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8ECD" w14:textId="09F462DC" w:rsidR="009C7A7B" w:rsidRPr="009C7A7B" w:rsidRDefault="009C7A7B" w:rsidP="009C7A7B">
      <w:pPr>
        <w:spacing w:before="100" w:beforeAutospacing="1" w:after="100" w:afterAutospacing="1" w:line="360" w:lineRule="auto"/>
        <w:jc w:val="distribute"/>
        <w:rPr>
          <w:rFonts w:ascii="Tahoma" w:eastAsia="Times New Roman" w:hAnsi="Tahoma" w:cs="Tahoma"/>
          <w:szCs w:val="24"/>
          <w:lang w:eastAsia="en-US"/>
        </w:rPr>
      </w:pPr>
      <w:r w:rsidRPr="009C7A7B">
        <w:rPr>
          <w:rFonts w:ascii="Tahoma" w:eastAsia="Times New Roman" w:hAnsi="Tahoma" w:cs="Tahoma"/>
          <w:szCs w:val="24"/>
          <w:lang w:eastAsia="en-US"/>
        </w:rPr>
        <w:drawing>
          <wp:anchor distT="0" distB="0" distL="114300" distR="114300" simplePos="0" relativeHeight="251766784" behindDoc="0" locked="0" layoutInCell="1" allowOverlap="1" wp14:anchorId="7BF8022E" wp14:editId="716A8A3E">
            <wp:simplePos x="0" y="0"/>
            <wp:positionH relativeFrom="column">
              <wp:posOffset>-2540</wp:posOffset>
            </wp:positionH>
            <wp:positionV relativeFrom="paragraph">
              <wp:posOffset>-178435</wp:posOffset>
            </wp:positionV>
            <wp:extent cx="6640195" cy="9751695"/>
            <wp:effectExtent l="0" t="0" r="8255" b="1905"/>
            <wp:wrapNone/>
            <wp:docPr id="13771575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975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B7403A" w14:textId="5116DB53" w:rsidR="00563240" w:rsidRPr="00563240" w:rsidRDefault="00563240" w:rsidP="00563240">
      <w:pPr>
        <w:spacing w:before="100" w:beforeAutospacing="1" w:after="100" w:afterAutospacing="1" w:line="360" w:lineRule="auto"/>
        <w:jc w:val="distribute"/>
        <w:rPr>
          <w:rFonts w:ascii="Tahoma" w:eastAsia="Times New Roman" w:hAnsi="Tahoma" w:cs="Tahoma"/>
          <w:szCs w:val="24"/>
          <w:lang w:eastAsia="en-US"/>
        </w:rPr>
      </w:pPr>
    </w:p>
    <w:p w14:paraId="629747C8" w14:textId="1328BF34" w:rsidR="00BF7E39" w:rsidRPr="00BF7E39" w:rsidRDefault="00BF7E39" w:rsidP="00C344B7">
      <w:pPr>
        <w:spacing w:before="100" w:beforeAutospacing="1" w:after="100" w:afterAutospacing="1" w:line="360" w:lineRule="auto"/>
        <w:jc w:val="distribute"/>
        <w:rPr>
          <w:rFonts w:ascii="Tahoma" w:eastAsia="Times New Roman" w:hAnsi="Tahoma" w:cs="Tahoma"/>
          <w:szCs w:val="24"/>
          <w:lang w:eastAsia="en-US"/>
        </w:rPr>
      </w:pPr>
    </w:p>
    <w:p w14:paraId="6A28E8D0" w14:textId="5BCB4C86" w:rsidR="006923B6" w:rsidRPr="006923B6" w:rsidRDefault="006923B6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155FFAA6" w14:textId="1BBD299C" w:rsidR="000B19BA" w:rsidRPr="000B19BA" w:rsidRDefault="000B19BA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19AFD955" w14:textId="3A5D920A" w:rsidR="00EE4F8C" w:rsidRPr="00EE4F8C" w:rsidRDefault="00EE4F8C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6CD3FF42" w14:textId="1B3B2F34" w:rsidR="00210EAE" w:rsidRPr="00210EAE" w:rsidRDefault="00210EAE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6E84141A" w14:textId="25022748" w:rsidR="00325E63" w:rsidRPr="00325E63" w:rsidRDefault="00325E63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7911C87D" w14:textId="018D4363" w:rsidR="006A5E8C" w:rsidRPr="006A5E8C" w:rsidRDefault="006A5E8C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69DE9F61" w14:textId="2A1A91D9" w:rsidR="00BD48AE" w:rsidRPr="00BD48AE" w:rsidRDefault="00BD48AE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2A86FED4" w14:textId="6F2E80E7" w:rsidR="00F93FB0" w:rsidRPr="00F93FB0" w:rsidRDefault="00F93FB0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0DF00941" w14:textId="1505C0FD" w:rsidR="00817B4C" w:rsidRPr="00817B4C" w:rsidRDefault="00817B4C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0F26D835" w14:textId="67FBAC79" w:rsidR="00CD41C7" w:rsidRPr="00CD41C7" w:rsidRDefault="00CD41C7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769BDED1" w14:textId="6063EF6D" w:rsidR="00055A88" w:rsidRPr="00055A88" w:rsidRDefault="00055A88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4D20687B" w14:textId="561E9FFF" w:rsidR="00B163D3" w:rsidRPr="00B163D3" w:rsidRDefault="00B163D3" w:rsidP="003C2AC4">
      <w:pPr>
        <w:spacing w:before="100" w:beforeAutospacing="1" w:after="100" w:afterAutospacing="1" w:line="360" w:lineRule="auto"/>
        <w:jc w:val="thaiDistribute"/>
        <w:rPr>
          <w:rFonts w:ascii="Tahoma" w:eastAsia="Times New Roman" w:hAnsi="Tahoma" w:cs="Tahoma"/>
          <w:szCs w:val="24"/>
          <w:lang w:eastAsia="en-US"/>
        </w:rPr>
      </w:pPr>
    </w:p>
    <w:p w14:paraId="304375D6" w14:textId="3C585242" w:rsidR="00776658" w:rsidRDefault="00776658" w:rsidP="003C2AC4">
      <w:pPr>
        <w:tabs>
          <w:tab w:val="left" w:pos="2910"/>
        </w:tabs>
        <w:spacing w:before="100" w:beforeAutospacing="1" w:after="100" w:afterAutospacing="1" w:line="360" w:lineRule="auto"/>
        <w:jc w:val="thaiDistribute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0B050692" w14:textId="11E6B9E3" w:rsidR="00776658" w:rsidRDefault="00776658" w:rsidP="003C2AC4">
      <w:pPr>
        <w:tabs>
          <w:tab w:val="left" w:pos="2910"/>
          <w:tab w:val="left" w:pos="6664"/>
        </w:tabs>
        <w:spacing w:before="100" w:beforeAutospacing="1" w:after="100" w:afterAutospacing="1" w:line="360" w:lineRule="auto"/>
        <w:jc w:val="thaiDistribute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0176C60" w14:textId="4BF10E59" w:rsidR="00916924" w:rsidRDefault="00916924" w:rsidP="003C2AC4">
      <w:pPr>
        <w:spacing w:line="360" w:lineRule="auto"/>
        <w:ind w:right="142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  <w:r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lastRenderedPageBreak/>
        <w:t>3</w:t>
      </w:r>
      <w:r w:rsidRPr="00916924">
        <w:rPr>
          <w:rFonts w:ascii="Sarabun" w:hAnsi="Sarabun" w:cs="Sarabun"/>
          <w:b/>
          <w:bCs/>
          <w:color w:val="0000FF"/>
          <w:sz w:val="52"/>
          <w:szCs w:val="52"/>
        </w:rPr>
        <w:t xml:space="preserve"> </w:t>
      </w:r>
      <w:r w:rsidR="005B7F9F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หุบเขาสวรรค์</w:t>
      </w:r>
      <w:r w:rsidRPr="00916924">
        <w:rPr>
          <w:rFonts w:ascii="Sarabun" w:hAnsi="Sarabun" w:cs="Sarabun"/>
          <w:b/>
          <w:bCs/>
          <w:color w:val="0000FF"/>
          <w:sz w:val="52"/>
          <w:szCs w:val="52"/>
          <w:cs/>
        </w:rPr>
        <w:t>แห่งเสฉวน</w:t>
      </w:r>
      <w:r w:rsidRPr="00916924">
        <w:rPr>
          <w:rFonts w:ascii="Sarabun" w:hAnsi="Sarabun" w:cs="Sarabun"/>
          <w:b/>
          <w:bCs/>
          <w:color w:val="0000FF"/>
          <w:sz w:val="52"/>
          <w:szCs w:val="52"/>
        </w:rPr>
        <w:br/>
      </w:r>
      <w:r w:rsidR="005B7F9F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เฉ</w:t>
      </w:r>
      <w:proofErr w:type="spellStart"/>
      <w:r w:rsidR="005B7F9F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ิง</w:t>
      </w:r>
      <w:proofErr w:type="spellEnd"/>
      <w:r w:rsidR="005B7F9F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ตู</w:t>
      </w:r>
      <w:r w:rsidR="005B7F9F" w:rsidRPr="00916924">
        <w:rPr>
          <w:rFonts w:ascii="Sarabun" w:hAnsi="Sarabun" w:cs="Sarabun"/>
          <w:b/>
          <w:bCs/>
          <w:color w:val="0000FF"/>
          <w:sz w:val="52"/>
          <w:szCs w:val="52"/>
          <w:cs/>
        </w:rPr>
        <w:t xml:space="preserve"> • </w:t>
      </w:r>
      <w:proofErr w:type="spellStart"/>
      <w:r w:rsidRPr="00916924">
        <w:rPr>
          <w:rFonts w:ascii="Sarabun" w:hAnsi="Sarabun" w:cs="Sarabun"/>
          <w:b/>
          <w:bCs/>
          <w:color w:val="0000FF"/>
          <w:sz w:val="52"/>
          <w:szCs w:val="52"/>
          <w:cs/>
        </w:rPr>
        <w:t>จิ่ว</w:t>
      </w:r>
      <w:proofErr w:type="spellEnd"/>
      <w:r w:rsidRPr="00916924">
        <w:rPr>
          <w:rFonts w:ascii="Sarabun" w:hAnsi="Sarabun" w:cs="Sarabun"/>
          <w:b/>
          <w:bCs/>
          <w:color w:val="0000FF"/>
          <w:sz w:val="52"/>
          <w:szCs w:val="52"/>
          <w:cs/>
        </w:rPr>
        <w:t>จ้ายโกว • ปี้เผ</w:t>
      </w:r>
      <w:proofErr w:type="spellStart"/>
      <w:r w:rsidRPr="00916924">
        <w:rPr>
          <w:rFonts w:ascii="Sarabun" w:hAnsi="Sarabun" w:cs="Sarabun"/>
          <w:b/>
          <w:bCs/>
          <w:color w:val="0000FF"/>
          <w:sz w:val="52"/>
          <w:szCs w:val="52"/>
          <w:cs/>
        </w:rPr>
        <w:t>ิง</w:t>
      </w:r>
      <w:proofErr w:type="spellEnd"/>
      <w:r w:rsidRPr="00916924">
        <w:rPr>
          <w:rFonts w:ascii="Sarabun" w:hAnsi="Sarabun" w:cs="Sarabun"/>
          <w:b/>
          <w:bCs/>
          <w:color w:val="0000FF"/>
          <w:sz w:val="52"/>
          <w:szCs w:val="52"/>
          <w:cs/>
        </w:rPr>
        <w:t>โกว • สี่ดรุณี</w:t>
      </w:r>
      <w:r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 xml:space="preserve"> </w:t>
      </w:r>
      <w:r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7วัน</w:t>
      </w:r>
      <w:r w:rsidRPr="007A0064">
        <w:rPr>
          <w:rFonts w:ascii="Sarabun" w:hAnsi="Sarabun" w:cs="Sarabun"/>
          <w:b/>
          <w:bCs/>
          <w:color w:val="0000FF"/>
          <w:sz w:val="52"/>
          <w:szCs w:val="52"/>
          <w:cs/>
        </w:rPr>
        <w:t xml:space="preserve"> </w:t>
      </w:r>
      <w:r w:rsidRPr="007A0064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6คืน</w:t>
      </w:r>
    </w:p>
    <w:p w14:paraId="48E38850" w14:textId="3DB25F9F" w:rsidR="00D20467" w:rsidRPr="008415AD" w:rsidRDefault="00725173" w:rsidP="003C2AC4">
      <w:pPr>
        <w:spacing w:line="360" w:lineRule="auto"/>
        <w:ind w:right="142"/>
        <w:contextualSpacing/>
        <w:jc w:val="center"/>
        <w:rPr>
          <w:rFonts w:ascii="Sarabun" w:hAnsi="Sarabun" w:cs="Sarabun"/>
          <w:b/>
          <w:bCs/>
          <w:sz w:val="48"/>
          <w:szCs w:val="48"/>
        </w:rPr>
      </w:pPr>
      <w:r w:rsidRPr="008415AD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*ไม่ลงร้าน</w:t>
      </w:r>
      <w:proofErr w:type="spellStart"/>
      <w:r w:rsidRPr="008415AD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ช้</w:t>
      </w:r>
      <w:proofErr w:type="spellEnd"/>
      <w:r w:rsidRPr="008415AD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อป</w:t>
      </w:r>
      <w:r w:rsidRPr="008415AD">
        <w:rPr>
          <w:rFonts w:ascii="Sarabun" w:hAnsi="Sarabun" w:cs="Sarabun"/>
          <w:b/>
          <w:bCs/>
          <w:color w:val="0070C0"/>
          <w:sz w:val="48"/>
          <w:szCs w:val="48"/>
        </w:rPr>
        <w:t>*</w:t>
      </w:r>
      <w:r w:rsidR="008415AD" w:rsidRPr="008415AD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5584C" w:rsidRPr="008415AD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Pr="008415AD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B1470B" w:rsidRPr="008415AD">
        <w:rPr>
          <w:rFonts w:ascii="Sarabun" w:hAnsi="Sarabun" w:cs="Sarabun"/>
          <w:b/>
          <w:bCs/>
          <w:color w:val="FF0000"/>
          <w:sz w:val="48"/>
          <w:szCs w:val="48"/>
        </w:rPr>
        <w:t xml:space="preserve">Air China </w:t>
      </w:r>
      <w:r w:rsidR="00BE0E80" w:rsidRPr="008415AD">
        <w:rPr>
          <w:rFonts w:ascii="Sarabun" w:hAnsi="Sarabun" w:cs="Sarabun"/>
          <w:b/>
          <w:bCs/>
          <w:color w:val="FF0000"/>
          <w:sz w:val="48"/>
          <w:szCs w:val="48"/>
        </w:rPr>
        <w:t>(</w:t>
      </w:r>
      <w:r w:rsidR="00B1470B" w:rsidRPr="008415AD">
        <w:rPr>
          <w:rFonts w:ascii="Sarabun" w:hAnsi="Sarabun" w:cs="Sarabun"/>
          <w:b/>
          <w:bCs/>
          <w:color w:val="FF0000"/>
          <w:sz w:val="48"/>
          <w:szCs w:val="48"/>
        </w:rPr>
        <w:t>CA</w:t>
      </w:r>
      <w:r w:rsidR="00BE0E80" w:rsidRPr="008415AD">
        <w:rPr>
          <w:rFonts w:ascii="Sarabun" w:hAnsi="Sarabun" w:cs="Sarabun"/>
          <w:b/>
          <w:bCs/>
          <w:color w:val="FF0000"/>
          <w:sz w:val="48"/>
          <w:szCs w:val="48"/>
        </w:rPr>
        <w:t>)</w:t>
      </w:r>
    </w:p>
    <w:p w14:paraId="5BF1415F" w14:textId="77777777" w:rsidR="00026D13" w:rsidRPr="00026D13" w:rsidRDefault="00026D13" w:rsidP="003C2AC4">
      <w:pPr>
        <w:spacing w:line="360" w:lineRule="auto"/>
        <w:ind w:right="142"/>
        <w:contextualSpacing/>
        <w:jc w:val="thaiDistribute"/>
        <w:rPr>
          <w:rFonts w:ascii="Sarabun" w:hAnsi="Sarabun" w:cs="Sarabun"/>
          <w:b/>
          <w:bCs/>
          <w:color w:val="C00000"/>
          <w:sz w:val="22"/>
          <w:szCs w:val="22"/>
        </w:rPr>
      </w:pPr>
    </w:p>
    <w:tbl>
      <w:tblPr>
        <w:tblW w:w="5148" w:type="pct"/>
        <w:jc w:val="center"/>
        <w:tblLook w:val="04A0" w:firstRow="1" w:lastRow="0" w:firstColumn="1" w:lastColumn="0" w:noHBand="0" w:noVBand="1"/>
      </w:tblPr>
      <w:tblGrid>
        <w:gridCol w:w="458"/>
        <w:gridCol w:w="4991"/>
        <w:gridCol w:w="696"/>
        <w:gridCol w:w="807"/>
        <w:gridCol w:w="696"/>
        <w:gridCol w:w="3287"/>
      </w:tblGrid>
      <w:tr w:rsidR="00CB6013" w:rsidRPr="00B36657" w14:paraId="76A8E9D0" w14:textId="77777777" w:rsidTr="005F541A">
        <w:trPr>
          <w:trHeight w:val="473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5165D152" w14:textId="77777777" w:rsidR="00B36657" w:rsidRPr="00B36657" w:rsidRDefault="00B36657" w:rsidP="005B7F9F">
            <w:pPr>
              <w:pStyle w:val="NoSpacing"/>
              <w:spacing w:line="360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4A1C21A3" w14:textId="77777777" w:rsidR="00B36657" w:rsidRPr="00B36657" w:rsidRDefault="00B36657" w:rsidP="005B7F9F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344344CE" w14:textId="77777777" w:rsidR="00B36657" w:rsidRPr="00B36657" w:rsidRDefault="00B36657" w:rsidP="005B7F9F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13B35D78" w14:textId="77777777" w:rsidR="00B36657" w:rsidRPr="00B36657" w:rsidRDefault="00B36657" w:rsidP="005B7F9F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631574C5" w14:textId="77777777" w:rsidR="00B36657" w:rsidRPr="00B36657" w:rsidRDefault="00B36657" w:rsidP="005B7F9F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492DA1E7" w14:textId="77777777" w:rsidR="00B36657" w:rsidRPr="00B36657" w:rsidRDefault="00B36657" w:rsidP="005B7F9F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1D5905" w:rsidRPr="00B36657" w14:paraId="4D4753F3" w14:textId="77777777" w:rsidTr="008415AD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DB08" w14:textId="77777777" w:rsidR="001D5905" w:rsidRPr="00B36657" w:rsidRDefault="001D5905" w:rsidP="0029115C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8F28" w14:textId="52259CE9" w:rsidR="001D5905" w:rsidRPr="009C7A7B" w:rsidRDefault="001D5905" w:rsidP="0029115C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9C7A7B">
              <w:rPr>
                <w:rFonts w:ascii="Sarabun" w:hAnsi="Sarabun" w:cs="Sarabun" w:hint="cs"/>
                <w:szCs w:val="24"/>
                <w:cs/>
              </w:rPr>
              <w:t xml:space="preserve">กรุงเทพฯ สนามบินสุวรรณภูมิ </w:t>
            </w:r>
            <w:r w:rsidRPr="009C7A7B">
              <w:rPr>
                <w:rFonts w:ascii="Sarabun" w:hAnsi="Sarabun" w:cs="Sarabun"/>
                <w:szCs w:val="24"/>
                <w:cs/>
              </w:rPr>
              <w:t>(</w:t>
            </w:r>
            <w:r w:rsidRPr="009C7A7B">
              <w:rPr>
                <w:rFonts w:ascii="Sarabun" w:hAnsi="Sarabun" w:cs="Sarabun"/>
                <w:szCs w:val="24"/>
              </w:rPr>
              <w:t>CA4</w:t>
            </w:r>
            <w:r w:rsidRPr="009C7A7B">
              <w:rPr>
                <w:rFonts w:ascii="Sarabun" w:hAnsi="Sarabun" w:cs="Sarabun" w:hint="cs"/>
                <w:szCs w:val="24"/>
                <w:cs/>
              </w:rPr>
              <w:t>66</w:t>
            </w:r>
            <w:r w:rsidRPr="009C7A7B">
              <w:rPr>
                <w:rFonts w:ascii="Sarabun" w:hAnsi="Sarabun" w:cs="Sarabun"/>
                <w:szCs w:val="24"/>
              </w:rPr>
              <w:t>: 1</w:t>
            </w:r>
            <w:r w:rsidRPr="009C7A7B">
              <w:rPr>
                <w:rFonts w:ascii="Sarabun" w:hAnsi="Sarabun" w:cs="Sarabun" w:hint="cs"/>
                <w:szCs w:val="24"/>
                <w:cs/>
              </w:rPr>
              <w:t>3</w:t>
            </w:r>
            <w:r w:rsidRPr="009C7A7B">
              <w:rPr>
                <w:rFonts w:ascii="Sarabun" w:hAnsi="Sarabun" w:cs="Sarabun"/>
                <w:szCs w:val="24"/>
              </w:rPr>
              <w:t>.50 – 18.00)</w:t>
            </w:r>
            <w:r w:rsidRPr="009C7A7B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C7A7B">
              <w:rPr>
                <w:rFonts w:ascii="Sarabun" w:hAnsi="Sarabun" w:cs="Sarabun" w:hint="cs"/>
                <w:szCs w:val="24"/>
                <w:cs/>
              </w:rPr>
              <w:t>สนามบินเฉ</w:t>
            </w:r>
            <w:proofErr w:type="spellStart"/>
            <w:r w:rsidRPr="009C7A7B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9C7A7B">
              <w:rPr>
                <w:rFonts w:ascii="Sarabun" w:hAnsi="Sarabun" w:cs="Sarabun" w:hint="cs"/>
                <w:szCs w:val="24"/>
                <w:cs/>
              </w:rPr>
              <w:t>ตูเทียนฟู่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D5CA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48"/>
                <w:szCs w:val="48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B35" w14:textId="101DDAA6" w:rsidR="001D5905" w:rsidRPr="00691A61" w:rsidRDefault="001D5905" w:rsidP="001D5905">
            <w:pPr>
              <w:spacing w:line="360" w:lineRule="auto"/>
              <w:jc w:val="thaiDistribute"/>
              <w:rPr>
                <w:rFonts w:ascii="Segoe UI Symbol" w:eastAsia="Calibri" w:hAnsi="Segoe UI Symbol" w:cstheme="minorBidi"/>
                <w:sz w:val="48"/>
                <w:szCs w:val="48"/>
                <w:cs/>
                <w:lang w:eastAsia="en-US"/>
              </w:rPr>
            </w:pPr>
            <w:r w:rsidRPr="00691A61">
              <w:rPr>
                <w:rFonts w:ascii="Segoe UI Symbol" w:eastAsia="Calibri" w:hAnsi="Segoe UI Symbol" w:cs="Segoe UI Symbol" w:hint="cs"/>
                <w:sz w:val="48"/>
                <w:szCs w:val="48"/>
                <w:cs/>
                <w:lang w:eastAsia="en-US"/>
              </w:rPr>
              <w:t>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DC45" w14:textId="12D35D2C" w:rsidR="001D5905" w:rsidRPr="001D5905" w:rsidRDefault="001D5905" w:rsidP="001D5905">
            <w:pPr>
              <w:spacing w:line="360" w:lineRule="auto"/>
              <w:jc w:val="thaiDistribute"/>
              <w:rPr>
                <w:rFonts w:ascii="Segoe UI Symbol" w:eastAsia="Calibri" w:hAnsi="Segoe UI Symbol" w:cstheme="minorBidi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808C" w14:textId="08E3E439" w:rsidR="001D5905" w:rsidRPr="0021464B" w:rsidRDefault="001D5905" w:rsidP="001D5905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proofErr w:type="spellStart"/>
            <w:r w:rsidRPr="00170354">
              <w:rPr>
                <w:rFonts w:ascii="Sarabun" w:hAnsi="Sarabun" w:cs="Sarabun"/>
                <w:szCs w:val="24"/>
              </w:rPr>
              <w:t>Dading</w:t>
            </w:r>
            <w:proofErr w:type="spellEnd"/>
            <w:r w:rsidRPr="00170354">
              <w:rPr>
                <w:rFonts w:ascii="Sarabun" w:hAnsi="Sarabun" w:cs="Sarabun"/>
                <w:szCs w:val="24"/>
              </w:rPr>
              <w:t xml:space="preserve"> Century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>5</w:t>
            </w:r>
            <w:r w:rsidRPr="007A0064">
              <w:rPr>
                <w:rFonts w:ascii="Sarabun" w:hAnsi="Sarabun" w:cs="Sarabun"/>
                <w:szCs w:val="24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1D5905" w:rsidRPr="00B36657" w14:paraId="62FAF6E4" w14:textId="77777777" w:rsidTr="008415AD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  <w:hideMark/>
          </w:tcPr>
          <w:p w14:paraId="446C69FE" w14:textId="77777777" w:rsidR="001D5905" w:rsidRPr="00B36657" w:rsidRDefault="001D5905" w:rsidP="0029115C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E2B1183" w14:textId="735D0F39" w:rsidR="001D5905" w:rsidRPr="009C7A7B" w:rsidRDefault="001D5905" w:rsidP="002911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9C7A7B">
              <w:rPr>
                <w:rFonts w:ascii="Sarabun" w:hAnsi="Sarabun" w:cs="Sarabun" w:hint="cs"/>
                <w:szCs w:val="24"/>
                <w:cs/>
              </w:rPr>
              <w:t>เฉ</w:t>
            </w:r>
            <w:proofErr w:type="spellStart"/>
            <w:r w:rsidRPr="009C7A7B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9C7A7B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9C7A7B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="002639A5" w:rsidRPr="009C7A7B">
              <w:rPr>
                <w:rFonts w:ascii="Sarabun" w:hAnsi="Sarabun" w:cs="Sarabun"/>
                <w:spacing w:val="-8"/>
                <w:szCs w:val="24"/>
                <w:cs/>
              </w:rPr>
              <w:t xml:space="preserve">ชมเทศกาลดอกไม้ตามฤดูกาล สวน </w:t>
            </w:r>
            <w:r w:rsidR="002639A5" w:rsidRPr="009C7A7B">
              <w:rPr>
                <w:rFonts w:ascii="Sarabun" w:hAnsi="Sarabun" w:cs="Sarabun"/>
                <w:spacing w:val="-8"/>
                <w:szCs w:val="24"/>
              </w:rPr>
              <w:t>MANHUA</w:t>
            </w:r>
            <w:r w:rsidR="002639A5" w:rsidRPr="009C7A7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C7A7B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Pr="009C7A7B">
              <w:rPr>
                <w:rFonts w:ascii="Sarabun" w:hAnsi="Sarabun" w:cs="Sarabun" w:hint="cs"/>
                <w:szCs w:val="24"/>
                <w:cs/>
              </w:rPr>
              <w:t xml:space="preserve">นั่งรถไฟความเร็วสูง </w:t>
            </w:r>
            <w:r w:rsidRPr="009C7A7B">
              <w:rPr>
                <w:rFonts w:ascii="Sarabun" w:hAnsi="Sarabun" w:cs="Sarabun"/>
                <w:szCs w:val="24"/>
                <w:cs/>
              </w:rPr>
              <w:t>–</w:t>
            </w:r>
            <w:r w:rsidRPr="009C7A7B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proofErr w:type="spellStart"/>
            <w:r w:rsidRPr="009C7A7B">
              <w:rPr>
                <w:rFonts w:ascii="Sarabun" w:hAnsi="Sarabun" w:cs="Sarabun" w:hint="cs"/>
                <w:szCs w:val="24"/>
                <w:cs/>
              </w:rPr>
              <w:t>จิ่ว</w:t>
            </w:r>
            <w:proofErr w:type="spellEnd"/>
            <w:r w:rsidRPr="009C7A7B">
              <w:rPr>
                <w:rFonts w:ascii="Sarabun" w:hAnsi="Sarabun" w:cs="Sarabun" w:hint="cs"/>
                <w:szCs w:val="24"/>
                <w:cs/>
              </w:rPr>
              <w:t>จ้ายโกว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254B9912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603C1025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7B4435A7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2367AF11" w14:textId="77777777" w:rsidR="001D5905" w:rsidRDefault="001D5905" w:rsidP="001D5905">
            <w:pPr>
              <w:spacing w:line="360" w:lineRule="auto"/>
              <w:jc w:val="thaiDistribute"/>
              <w:rPr>
                <w:rFonts w:ascii="Sarabun" w:hAnsi="Sarabun" w:cs="Sarabun"/>
                <w:szCs w:val="24"/>
              </w:rPr>
            </w:pPr>
            <w:proofErr w:type="spellStart"/>
            <w:r w:rsidRPr="007A0064">
              <w:rPr>
                <w:rFonts w:ascii="Sarabun" w:hAnsi="Sarabun" w:cs="Sarabun"/>
                <w:szCs w:val="24"/>
              </w:rPr>
              <w:t>Qianhe</w:t>
            </w:r>
            <w:proofErr w:type="spellEnd"/>
            <w:r w:rsidRPr="007A0064">
              <w:rPr>
                <w:rFonts w:ascii="Sarabun" w:hAnsi="Sarabun" w:cs="Sarabun"/>
                <w:szCs w:val="24"/>
              </w:rPr>
              <w:t xml:space="preserve"> International Hotel</w:t>
            </w:r>
          </w:p>
          <w:p w14:paraId="49D09BEF" w14:textId="4319AC5F" w:rsidR="001D5905" w:rsidRPr="0021464B" w:rsidRDefault="001D5905" w:rsidP="001D5905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/>
                <w:szCs w:val="24"/>
              </w:rPr>
              <w:t xml:space="preserve">4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1D5905" w:rsidRPr="00B36657" w14:paraId="45868F89" w14:textId="77777777" w:rsidTr="008415AD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7C38" w14:textId="77777777" w:rsidR="001D5905" w:rsidRPr="00B36657" w:rsidRDefault="001D5905" w:rsidP="0029115C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DC1B" w14:textId="16D2C889" w:rsidR="001D5905" w:rsidRPr="009C7A7B" w:rsidRDefault="001D5905" w:rsidP="0029115C">
            <w:pPr>
              <w:spacing w:line="360" w:lineRule="auto"/>
              <w:jc w:val="thaiDistribute"/>
              <w:rPr>
                <w:rFonts w:ascii="Sarabun" w:hAnsi="Sarabun" w:cs="Sarabun"/>
                <w:szCs w:val="24"/>
              </w:rPr>
            </w:pP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อุทยานแห่งชาติ</w:t>
            </w:r>
            <w:proofErr w:type="spellStart"/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จิ่ว</w:t>
            </w:r>
            <w:proofErr w:type="spellEnd"/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จ้ายโกว </w:t>
            </w:r>
            <w:r w:rsidRPr="009C7A7B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(</w:t>
            </w: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รวมรถประจำทางของอุทยาน</w:t>
            </w:r>
            <w:r w:rsidRPr="009C7A7B">
              <w:rPr>
                <w:rFonts w:ascii="Sarabun" w:eastAsia="Calibri" w:hAnsi="Sarabun" w:cs="Sarabun"/>
                <w:szCs w:val="24"/>
                <w:cs/>
                <w:lang w:eastAsia="en-US"/>
              </w:rPr>
              <w:t>)</w:t>
            </w: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Pr="009C7A7B"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เมืองชวนจู่ซื่อ</w:t>
            </w:r>
          </w:p>
          <w:p w14:paraId="02503FB2" w14:textId="0065AD75" w:rsidR="001D5905" w:rsidRPr="009C7A7B" w:rsidRDefault="001D5905" w:rsidP="0029115C">
            <w:pPr>
              <w:spacing w:line="360" w:lineRule="auto"/>
              <w:jc w:val="thaiDistribute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50DA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9615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A123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C0C" w14:textId="4131F83E" w:rsidR="001D5905" w:rsidRPr="0021464B" w:rsidRDefault="001D5905" w:rsidP="001D5905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proofErr w:type="spellStart"/>
            <w:r w:rsidRPr="00463604">
              <w:rPr>
                <w:rFonts w:ascii="Sarabun" w:hAnsi="Sarabun" w:cs="Sarabun"/>
                <w:szCs w:val="24"/>
              </w:rPr>
              <w:t>Songpan</w:t>
            </w:r>
            <w:proofErr w:type="spellEnd"/>
            <w:r w:rsidRPr="00463604">
              <w:rPr>
                <w:rFonts w:ascii="Sarabun" w:hAnsi="Sarabun" w:cs="Sarabun"/>
                <w:szCs w:val="24"/>
              </w:rPr>
              <w:t xml:space="preserve"> </w:t>
            </w:r>
            <w:proofErr w:type="spellStart"/>
            <w:r w:rsidRPr="00463604">
              <w:rPr>
                <w:rFonts w:ascii="Sarabun" w:hAnsi="Sarabun" w:cs="Sarabun"/>
                <w:szCs w:val="24"/>
              </w:rPr>
              <w:t>Bailizunxuan</w:t>
            </w:r>
            <w:proofErr w:type="spellEnd"/>
            <w:r w:rsidRPr="00463604">
              <w:rPr>
                <w:rFonts w:ascii="Sarabun" w:hAnsi="Sarabun" w:cs="Sarabun"/>
                <w:szCs w:val="24"/>
              </w:rPr>
              <w:t xml:space="preserve">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/>
                <w:szCs w:val="24"/>
              </w:rPr>
              <w:t xml:space="preserve">4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1D5905" w:rsidRPr="00B36657" w14:paraId="51E0236F" w14:textId="77777777" w:rsidTr="008415AD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63D5941" w14:textId="77777777" w:rsidR="001D5905" w:rsidRPr="00B36657" w:rsidRDefault="001D5905" w:rsidP="0029115C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A95EE54" w14:textId="2E65DC45" w:rsidR="001D5905" w:rsidRPr="009C7A7B" w:rsidRDefault="001D5905" w:rsidP="0029115C">
            <w:pPr>
              <w:spacing w:line="360" w:lineRule="auto"/>
              <w:ind w:right="-108" w:hanging="55"/>
              <w:jc w:val="thaiDistribute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เมืองชวนจู่ซื่อ </w:t>
            </w:r>
            <w:r w:rsidRPr="009C7A7B"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อุทยานปี้เผ</w:t>
            </w:r>
            <w:proofErr w:type="spellStart"/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ิง</w:t>
            </w:r>
            <w:proofErr w:type="spellEnd"/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โกว</w:t>
            </w:r>
            <w:r w:rsidRPr="009C7A7B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(</w:t>
            </w: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รวมรถเวียนของอุทยาน</w:t>
            </w:r>
            <w:r w:rsidRPr="009C7A7B">
              <w:rPr>
                <w:rFonts w:ascii="Sarabun" w:eastAsia="Calibri" w:hAnsi="Sarabun" w:cs="Sarabun"/>
                <w:szCs w:val="24"/>
                <w:cs/>
                <w:lang w:eastAsia="en-US"/>
              </w:rPr>
              <w:t>)</w:t>
            </w: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Pr="009C7A7B"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เมืองตูเจียง</w:t>
            </w:r>
            <w:proofErr w:type="spellStart"/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เยี่ยน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34E4CC95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48892F38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1E54EEF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0A1950F" w14:textId="0678FF4C" w:rsidR="001D5905" w:rsidRPr="0021464B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463604">
              <w:rPr>
                <w:rFonts w:ascii="Sarabun" w:eastAsia="Calibri" w:hAnsi="Sarabun" w:cs="Sarabun"/>
                <w:szCs w:val="24"/>
                <w:lang w:eastAsia="en-US"/>
              </w:rPr>
              <w:t>Vienna International Hotel</w:t>
            </w:r>
            <w:r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/>
                <w:szCs w:val="24"/>
              </w:rPr>
              <w:t xml:space="preserve">4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1D5905" w:rsidRPr="00B36657" w14:paraId="0FADC0CF" w14:textId="77777777" w:rsidTr="008415AD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4201" w14:textId="77777777" w:rsidR="001D5905" w:rsidRPr="00B36657" w:rsidRDefault="001D5905" w:rsidP="0029115C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D6A" w14:textId="248B8C87" w:rsidR="001D5905" w:rsidRPr="009C7A7B" w:rsidRDefault="001D5905" w:rsidP="0029115C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eastAsia="en-US"/>
              </w:rPr>
            </w:pPr>
            <w:r w:rsidRPr="009C7A7B">
              <w:rPr>
                <w:rFonts w:ascii="Sarabun" w:hAnsi="Sarabun" w:cs="Sarabun" w:hint="cs"/>
                <w:szCs w:val="24"/>
                <w:cs/>
                <w:lang w:eastAsia="en-US"/>
              </w:rPr>
              <w:t>ภูเขาสี่ดรุณี</w:t>
            </w:r>
            <w:r w:rsidRPr="009C7A7B">
              <w:rPr>
                <w:rFonts w:ascii="Sarabun" w:hAnsi="Sarabun" w:cs="Sarabun"/>
                <w:szCs w:val="24"/>
                <w:cs/>
                <w:lang w:eastAsia="en-US"/>
              </w:rPr>
              <w:t xml:space="preserve"> – </w:t>
            </w:r>
            <w:r w:rsidRPr="009C7A7B">
              <w:rPr>
                <w:rFonts w:ascii="Sarabun" w:hAnsi="Sarabun" w:cs="Sarabun" w:hint="cs"/>
                <w:szCs w:val="24"/>
                <w:cs/>
                <w:lang w:eastAsia="en-US"/>
              </w:rPr>
              <w:t>หุบเขาซวงเฉียวโกว</w:t>
            </w:r>
            <w:r w:rsidRPr="009C7A7B">
              <w:rPr>
                <w:rFonts w:ascii="Sarabun" w:hAnsi="Sarabun" w:cs="Sarabun"/>
                <w:szCs w:val="24"/>
                <w:cs/>
                <w:lang w:eastAsia="en-US"/>
              </w:rPr>
              <w:t xml:space="preserve"> (</w:t>
            </w:r>
            <w:r w:rsidRPr="009C7A7B">
              <w:rPr>
                <w:rFonts w:ascii="Sarabun" w:hAnsi="Sarabun" w:cs="Sarabun" w:hint="cs"/>
                <w:szCs w:val="24"/>
                <w:cs/>
                <w:lang w:eastAsia="en-US"/>
              </w:rPr>
              <w:t>รวมรถอุทยาน</w:t>
            </w:r>
            <w:r w:rsidRPr="009C7A7B">
              <w:rPr>
                <w:rFonts w:ascii="Sarabun" w:hAnsi="Sarabun" w:cs="Sarabun"/>
                <w:szCs w:val="24"/>
                <w:cs/>
                <w:lang w:eastAsia="en-US"/>
              </w:rPr>
              <w:t>)</w:t>
            </w:r>
            <w:r w:rsidRPr="009C7A7B">
              <w:rPr>
                <w:rFonts w:ascii="Sarabun" w:hAnsi="Sarabun" w:cs="Sarabun"/>
                <w:szCs w:val="24"/>
                <w:lang w:eastAsia="en-US"/>
              </w:rPr>
              <w:t xml:space="preserve"> – </w:t>
            </w: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เมืองตูเจียง</w:t>
            </w:r>
            <w:proofErr w:type="spellStart"/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เยี่ยน</w:t>
            </w:r>
            <w:proofErr w:type="spellEnd"/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Pr="009C7A7B">
              <w:rPr>
                <w:rFonts w:ascii="Sarabun" w:eastAsia="Calibri" w:hAnsi="Sarabun" w:cs="Sarabun"/>
                <w:szCs w:val="24"/>
                <w:cs/>
                <w:lang w:eastAsia="en-US"/>
              </w:rPr>
              <w:t>–</w:t>
            </w: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สะพานโบราณหนานเฉียว</w:t>
            </w:r>
            <w:r w:rsidRPr="009C7A7B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Pr="009C7A7B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น้ำตาสีฟ้า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5CD8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egoe UI Symbol" w:hAnsi="Segoe UI Symbol" w:cs="Segoe UI Symbol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7C12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A1D1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  <w:r w:rsidRPr="000C7448">
              <w:rPr>
                <w:rFonts w:ascii="Segoe UI Symbol" w:eastAsia="Calibri" w:hAnsi="Segoe UI Symbol" w:cs="Segoe UI Symbol" w:hint="cs"/>
                <w:sz w:val="48"/>
                <w:szCs w:val="48"/>
                <w:cs/>
              </w:rPr>
              <w:t xml:space="preserve"> 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C34" w14:textId="57284104" w:rsidR="001D5905" w:rsidRPr="0021464B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463604">
              <w:rPr>
                <w:rFonts w:ascii="Sarabun" w:eastAsia="Calibri" w:hAnsi="Sarabun" w:cs="Sarabun"/>
                <w:szCs w:val="24"/>
                <w:lang w:eastAsia="en-US"/>
              </w:rPr>
              <w:t>Vienna International Hotel</w:t>
            </w:r>
            <w:r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/>
                <w:szCs w:val="24"/>
              </w:rPr>
              <w:t xml:space="preserve">4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1D5905" w:rsidRPr="00B36657" w14:paraId="5D3A5EAB" w14:textId="77777777" w:rsidTr="008415AD">
        <w:trPr>
          <w:trHeight w:val="806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  <w:vAlign w:val="center"/>
          </w:tcPr>
          <w:p w14:paraId="17CA777B" w14:textId="77777777" w:rsidR="001D5905" w:rsidRPr="00B36657" w:rsidRDefault="001D5905" w:rsidP="0029115C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6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223B9F12" w14:textId="726EF00F" w:rsidR="001D5905" w:rsidRDefault="001D5905" w:rsidP="0029115C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lang w:eastAsia="en-US"/>
              </w:rPr>
            </w:pP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เมืองตูเจียง</w:t>
            </w:r>
            <w:proofErr w:type="spellStart"/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เยี่ยน</w:t>
            </w:r>
            <w:proofErr w:type="spellEnd"/>
            <w:r>
              <w:rPr>
                <w:rFonts w:ascii="Sarabun" w:eastAsia="Calibri" w:hAnsi="Sarabun" w:cs="Sarabun"/>
                <w:szCs w:val="24"/>
                <w:lang w:eastAsia="en-US"/>
              </w:rPr>
              <w:t xml:space="preserve"> – 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เฉ</w:t>
            </w:r>
            <w:proofErr w:type="spellStart"/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ิง</w:t>
            </w:r>
            <w:proofErr w:type="spellEnd"/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ตู </w:t>
            </w:r>
            <w:r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วัดต้า</w:t>
            </w:r>
            <w:proofErr w:type="spellStart"/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ฉือ</w:t>
            </w:r>
            <w:proofErr w:type="spellEnd"/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ไท่กู่หลี่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Pr="00EE7C64">
              <w:rPr>
                <w:rFonts w:ascii="Sarabun" w:hAnsi="Sarabun" w:cs="Sarabun"/>
                <w:szCs w:val="24"/>
                <w:lang w:eastAsia="en-US"/>
              </w:rPr>
              <w:t>IFS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Pr="00EE7C64">
              <w:rPr>
                <w:rFonts w:ascii="Sarabun" w:hAnsi="Sarabun" w:cs="Sarabun"/>
                <w:szCs w:val="24"/>
                <w:lang w:eastAsia="en-US"/>
              </w:rPr>
              <w:t>(</w:t>
            </w:r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แพน</w:t>
            </w:r>
            <w:proofErr w:type="spellStart"/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ด้า</w:t>
            </w:r>
            <w:proofErr w:type="spellEnd"/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ป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ี</w:t>
            </w:r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นตึก</w:t>
            </w:r>
            <w:r w:rsidRPr="00EE7C64">
              <w:rPr>
                <w:rFonts w:ascii="Sarabun" w:hAnsi="Sarabun" w:cs="Sarabun"/>
                <w:szCs w:val="24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ถนนคนเดิน</w:t>
            </w:r>
            <w:proofErr w:type="spellStart"/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ช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ุ</w:t>
            </w:r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ล</w:t>
            </w:r>
            <w:proofErr w:type="spellEnd"/>
            <w:r w:rsidRPr="00EE7C64">
              <w:rPr>
                <w:rFonts w:ascii="Sarabun" w:hAnsi="Sarabun" w:cs="Sarabun" w:hint="cs"/>
                <w:szCs w:val="24"/>
                <w:cs/>
                <w:lang w:eastAsia="en-US"/>
              </w:rPr>
              <w:t>ซีลู่</w:t>
            </w:r>
          </w:p>
          <w:p w14:paraId="4D565897" w14:textId="7EF45AEF" w:rsidR="001D5905" w:rsidRPr="0019029E" w:rsidRDefault="001D5905" w:rsidP="0029115C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eastAsia="en-US"/>
              </w:rPr>
            </w:pPr>
            <w:r w:rsidRPr="005F541A">
              <w:rPr>
                <w:rFonts w:ascii="Sarabun" w:hAnsi="Sarabun" w:cs="Sarabun" w:hint="cs"/>
                <w:color w:val="0000FF"/>
                <w:szCs w:val="24"/>
                <w:cs/>
                <w:lang w:eastAsia="en-US"/>
              </w:rPr>
              <w:t>เมนูพิเศษ</w:t>
            </w:r>
            <w:r w:rsidRPr="005F541A">
              <w:rPr>
                <w:rFonts w:ascii="Sarabun" w:hAnsi="Sarabun" w:cs="Sarabun"/>
                <w:color w:val="0000FF"/>
                <w:szCs w:val="24"/>
                <w:cs/>
                <w:lang w:eastAsia="en-US"/>
              </w:rPr>
              <w:t xml:space="preserve">! </w:t>
            </w:r>
            <w:r w:rsidRPr="005F541A">
              <w:rPr>
                <w:rFonts w:ascii="Sarabun" w:hAnsi="Sarabun" w:cs="Sarabun" w:hint="cs"/>
                <w:color w:val="0000FF"/>
                <w:szCs w:val="24"/>
                <w:cs/>
                <w:lang w:eastAsia="en-US"/>
              </w:rPr>
              <w:t>สุกี้หม่าล่าเสฉวน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4916776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egoe UI Symbol" w:hAnsi="Segoe UI Symbol" w:cs="Segoe UI Symbol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93ABBBC" w14:textId="4318858F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3D40F908" w14:textId="56FB7179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09E8AAA" w14:textId="6CC90332" w:rsidR="001D5905" w:rsidRPr="0021464B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  <w:proofErr w:type="spellStart"/>
            <w:r w:rsidRPr="00170354">
              <w:rPr>
                <w:rFonts w:ascii="Sarabun" w:hAnsi="Sarabun" w:cs="Sarabun"/>
                <w:szCs w:val="24"/>
              </w:rPr>
              <w:t>Dading</w:t>
            </w:r>
            <w:proofErr w:type="spellEnd"/>
            <w:r w:rsidRPr="00170354">
              <w:rPr>
                <w:rFonts w:ascii="Sarabun" w:hAnsi="Sarabun" w:cs="Sarabun"/>
                <w:szCs w:val="24"/>
              </w:rPr>
              <w:t xml:space="preserve"> Century Hotel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>5</w:t>
            </w:r>
            <w:r w:rsidRPr="007A0064">
              <w:rPr>
                <w:rFonts w:ascii="Sarabun" w:hAnsi="Sarabun" w:cs="Sarabun"/>
                <w:szCs w:val="24"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7A00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A0064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1D5905" w:rsidRPr="00B36657" w14:paraId="0002B0C2" w14:textId="77777777" w:rsidTr="008415AD">
        <w:trPr>
          <w:trHeight w:val="806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7D30" w14:textId="78F05719" w:rsidR="001D5905" w:rsidRPr="00B36657" w:rsidRDefault="001D5905" w:rsidP="0029115C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</w:rPr>
              <w:t>7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8151" w14:textId="08E572DF" w:rsidR="001D5905" w:rsidRPr="00484497" w:rsidRDefault="002639A5" w:rsidP="0029115C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  <w:lang w:eastAsia="en-US"/>
              </w:rPr>
            </w:pPr>
            <w:r w:rsidRPr="009C7A7B">
              <w:rPr>
                <w:rFonts w:ascii="Sarabun" w:hAnsi="Sarabun" w:cs="Sarabun"/>
                <w:szCs w:val="24"/>
                <w:lang w:eastAsia="en-US"/>
              </w:rPr>
              <w:t xml:space="preserve">Eastern Suburb Memory </w:t>
            </w:r>
            <w:r w:rsidR="001D5905" w:rsidRPr="009C7A7B"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 w:rsidR="001D5905" w:rsidRPr="009C7A7B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สนามบินเฉ</w:t>
            </w:r>
            <w:proofErr w:type="spellStart"/>
            <w:r w:rsidR="001D5905" w:rsidRPr="009C7A7B">
              <w:rPr>
                <w:rFonts w:ascii="Sarabun" w:hAnsi="Sarabun" w:cs="Sarabun" w:hint="cs"/>
                <w:szCs w:val="24"/>
                <w:cs/>
                <w:lang w:eastAsia="en-US"/>
              </w:rPr>
              <w:t>ิง</w:t>
            </w:r>
            <w:proofErr w:type="spellEnd"/>
            <w:r w:rsidR="001D5905" w:rsidRPr="009C7A7B">
              <w:rPr>
                <w:rFonts w:ascii="Sarabun" w:hAnsi="Sarabun" w:cs="Sarabun" w:hint="cs"/>
                <w:szCs w:val="24"/>
                <w:cs/>
                <w:lang w:eastAsia="en-US"/>
              </w:rPr>
              <w:t>ตู</w:t>
            </w:r>
            <w:r w:rsidR="001D5905" w:rsidRPr="009C7A7B">
              <w:rPr>
                <w:rFonts w:ascii="Sarabun" w:hAnsi="Sarabun" w:cs="Sarabun"/>
                <w:szCs w:val="24"/>
                <w:cs/>
                <w:lang w:eastAsia="en-US"/>
              </w:rPr>
              <w:t xml:space="preserve"> (</w:t>
            </w:r>
            <w:r w:rsidR="001D5905" w:rsidRPr="009C7A7B">
              <w:rPr>
                <w:rFonts w:ascii="Sarabun" w:hAnsi="Sarabun" w:cs="Sarabun"/>
                <w:szCs w:val="24"/>
              </w:rPr>
              <w:t>CA471: 14.2</w:t>
            </w:r>
            <w:r w:rsidR="001D5905" w:rsidRPr="009C7A7B">
              <w:rPr>
                <w:rFonts w:ascii="Sarabun" w:hAnsi="Sarabun" w:cs="Sarabun" w:hint="cs"/>
                <w:szCs w:val="24"/>
                <w:cs/>
              </w:rPr>
              <w:t>0</w:t>
            </w:r>
            <w:r w:rsidR="001D5905" w:rsidRPr="009C7A7B">
              <w:rPr>
                <w:rFonts w:ascii="Sarabun" w:hAnsi="Sarabun" w:cs="Sarabun"/>
                <w:szCs w:val="24"/>
              </w:rPr>
              <w:t xml:space="preserve"> – 16.40</w:t>
            </w:r>
            <w:r w:rsidR="001D5905" w:rsidRPr="009C7A7B">
              <w:rPr>
                <w:rFonts w:ascii="Sarabun" w:hAnsi="Sarabun" w:cs="Sarabun"/>
                <w:szCs w:val="24"/>
                <w:cs/>
                <w:lang w:eastAsia="en-US"/>
              </w:rPr>
              <w:t xml:space="preserve">) </w:t>
            </w:r>
            <w:r w:rsidR="001D5905" w:rsidRPr="009C7A7B">
              <w:rPr>
                <w:rFonts w:ascii="Sarabun" w:hAnsi="Sarabun" w:cs="Sarabun" w:hint="cs"/>
                <w:szCs w:val="24"/>
                <w:cs/>
                <w:lang w:eastAsia="en-US"/>
              </w:rPr>
              <w:t>กรุงเทพฯ</w:t>
            </w:r>
            <w:r w:rsidR="001D5905" w:rsidRPr="009C7A7B">
              <w:rPr>
                <w:rFonts w:ascii="Sarabun" w:hAnsi="Sarabun" w:cs="Sarabun"/>
                <w:szCs w:val="24"/>
                <w:cs/>
                <w:lang w:eastAsia="en-US"/>
              </w:rPr>
              <w:t xml:space="preserve"> (</w:t>
            </w:r>
            <w:r w:rsidR="001D5905" w:rsidRPr="009C7A7B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สนามบินสุวรรณภูมิ</w:t>
            </w:r>
            <w:r w:rsidR="001D5905" w:rsidRPr="009C7A7B">
              <w:rPr>
                <w:rFonts w:ascii="Sarabun" w:hAnsi="Sarabun" w:cs="Sarabun"/>
                <w:szCs w:val="24"/>
                <w:cs/>
                <w:lang w:eastAsia="en-US"/>
              </w:rPr>
              <w:t>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C2F7" w14:textId="7761F02B" w:rsidR="001D5905" w:rsidRPr="00691A61" w:rsidRDefault="001D5905" w:rsidP="001D5905">
            <w:pPr>
              <w:spacing w:line="360" w:lineRule="auto"/>
              <w:jc w:val="thaiDistribute"/>
              <w:rPr>
                <w:rFonts w:ascii="Segoe UI Symbol" w:eastAsia="Calibri" w:hAnsi="Segoe UI Symbol" w:cstheme="minorBidi"/>
                <w:sz w:val="48"/>
                <w:szCs w:val="48"/>
              </w:rPr>
            </w:pPr>
            <w:r w:rsidRPr="00691A61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3C99" w14:textId="18DC975D" w:rsidR="001D5905" w:rsidRPr="00691A61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  <w:r w:rsidRPr="00691A61">
              <w:rPr>
                <w:rFonts w:ascii="Segoe UI Symbol" w:eastAsia="Calibri" w:hAnsi="Segoe UI Symbol" w:cs="Segoe UI Symbol" w:hint="cs"/>
                <w:sz w:val="48"/>
                <w:szCs w:val="48"/>
                <w:cs/>
              </w:rPr>
              <w:t>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C46" w14:textId="77777777" w:rsidR="001D5905" w:rsidRPr="000C7448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Cordia New"/>
                <w:sz w:val="48"/>
                <w:szCs w:val="48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6E0" w14:textId="2D411ABD" w:rsidR="001D5905" w:rsidRPr="0021464B" w:rsidRDefault="001D5905" w:rsidP="001D5905">
            <w:pPr>
              <w:spacing w:line="360" w:lineRule="auto"/>
              <w:jc w:val="thaiDistribute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</w:p>
        </w:tc>
      </w:tr>
    </w:tbl>
    <w:p w14:paraId="46D3E479" w14:textId="77777777" w:rsidR="003374C6" w:rsidRDefault="003374C6" w:rsidP="003C2AC4">
      <w:pPr>
        <w:tabs>
          <w:tab w:val="left" w:pos="2415"/>
        </w:tabs>
        <w:spacing w:line="360" w:lineRule="auto"/>
        <w:jc w:val="thaiDistribute"/>
      </w:pPr>
    </w:p>
    <w:p w14:paraId="6961B51C" w14:textId="77777777" w:rsidR="005B7F9F" w:rsidRDefault="005B7F9F" w:rsidP="003C2AC4">
      <w:pPr>
        <w:tabs>
          <w:tab w:val="left" w:pos="2415"/>
        </w:tabs>
        <w:spacing w:line="360" w:lineRule="auto"/>
        <w:jc w:val="thaiDistribute"/>
      </w:pPr>
    </w:p>
    <w:p w14:paraId="689481C1" w14:textId="77777777" w:rsidR="005B7F9F" w:rsidRDefault="005B7F9F" w:rsidP="003C2AC4">
      <w:pPr>
        <w:tabs>
          <w:tab w:val="left" w:pos="2415"/>
        </w:tabs>
        <w:spacing w:line="360" w:lineRule="auto"/>
        <w:jc w:val="thaiDistribute"/>
      </w:pPr>
    </w:p>
    <w:p w14:paraId="2438D3BC" w14:textId="77777777" w:rsidR="005B7F9F" w:rsidRPr="0020200D" w:rsidRDefault="005B7F9F" w:rsidP="003C2AC4">
      <w:pPr>
        <w:tabs>
          <w:tab w:val="left" w:pos="2415"/>
        </w:tabs>
        <w:spacing w:line="360" w:lineRule="auto"/>
        <w:jc w:val="thaiDistribute"/>
        <w:rPr>
          <w:cs/>
        </w:rPr>
      </w:pPr>
    </w:p>
    <w:tbl>
      <w:tblPr>
        <w:tblW w:w="51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2551"/>
        <w:gridCol w:w="2692"/>
        <w:gridCol w:w="1883"/>
      </w:tblGrid>
      <w:tr w:rsidR="00B36884" w:rsidRPr="00672C06" w14:paraId="432D9B8D" w14:textId="77777777" w:rsidTr="005F541A">
        <w:trPr>
          <w:trHeight w:val="622"/>
          <w:jc w:val="center"/>
        </w:trPr>
        <w:tc>
          <w:tcPr>
            <w:tcW w:w="1746" w:type="pct"/>
            <w:shd w:val="clear" w:color="auto" w:fill="2F5496" w:themeFill="accent1" w:themeFillShade="BF"/>
            <w:vAlign w:val="center"/>
          </w:tcPr>
          <w:p w14:paraId="1B894FED" w14:textId="77777777" w:rsidR="00B36884" w:rsidRPr="00672C06" w:rsidRDefault="00B36884" w:rsidP="005B7F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0" w:name="_Hlk133495160"/>
            <w:proofErr w:type="spellStart"/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lastRenderedPageBreak/>
              <w:t>กําหนด</w:t>
            </w:r>
            <w:proofErr w:type="spellEnd"/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165" w:type="pct"/>
            <w:shd w:val="clear" w:color="auto" w:fill="2F5496" w:themeFill="accent1" w:themeFillShade="BF"/>
            <w:vAlign w:val="center"/>
          </w:tcPr>
          <w:p w14:paraId="7DCBFDC0" w14:textId="77777777" w:rsidR="00B36884" w:rsidRPr="00672C06" w:rsidRDefault="00B36884" w:rsidP="005B7F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672C06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672C06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229" w:type="pct"/>
            <w:shd w:val="clear" w:color="auto" w:fill="2F5496" w:themeFill="accent1" w:themeFillShade="BF"/>
          </w:tcPr>
          <w:p w14:paraId="15D2B9F8" w14:textId="449D686A" w:rsidR="00B36884" w:rsidRPr="00672C06" w:rsidRDefault="00B36884" w:rsidP="005B7F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672C06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</w:p>
          <w:p w14:paraId="50352573" w14:textId="77777777" w:rsidR="00B36884" w:rsidRPr="00672C06" w:rsidRDefault="00B36884" w:rsidP="005B7F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672C06">
              <w:rPr>
                <w:rFonts w:ascii="Sarabun" w:hAnsi="Sarabun" w:cs="Sarabun"/>
                <w:b/>
                <w:bCs/>
                <w:color w:val="FFFFFF"/>
              </w:rPr>
              <w:t>(</w:t>
            </w:r>
            <w:r w:rsidRPr="00672C06">
              <w:rPr>
                <w:rFonts w:ascii="Sarabun" w:hAnsi="Sarabun" w:cs="Sarabun" w:hint="cs"/>
                <w:b/>
                <w:bCs/>
                <w:color w:val="FFFFFF"/>
                <w:cs/>
              </w:rPr>
              <w:t>ไม่รวมตั๋วเครื่องบิน</w:t>
            </w: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)</w:t>
            </w:r>
          </w:p>
        </w:tc>
        <w:tc>
          <w:tcPr>
            <w:tcW w:w="860" w:type="pct"/>
            <w:shd w:val="clear" w:color="auto" w:fill="2F5496" w:themeFill="accent1" w:themeFillShade="BF"/>
            <w:vAlign w:val="center"/>
          </w:tcPr>
          <w:p w14:paraId="21EA9C1F" w14:textId="77777777" w:rsidR="00B36884" w:rsidRPr="00672C06" w:rsidRDefault="00B36884" w:rsidP="005B7F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407427F4" w14:textId="77777777" w:rsidR="00B36884" w:rsidRPr="00672C06" w:rsidRDefault="00B36884" w:rsidP="005B7F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672C06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bookmarkEnd w:id="0"/>
      <w:tr w:rsidR="00F8314A" w:rsidRPr="00EE6582" w14:paraId="04BFF5D8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5130F0D0" w14:textId="2067CF04" w:rsidR="00F8314A" w:rsidRDefault="005B7F9F" w:rsidP="005B7F9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25 </w:t>
            </w:r>
            <w:r w:rsidR="0002288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31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ต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</w:tc>
        <w:tc>
          <w:tcPr>
            <w:tcW w:w="1165" w:type="pct"/>
            <w:shd w:val="clear" w:color="auto" w:fill="FFFFFF" w:themeFill="background1"/>
          </w:tcPr>
          <w:p w14:paraId="5D9349C8" w14:textId="20951BE4" w:rsidR="00953107" w:rsidRPr="00022880" w:rsidRDefault="000B2AA5" w:rsidP="0002288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32,900.-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76825EE9" w14:textId="2647C315" w:rsidR="00F8314A" w:rsidRPr="00022880" w:rsidRDefault="00022880" w:rsidP="00022880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4,900.-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02800802" w14:textId="751DF0FF" w:rsidR="00F8314A" w:rsidRPr="00022880" w:rsidRDefault="000B2AA5" w:rsidP="00022880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022880" w:rsidRPr="00EE6582" w14:paraId="66B93658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1A084A88" w14:textId="705EA26B" w:rsidR="00022880" w:rsidRPr="005B7F9F" w:rsidRDefault="00022880" w:rsidP="00022880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29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ต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.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04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พ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ย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</w:tc>
        <w:tc>
          <w:tcPr>
            <w:tcW w:w="1165" w:type="pct"/>
            <w:shd w:val="clear" w:color="auto" w:fill="FFFFFF" w:themeFill="background1"/>
          </w:tcPr>
          <w:p w14:paraId="4B1FFFDF" w14:textId="5FE3DCF9" w:rsidR="00022880" w:rsidRPr="00022880" w:rsidRDefault="00022880" w:rsidP="0002288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32,900.-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25A7FE42" w14:textId="50A849DC" w:rsidR="00022880" w:rsidRPr="00022880" w:rsidRDefault="00022880" w:rsidP="00022880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4,900.-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38D1E133" w14:textId="679A7628" w:rsidR="00022880" w:rsidRPr="00022880" w:rsidRDefault="00022880" w:rsidP="00022880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022880" w:rsidRPr="00EE6582" w14:paraId="21AED1EA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5754A690" w14:textId="3539AD9B" w:rsidR="00022880" w:rsidRPr="005B7F9F" w:rsidRDefault="00022880" w:rsidP="00022880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11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พ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ย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</w:tc>
        <w:tc>
          <w:tcPr>
            <w:tcW w:w="1165" w:type="pct"/>
            <w:shd w:val="clear" w:color="auto" w:fill="FFFFFF" w:themeFill="background1"/>
          </w:tcPr>
          <w:p w14:paraId="6586CE6F" w14:textId="5779D586" w:rsidR="00022880" w:rsidRPr="00022880" w:rsidRDefault="00022880" w:rsidP="0002288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29,900.-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7FAA5648" w14:textId="6817932C" w:rsidR="00022880" w:rsidRPr="00022880" w:rsidRDefault="00022880" w:rsidP="00022880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1,900.-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44BCFFD1" w14:textId="3ABEB627" w:rsidR="00022880" w:rsidRPr="00022880" w:rsidRDefault="00022880" w:rsidP="00022880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78046A3D" w14:textId="77777777" w:rsidTr="009C7A7B">
        <w:trPr>
          <w:trHeight w:val="622"/>
          <w:jc w:val="center"/>
        </w:trPr>
        <w:tc>
          <w:tcPr>
            <w:tcW w:w="1746" w:type="pct"/>
          </w:tcPr>
          <w:p w14:paraId="1F819A76" w14:textId="52C72A4B" w:rsidR="00B55509" w:rsidRPr="005B7F9F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7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พ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ย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</w:tc>
        <w:tc>
          <w:tcPr>
            <w:tcW w:w="1165" w:type="pct"/>
          </w:tcPr>
          <w:p w14:paraId="4A0F57A4" w14:textId="68C2F6E9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29,900.-</w:t>
            </w:r>
            <w:proofErr w:type="gramEnd"/>
          </w:p>
        </w:tc>
        <w:tc>
          <w:tcPr>
            <w:tcW w:w="1229" w:type="pct"/>
          </w:tcPr>
          <w:p w14:paraId="49A1FFF3" w14:textId="1A8744BA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1,900.-</w:t>
            </w:r>
          </w:p>
        </w:tc>
        <w:tc>
          <w:tcPr>
            <w:tcW w:w="860" w:type="pct"/>
          </w:tcPr>
          <w:p w14:paraId="66E4F128" w14:textId="5264659E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1CE6BC2F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276B8902" w14:textId="2D3CC891" w:rsidR="00B55509" w:rsidRPr="005B7F9F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18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พ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ย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</w:tc>
        <w:tc>
          <w:tcPr>
            <w:tcW w:w="1165" w:type="pct"/>
            <w:shd w:val="clear" w:color="auto" w:fill="FFFFFF" w:themeFill="background1"/>
          </w:tcPr>
          <w:p w14:paraId="6373C799" w14:textId="5661ED9A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29,900.-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6BBD296C" w14:textId="05E50EE1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1,900.-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52EB0334" w14:textId="3F7890B9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205EF2A9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3A8AAF68" w14:textId="7EBFAC34" w:rsidR="00B55509" w:rsidRPr="005B7F9F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25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พ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ย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</w:tc>
        <w:tc>
          <w:tcPr>
            <w:tcW w:w="1165" w:type="pct"/>
            <w:shd w:val="clear" w:color="auto" w:fill="FFFFFF" w:themeFill="background1"/>
          </w:tcPr>
          <w:p w14:paraId="7577FD86" w14:textId="40A2C4C1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28,900.-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1745E83B" w14:textId="5013BA3B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0,900.-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6FEADE4C" w14:textId="20C6141F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5B1B4392" w14:textId="77777777" w:rsidTr="009C7A7B">
        <w:trPr>
          <w:trHeight w:val="622"/>
          <w:jc w:val="center"/>
        </w:trPr>
        <w:tc>
          <w:tcPr>
            <w:tcW w:w="1746" w:type="pct"/>
          </w:tcPr>
          <w:p w14:paraId="322F6248" w14:textId="462A1930" w:rsidR="00B55509" w:rsidRPr="005B7F9F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20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2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6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พ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ย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</w:tc>
        <w:tc>
          <w:tcPr>
            <w:tcW w:w="1165" w:type="pct"/>
          </w:tcPr>
          <w:p w14:paraId="5EDA3BBF" w14:textId="79A6DCB3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28,900.-</w:t>
            </w:r>
            <w:proofErr w:type="gramEnd"/>
          </w:p>
        </w:tc>
        <w:tc>
          <w:tcPr>
            <w:tcW w:w="1229" w:type="pct"/>
          </w:tcPr>
          <w:p w14:paraId="7532F52F" w14:textId="116DA981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0,900.-</w:t>
            </w:r>
          </w:p>
        </w:tc>
        <w:tc>
          <w:tcPr>
            <w:tcW w:w="860" w:type="pct"/>
          </w:tcPr>
          <w:p w14:paraId="3EF5145F" w14:textId="370C71B0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7D3CF6FC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0460BE9A" w14:textId="46780B5B" w:rsidR="00B55509" w:rsidRPr="005B7F9F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26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พ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ย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.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02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ธ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</w:tc>
        <w:tc>
          <w:tcPr>
            <w:tcW w:w="1165" w:type="pct"/>
            <w:shd w:val="clear" w:color="auto" w:fill="FFFFFF" w:themeFill="background1"/>
          </w:tcPr>
          <w:p w14:paraId="0E7CC4A8" w14:textId="150D1638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28,900.-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63912909" w14:textId="321A2ACD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0,900.-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52E02D76" w14:textId="30E8C6C0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0B7ABC53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4A3C756F" w14:textId="49208BC1" w:rsidR="00B55509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12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ธ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  <w:p w14:paraId="065350C7" w14:textId="775C3572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sz w:val="28"/>
                <w:cs/>
              </w:rPr>
            </w:pPr>
            <w:r w:rsidRPr="00022880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วันพ่อแห่งชาติ</w:t>
            </w:r>
          </w:p>
        </w:tc>
        <w:tc>
          <w:tcPr>
            <w:tcW w:w="1165" w:type="pct"/>
            <w:shd w:val="clear" w:color="auto" w:fill="FFFFFF" w:themeFill="background1"/>
          </w:tcPr>
          <w:p w14:paraId="454EA5F4" w14:textId="720AB1D2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</w:t>
            </w:r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9</w:t>
            </w:r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75415C4D" w14:textId="0EF8E941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21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677EEDEE" w14:textId="6DFE73D2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33865870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19C4598A" w14:textId="3823362C" w:rsidR="00B55509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16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ธ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  <w:p w14:paraId="7A95B805" w14:textId="1CADD0E5" w:rsidR="00B55509" w:rsidRPr="005B7F9F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22880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รัฐธรรมนูญ</w:t>
            </w:r>
          </w:p>
        </w:tc>
        <w:tc>
          <w:tcPr>
            <w:tcW w:w="1165" w:type="pct"/>
            <w:shd w:val="clear" w:color="auto" w:fill="FFFFFF" w:themeFill="background1"/>
          </w:tcPr>
          <w:p w14:paraId="5CC190E6" w14:textId="08F40A7E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</w:t>
            </w:r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9</w:t>
            </w:r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08E0B5C7" w14:textId="15432665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21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2FAA4E30" w14:textId="4C24A105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55CE49EB" w14:textId="77777777" w:rsidTr="009C7A7B">
        <w:trPr>
          <w:trHeight w:val="622"/>
          <w:jc w:val="center"/>
        </w:trPr>
        <w:tc>
          <w:tcPr>
            <w:tcW w:w="1746" w:type="pct"/>
          </w:tcPr>
          <w:p w14:paraId="0A3605D3" w14:textId="12B80EA3" w:rsidR="00B55509" w:rsidRPr="005B7F9F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1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1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7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ธ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</w:tc>
        <w:tc>
          <w:tcPr>
            <w:tcW w:w="1165" w:type="pct"/>
          </w:tcPr>
          <w:p w14:paraId="558A1FAE" w14:textId="2A0D770F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28,900.-</w:t>
            </w:r>
            <w:proofErr w:type="gramEnd"/>
          </w:p>
        </w:tc>
        <w:tc>
          <w:tcPr>
            <w:tcW w:w="1229" w:type="pct"/>
          </w:tcPr>
          <w:p w14:paraId="2EEE409C" w14:textId="6B1953AA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0,900.-</w:t>
            </w:r>
          </w:p>
        </w:tc>
        <w:tc>
          <w:tcPr>
            <w:tcW w:w="860" w:type="pct"/>
          </w:tcPr>
          <w:p w14:paraId="053177D1" w14:textId="63B2760B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0B49BE8C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512EAF2D" w14:textId="56BCE045" w:rsidR="00B55509" w:rsidRPr="005B7F9F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23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ธ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69</w:t>
            </w:r>
          </w:p>
        </w:tc>
        <w:tc>
          <w:tcPr>
            <w:tcW w:w="1165" w:type="pct"/>
            <w:shd w:val="clear" w:color="auto" w:fill="FFFFFF" w:themeFill="background1"/>
          </w:tcPr>
          <w:p w14:paraId="070340FF" w14:textId="0926229D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28,900.-</w:t>
            </w:r>
            <w:proofErr w:type="gramEnd"/>
          </w:p>
        </w:tc>
        <w:tc>
          <w:tcPr>
            <w:tcW w:w="1229" w:type="pct"/>
            <w:shd w:val="clear" w:color="auto" w:fill="FFFFFF" w:themeFill="background1"/>
          </w:tcPr>
          <w:p w14:paraId="22E11C7A" w14:textId="170AA17A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0,900.-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310E43BF" w14:textId="0DE180E4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12CEE108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1C6AA660" w14:textId="624B1EB6" w:rsidR="00B55509" w:rsidRPr="00FF5A41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27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ธ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. 69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02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ม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70</w:t>
            </w:r>
          </w:p>
        </w:tc>
        <w:tc>
          <w:tcPr>
            <w:tcW w:w="1165" w:type="pct"/>
            <w:shd w:val="clear" w:color="auto" w:fill="FFFFFF" w:themeFill="background1"/>
          </w:tcPr>
          <w:p w14:paraId="427D7BE1" w14:textId="4C574161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34</w:t>
            </w:r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</w:p>
        </w:tc>
        <w:tc>
          <w:tcPr>
            <w:tcW w:w="1229" w:type="pct"/>
            <w:shd w:val="clear" w:color="auto" w:fill="FFFFFF" w:themeFill="background1"/>
          </w:tcPr>
          <w:p w14:paraId="630639C2" w14:textId="61CBD310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26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00E2AB36" w14:textId="3C07544E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:rsidRPr="00EE6582" w14:paraId="3D290E96" w14:textId="77777777" w:rsidTr="00757CF7">
        <w:trPr>
          <w:trHeight w:val="622"/>
          <w:jc w:val="center"/>
        </w:trPr>
        <w:tc>
          <w:tcPr>
            <w:tcW w:w="1746" w:type="pct"/>
            <w:shd w:val="clear" w:color="auto" w:fill="FFFFFF" w:themeFill="background1"/>
          </w:tcPr>
          <w:p w14:paraId="3182BBAF" w14:textId="26B3FA5A" w:rsidR="00B55509" w:rsidRPr="003C2AC4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sz w:val="28"/>
              </w:rPr>
            </w:pP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1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ธ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. 69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 xml:space="preserve"> 06 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ม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5B7F9F">
              <w:rPr>
                <w:rFonts w:ascii="Sarabun" w:hAnsi="Sarabun" w:cs="Sarabun" w:hint="cs"/>
                <w:b/>
                <w:bCs/>
                <w:sz w:val="28"/>
                <w:cs/>
              </w:rPr>
              <w:t>ค</w:t>
            </w:r>
            <w:r w:rsidRPr="005B7F9F">
              <w:rPr>
                <w:rFonts w:ascii="Sarabun" w:hAnsi="Sarabun" w:cs="Sarabun"/>
                <w:b/>
                <w:bCs/>
                <w:sz w:val="28"/>
                <w:cs/>
              </w:rPr>
              <w:t>. 70</w:t>
            </w:r>
          </w:p>
        </w:tc>
        <w:tc>
          <w:tcPr>
            <w:tcW w:w="1165" w:type="pct"/>
            <w:shd w:val="clear" w:color="auto" w:fill="FFFFFF" w:themeFill="background1"/>
          </w:tcPr>
          <w:p w14:paraId="7F6706E8" w14:textId="4DD139AA" w:rsidR="00B55509" w:rsidRPr="00022880" w:rsidRDefault="00B55509" w:rsidP="00B555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34</w:t>
            </w:r>
            <w:r w:rsidRPr="0002288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</w:p>
        </w:tc>
        <w:tc>
          <w:tcPr>
            <w:tcW w:w="1229" w:type="pct"/>
            <w:shd w:val="clear" w:color="auto" w:fill="FFFFFF" w:themeFill="background1"/>
          </w:tcPr>
          <w:p w14:paraId="2E80F4CF" w14:textId="6E9E0CA4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022880">
              <w:rPr>
                <w:rFonts w:ascii="Sarabun" w:hAnsi="Sarabun" w:cs="Sarabun"/>
                <w:b/>
                <w:bCs/>
                <w:sz w:val="28"/>
                <w:cs/>
              </w:rPr>
              <w:t>26</w:t>
            </w:r>
            <w:r w:rsidRPr="00022880"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  <w:shd w:val="clear" w:color="auto" w:fill="FFFFFF" w:themeFill="background1"/>
          </w:tcPr>
          <w:p w14:paraId="243C6CDD" w14:textId="4057E045" w:rsidR="00B55509" w:rsidRPr="00022880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022880">
              <w:rPr>
                <w:rFonts w:ascii="Sarabun" w:hAnsi="Sarabun" w:cs="Sarabun"/>
                <w:b/>
                <w:bCs/>
                <w:color w:val="FF0000"/>
                <w:sz w:val="28"/>
              </w:rPr>
              <w:t>7,500.-</w:t>
            </w:r>
            <w:proofErr w:type="gramEnd"/>
          </w:p>
        </w:tc>
      </w:tr>
      <w:tr w:rsidR="00B55509" w14:paraId="7D25D601" w14:textId="77777777" w:rsidTr="005F541A">
        <w:trPr>
          <w:trHeight w:val="622"/>
          <w:jc w:val="center"/>
        </w:trPr>
        <w:tc>
          <w:tcPr>
            <w:tcW w:w="5000" w:type="pct"/>
            <w:gridSpan w:val="4"/>
            <w:shd w:val="clear" w:color="auto" w:fill="2F5496" w:themeFill="accent1" w:themeFillShade="BF"/>
          </w:tcPr>
          <w:p w14:paraId="577A5F5F" w14:textId="77777777" w:rsidR="00B55509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ราคาทัวร์ข้างต้นยังไม่รวมค่าทิป</w:t>
            </w:r>
            <w:proofErr w:type="spellStart"/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มัคคุ</w:t>
            </w:r>
            <w:proofErr w:type="spellEnd"/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เทศน์ท้องถิ่นและคนขับรถ 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2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,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0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00 บาท/ท่าน/ทริป</w:t>
            </w:r>
          </w:p>
          <w:p w14:paraId="0CA99FCC" w14:textId="77777777" w:rsidR="00B55509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0C13D1">
              <w:rPr>
                <w:rFonts w:ascii="Sarabun" w:hAnsi="Sarabun" w:cs="Sarabun"/>
                <w:sz w:val="22"/>
                <w:szCs w:val="22"/>
                <w:highlight w:val="yellow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6264183E" w14:textId="77777777" w:rsidR="00B55509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4"/>
              </w:rPr>
            </w:pPr>
            <w:r w:rsidRPr="008D1B12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4"/>
                <w:cs/>
              </w:rPr>
              <w:t>*ราคานี้เป็นราคาพิเศษไม่มีราคาเด็ก*</w:t>
            </w:r>
          </w:p>
          <w:p w14:paraId="7F4109E7" w14:textId="3502F923" w:rsidR="00B55509" w:rsidRPr="00802B43" w:rsidRDefault="00B55509" w:rsidP="00B5550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8D3B0E">
              <w:rPr>
                <w:rFonts w:ascii="Sarabun" w:hAnsi="Sarabun" w:cs="Sarabun" w:hint="cs"/>
                <w:color w:val="FFFFFF" w:themeColor="background1"/>
                <w:sz w:val="20"/>
                <w:szCs w:val="22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</w:tbl>
    <w:p w14:paraId="42FED740" w14:textId="2CD78E83" w:rsidR="009E4962" w:rsidRPr="0020200D" w:rsidRDefault="009E4962" w:rsidP="003C2AC4">
      <w:pPr>
        <w:spacing w:line="360" w:lineRule="auto"/>
        <w:contextualSpacing/>
        <w:jc w:val="thaiDistribute"/>
        <w:rPr>
          <w:rFonts w:ascii="Sarabun" w:hAnsi="Sarabun" w:cs="Sarabun"/>
          <w:vanish/>
          <w:sz w:val="20"/>
          <w:szCs w:val="20"/>
        </w:rPr>
      </w:pPr>
    </w:p>
    <w:p w14:paraId="2205B5E5" w14:textId="77777777" w:rsidR="00B70361" w:rsidRDefault="00B70361" w:rsidP="003C2AC4">
      <w:pPr>
        <w:spacing w:line="360" w:lineRule="auto"/>
        <w:contextualSpacing/>
        <w:jc w:val="thaiDistribute"/>
      </w:pP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415"/>
      </w:tblGrid>
      <w:tr w:rsidR="00A201D4" w:rsidRPr="003374C6" w14:paraId="1CB94170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  <w:vAlign w:val="center"/>
          </w:tcPr>
          <w:p w14:paraId="501FCDAF" w14:textId="77777777" w:rsidR="00A201D4" w:rsidRPr="003374C6" w:rsidRDefault="00A201D4" w:rsidP="003C2AC4">
            <w:pPr>
              <w:spacing w:line="360" w:lineRule="auto"/>
              <w:ind w:right="37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1</w:t>
            </w:r>
          </w:p>
        </w:tc>
        <w:tc>
          <w:tcPr>
            <w:tcW w:w="9415" w:type="dxa"/>
            <w:shd w:val="clear" w:color="auto" w:fill="2F5496" w:themeFill="accent1" w:themeFillShade="BF"/>
            <w:vAlign w:val="center"/>
          </w:tcPr>
          <w:p w14:paraId="6F2294F4" w14:textId="247DB595" w:rsidR="00A201D4" w:rsidRPr="003374C6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</w:rPr>
              <w:t>CA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466: 13.50 – 18.00)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ตูเทียนฟู่</w:t>
            </w:r>
          </w:p>
        </w:tc>
      </w:tr>
      <w:tr w:rsidR="00FF5A41" w:rsidRPr="00667AB0" w14:paraId="3D156956" w14:textId="77777777" w:rsidTr="0020200D">
        <w:trPr>
          <w:trHeight w:val="20"/>
          <w:jc w:val="center"/>
        </w:trPr>
        <w:tc>
          <w:tcPr>
            <w:tcW w:w="1500" w:type="dxa"/>
          </w:tcPr>
          <w:p w14:paraId="0A1035A4" w14:textId="3CDE9D78" w:rsidR="00FF5A41" w:rsidRPr="00667AB0" w:rsidRDefault="00FF5A41" w:rsidP="003C2AC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 w:rsidR="00970E0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 w:rsidR="00970E0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18630ED1" w14:textId="77777777" w:rsidR="00970E00" w:rsidRDefault="00970E00" w:rsidP="00970E00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17443">
              <w:rPr>
                <w:rFonts w:ascii="Sarabun" w:hAnsi="Sarabun" w:cs="Sarabun" w:hint="cs"/>
                <w:color w:val="000000"/>
                <w:szCs w:val="24"/>
                <w:cs/>
              </w:rPr>
              <w:t>พร้อมกัน</w:t>
            </w:r>
            <w:r w:rsidRPr="00F174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F174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ท่าอากาศยานสุวรรณภูมิ</w:t>
            </w:r>
            <w:r w:rsidRPr="00F1744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000000"/>
                <w:szCs w:val="24"/>
                <w:cs/>
              </w:rPr>
              <w:t>อาคารผู้โดยสารขาออกระหว่างประเทศ</w:t>
            </w:r>
            <w:r w:rsidRPr="00F174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F174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F17443">
              <w:rPr>
                <w:rFonts w:ascii="Sarabun" w:hAnsi="Sarabun" w:cs="Sarabun" w:hint="cs"/>
                <w:color w:val="000000"/>
                <w:szCs w:val="24"/>
                <w:cs/>
              </w:rPr>
              <w:t>ประตู</w:t>
            </w:r>
            <w:r w:rsidRPr="00F174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/>
                <w:color w:val="000000"/>
                <w:szCs w:val="24"/>
              </w:rPr>
              <w:t xml:space="preserve">10 </w:t>
            </w:r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เคาน์เตอร์สายการบิน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C00000"/>
                <w:szCs w:val="24"/>
              </w:rPr>
              <w:t>Air China (CA)</w:t>
            </w:r>
            <w:r w:rsidRPr="00C049DC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2B3C1855" w14:textId="77777777" w:rsidR="00970E00" w:rsidRDefault="00970E00" w:rsidP="00970E00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3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ท่านละ 1ใบ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        </w:t>
            </w:r>
          </w:p>
          <w:p w14:paraId="3B7E43C3" w14:textId="77777777" w:rsidR="00970E00" w:rsidRPr="00F17443" w:rsidRDefault="00970E00" w:rsidP="00970E00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lastRenderedPageBreak/>
              <w:t>*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*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มีบริการอาหารและเครื่องดื่มบนเครื่อง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ทั้งนี้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รูปแบบอาหารอาจเปลี่ยนแปลงเป็นอาหารร้อนหรือ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</w:p>
          <w:p w14:paraId="75FA5572" w14:textId="77777777" w:rsidR="00970E00" w:rsidRPr="00F17443" w:rsidRDefault="00970E00" w:rsidP="00970E00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F17443">
              <w:rPr>
                <w:rFonts w:ascii="Sarabun" w:hAnsi="Sarabun" w:cs="Sarabun"/>
                <w:color w:val="672C94"/>
                <w:szCs w:val="24"/>
              </w:rPr>
              <w:t xml:space="preserve">Snack Box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ตามความเหมาะสมและนโยบายของสายการบินในแต่ละเที่ยวบิน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โดยมิต้องแจ้งให้</w:t>
            </w:r>
          </w:p>
          <w:p w14:paraId="52987034" w14:textId="1FACECCE" w:rsidR="00463604" w:rsidRPr="00CA3480" w:rsidRDefault="00970E00" w:rsidP="00970E00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ทราบล่วงหน้า</w:t>
            </w:r>
          </w:p>
        </w:tc>
      </w:tr>
      <w:tr w:rsidR="00FF5A41" w:rsidRPr="00667AB0" w14:paraId="56E52303" w14:textId="77777777" w:rsidTr="0020200D">
        <w:trPr>
          <w:trHeight w:val="20"/>
          <w:jc w:val="center"/>
        </w:trPr>
        <w:tc>
          <w:tcPr>
            <w:tcW w:w="1500" w:type="dxa"/>
          </w:tcPr>
          <w:p w14:paraId="7976D80A" w14:textId="6359D22D" w:rsidR="00FF5A41" w:rsidRPr="00667AB0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 w:rsidR="00970E0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3.5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5F4AE2A1" w14:textId="18D9BCE2" w:rsidR="00FF5A41" w:rsidRPr="00463604" w:rsidRDefault="00970E00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shd w:val="clear" w:color="auto" w:fill="FFFFFF"/>
                <w:cs/>
              </w:rPr>
              <w:t>เฉ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shd w:val="clear" w:color="auto" w:fill="FFFFFF"/>
                <w:cs/>
              </w:rPr>
              <w:t>ิง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shd w:val="clear" w:color="auto" w:fill="FFFFFF"/>
                <w:cs/>
              </w:rPr>
              <w:t>ตู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C049DC">
              <w:rPr>
                <w:rFonts w:ascii="Sarabun" w:hAnsi="Sarabun" w:cs="Sarabun"/>
                <w:b/>
                <w:bCs/>
                <w:color w:val="C00000"/>
                <w:szCs w:val="24"/>
              </w:rPr>
              <w:t>Air China</w:t>
            </w:r>
            <w:r w:rsidRPr="0032549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C00000"/>
                <w:szCs w:val="24"/>
              </w:rPr>
              <w:t>CA</w:t>
            </w:r>
            <w:r w:rsidRPr="00C049DC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466</w:t>
            </w:r>
          </w:p>
        </w:tc>
      </w:tr>
      <w:tr w:rsidR="00FF5A41" w:rsidRPr="00667AB0" w14:paraId="642C9799" w14:textId="77777777" w:rsidTr="0020200D">
        <w:trPr>
          <w:trHeight w:val="20"/>
          <w:jc w:val="center"/>
        </w:trPr>
        <w:tc>
          <w:tcPr>
            <w:tcW w:w="1500" w:type="dxa"/>
          </w:tcPr>
          <w:p w14:paraId="2F7D12D7" w14:textId="0FED1DF1" w:rsidR="00FF5A41" w:rsidRPr="00667AB0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18.00</w:t>
            </w:r>
            <w:r w:rsidR="00FF5A41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FF5A41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FF5A41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627DAB96" w14:textId="233366A9" w:rsidR="00970E00" w:rsidRPr="00B728F2" w:rsidRDefault="00970E00" w:rsidP="00D540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B728F2">
              <w:rPr>
                <w:rFonts w:ascii="Sarabun" w:hAnsi="Sarabun" w:cs="Sarabun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สนามบินนานาชาติเฉ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ิง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ตูเทียนฟู่</w:t>
            </w:r>
            <w:r w:rsidRPr="00B728F2">
              <w:rPr>
                <w:rFonts w:ascii="Sarabun" w:hAnsi="Sarabun" w:cs="Sarabun"/>
                <w:szCs w:val="24"/>
              </w:rPr>
              <w:t xml:space="preserve"> </w:t>
            </w:r>
            <w:r w:rsidRPr="00B728F2">
              <w:rPr>
                <w:rFonts w:ascii="Sarabun" w:hAnsi="Sarabun" w:cs="Sarabun"/>
                <w:szCs w:val="24"/>
                <w:cs/>
              </w:rPr>
              <w:t>เมืองเฉ</w:t>
            </w:r>
            <w:proofErr w:type="spellStart"/>
            <w:r w:rsidRPr="00B728F2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B728F2">
              <w:rPr>
                <w:rFonts w:ascii="Sarabun" w:hAnsi="Sarabun" w:cs="Sarabun"/>
                <w:szCs w:val="24"/>
                <w:cs/>
              </w:rPr>
              <w:t>ตู เมืองหลวงของมณฑลเสฉวน ตั้งอยู่บริเวณลุ่มแม่น้ำหมินทางตอนกลางของมณฑล รายล้อมด้วยเทือกเขาและมีสภาพภูมิอากาศที่เอื้ออำนวยต่อการเกษตร จนได้รับการขนานนามว่าเป็น "ดินแดนแห่งความอุดมสมบูรณ์" โดยมีฤดูร้อนที่อบอุ่น ฤดูหนาวไม่รุนแรง และมีความชื้นค่อนข้างสูงตลอดปี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B728F2">
              <w:rPr>
                <w:rFonts w:ascii="Sarabun" w:hAnsi="Sarabun" w:cs="Sarabun"/>
                <w:szCs w:val="24"/>
                <w:cs/>
              </w:rPr>
              <w:t>เฉ</w:t>
            </w:r>
            <w:proofErr w:type="spellStart"/>
            <w:r w:rsidRPr="00B728F2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B728F2">
              <w:rPr>
                <w:rFonts w:ascii="Sarabun" w:hAnsi="Sarabun" w:cs="Sarabun"/>
                <w:szCs w:val="24"/>
                <w:cs/>
              </w:rPr>
              <w:t xml:space="preserve">ตูเป็นหนึ่งในมหานครสำคัญของประเทศจีน มีประชากรมากกว่า </w:t>
            </w:r>
            <w:r w:rsidRPr="00B728F2">
              <w:rPr>
                <w:rFonts w:ascii="Sarabun" w:hAnsi="Sarabun" w:cs="Sarabun"/>
                <w:szCs w:val="24"/>
              </w:rPr>
              <w:t xml:space="preserve">10 </w:t>
            </w:r>
            <w:r w:rsidRPr="00B728F2">
              <w:rPr>
                <w:rFonts w:ascii="Sarabun" w:hAnsi="Sarabun" w:cs="Sarabun"/>
                <w:szCs w:val="24"/>
                <w:cs/>
              </w:rPr>
              <w:t xml:space="preserve">ล้านคน และเป็นศูนย์กลางด้านเศรษฐกิจ การเมือง การศึกษา วิทยาศาสตร์ เทคโนโลยี และการคมนาคมของภูมิภาคตะวันตกเฉียงใต้ของจีน อีกทั้งยังเป็นเมืองต้นกำเนิดวัฒนธรรมเสฉวนอันเก่าแก่ที่มีประวัติศาสตร์ยาวนานกว่า </w:t>
            </w:r>
            <w:r w:rsidRPr="00B728F2">
              <w:rPr>
                <w:rFonts w:ascii="Sarabun" w:hAnsi="Sarabun" w:cs="Sarabun"/>
                <w:szCs w:val="24"/>
              </w:rPr>
              <w:t xml:space="preserve">2,300 </w:t>
            </w:r>
            <w:r w:rsidRPr="00B728F2">
              <w:rPr>
                <w:rFonts w:ascii="Sarabun" w:hAnsi="Sarabun" w:cs="Sarabun"/>
                <w:szCs w:val="24"/>
                <w:cs/>
              </w:rPr>
              <w:t>ปี</w:t>
            </w:r>
            <w:r w:rsidR="00D5405B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D5405B" w:rsidRPr="00603DC8">
              <w:rPr>
                <w:rFonts w:ascii="Sarabun" w:hAnsi="Sarabun" w:cs="Sarabun"/>
                <w:color w:val="000000"/>
                <w:szCs w:val="24"/>
                <w:cs/>
              </w:rPr>
              <w:t>จาก</w:t>
            </w:r>
            <w:r w:rsidR="00D5405B">
              <w:rPr>
                <w:rFonts w:ascii="Sarabun" w:hAnsi="Sarabun" w:cs="Sarabun" w:hint="cs"/>
                <w:color w:val="000000"/>
                <w:szCs w:val="24"/>
                <w:cs/>
              </w:rPr>
              <w:t>นั้นนำท่าน</w:t>
            </w:r>
            <w:r w:rsidR="00D5405B" w:rsidRPr="00603DC8">
              <w:rPr>
                <w:rFonts w:ascii="Sarabun" w:hAnsi="Sarabun" w:cs="Sarabun"/>
                <w:color w:val="000000"/>
                <w:szCs w:val="24"/>
                <w:cs/>
              </w:rPr>
              <w:t>ผ่านพิธีการตรวจคนเข้าเมือง</w:t>
            </w:r>
            <w:r w:rsidR="00D5405B">
              <w:rPr>
                <w:rFonts w:ascii="Sarabun" w:hAnsi="Sarabun" w:cs="Sarabun" w:hint="cs"/>
                <w:color w:val="000000"/>
                <w:szCs w:val="24"/>
                <w:cs/>
              </w:rPr>
              <w:t>และรับสัมภาระ</w:t>
            </w:r>
          </w:p>
          <w:p w14:paraId="3831A8FC" w14:textId="55148DF6" w:rsidR="00FF5A41" w:rsidRPr="00667AB0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728F2">
              <w:rPr>
                <w:rFonts w:ascii="Sarabun" w:hAnsi="Sarabun" w:cs="Sarabun" w:hint="cs"/>
                <w:color w:val="EE0000"/>
                <w:szCs w:val="24"/>
                <w:cs/>
              </w:rPr>
              <w:t>หมายเหตุ</w:t>
            </w:r>
            <w:r w:rsidRPr="00B728F2">
              <w:rPr>
                <w:rFonts w:ascii="Sarabun" w:hAnsi="Sarabun" w:cs="Sarabun"/>
                <w:color w:val="EE0000"/>
                <w:szCs w:val="24"/>
                <w:cs/>
              </w:rPr>
              <w:t xml:space="preserve"> : </w:t>
            </w:r>
            <w:r w:rsidRPr="00B728F2">
              <w:rPr>
                <w:rFonts w:ascii="Sarabun" w:hAnsi="Sarabun" w:cs="Sarabun" w:hint="cs"/>
                <w:color w:val="EE0000"/>
                <w:szCs w:val="24"/>
                <w:cs/>
              </w:rPr>
              <w:t>เวลาท้องถิ่นประเทศจีนเร็วกว่าประเทศไทย</w:t>
            </w:r>
            <w:r w:rsidRPr="00B728F2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B728F2">
              <w:rPr>
                <w:rFonts w:ascii="Sarabun" w:hAnsi="Sarabun" w:cs="Sarabun"/>
                <w:color w:val="EE0000"/>
                <w:szCs w:val="24"/>
              </w:rPr>
              <w:t xml:space="preserve">1 </w:t>
            </w:r>
            <w:r w:rsidRPr="00B728F2">
              <w:rPr>
                <w:rFonts w:ascii="Sarabun" w:hAnsi="Sarabun" w:cs="Sarabun" w:hint="cs"/>
                <w:color w:val="EE0000"/>
                <w:szCs w:val="24"/>
                <w:cs/>
              </w:rPr>
              <w:t>ชั่วโมง</w:t>
            </w:r>
            <w:r w:rsidRPr="00B728F2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B728F2">
              <w:rPr>
                <w:rFonts w:ascii="Sarabun" w:hAnsi="Sarabun" w:cs="Sarabun" w:hint="cs"/>
                <w:color w:val="EE0000"/>
                <w:szCs w:val="24"/>
                <w:cs/>
              </w:rPr>
              <w:t>เพื่อความสะดวกในการนัดหมาย</w:t>
            </w:r>
            <w:r w:rsidRPr="00B728F2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B728F2">
              <w:rPr>
                <w:rFonts w:ascii="Sarabun" w:hAnsi="Sarabun" w:cs="Sarabun" w:hint="cs"/>
                <w:color w:val="EE0000"/>
                <w:szCs w:val="24"/>
                <w:cs/>
              </w:rPr>
              <w:t>กรุณาปรับนาฬิกาของท่านเป็นเวลาท้องถิ่นของประเทศจีน</w:t>
            </w:r>
          </w:p>
        </w:tc>
      </w:tr>
      <w:tr w:rsidR="00970E00" w:rsidRPr="00667AB0" w14:paraId="0A04B4F7" w14:textId="77777777" w:rsidTr="0020200D">
        <w:trPr>
          <w:trHeight w:val="20"/>
          <w:jc w:val="center"/>
        </w:trPr>
        <w:tc>
          <w:tcPr>
            <w:tcW w:w="1500" w:type="dxa"/>
          </w:tcPr>
          <w:p w14:paraId="202B1B6F" w14:textId="1248FF8D" w:rsidR="00970E00" w:rsidRPr="00667AB0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30C82A1F" w14:textId="15806EE6" w:rsidR="00970E00" w:rsidRPr="00EA3B28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CC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FF5A41" w:rsidRPr="00667AB0" w14:paraId="1414827F" w14:textId="77777777" w:rsidTr="0020200D">
        <w:trPr>
          <w:trHeight w:val="20"/>
          <w:jc w:val="center"/>
        </w:trPr>
        <w:tc>
          <w:tcPr>
            <w:tcW w:w="1500" w:type="dxa"/>
          </w:tcPr>
          <w:p w14:paraId="41975DA1" w14:textId="77777777" w:rsidR="00FF5A41" w:rsidRPr="00667AB0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66EFAEDF" w14:textId="7BA908D8" w:rsidR="00FF5A41" w:rsidRPr="00EA3B28" w:rsidRDefault="003E211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CC"/>
                <w:szCs w:val="24"/>
              </w:rPr>
            </w:pPr>
            <w:proofErr w:type="spellStart"/>
            <w:r w:rsidRPr="00EA3B28">
              <w:rPr>
                <w:rFonts w:ascii="Sarabun" w:hAnsi="Sarabun" w:cs="Sarabun"/>
                <w:b/>
                <w:bCs/>
                <w:color w:val="0000CC"/>
                <w:szCs w:val="24"/>
              </w:rPr>
              <w:t>Dading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Century Hotel </w:t>
            </w:r>
            <w:r w:rsidR="00970E00"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="00970E00" w:rsidRPr="00970E0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5</w:t>
            </w:r>
            <w:r w:rsidR="00970E00" w:rsidRPr="00970E0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970E00"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="00970E00" w:rsidRPr="00970E0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70E00"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FF5A41" w:rsidRPr="00667AB0" w14:paraId="73E77252" w14:textId="77777777" w:rsidTr="0020200D">
        <w:trPr>
          <w:trHeight w:val="20"/>
          <w:jc w:val="center"/>
        </w:trPr>
        <w:tc>
          <w:tcPr>
            <w:tcW w:w="1500" w:type="dxa"/>
          </w:tcPr>
          <w:p w14:paraId="18697DC0" w14:textId="77777777" w:rsidR="00FF5A41" w:rsidRPr="00667AB0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415" w:type="dxa"/>
          </w:tcPr>
          <w:p w14:paraId="2209FACE" w14:textId="77777777" w:rsidR="00FF5A41" w:rsidRPr="00EA3B28" w:rsidRDefault="00FF5A4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CC"/>
                <w:szCs w:val="24"/>
              </w:rPr>
            </w:pPr>
          </w:p>
        </w:tc>
      </w:tr>
      <w:tr w:rsidR="004D4C96" w:rsidRPr="003374C6" w14:paraId="5E77077E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1ED3002F" w14:textId="77777777" w:rsidR="004D4C96" w:rsidRPr="003374C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3374C6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วันที่ 2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1FBADB2D" w14:textId="40D7D330" w:rsidR="004D4C96" w:rsidRPr="003374C6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970E00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เฉ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ิง</w:t>
            </w:r>
            <w:proofErr w:type="spellEnd"/>
            <w:r w:rsidRPr="00970E00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ตู</w:t>
            </w:r>
            <w:r w:rsidRPr="00970E00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–</w:t>
            </w:r>
            <w:r w:rsidRPr="00970E00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ชมเทศกาลดอกไม้ตามฤดูกาล</w:t>
            </w:r>
            <w:r w:rsidRPr="00970E00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 w:rsidRPr="00970E00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สวน</w:t>
            </w:r>
            <w:r w:rsidRPr="00970E00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 w:rsidRPr="00970E00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 xml:space="preserve">MANHUA – </w:t>
            </w:r>
            <w:r w:rsidRPr="00970E00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นั่งรถไฟความเร็วสูง</w:t>
            </w:r>
            <w:r w:rsidRPr="00970E00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– 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จิ่ว</w:t>
            </w:r>
            <w:proofErr w:type="spellEnd"/>
            <w:r w:rsidRPr="00970E00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จ้ายโกว</w:t>
            </w:r>
          </w:p>
        </w:tc>
      </w:tr>
      <w:tr w:rsidR="004D4C96" w:rsidRPr="00A17CAE" w14:paraId="5E95F9C4" w14:textId="77777777" w:rsidTr="0020200D">
        <w:trPr>
          <w:trHeight w:val="20"/>
          <w:jc w:val="center"/>
        </w:trPr>
        <w:tc>
          <w:tcPr>
            <w:tcW w:w="1500" w:type="dxa"/>
          </w:tcPr>
          <w:p w14:paraId="176744D1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6FC7C9CF" w14:textId="004477F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C344B7" w:rsidRPr="00A17CAE" w14:paraId="393BE612" w14:textId="77777777" w:rsidTr="00146029">
        <w:trPr>
          <w:trHeight w:val="293"/>
          <w:jc w:val="center"/>
        </w:trPr>
        <w:tc>
          <w:tcPr>
            <w:tcW w:w="1500" w:type="dxa"/>
          </w:tcPr>
          <w:p w14:paraId="05C337FF" w14:textId="77777777" w:rsidR="00C344B7" w:rsidRPr="00A17CAE" w:rsidRDefault="00C344B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4C3D5DA2" w14:textId="77777777" w:rsidR="00C344B7" w:rsidRDefault="00C344B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37A5F">
              <w:rPr>
                <w:rFonts w:ascii="Sarabun" w:hAnsi="Sarabun" w:cs="Sarabun" w:hint="cs"/>
                <w:szCs w:val="24"/>
                <w:cs/>
              </w:rPr>
              <w:t>นำท่าน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ชมเทศกาลดอกไม้ตามฤดูกาล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สวน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MANHUA</w:t>
            </w:r>
            <w:r w:rsidRPr="00A37A5F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เ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ป็นที่รู้จักกันในชื่อ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เมืองแห่งดอกไม้</w:t>
            </w:r>
            <w:r w:rsidRPr="00A37A5F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ของเฉ</w:t>
            </w:r>
            <w:proofErr w:type="spellStart"/>
            <w:r w:rsidRPr="00A37A5F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A37A5F">
              <w:rPr>
                <w:rFonts w:ascii="Sarabun" w:hAnsi="Sarabun" w:cs="Sarabun" w:hint="cs"/>
                <w:szCs w:val="24"/>
                <w:cs/>
              </w:rPr>
              <w:t>ตูและ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สวนหลังบ้านของชาวเฉ</w:t>
            </w:r>
            <w:proofErr w:type="spellStart"/>
            <w:r w:rsidRPr="00A37A5F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A37A5F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A37A5F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เป็นแหล่งท่องเที่ยวเชิงชนบทที่ใหญ่ที่สุดในเฉ</w:t>
            </w:r>
            <w:proofErr w:type="spellStart"/>
            <w:r w:rsidRPr="00A37A5F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A37A5F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ครอบคลุมพื้นที่กว่า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/>
                <w:szCs w:val="24"/>
              </w:rPr>
              <w:t>600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เอเคอร์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มีชื่อเสียงโด่งดังไปทั่วประเทศ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ดึงดูดนักท่องเที่ยวมากกว่าหนึ่งล้านคนต่อปี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/>
                <w:szCs w:val="24"/>
              </w:rPr>
              <w:t xml:space="preserve">Manhua Manor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เป็นสวนดอกไม้ขนาดใหญ่ที่ปรับเปลี่ยนดอกไม้ไปตามช่วงฤดูกาลดอกไม้มีหลากหลาย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มีมุมให้แชะภาพได้แบบจุใจ</w:t>
            </w:r>
          </w:p>
          <w:p w14:paraId="35A241C1" w14:textId="77777777" w:rsidR="00C344B7" w:rsidRPr="00A37A5F" w:rsidRDefault="00C344B7" w:rsidP="00C344B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A37A5F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  <w:cs/>
              </w:rPr>
              <w:t xml:space="preserve">หมายเหตุ </w:t>
            </w:r>
            <w:r w:rsidRPr="00A37A5F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</w:rPr>
              <w:t>：</w:t>
            </w:r>
          </w:p>
          <w:p w14:paraId="2CC146C8" w14:textId="77777777" w:rsidR="00C344B7" w:rsidRPr="00A37A5F" w:rsidRDefault="00C344B7" w:rsidP="00C344B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A37A5F">
              <w:rPr>
                <w:rFonts w:ascii="Segoe UI Emoji" w:hAnsi="Segoe UI Emoji" w:cs="Segoe UI Emoji" w:hint="cs"/>
                <w:b/>
                <w:bCs/>
                <w:color w:val="000000"/>
                <w:szCs w:val="24"/>
                <w:cs/>
              </w:rPr>
              <w:t>🌸</w:t>
            </w:r>
            <w:r w:rsidRPr="00A37A5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เดินทางช่วงเดือนมิถุนายน – สิงหาคม</w:t>
            </w:r>
          </w:p>
          <w:p w14:paraId="0DC52CF1" w14:textId="77777777" w:rsidR="00C344B7" w:rsidRPr="00A37A5F" w:rsidRDefault="00C344B7" w:rsidP="00C344B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นำท่านชม ดอกทานตะวัน</w:t>
            </w:r>
            <w:r w:rsidRPr="00A37A5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ดอก</w:t>
            </w:r>
            <w:proofErr w:type="spellStart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เวอร์</w:t>
            </w:r>
            <w:proofErr w:type="spellEnd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บีน่า และดอกไม้ตามฤดูกาลที่กำลังบานสะพรั่ง</w:t>
            </w:r>
          </w:p>
          <w:p w14:paraId="6059DB90" w14:textId="77777777" w:rsidR="00C344B7" w:rsidRPr="00A37A5F" w:rsidRDefault="00C344B7" w:rsidP="00C344B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A37A5F">
              <w:rPr>
                <w:rFonts w:ascii="Segoe UI Emoji" w:hAnsi="Segoe UI Emoji" w:cs="Segoe UI Emoji" w:hint="cs"/>
                <w:b/>
                <w:bCs/>
                <w:color w:val="000000"/>
                <w:szCs w:val="24"/>
                <w:cs/>
              </w:rPr>
              <w:t>🌸</w:t>
            </w:r>
            <w:r w:rsidRPr="00A37A5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เดินทางช่วงกลางเดือนกันยายน – ตุลาคม</w:t>
            </w:r>
          </w:p>
          <w:p w14:paraId="7248FE1F" w14:textId="77777777" w:rsidR="00C344B7" w:rsidRDefault="00C344B7" w:rsidP="00C344B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นำท่านชมดอก</w:t>
            </w:r>
            <w:proofErr w:type="spellStart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ลิล</w:t>
            </w:r>
            <w:proofErr w:type="spellEnd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ลี่</w:t>
            </w:r>
            <w:r w:rsidRPr="00A37A5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ทุ่งหญ้า</w:t>
            </w:r>
            <w:proofErr w:type="spellStart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มูห์</w:t>
            </w:r>
            <w:proofErr w:type="spellEnd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ลี่สีชมพู และดอกไม้ตามฤดูกาลที่สวยงาม</w:t>
            </w:r>
          </w:p>
          <w:p w14:paraId="7549F128" w14:textId="77777777" w:rsidR="00C344B7" w:rsidRPr="00A37A5F" w:rsidRDefault="00C344B7" w:rsidP="00C344B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A37A5F">
              <w:rPr>
                <w:rFonts w:ascii="Segoe UI Emoji" w:hAnsi="Segoe UI Emoji" w:cs="Segoe UI Emoji" w:hint="cs"/>
                <w:b/>
                <w:bCs/>
                <w:color w:val="000000"/>
                <w:szCs w:val="24"/>
                <w:cs/>
              </w:rPr>
              <w:t>🌸</w:t>
            </w:r>
            <w:r w:rsidRPr="00A37A5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เดินทางช่วงกลางเดือน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พฤศจิกา</w:t>
            </w:r>
            <w:r w:rsidRPr="00A37A5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ยน –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ธันวา</w:t>
            </w:r>
            <w:r w:rsidRPr="00A37A5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คม</w:t>
            </w:r>
          </w:p>
          <w:p w14:paraId="30B57C26" w14:textId="77777777" w:rsidR="00C344B7" w:rsidRPr="00A37A5F" w:rsidRDefault="00C344B7" w:rsidP="00C344B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นำท่านชมดอก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เบญจมาศ</w:t>
            </w: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 xml:space="preserve"> และดอกไม้ตามฤดูกาลที่สวยงาม</w:t>
            </w:r>
          </w:p>
          <w:p w14:paraId="6B763341" w14:textId="1F4668D5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FF"/>
                <w:szCs w:val="24"/>
              </w:rPr>
            </w:pPr>
            <w:r w:rsidRPr="00A37A5F">
              <w:rPr>
                <w:rFonts w:ascii="Sarabun" w:hAnsi="Sarabun" w:cs="Sarabun"/>
                <w:color w:val="0000FF"/>
                <w:szCs w:val="24"/>
                <w:highlight w:val="yellow"/>
                <w:cs/>
              </w:rPr>
              <w:lastRenderedPageBreak/>
              <w:t>ทั้งนี้การเบ่งบานของดอกไม้ขึ้นอยู่กับสภาพอากาศของแต่ละปี อาจมีการเปลี่ยนแปลงตามความเหมาะสม</w:t>
            </w:r>
          </w:p>
          <w:p w14:paraId="5605FB2D" w14:textId="4DCB868A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55616A"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19680" behindDoc="0" locked="0" layoutInCell="1" allowOverlap="1" wp14:anchorId="3706B53A" wp14:editId="43D14617">
                  <wp:simplePos x="0" y="0"/>
                  <wp:positionH relativeFrom="column">
                    <wp:posOffset>-765577</wp:posOffset>
                  </wp:positionH>
                  <wp:positionV relativeFrom="paragraph">
                    <wp:posOffset>7853</wp:posOffset>
                  </wp:positionV>
                  <wp:extent cx="6396548" cy="3600000"/>
                  <wp:effectExtent l="0" t="0" r="4445" b="635"/>
                  <wp:wrapNone/>
                  <wp:docPr id="213852757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548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192D6DA" w14:textId="284CE923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6F29AD90" w14:textId="5495267A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3520750C" w14:textId="61F1C0DA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12DC4D3B" w14:textId="77777777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0B30B4BE" w14:textId="408EAB24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20B864EC" w14:textId="77777777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105D4FBE" w14:textId="77777777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46EA785D" w14:textId="6FF07D66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40E14C37" w14:textId="77777777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0EAD608A" w14:textId="77777777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7F6B4047" w14:textId="0CB51095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1221C69E" wp14:editId="63B175F7">
                  <wp:simplePos x="0" y="0"/>
                  <wp:positionH relativeFrom="column">
                    <wp:posOffset>-768791</wp:posOffset>
                  </wp:positionH>
                  <wp:positionV relativeFrom="paragraph">
                    <wp:posOffset>340360</wp:posOffset>
                  </wp:positionV>
                  <wp:extent cx="3215005" cy="2411730"/>
                  <wp:effectExtent l="0" t="0" r="4445" b="7620"/>
                  <wp:wrapNone/>
                  <wp:docPr id="14203286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328616" name="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005" cy="241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DDE5E7" w14:textId="21A9D93B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21728" behindDoc="0" locked="0" layoutInCell="1" allowOverlap="1" wp14:anchorId="3692F872" wp14:editId="4D976DEF">
                  <wp:simplePos x="0" y="0"/>
                  <wp:positionH relativeFrom="column">
                    <wp:posOffset>2407104</wp:posOffset>
                  </wp:positionH>
                  <wp:positionV relativeFrom="paragraph">
                    <wp:posOffset>36247</wp:posOffset>
                  </wp:positionV>
                  <wp:extent cx="3230880" cy="2421060"/>
                  <wp:effectExtent l="0" t="0" r="7620" b="0"/>
                  <wp:wrapNone/>
                  <wp:docPr id="1535" name="图片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A1896C-8CD0-7DB2-27CE-0A15579B68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图片 7">
                            <a:extLst>
                              <a:ext uri="{FF2B5EF4-FFF2-40B4-BE49-F238E27FC236}">
                                <a16:creationId xmlns:a16="http://schemas.microsoft.com/office/drawing/2014/main" id="{4CA1896C-8CD0-7DB2-27CE-0A15579B68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661" cy="2422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AFC9F9" w14:textId="0287587E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4CF4CCBC" w14:textId="6BA9F49B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6C2D2928" w14:textId="5273662E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1EFC4660" w14:textId="53F0BDBE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4A34FCFE" w14:textId="414DB34C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709EABF4" w14:textId="767B4720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7DFCFC3A" w14:textId="29FD2590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22752" behindDoc="0" locked="0" layoutInCell="1" allowOverlap="1" wp14:anchorId="4715AF7F" wp14:editId="0918970F">
                  <wp:simplePos x="0" y="0"/>
                  <wp:positionH relativeFrom="column">
                    <wp:posOffset>-768350</wp:posOffset>
                  </wp:positionH>
                  <wp:positionV relativeFrom="paragraph">
                    <wp:posOffset>373821</wp:posOffset>
                  </wp:positionV>
                  <wp:extent cx="3230880" cy="2375535"/>
                  <wp:effectExtent l="0" t="0" r="7620" b="5715"/>
                  <wp:wrapNone/>
                  <wp:docPr id="1534" name="图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EA5E21-F644-26A0-6110-576F2D5515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图片 5">
                            <a:extLst>
                              <a:ext uri="{FF2B5EF4-FFF2-40B4-BE49-F238E27FC236}">
                                <a16:creationId xmlns:a16="http://schemas.microsoft.com/office/drawing/2014/main" id="{4EEA5E21-F644-26A0-6110-576F2D5515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880" cy="237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0BBFA8" w14:textId="72647FAC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474B8B86" wp14:editId="3FFDED05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74930</wp:posOffset>
                  </wp:positionV>
                  <wp:extent cx="3183255" cy="2377874"/>
                  <wp:effectExtent l="0" t="0" r="0" b="3810"/>
                  <wp:wrapNone/>
                  <wp:docPr id="1757885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88552" name="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370" cy="237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123429" w14:textId="2051D9B8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5F7A8C12" w14:textId="2A167D03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23B85BEE" w14:textId="4B8F7981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7A0AED63" w14:textId="334EF6B9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4AA9AB94" w14:textId="038CA594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20248814" w14:textId="5B1C73FB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</w:p>
          <w:p w14:paraId="719D2BB2" w14:textId="6B2BE255" w:rsidR="00C344B7" w:rsidRDefault="00C344B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D47DED2" w14:textId="79EAE366" w:rsidR="00C344B7" w:rsidRPr="00A17CAE" w:rsidRDefault="00C344B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4D4C96" w:rsidRPr="00A17CAE" w14:paraId="447D9D02" w14:textId="77777777" w:rsidTr="00146029">
        <w:trPr>
          <w:trHeight w:val="293"/>
          <w:jc w:val="center"/>
        </w:trPr>
        <w:tc>
          <w:tcPr>
            <w:tcW w:w="1500" w:type="dxa"/>
          </w:tcPr>
          <w:p w14:paraId="58D85CEC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415" w:type="dxa"/>
          </w:tcPr>
          <w:p w14:paraId="7F719C14" w14:textId="463C839B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) </w:t>
            </w:r>
          </w:p>
        </w:tc>
      </w:tr>
      <w:tr w:rsidR="00C344B7" w:rsidRPr="00A17CAE" w14:paraId="1FDFE1BD" w14:textId="77777777" w:rsidTr="00146029">
        <w:trPr>
          <w:trHeight w:val="293"/>
          <w:jc w:val="center"/>
        </w:trPr>
        <w:tc>
          <w:tcPr>
            <w:tcW w:w="1500" w:type="dxa"/>
          </w:tcPr>
          <w:p w14:paraId="6F0AB4DA" w14:textId="3E749D14" w:rsidR="00C344B7" w:rsidRPr="00A17CAE" w:rsidRDefault="00C344B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บ่าย</w:t>
            </w:r>
          </w:p>
        </w:tc>
        <w:tc>
          <w:tcPr>
            <w:tcW w:w="9415" w:type="dxa"/>
          </w:tcPr>
          <w:p w14:paraId="1ABACCD4" w14:textId="77777777" w:rsidR="00C344B7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szCs w:val="24"/>
                <w:cs/>
              </w:rPr>
              <w:t xml:space="preserve">นำท่านเดินทางสู่ </w:t>
            </w:r>
            <w:proofErr w:type="spellStart"/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จิ่ว</w:t>
            </w:r>
            <w:proofErr w:type="spellEnd"/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 xml:space="preserve">จ้ายโกว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ด้วยรถไฟความเร็วสูง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 w:hint="cs"/>
                <w:szCs w:val="24"/>
                <w:cs/>
              </w:rPr>
              <w:t>2</w:t>
            </w:r>
            <w:r w:rsidRPr="00603DC8">
              <w:rPr>
                <w:rFonts w:ascii="Sarabun" w:hAnsi="Sarabun" w:cs="Sarabun"/>
                <w:szCs w:val="24"/>
                <w:cs/>
              </w:rPr>
              <w:t>ชั่วโมง)</w:t>
            </w:r>
          </w:p>
          <w:p w14:paraId="0B509C36" w14:textId="77777777" w:rsidR="00C344B7" w:rsidRPr="008D5216" w:rsidRDefault="00C344B7" w:rsidP="00C344B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</w:rPr>
            </w:pPr>
            <w:r w:rsidRPr="008D5216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หมายเหตุ</w:t>
            </w:r>
            <w:r w:rsidRPr="008D5216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</w:rPr>
              <w:t>:</w:t>
            </w:r>
          </w:p>
          <w:p w14:paraId="2E858A20" w14:textId="77777777" w:rsidR="00C344B7" w:rsidRPr="009C17C4" w:rsidRDefault="00C344B7" w:rsidP="00C344B7">
            <w:pPr>
              <w:numPr>
                <w:ilvl w:val="0"/>
                <w:numId w:val="30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BB3D57">
              <w:rPr>
                <w:noProof/>
                <w:color w:val="808080"/>
                <w:highlight w:val="yellow"/>
              </w:rPr>
              <w:drawing>
                <wp:anchor distT="0" distB="0" distL="114300" distR="114300" simplePos="0" relativeHeight="251726848" behindDoc="0" locked="0" layoutInCell="1" allowOverlap="1" wp14:anchorId="3830ECD8" wp14:editId="47FAEB2B">
                  <wp:simplePos x="0" y="0"/>
                  <wp:positionH relativeFrom="column">
                    <wp:posOffset>3655903</wp:posOffset>
                  </wp:positionH>
                  <wp:positionV relativeFrom="paragraph">
                    <wp:posOffset>403316</wp:posOffset>
                  </wp:positionV>
                  <wp:extent cx="2254250" cy="1797050"/>
                  <wp:effectExtent l="0" t="0" r="0" b="0"/>
                  <wp:wrapThrough wrapText="bothSides">
                    <wp:wrapPolygon edited="0">
                      <wp:start x="0" y="0"/>
                      <wp:lineTo x="0" y="21295"/>
                      <wp:lineTo x="21357" y="21295"/>
                      <wp:lineTo x="21357" y="0"/>
                      <wp:lineTo x="0" y="0"/>
                    </wp:wrapPolygon>
                  </wp:wrapThrough>
                  <wp:docPr id="7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ตารางเวลาและขบวนรถไฟอาจมีการเปลี่ยนแปลงได้ตามความเหมาะสม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หากรอบรถไฟตรงกับช่วงเวลารับประทานอาหารกลางวัน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ทางบริษัทจะจัดเตรียมอาหารแบบ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Set Box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ไว้บนรถไฟ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เพื่อไม่ให้กระทบกับโปรแกรมการท่องเที่ยว</w:t>
            </w:r>
          </w:p>
          <w:p w14:paraId="5410C48A" w14:textId="77777777" w:rsidR="00C344B7" w:rsidRPr="009C17C4" w:rsidRDefault="00C344B7" w:rsidP="00C344B7">
            <w:pPr>
              <w:numPr>
                <w:ilvl w:val="0"/>
                <w:numId w:val="30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รายการนี้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รวมบริการขนย้ายกระเป๋าเดินทางใบใหญ่</w:t>
            </w:r>
            <w:r w:rsidRPr="009C17C4">
              <w:rPr>
                <w:rFonts w:ascii="Sarabun" w:hAnsi="Sarabun" w:cs="Sarabun"/>
                <w:b/>
                <w:bCs/>
                <w:i/>
                <w:iCs/>
                <w:color w:val="C0000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โดยจะถูกขนส่งไปกับรถบัส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 xml:space="preserve">และลูกค้าจะได้รับคืนเมื่อถึงโรงแรมที่พัก </w:t>
            </w:r>
          </w:p>
          <w:p w14:paraId="2250D6F3" w14:textId="77777777" w:rsidR="00C344B7" w:rsidRPr="009C17C4" w:rsidRDefault="00C344B7" w:rsidP="00C344B7">
            <w:pPr>
              <w:pStyle w:val="ListParagraph"/>
              <w:numPr>
                <w:ilvl w:val="0"/>
                <w:numId w:val="30"/>
              </w:numPr>
              <w:spacing w:line="360" w:lineRule="auto"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eastAsia="SimSun" w:hAnsi="Sarabun" w:cs="Sarabun" w:hint="cs"/>
                <w:i/>
                <w:iCs/>
                <w:color w:val="C00000"/>
                <w:szCs w:val="24"/>
                <w:cs/>
                <w:lang w:eastAsia="zh-CN"/>
              </w:rPr>
              <w:t>กระเป๋าสัมภาระใบเล็ก</w:t>
            </w:r>
            <w:r w:rsidRPr="009C17C4">
              <w:rPr>
                <w:rFonts w:ascii="Sarabun" w:eastAsia="SimSun" w:hAnsi="Sarabun" w:cs="Sarabun"/>
                <w:i/>
                <w:iCs/>
                <w:color w:val="C0000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C00000"/>
                <w:szCs w:val="24"/>
                <w:cs/>
                <w:lang w:eastAsia="zh-CN"/>
              </w:rPr>
              <w:t>กรุณาดูแลด้วยตนเอง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และจัดสัมภาระให้สะดวกต่อการข</w:t>
            </w:r>
            <w:r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ึ้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น</w:t>
            </w:r>
            <w:r w:rsidRPr="009C17C4">
              <w:rPr>
                <w:rFonts w:ascii="Sarabun" w:eastAsia="SimSun" w:hAnsi="Sarabun" w:cs="Sarabun" w:hint="eastAsia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–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ลงรถไฟ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เนื่องจากรถไฟจอดแต่ละสถานีประมาณ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2–6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นาที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จึงควรหลีกเลี่ยงกระเป๋าขนาดใหญ่เกินไป</w:t>
            </w:r>
          </w:p>
          <w:p w14:paraId="1252E293" w14:textId="77777777" w:rsidR="00C344B7" w:rsidRPr="009C17C4" w:rsidRDefault="00C344B7" w:rsidP="00C344B7">
            <w:pPr>
              <w:pStyle w:val="ListParagraph"/>
              <w:numPr>
                <w:ilvl w:val="0"/>
                <w:numId w:val="30"/>
              </w:numPr>
              <w:spacing w:line="360" w:lineRule="auto"/>
              <w:jc w:val="thaiDistribute"/>
              <w:rPr>
                <w:rFonts w:ascii="Sarabun" w:hAnsi="Sarabun" w:cs="Sarabun"/>
                <w:i/>
                <w:iCs/>
                <w:color w:val="C0000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C00000"/>
                <w:szCs w:val="24"/>
                <w:highlight w:val="yellow"/>
                <w:cs/>
              </w:rPr>
              <w:t>***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highlight w:val="yellow"/>
                <w:cs/>
              </w:rPr>
              <w:t>ห้ามนำวัตถุอันตราย และสิ่งของต้องห้ามเข้าสถานีรถไฟ ยกเว้น</w:t>
            </w:r>
          </w:p>
          <w:p w14:paraId="10CAE105" w14:textId="77777777" w:rsidR="00C344B7" w:rsidRPr="009C17C4" w:rsidRDefault="00C344B7" w:rsidP="00C344B7">
            <w:pPr>
              <w:numPr>
                <w:ilvl w:val="0"/>
                <w:numId w:val="29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น้ำยาทาเล็บ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น้ำยาย้อมผม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หรือ สารเคมีในการย้อมสี และเคลือบต่างๆ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(ไม่เกิน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20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มิลลิลิตร)</w:t>
            </w:r>
          </w:p>
          <w:p w14:paraId="14A8EB0F" w14:textId="77777777" w:rsidR="00C344B7" w:rsidRDefault="00C344B7" w:rsidP="00C344B7">
            <w:pPr>
              <w:numPr>
                <w:ilvl w:val="0"/>
                <w:numId w:val="29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สเปรย์ของเหลว เช่น สเปรย์ฉีดผม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โฟมใส่ผม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ยาฆ่าแมลง หรือน้ำหอมปรับอากาศ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(ไม่เกิน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120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มิลลิลิตร)</w:t>
            </w:r>
          </w:p>
          <w:p w14:paraId="08C8F15B" w14:textId="6C0EF3B9" w:rsidR="00C344B7" w:rsidRPr="00C344B7" w:rsidRDefault="00C344B7" w:rsidP="00C344B7">
            <w:pPr>
              <w:numPr>
                <w:ilvl w:val="0"/>
                <w:numId w:val="29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</w:pPr>
            <w:r w:rsidRPr="00C344B7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ไม้ขีดไฟ จำกัดไม่เกิน </w:t>
            </w:r>
            <w:r w:rsidRPr="00C344B7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2 </w:t>
            </w:r>
            <w:r w:rsidRPr="00C344B7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กล่อ</w:t>
            </w:r>
            <w:r w:rsidRPr="00C344B7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ง</w:t>
            </w:r>
            <w:r w:rsidRPr="00C344B7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C344B7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ไฟแช็กแบบธรรมดา จำกัดไม่เกิน </w:t>
            </w:r>
            <w:r w:rsidRPr="00C344B7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2 </w:t>
            </w:r>
            <w:r w:rsidRPr="00C344B7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ชิ้น</w:t>
            </w:r>
          </w:p>
        </w:tc>
      </w:tr>
      <w:tr w:rsidR="00C344B7" w:rsidRPr="00A17CAE" w14:paraId="7DE8847B" w14:textId="77777777" w:rsidTr="0020200D">
        <w:trPr>
          <w:trHeight w:val="20"/>
          <w:jc w:val="center"/>
        </w:trPr>
        <w:tc>
          <w:tcPr>
            <w:tcW w:w="1500" w:type="dxa"/>
          </w:tcPr>
          <w:p w14:paraId="38EECFA5" w14:textId="77777777" w:rsidR="00C344B7" w:rsidRPr="00A17CAE" w:rsidRDefault="00C344B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3CA0BFBD" w14:textId="5D84DB2A" w:rsidR="00C344B7" w:rsidRPr="00A17CAE" w:rsidRDefault="00C344B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ดินทางถึง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เมือง</w:t>
            </w:r>
            <w:proofErr w:type="spellStart"/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จิ่ว</w:t>
            </w:r>
            <w:proofErr w:type="spellEnd"/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จ้ายโกว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 (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Jiuzhaigou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)</w:t>
            </w:r>
            <w:r w:rsidRPr="00C049DC">
              <w:rPr>
                <w:rFonts w:ascii="Sarabun" w:hAnsi="Sarabun" w:cs="Sarabun"/>
                <w:color w:val="0000CC"/>
                <w:szCs w:val="24"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ดินแดนแห่งธรรมชาติอันงดงามทางตอนเหนือของมณฑลเสฉวน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หนึ่งในแหล่งท่องเที่ยวระดับโลกที่มีชื่อเสียงด้านทะเลสาบสีฟ้าใสราวคริสตัล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น้ำตกน้อยใหญ่หลายระดับชั้น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และผืนป่าอันอุดมสมบูรณ์ที่เปลี่ยนสีสันตามฤดูกาล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จนได้รับการขนานนามว่าเป็น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สวรรค์บนดินแห่งแดนมังกร</w:t>
            </w:r>
            <w:r w:rsidRPr="003E211A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ด้วยความโดดเด่นทางธรรมชาติและระบบนิเวศที่สมบูรณ์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จึงได้รับการขึ้นทะเบียนเป็น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มรดกโลกทางธรรมชาติจากองค์การยูเนสโก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3E211A">
              <w:rPr>
                <w:rFonts w:ascii="Sarabun" w:hAnsi="Sarabun" w:cs="Sarabun"/>
                <w:color w:val="000000"/>
                <w:szCs w:val="24"/>
              </w:rPr>
              <w:t xml:space="preserve">UNESCO)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ในปี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พ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. 2535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และได้รับการยกย่องให้เป็นหนึ่งในพื้นที่อนุรักษ์ธรรมชาติที่สวยงามที่สุดของประเทศจีน</w:t>
            </w:r>
          </w:p>
        </w:tc>
      </w:tr>
      <w:tr w:rsidR="004D4C96" w:rsidRPr="00A17CAE" w14:paraId="5B297F17" w14:textId="77777777" w:rsidTr="0020200D">
        <w:trPr>
          <w:trHeight w:val="20"/>
          <w:jc w:val="center"/>
        </w:trPr>
        <w:tc>
          <w:tcPr>
            <w:tcW w:w="1500" w:type="dxa"/>
          </w:tcPr>
          <w:p w14:paraId="36BF77AD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6A5F0AAD" w14:textId="109B8D0B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D4C96" w:rsidRPr="00A17CAE" w14:paraId="5AF773AA" w14:textId="77777777" w:rsidTr="0020200D">
        <w:trPr>
          <w:trHeight w:val="20"/>
          <w:jc w:val="center"/>
        </w:trPr>
        <w:tc>
          <w:tcPr>
            <w:tcW w:w="1500" w:type="dxa"/>
          </w:tcPr>
          <w:p w14:paraId="61FD72F0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532F5C5E" w14:textId="292BA61E" w:rsidR="004D4C96" w:rsidRPr="00EA3B28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Qianhe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International Hotel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970E00"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="00970E00" w:rsidRPr="00970E0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70E00" w:rsidRPr="00970E0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970E00"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="00970E00" w:rsidRPr="00970E0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70E00"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4D4C96" w:rsidRPr="00A17CAE" w14:paraId="12ED497D" w14:textId="77777777" w:rsidTr="0020200D">
        <w:trPr>
          <w:trHeight w:val="20"/>
          <w:jc w:val="center"/>
        </w:trPr>
        <w:tc>
          <w:tcPr>
            <w:tcW w:w="1500" w:type="dxa"/>
          </w:tcPr>
          <w:p w14:paraId="0868DA5D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398DE093" w14:textId="77777777" w:rsidR="004D4C96" w:rsidRPr="00A668F3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D4C96" w:rsidRPr="003374C6" w14:paraId="5CC6C4C2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4EF30BDA" w14:textId="77777777" w:rsidR="004D4C96" w:rsidRPr="003374C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3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5D1A80A9" w14:textId="1A069BC8" w:rsidR="004D4C96" w:rsidRPr="003374C6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อุทยานแห่งชาติ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จิ่ว</w:t>
            </w:r>
            <w:proofErr w:type="spellEnd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จ้ายโกว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 (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รวมรถประจำทางของอุทยาน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เมืองชวนจู่ซื่อ</w:t>
            </w:r>
          </w:p>
        </w:tc>
      </w:tr>
      <w:tr w:rsidR="004D4C96" w:rsidRPr="00A17CAE" w14:paraId="0173DD72" w14:textId="77777777" w:rsidTr="0020200D">
        <w:trPr>
          <w:trHeight w:val="20"/>
          <w:jc w:val="center"/>
        </w:trPr>
        <w:tc>
          <w:tcPr>
            <w:tcW w:w="1500" w:type="dxa"/>
          </w:tcPr>
          <w:p w14:paraId="50773FDC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09D9BEA8" w14:textId="4EDB7AA3" w:rsidR="004D4C96" w:rsidRPr="00A17CAE" w:rsidRDefault="004D4C96" w:rsidP="003C2AC4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F49E9" w:rsidRPr="00A17CAE" w14:paraId="685E288F" w14:textId="77777777" w:rsidTr="0020200D">
        <w:trPr>
          <w:trHeight w:val="20"/>
          <w:jc w:val="center"/>
        </w:trPr>
        <w:tc>
          <w:tcPr>
            <w:tcW w:w="1500" w:type="dxa"/>
          </w:tcPr>
          <w:p w14:paraId="67550EBA" w14:textId="77777777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199F31DD" w14:textId="460CFA83" w:rsidR="000F49E9" w:rsidRPr="00B805CC" w:rsidRDefault="000F49E9" w:rsidP="00B805CC">
            <w:pPr>
              <w:pStyle w:val="10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อุทยานแห่งชาติ</w:t>
            </w:r>
            <w:proofErr w:type="spellStart"/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จิ่ว</w:t>
            </w:r>
            <w:proofErr w:type="spellEnd"/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จ้ายโกว</w:t>
            </w:r>
            <w:r w:rsidRPr="00B805CC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proofErr w:type="spellStart"/>
            <w:r w:rsidRPr="00B805CC">
              <w:rPr>
                <w:rFonts w:ascii="Sarabun" w:hAnsi="Sarabun" w:cs="Sarabun"/>
                <w:sz w:val="24"/>
                <w:szCs w:val="24"/>
              </w:rPr>
              <w:t>Jiuzhaigou</w:t>
            </w:r>
            <w:proofErr w:type="spellEnd"/>
            <w:r w:rsidRPr="00B805CC">
              <w:rPr>
                <w:rFonts w:ascii="Sarabun" w:hAnsi="Sarabun" w:cs="Sarabun"/>
                <w:sz w:val="24"/>
                <w:szCs w:val="24"/>
              </w:rPr>
              <w:t xml:space="preserve"> Valley)</w:t>
            </w: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 xml:space="preserve"> (ระยะทางประมาณ 40</w:t>
            </w:r>
            <w:r w:rsidRPr="00B805C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กิโลเมตร ใช้เวลาเดินทางประมาณ 1</w:t>
            </w:r>
            <w:r w:rsidRPr="00B805C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ชั่วโมง) ชมมรดกโลกอุทยานแห่งชาติธารสวรรค์ “</w:t>
            </w:r>
            <w:proofErr w:type="spellStart"/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จิ่ว</w:t>
            </w:r>
            <w:proofErr w:type="spellEnd"/>
            <w:r w:rsidRPr="00B805CC">
              <w:rPr>
                <w:rFonts w:ascii="Sarabun" w:hAnsi="Sarabun" w:cs="Sarabun"/>
                <w:sz w:val="24"/>
                <w:szCs w:val="24"/>
                <w:cs/>
              </w:rPr>
              <w:t xml:space="preserve">จ้ายโกว” ครอบคลุมพื้นที่กว่า </w:t>
            </w:r>
            <w:r w:rsidRPr="00B805CC">
              <w:rPr>
                <w:rFonts w:ascii="Sarabun" w:hAnsi="Sarabun" w:cs="Sarabun"/>
                <w:sz w:val="24"/>
                <w:szCs w:val="24"/>
              </w:rPr>
              <w:t xml:space="preserve">720 </w:t>
            </w: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 xml:space="preserve">ตารางกิโลเมตรและอยู่สูงกว่าระดับน้ำทะเลถึง </w:t>
            </w:r>
            <w:r w:rsidRPr="00B805CC">
              <w:rPr>
                <w:rFonts w:ascii="Sarabun" w:hAnsi="Sarabun" w:cs="Sarabun"/>
                <w:sz w:val="24"/>
                <w:szCs w:val="24"/>
              </w:rPr>
              <w:t xml:space="preserve">2,500 </w:t>
            </w: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 xml:space="preserve">เมตร  ชื่อของ </w:t>
            </w:r>
          </w:p>
          <w:p w14:paraId="7B97F52A" w14:textId="77777777" w:rsidR="000F49E9" w:rsidRPr="00B805CC" w:rsidRDefault="000F49E9" w:rsidP="00B805CC">
            <w:pPr>
              <w:pStyle w:val="10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"</w:t>
            </w:r>
            <w:proofErr w:type="spellStart"/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จิ่ว</w:t>
            </w:r>
            <w:proofErr w:type="spellEnd"/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จ้ายโกว" นั้นเป็นคำภาษาจีนที่แปลว่า "ธารน้ำเก้าหมู่บ้าน" เพราะในอดีตนั้นมีหมู่บ้านชาวทิเบต</w:t>
            </w:r>
          </w:p>
          <w:p w14:paraId="529E662F" w14:textId="77777777" w:rsidR="000F49E9" w:rsidRPr="00B805CC" w:rsidRDefault="000F49E9" w:rsidP="00B805CC">
            <w:pPr>
              <w:pStyle w:val="10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 xml:space="preserve">ทั้งหมด </w:t>
            </w:r>
            <w:r w:rsidRPr="00B805CC">
              <w:rPr>
                <w:rFonts w:ascii="Sarabun" w:hAnsi="Sarabun" w:cs="Sarabun"/>
                <w:sz w:val="24"/>
                <w:szCs w:val="24"/>
              </w:rPr>
              <w:t xml:space="preserve">9 </w:t>
            </w: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 xml:space="preserve">หมู่บ้านอยู่ริมธารน้ำเหล่านี้ และเนื่องจากชาวทิเบตนั้นมีความศรัทธาในภูเขาและสายน้ำ </w:t>
            </w:r>
          </w:p>
          <w:p w14:paraId="4522F001" w14:textId="6A7B4EC0" w:rsidR="000F49E9" w:rsidRPr="00B805CC" w:rsidRDefault="000F49E9" w:rsidP="00B805CC">
            <w:pPr>
              <w:pStyle w:val="10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จึงมีความเชื่อว่า</w:t>
            </w:r>
            <w:proofErr w:type="spellStart"/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จิ่ว</w:t>
            </w:r>
            <w:proofErr w:type="spellEnd"/>
            <w:r w:rsidRPr="00B805CC">
              <w:rPr>
                <w:rFonts w:ascii="Sarabun" w:hAnsi="Sarabun" w:cs="Sarabun"/>
                <w:sz w:val="24"/>
                <w:szCs w:val="24"/>
                <w:cs/>
              </w:rPr>
              <w:t xml:space="preserve">จ้ายโกวนั้นเป็นดินแดนแห่งขุนเขาและธารน้ำศักดิ์สิทธิ์มีแม่น้ำลำธาร มีทะเลสาบใหญ่น้อยมากมายกว่า </w:t>
            </w:r>
            <w:r w:rsidRPr="00B805CC">
              <w:rPr>
                <w:rFonts w:ascii="Sarabun" w:hAnsi="Sarabun" w:cs="Sarabun"/>
                <w:sz w:val="24"/>
                <w:szCs w:val="24"/>
              </w:rPr>
              <w:t xml:space="preserve">144 </w:t>
            </w: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 xml:space="preserve">แห่ง และน้ำตกขนาดใหญ่ น้ำในทะเลสาบสีมรกตใสสะอาดและสวยงาม สะท้อนภาพของภูเขาท้องฟ้าสีคราม ป่าดงดิบอันอุดมสมบูรณ์  ทุกสถานที่ล้วนเป็นความงามที่ธรรมชาติได้บรรจงสร้างไว้ได้ดั่งภาพวาดในจินตนาการจึงได้รับการขึ้นทะเบียนให้เป็นมรดกโลกทางธรรมชาติ โดยองกรณ์ </w:t>
            </w:r>
            <w:r w:rsidRPr="00B805CC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 xml:space="preserve">เมื่อปี ค.ศ. </w:t>
            </w:r>
            <w:r w:rsidRPr="00B805CC">
              <w:rPr>
                <w:rFonts w:ascii="Sarabun" w:hAnsi="Sarabun" w:cs="Sarabun"/>
                <w:sz w:val="24"/>
                <w:szCs w:val="24"/>
              </w:rPr>
              <w:t xml:space="preserve">1992 </w:t>
            </w: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 xml:space="preserve">และเป็นสถานที่ท่องเที่ยวระดับ </w:t>
            </w:r>
            <w:r w:rsidRPr="00B805CC">
              <w:rPr>
                <w:rFonts w:ascii="Sarabun" w:hAnsi="Sarabun" w:cs="Sarabun"/>
                <w:sz w:val="24"/>
                <w:szCs w:val="24"/>
              </w:rPr>
              <w:t xml:space="preserve">5A </w:t>
            </w:r>
            <w:r w:rsidRPr="00B805CC">
              <w:rPr>
                <w:rFonts w:ascii="Sarabun" w:hAnsi="Sarabun" w:cs="Sarabun"/>
                <w:sz w:val="24"/>
                <w:szCs w:val="24"/>
                <w:cs/>
              </w:rPr>
              <w:t>ของจีน ที่ใครๆ ต่างก็ใฝ่ฝันอยากไปเยือนสักครั้งในชีวิต</w:t>
            </w:r>
            <w:r w:rsidRPr="00B805C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(รวมรถประจำทางของอุทยาน)</w:t>
            </w:r>
          </w:p>
        </w:tc>
      </w:tr>
      <w:tr w:rsidR="000F49E9" w:rsidRPr="00A17CAE" w14:paraId="32C3F2DC" w14:textId="77777777" w:rsidTr="0020200D">
        <w:trPr>
          <w:trHeight w:val="20"/>
          <w:jc w:val="center"/>
        </w:trPr>
        <w:tc>
          <w:tcPr>
            <w:tcW w:w="1500" w:type="dxa"/>
          </w:tcPr>
          <w:p w14:paraId="6DB583B0" w14:textId="0C4A71D7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6789F68A" w14:textId="2248BCE3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D4C96">
              <w:rPr>
                <w:rFonts w:ascii="Sarabun" w:hAnsi="Sarabun" w:cs="Sarabun" w:hint="cs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ทะเลสาบยาว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(Long lake)</w:t>
            </w:r>
            <w:r w:rsidRPr="00EA3B2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ใหญ่ที่สุดใน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จ้ายโกว ยาวกว่า 7 กิโลเมตร อยู่ท่ามกลางขุนเขาในบรรยากาศที่เงียบสงบแต่งดงาม ชม ทะเลสาบห้าสี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      </w:r>
          </w:p>
        </w:tc>
      </w:tr>
      <w:tr w:rsidR="00C049DC" w:rsidRPr="00A17CAE" w14:paraId="5BFC85F5" w14:textId="77777777" w:rsidTr="0020200D">
        <w:trPr>
          <w:trHeight w:val="20"/>
          <w:jc w:val="center"/>
        </w:trPr>
        <w:tc>
          <w:tcPr>
            <w:tcW w:w="1500" w:type="dxa"/>
          </w:tcPr>
          <w:p w14:paraId="7FB37078" w14:textId="4D9371E0" w:rsidR="00C049DC" w:rsidRPr="00A17CAE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3E50DB9C" w14:textId="112859CD" w:rsidR="00C049DC" w:rsidRDefault="00B805C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311685F2" wp14:editId="341126D3">
                  <wp:simplePos x="0" y="0"/>
                  <wp:positionH relativeFrom="column">
                    <wp:posOffset>-736496</wp:posOffset>
                  </wp:positionH>
                  <wp:positionV relativeFrom="paragraph">
                    <wp:posOffset>-76070</wp:posOffset>
                  </wp:positionV>
                  <wp:extent cx="6397625" cy="3599815"/>
                  <wp:effectExtent l="0" t="0" r="3175" b="635"/>
                  <wp:wrapNone/>
                  <wp:docPr id="7432860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286066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76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2D797B" w14:textId="42BC2FEA" w:rsidR="00C049DC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B95BF94" w14:textId="75B18085" w:rsidR="00C049DC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B1157F4" w14:textId="18E17897" w:rsidR="00C049DC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7B2534A4" w14:textId="1D84A12A" w:rsidR="00C049DC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B3E76E5" w14:textId="6C969851" w:rsidR="00C049DC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5F99534" w14:textId="681D6EA3" w:rsidR="00C049DC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B4F80B3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C92AEC5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2CD9F68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A167100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5B199E8" w14:textId="2E3E592C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1EEAA00" w14:textId="2309E821" w:rsidR="00C8682A" w:rsidRPr="004D4C96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C8682A" w:rsidRPr="00A17CAE" w14:paraId="44C3E51F" w14:textId="77777777" w:rsidTr="0020200D">
        <w:trPr>
          <w:trHeight w:val="20"/>
          <w:jc w:val="center"/>
        </w:trPr>
        <w:tc>
          <w:tcPr>
            <w:tcW w:w="1500" w:type="dxa"/>
          </w:tcPr>
          <w:p w14:paraId="3CB561C8" w14:textId="3E75D861" w:rsidR="00C8682A" w:rsidRPr="00A17CAE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0333DAF7" w14:textId="37E68CF9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E556F2B" w14:textId="1E11BA85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6C4FE73" w14:textId="34F4E4AE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C95A2C3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134553E" w14:textId="5CFFBE40" w:rsidR="00C8682A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7328" behindDoc="0" locked="0" layoutInCell="1" allowOverlap="1" wp14:anchorId="17B999CB" wp14:editId="13F46F58">
                  <wp:simplePos x="0" y="0"/>
                  <wp:positionH relativeFrom="column">
                    <wp:posOffset>2214880</wp:posOffset>
                  </wp:positionH>
                  <wp:positionV relativeFrom="paragraph">
                    <wp:posOffset>59055</wp:posOffset>
                  </wp:positionV>
                  <wp:extent cx="3359150" cy="2519680"/>
                  <wp:effectExtent l="0" t="0" r="0" b="0"/>
                  <wp:wrapNone/>
                  <wp:docPr id="6660852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085295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150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455C8BE6" wp14:editId="1ADE8B33">
                  <wp:simplePos x="0" y="0"/>
                  <wp:positionH relativeFrom="column">
                    <wp:posOffset>-822325</wp:posOffset>
                  </wp:positionH>
                  <wp:positionV relativeFrom="paragraph">
                    <wp:posOffset>59055</wp:posOffset>
                  </wp:positionV>
                  <wp:extent cx="3358515" cy="2519680"/>
                  <wp:effectExtent l="0" t="0" r="0" b="0"/>
                  <wp:wrapNone/>
                  <wp:docPr id="3365017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501744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515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DB2E85B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6AABB9B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CF454FD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F74C1C7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01B335E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5B7B049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759B0C6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5750169" w14:textId="77777777" w:rsidR="00C8682A" w:rsidRPr="004D4C96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4"/>
                <w:cs/>
              </w:rPr>
            </w:pPr>
          </w:p>
        </w:tc>
      </w:tr>
      <w:tr w:rsidR="000F49E9" w:rsidRPr="00A17CAE" w14:paraId="63E23BFE" w14:textId="77777777" w:rsidTr="0020200D">
        <w:trPr>
          <w:trHeight w:val="20"/>
          <w:jc w:val="center"/>
        </w:trPr>
        <w:tc>
          <w:tcPr>
            <w:tcW w:w="1500" w:type="dxa"/>
          </w:tcPr>
          <w:p w14:paraId="16726FFB" w14:textId="77777777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3F3EB63E" w14:textId="79246672" w:rsidR="000F49E9" w:rsidRPr="004D4C96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4D4C96">
              <w:rPr>
                <w:rFonts w:ascii="Sarabun" w:hAnsi="Sarabun" w:cs="Sarabun" w:hint="cs"/>
                <w:szCs w:val="24"/>
                <w:cs/>
              </w:rPr>
              <w:t>จากนั้นนำท่านชม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ทะเลสาบ 5สี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(Five Flower Lake)</w:t>
            </w:r>
            <w:r w:rsidRPr="00C049DC">
              <w:rPr>
                <w:rFonts w:ascii="Sarabun" w:hAnsi="Sarabun" w:cs="Sarabun"/>
                <w:color w:val="0000CC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เป็นทะสาบที่มีสีของน้ำแปลกตา โดยเฉพาะเมื่อยามแสงอาทิต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ยต์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เวดดิ้งธีม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เทพนิยายมากๆ</w:t>
            </w:r>
          </w:p>
        </w:tc>
      </w:tr>
      <w:tr w:rsidR="004D4C96" w:rsidRPr="00A17CAE" w14:paraId="48201B88" w14:textId="77777777" w:rsidTr="0020200D">
        <w:trPr>
          <w:trHeight w:val="20"/>
          <w:jc w:val="center"/>
        </w:trPr>
        <w:tc>
          <w:tcPr>
            <w:tcW w:w="1500" w:type="dxa"/>
          </w:tcPr>
          <w:p w14:paraId="20C82726" w14:textId="44DD1372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415" w:type="dxa"/>
          </w:tcPr>
          <w:p w14:paraId="399299B9" w14:textId="59DE750E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F49E9" w:rsidRPr="00A17CAE" w14:paraId="35ABB516" w14:textId="77777777" w:rsidTr="0020200D">
        <w:trPr>
          <w:trHeight w:val="20"/>
          <w:jc w:val="center"/>
        </w:trPr>
        <w:tc>
          <w:tcPr>
            <w:tcW w:w="1500" w:type="dxa"/>
          </w:tcPr>
          <w:p w14:paraId="76245F3D" w14:textId="05096355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415" w:type="dxa"/>
          </w:tcPr>
          <w:p w14:paraId="6C668FE8" w14:textId="54345D2A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EA3B28">
              <w:rPr>
                <w:rFonts w:ascii="Sarabun" w:hAnsi="Sarabun" w:cs="Sarabun" w:hint="cs"/>
                <w:color w:val="212121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น้ำตกธารไข่มุก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(Pearl Shoal Waterfall)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ซึ่งเป็นน้ำตกที่ไหลผ่านถ้ำลำธารใหญ่น้อยที่สลับซับซ้อนดุจดังวังบาดาล โดยมีสายน้ำทอดยาวลดหลั่นกันมาเป็นระยะทางถึง 310 เมตร โดยไม่ขาดช่วงสายธารส่องประกายระยิบระยับราวกับความงามของเส้นไข่มุก ให้ท่านได้สนุกกับการบันทึกถ่ายภาพและดื่มด่ำกับธรรมชาติที่สวยสดงดงามได้อย่างเต็มที่</w:t>
            </w:r>
          </w:p>
        </w:tc>
      </w:tr>
      <w:tr w:rsidR="00C049DC" w:rsidRPr="00A17CAE" w14:paraId="5BF05461" w14:textId="77777777" w:rsidTr="0020200D">
        <w:trPr>
          <w:trHeight w:val="20"/>
          <w:jc w:val="center"/>
        </w:trPr>
        <w:tc>
          <w:tcPr>
            <w:tcW w:w="1500" w:type="dxa"/>
          </w:tcPr>
          <w:p w14:paraId="495DE242" w14:textId="716A0564" w:rsidR="00C049DC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4DCDDFE4" w14:textId="36A760FD" w:rsidR="00C049DC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20EF2274" wp14:editId="7E8FF597">
                  <wp:simplePos x="0" y="0"/>
                  <wp:positionH relativeFrom="column">
                    <wp:posOffset>-755780</wp:posOffset>
                  </wp:positionH>
                  <wp:positionV relativeFrom="paragraph">
                    <wp:posOffset>-16251</wp:posOffset>
                  </wp:positionV>
                  <wp:extent cx="6399304" cy="3600000"/>
                  <wp:effectExtent l="0" t="0" r="1905" b="635"/>
                  <wp:wrapNone/>
                  <wp:docPr id="14366332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633202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304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61A993" w14:textId="2CC5ADC0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760E5E92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0FED28B2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4EA11628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3F45AB4C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3A8580A3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7FCED446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29181F19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179B40F0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200F4113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2D521679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31BDDDBC" w14:textId="77777777" w:rsidR="00C8682A" w:rsidRPr="00EA3B28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  <w:cs/>
              </w:rPr>
            </w:pPr>
          </w:p>
        </w:tc>
      </w:tr>
      <w:tr w:rsidR="00C8682A" w:rsidRPr="00A17CAE" w14:paraId="00B71FB9" w14:textId="77777777" w:rsidTr="0020200D">
        <w:trPr>
          <w:trHeight w:val="20"/>
          <w:jc w:val="center"/>
        </w:trPr>
        <w:tc>
          <w:tcPr>
            <w:tcW w:w="1500" w:type="dxa"/>
          </w:tcPr>
          <w:p w14:paraId="324A7C34" w14:textId="0DAD6958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584CC37E" w14:textId="511B3F8F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29F563CF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73F72507" w14:textId="1D623D26" w:rsidR="00C8682A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5280" behindDoc="0" locked="0" layoutInCell="1" allowOverlap="1" wp14:anchorId="3DBAA69B" wp14:editId="00415541">
                  <wp:simplePos x="0" y="0"/>
                  <wp:positionH relativeFrom="column">
                    <wp:posOffset>-755015</wp:posOffset>
                  </wp:positionH>
                  <wp:positionV relativeFrom="paragraph">
                    <wp:posOffset>144780</wp:posOffset>
                  </wp:positionV>
                  <wp:extent cx="6398895" cy="3599815"/>
                  <wp:effectExtent l="0" t="0" r="1905" b="635"/>
                  <wp:wrapNone/>
                  <wp:docPr id="8387822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782200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9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39C97CF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3324D5BE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3F09AE95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1E5F1DAD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6B1742DF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58C8FAAA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46751C99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212121"/>
                <w:szCs w:val="24"/>
              </w:rPr>
            </w:pPr>
          </w:p>
          <w:p w14:paraId="5EDC7EB7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3BC19AC0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675F1637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5B9B9A26" w14:textId="77777777" w:rsidR="00C8682A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</w:rPr>
            </w:pPr>
          </w:p>
          <w:p w14:paraId="6E8BB54C" w14:textId="77777777" w:rsidR="00C8682A" w:rsidRPr="00EA3B28" w:rsidRDefault="00C8682A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212121"/>
                <w:szCs w:val="24"/>
                <w:cs/>
              </w:rPr>
            </w:pPr>
          </w:p>
        </w:tc>
      </w:tr>
      <w:tr w:rsidR="000F49E9" w:rsidRPr="00A17CAE" w14:paraId="19DCB3D1" w14:textId="77777777" w:rsidTr="0020200D">
        <w:trPr>
          <w:trHeight w:val="20"/>
          <w:jc w:val="center"/>
        </w:trPr>
        <w:tc>
          <w:tcPr>
            <w:tcW w:w="1500" w:type="dxa"/>
          </w:tcPr>
          <w:p w14:paraId="0C4A0B65" w14:textId="77777777" w:rsidR="000F49E9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0FA3CC2E" w14:textId="42EB07C2" w:rsidR="000F49E9" w:rsidRPr="00EA3B28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212121"/>
                <w:szCs w:val="24"/>
                <w:cs/>
              </w:rPr>
            </w:pPr>
            <w:r w:rsidRPr="00EA3B28">
              <w:rPr>
                <w:rFonts w:ascii="Sarabun" w:hAnsi="Sarabun" w:cs="Sarabun" w:hint="cs"/>
                <w:color w:val="212121"/>
                <w:szCs w:val="24"/>
                <w:cs/>
              </w:rPr>
              <w:t>จากนั้นนำท่านชม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ทะเลสาบนกยูง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(Peacock Lake)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 </w:t>
            </w:r>
            <w:r w:rsidRPr="005F541A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ด้วยสีสันของสายน้ำที่เป็นสีฟ้าเข้ม-อ่อนสลับกันขึ้นอยู่กับระดับความลึกของน้ำ และรูปร่างของทะเลสาบคล้ายนกยูง จึงเป็นที่มาของชื่อนั่นเอง และในยามใบไม้เปลี่ยนสี เมื่อใบไม้สีต่างๆ ร่วงหล่นบนผืนน้ำ ก็จะแผ่กระจายออกคล้ายนกยูงกำลังรำแพน จนเป็นที่ร่ำลือว่าหากได้ชมความงามของทะเลสาบนี้ ก็ไม่อาจเห็นทะเลสาบอื่นใดงดงามได้อีก</w:t>
            </w:r>
          </w:p>
        </w:tc>
      </w:tr>
      <w:tr w:rsidR="000F49E9" w:rsidRPr="00A17CAE" w14:paraId="0BCA225F" w14:textId="77777777" w:rsidTr="0020200D">
        <w:trPr>
          <w:trHeight w:val="20"/>
          <w:jc w:val="center"/>
        </w:trPr>
        <w:tc>
          <w:tcPr>
            <w:tcW w:w="1500" w:type="dxa"/>
          </w:tcPr>
          <w:p w14:paraId="73A13995" w14:textId="6E734190" w:rsidR="000F49E9" w:rsidRPr="00A17CAE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750400" behindDoc="0" locked="0" layoutInCell="1" allowOverlap="1" wp14:anchorId="337F9510" wp14:editId="41A36353">
                  <wp:simplePos x="0" y="0"/>
                  <wp:positionH relativeFrom="column">
                    <wp:posOffset>249996</wp:posOffset>
                  </wp:positionH>
                  <wp:positionV relativeFrom="paragraph">
                    <wp:posOffset>551815</wp:posOffset>
                  </wp:positionV>
                  <wp:extent cx="3099435" cy="2339975"/>
                  <wp:effectExtent l="0" t="0" r="5715" b="3175"/>
                  <wp:wrapNone/>
                  <wp:docPr id="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15" w:type="dxa"/>
          </w:tcPr>
          <w:p w14:paraId="0B2B00CB" w14:textId="1F0A6FE4" w:rsidR="000F49E9" w:rsidRPr="00A17CAE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751424" behindDoc="0" locked="0" layoutInCell="1" allowOverlap="1" wp14:anchorId="7D53A28E" wp14:editId="3A8CA277">
                  <wp:simplePos x="0" y="0"/>
                  <wp:positionH relativeFrom="column">
                    <wp:posOffset>2393121</wp:posOffset>
                  </wp:positionH>
                  <wp:positionV relativeFrom="paragraph">
                    <wp:posOffset>551815</wp:posOffset>
                  </wp:positionV>
                  <wp:extent cx="3117215" cy="2339975"/>
                  <wp:effectExtent l="0" t="0" r="6985" b="3175"/>
                  <wp:wrapNone/>
                  <wp:docPr id="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1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49E9">
              <w:rPr>
                <w:rFonts w:ascii="Sarabun" w:hAnsi="Sarabun" w:cs="Sarabun" w:hint="cs"/>
                <w:szCs w:val="24"/>
                <w:cs/>
              </w:rPr>
              <w:t>ต่อด้วย</w:t>
            </w:r>
            <w:r w:rsidR="000F49E9" w:rsidRPr="00A12FA3">
              <w:rPr>
                <w:rFonts w:ascii="Sarabun" w:hAnsi="Sarabun" w:cs="Sarabun"/>
                <w:szCs w:val="24"/>
                <w:cs/>
              </w:rPr>
              <w:t>นำท่านชม</w:t>
            </w:r>
            <w:r w:rsidR="000F49E9" w:rsidRPr="00A12FA3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="000F49E9"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หมู่บ้านซูเจ</w:t>
            </w:r>
            <w:proofErr w:type="spellStart"/>
            <w:r w:rsidR="000F49E9"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ิง</w:t>
            </w:r>
            <w:proofErr w:type="spellEnd"/>
            <w:r w:rsidR="000F49E9"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 (</w:t>
            </w:r>
            <w:proofErr w:type="spellStart"/>
            <w:r w:rsidR="000F49E9"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Shuzheng</w:t>
            </w:r>
            <w:proofErr w:type="spellEnd"/>
            <w:r w:rsidR="000F49E9"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Village)</w:t>
            </w:r>
            <w:r w:rsidR="000F49E9" w:rsidRPr="004126E8">
              <w:rPr>
                <w:rFonts w:ascii="Sarabun" w:hAnsi="Sarabun" w:cs="Sarabun"/>
                <w:color w:val="0E048E"/>
                <w:szCs w:val="24"/>
                <w:cs/>
              </w:rPr>
              <w:t xml:space="preserve"> </w:t>
            </w:r>
            <w:r w:rsidR="000F49E9"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เป็นหนึ่งใน </w:t>
            </w:r>
            <w:r w:rsidR="000F49E9" w:rsidRPr="00F22633">
              <w:rPr>
                <w:rFonts w:ascii="Sarabun" w:hAnsi="Sarabun" w:cs="Sarabun"/>
                <w:color w:val="000000"/>
                <w:szCs w:val="24"/>
              </w:rPr>
              <w:t xml:space="preserve">9 </w:t>
            </w:r>
            <w:r w:rsidR="000F49E9" w:rsidRPr="00F22633">
              <w:rPr>
                <w:rFonts w:ascii="Sarabun" w:hAnsi="Sarabun" w:cs="Sarabun"/>
                <w:color w:val="000000"/>
                <w:szCs w:val="24"/>
                <w:cs/>
              </w:rPr>
              <w:t>หมู่บ้านแห่ง</w:t>
            </w:r>
            <w:proofErr w:type="spellStart"/>
            <w:r w:rsidR="000F49E9" w:rsidRPr="00F22633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="000F49E9" w:rsidRPr="00F22633">
              <w:rPr>
                <w:rFonts w:ascii="Sarabun" w:hAnsi="Sarabun" w:cs="Sarabun"/>
                <w:color w:val="000000"/>
                <w:szCs w:val="24"/>
                <w:cs/>
              </w:rPr>
              <w:t>จ้ายโกว เป็นหมู่บ้านเก่าแก่ของชาวทิเบต ล้อมรอบด้วยความสวยงามของธรรมชาติ</w:t>
            </w:r>
          </w:p>
        </w:tc>
      </w:tr>
      <w:tr w:rsidR="00FD2DA7" w:rsidRPr="00A17CAE" w14:paraId="329899EB" w14:textId="77777777" w:rsidTr="0020200D">
        <w:trPr>
          <w:trHeight w:val="20"/>
          <w:jc w:val="center"/>
        </w:trPr>
        <w:tc>
          <w:tcPr>
            <w:tcW w:w="1500" w:type="dxa"/>
          </w:tcPr>
          <w:p w14:paraId="24EAFE54" w14:textId="77777777" w:rsidR="00FD2DA7" w:rsidRPr="00A17CAE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7E89D939" w14:textId="0CBADF4C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</w:rPr>
            </w:pPr>
          </w:p>
          <w:p w14:paraId="2A4E46A3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</w:rPr>
            </w:pPr>
          </w:p>
          <w:p w14:paraId="369801B0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</w:rPr>
            </w:pPr>
          </w:p>
          <w:p w14:paraId="1EB71053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</w:rPr>
            </w:pPr>
          </w:p>
          <w:p w14:paraId="75A15658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</w:rPr>
            </w:pPr>
          </w:p>
          <w:p w14:paraId="79D8949B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</w:rPr>
            </w:pPr>
          </w:p>
          <w:p w14:paraId="53D11DCA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</w:rPr>
            </w:pPr>
          </w:p>
          <w:p w14:paraId="662B9FA6" w14:textId="77777777" w:rsidR="00FD2DA7" w:rsidRPr="006C0A5F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</w:pPr>
          </w:p>
        </w:tc>
      </w:tr>
      <w:tr w:rsidR="000F49E9" w:rsidRPr="00A17CAE" w14:paraId="67BF80C5" w14:textId="77777777" w:rsidTr="0020200D">
        <w:trPr>
          <w:trHeight w:val="20"/>
          <w:jc w:val="center"/>
        </w:trPr>
        <w:tc>
          <w:tcPr>
            <w:tcW w:w="1500" w:type="dxa"/>
          </w:tcPr>
          <w:p w14:paraId="18890808" w14:textId="77777777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5C05DB6B" w14:textId="44032A7E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C0A5F"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**แจ้ง</w:t>
            </w:r>
            <w:r w:rsidRPr="006C0A5F">
              <w:rPr>
                <w:rFonts w:ascii="Sarabun" w:hAnsi="Sarabun" w:cs="Sarabun" w:hint="cs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เพื่อ</w:t>
            </w:r>
            <w:r w:rsidRPr="006C0A5F"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ทราบ</w:t>
            </w:r>
            <w:r w:rsidRPr="006C0A5F">
              <w:rPr>
                <w:rFonts w:ascii="Sarabun" w:hAnsi="Sarabun" w:cs="Sarabun"/>
                <w:i/>
                <w:iCs/>
                <w:color w:val="000099"/>
                <w:szCs w:val="24"/>
                <w:highlight w:val="yellow"/>
              </w:rPr>
              <w:t>：</w:t>
            </w:r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การเที่ยวชมภายในอุทยาน</w:t>
            </w:r>
            <w:proofErr w:type="spellStart"/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จิ่ว</w:t>
            </w:r>
            <w:proofErr w:type="spellEnd"/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จ้ายโกว</w:t>
            </w:r>
            <w:r w:rsidRPr="006C0A5F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อาจปรับเปลี่ยนตามเวลาและจำนวนผู้เข้าชมในแต่ละวัน โดยหัวหน้าทัวร์และมัคคุเทศก์จะนำเที่ยวตามจุดสำคัญที่กำหนดในโปรแกรม หากไม่สามารถเข้าชมได้ครบทุกจุด บริษัทขอสงวนสิทธิ์ในการคืนค่าใช้จ่ายทุกกรณี</w:t>
            </w:r>
          </w:p>
        </w:tc>
      </w:tr>
      <w:tr w:rsidR="000F49E9" w:rsidRPr="00A17CAE" w14:paraId="0FDCDA84" w14:textId="77777777" w:rsidTr="0020200D">
        <w:trPr>
          <w:trHeight w:val="20"/>
          <w:jc w:val="center"/>
        </w:trPr>
        <w:tc>
          <w:tcPr>
            <w:tcW w:w="1500" w:type="dxa"/>
          </w:tcPr>
          <w:p w14:paraId="0A36FA31" w14:textId="77777777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7A28F21A" w14:textId="05BF0D95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จ</w:t>
            </w:r>
            <w:r w:rsidRPr="00A17CAE">
              <w:rPr>
                <w:rFonts w:ascii="Sarabun" w:hAnsi="Sarabun" w:cs="Sarabun"/>
                <w:szCs w:val="24"/>
                <w:cs/>
              </w:rPr>
              <w:t>ากนั้นนำท่านเดินทางสู่</w:t>
            </w:r>
            <w:r w:rsidRPr="00A17CAE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เมื</w:t>
            </w:r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องชวนจู่ซื่อ</w:t>
            </w:r>
            <w:r w:rsidRPr="005F541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(ใช้เวลาเดินทางประมาณ 3 ชั่วโมง 30นาที)</w:t>
            </w:r>
          </w:p>
        </w:tc>
      </w:tr>
      <w:tr w:rsidR="004D4C96" w:rsidRPr="00A17CAE" w14:paraId="2EBE75A0" w14:textId="77777777" w:rsidTr="0020200D">
        <w:trPr>
          <w:trHeight w:val="20"/>
          <w:jc w:val="center"/>
        </w:trPr>
        <w:tc>
          <w:tcPr>
            <w:tcW w:w="1500" w:type="dxa"/>
          </w:tcPr>
          <w:p w14:paraId="67A02BCE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415" w:type="dxa"/>
          </w:tcPr>
          <w:p w14:paraId="06BD7F04" w14:textId="40FF20F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D4C96" w:rsidRPr="00A17CAE" w14:paraId="6B292AA8" w14:textId="77777777" w:rsidTr="0020200D">
        <w:trPr>
          <w:trHeight w:val="20"/>
          <w:jc w:val="center"/>
        </w:trPr>
        <w:tc>
          <w:tcPr>
            <w:tcW w:w="1500" w:type="dxa"/>
          </w:tcPr>
          <w:p w14:paraId="5BB3454D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0776946F" w14:textId="4B6769C5" w:rsidR="004D4C96" w:rsidRPr="004D4C9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Songpan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Bailizunxuan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 </w:t>
            </w:r>
            <w:r w:rsidR="00970E00"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="00970E00" w:rsidRPr="00970E0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70E00" w:rsidRPr="00970E0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970E00"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="00970E00" w:rsidRPr="00970E0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70E00"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4D4C96" w:rsidRPr="00A17CAE" w14:paraId="6E6A20F6" w14:textId="77777777" w:rsidTr="0020200D">
        <w:trPr>
          <w:trHeight w:val="20"/>
          <w:jc w:val="center"/>
        </w:trPr>
        <w:tc>
          <w:tcPr>
            <w:tcW w:w="1500" w:type="dxa"/>
          </w:tcPr>
          <w:p w14:paraId="3E46E80B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4140CFA1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D4C96" w:rsidRPr="003374C6" w14:paraId="502F4219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2556620C" w14:textId="77777777" w:rsidR="004D4C96" w:rsidRPr="003374C6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4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7DFC394D" w14:textId="7BAEB025" w:rsidR="004D4C96" w:rsidRPr="003374C6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เมืองชวนจู่ซื่อ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อุทยานปี้เผ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โกว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รวมรถเวียนของอุทยาน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เมืองตูเจียง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เยี่ยน</w:t>
            </w:r>
            <w:proofErr w:type="spellEnd"/>
          </w:p>
        </w:tc>
      </w:tr>
      <w:tr w:rsidR="004D4C96" w:rsidRPr="00A17CAE" w14:paraId="5BB8AB2B" w14:textId="77777777" w:rsidTr="0020200D">
        <w:trPr>
          <w:trHeight w:val="20"/>
          <w:jc w:val="center"/>
        </w:trPr>
        <w:tc>
          <w:tcPr>
            <w:tcW w:w="1500" w:type="dxa"/>
          </w:tcPr>
          <w:p w14:paraId="40078E20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7CE441AE" w14:textId="5C9518E4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F49E9" w:rsidRPr="00A17CAE" w14:paraId="02961F95" w14:textId="77777777" w:rsidTr="0020200D">
        <w:trPr>
          <w:trHeight w:val="20"/>
          <w:jc w:val="center"/>
        </w:trPr>
        <w:tc>
          <w:tcPr>
            <w:tcW w:w="1500" w:type="dxa"/>
          </w:tcPr>
          <w:p w14:paraId="38836540" w14:textId="77777777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23D02131" w14:textId="5EAEF5B1" w:rsidR="000F49E9" w:rsidRPr="00A17CAE" w:rsidRDefault="000F49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อุทยานปี้เปิงโกว (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Bipenggou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)</w:t>
            </w:r>
            <w:r w:rsidRPr="00FC70C7">
              <w:rPr>
                <w:rFonts w:ascii="Sarabun" w:hAnsi="Sarabun" w:cs="Sarabun"/>
                <w:color w:val="0033CC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>(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180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กม. 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4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ชั่วโมง)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ที่นี่เป็นอีกหนึ่งอุทยานท่องเที่ยวทางธรรมชาติที่มีความสวยงามไม่แพ้ 2 อุทยานที่กล่าวมา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ียร์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รวมรถเวียนของอุทยาน)</w:t>
            </w:r>
          </w:p>
        </w:tc>
      </w:tr>
      <w:tr w:rsidR="00FD2DA7" w:rsidRPr="00A17CAE" w14:paraId="6FE8F04A" w14:textId="77777777" w:rsidTr="0020200D">
        <w:trPr>
          <w:trHeight w:val="20"/>
          <w:jc w:val="center"/>
        </w:trPr>
        <w:tc>
          <w:tcPr>
            <w:tcW w:w="1500" w:type="dxa"/>
          </w:tcPr>
          <w:p w14:paraId="458B9C87" w14:textId="24BDD86D" w:rsidR="00FD2DA7" w:rsidRPr="00A17CAE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69F64F47" w14:textId="5B8DBA92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FD2DA7"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52448" behindDoc="0" locked="0" layoutInCell="1" allowOverlap="1" wp14:anchorId="3EA83500" wp14:editId="334F8DF8">
                  <wp:simplePos x="0" y="0"/>
                  <wp:positionH relativeFrom="column">
                    <wp:posOffset>-764566</wp:posOffset>
                  </wp:positionH>
                  <wp:positionV relativeFrom="paragraph">
                    <wp:posOffset>66260</wp:posOffset>
                  </wp:positionV>
                  <wp:extent cx="6396832" cy="3600000"/>
                  <wp:effectExtent l="0" t="0" r="4445" b="635"/>
                  <wp:wrapNone/>
                  <wp:docPr id="159367366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832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FAEB2B" wp14:editId="0687E2BD">
                      <wp:extent cx="307975" cy="307975"/>
                      <wp:effectExtent l="0" t="0" r="0" b="0"/>
                      <wp:docPr id="708735210" name="Rectangle 1" descr="Alpine valley with boardwalk and peak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990F7E" id="Rectangle 1" o:spid="_x0000_s1026" alt="Alpine valley with boardwalk and peaks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BFDDC7E" w14:textId="0010338A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AE7E1C6" w14:textId="651774DC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B197D97" wp14:editId="679F361F">
                      <wp:extent cx="307975" cy="307975"/>
                      <wp:effectExtent l="0" t="0" r="0" b="0"/>
                      <wp:docPr id="1017118911" name="Rectangle 2" descr="Alpine valley with boardwalk and peak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568370" id="Rectangle 2" o:spid="_x0000_s1026" alt="Alpine valley with boardwalk and peaks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60608DB" w14:textId="12B241A9" w:rsidR="00FD2DA7" w:rsidRPr="00FD2DA7" w:rsidRDefault="00FD2DA7" w:rsidP="00FD2DA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6B150F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5288927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7F75C81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E5199C5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6F542D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24BC24E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374C9E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800C096" w14:textId="77777777" w:rsidR="00FD2DA7" w:rsidRPr="00A17CAE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FD2DA7" w:rsidRPr="00A17CAE" w14:paraId="45F3C168" w14:textId="77777777" w:rsidTr="0020200D">
        <w:trPr>
          <w:trHeight w:val="20"/>
          <w:jc w:val="center"/>
        </w:trPr>
        <w:tc>
          <w:tcPr>
            <w:tcW w:w="1500" w:type="dxa"/>
          </w:tcPr>
          <w:p w14:paraId="08075807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565B7A41" w14:textId="77777777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91D9EC3" w14:textId="77777777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3F9B018A" w14:textId="77777777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0F0BFF72" w14:textId="77777777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4BC6ADDD" w14:textId="77777777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0EAFFA44" w14:textId="77777777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50112A5E" w14:textId="77777777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54617807" w14:textId="77777777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3EC9F77F" w14:textId="77777777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616E7C40" w14:textId="77777777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4C43CD2F" w14:textId="77777777" w:rsidR="007A6DC0" w:rsidRPr="00A17CAE" w:rsidRDefault="007A6DC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3B49258E" w14:textId="6D65D24E" w:rsidR="007A6DC0" w:rsidRPr="007A6DC0" w:rsidRDefault="007A6DC0" w:rsidP="007A6DC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E899B49" w14:textId="77777777" w:rsidR="00FD2DA7" w:rsidRDefault="00FD2DA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A36841D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3B6811C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728212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393A9E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D02843" w14:textId="7FED9C29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7A6DC0"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768832" behindDoc="0" locked="0" layoutInCell="1" allowOverlap="1" wp14:anchorId="28C5428A" wp14:editId="63730CF1">
                  <wp:simplePos x="0" y="0"/>
                  <wp:positionH relativeFrom="column">
                    <wp:posOffset>-790575</wp:posOffset>
                  </wp:positionH>
                  <wp:positionV relativeFrom="paragraph">
                    <wp:posOffset>168275</wp:posOffset>
                  </wp:positionV>
                  <wp:extent cx="6396355" cy="3599815"/>
                  <wp:effectExtent l="0" t="0" r="4445" b="635"/>
                  <wp:wrapNone/>
                  <wp:docPr id="135185325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7BA89DA" w14:textId="3CF436F8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B7120F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A45CB95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33192F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0920A29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2E50B8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489D1DE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742ED9D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3826EFA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49D9F8A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E3BD363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0235153" w14:textId="66238DB0" w:rsidR="009C7A7B" w:rsidRPr="00FD2DA7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</w:p>
        </w:tc>
      </w:tr>
      <w:tr w:rsidR="004D4C96" w:rsidRPr="00A17CAE" w14:paraId="7B24A2B9" w14:textId="77777777" w:rsidTr="0020200D">
        <w:trPr>
          <w:trHeight w:val="20"/>
          <w:jc w:val="center"/>
        </w:trPr>
        <w:tc>
          <w:tcPr>
            <w:tcW w:w="1500" w:type="dxa"/>
          </w:tcPr>
          <w:p w14:paraId="62DBE5D6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415" w:type="dxa"/>
          </w:tcPr>
          <w:p w14:paraId="290D37DB" w14:textId="22C2D079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03A21" w:rsidRPr="00A17CAE" w14:paraId="6FCCBCEB" w14:textId="77777777" w:rsidTr="0020200D">
        <w:trPr>
          <w:trHeight w:val="20"/>
          <w:jc w:val="center"/>
        </w:trPr>
        <w:tc>
          <w:tcPr>
            <w:tcW w:w="1500" w:type="dxa"/>
          </w:tcPr>
          <w:p w14:paraId="41191E2F" w14:textId="0EEFD02F" w:rsidR="00A03A21" w:rsidRPr="00A17CAE" w:rsidRDefault="00B805C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415" w:type="dxa"/>
          </w:tcPr>
          <w:p w14:paraId="7BA7CF68" w14:textId="5AF53400" w:rsidR="00A03A21" w:rsidRPr="00A17CAE" w:rsidRDefault="00A03A2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เมือ</w:t>
            </w:r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งตูเจียง</w:t>
            </w:r>
            <w:proofErr w:type="spellStart"/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เยี่ยน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(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Dujiangyan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)</w:t>
            </w:r>
            <w:r w:rsidRPr="004126E8">
              <w:rPr>
                <w:rFonts w:ascii="Sarabun" w:hAnsi="Sarabun" w:cs="Sarabun"/>
                <w:color w:val="0E048E"/>
                <w:kern w:val="96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145</w:t>
            </w:r>
            <w:r w:rsidRPr="00F22633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กม. ใช้เวลาเดินทางประมาณ 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3</w:t>
            </w:r>
            <w:r w:rsidRPr="00F22633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ชั่วโมง)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ตั้งอยู่บริเวณที่ราบลุ่มของแม่น้ำหมินเจียง นครเฉ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ตู มณฑลเสฉวน ในเมืองตูเจียง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เยี่ยน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แห่งนี้ จัดเป็นระบบชลประทานที่เก่าแก่ที่สุดของโลก ซึ่งถูกสร้างขึ้นมานานกว่า 2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 </w:t>
            </w:r>
          </w:p>
        </w:tc>
      </w:tr>
      <w:tr w:rsidR="004D4C96" w:rsidRPr="00A17CAE" w14:paraId="334AA6A5" w14:textId="77777777" w:rsidTr="0020200D">
        <w:trPr>
          <w:trHeight w:val="20"/>
          <w:jc w:val="center"/>
        </w:trPr>
        <w:tc>
          <w:tcPr>
            <w:tcW w:w="1500" w:type="dxa"/>
          </w:tcPr>
          <w:p w14:paraId="5A5CAE4A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3097314A" w14:textId="5DD5CA4F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A17CAE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A17CAE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4D4C96" w:rsidRPr="00A17CAE" w14:paraId="4E85F9C3" w14:textId="77777777" w:rsidTr="0020200D">
        <w:trPr>
          <w:trHeight w:val="20"/>
          <w:jc w:val="center"/>
        </w:trPr>
        <w:tc>
          <w:tcPr>
            <w:tcW w:w="1500" w:type="dxa"/>
          </w:tcPr>
          <w:p w14:paraId="51E7DBB6" w14:textId="55AEFD24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A17CAE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46E4B1CE" w14:textId="052024F3" w:rsidR="004D4C96" w:rsidRPr="00EA3B28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970E0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Vienna International Hotel </w:t>
            </w:r>
            <w:r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Pr="00970E0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970E0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970E0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970E0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4D4C96" w:rsidRPr="00A17CAE" w14:paraId="321E314F" w14:textId="77777777" w:rsidTr="0020200D">
        <w:trPr>
          <w:trHeight w:val="20"/>
          <w:jc w:val="center"/>
        </w:trPr>
        <w:tc>
          <w:tcPr>
            <w:tcW w:w="1500" w:type="dxa"/>
          </w:tcPr>
          <w:p w14:paraId="0C46F624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195D7A01" w14:textId="77777777" w:rsidR="004D4C96" w:rsidRPr="00A17CAE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D4C96" w:rsidRPr="003374C6" w14:paraId="1372A0D4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4E41C844" w14:textId="77777777" w:rsidR="004D4C96" w:rsidRPr="003374C6" w:rsidRDefault="004D4C96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FFFFFF"/>
                <w:spacing w:val="-18"/>
                <w:szCs w:val="24"/>
                <w:cs/>
                <w:lang w:eastAsia="en-US"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5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1883CD96" w14:textId="0A4CFAB1" w:rsidR="004D4C96" w:rsidRPr="003374C6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ภูเขาสี่ดรุณี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หุบเขาซวงเฉียวโกว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รวมรถอุทยาน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เมืองตูเจียง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เยี่ยน</w:t>
            </w:r>
            <w:proofErr w:type="spellEnd"/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สะพานโบราณหนานเฉียว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น้ำตาสีฟ้า</w:t>
            </w:r>
          </w:p>
        </w:tc>
      </w:tr>
      <w:tr w:rsidR="004D4C96" w:rsidRPr="00667AB0" w14:paraId="79D28DD0" w14:textId="77777777" w:rsidTr="0020200D">
        <w:trPr>
          <w:trHeight w:val="20"/>
          <w:jc w:val="center"/>
        </w:trPr>
        <w:tc>
          <w:tcPr>
            <w:tcW w:w="1500" w:type="dxa"/>
          </w:tcPr>
          <w:p w14:paraId="2F90945F" w14:textId="77777777" w:rsidR="004D4C96" w:rsidRPr="00695265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5898D28F" w14:textId="20324FEA" w:rsidR="004D4C96" w:rsidRPr="00695265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ณ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03A21" w:rsidRPr="00667AB0" w14:paraId="6DBF29EC" w14:textId="77777777" w:rsidTr="0020200D">
        <w:trPr>
          <w:trHeight w:val="20"/>
          <w:jc w:val="center"/>
        </w:trPr>
        <w:tc>
          <w:tcPr>
            <w:tcW w:w="1500" w:type="dxa"/>
          </w:tcPr>
          <w:p w14:paraId="12A8E660" w14:textId="40A5D818" w:rsidR="00A03A21" w:rsidRDefault="00A03A21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749AB282" w14:textId="082A90A5" w:rsidR="00A03A21" w:rsidRPr="00667AB0" w:rsidRDefault="00A03A2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ภูเขาสี่ดรุณี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(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Siguniangshan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)</w:t>
            </w:r>
            <w:r w:rsidRPr="00C049DC">
              <w:rPr>
                <w:rFonts w:ascii="Sarabun" w:hAnsi="Sarabun" w:cs="Sarabun"/>
                <w:color w:val="0000CC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130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“สี่ดรุณี” หรือ ซื่อกูเหนี่ยงซาน  ตั้งอยู่ในมณฑลเสฉวน ประเทศจีน เป็นยอดเขา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ลูกที่เรียงรายติดต่อกันไปจากทิศเหนือถึงทิศใต้เป็นระยะทาง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3.5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โดยมีความสูงเหนือระดับน้ำทะเลแบ่งเป็น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6,250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5,664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5,454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และ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5,355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บนยอดเขาทั้ง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เพราะเหตุผลที่ว่า ยอดเขามีลักษณะแปลกที่พบเห็นได้น้อย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บนยอดเขามีหิมะปก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>คลุมตลอดปี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ทำให้ได้รับฉายาว่า “ราชินีแห่งดินแดนเสฉวน”หรือ “ภูเขาศักดิ์สิทธิ์แห่งดินแดนทางทิศตะวันออก” มียอดเขาที่มีระดับความสูงน้ำทะเลสูงเกิน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5000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61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ลูก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รอยต่อระหว่างภูเขามีบ่อบึงทะเลสาบอยู่ถึง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25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 มีน้ำตกอยู่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120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กว่าแห่ง</w:t>
            </w:r>
            <w:r w:rsidRPr="0061504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(รวมรถอุทยาน)</w:t>
            </w:r>
          </w:p>
        </w:tc>
      </w:tr>
      <w:tr w:rsidR="007A6DC0" w:rsidRPr="00667AB0" w14:paraId="49A4AE1D" w14:textId="77777777" w:rsidTr="0020200D">
        <w:trPr>
          <w:trHeight w:val="20"/>
          <w:jc w:val="center"/>
        </w:trPr>
        <w:tc>
          <w:tcPr>
            <w:tcW w:w="1500" w:type="dxa"/>
          </w:tcPr>
          <w:p w14:paraId="6451306C" w14:textId="67699724" w:rsidR="007A6DC0" w:rsidRDefault="007A6DC0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5C9EAE85" w14:textId="58D823A8" w:rsidR="007A6DC0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0186296C" wp14:editId="4F675677">
                  <wp:simplePos x="0" y="0"/>
                  <wp:positionH relativeFrom="column">
                    <wp:posOffset>-767715</wp:posOffset>
                  </wp:positionH>
                  <wp:positionV relativeFrom="paragraph">
                    <wp:posOffset>113665</wp:posOffset>
                  </wp:positionV>
                  <wp:extent cx="6400165" cy="3599815"/>
                  <wp:effectExtent l="0" t="0" r="635" b="635"/>
                  <wp:wrapNone/>
                  <wp:docPr id="374729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72997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C96131" w14:textId="19824E04" w:rsidR="00EE3B79" w:rsidRDefault="00EE3B7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7B1A1C6" w14:textId="77777777" w:rsidR="00EE3B79" w:rsidRDefault="00EE3B7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5AF3CBF" w14:textId="77777777" w:rsidR="00EE3B79" w:rsidRDefault="00EE3B7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E264F67" w14:textId="77777777" w:rsidR="00EE3B79" w:rsidRDefault="00EE3B7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B77EEB7" w14:textId="77777777" w:rsidR="00EE3B79" w:rsidRDefault="00EE3B7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A50146A" w14:textId="77777777" w:rsidR="00EE3B79" w:rsidRDefault="00EE3B7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5C9908E" w14:textId="77777777" w:rsidR="00EE3B79" w:rsidRDefault="00EE3B7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9194B06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</w:p>
          <w:p w14:paraId="7CBF04E2" w14:textId="77777777" w:rsidR="00EE3B79" w:rsidRDefault="00EE3B7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CDB9D8" w14:textId="77777777" w:rsidR="00EE3B79" w:rsidRDefault="00EE3B7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9BB8331" w14:textId="77777777" w:rsidR="00EE3B79" w:rsidRPr="00667AB0" w:rsidRDefault="00EE3B7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E623DC" w:rsidRPr="00667AB0" w14:paraId="6E354C6B" w14:textId="77777777" w:rsidTr="0020200D">
        <w:trPr>
          <w:trHeight w:val="20"/>
          <w:jc w:val="center"/>
        </w:trPr>
        <w:tc>
          <w:tcPr>
            <w:tcW w:w="1500" w:type="dxa"/>
          </w:tcPr>
          <w:p w14:paraId="2E79AE9A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0D2C0E82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</w:tc>
      </w:tr>
      <w:tr w:rsidR="004D4C96" w:rsidRPr="00667AB0" w14:paraId="11281503" w14:textId="77777777" w:rsidTr="0020200D">
        <w:trPr>
          <w:trHeight w:val="20"/>
          <w:jc w:val="center"/>
        </w:trPr>
        <w:tc>
          <w:tcPr>
            <w:tcW w:w="1500" w:type="dxa"/>
          </w:tcPr>
          <w:p w14:paraId="3250FBE6" w14:textId="5314482D" w:rsidR="004D4C96" w:rsidRPr="001372E9" w:rsidRDefault="004D4C96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กลางวัน</w:t>
            </w:r>
          </w:p>
        </w:tc>
        <w:tc>
          <w:tcPr>
            <w:tcW w:w="9415" w:type="dxa"/>
          </w:tcPr>
          <w:p w14:paraId="67DC8004" w14:textId="71A387DA" w:rsidR="004D4C96" w:rsidRPr="008564BF" w:rsidRDefault="004D4C96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A03A21" w:rsidRPr="00667AB0" w14:paraId="11836186" w14:textId="77777777" w:rsidTr="0020200D">
        <w:trPr>
          <w:trHeight w:val="20"/>
          <w:jc w:val="center"/>
        </w:trPr>
        <w:tc>
          <w:tcPr>
            <w:tcW w:w="1500" w:type="dxa"/>
          </w:tcPr>
          <w:p w14:paraId="25091087" w14:textId="61D6E21A" w:rsidR="00A03A21" w:rsidRPr="00667AB0" w:rsidRDefault="00A03A2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415" w:type="dxa"/>
          </w:tcPr>
          <w:p w14:paraId="67CBD3A5" w14:textId="5C0DEFFF" w:rsidR="00A03A21" w:rsidRPr="00667AB0" w:rsidRDefault="00A03A2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หุบเขาซวงเฉียวโกว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(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Shuangqiaogou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)</w:t>
            </w:r>
            <w:r w:rsidRPr="00C049DC">
              <w:rPr>
                <w:rFonts w:ascii="Sarabun" w:hAnsi="Sarabun" w:cs="Sarabun"/>
                <w:color w:val="0000CC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ลำธารผ่านจุดต่างๆที่เป็นจุดทิวทัศน์ ไม่ว่าจะเป็น ซานก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ัว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จวง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เขาหนิวซิน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เย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่เหริน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เฟิง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 ถือเป็นจุดท่องเที่ยวแห่งหนึ่งของเขาสี่ดรุณีที่รวบรวมจุดสำคัญหลายๆอย่างเข้าด้วยกันไว้ ชมไฮ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ไลท์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ยน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หยูป้า</w:t>
            </w:r>
          </w:p>
        </w:tc>
      </w:tr>
      <w:tr w:rsidR="00E623DC" w:rsidRPr="00667AB0" w14:paraId="7168BEFF" w14:textId="77777777" w:rsidTr="0020200D">
        <w:trPr>
          <w:trHeight w:val="20"/>
          <w:jc w:val="center"/>
        </w:trPr>
        <w:tc>
          <w:tcPr>
            <w:tcW w:w="1500" w:type="dxa"/>
          </w:tcPr>
          <w:p w14:paraId="4DC8DBC1" w14:textId="67570BB2" w:rsidR="00E623DC" w:rsidRPr="00667AB0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3477C215" w14:textId="18DB8C3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982A858" w14:textId="03D7EA7F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E4B7AFC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4B1E237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E35627D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594E4A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DD3AB0F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D1968B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C26E293" w14:textId="399ED7A6" w:rsidR="00E623DC" w:rsidRPr="00E623DC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55520" behindDoc="0" locked="0" layoutInCell="1" allowOverlap="1" wp14:anchorId="794B03C3" wp14:editId="5CB7C342">
                  <wp:simplePos x="0" y="0"/>
                  <wp:positionH relativeFrom="column">
                    <wp:posOffset>-775335</wp:posOffset>
                  </wp:positionH>
                  <wp:positionV relativeFrom="paragraph">
                    <wp:posOffset>126365</wp:posOffset>
                  </wp:positionV>
                  <wp:extent cx="6396355" cy="3599815"/>
                  <wp:effectExtent l="0" t="0" r="4445" b="635"/>
                  <wp:wrapNone/>
                  <wp:docPr id="43162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62679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CE8149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1F78461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A9613E3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33AD4B5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8C9DF1E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63021BF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0B149DE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9463A40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2AFE474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363F89F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</w:rPr>
            </w:pPr>
          </w:p>
          <w:p w14:paraId="739CAFC4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DA36BBB" w14:textId="77777777" w:rsidR="00E623DC" w:rsidRDefault="00E623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A03A21" w:rsidRPr="00667AB0" w14:paraId="2347AD0E" w14:textId="77777777" w:rsidTr="0020200D">
        <w:trPr>
          <w:trHeight w:val="20"/>
          <w:jc w:val="center"/>
        </w:trPr>
        <w:tc>
          <w:tcPr>
            <w:tcW w:w="1500" w:type="dxa"/>
          </w:tcPr>
          <w:p w14:paraId="615D6266" w14:textId="77777777" w:rsidR="00A03A21" w:rsidRPr="00667AB0" w:rsidRDefault="00A03A21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5694BDF1" w14:textId="484AC45A" w:rsidR="00A03A21" w:rsidRPr="00667AB0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งกลับ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เมือ</w:t>
            </w:r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งตูเจียง</w:t>
            </w:r>
            <w:proofErr w:type="spellStart"/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เยี่ยน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(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Dujiangyan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)</w:t>
            </w:r>
            <w:r w:rsidRPr="00C049DC">
              <w:rPr>
                <w:rFonts w:ascii="Sarabun" w:hAnsi="Sarabun" w:cs="Sarabun"/>
                <w:color w:val="0000CC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130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425E9F" w:rsidRPr="00667AB0" w14:paraId="3BBA4F09" w14:textId="77777777" w:rsidTr="0020200D">
        <w:trPr>
          <w:trHeight w:val="20"/>
          <w:jc w:val="center"/>
        </w:trPr>
        <w:tc>
          <w:tcPr>
            <w:tcW w:w="1500" w:type="dxa"/>
          </w:tcPr>
          <w:p w14:paraId="6EEB163B" w14:textId="15825747" w:rsidR="00425E9F" w:rsidRPr="00667AB0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4BC0BA5D" w14:textId="5D91E273" w:rsidR="00425E9F" w:rsidRPr="00694291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t xml:space="preserve"> </w:t>
            </w:r>
            <w:r>
              <w:rPr>
                <w:rFonts w:hint="cs"/>
                <w:cs/>
              </w:rPr>
              <w:t xml:space="preserve"> </w:t>
            </w:r>
          </w:p>
        </w:tc>
      </w:tr>
      <w:tr w:rsidR="00FC70C7" w:rsidRPr="00667AB0" w14:paraId="6E0B163E" w14:textId="77777777" w:rsidTr="0020200D">
        <w:trPr>
          <w:trHeight w:val="20"/>
          <w:jc w:val="center"/>
        </w:trPr>
        <w:tc>
          <w:tcPr>
            <w:tcW w:w="1500" w:type="dxa"/>
          </w:tcPr>
          <w:p w14:paraId="465847E8" w14:textId="77777777" w:rsidR="00FC70C7" w:rsidRPr="00667AB0" w:rsidRDefault="00FC70C7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43CB6C6B" w14:textId="4030FBC9" w:rsidR="00FC70C7" w:rsidRPr="00EA3B28" w:rsidRDefault="00E623DC" w:rsidP="003C2AC4">
            <w:pPr>
              <w:spacing w:line="360" w:lineRule="auto"/>
              <w:contextualSpacing/>
              <w:jc w:val="thaiDistribute"/>
              <w:rPr>
                <w:rFonts w:ascii="Sarabun" w:eastAsia="Calibri" w:hAnsi="Sarabun" w:cs="Sarabun"/>
                <w:b/>
                <w:bCs/>
                <w:color w:val="0000FF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0A699F8D" wp14:editId="44AA6001">
                  <wp:simplePos x="0" y="0"/>
                  <wp:positionH relativeFrom="column">
                    <wp:posOffset>3190771</wp:posOffset>
                  </wp:positionH>
                  <wp:positionV relativeFrom="paragraph">
                    <wp:posOffset>585794</wp:posOffset>
                  </wp:positionV>
                  <wp:extent cx="2592705" cy="2159635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425" y="21340"/>
                      <wp:lineTo x="21425" y="0"/>
                      <wp:lineTo x="0" y="0"/>
                    </wp:wrapPolygon>
                  </wp:wrapThrough>
                  <wp:docPr id="8025707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570774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70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C70C7"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="00FC70C7"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สะพานโบราณหนานเฉียว </w:t>
            </w:r>
            <w:r w:rsidR="00FC70C7"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(</w:t>
            </w:r>
            <w:proofErr w:type="spellStart"/>
            <w:r w:rsidR="00FC70C7"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Langqiao</w:t>
            </w:r>
            <w:proofErr w:type="spellEnd"/>
            <w:r w:rsidR="00FC70C7"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</w:t>
            </w:r>
            <w:proofErr w:type="spellStart"/>
            <w:r w:rsidR="00FC70C7"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Dujiangyan</w:t>
            </w:r>
            <w:proofErr w:type="spellEnd"/>
            <w:r w:rsidR="00FC70C7"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Chengdu China)</w:t>
            </w:r>
            <w:r w:rsidR="00FC70C7" w:rsidRPr="00EA3B2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="00FC70C7" w:rsidRPr="00A17CAE">
              <w:rPr>
                <w:rFonts w:ascii="Sarabun" w:hAnsi="Sarabun" w:cs="Sarabun"/>
                <w:color w:val="000000"/>
                <w:szCs w:val="24"/>
                <w:cs/>
              </w:rPr>
              <w:t>เป็นสถานที่ท่องเที่ยวยามค่ำคืนขนาดใหญ่ที่มีธีมเป็นน้ำในโครงการอนุรักษ์น้ำตูเจียงเอ</w:t>
            </w:r>
            <w:proofErr w:type="spellStart"/>
            <w:r w:rsidR="00FC70C7" w:rsidRPr="00A17CAE">
              <w:rPr>
                <w:rFonts w:ascii="Sarabun" w:hAnsi="Sarabun" w:cs="Sarabun"/>
                <w:color w:val="000000"/>
                <w:szCs w:val="24"/>
                <w:cs/>
              </w:rPr>
              <w:t>ี้ยน</w:t>
            </w:r>
            <w:proofErr w:type="spellEnd"/>
            <w:r w:rsidR="00FC70C7"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="00FC70C7" w:rsidRPr="00A17CAE">
              <w:rPr>
                <w:rFonts w:ascii="Sarabun" w:hAnsi="Sarabun" w:cs="Sarabun"/>
                <w:color w:val="000000"/>
                <w:szCs w:val="24"/>
              </w:rPr>
              <w:t>,</w:t>
            </w:r>
            <w:r w:rsidR="00FC70C7" w:rsidRPr="00A17CAE">
              <w:rPr>
                <w:rFonts w:ascii="Sarabun" w:hAnsi="Sarabun" w:cs="Sarabun"/>
                <w:color w:val="000000"/>
                <w:szCs w:val="24"/>
                <w:cs/>
              </w:rPr>
              <w:t>000 เอเคอร์ หากได้ไปในเวลากลางคืนท่านจะได้ชมวิวแห่งนี้คือการแสดง แสงและเงา "น้ำตาสีฟ้า" น้ำตาสีน้ำเงินเป็นจุลินทรีย์เรืองแสงที่มีลักษณะเฉพาะ 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</w:t>
            </w:r>
            <w:proofErr w:type="spellStart"/>
            <w:r w:rsidR="00FC70C7" w:rsidRPr="00A17CAE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="00FC70C7" w:rsidRPr="00A17CAE">
              <w:rPr>
                <w:rFonts w:ascii="Sarabun" w:hAnsi="Sarabun" w:cs="Sarabun"/>
                <w:color w:val="000000"/>
                <w:szCs w:val="24"/>
                <w:cs/>
              </w:rPr>
              <w:t>ทางเรือจะรู้สึกราวกับอยู่ในแดนสวรรค์ และสัมผัสได้ถึงความอ่อนโยนและความเงียบสงบของผืนน้ำ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E623DC">
              <w:rPr>
                <w:rFonts w:ascii="Sarabun" w:hAnsi="Sarabun" w:cs="Sarabun"/>
                <w:b/>
                <w:bCs/>
                <w:color w:val="C00000"/>
                <w:szCs w:val="24"/>
                <w:highlight w:val="yellow"/>
                <w:cs/>
              </w:rPr>
              <w:t>หมายเหตุ:</w:t>
            </w:r>
            <w:r w:rsidRPr="00E623DC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E623DC">
              <w:rPr>
                <w:rFonts w:ascii="Sarabun" w:hAnsi="Sarabun" w:cs="Sarabun"/>
                <w:color w:val="C00000"/>
                <w:szCs w:val="24"/>
                <w:cs/>
              </w:rPr>
              <w:t>การแสดงน้ำตาสีฟ้าขึ้นอยู่กับสภาพอากาศ ระดับน้ำ และการบริหารจัดการของทางท้องถิ่น หากมีการงดการแสดงไม่ว่ากรณีใด บริษัทฯ ขอสงวนสิทธิ์ไม่คืนค่าใช้จ่าย เนื่องจากเป็นกิจกรรมที่ไม่มีการเรียกเก็บค่าเข้าชม</w:t>
            </w:r>
          </w:p>
        </w:tc>
      </w:tr>
      <w:tr w:rsidR="00425E9F" w:rsidRPr="00667AB0" w14:paraId="5619A9AF" w14:textId="77777777" w:rsidTr="0020200D">
        <w:trPr>
          <w:trHeight w:val="20"/>
          <w:jc w:val="center"/>
        </w:trPr>
        <w:tc>
          <w:tcPr>
            <w:tcW w:w="1500" w:type="dxa"/>
          </w:tcPr>
          <w:p w14:paraId="733163BC" w14:textId="77777777" w:rsidR="00425E9F" w:rsidRPr="00667AB0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415" w:type="dxa"/>
          </w:tcPr>
          <w:p w14:paraId="48CC0647" w14:textId="4028C07D" w:rsidR="00425E9F" w:rsidRPr="00EA3B2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EA3B28">
              <w:rPr>
                <w:rFonts w:ascii="Sarabun" w:eastAsia="Calibri" w:hAnsi="Sarabun" w:cs="Sarabun"/>
                <w:b/>
                <w:bCs/>
                <w:color w:val="0000FF"/>
                <w:szCs w:val="24"/>
                <w:lang w:eastAsia="en-US"/>
              </w:rPr>
              <w:t xml:space="preserve">Vienna International Hotel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425E9F" w:rsidRPr="00667AB0" w14:paraId="086E99CD" w14:textId="77777777" w:rsidTr="0020200D">
        <w:trPr>
          <w:trHeight w:val="20"/>
          <w:jc w:val="center"/>
        </w:trPr>
        <w:tc>
          <w:tcPr>
            <w:tcW w:w="1500" w:type="dxa"/>
          </w:tcPr>
          <w:p w14:paraId="65F7D6F4" w14:textId="77777777" w:rsidR="00425E9F" w:rsidRPr="00667AB0" w:rsidRDefault="00425E9F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6FFE4374" w14:textId="301A47FF" w:rsidR="00425E9F" w:rsidRPr="00176463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25E9F" w:rsidRPr="003374C6" w14:paraId="32D6E70D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0841BC5E" w14:textId="77777777" w:rsidR="00425E9F" w:rsidRPr="003374C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lastRenderedPageBreak/>
              <w:t xml:space="preserve">วันที่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6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5CE4066A" w14:textId="05CC1AA9" w:rsidR="00425E9F" w:rsidRPr="003374C6" w:rsidRDefault="00970E00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เมืองตูเจียง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เยี่ยน</w:t>
            </w:r>
            <w:proofErr w:type="spellEnd"/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เฉ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วัดต้า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ฉือ</w:t>
            </w:r>
            <w:proofErr w:type="spellEnd"/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ไท่กู่หลี่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</w:rPr>
              <w:t>IFS (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แพน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</w:t>
            </w:r>
            <w:proofErr w:type="spellEnd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ปีนตึก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ชุล</w:t>
            </w:r>
            <w:proofErr w:type="spellEnd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ซีลู่</w:t>
            </w:r>
          </w:p>
        </w:tc>
      </w:tr>
      <w:tr w:rsidR="00425E9F" w:rsidRPr="00455516" w14:paraId="7DB28E7D" w14:textId="77777777" w:rsidTr="0020200D">
        <w:trPr>
          <w:trHeight w:val="20"/>
          <w:jc w:val="center"/>
        </w:trPr>
        <w:tc>
          <w:tcPr>
            <w:tcW w:w="1500" w:type="dxa"/>
          </w:tcPr>
          <w:p w14:paraId="796AAFB1" w14:textId="7777777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0CE30E91" w14:textId="18A853BD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รับประทานอาหารเช้า ณ ห้องอาหารภายในโรงแรม  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FC70C7" w:rsidRPr="00455516" w14:paraId="22E2EDF0" w14:textId="77777777" w:rsidTr="007C1B74">
        <w:trPr>
          <w:trHeight w:val="20"/>
          <w:jc w:val="center"/>
        </w:trPr>
        <w:tc>
          <w:tcPr>
            <w:tcW w:w="1500" w:type="dxa"/>
          </w:tcPr>
          <w:p w14:paraId="33CAF47B" w14:textId="77777777" w:rsidR="00FC70C7" w:rsidRPr="00455516" w:rsidRDefault="00FC70C7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0C11D346" w14:textId="36EE0418" w:rsidR="00FC70C7" w:rsidRPr="00455516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นำท่านเดินทางกลับสู่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เฉ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ิง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ตู</w:t>
            </w:r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70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)</w:t>
            </w:r>
          </w:p>
        </w:tc>
      </w:tr>
      <w:tr w:rsidR="00FC70C7" w:rsidRPr="00455516" w14:paraId="2DD29DE8" w14:textId="77777777" w:rsidTr="007C1B74">
        <w:trPr>
          <w:trHeight w:val="20"/>
          <w:jc w:val="center"/>
        </w:trPr>
        <w:tc>
          <w:tcPr>
            <w:tcW w:w="1500" w:type="dxa"/>
          </w:tcPr>
          <w:p w14:paraId="787004B5" w14:textId="77777777" w:rsidR="00FC70C7" w:rsidRPr="00455516" w:rsidRDefault="00FC70C7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7C719E4B" w14:textId="637591FB" w:rsidR="00FC70C7" w:rsidRPr="00FC70C7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ท่านเดินทางสู่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วัด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ต้าสือ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(Daci Temple)</w:t>
            </w:r>
            <w:r w:rsidRPr="005F541A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      </w:r>
            <w:r w:rsidRPr="00455516">
              <w:rPr>
                <w:rFonts w:ascii="Sarabun" w:hAnsi="Sarabun" w:cs="Sarabun"/>
                <w:szCs w:val="24"/>
              </w:rPr>
              <w:t xml:space="preserve">1,600 </w:t>
            </w:r>
            <w:r w:rsidRPr="00455516">
              <w:rPr>
                <w:rFonts w:ascii="Sarabun" w:hAnsi="Sarabun" w:cs="Sarabun"/>
                <w:szCs w:val="24"/>
                <w:cs/>
              </w:rPr>
              <w:t>ปี สร้างขึ้น</w:t>
            </w:r>
            <w:r w:rsidRPr="00455516">
              <w:rPr>
                <w:rFonts w:ascii="Sarabun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728896" behindDoc="1" locked="0" layoutInCell="1" allowOverlap="1" wp14:anchorId="306E4704" wp14:editId="11A72F76">
                  <wp:simplePos x="0" y="0"/>
                  <wp:positionH relativeFrom="column">
                    <wp:posOffset>3858895</wp:posOffset>
                  </wp:positionH>
                  <wp:positionV relativeFrom="paragraph">
                    <wp:posOffset>64770</wp:posOffset>
                  </wp:positionV>
                  <wp:extent cx="2693035" cy="2159635"/>
                  <wp:effectExtent l="0" t="0" r="0" b="0"/>
                  <wp:wrapTight wrapText="bothSides">
                    <wp:wrapPolygon edited="0">
                      <wp:start x="0" y="0"/>
                      <wp:lineTo x="0" y="21340"/>
                      <wp:lineTo x="21391" y="21340"/>
                      <wp:lineTo x="21391" y="0"/>
                      <wp:lineTo x="0" y="0"/>
                    </wp:wrapPolygon>
                  </wp:wrapTight>
                  <wp:docPr id="5172793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3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ครั้งแรกในปี ค.ศ. </w:t>
            </w:r>
            <w:r w:rsidRPr="00455516">
              <w:rPr>
                <w:rFonts w:ascii="Sarabun" w:hAnsi="Sarabun" w:cs="Sarabun"/>
                <w:szCs w:val="24"/>
              </w:rPr>
              <w:t xml:space="preserve">306 </w:t>
            </w:r>
            <w:r w:rsidRPr="00455516">
              <w:rPr>
                <w:rFonts w:ascii="Sarabun" w:hAnsi="Sarabun" w:cs="Sarabun"/>
                <w:szCs w:val="24"/>
                <w:cs/>
              </w:rPr>
              <w:t>ในสมัยราชวงศ์จิ้นตะวันตก เมื่อก่อนมีชื่อว่า “วัดจิ่งอัน” ต่อมาในสมัยราชวงศ์ถัง ได้รับการบูรณะและเปลี่ยนชื่อเป็น “วัด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ต้าสือ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>” สถาปัตยกรรมอันงดงาม และความศักดิ์สิทธิ์ขององค์พระพุทธรูป</w:t>
            </w:r>
            <w:r w:rsidRPr="00455516">
              <w:rPr>
                <w:rFonts w:ascii="Sarabun" w:hAnsi="Sarabun" w:cs="Sarabun"/>
                <w:szCs w:val="24"/>
              </w:rPr>
              <w:t xml:space="preserve"> </w:t>
            </w:r>
            <w:r w:rsidRPr="00455516">
              <w:rPr>
                <w:rFonts w:ascii="Sarabun" w:hAnsi="Sarabun" w:cs="Sarabun"/>
                <w:szCs w:val="24"/>
                <w:cs/>
              </w:rPr>
              <w:t>ผู้คนมักมาขอพรเรื่อง อำนาจ บารมี คนเมตตา โชคลาภ และเรื่องสุขภาพ</w:t>
            </w:r>
            <w:r w:rsidRPr="00455516">
              <w:rPr>
                <w:rFonts w:ascii="Sarabun" w:hAnsi="Sarabun" w:cs="Sarabun"/>
                <w:szCs w:val="24"/>
              </w:rPr>
              <w:t xml:space="preserve"> </w:t>
            </w:r>
            <w:r w:rsidRPr="00455516">
              <w:rPr>
                <w:rFonts w:ascii="Sarabun" w:hAnsi="Sarabun" w:cs="Sarabun"/>
                <w:szCs w:val="24"/>
                <w:cs/>
              </w:rPr>
              <w:t>วัดนี้ พระถังซัมจั๋ง เคยมาศึกษาพระธรรมและจำพรรษาที่วัดแห่งนี้ก่อนออกเดินทางไปชมพูทวีปเพื่ออัญเชิญพระไตรปิฎก</w:t>
            </w:r>
          </w:p>
        </w:tc>
      </w:tr>
      <w:tr w:rsidR="00425E9F" w:rsidRPr="00455516" w14:paraId="1DB11537" w14:textId="77777777" w:rsidTr="007C1B74">
        <w:trPr>
          <w:trHeight w:val="20"/>
          <w:jc w:val="center"/>
        </w:trPr>
        <w:tc>
          <w:tcPr>
            <w:tcW w:w="1500" w:type="dxa"/>
          </w:tcPr>
          <w:p w14:paraId="7D7C1F6E" w14:textId="7777777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 w:rsidRPr="00455516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กลางวัน</w:t>
            </w:r>
          </w:p>
        </w:tc>
        <w:tc>
          <w:tcPr>
            <w:tcW w:w="9415" w:type="dxa"/>
          </w:tcPr>
          <w:p w14:paraId="1DCEB2E1" w14:textId="1EA68561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FC70C7" w:rsidRPr="00455516" w14:paraId="07117259" w14:textId="77777777" w:rsidTr="007C1B74">
        <w:trPr>
          <w:trHeight w:val="20"/>
          <w:jc w:val="center"/>
        </w:trPr>
        <w:tc>
          <w:tcPr>
            <w:tcW w:w="1500" w:type="dxa"/>
          </w:tcPr>
          <w:p w14:paraId="681F2873" w14:textId="092FF144" w:rsidR="00FC70C7" w:rsidRPr="00455516" w:rsidRDefault="005338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415" w:type="dxa"/>
          </w:tcPr>
          <w:p w14:paraId="0E5FAA35" w14:textId="435C718F" w:rsidR="00FC70C7" w:rsidRPr="00455516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szCs w:val="24"/>
                <w:cs/>
              </w:rPr>
              <w:t xml:space="preserve">หลังจากนั้นนำท่านสู่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ถนนไท่กู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๋ห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ลี่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(Taikoo Li)</w:t>
            </w:r>
            <w:r w:rsidRPr="00EA3B2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>อปปิ้งคอมเพล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็กซ์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 ร้านอาหาร ห้างสรรพสินค้าใต้ดิน โรงภาพยนตร์ จัตุรัส และโรงแรมหรูอย่าง </w:t>
            </w:r>
            <w:r w:rsidRPr="00455516">
              <w:rPr>
                <w:rFonts w:ascii="Sarabun" w:hAnsi="Sarabun" w:cs="Sarabun"/>
                <w:szCs w:val="24"/>
              </w:rPr>
              <w:t xml:space="preserve">The Temple House 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สัมผัสวิถีชีวิตสไตล์จีนโมเดิร์นยุคใหม่ ที่ผสมผสานกันอย่างลงตัว นอกจากนั้นที่นี่มีทั้งสินค้ายี่ห้อดัง ทั้งแบรนด์จีนและแบรนด์ต่างชาติยอดนิยมมากมาย   </w:t>
            </w:r>
          </w:p>
        </w:tc>
      </w:tr>
      <w:tr w:rsidR="00FC70C7" w:rsidRPr="00455516" w14:paraId="007204AB" w14:textId="77777777" w:rsidTr="007C1B74">
        <w:trPr>
          <w:trHeight w:val="20"/>
          <w:jc w:val="center"/>
        </w:trPr>
        <w:tc>
          <w:tcPr>
            <w:tcW w:w="1500" w:type="dxa"/>
          </w:tcPr>
          <w:p w14:paraId="3DED75C6" w14:textId="43AC5493" w:rsidR="00FC70C7" w:rsidRPr="00455516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2B62242E" w14:textId="549D0577" w:rsidR="00FC70C7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78DBF6C4" wp14:editId="0ED445E6">
                  <wp:simplePos x="0" y="0"/>
                  <wp:positionH relativeFrom="column">
                    <wp:posOffset>-781050</wp:posOffset>
                  </wp:positionH>
                  <wp:positionV relativeFrom="paragraph">
                    <wp:posOffset>36830</wp:posOffset>
                  </wp:positionV>
                  <wp:extent cx="6396355" cy="3599815"/>
                  <wp:effectExtent l="0" t="0" r="4445" b="635"/>
                  <wp:wrapNone/>
                  <wp:docPr id="3972055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174348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BC49F44" w14:textId="5D34FB64" w:rsidR="00FC70C7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7A8C92F" w14:textId="4303293B" w:rsidR="00FC70C7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65E7627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7DB0EEE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972C1CD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7799BD7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8F3F392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19495A7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49E2971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897608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7E6BE0" w14:textId="77777777" w:rsidR="009C7A7B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</w:p>
          <w:p w14:paraId="0A9A254A" w14:textId="7DBF8864" w:rsidR="00FC70C7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6BCF11" w14:textId="5DF5E388" w:rsidR="00FC70C7" w:rsidRDefault="009C7A7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  <w:cs/>
                <w:lang w:eastAsia="en-US"/>
              </w:rPr>
              <w:lastRenderedPageBreak/>
              <w:drawing>
                <wp:anchor distT="0" distB="0" distL="114300" distR="114300" simplePos="0" relativeHeight="251762688" behindDoc="0" locked="0" layoutInCell="1" allowOverlap="1" wp14:anchorId="691A8F2B" wp14:editId="40D50748">
                  <wp:simplePos x="0" y="0"/>
                  <wp:positionH relativeFrom="column">
                    <wp:posOffset>751205</wp:posOffset>
                  </wp:positionH>
                  <wp:positionV relativeFrom="paragraph">
                    <wp:posOffset>212725</wp:posOffset>
                  </wp:positionV>
                  <wp:extent cx="1704975" cy="2066925"/>
                  <wp:effectExtent l="0" t="0" r="9525" b="9525"/>
                  <wp:wrapNone/>
                  <wp:docPr id="8313076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F84"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761664" behindDoc="0" locked="0" layoutInCell="1" allowOverlap="1" wp14:anchorId="7134FF23" wp14:editId="10E874C9">
                  <wp:simplePos x="0" y="0"/>
                  <wp:positionH relativeFrom="column">
                    <wp:posOffset>2487295</wp:posOffset>
                  </wp:positionH>
                  <wp:positionV relativeFrom="paragraph">
                    <wp:posOffset>215265</wp:posOffset>
                  </wp:positionV>
                  <wp:extent cx="1666240" cy="2061845"/>
                  <wp:effectExtent l="0" t="0" r="0" b="0"/>
                  <wp:wrapNone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240" cy="206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763712" behindDoc="0" locked="0" layoutInCell="1" allowOverlap="1" wp14:anchorId="24A6B8E4" wp14:editId="6E4CBC80">
                  <wp:simplePos x="0" y="0"/>
                  <wp:positionH relativeFrom="column">
                    <wp:posOffset>-1026160</wp:posOffset>
                  </wp:positionH>
                  <wp:positionV relativeFrom="paragraph">
                    <wp:posOffset>215900</wp:posOffset>
                  </wp:positionV>
                  <wp:extent cx="1764665" cy="2074545"/>
                  <wp:effectExtent l="0" t="0" r="6985" b="1905"/>
                  <wp:wrapNone/>
                  <wp:docPr id="33881930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207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760640" behindDoc="0" locked="0" layoutInCell="1" allowOverlap="1" wp14:anchorId="69E2AA65" wp14:editId="4724EAB3">
                  <wp:simplePos x="0" y="0"/>
                  <wp:positionH relativeFrom="column">
                    <wp:posOffset>4182745</wp:posOffset>
                  </wp:positionH>
                  <wp:positionV relativeFrom="paragraph">
                    <wp:posOffset>216535</wp:posOffset>
                  </wp:positionV>
                  <wp:extent cx="1647825" cy="2076450"/>
                  <wp:effectExtent l="0" t="0" r="9525" b="0"/>
                  <wp:wrapNone/>
                  <wp:docPr id="6250161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98BEC7" w14:textId="77777777" w:rsidR="00FC70C7" w:rsidRPr="00FC70C7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D20189F" w14:textId="77777777" w:rsidR="00FC70C7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8A6E607" w14:textId="1D9CBDB7" w:rsidR="00D5405B" w:rsidRDefault="00D5405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E77AA80" w14:textId="5FE28946" w:rsidR="00D5405B" w:rsidRDefault="00D5405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8BF94BC" w14:textId="6810CDB6" w:rsidR="00D5405B" w:rsidRDefault="00D5405B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F713DD0" w14:textId="77777777" w:rsidR="005338C7" w:rsidRDefault="005338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9CBF48F" w14:textId="7C25F9F0" w:rsidR="00FC70C7" w:rsidRPr="00455516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</w:tr>
      <w:tr w:rsidR="00FC70C7" w:rsidRPr="00455516" w14:paraId="1416D197" w14:textId="77777777" w:rsidTr="007C1B74">
        <w:trPr>
          <w:trHeight w:val="20"/>
          <w:jc w:val="center"/>
        </w:trPr>
        <w:tc>
          <w:tcPr>
            <w:tcW w:w="1500" w:type="dxa"/>
          </w:tcPr>
          <w:p w14:paraId="62EC8FA6" w14:textId="77777777" w:rsidR="00FC70C7" w:rsidRPr="00455516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284FAFC5" w14:textId="1589A628" w:rsidR="00FC70C7" w:rsidRPr="00455516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szCs w:val="24"/>
                <w:cs/>
              </w:rPr>
              <w:t xml:space="preserve">นำท่านชมจุดเช็คอิน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หมีแพน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ด้า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ยักษ์ปีนตึก (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IFS Building)</w:t>
            </w:r>
            <w:r w:rsidRPr="00C049DC">
              <w:rPr>
                <w:rFonts w:ascii="Sarabun" w:hAnsi="Sarabun" w:cs="Sarabun"/>
                <w:color w:val="0000CC"/>
                <w:szCs w:val="24"/>
              </w:rPr>
              <w:t xml:space="preserve"> </w:t>
            </w:r>
            <w:r w:rsidRPr="00455516">
              <w:rPr>
                <w:rFonts w:ascii="Sarabun" w:hAnsi="Sarabun" w:cs="Sarabun"/>
                <w:szCs w:val="24"/>
                <w:cs/>
              </w:rPr>
              <w:t>เป็นแพน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>ที่อ้วนน่ารักกำลังป่ายปีน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ตืน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 เป็นประติมากรรมแพน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ยักษ์แขวนอยู่บนอาคาร </w:t>
            </w:r>
            <w:r w:rsidRPr="00455516">
              <w:rPr>
                <w:rFonts w:ascii="Sarabun" w:hAnsi="Sarabun" w:cs="Sarabun"/>
                <w:szCs w:val="24"/>
              </w:rPr>
              <w:t xml:space="preserve">IFS </w:t>
            </w:r>
            <w:r w:rsidRPr="00455516">
              <w:rPr>
                <w:rFonts w:ascii="Sarabun" w:hAnsi="Sarabun" w:cs="Sarabun"/>
                <w:szCs w:val="24"/>
                <w:cs/>
              </w:rPr>
              <w:t>ในใจกลางเมืองเฉ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>ตู   ในห้าง</w:t>
            </w:r>
            <w:r w:rsidRPr="00455516">
              <w:rPr>
                <w:rFonts w:ascii="Sarabun" w:hAnsi="Sarabun" w:cs="Sarabun"/>
                <w:szCs w:val="24"/>
              </w:rPr>
              <w:t xml:space="preserve">IFS 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ยังมี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ร้าน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POP MART</w:t>
            </w:r>
            <w:r w:rsidRPr="00C049DC">
              <w:rPr>
                <w:rFonts w:ascii="Sarabun" w:hAnsi="Sarabun" w:cs="Sarabun"/>
                <w:color w:val="0000CC"/>
                <w:szCs w:val="24"/>
              </w:rPr>
              <w:t xml:space="preserve"> 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ขายโมเดลตุ๊กตาสุดฮิต ให้ท่านได้เลือกซื้อเลือกจุ่มได้มากมายให้ท่านต้องไปเสี่ยงจุ่ม 8 อาร์ตทอยยอดนิยม เช่น </w:t>
            </w:r>
            <w:r w:rsidRPr="00455516">
              <w:rPr>
                <w:rFonts w:ascii="Sarabun" w:hAnsi="Sarabun" w:cs="Sarabun"/>
                <w:szCs w:val="24"/>
              </w:rPr>
              <w:t>Molly (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มอลลี่) </w:t>
            </w:r>
            <w:r w:rsidRPr="00455516">
              <w:rPr>
                <w:rFonts w:ascii="Sarabun" w:hAnsi="Sarabun" w:cs="Sarabun"/>
                <w:szCs w:val="24"/>
              </w:rPr>
              <w:t>, Skull Panda (</w:t>
            </w:r>
            <w:r w:rsidRPr="00455516">
              <w:rPr>
                <w:rFonts w:ascii="Sarabun" w:hAnsi="Sarabun" w:cs="Sarabun"/>
                <w:szCs w:val="24"/>
                <w:cs/>
              </w:rPr>
              <w:t>สคัล แพน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455516">
              <w:rPr>
                <w:rFonts w:ascii="Sarabun" w:hAnsi="Sarabun" w:cs="Sarabun"/>
                <w:szCs w:val="24"/>
              </w:rPr>
              <w:t>, Hirono (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ฮิโร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โนะ) </w:t>
            </w:r>
            <w:r w:rsidRPr="00455516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455516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Pr="00455516">
              <w:rPr>
                <w:rFonts w:ascii="Sarabun" w:hAnsi="Sarabun" w:cs="Sarabun"/>
                <w:szCs w:val="24"/>
              </w:rPr>
              <w:t xml:space="preserve"> (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ดิมู่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455516">
              <w:rPr>
                <w:rFonts w:ascii="Sarabun" w:hAnsi="Sarabun" w:cs="Sarabun"/>
                <w:szCs w:val="24"/>
              </w:rPr>
              <w:t>, Crybaby (</w:t>
            </w:r>
            <w:r w:rsidRPr="00455516">
              <w:rPr>
                <w:rFonts w:ascii="Sarabun" w:hAnsi="Sarabun" w:cs="Sarabun"/>
                <w:szCs w:val="24"/>
                <w:cs/>
              </w:rPr>
              <w:t>คราย</w:t>
            </w:r>
            <w:proofErr w:type="spellStart"/>
            <w:r w:rsidRPr="00455516">
              <w:rPr>
                <w:rFonts w:ascii="Sarabun" w:hAnsi="Sarabun" w:cs="Sarabun"/>
                <w:szCs w:val="24"/>
                <w:cs/>
              </w:rPr>
              <w:t>เบ</w:t>
            </w:r>
            <w:proofErr w:type="spellEnd"/>
            <w:r w:rsidRPr="00455516">
              <w:rPr>
                <w:rFonts w:ascii="Sarabun" w:hAnsi="Sarabun" w:cs="Sarabun"/>
                <w:szCs w:val="24"/>
                <w:cs/>
              </w:rPr>
              <w:t xml:space="preserve">บี้) </w:t>
            </w:r>
            <w:r w:rsidRPr="00455516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455516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Pr="00455516">
              <w:rPr>
                <w:rFonts w:ascii="Sarabun" w:hAnsi="Sarabun" w:cs="Sarabun"/>
                <w:szCs w:val="24"/>
              </w:rPr>
              <w:t xml:space="preserve"> (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ลาบูบู้) </w:t>
            </w:r>
            <w:r w:rsidRPr="00455516">
              <w:rPr>
                <w:rFonts w:ascii="Sarabun" w:hAnsi="Sarabun" w:cs="Sarabun"/>
                <w:szCs w:val="24"/>
              </w:rPr>
              <w:t xml:space="preserve">, </w:t>
            </w:r>
            <w:proofErr w:type="spellStart"/>
            <w:r w:rsidRPr="00455516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Pr="00455516">
              <w:rPr>
                <w:rFonts w:ascii="Sarabun" w:hAnsi="Sarabun" w:cs="Sarabun"/>
                <w:szCs w:val="24"/>
              </w:rPr>
              <w:t xml:space="preserve"> (</w:t>
            </w:r>
            <w:r w:rsidRPr="00455516">
              <w:rPr>
                <w:rFonts w:ascii="Sarabun" w:hAnsi="Sarabun" w:cs="Sarabun"/>
                <w:szCs w:val="24"/>
                <w:cs/>
              </w:rPr>
              <w:t xml:space="preserve">ปั๊กกี้) </w:t>
            </w:r>
            <w:r w:rsidRPr="00455516">
              <w:rPr>
                <w:rFonts w:ascii="Sarabun" w:hAnsi="Sarabun" w:cs="Sarabun"/>
                <w:szCs w:val="24"/>
              </w:rPr>
              <w:t>, Sweet Bean (</w:t>
            </w:r>
            <w:r w:rsidRPr="00455516">
              <w:rPr>
                <w:rFonts w:ascii="Sarabun" w:hAnsi="Sarabun" w:cs="Sarabun"/>
                <w:szCs w:val="24"/>
                <w:cs/>
              </w:rPr>
              <w:t>สวีต บีน)</w:t>
            </w:r>
          </w:p>
        </w:tc>
      </w:tr>
      <w:tr w:rsidR="00FC70C7" w:rsidRPr="00455516" w14:paraId="19AF6C23" w14:textId="77777777" w:rsidTr="007C1B74">
        <w:trPr>
          <w:trHeight w:val="20"/>
          <w:jc w:val="center"/>
        </w:trPr>
        <w:tc>
          <w:tcPr>
            <w:tcW w:w="1500" w:type="dxa"/>
          </w:tcPr>
          <w:p w14:paraId="73EA7926" w14:textId="77777777" w:rsidR="00FC70C7" w:rsidRPr="00455516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053692EE" w14:textId="34233643" w:rsidR="00FC70C7" w:rsidRPr="00455516" w:rsidRDefault="00FC70C7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จากนั้นท่าน</w:t>
            </w:r>
            <w:proofErr w:type="spellStart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อปปิ้งต่อที่ย่าน</w:t>
            </w:r>
            <w:r w:rsidRPr="00EA3B2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ถนนคนเดินชุนซีลู่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(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Chunxi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Road Pedestrian Street) </w:t>
            </w:r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เป็นย่านวัยรุ่น และขายสินค้าที่ทันสมัย ทั้งสินค้าแบรนด์</w:t>
            </w:r>
            <w:proofErr w:type="spellStart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และ</w:t>
            </w:r>
            <w:proofErr w:type="spellStart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455516">
              <w:rPr>
                <w:rFonts w:ascii="Sarabun" w:hAnsi="Sarabun" w:cs="Sarabun"/>
                <w:color w:val="000000"/>
                <w:szCs w:val="24"/>
                <w:cs/>
              </w:rPr>
              <w:t>อปเสื้อผ้า รองเท้า กระเป๋า รวมถึงร้านขายของกินมากมาย เป็นถนนที่ปิดไม่ให้รถสามารถวิ่งผ่านได้</w:t>
            </w:r>
          </w:p>
        </w:tc>
      </w:tr>
      <w:tr w:rsidR="00425E9F" w:rsidRPr="00455516" w14:paraId="4CEDCA9E" w14:textId="77777777" w:rsidTr="007C1B74">
        <w:trPr>
          <w:trHeight w:val="20"/>
          <w:jc w:val="center"/>
        </w:trPr>
        <w:tc>
          <w:tcPr>
            <w:tcW w:w="1500" w:type="dxa"/>
          </w:tcPr>
          <w:p w14:paraId="07CFC19B" w14:textId="7777777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4842FCEC" w14:textId="4A929DA0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455516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) 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เมนูพิเศษ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</w:rPr>
              <w:t>!</w:t>
            </w:r>
            <w:r w:rsidRPr="0045551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สุกี้หม่าล่าเสฉวน</w:t>
            </w:r>
          </w:p>
        </w:tc>
      </w:tr>
      <w:tr w:rsidR="00425E9F" w:rsidRPr="00455516" w14:paraId="63CB5888" w14:textId="77777777" w:rsidTr="007C1B74">
        <w:trPr>
          <w:trHeight w:val="20"/>
          <w:jc w:val="center"/>
        </w:trPr>
        <w:tc>
          <w:tcPr>
            <w:tcW w:w="1500" w:type="dxa"/>
          </w:tcPr>
          <w:p w14:paraId="5982E3EB" w14:textId="77777777" w:rsidR="00425E9F" w:rsidRPr="00455516" w:rsidRDefault="00425E9F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55516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415" w:type="dxa"/>
          </w:tcPr>
          <w:p w14:paraId="0D6E8404" w14:textId="4F7BE54F" w:rsidR="00425E9F" w:rsidRPr="00EA3B28" w:rsidRDefault="00C20D18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proofErr w:type="spellStart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>Dading</w:t>
            </w:r>
            <w:proofErr w:type="spellEnd"/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Century Hotel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5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EA3B2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A3B2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</w:tbl>
    <w:p w14:paraId="6B39BB25" w14:textId="783907C8" w:rsidR="00B70361" w:rsidRPr="00455516" w:rsidRDefault="00B70361" w:rsidP="003C2AC4">
      <w:pPr>
        <w:spacing w:line="360" w:lineRule="auto"/>
        <w:ind w:right="142"/>
        <w:contextualSpacing/>
        <w:jc w:val="thaiDistribute"/>
        <w:rPr>
          <w:rFonts w:ascii="Sarabun" w:hAnsi="Sarabun" w:cs="Sarabun"/>
          <w:szCs w:val="24"/>
        </w:rPr>
      </w:pP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415"/>
      </w:tblGrid>
      <w:tr w:rsidR="00146029" w:rsidRPr="003374C6" w14:paraId="00FD3D10" w14:textId="77777777" w:rsidTr="005F541A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6DC28C97" w14:textId="6E94F221" w:rsidR="00146029" w:rsidRPr="003374C6" w:rsidRDefault="0014602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3374C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 w:rsidRPr="003374C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7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5B9868E7" w14:textId="658BECCA" w:rsidR="00146029" w:rsidRPr="003374C6" w:rsidRDefault="00970E00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Eastern Suburb Memory –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</w:rPr>
              <w:t>CA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471: 14.20 – 16.40) 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970E0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970E0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tr w:rsidR="00146029" w:rsidRPr="00146029" w14:paraId="1253457C" w14:textId="77777777" w:rsidTr="00146029">
        <w:trPr>
          <w:trHeight w:val="20"/>
          <w:jc w:val="center"/>
        </w:trPr>
        <w:tc>
          <w:tcPr>
            <w:tcW w:w="1500" w:type="dxa"/>
          </w:tcPr>
          <w:p w14:paraId="0A5F9B80" w14:textId="77777777" w:rsidR="00146029" w:rsidRPr="00146029" w:rsidRDefault="0014602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146029">
              <w:rPr>
                <w:rFonts w:ascii="Sarabun" w:hAnsi="Sarabun" w:cs="Sarabun" w:hint="cs"/>
                <w:b/>
                <w:bCs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10DD3BFE" w14:textId="5CA004C3" w:rsidR="00146029" w:rsidRPr="00146029" w:rsidRDefault="0014602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ณ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 w:rsidR="00970E00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C049DC" w:rsidRPr="00146029" w14:paraId="305E302B" w14:textId="77777777" w:rsidTr="00146029">
        <w:trPr>
          <w:trHeight w:val="20"/>
          <w:jc w:val="center"/>
        </w:trPr>
        <w:tc>
          <w:tcPr>
            <w:tcW w:w="1500" w:type="dxa"/>
          </w:tcPr>
          <w:p w14:paraId="338B1E66" w14:textId="77777777" w:rsidR="00C049DC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</w:tc>
        <w:tc>
          <w:tcPr>
            <w:tcW w:w="9415" w:type="dxa"/>
          </w:tcPr>
          <w:p w14:paraId="7B1A05D2" w14:textId="1410A134" w:rsidR="00C049DC" w:rsidRPr="003F3DE2" w:rsidRDefault="00C049DC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นำท่านสู่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Eastern Suburb Memory (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>Dongjiao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</w:rPr>
              <w:t xml:space="preserve"> Jiyi)</w:t>
            </w:r>
            <w:r w:rsidRPr="003E211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แหล่งท่องเที่ยวเชิงวัฒนธรรมและศิลปะร่วมสมัยชื่อดังของนครเฉ</w:t>
            </w:r>
            <w:proofErr w:type="spellStart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ซึ่งได้รับการปรับปรุงจากพื้นที่โรงงานอุตสาหกรรมเก่าให้กลายเป็นย่านสร้างสรรค์สุด</w:t>
            </w:r>
            <w:proofErr w:type="spellStart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ชิค</w:t>
            </w:r>
            <w:proofErr w:type="spellEnd"/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ผสมผสานกลิ่นอายความคลาสสิกของโรงงานยุคเก่าเข้ากับความทันสมัยได้อย่างลงตัว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ภายในเต็มไปด้วยร้านค้า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คา</w:t>
            </w:r>
            <w:proofErr w:type="spellStart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เฟ่</w:t>
            </w:r>
            <w:proofErr w:type="spellEnd"/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ร้านเครื่องดื่ม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ร้านเสื้อผ้า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และร้านของที่ระลึกดีไซน์เก๋มากมาย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ให้ท่านได้เดินเล่น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Pr="003E211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และสัมผัสวิถีชีวิตของคนรุ่นใหม่ในเฉ</w:t>
            </w:r>
            <w:proofErr w:type="spellStart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3E211A">
              <w:rPr>
                <w:rFonts w:ascii="Sarabun" w:hAnsi="Sarabun" w:cs="Sarabun" w:hint="cs"/>
                <w:color w:val="000000"/>
                <w:szCs w:val="24"/>
                <w:cs/>
              </w:rPr>
              <w:t>ตูอย่างเพลิดเพลิน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และไฮ</w:t>
            </w:r>
            <w:proofErr w:type="spellStart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ไลท์</w:t>
            </w:r>
            <w:proofErr w:type="spellEnd"/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 xml:space="preserve">กำแพงส้ม ที่เขียนว่า 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>成都</w:t>
            </w:r>
            <w:r w:rsidRPr="00A17CAE">
              <w:rPr>
                <w:rFonts w:ascii="Sarabun" w:hAnsi="Sarabun" w:cs="Sarabun"/>
                <w:color w:val="000000"/>
                <w:szCs w:val="24"/>
              </w:rPr>
              <w:t xml:space="preserve">Chengdu </w:t>
            </w:r>
            <w:r w:rsidRPr="00A17CAE">
              <w:rPr>
                <w:rFonts w:ascii="Sarabun" w:hAnsi="Sarabun" w:cs="Sarabun"/>
                <w:color w:val="000000"/>
                <w:szCs w:val="24"/>
                <w:cs/>
              </w:rPr>
              <w:t>เป็นจุดถ่ายรูปยอดฮิต</w:t>
            </w:r>
          </w:p>
        </w:tc>
      </w:tr>
      <w:tr w:rsidR="00C049DC" w:rsidRPr="00146029" w14:paraId="19D8DA21" w14:textId="77777777" w:rsidTr="00146029">
        <w:trPr>
          <w:trHeight w:val="20"/>
          <w:jc w:val="center"/>
        </w:trPr>
        <w:tc>
          <w:tcPr>
            <w:tcW w:w="1500" w:type="dxa"/>
          </w:tcPr>
          <w:p w14:paraId="0D05E569" w14:textId="77777777" w:rsidR="00C049DC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</w:tc>
        <w:tc>
          <w:tcPr>
            <w:tcW w:w="9415" w:type="dxa"/>
          </w:tcPr>
          <w:p w14:paraId="626DF9CD" w14:textId="300CCF15" w:rsidR="00C049DC" w:rsidRDefault="00C049DC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72FDB66" w14:textId="77777777" w:rsidR="00C049DC" w:rsidRDefault="00C049DC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0EBE1E6" w14:textId="77777777" w:rsidR="00C049DC" w:rsidRDefault="00C049DC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9AC3492" w14:textId="76711A7D" w:rsidR="00B805CC" w:rsidRDefault="009C7A7B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17CAE">
              <w:rPr>
                <w:rFonts w:ascii="Sarabun" w:hAnsi="Sarabun" w:cs="Sarabun"/>
                <w:noProof/>
                <w:color w:val="000000"/>
                <w:szCs w:val="24"/>
                <w:lang w:eastAsia="en-US"/>
              </w:rPr>
              <w:lastRenderedPageBreak/>
              <w:drawing>
                <wp:anchor distT="0" distB="0" distL="114300" distR="114300" simplePos="0" relativeHeight="251742208" behindDoc="0" locked="0" layoutInCell="1" allowOverlap="1" wp14:anchorId="26307FA6" wp14:editId="6AD7A836">
                  <wp:simplePos x="0" y="0"/>
                  <wp:positionH relativeFrom="column">
                    <wp:posOffset>-847725</wp:posOffset>
                  </wp:positionH>
                  <wp:positionV relativeFrom="paragraph">
                    <wp:posOffset>127000</wp:posOffset>
                  </wp:positionV>
                  <wp:extent cx="6470672" cy="2160000"/>
                  <wp:effectExtent l="0" t="0" r="6350" b="0"/>
                  <wp:wrapNone/>
                  <wp:docPr id="146992827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72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8AE933" w14:textId="77777777" w:rsidR="00B805CC" w:rsidRDefault="00B805CC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024E779" w14:textId="77777777" w:rsidR="00B805CC" w:rsidRDefault="00B805CC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8638119" w14:textId="77777777" w:rsidR="009C7A7B" w:rsidRDefault="009C7A7B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17B180A" w14:textId="77777777" w:rsidR="009C7A7B" w:rsidRDefault="009C7A7B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F0C4D1D" w14:textId="77777777" w:rsidR="009C7A7B" w:rsidRDefault="009C7A7B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D692193" w14:textId="77777777" w:rsidR="009C7A7B" w:rsidRDefault="009C7A7B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</w:rPr>
            </w:pPr>
          </w:p>
          <w:p w14:paraId="363E94A2" w14:textId="77777777" w:rsidR="00B805CC" w:rsidRPr="003F3DE2" w:rsidRDefault="00B805CC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</w:p>
        </w:tc>
      </w:tr>
      <w:tr w:rsidR="00C049DC" w:rsidRPr="00146029" w14:paraId="0BD3EC8C" w14:textId="77777777" w:rsidTr="00146029">
        <w:trPr>
          <w:trHeight w:val="20"/>
          <w:jc w:val="center"/>
        </w:trPr>
        <w:tc>
          <w:tcPr>
            <w:tcW w:w="1500" w:type="dxa"/>
          </w:tcPr>
          <w:p w14:paraId="69260C47" w14:textId="77777777" w:rsidR="00C049DC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</w:tc>
        <w:tc>
          <w:tcPr>
            <w:tcW w:w="9415" w:type="dxa"/>
          </w:tcPr>
          <w:p w14:paraId="73B1ECBC" w14:textId="60D41AF0" w:rsidR="00C049DC" w:rsidRPr="003F3DE2" w:rsidRDefault="00C049DC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176463">
              <w:rPr>
                <w:rFonts w:ascii="Sarabun" w:hAnsi="Sarabun" w:cs="Sarabun"/>
                <w:szCs w:val="24"/>
                <w:cs/>
              </w:rPr>
              <w:t>สมควรแก่เวลานำท่านเดินทางสู่</w:t>
            </w:r>
            <w:r w:rsidRPr="00146029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สนามบินเฉ</w:t>
            </w:r>
            <w:proofErr w:type="spellStart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ิง</w:t>
            </w:r>
            <w:proofErr w:type="spellEnd"/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ตูเทียนฟู่</w:t>
            </w:r>
          </w:p>
        </w:tc>
      </w:tr>
      <w:tr w:rsidR="00146029" w:rsidRPr="00146029" w14:paraId="7BBF7763" w14:textId="77777777" w:rsidTr="00146029">
        <w:trPr>
          <w:trHeight w:val="20"/>
          <w:jc w:val="center"/>
        </w:trPr>
        <w:tc>
          <w:tcPr>
            <w:tcW w:w="1500" w:type="dxa"/>
          </w:tcPr>
          <w:p w14:paraId="40BE4FD9" w14:textId="31DBA1C6" w:rsidR="00146029" w:rsidRPr="00146029" w:rsidRDefault="00F35AE9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14</w:t>
            </w:r>
            <w:r w:rsidR="00146029" w:rsidRPr="00146029">
              <w:rPr>
                <w:rFonts w:ascii="Sarabun" w:hAnsi="Sarabun" w:cs="Sarabun"/>
                <w:b/>
                <w:bCs/>
                <w:szCs w:val="24"/>
              </w:rPr>
              <w:t>.</w:t>
            </w:r>
            <w:r w:rsidR="00C049DC">
              <w:rPr>
                <w:rFonts w:ascii="Sarabun" w:hAnsi="Sarabun" w:cs="Sarabun" w:hint="cs"/>
                <w:b/>
                <w:bCs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Cs w:val="24"/>
              </w:rPr>
              <w:t>0</w:t>
            </w:r>
            <w:r w:rsidR="00146029" w:rsidRPr="00146029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น.</w:t>
            </w:r>
          </w:p>
        </w:tc>
        <w:tc>
          <w:tcPr>
            <w:tcW w:w="9415" w:type="dxa"/>
          </w:tcPr>
          <w:p w14:paraId="5131825C" w14:textId="77777777" w:rsidR="00970E00" w:rsidRDefault="00970E00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FF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กรุงเทพ</w:t>
            </w:r>
            <w:r w:rsidRPr="00C049DC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มหานคร</w:t>
            </w:r>
            <w:r>
              <w:rPr>
                <w:rFonts w:ascii="Sarabun" w:hAnsi="Sarabun" w:cs="Sarabun" w:hint="cs"/>
                <w:b/>
                <w:bCs/>
                <w:color w:val="0033CC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szCs w:val="24"/>
                <w:cs/>
              </w:rPr>
              <w:t>โดย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Air China </w:t>
            </w:r>
            <w:r w:rsidRPr="00F4598D">
              <w:rPr>
                <w:rFonts w:ascii="Sarabun" w:hAnsi="Sarabun" w:cs="Sarabun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049DC">
              <w:rPr>
                <w:rFonts w:ascii="Sarabun" w:hAnsi="Sarabun" w:cs="Sarabun"/>
                <w:b/>
                <w:bCs/>
                <w:color w:val="C00000"/>
                <w:szCs w:val="24"/>
              </w:rPr>
              <w:t>CA471</w:t>
            </w:r>
          </w:p>
          <w:p w14:paraId="7362DAEF" w14:textId="77777777" w:rsidR="00970E00" w:rsidRDefault="00970E00" w:rsidP="00970E00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3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ท่านละ 1ใบ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        </w:t>
            </w:r>
          </w:p>
          <w:p w14:paraId="32760906" w14:textId="77777777" w:rsidR="00970E00" w:rsidRPr="00F17443" w:rsidRDefault="00970E00" w:rsidP="00970E00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>*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*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มีบริการอาหารและเครื่องดื่มบนเครื่อง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ทั้งนี้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รูปแบบอาหารอาจเปลี่ยนแปลงเป็นอาหารร้อนหรือ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</w:p>
          <w:p w14:paraId="7544EAF1" w14:textId="77777777" w:rsidR="00970E00" w:rsidRPr="00F17443" w:rsidRDefault="00970E00" w:rsidP="00970E00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F17443">
              <w:rPr>
                <w:rFonts w:ascii="Sarabun" w:hAnsi="Sarabun" w:cs="Sarabun"/>
                <w:color w:val="672C94"/>
                <w:szCs w:val="24"/>
              </w:rPr>
              <w:t xml:space="preserve">Snack Box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ตามความเหมาะสมและนโยบายของสายการบินในแต่ละเที่ยวบิน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โดยมิต้องแจ้งให้</w:t>
            </w:r>
          </w:p>
          <w:p w14:paraId="600A071B" w14:textId="6FF60F7E" w:rsidR="00463604" w:rsidRPr="00146029" w:rsidRDefault="00970E00" w:rsidP="00970E0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ทราบล่วงหน้า</w:t>
            </w:r>
          </w:p>
        </w:tc>
      </w:tr>
      <w:tr w:rsidR="003E211A" w:rsidRPr="00146029" w14:paraId="1A92512B" w14:textId="77777777" w:rsidTr="00146029">
        <w:trPr>
          <w:trHeight w:val="20"/>
          <w:jc w:val="center"/>
        </w:trPr>
        <w:tc>
          <w:tcPr>
            <w:tcW w:w="1500" w:type="dxa"/>
          </w:tcPr>
          <w:p w14:paraId="7B541655" w14:textId="3E7E730D" w:rsidR="003E211A" w:rsidRPr="00146029" w:rsidRDefault="00C049DC" w:rsidP="003C2AC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16</w:t>
            </w:r>
            <w:r w:rsidR="003E211A" w:rsidRPr="00146029">
              <w:rPr>
                <w:rFonts w:ascii="Sarabun" w:hAnsi="Sarabun" w:cs="Sarabun" w:hint="cs"/>
                <w:b/>
                <w:bCs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40</w:t>
            </w:r>
            <w:r w:rsidR="003E211A" w:rsidRPr="00146029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="003E211A" w:rsidRPr="00146029">
              <w:rPr>
                <w:rFonts w:ascii="Sarabun" w:hAnsi="Sarabun" w:cs="Sarabun" w:hint="cs"/>
                <w:b/>
                <w:bCs/>
                <w:szCs w:val="24"/>
                <w:cs/>
              </w:rPr>
              <w:t>น.</w:t>
            </w:r>
          </w:p>
        </w:tc>
        <w:tc>
          <w:tcPr>
            <w:tcW w:w="9415" w:type="dxa"/>
          </w:tcPr>
          <w:p w14:paraId="63E9C75E" w14:textId="42C5925F" w:rsidR="003E211A" w:rsidRPr="00970E00" w:rsidRDefault="00970E00" w:rsidP="00970E0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C049DC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ท่าอากาศยานสุวรรณภูมิ</w:t>
            </w:r>
            <w:r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F4598D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กรุงเทพมหานคร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 โดย</w:t>
            </w:r>
            <w:proofErr w:type="spellStart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สดิภาพ พร้อมความประทับใจในการเดินทาง</w:t>
            </w:r>
          </w:p>
        </w:tc>
      </w:tr>
    </w:tbl>
    <w:p w14:paraId="7F5BE350" w14:textId="5F6E8D70" w:rsidR="00D463DB" w:rsidRDefault="00D463DB" w:rsidP="003C2AC4">
      <w:pPr>
        <w:spacing w:line="360" w:lineRule="auto"/>
        <w:ind w:right="142"/>
        <w:contextualSpacing/>
        <w:jc w:val="thaiDistribute"/>
        <w:rPr>
          <w:sz w:val="16"/>
          <w:szCs w:val="18"/>
        </w:rPr>
      </w:pPr>
    </w:p>
    <w:p w14:paraId="63D99718" w14:textId="77777777" w:rsidR="00311248" w:rsidRDefault="00311248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1C6A740" w14:textId="77777777" w:rsidR="00490E25" w:rsidRDefault="00490E25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0A353EE" w14:textId="77777777" w:rsidR="00970E00" w:rsidRDefault="00970E00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E91B4A3" w14:textId="77777777" w:rsidR="00970E00" w:rsidRDefault="00970E00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1C3C35A" w14:textId="77777777" w:rsidR="00970E00" w:rsidRDefault="00970E00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80B646B" w14:textId="77777777" w:rsidR="00970E00" w:rsidRDefault="00970E00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1EF6D33" w14:textId="77777777" w:rsidR="00970E00" w:rsidRDefault="00970E00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56EF589" w14:textId="77777777" w:rsidR="00C049DC" w:rsidRDefault="00C049D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E7B683C" w14:textId="77777777" w:rsidR="009C7A7B" w:rsidRDefault="009C7A7B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C8F483E" w14:textId="77777777" w:rsidR="009C7A7B" w:rsidRDefault="009C7A7B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 w:hint="cs"/>
          <w:szCs w:val="24"/>
          <w:lang w:eastAsia="ja-JP"/>
        </w:rPr>
      </w:pPr>
    </w:p>
    <w:p w14:paraId="489D9ED2" w14:textId="77777777" w:rsidR="00C049DC" w:rsidRDefault="00C049D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2C70FC3" w14:textId="77777777" w:rsidR="00C049DC" w:rsidRDefault="00C049D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E146EE6" w14:textId="77777777" w:rsidR="00C049DC" w:rsidRDefault="00C049D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2DE9FC4" w14:textId="77777777" w:rsidR="00B805CC" w:rsidRDefault="00B805CC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BB99140" w14:textId="77777777" w:rsidR="00970E00" w:rsidRDefault="00970E00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429A3AB" w14:textId="77777777" w:rsidR="00672C06" w:rsidRDefault="00672C06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4215C5F" w14:textId="5EE9601A" w:rsidR="00672C06" w:rsidRDefault="00B73E39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09440" behindDoc="0" locked="0" layoutInCell="1" allowOverlap="1" wp14:anchorId="1CDA2759" wp14:editId="5C5F41B2">
            <wp:simplePos x="0" y="0"/>
            <wp:positionH relativeFrom="column">
              <wp:posOffset>-254000</wp:posOffset>
            </wp:positionH>
            <wp:positionV relativeFrom="paragraph">
              <wp:posOffset>-530989</wp:posOffset>
            </wp:positionV>
            <wp:extent cx="7126453" cy="10080000"/>
            <wp:effectExtent l="0" t="0" r="0" b="0"/>
            <wp:wrapNone/>
            <wp:docPr id="10997626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96DACD" w14:textId="0B628DDF" w:rsidR="00490E25" w:rsidRPr="00490E25" w:rsidRDefault="00490E25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ADF934E" w14:textId="1A9B3A10" w:rsidR="00236EC0" w:rsidRDefault="00236EC0" w:rsidP="003C2AC4">
      <w:pPr>
        <w:spacing w:line="360" w:lineRule="auto"/>
        <w:ind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532BCE1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895FF0F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2C0E181" w14:textId="51D723C1" w:rsidR="005921B3" w:rsidRP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4758C8F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133113F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7137306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0F4F9C7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AFD5AF5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9F1E9E2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7FAEA39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1A17FCCA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1218AAF9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CA9D119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30B2734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BC93C60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BFDD8A3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38CA298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E8C61EF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418F41A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C933592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700F9B5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0D3CCF7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E1FC33D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0A484B5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9D456AE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EA00811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282DF30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FD094B7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E5F0A74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C8EA53C" w14:textId="795DD45C" w:rsidR="005921B3" w:rsidRDefault="00B73E39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11488" behindDoc="0" locked="0" layoutInCell="1" allowOverlap="1" wp14:anchorId="06D2DCFF" wp14:editId="6AF51BD5">
            <wp:simplePos x="0" y="0"/>
            <wp:positionH relativeFrom="column">
              <wp:posOffset>-226060</wp:posOffset>
            </wp:positionH>
            <wp:positionV relativeFrom="paragraph">
              <wp:posOffset>-558981</wp:posOffset>
            </wp:positionV>
            <wp:extent cx="7126453" cy="10080000"/>
            <wp:effectExtent l="0" t="0" r="0" b="0"/>
            <wp:wrapNone/>
            <wp:docPr id="10662726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3DD44A" w14:textId="5737239B" w:rsidR="0055078D" w:rsidRPr="0055078D" w:rsidRDefault="0055078D" w:rsidP="003C2AC4">
      <w:pPr>
        <w:spacing w:before="100" w:beforeAutospacing="1" w:after="100" w:afterAutospacing="1" w:line="360" w:lineRule="auto"/>
        <w:jc w:val="thaiDistribute"/>
        <w:rPr>
          <w:rFonts w:eastAsia="Times New Roman" w:cs="Times New Roman"/>
          <w:szCs w:val="24"/>
          <w:lang w:eastAsia="en-US"/>
        </w:rPr>
      </w:pPr>
    </w:p>
    <w:p w14:paraId="740BC6B3" w14:textId="41C8E65D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6ED6CFA" w14:textId="09856BB6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3BA9DD1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EB5987E" w14:textId="77777777" w:rsidR="005921B3" w:rsidRDefault="005921B3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AAB3E20" w14:textId="3B2073C5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110DE5A6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E6BC983" w14:textId="6C419DA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1DAEC427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47581619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D70CA6E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B1BC2E0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1190056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8DBEC00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7EB84D8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67C55A0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30888856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2155335E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11A014FE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7A5B9BC0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04370EFB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5BEE46C7" w14:textId="77777777" w:rsidR="00236EC0" w:rsidRDefault="00236EC0" w:rsidP="003C2AC4">
      <w:pPr>
        <w:spacing w:line="360" w:lineRule="auto"/>
        <w:ind w:left="720" w:right="-27"/>
        <w:contextualSpacing/>
        <w:jc w:val="thaiDistribute"/>
        <w:rPr>
          <w:rFonts w:ascii="Sarabun" w:eastAsia="MS Mincho" w:hAnsi="Sarabun" w:cs="Sarabun"/>
          <w:szCs w:val="24"/>
          <w:lang w:eastAsia="ja-JP"/>
        </w:rPr>
      </w:pPr>
    </w:p>
    <w:p w14:paraId="6C1478BF" w14:textId="77777777" w:rsidR="00A21489" w:rsidRDefault="00A21489" w:rsidP="003C2AC4">
      <w:pPr>
        <w:spacing w:line="360" w:lineRule="auto"/>
        <w:ind w:right="-27"/>
        <w:contextualSpacing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C94B984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CDCFB3F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61BDA17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6B75F4A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E5CCF67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8570E83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9BF92F2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B911CA2" w14:textId="5BEF9E53" w:rsidR="005921B3" w:rsidRPr="005921B3" w:rsidRDefault="00B73E39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13536" behindDoc="0" locked="0" layoutInCell="1" allowOverlap="1" wp14:anchorId="23D74DF5" wp14:editId="2B047EDA">
            <wp:simplePos x="0" y="0"/>
            <wp:positionH relativeFrom="column">
              <wp:posOffset>-281940</wp:posOffset>
            </wp:positionH>
            <wp:positionV relativeFrom="paragraph">
              <wp:posOffset>-540009</wp:posOffset>
            </wp:positionV>
            <wp:extent cx="7125980" cy="10080000"/>
            <wp:effectExtent l="0" t="0" r="0" b="0"/>
            <wp:wrapNone/>
            <wp:docPr id="17721188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80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9E3D6F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FBE0FE3" w14:textId="5682331C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D127E02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1AD6A9B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C6E3111" w14:textId="77777777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7778FBA" w14:textId="6BDD0812" w:rsidR="005921B3" w:rsidRPr="005921B3" w:rsidRDefault="005921B3" w:rsidP="003C2AC4">
      <w:pPr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371B09E" w14:textId="3B91591E" w:rsidR="005921B3" w:rsidRDefault="005921B3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  <w:r>
        <w:rPr>
          <w:rFonts w:ascii="Sarabun" w:eastAsia="Calibri" w:hAnsi="Sarabun" w:cs="Sarabun"/>
          <w:szCs w:val="24"/>
          <w:lang w:eastAsia="en-US"/>
        </w:rPr>
        <w:tab/>
      </w:r>
    </w:p>
    <w:p w14:paraId="47EEC5E1" w14:textId="55CA2F42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471576D" w14:textId="77777777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B65EDD1" w14:textId="0546A906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1696491" w14:textId="77777777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BB82A1C" w14:textId="77777777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25DA2EE" w14:textId="77777777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C71C654" w14:textId="20216853" w:rsidR="005A210D" w:rsidRP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3475F84" w14:textId="77777777" w:rsidR="005A210D" w:rsidRDefault="005A210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D6772EF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D3278B9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8FDF8B1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6FD7BCF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7BE0FD3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9DA18A6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FEC3B68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5815F09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0A4CBCD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3598A8A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B24DD01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2FA0ED4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C20A2A6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B3D70E4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549CF95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A3664AD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DB756D3" w14:textId="3AF53889" w:rsidR="00055A88" w:rsidRDefault="00B73E39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15584" behindDoc="0" locked="0" layoutInCell="1" allowOverlap="1" wp14:anchorId="1687101D" wp14:editId="345CB25A">
            <wp:simplePos x="0" y="0"/>
            <wp:positionH relativeFrom="column">
              <wp:posOffset>-216535</wp:posOffset>
            </wp:positionH>
            <wp:positionV relativeFrom="paragraph">
              <wp:posOffset>-586908</wp:posOffset>
            </wp:positionV>
            <wp:extent cx="7126453" cy="10080000"/>
            <wp:effectExtent l="0" t="0" r="0" b="0"/>
            <wp:wrapNone/>
            <wp:docPr id="7631388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D030BD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C2B6B10" w14:textId="14C093DD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A0A9A56" w14:textId="36BDFE02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FFE3B80" w14:textId="67EAE16E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DAD640A" w14:textId="29648BB4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159B4E4" w14:textId="549C12A5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95C2E5B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BF10EB3" w14:textId="76E28646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70CC10F" w14:textId="4ACD4CD4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19671F1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A41A560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3CE37EA" w14:textId="0219C02E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9BC2B32" w14:textId="65FC282E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FA6C8DF" w14:textId="0E7FCA8A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240F8CB" w14:textId="4FAAA90C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F52DA32" w14:textId="7A8C39F4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9CBDBBB" w14:textId="5766A656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4174E5B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F634FDD" w14:textId="39C83CAC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6002F5C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8FDA751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53FFDF9" w14:textId="30595413" w:rsidR="0055078D" w:rsidRPr="0055078D" w:rsidRDefault="0055078D" w:rsidP="003C2AC4">
      <w:pPr>
        <w:spacing w:before="100" w:beforeAutospacing="1" w:after="100" w:afterAutospacing="1" w:line="360" w:lineRule="auto"/>
        <w:jc w:val="thaiDistribute"/>
        <w:rPr>
          <w:rFonts w:eastAsia="Times New Roman" w:cs="Times New Roman"/>
          <w:szCs w:val="24"/>
          <w:lang w:eastAsia="en-US"/>
        </w:rPr>
      </w:pPr>
    </w:p>
    <w:p w14:paraId="57961CF4" w14:textId="77777777" w:rsidR="00055A88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CB8AD68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2FFABF9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B878873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2F331B3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3D152C3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3517F17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5A81910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726A912" w14:textId="40B70AA2" w:rsidR="0055078D" w:rsidRDefault="00B73E39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17632" behindDoc="0" locked="0" layoutInCell="1" allowOverlap="1" wp14:anchorId="1C216577" wp14:editId="53C8A24D">
            <wp:simplePos x="0" y="0"/>
            <wp:positionH relativeFrom="column">
              <wp:posOffset>-235585</wp:posOffset>
            </wp:positionH>
            <wp:positionV relativeFrom="paragraph">
              <wp:posOffset>-558476</wp:posOffset>
            </wp:positionV>
            <wp:extent cx="7126453" cy="10080000"/>
            <wp:effectExtent l="0" t="0" r="0" b="0"/>
            <wp:wrapNone/>
            <wp:docPr id="12926634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F0914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9F9E8AB" w14:textId="60EEB588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E444DA5" w14:textId="44F0D5C6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363D50D" w14:textId="333AA8AA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08978B4" w14:textId="17D7E481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79C779C" w14:textId="20D6C92B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CE7E7CA" w14:textId="5CB7E548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22C908A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E915C48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8538EF8" w14:textId="7B1CAC22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05024C3" w14:textId="61FC298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B3A4E4D" w14:textId="4A59E98A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EB88203" w14:textId="78106CD9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4DAF23ED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0F897BA" w14:textId="66381865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258D342" w14:textId="104BA155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73BA30E" w14:textId="7849D631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7DFAFDA" w14:textId="654A2C5C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2D46242E" w14:textId="65942CBA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DD8178A" w14:textId="7CEB57C4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BFBF695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A3896E4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90239B4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506828F5" w14:textId="6BDA0AD9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3822B987" w14:textId="15FD4B3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B25DEBC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733D1D66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1E03395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1FDCCBA6" w14:textId="3E773B00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0AE2A608" w14:textId="77777777" w:rsidR="0055078D" w:rsidRDefault="0055078D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p w14:paraId="6D0AFC88" w14:textId="260518A5" w:rsidR="00055A88" w:rsidRPr="005921B3" w:rsidRDefault="00055A88" w:rsidP="003C2AC4">
      <w:pPr>
        <w:tabs>
          <w:tab w:val="left" w:pos="1470"/>
        </w:tabs>
        <w:spacing w:line="360" w:lineRule="auto"/>
        <w:jc w:val="thaiDistribute"/>
        <w:rPr>
          <w:rFonts w:ascii="Sarabun" w:eastAsia="Calibri" w:hAnsi="Sarabun" w:cs="Sarabun"/>
          <w:szCs w:val="24"/>
          <w:lang w:eastAsia="en-US"/>
        </w:rPr>
      </w:pPr>
    </w:p>
    <w:sectPr w:rsidR="00055A88" w:rsidRPr="005921B3" w:rsidSect="00236EC0">
      <w:footerReference w:type="default" r:id="rId39"/>
      <w:pgSz w:w="11906" w:h="16838"/>
      <w:pgMar w:top="851" w:right="566" w:bottom="630" w:left="709" w:header="360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2FC2" w14:textId="77777777" w:rsidR="007B4483" w:rsidRDefault="007B4483">
      <w:r>
        <w:separator/>
      </w:r>
    </w:p>
  </w:endnote>
  <w:endnote w:type="continuationSeparator" w:id="0">
    <w:p w14:paraId="63C84631" w14:textId="77777777" w:rsidR="007B4483" w:rsidRDefault="007B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CFC0059-BEA2-4AA8-BFC8-F2A807F3672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EEECE77-1E18-4867-9B32-D04A600DFADE}"/>
    <w:embedBold r:id="rId3" w:fontKey="{3A2CB04C-D342-4998-B1F5-6DE8D4BA31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2C0E13B1-779B-4081-877D-1EB6674689A3}"/>
    <w:embedBold r:id="rId5" w:fontKey="{0499571B-E415-49BB-9291-599283FA9C85}"/>
    <w:embedItalic r:id="rId6" w:fontKey="{701958D1-D345-4984-88BC-FABC575E3287}"/>
    <w:embedBoldItalic r:id="rId7" w:fontKey="{E4877817-2ED6-4068-B2F5-213A28BF688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8" w:subsetted="1" w:fontKey="{559C5F01-92A2-4306-BCC6-F236C3D78AD0}"/>
    <w:embedBold r:id="rId9" w:subsetted="1" w:fontKey="{C719A524-2701-45C0-9143-93D426A39EF3}"/>
    <w:embedItalic r:id="rId10" w:subsetted="1" w:fontKey="{5923B06F-5E21-4EEC-80C8-2B24F3D8F4C4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49BE9E94-67FD-4E47-AD2F-031C016D888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3D7B604F-4B6A-4C68-BFBD-F37B37305CA7}"/>
    <w:embedBold r:id="rId13" w:fontKey="{54BF2C6B-72B7-40F2-A726-FBDA641B4A8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4" w:fontKey="{FECE0686-7806-46F3-8E72-FCA562276DBC}"/>
    <w:embedBold r:id="rId15" w:fontKey="{C6B314B0-EB4B-4B50-926C-FEAE68B5182B}"/>
    <w:embedBoldItalic r:id="rId16" w:fontKey="{F225D7CF-6956-4665-B9A0-8E892DDB41F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7" w:fontKey="{A0671221-8EB8-4C54-9A0A-A014DE15C8B6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8" w:fontKey="{708089AA-DB89-4194-9433-1837221B7B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9" w:fontKey="{7BFCB800-AE34-494F-ABE1-1BFC3718377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0" w:fontKey="{DB16F3D4-F8DE-4B7F-AF93-23C0ED883C44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21" w:fontKey="{281384FC-F5DB-440F-A9B0-E2575E1478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7D3A" w14:textId="781006E9" w:rsidR="009E583B" w:rsidRPr="0061504A" w:rsidRDefault="00812687" w:rsidP="005B7F9F">
    <w:pPr>
      <w:pStyle w:val="Footer"/>
      <w:tabs>
        <w:tab w:val="left" w:pos="4962"/>
      </w:tabs>
      <w:rPr>
        <w:rFonts w:ascii="Sarabun" w:hAnsi="Sarabun" w:cs="Sarabun"/>
        <w:sz w:val="20"/>
        <w:szCs w:val="20"/>
      </w:rPr>
    </w:pPr>
    <w:r w:rsidRPr="00D96D15">
      <w:rPr>
        <w:rFonts w:ascii="Sarabun" w:hAnsi="Sarabun" w:cs="Sarabun"/>
        <w:sz w:val="20"/>
        <w:szCs w:val="20"/>
      </w:rPr>
      <w:t>2UTFU-CA00</w:t>
    </w:r>
    <w:r w:rsidR="00DA53AE">
      <w:rPr>
        <w:rFonts w:ascii="Sarabun" w:hAnsi="Sarabun" w:cs="Sarabun" w:hint="cs"/>
        <w:sz w:val="20"/>
        <w:szCs w:val="20"/>
        <w:cs/>
      </w:rPr>
      <w:t>6</w:t>
    </w:r>
    <w:r w:rsidRPr="00D96D15">
      <w:rPr>
        <w:rFonts w:ascii="Sarabun" w:hAnsi="Sarabun" w:cs="Sarabun"/>
        <w:sz w:val="20"/>
        <w:szCs w:val="20"/>
      </w:rPr>
      <w:t xml:space="preserve"> </w:t>
    </w:r>
    <w:r w:rsidR="005B7F9F" w:rsidRPr="005B7F9F">
      <w:rPr>
        <w:rFonts w:ascii="Sarabun" w:hAnsi="Sarabun" w:cs="Sarabun"/>
        <w:sz w:val="20"/>
        <w:szCs w:val="20"/>
        <w:cs/>
      </w:rPr>
      <w:t xml:space="preserve">3 </w:t>
    </w:r>
    <w:r w:rsidR="005B7F9F" w:rsidRPr="005B7F9F">
      <w:rPr>
        <w:rFonts w:ascii="Sarabun" w:hAnsi="Sarabun" w:cs="Sarabun" w:hint="cs"/>
        <w:sz w:val="20"/>
        <w:szCs w:val="20"/>
        <w:cs/>
      </w:rPr>
      <w:t>หุบเขาสวรรค์แห่งเสฉวน</w:t>
    </w:r>
    <w:r w:rsidR="005B7F9F">
      <w:rPr>
        <w:rFonts w:ascii="Sarabun" w:hAnsi="Sarabun" w:cs="Sarabun" w:hint="cs"/>
        <w:sz w:val="20"/>
        <w:szCs w:val="20"/>
        <w:cs/>
      </w:rPr>
      <w:t xml:space="preserve"> </w:t>
    </w:r>
    <w:r w:rsidR="005B7F9F" w:rsidRPr="005B7F9F">
      <w:rPr>
        <w:rFonts w:ascii="Sarabun" w:hAnsi="Sarabun" w:cs="Sarabun" w:hint="cs"/>
        <w:sz w:val="20"/>
        <w:szCs w:val="20"/>
        <w:cs/>
      </w:rPr>
      <w:t>เฉ</w:t>
    </w:r>
    <w:proofErr w:type="spellStart"/>
    <w:r w:rsidR="005B7F9F" w:rsidRPr="005B7F9F">
      <w:rPr>
        <w:rFonts w:ascii="Sarabun" w:hAnsi="Sarabun" w:cs="Sarabun" w:hint="cs"/>
        <w:sz w:val="20"/>
        <w:szCs w:val="20"/>
        <w:cs/>
      </w:rPr>
      <w:t>ิง</w:t>
    </w:r>
    <w:proofErr w:type="spellEnd"/>
    <w:r w:rsidR="005B7F9F" w:rsidRPr="005B7F9F">
      <w:rPr>
        <w:rFonts w:ascii="Sarabun" w:hAnsi="Sarabun" w:cs="Sarabun" w:hint="cs"/>
        <w:sz w:val="20"/>
        <w:szCs w:val="20"/>
        <w:cs/>
      </w:rPr>
      <w:t>ตู</w:t>
    </w:r>
    <w:r w:rsidR="005B7F9F" w:rsidRPr="005B7F9F">
      <w:rPr>
        <w:rFonts w:ascii="Sarabun" w:hAnsi="Sarabun" w:cs="Sarabun"/>
        <w:sz w:val="20"/>
        <w:szCs w:val="20"/>
        <w:cs/>
      </w:rPr>
      <w:t xml:space="preserve"> • </w:t>
    </w:r>
    <w:proofErr w:type="spellStart"/>
    <w:r w:rsidR="005B7F9F" w:rsidRPr="005B7F9F">
      <w:rPr>
        <w:rFonts w:ascii="Sarabun" w:hAnsi="Sarabun" w:cs="Sarabun" w:hint="cs"/>
        <w:sz w:val="20"/>
        <w:szCs w:val="20"/>
        <w:cs/>
      </w:rPr>
      <w:t>จิ่ว</w:t>
    </w:r>
    <w:proofErr w:type="spellEnd"/>
    <w:r w:rsidR="005B7F9F" w:rsidRPr="005B7F9F">
      <w:rPr>
        <w:rFonts w:ascii="Sarabun" w:hAnsi="Sarabun" w:cs="Sarabun" w:hint="cs"/>
        <w:sz w:val="20"/>
        <w:szCs w:val="20"/>
        <w:cs/>
      </w:rPr>
      <w:t>จ้ายโกว</w:t>
    </w:r>
    <w:r w:rsidR="005B7F9F" w:rsidRPr="005B7F9F">
      <w:rPr>
        <w:rFonts w:ascii="Sarabun" w:hAnsi="Sarabun" w:cs="Sarabun"/>
        <w:sz w:val="20"/>
        <w:szCs w:val="20"/>
        <w:cs/>
      </w:rPr>
      <w:t xml:space="preserve"> • </w:t>
    </w:r>
    <w:r w:rsidR="005B7F9F" w:rsidRPr="005B7F9F">
      <w:rPr>
        <w:rFonts w:ascii="Sarabun" w:hAnsi="Sarabun" w:cs="Sarabun" w:hint="cs"/>
        <w:sz w:val="20"/>
        <w:szCs w:val="20"/>
        <w:cs/>
      </w:rPr>
      <w:t>ปี้เผ</w:t>
    </w:r>
    <w:proofErr w:type="spellStart"/>
    <w:r w:rsidR="005B7F9F" w:rsidRPr="005B7F9F">
      <w:rPr>
        <w:rFonts w:ascii="Sarabun" w:hAnsi="Sarabun" w:cs="Sarabun" w:hint="cs"/>
        <w:sz w:val="20"/>
        <w:szCs w:val="20"/>
        <w:cs/>
      </w:rPr>
      <w:t>ิง</w:t>
    </w:r>
    <w:proofErr w:type="spellEnd"/>
    <w:r w:rsidR="005B7F9F" w:rsidRPr="005B7F9F">
      <w:rPr>
        <w:rFonts w:ascii="Sarabun" w:hAnsi="Sarabun" w:cs="Sarabun" w:hint="cs"/>
        <w:sz w:val="20"/>
        <w:szCs w:val="20"/>
        <w:cs/>
      </w:rPr>
      <w:t>โกว</w:t>
    </w:r>
    <w:r w:rsidR="005B7F9F" w:rsidRPr="005B7F9F">
      <w:rPr>
        <w:rFonts w:ascii="Sarabun" w:hAnsi="Sarabun" w:cs="Sarabun"/>
        <w:sz w:val="20"/>
        <w:szCs w:val="20"/>
        <w:cs/>
      </w:rPr>
      <w:t xml:space="preserve"> • </w:t>
    </w:r>
    <w:r w:rsidR="005B7F9F" w:rsidRPr="005B7F9F">
      <w:rPr>
        <w:rFonts w:ascii="Sarabun" w:hAnsi="Sarabun" w:cs="Sarabun" w:hint="cs"/>
        <w:sz w:val="20"/>
        <w:szCs w:val="20"/>
        <w:cs/>
      </w:rPr>
      <w:t>สี่ดรุณี</w:t>
    </w:r>
    <w:r w:rsidR="005B7F9F" w:rsidRPr="005B7F9F">
      <w:rPr>
        <w:rFonts w:ascii="Sarabun" w:hAnsi="Sarabun" w:cs="Sarabun"/>
        <w:sz w:val="20"/>
        <w:szCs w:val="20"/>
        <w:cs/>
      </w:rPr>
      <w:t xml:space="preserve"> 7</w:t>
    </w:r>
    <w:r w:rsidR="005B7F9F" w:rsidRPr="005B7F9F">
      <w:rPr>
        <w:rFonts w:ascii="Sarabun" w:hAnsi="Sarabun" w:cs="Sarabun" w:hint="cs"/>
        <w:sz w:val="20"/>
        <w:szCs w:val="20"/>
        <w:cs/>
      </w:rPr>
      <w:t>วัน</w:t>
    </w:r>
    <w:r w:rsidR="005B7F9F" w:rsidRPr="005B7F9F">
      <w:rPr>
        <w:rFonts w:ascii="Sarabun" w:hAnsi="Sarabun" w:cs="Sarabun"/>
        <w:sz w:val="20"/>
        <w:szCs w:val="20"/>
        <w:cs/>
      </w:rPr>
      <w:t xml:space="preserve"> 6</w:t>
    </w:r>
    <w:r w:rsidR="005B7F9F" w:rsidRPr="005B7F9F">
      <w:rPr>
        <w:rFonts w:ascii="Sarabun" w:hAnsi="Sarabun" w:cs="Sarabun" w:hint="cs"/>
        <w:sz w:val="20"/>
        <w:szCs w:val="20"/>
        <w:cs/>
      </w:rPr>
      <w:t>คืน</w:t>
    </w:r>
    <w:r w:rsidR="00277AF1">
      <w:rPr>
        <w:rFonts w:ascii="Sarabun" w:hAnsi="Sarabun" w:cs="Sarabun" w:hint="cs"/>
        <w:sz w:val="20"/>
        <w:szCs w:val="20"/>
        <w:cs/>
      </w:rPr>
      <w:t xml:space="preserve"> </w:t>
    </w:r>
    <w:r w:rsidR="00277AF1" w:rsidRPr="00277AF1">
      <w:rPr>
        <w:rFonts w:ascii="Sarabun" w:hAnsi="Sarabun" w:cs="Sarabun"/>
        <w:sz w:val="20"/>
        <w:szCs w:val="20"/>
        <w:cs/>
      </w:rPr>
      <w:t>*</w:t>
    </w:r>
    <w:r w:rsidR="00277AF1" w:rsidRPr="00277AF1">
      <w:rPr>
        <w:rFonts w:ascii="Sarabun" w:hAnsi="Sarabun" w:cs="Sarabun" w:hint="cs"/>
        <w:sz w:val="20"/>
        <w:szCs w:val="20"/>
        <w:cs/>
      </w:rPr>
      <w:t>ไม่ลงร้าน</w:t>
    </w:r>
    <w:proofErr w:type="spellStart"/>
    <w:r w:rsidR="00277AF1" w:rsidRPr="00277AF1">
      <w:rPr>
        <w:rFonts w:ascii="Sarabun" w:hAnsi="Sarabun" w:cs="Sarabun" w:hint="cs"/>
        <w:sz w:val="20"/>
        <w:szCs w:val="20"/>
        <w:cs/>
      </w:rPr>
      <w:t>ช้</w:t>
    </w:r>
    <w:proofErr w:type="spellEnd"/>
    <w:r w:rsidR="00277AF1" w:rsidRPr="00277AF1">
      <w:rPr>
        <w:rFonts w:ascii="Sarabun" w:hAnsi="Sarabun" w:cs="Sarabun" w:hint="cs"/>
        <w:sz w:val="20"/>
        <w:szCs w:val="20"/>
        <w:cs/>
      </w:rPr>
      <w:t>อป</w:t>
    </w:r>
    <w:r w:rsidR="00277AF1" w:rsidRPr="00277AF1">
      <w:rPr>
        <w:rFonts w:ascii="Sarabun" w:hAnsi="Sarabun" w:cs="Sarabun"/>
        <w:sz w:val="20"/>
        <w:szCs w:val="20"/>
        <w:cs/>
      </w:rPr>
      <w:t xml:space="preserve">* </w:t>
    </w:r>
    <w:r w:rsidR="00277AF1" w:rsidRPr="00277AF1">
      <w:rPr>
        <w:rFonts w:ascii="Sarabun" w:hAnsi="Sarabun" w:cs="Sarabun" w:hint="cs"/>
        <w:sz w:val="20"/>
        <w:szCs w:val="20"/>
        <w:cs/>
      </w:rPr>
      <w:t>โดยสายการบิน</w:t>
    </w:r>
    <w:r w:rsidR="00277AF1" w:rsidRPr="00277AF1">
      <w:rPr>
        <w:rFonts w:ascii="Sarabun" w:hAnsi="Sarabun" w:cs="Sarabun"/>
        <w:sz w:val="20"/>
        <w:szCs w:val="20"/>
        <w:cs/>
      </w:rPr>
      <w:t xml:space="preserve"> </w:t>
    </w:r>
    <w:r w:rsidR="00277AF1" w:rsidRPr="00277AF1">
      <w:rPr>
        <w:rFonts w:ascii="Sarabun" w:hAnsi="Sarabun" w:cs="Sarabun"/>
        <w:sz w:val="20"/>
        <w:szCs w:val="20"/>
      </w:rPr>
      <w:t xml:space="preserve">Air </w:t>
    </w:r>
    <w:proofErr w:type="gramStart"/>
    <w:r w:rsidR="00277AF1" w:rsidRPr="00277AF1">
      <w:rPr>
        <w:rFonts w:ascii="Sarabun" w:hAnsi="Sarabun" w:cs="Sarabun"/>
        <w:sz w:val="20"/>
        <w:szCs w:val="20"/>
      </w:rPr>
      <w:t>China(CA)</w:t>
    </w:r>
    <w:r w:rsidR="00D96D15" w:rsidRPr="00D96D15">
      <w:rPr>
        <w:rFonts w:ascii="Sarabun" w:hAnsi="Sarabun" w:cs="Sarabun" w:hint="cs"/>
        <w:sz w:val="20"/>
        <w:szCs w:val="20"/>
        <w:cs/>
      </w:rPr>
      <w:t xml:space="preserve">   </w:t>
    </w:r>
    <w:proofErr w:type="gramEnd"/>
    <w:r w:rsidR="00D96D15" w:rsidRPr="00D96D15">
      <w:rPr>
        <w:rFonts w:ascii="Sarabun" w:hAnsi="Sarabun" w:cs="Sarabun" w:hint="cs"/>
        <w:sz w:val="20"/>
        <w:szCs w:val="20"/>
        <w:cs/>
      </w:rPr>
      <w:t xml:space="preserve">                 </w:t>
    </w:r>
    <w:r w:rsidR="0061504A">
      <w:rPr>
        <w:rFonts w:ascii="Sarabun" w:hAnsi="Sarabun" w:cs="Sarabun" w:hint="cs"/>
        <w:sz w:val="20"/>
        <w:szCs w:val="20"/>
        <w:cs/>
      </w:rPr>
      <w:t xml:space="preserve">                                                                                                              </w:t>
    </w:r>
    <w:r w:rsidR="005B7F9F">
      <w:rPr>
        <w:rFonts w:ascii="Sarabun" w:hAnsi="Sarabun" w:cs="Sarabun" w:hint="cs"/>
        <w:sz w:val="20"/>
        <w:szCs w:val="20"/>
        <w:cs/>
      </w:rPr>
      <w:t xml:space="preserve">                                                   </w:t>
    </w:r>
    <w:r w:rsidR="005A68AD">
      <w:rPr>
        <w:rFonts w:ascii="Sarabun" w:hAnsi="Sarabun" w:cs="Sarabun"/>
        <w:color w:val="FF0000"/>
        <w:sz w:val="20"/>
        <w:szCs w:val="20"/>
      </w:rPr>
      <w:t>30</w:t>
    </w:r>
    <w:r w:rsidR="005B7F9F">
      <w:rPr>
        <w:rFonts w:ascii="Sarabun" w:hAnsi="Sarabun" w:cs="Sarabun" w:hint="cs"/>
        <w:color w:val="FF0000"/>
        <w:sz w:val="20"/>
        <w:szCs w:val="20"/>
        <w:cs/>
      </w:rPr>
      <w:t>.06</w:t>
    </w:r>
    <w:r w:rsidR="00672C06" w:rsidRPr="00D96D15">
      <w:rPr>
        <w:rFonts w:ascii="Sarabun" w:hAnsi="Sarabun" w:cs="Sarabun"/>
        <w:color w:val="FF0000"/>
        <w:sz w:val="20"/>
        <w:szCs w:val="20"/>
      </w:rPr>
      <w:t>.2569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D50ED" w14:textId="77777777" w:rsidR="007B4483" w:rsidRDefault="007B4483">
      <w:r>
        <w:separator/>
      </w:r>
    </w:p>
  </w:footnote>
  <w:footnote w:type="continuationSeparator" w:id="0">
    <w:p w14:paraId="370DC011" w14:textId="77777777" w:rsidR="007B4483" w:rsidRDefault="007B4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74A7A"/>
    <w:multiLevelType w:val="hybridMultilevel"/>
    <w:tmpl w:val="53B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F66BE8"/>
    <w:multiLevelType w:val="hybridMultilevel"/>
    <w:tmpl w:val="812E2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44C2B"/>
    <w:multiLevelType w:val="hybridMultilevel"/>
    <w:tmpl w:val="587E516A"/>
    <w:lvl w:ilvl="0" w:tplc="AA423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9417140">
    <w:abstractNumId w:val="27"/>
  </w:num>
  <w:num w:numId="2" w16cid:durableId="365260357">
    <w:abstractNumId w:val="23"/>
  </w:num>
  <w:num w:numId="3" w16cid:durableId="1318652399">
    <w:abstractNumId w:val="10"/>
  </w:num>
  <w:num w:numId="4" w16cid:durableId="2057074392">
    <w:abstractNumId w:val="5"/>
  </w:num>
  <w:num w:numId="5" w16cid:durableId="3745454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4347131">
    <w:abstractNumId w:val="13"/>
  </w:num>
  <w:num w:numId="7" w16cid:durableId="1929654822">
    <w:abstractNumId w:val="14"/>
  </w:num>
  <w:num w:numId="8" w16cid:durableId="1553611635">
    <w:abstractNumId w:val="0"/>
  </w:num>
  <w:num w:numId="9" w16cid:durableId="1987739207">
    <w:abstractNumId w:val="24"/>
  </w:num>
  <w:num w:numId="10" w16cid:durableId="1592662412">
    <w:abstractNumId w:val="2"/>
  </w:num>
  <w:num w:numId="11" w16cid:durableId="1111244297">
    <w:abstractNumId w:val="11"/>
  </w:num>
  <w:num w:numId="12" w16cid:durableId="13277795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6671788">
    <w:abstractNumId w:val="17"/>
  </w:num>
  <w:num w:numId="14" w16cid:durableId="390930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134744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63648">
    <w:abstractNumId w:val="9"/>
  </w:num>
  <w:num w:numId="17" w16cid:durableId="2101220462">
    <w:abstractNumId w:val="6"/>
  </w:num>
  <w:num w:numId="18" w16cid:durableId="1328091468">
    <w:abstractNumId w:val="15"/>
  </w:num>
  <w:num w:numId="19" w16cid:durableId="1514761365">
    <w:abstractNumId w:val="19"/>
  </w:num>
  <w:num w:numId="20" w16cid:durableId="256451315">
    <w:abstractNumId w:val="18"/>
  </w:num>
  <w:num w:numId="21" w16cid:durableId="604575862">
    <w:abstractNumId w:val="26"/>
  </w:num>
  <w:num w:numId="22" w16cid:durableId="99180303">
    <w:abstractNumId w:val="7"/>
  </w:num>
  <w:num w:numId="23" w16cid:durableId="530532836">
    <w:abstractNumId w:val="8"/>
  </w:num>
  <w:num w:numId="24" w16cid:durableId="2077897329">
    <w:abstractNumId w:val="16"/>
  </w:num>
  <w:num w:numId="25" w16cid:durableId="586767554">
    <w:abstractNumId w:val="3"/>
  </w:num>
  <w:num w:numId="26" w16cid:durableId="1221402296">
    <w:abstractNumId w:val="12"/>
  </w:num>
  <w:num w:numId="27" w16cid:durableId="656960763">
    <w:abstractNumId w:val="25"/>
  </w:num>
  <w:num w:numId="28" w16cid:durableId="838814666">
    <w:abstractNumId w:val="21"/>
  </w:num>
  <w:num w:numId="29" w16cid:durableId="170147325">
    <w:abstractNumId w:val="22"/>
  </w:num>
  <w:num w:numId="30" w16cid:durableId="1492525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9B"/>
    <w:rsid w:val="0000040C"/>
    <w:rsid w:val="00000706"/>
    <w:rsid w:val="000013B7"/>
    <w:rsid w:val="00001C78"/>
    <w:rsid w:val="00002C4B"/>
    <w:rsid w:val="000036DB"/>
    <w:rsid w:val="00003866"/>
    <w:rsid w:val="00003B6D"/>
    <w:rsid w:val="00003E9A"/>
    <w:rsid w:val="0000495D"/>
    <w:rsid w:val="00004DDB"/>
    <w:rsid w:val="00005C90"/>
    <w:rsid w:val="0000623F"/>
    <w:rsid w:val="00007549"/>
    <w:rsid w:val="00011315"/>
    <w:rsid w:val="00011742"/>
    <w:rsid w:val="00011B51"/>
    <w:rsid w:val="00011BCF"/>
    <w:rsid w:val="00013656"/>
    <w:rsid w:val="00014A66"/>
    <w:rsid w:val="00015D5A"/>
    <w:rsid w:val="00016BCD"/>
    <w:rsid w:val="0001779F"/>
    <w:rsid w:val="000204B8"/>
    <w:rsid w:val="00020B4A"/>
    <w:rsid w:val="000215B7"/>
    <w:rsid w:val="000216CB"/>
    <w:rsid w:val="00021BC5"/>
    <w:rsid w:val="000221AA"/>
    <w:rsid w:val="0002270D"/>
    <w:rsid w:val="00022880"/>
    <w:rsid w:val="00022EC6"/>
    <w:rsid w:val="000233CD"/>
    <w:rsid w:val="0002361C"/>
    <w:rsid w:val="00023A24"/>
    <w:rsid w:val="00023B44"/>
    <w:rsid w:val="00025390"/>
    <w:rsid w:val="000256FE"/>
    <w:rsid w:val="00025EDB"/>
    <w:rsid w:val="00026D13"/>
    <w:rsid w:val="000273C1"/>
    <w:rsid w:val="00027538"/>
    <w:rsid w:val="000303BE"/>
    <w:rsid w:val="00031DD5"/>
    <w:rsid w:val="000343DA"/>
    <w:rsid w:val="00034683"/>
    <w:rsid w:val="00034A16"/>
    <w:rsid w:val="00035209"/>
    <w:rsid w:val="00036052"/>
    <w:rsid w:val="00037804"/>
    <w:rsid w:val="000379D3"/>
    <w:rsid w:val="000420BA"/>
    <w:rsid w:val="000439D5"/>
    <w:rsid w:val="00044E82"/>
    <w:rsid w:val="00046F7E"/>
    <w:rsid w:val="000470D5"/>
    <w:rsid w:val="000474E2"/>
    <w:rsid w:val="0004775C"/>
    <w:rsid w:val="000477D1"/>
    <w:rsid w:val="000478D3"/>
    <w:rsid w:val="00050E87"/>
    <w:rsid w:val="000511CC"/>
    <w:rsid w:val="000514F9"/>
    <w:rsid w:val="00051D01"/>
    <w:rsid w:val="00052220"/>
    <w:rsid w:val="000523FC"/>
    <w:rsid w:val="00053369"/>
    <w:rsid w:val="000537C3"/>
    <w:rsid w:val="000539AE"/>
    <w:rsid w:val="00053ED3"/>
    <w:rsid w:val="0005584C"/>
    <w:rsid w:val="00055A88"/>
    <w:rsid w:val="000567EC"/>
    <w:rsid w:val="000568AD"/>
    <w:rsid w:val="000571C2"/>
    <w:rsid w:val="000577FE"/>
    <w:rsid w:val="00057A1D"/>
    <w:rsid w:val="00057C66"/>
    <w:rsid w:val="00060469"/>
    <w:rsid w:val="0006057C"/>
    <w:rsid w:val="000617F6"/>
    <w:rsid w:val="000626C3"/>
    <w:rsid w:val="00062F77"/>
    <w:rsid w:val="000637B5"/>
    <w:rsid w:val="00063A92"/>
    <w:rsid w:val="0006436F"/>
    <w:rsid w:val="000651BE"/>
    <w:rsid w:val="00065A99"/>
    <w:rsid w:val="00067826"/>
    <w:rsid w:val="00067A44"/>
    <w:rsid w:val="000708F7"/>
    <w:rsid w:val="0007203F"/>
    <w:rsid w:val="00072E32"/>
    <w:rsid w:val="00073339"/>
    <w:rsid w:val="000735BE"/>
    <w:rsid w:val="00074089"/>
    <w:rsid w:val="00074D63"/>
    <w:rsid w:val="00075941"/>
    <w:rsid w:val="000761DA"/>
    <w:rsid w:val="000774CC"/>
    <w:rsid w:val="000778FE"/>
    <w:rsid w:val="00077B0F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76E3"/>
    <w:rsid w:val="00087B9A"/>
    <w:rsid w:val="00091ACE"/>
    <w:rsid w:val="000935F0"/>
    <w:rsid w:val="00094671"/>
    <w:rsid w:val="00094809"/>
    <w:rsid w:val="00095AEE"/>
    <w:rsid w:val="00095EC1"/>
    <w:rsid w:val="000972D5"/>
    <w:rsid w:val="000976FC"/>
    <w:rsid w:val="00097B38"/>
    <w:rsid w:val="000A0B56"/>
    <w:rsid w:val="000A152E"/>
    <w:rsid w:val="000A1C69"/>
    <w:rsid w:val="000A20C9"/>
    <w:rsid w:val="000A3C8C"/>
    <w:rsid w:val="000A654D"/>
    <w:rsid w:val="000B02A7"/>
    <w:rsid w:val="000B06E9"/>
    <w:rsid w:val="000B1012"/>
    <w:rsid w:val="000B19BA"/>
    <w:rsid w:val="000B2AA5"/>
    <w:rsid w:val="000B4227"/>
    <w:rsid w:val="000B7183"/>
    <w:rsid w:val="000B777A"/>
    <w:rsid w:val="000B77DD"/>
    <w:rsid w:val="000C13D1"/>
    <w:rsid w:val="000C14C4"/>
    <w:rsid w:val="000C1779"/>
    <w:rsid w:val="000C35D7"/>
    <w:rsid w:val="000C3BBC"/>
    <w:rsid w:val="000C4C7E"/>
    <w:rsid w:val="000C63DA"/>
    <w:rsid w:val="000C7448"/>
    <w:rsid w:val="000C79EC"/>
    <w:rsid w:val="000D1630"/>
    <w:rsid w:val="000D1888"/>
    <w:rsid w:val="000D1BEB"/>
    <w:rsid w:val="000D1CBE"/>
    <w:rsid w:val="000D1DCB"/>
    <w:rsid w:val="000D1F8C"/>
    <w:rsid w:val="000D1FEF"/>
    <w:rsid w:val="000D25ED"/>
    <w:rsid w:val="000D2FE4"/>
    <w:rsid w:val="000D4862"/>
    <w:rsid w:val="000D4AC5"/>
    <w:rsid w:val="000D50E5"/>
    <w:rsid w:val="000D5520"/>
    <w:rsid w:val="000D5A10"/>
    <w:rsid w:val="000D5F43"/>
    <w:rsid w:val="000D6E20"/>
    <w:rsid w:val="000D7ED1"/>
    <w:rsid w:val="000E1177"/>
    <w:rsid w:val="000E1BEF"/>
    <w:rsid w:val="000E28D8"/>
    <w:rsid w:val="000E340C"/>
    <w:rsid w:val="000E457C"/>
    <w:rsid w:val="000E475F"/>
    <w:rsid w:val="000E5FF0"/>
    <w:rsid w:val="000E6707"/>
    <w:rsid w:val="000E6EF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49E9"/>
    <w:rsid w:val="000F5C40"/>
    <w:rsid w:val="000F65BF"/>
    <w:rsid w:val="000F6A97"/>
    <w:rsid w:val="000F6E18"/>
    <w:rsid w:val="000F7E4D"/>
    <w:rsid w:val="00100065"/>
    <w:rsid w:val="001000A6"/>
    <w:rsid w:val="0010069A"/>
    <w:rsid w:val="00100B44"/>
    <w:rsid w:val="00100F8E"/>
    <w:rsid w:val="00102FB9"/>
    <w:rsid w:val="001035BC"/>
    <w:rsid w:val="00104075"/>
    <w:rsid w:val="00106104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458"/>
    <w:rsid w:val="001158B8"/>
    <w:rsid w:val="00115B3E"/>
    <w:rsid w:val="00116E70"/>
    <w:rsid w:val="00116F01"/>
    <w:rsid w:val="001170A4"/>
    <w:rsid w:val="001173FC"/>
    <w:rsid w:val="00117663"/>
    <w:rsid w:val="00121489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5A1C"/>
    <w:rsid w:val="00135D1E"/>
    <w:rsid w:val="00135ECA"/>
    <w:rsid w:val="001372E9"/>
    <w:rsid w:val="00137415"/>
    <w:rsid w:val="00137877"/>
    <w:rsid w:val="00137A22"/>
    <w:rsid w:val="001416F3"/>
    <w:rsid w:val="001422F5"/>
    <w:rsid w:val="00142F3A"/>
    <w:rsid w:val="00143241"/>
    <w:rsid w:val="00143E5E"/>
    <w:rsid w:val="001441BF"/>
    <w:rsid w:val="00144809"/>
    <w:rsid w:val="00144F7F"/>
    <w:rsid w:val="00145664"/>
    <w:rsid w:val="00146029"/>
    <w:rsid w:val="001461FF"/>
    <w:rsid w:val="0014664C"/>
    <w:rsid w:val="0014696E"/>
    <w:rsid w:val="00146BDB"/>
    <w:rsid w:val="00146E2A"/>
    <w:rsid w:val="0014704C"/>
    <w:rsid w:val="00147387"/>
    <w:rsid w:val="00147FC7"/>
    <w:rsid w:val="00153594"/>
    <w:rsid w:val="001539A8"/>
    <w:rsid w:val="001539AE"/>
    <w:rsid w:val="001541A9"/>
    <w:rsid w:val="0015439A"/>
    <w:rsid w:val="00154BD5"/>
    <w:rsid w:val="00155F47"/>
    <w:rsid w:val="00156381"/>
    <w:rsid w:val="00156931"/>
    <w:rsid w:val="00156D57"/>
    <w:rsid w:val="00157710"/>
    <w:rsid w:val="0015785D"/>
    <w:rsid w:val="001606D4"/>
    <w:rsid w:val="001619CE"/>
    <w:rsid w:val="00164F00"/>
    <w:rsid w:val="00165C99"/>
    <w:rsid w:val="0016627F"/>
    <w:rsid w:val="00166F98"/>
    <w:rsid w:val="001672B9"/>
    <w:rsid w:val="001701CD"/>
    <w:rsid w:val="00170354"/>
    <w:rsid w:val="00170F4E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463"/>
    <w:rsid w:val="00176517"/>
    <w:rsid w:val="001771D9"/>
    <w:rsid w:val="001772DD"/>
    <w:rsid w:val="00177852"/>
    <w:rsid w:val="00177C7B"/>
    <w:rsid w:val="00180102"/>
    <w:rsid w:val="001813EA"/>
    <w:rsid w:val="00181DA0"/>
    <w:rsid w:val="001837B3"/>
    <w:rsid w:val="0018555E"/>
    <w:rsid w:val="001855C5"/>
    <w:rsid w:val="00185CAF"/>
    <w:rsid w:val="001864E1"/>
    <w:rsid w:val="0018652D"/>
    <w:rsid w:val="0019029E"/>
    <w:rsid w:val="0019134B"/>
    <w:rsid w:val="001932E2"/>
    <w:rsid w:val="00193860"/>
    <w:rsid w:val="00193C57"/>
    <w:rsid w:val="00194B7E"/>
    <w:rsid w:val="0019570E"/>
    <w:rsid w:val="00196253"/>
    <w:rsid w:val="001963D1"/>
    <w:rsid w:val="0019642F"/>
    <w:rsid w:val="001972D0"/>
    <w:rsid w:val="001A1E12"/>
    <w:rsid w:val="001A3141"/>
    <w:rsid w:val="001A3158"/>
    <w:rsid w:val="001A3A28"/>
    <w:rsid w:val="001A4818"/>
    <w:rsid w:val="001B26C2"/>
    <w:rsid w:val="001B2B67"/>
    <w:rsid w:val="001B2C7C"/>
    <w:rsid w:val="001B3058"/>
    <w:rsid w:val="001B364F"/>
    <w:rsid w:val="001B370C"/>
    <w:rsid w:val="001B3711"/>
    <w:rsid w:val="001B39A7"/>
    <w:rsid w:val="001B5972"/>
    <w:rsid w:val="001B5EA5"/>
    <w:rsid w:val="001C0E6B"/>
    <w:rsid w:val="001C184A"/>
    <w:rsid w:val="001C2B4D"/>
    <w:rsid w:val="001C2E6F"/>
    <w:rsid w:val="001C3E18"/>
    <w:rsid w:val="001C68FC"/>
    <w:rsid w:val="001C7B5C"/>
    <w:rsid w:val="001D0453"/>
    <w:rsid w:val="001D1329"/>
    <w:rsid w:val="001D2AC6"/>
    <w:rsid w:val="001D3207"/>
    <w:rsid w:val="001D3AB7"/>
    <w:rsid w:val="001D44C3"/>
    <w:rsid w:val="001D4641"/>
    <w:rsid w:val="001D5413"/>
    <w:rsid w:val="001D5905"/>
    <w:rsid w:val="001E06DE"/>
    <w:rsid w:val="001E1730"/>
    <w:rsid w:val="001E2783"/>
    <w:rsid w:val="001E343C"/>
    <w:rsid w:val="001E4913"/>
    <w:rsid w:val="001E5775"/>
    <w:rsid w:val="001E5808"/>
    <w:rsid w:val="001E5C07"/>
    <w:rsid w:val="001E5D57"/>
    <w:rsid w:val="001E7DFE"/>
    <w:rsid w:val="001F03A5"/>
    <w:rsid w:val="001F04D4"/>
    <w:rsid w:val="001F0897"/>
    <w:rsid w:val="001F17B8"/>
    <w:rsid w:val="001F436F"/>
    <w:rsid w:val="001F519D"/>
    <w:rsid w:val="001F55A2"/>
    <w:rsid w:val="001F5709"/>
    <w:rsid w:val="001F7A3B"/>
    <w:rsid w:val="001F7CED"/>
    <w:rsid w:val="002001CC"/>
    <w:rsid w:val="00200308"/>
    <w:rsid w:val="002008B4"/>
    <w:rsid w:val="00200F1F"/>
    <w:rsid w:val="00200FEB"/>
    <w:rsid w:val="00201BB9"/>
    <w:rsid w:val="0020200D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06B51"/>
    <w:rsid w:val="00210043"/>
    <w:rsid w:val="002100C5"/>
    <w:rsid w:val="00210560"/>
    <w:rsid w:val="00210EAE"/>
    <w:rsid w:val="00211C56"/>
    <w:rsid w:val="002127AA"/>
    <w:rsid w:val="002141BB"/>
    <w:rsid w:val="002143CC"/>
    <w:rsid w:val="002164F1"/>
    <w:rsid w:val="002177EC"/>
    <w:rsid w:val="00220D21"/>
    <w:rsid w:val="00220FC3"/>
    <w:rsid w:val="0022143B"/>
    <w:rsid w:val="00221DA8"/>
    <w:rsid w:val="0022245E"/>
    <w:rsid w:val="00222D82"/>
    <w:rsid w:val="002245C2"/>
    <w:rsid w:val="00224E90"/>
    <w:rsid w:val="0022513C"/>
    <w:rsid w:val="00225BAB"/>
    <w:rsid w:val="00226638"/>
    <w:rsid w:val="00226C78"/>
    <w:rsid w:val="00227785"/>
    <w:rsid w:val="00227E89"/>
    <w:rsid w:val="00231086"/>
    <w:rsid w:val="002312C3"/>
    <w:rsid w:val="00231F28"/>
    <w:rsid w:val="002325EE"/>
    <w:rsid w:val="00233008"/>
    <w:rsid w:val="00233504"/>
    <w:rsid w:val="00233B1E"/>
    <w:rsid w:val="002341FE"/>
    <w:rsid w:val="002347D8"/>
    <w:rsid w:val="00234EBD"/>
    <w:rsid w:val="00235477"/>
    <w:rsid w:val="002357BC"/>
    <w:rsid w:val="00236695"/>
    <w:rsid w:val="00236AE5"/>
    <w:rsid w:val="00236EC0"/>
    <w:rsid w:val="00240432"/>
    <w:rsid w:val="002419C5"/>
    <w:rsid w:val="00243BA0"/>
    <w:rsid w:val="00243F0D"/>
    <w:rsid w:val="0024483D"/>
    <w:rsid w:val="00244B6B"/>
    <w:rsid w:val="00245A92"/>
    <w:rsid w:val="00246653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E43"/>
    <w:rsid w:val="00254FDF"/>
    <w:rsid w:val="00255182"/>
    <w:rsid w:val="00255BA0"/>
    <w:rsid w:val="002560E9"/>
    <w:rsid w:val="00256A67"/>
    <w:rsid w:val="00256A75"/>
    <w:rsid w:val="002576F4"/>
    <w:rsid w:val="00260052"/>
    <w:rsid w:val="002607C9"/>
    <w:rsid w:val="00261953"/>
    <w:rsid w:val="00261E22"/>
    <w:rsid w:val="002622F2"/>
    <w:rsid w:val="002639A5"/>
    <w:rsid w:val="00263E22"/>
    <w:rsid w:val="002640CF"/>
    <w:rsid w:val="0026413F"/>
    <w:rsid w:val="002645AC"/>
    <w:rsid w:val="00266DCF"/>
    <w:rsid w:val="002713EA"/>
    <w:rsid w:val="002725D0"/>
    <w:rsid w:val="00273222"/>
    <w:rsid w:val="00273891"/>
    <w:rsid w:val="00273987"/>
    <w:rsid w:val="00273E67"/>
    <w:rsid w:val="0027523C"/>
    <w:rsid w:val="002763BC"/>
    <w:rsid w:val="00277AF1"/>
    <w:rsid w:val="00277E53"/>
    <w:rsid w:val="002803CD"/>
    <w:rsid w:val="0028092D"/>
    <w:rsid w:val="00281305"/>
    <w:rsid w:val="002813F6"/>
    <w:rsid w:val="00281419"/>
    <w:rsid w:val="0028182E"/>
    <w:rsid w:val="002829D0"/>
    <w:rsid w:val="00283685"/>
    <w:rsid w:val="0028375C"/>
    <w:rsid w:val="00283EF4"/>
    <w:rsid w:val="00284F5F"/>
    <w:rsid w:val="00285305"/>
    <w:rsid w:val="002861FB"/>
    <w:rsid w:val="00286242"/>
    <w:rsid w:val="002862FE"/>
    <w:rsid w:val="00286A20"/>
    <w:rsid w:val="00287080"/>
    <w:rsid w:val="00287338"/>
    <w:rsid w:val="00287AD5"/>
    <w:rsid w:val="00290BC6"/>
    <w:rsid w:val="00290DF7"/>
    <w:rsid w:val="0029115C"/>
    <w:rsid w:val="0029144F"/>
    <w:rsid w:val="00291B09"/>
    <w:rsid w:val="00291E34"/>
    <w:rsid w:val="00294123"/>
    <w:rsid w:val="00295051"/>
    <w:rsid w:val="00295F33"/>
    <w:rsid w:val="002A0875"/>
    <w:rsid w:val="002A0D66"/>
    <w:rsid w:val="002A149B"/>
    <w:rsid w:val="002A14AE"/>
    <w:rsid w:val="002A1878"/>
    <w:rsid w:val="002A23FF"/>
    <w:rsid w:val="002A287A"/>
    <w:rsid w:val="002A31A9"/>
    <w:rsid w:val="002A4CC8"/>
    <w:rsid w:val="002A570B"/>
    <w:rsid w:val="002A62AE"/>
    <w:rsid w:val="002A66F9"/>
    <w:rsid w:val="002A6E37"/>
    <w:rsid w:val="002A765A"/>
    <w:rsid w:val="002A7FDE"/>
    <w:rsid w:val="002B0604"/>
    <w:rsid w:val="002B0715"/>
    <w:rsid w:val="002B0FA2"/>
    <w:rsid w:val="002B1DE8"/>
    <w:rsid w:val="002B3A9D"/>
    <w:rsid w:val="002B441E"/>
    <w:rsid w:val="002B4894"/>
    <w:rsid w:val="002B53AA"/>
    <w:rsid w:val="002B6C59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006"/>
    <w:rsid w:val="002C313B"/>
    <w:rsid w:val="002C3A06"/>
    <w:rsid w:val="002C3E63"/>
    <w:rsid w:val="002C3EFA"/>
    <w:rsid w:val="002C3F50"/>
    <w:rsid w:val="002C41A8"/>
    <w:rsid w:val="002C4DE0"/>
    <w:rsid w:val="002C510B"/>
    <w:rsid w:val="002C5306"/>
    <w:rsid w:val="002C65CC"/>
    <w:rsid w:val="002C73AD"/>
    <w:rsid w:val="002C7988"/>
    <w:rsid w:val="002C7D10"/>
    <w:rsid w:val="002C7DCB"/>
    <w:rsid w:val="002D0171"/>
    <w:rsid w:val="002D0FAF"/>
    <w:rsid w:val="002D1746"/>
    <w:rsid w:val="002D1A39"/>
    <w:rsid w:val="002D2E23"/>
    <w:rsid w:val="002D3C73"/>
    <w:rsid w:val="002D4322"/>
    <w:rsid w:val="002D4A8D"/>
    <w:rsid w:val="002D59D3"/>
    <w:rsid w:val="002D677F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F083F"/>
    <w:rsid w:val="002F0E5F"/>
    <w:rsid w:val="002F1FB4"/>
    <w:rsid w:val="002F3117"/>
    <w:rsid w:val="002F31D7"/>
    <w:rsid w:val="002F3333"/>
    <w:rsid w:val="002F3B35"/>
    <w:rsid w:val="002F3DF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55F4"/>
    <w:rsid w:val="00305F60"/>
    <w:rsid w:val="00306807"/>
    <w:rsid w:val="00307EEE"/>
    <w:rsid w:val="00311248"/>
    <w:rsid w:val="00311CCE"/>
    <w:rsid w:val="0031230D"/>
    <w:rsid w:val="00312899"/>
    <w:rsid w:val="00312F72"/>
    <w:rsid w:val="0031364B"/>
    <w:rsid w:val="00314AEF"/>
    <w:rsid w:val="00315872"/>
    <w:rsid w:val="0031694B"/>
    <w:rsid w:val="00316956"/>
    <w:rsid w:val="00317127"/>
    <w:rsid w:val="003173EA"/>
    <w:rsid w:val="00320747"/>
    <w:rsid w:val="00320D57"/>
    <w:rsid w:val="00321119"/>
    <w:rsid w:val="00322203"/>
    <w:rsid w:val="0032276E"/>
    <w:rsid w:val="00322FF3"/>
    <w:rsid w:val="00323EA4"/>
    <w:rsid w:val="0032453F"/>
    <w:rsid w:val="00325D5D"/>
    <w:rsid w:val="00325E63"/>
    <w:rsid w:val="003273A2"/>
    <w:rsid w:val="00330484"/>
    <w:rsid w:val="0033103F"/>
    <w:rsid w:val="003316BD"/>
    <w:rsid w:val="00331A9F"/>
    <w:rsid w:val="0033368E"/>
    <w:rsid w:val="00333E7D"/>
    <w:rsid w:val="0033473B"/>
    <w:rsid w:val="00334B25"/>
    <w:rsid w:val="003352E9"/>
    <w:rsid w:val="00335EB9"/>
    <w:rsid w:val="003374C6"/>
    <w:rsid w:val="0033799C"/>
    <w:rsid w:val="00337BBF"/>
    <w:rsid w:val="00341CA0"/>
    <w:rsid w:val="003428B4"/>
    <w:rsid w:val="003432B6"/>
    <w:rsid w:val="00343B18"/>
    <w:rsid w:val="00344E03"/>
    <w:rsid w:val="00345649"/>
    <w:rsid w:val="0034566F"/>
    <w:rsid w:val="00346982"/>
    <w:rsid w:val="00346D7E"/>
    <w:rsid w:val="00350868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6265"/>
    <w:rsid w:val="00367185"/>
    <w:rsid w:val="003672D1"/>
    <w:rsid w:val="003704F2"/>
    <w:rsid w:val="00370693"/>
    <w:rsid w:val="00371516"/>
    <w:rsid w:val="003717DA"/>
    <w:rsid w:val="00371DDF"/>
    <w:rsid w:val="003724CD"/>
    <w:rsid w:val="00372D21"/>
    <w:rsid w:val="00373031"/>
    <w:rsid w:val="00373642"/>
    <w:rsid w:val="003751CB"/>
    <w:rsid w:val="00375C04"/>
    <w:rsid w:val="00376165"/>
    <w:rsid w:val="00377225"/>
    <w:rsid w:val="003776CB"/>
    <w:rsid w:val="003805C5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D45"/>
    <w:rsid w:val="0038704D"/>
    <w:rsid w:val="00387221"/>
    <w:rsid w:val="003909F8"/>
    <w:rsid w:val="00390BFE"/>
    <w:rsid w:val="00391066"/>
    <w:rsid w:val="003948DD"/>
    <w:rsid w:val="00394B1B"/>
    <w:rsid w:val="00395373"/>
    <w:rsid w:val="00396687"/>
    <w:rsid w:val="0039674C"/>
    <w:rsid w:val="003978B7"/>
    <w:rsid w:val="00397CA9"/>
    <w:rsid w:val="003A49CE"/>
    <w:rsid w:val="003A50AC"/>
    <w:rsid w:val="003A6427"/>
    <w:rsid w:val="003A6A34"/>
    <w:rsid w:val="003A727A"/>
    <w:rsid w:val="003B03DA"/>
    <w:rsid w:val="003B0F32"/>
    <w:rsid w:val="003B127F"/>
    <w:rsid w:val="003B3475"/>
    <w:rsid w:val="003B34C6"/>
    <w:rsid w:val="003B3CC7"/>
    <w:rsid w:val="003B50D4"/>
    <w:rsid w:val="003B5C97"/>
    <w:rsid w:val="003B70C4"/>
    <w:rsid w:val="003C0F19"/>
    <w:rsid w:val="003C144C"/>
    <w:rsid w:val="003C2813"/>
    <w:rsid w:val="003C2AC4"/>
    <w:rsid w:val="003C389C"/>
    <w:rsid w:val="003C421D"/>
    <w:rsid w:val="003C4562"/>
    <w:rsid w:val="003C4C39"/>
    <w:rsid w:val="003C55CB"/>
    <w:rsid w:val="003C57CC"/>
    <w:rsid w:val="003C5AF1"/>
    <w:rsid w:val="003C7D7A"/>
    <w:rsid w:val="003D1FEC"/>
    <w:rsid w:val="003D307C"/>
    <w:rsid w:val="003D3270"/>
    <w:rsid w:val="003D5B0A"/>
    <w:rsid w:val="003D5EA5"/>
    <w:rsid w:val="003D60F4"/>
    <w:rsid w:val="003D6115"/>
    <w:rsid w:val="003D7907"/>
    <w:rsid w:val="003D7CA8"/>
    <w:rsid w:val="003E1E47"/>
    <w:rsid w:val="003E2007"/>
    <w:rsid w:val="003E211A"/>
    <w:rsid w:val="003E29A4"/>
    <w:rsid w:val="003E451E"/>
    <w:rsid w:val="003E48B4"/>
    <w:rsid w:val="003E5A5F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7CA3"/>
    <w:rsid w:val="0040021C"/>
    <w:rsid w:val="00402DF3"/>
    <w:rsid w:val="00402E19"/>
    <w:rsid w:val="00404A2E"/>
    <w:rsid w:val="00404FDD"/>
    <w:rsid w:val="00405A25"/>
    <w:rsid w:val="00406F7D"/>
    <w:rsid w:val="00407163"/>
    <w:rsid w:val="00412685"/>
    <w:rsid w:val="00413C10"/>
    <w:rsid w:val="00414A91"/>
    <w:rsid w:val="004159FB"/>
    <w:rsid w:val="00415F9A"/>
    <w:rsid w:val="00416ACD"/>
    <w:rsid w:val="00421618"/>
    <w:rsid w:val="00421B70"/>
    <w:rsid w:val="00423239"/>
    <w:rsid w:val="00424DF7"/>
    <w:rsid w:val="00425AEA"/>
    <w:rsid w:val="00425E9F"/>
    <w:rsid w:val="00426296"/>
    <w:rsid w:val="00426C00"/>
    <w:rsid w:val="004279D1"/>
    <w:rsid w:val="00427F50"/>
    <w:rsid w:val="00430BB8"/>
    <w:rsid w:val="00430D06"/>
    <w:rsid w:val="0043171C"/>
    <w:rsid w:val="00431766"/>
    <w:rsid w:val="00431786"/>
    <w:rsid w:val="00431FA3"/>
    <w:rsid w:val="0043208A"/>
    <w:rsid w:val="00432234"/>
    <w:rsid w:val="004333BA"/>
    <w:rsid w:val="00433D07"/>
    <w:rsid w:val="00436EAE"/>
    <w:rsid w:val="0043733A"/>
    <w:rsid w:val="00437F42"/>
    <w:rsid w:val="0044177E"/>
    <w:rsid w:val="00442F0F"/>
    <w:rsid w:val="004431CC"/>
    <w:rsid w:val="0044482B"/>
    <w:rsid w:val="004453DB"/>
    <w:rsid w:val="004466C6"/>
    <w:rsid w:val="00446C00"/>
    <w:rsid w:val="00447CDB"/>
    <w:rsid w:val="00450758"/>
    <w:rsid w:val="004508D2"/>
    <w:rsid w:val="00450C2F"/>
    <w:rsid w:val="00451984"/>
    <w:rsid w:val="00451B0D"/>
    <w:rsid w:val="00451DF5"/>
    <w:rsid w:val="00452E3D"/>
    <w:rsid w:val="00454797"/>
    <w:rsid w:val="00454DCC"/>
    <w:rsid w:val="00455516"/>
    <w:rsid w:val="00455EFC"/>
    <w:rsid w:val="004572B3"/>
    <w:rsid w:val="004573AE"/>
    <w:rsid w:val="00457E5B"/>
    <w:rsid w:val="004616BC"/>
    <w:rsid w:val="00461F85"/>
    <w:rsid w:val="004629FB"/>
    <w:rsid w:val="00463604"/>
    <w:rsid w:val="00463BC6"/>
    <w:rsid w:val="00464598"/>
    <w:rsid w:val="00464D5B"/>
    <w:rsid w:val="00465A85"/>
    <w:rsid w:val="00466E70"/>
    <w:rsid w:val="004671FE"/>
    <w:rsid w:val="004706E1"/>
    <w:rsid w:val="00470F10"/>
    <w:rsid w:val="00473ED4"/>
    <w:rsid w:val="0047609E"/>
    <w:rsid w:val="0047633B"/>
    <w:rsid w:val="004764F0"/>
    <w:rsid w:val="004765B5"/>
    <w:rsid w:val="00477CE4"/>
    <w:rsid w:val="00480026"/>
    <w:rsid w:val="004806E9"/>
    <w:rsid w:val="00481A4E"/>
    <w:rsid w:val="004827BC"/>
    <w:rsid w:val="0048403B"/>
    <w:rsid w:val="004859B8"/>
    <w:rsid w:val="00485BDB"/>
    <w:rsid w:val="00485F65"/>
    <w:rsid w:val="004868E5"/>
    <w:rsid w:val="00486BE6"/>
    <w:rsid w:val="0048781E"/>
    <w:rsid w:val="004878EC"/>
    <w:rsid w:val="00487E17"/>
    <w:rsid w:val="00490B8B"/>
    <w:rsid w:val="00490E25"/>
    <w:rsid w:val="00491F8D"/>
    <w:rsid w:val="00492B2D"/>
    <w:rsid w:val="00493444"/>
    <w:rsid w:val="00494B6B"/>
    <w:rsid w:val="00495CEA"/>
    <w:rsid w:val="004961B3"/>
    <w:rsid w:val="00496BF2"/>
    <w:rsid w:val="004977D0"/>
    <w:rsid w:val="004A0AFB"/>
    <w:rsid w:val="004A14E3"/>
    <w:rsid w:val="004A2B9E"/>
    <w:rsid w:val="004A37CA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8B"/>
    <w:rsid w:val="004B2ED3"/>
    <w:rsid w:val="004B3539"/>
    <w:rsid w:val="004B39B1"/>
    <w:rsid w:val="004B3C0A"/>
    <w:rsid w:val="004B6454"/>
    <w:rsid w:val="004B7C54"/>
    <w:rsid w:val="004B7E57"/>
    <w:rsid w:val="004C0EBA"/>
    <w:rsid w:val="004C0F5C"/>
    <w:rsid w:val="004C1CCC"/>
    <w:rsid w:val="004C2935"/>
    <w:rsid w:val="004C2DB2"/>
    <w:rsid w:val="004C35BC"/>
    <w:rsid w:val="004C36F8"/>
    <w:rsid w:val="004C3DCD"/>
    <w:rsid w:val="004C5668"/>
    <w:rsid w:val="004C5B16"/>
    <w:rsid w:val="004C5F68"/>
    <w:rsid w:val="004C726B"/>
    <w:rsid w:val="004C779A"/>
    <w:rsid w:val="004D098E"/>
    <w:rsid w:val="004D1627"/>
    <w:rsid w:val="004D165A"/>
    <w:rsid w:val="004D2BE7"/>
    <w:rsid w:val="004D4710"/>
    <w:rsid w:val="004D4C96"/>
    <w:rsid w:val="004D4D88"/>
    <w:rsid w:val="004D584C"/>
    <w:rsid w:val="004D67AA"/>
    <w:rsid w:val="004E06B6"/>
    <w:rsid w:val="004E254D"/>
    <w:rsid w:val="004E2DE3"/>
    <w:rsid w:val="004E308C"/>
    <w:rsid w:val="004E35C5"/>
    <w:rsid w:val="004E3F31"/>
    <w:rsid w:val="004E52C3"/>
    <w:rsid w:val="004E56A5"/>
    <w:rsid w:val="004E593C"/>
    <w:rsid w:val="004E61D5"/>
    <w:rsid w:val="004E6C90"/>
    <w:rsid w:val="004E78D6"/>
    <w:rsid w:val="004F175A"/>
    <w:rsid w:val="004F2666"/>
    <w:rsid w:val="004F387E"/>
    <w:rsid w:val="004F41FC"/>
    <w:rsid w:val="004F4C06"/>
    <w:rsid w:val="004F5864"/>
    <w:rsid w:val="004F59D3"/>
    <w:rsid w:val="004F5F96"/>
    <w:rsid w:val="004F5FD1"/>
    <w:rsid w:val="004F6B5A"/>
    <w:rsid w:val="004F6FAB"/>
    <w:rsid w:val="004F7225"/>
    <w:rsid w:val="004F747F"/>
    <w:rsid w:val="004F7BD6"/>
    <w:rsid w:val="00500812"/>
    <w:rsid w:val="00500E7F"/>
    <w:rsid w:val="00501391"/>
    <w:rsid w:val="00502428"/>
    <w:rsid w:val="005024B1"/>
    <w:rsid w:val="00504740"/>
    <w:rsid w:val="00504A58"/>
    <w:rsid w:val="0050699E"/>
    <w:rsid w:val="005069AE"/>
    <w:rsid w:val="00506FAD"/>
    <w:rsid w:val="005079CB"/>
    <w:rsid w:val="00507D28"/>
    <w:rsid w:val="00512E17"/>
    <w:rsid w:val="005131F6"/>
    <w:rsid w:val="0051367D"/>
    <w:rsid w:val="005139A5"/>
    <w:rsid w:val="0051561B"/>
    <w:rsid w:val="00516F54"/>
    <w:rsid w:val="00516F96"/>
    <w:rsid w:val="00517220"/>
    <w:rsid w:val="0051730F"/>
    <w:rsid w:val="00520B98"/>
    <w:rsid w:val="0052111A"/>
    <w:rsid w:val="00523144"/>
    <w:rsid w:val="00523AAE"/>
    <w:rsid w:val="00524113"/>
    <w:rsid w:val="005250FD"/>
    <w:rsid w:val="00525AC0"/>
    <w:rsid w:val="0052719C"/>
    <w:rsid w:val="00527B48"/>
    <w:rsid w:val="005303C6"/>
    <w:rsid w:val="00531B9E"/>
    <w:rsid w:val="005327BD"/>
    <w:rsid w:val="0053344E"/>
    <w:rsid w:val="005336B0"/>
    <w:rsid w:val="005338C7"/>
    <w:rsid w:val="00533A0B"/>
    <w:rsid w:val="005342F6"/>
    <w:rsid w:val="00534D76"/>
    <w:rsid w:val="005350EF"/>
    <w:rsid w:val="0053514A"/>
    <w:rsid w:val="005358BC"/>
    <w:rsid w:val="005369C8"/>
    <w:rsid w:val="00537E24"/>
    <w:rsid w:val="005423BC"/>
    <w:rsid w:val="00542502"/>
    <w:rsid w:val="00542A8E"/>
    <w:rsid w:val="005430EF"/>
    <w:rsid w:val="0054364E"/>
    <w:rsid w:val="00543F20"/>
    <w:rsid w:val="0054519A"/>
    <w:rsid w:val="00545284"/>
    <w:rsid w:val="0054536A"/>
    <w:rsid w:val="00545A96"/>
    <w:rsid w:val="0054622E"/>
    <w:rsid w:val="00547600"/>
    <w:rsid w:val="00547926"/>
    <w:rsid w:val="005504B3"/>
    <w:rsid w:val="0055078D"/>
    <w:rsid w:val="00551C7E"/>
    <w:rsid w:val="005524D2"/>
    <w:rsid w:val="00552A3A"/>
    <w:rsid w:val="005530F2"/>
    <w:rsid w:val="00554470"/>
    <w:rsid w:val="0055550D"/>
    <w:rsid w:val="00556884"/>
    <w:rsid w:val="005575F3"/>
    <w:rsid w:val="00561622"/>
    <w:rsid w:val="0056197E"/>
    <w:rsid w:val="00561A22"/>
    <w:rsid w:val="0056297A"/>
    <w:rsid w:val="00563240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223E"/>
    <w:rsid w:val="00572A1C"/>
    <w:rsid w:val="0057388C"/>
    <w:rsid w:val="00574226"/>
    <w:rsid w:val="0057480C"/>
    <w:rsid w:val="0057554F"/>
    <w:rsid w:val="00576CCF"/>
    <w:rsid w:val="00576FDF"/>
    <w:rsid w:val="005771C4"/>
    <w:rsid w:val="005812FD"/>
    <w:rsid w:val="00582E3E"/>
    <w:rsid w:val="00583250"/>
    <w:rsid w:val="0058474B"/>
    <w:rsid w:val="00584863"/>
    <w:rsid w:val="00585254"/>
    <w:rsid w:val="005855A5"/>
    <w:rsid w:val="005859D7"/>
    <w:rsid w:val="0058694D"/>
    <w:rsid w:val="00586FF3"/>
    <w:rsid w:val="005875C2"/>
    <w:rsid w:val="00590122"/>
    <w:rsid w:val="005921B3"/>
    <w:rsid w:val="005935A4"/>
    <w:rsid w:val="00594508"/>
    <w:rsid w:val="0059454A"/>
    <w:rsid w:val="00595964"/>
    <w:rsid w:val="00596CB4"/>
    <w:rsid w:val="0059748E"/>
    <w:rsid w:val="00597C9D"/>
    <w:rsid w:val="005A05B9"/>
    <w:rsid w:val="005A1E7C"/>
    <w:rsid w:val="005A210D"/>
    <w:rsid w:val="005A2EFF"/>
    <w:rsid w:val="005A3521"/>
    <w:rsid w:val="005A4338"/>
    <w:rsid w:val="005A51FB"/>
    <w:rsid w:val="005A67E2"/>
    <w:rsid w:val="005A68AD"/>
    <w:rsid w:val="005A7207"/>
    <w:rsid w:val="005A73AF"/>
    <w:rsid w:val="005A7E3A"/>
    <w:rsid w:val="005B054F"/>
    <w:rsid w:val="005B2ADF"/>
    <w:rsid w:val="005B38C5"/>
    <w:rsid w:val="005B4BDA"/>
    <w:rsid w:val="005B5938"/>
    <w:rsid w:val="005B66CD"/>
    <w:rsid w:val="005B6711"/>
    <w:rsid w:val="005B6EAB"/>
    <w:rsid w:val="005B7F9F"/>
    <w:rsid w:val="005C0312"/>
    <w:rsid w:val="005C10D0"/>
    <w:rsid w:val="005C114A"/>
    <w:rsid w:val="005C1621"/>
    <w:rsid w:val="005C336A"/>
    <w:rsid w:val="005C3FF1"/>
    <w:rsid w:val="005C6824"/>
    <w:rsid w:val="005C689B"/>
    <w:rsid w:val="005C7A9D"/>
    <w:rsid w:val="005C7CB5"/>
    <w:rsid w:val="005D2966"/>
    <w:rsid w:val="005D3BF4"/>
    <w:rsid w:val="005D6274"/>
    <w:rsid w:val="005D6290"/>
    <w:rsid w:val="005D6E26"/>
    <w:rsid w:val="005D7480"/>
    <w:rsid w:val="005E0897"/>
    <w:rsid w:val="005E0D5D"/>
    <w:rsid w:val="005E1F04"/>
    <w:rsid w:val="005E229A"/>
    <w:rsid w:val="005E4B7D"/>
    <w:rsid w:val="005E52A9"/>
    <w:rsid w:val="005E7BB4"/>
    <w:rsid w:val="005E7FCB"/>
    <w:rsid w:val="005F0B2B"/>
    <w:rsid w:val="005F1149"/>
    <w:rsid w:val="005F1754"/>
    <w:rsid w:val="005F19B3"/>
    <w:rsid w:val="005F318C"/>
    <w:rsid w:val="005F541A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3BDA"/>
    <w:rsid w:val="00606303"/>
    <w:rsid w:val="00606F6D"/>
    <w:rsid w:val="006077B5"/>
    <w:rsid w:val="0061019D"/>
    <w:rsid w:val="00610FAD"/>
    <w:rsid w:val="006111B5"/>
    <w:rsid w:val="00611569"/>
    <w:rsid w:val="00612E80"/>
    <w:rsid w:val="006134DE"/>
    <w:rsid w:val="006139B8"/>
    <w:rsid w:val="00614D7F"/>
    <w:rsid w:val="0061504A"/>
    <w:rsid w:val="006153F8"/>
    <w:rsid w:val="00615B5F"/>
    <w:rsid w:val="00616077"/>
    <w:rsid w:val="00616621"/>
    <w:rsid w:val="00616624"/>
    <w:rsid w:val="00616DFA"/>
    <w:rsid w:val="00617B91"/>
    <w:rsid w:val="00617FDB"/>
    <w:rsid w:val="006244BC"/>
    <w:rsid w:val="006244E6"/>
    <w:rsid w:val="00625DC8"/>
    <w:rsid w:val="0062674B"/>
    <w:rsid w:val="00626B3A"/>
    <w:rsid w:val="00626FAD"/>
    <w:rsid w:val="00627B76"/>
    <w:rsid w:val="00630379"/>
    <w:rsid w:val="00630779"/>
    <w:rsid w:val="00632746"/>
    <w:rsid w:val="0063346A"/>
    <w:rsid w:val="006338BB"/>
    <w:rsid w:val="00634A92"/>
    <w:rsid w:val="00634AFD"/>
    <w:rsid w:val="00634FA1"/>
    <w:rsid w:val="006357C0"/>
    <w:rsid w:val="00635877"/>
    <w:rsid w:val="00635DB0"/>
    <w:rsid w:val="006364AC"/>
    <w:rsid w:val="006365F5"/>
    <w:rsid w:val="00636B90"/>
    <w:rsid w:val="00641983"/>
    <w:rsid w:val="006419E3"/>
    <w:rsid w:val="00642061"/>
    <w:rsid w:val="00642AFB"/>
    <w:rsid w:val="006431FB"/>
    <w:rsid w:val="00643CD6"/>
    <w:rsid w:val="00643DC6"/>
    <w:rsid w:val="00643E3A"/>
    <w:rsid w:val="00644246"/>
    <w:rsid w:val="0064491F"/>
    <w:rsid w:val="00644E3C"/>
    <w:rsid w:val="00645836"/>
    <w:rsid w:val="00645D79"/>
    <w:rsid w:val="006462D3"/>
    <w:rsid w:val="00646704"/>
    <w:rsid w:val="00646B7B"/>
    <w:rsid w:val="00647EEC"/>
    <w:rsid w:val="00650BE0"/>
    <w:rsid w:val="00650CDC"/>
    <w:rsid w:val="006514E5"/>
    <w:rsid w:val="00651AED"/>
    <w:rsid w:val="00652945"/>
    <w:rsid w:val="00652F58"/>
    <w:rsid w:val="006531BC"/>
    <w:rsid w:val="00653254"/>
    <w:rsid w:val="00653FAC"/>
    <w:rsid w:val="00654A51"/>
    <w:rsid w:val="00655B47"/>
    <w:rsid w:val="006562A4"/>
    <w:rsid w:val="006563C8"/>
    <w:rsid w:val="00656776"/>
    <w:rsid w:val="00656BE6"/>
    <w:rsid w:val="00660A24"/>
    <w:rsid w:val="00661158"/>
    <w:rsid w:val="00662016"/>
    <w:rsid w:val="00663057"/>
    <w:rsid w:val="006630AE"/>
    <w:rsid w:val="00664967"/>
    <w:rsid w:val="00664AF9"/>
    <w:rsid w:val="00667AB0"/>
    <w:rsid w:val="006702FF"/>
    <w:rsid w:val="00670409"/>
    <w:rsid w:val="0067048F"/>
    <w:rsid w:val="00671306"/>
    <w:rsid w:val="006720ED"/>
    <w:rsid w:val="00672464"/>
    <w:rsid w:val="00672C06"/>
    <w:rsid w:val="00672D84"/>
    <w:rsid w:val="00673311"/>
    <w:rsid w:val="006734FE"/>
    <w:rsid w:val="0067432A"/>
    <w:rsid w:val="006750B2"/>
    <w:rsid w:val="00675AC9"/>
    <w:rsid w:val="006762FB"/>
    <w:rsid w:val="00677F18"/>
    <w:rsid w:val="00677FEC"/>
    <w:rsid w:val="00681081"/>
    <w:rsid w:val="00681124"/>
    <w:rsid w:val="00681B91"/>
    <w:rsid w:val="006821DE"/>
    <w:rsid w:val="00684F95"/>
    <w:rsid w:val="00685174"/>
    <w:rsid w:val="0068665D"/>
    <w:rsid w:val="00686DFD"/>
    <w:rsid w:val="00686F0C"/>
    <w:rsid w:val="006874D2"/>
    <w:rsid w:val="00687F82"/>
    <w:rsid w:val="0069131D"/>
    <w:rsid w:val="00691A61"/>
    <w:rsid w:val="006923B6"/>
    <w:rsid w:val="00692C2E"/>
    <w:rsid w:val="006942AB"/>
    <w:rsid w:val="0069443D"/>
    <w:rsid w:val="00694BBD"/>
    <w:rsid w:val="00695265"/>
    <w:rsid w:val="00695681"/>
    <w:rsid w:val="00695A53"/>
    <w:rsid w:val="00695B03"/>
    <w:rsid w:val="006961D7"/>
    <w:rsid w:val="0069655C"/>
    <w:rsid w:val="00696987"/>
    <w:rsid w:val="00696F6D"/>
    <w:rsid w:val="00697074"/>
    <w:rsid w:val="00697837"/>
    <w:rsid w:val="00697B8B"/>
    <w:rsid w:val="006A029F"/>
    <w:rsid w:val="006A04DF"/>
    <w:rsid w:val="006A1B0C"/>
    <w:rsid w:val="006A3F15"/>
    <w:rsid w:val="006A48E4"/>
    <w:rsid w:val="006A56E2"/>
    <w:rsid w:val="006A5D67"/>
    <w:rsid w:val="006A5E8C"/>
    <w:rsid w:val="006A60D9"/>
    <w:rsid w:val="006A7D45"/>
    <w:rsid w:val="006B412B"/>
    <w:rsid w:val="006B4690"/>
    <w:rsid w:val="006B7972"/>
    <w:rsid w:val="006C050E"/>
    <w:rsid w:val="006C14B4"/>
    <w:rsid w:val="006C1B48"/>
    <w:rsid w:val="006C1ECE"/>
    <w:rsid w:val="006C2069"/>
    <w:rsid w:val="006C2440"/>
    <w:rsid w:val="006C2CA3"/>
    <w:rsid w:val="006C4050"/>
    <w:rsid w:val="006C55D0"/>
    <w:rsid w:val="006C5897"/>
    <w:rsid w:val="006C5CD2"/>
    <w:rsid w:val="006C6001"/>
    <w:rsid w:val="006C61EE"/>
    <w:rsid w:val="006C67EA"/>
    <w:rsid w:val="006C6A22"/>
    <w:rsid w:val="006C7318"/>
    <w:rsid w:val="006D0153"/>
    <w:rsid w:val="006D09B6"/>
    <w:rsid w:val="006D1B91"/>
    <w:rsid w:val="006D251E"/>
    <w:rsid w:val="006D2CF1"/>
    <w:rsid w:val="006D303E"/>
    <w:rsid w:val="006D339B"/>
    <w:rsid w:val="006D3C00"/>
    <w:rsid w:val="006D3EDD"/>
    <w:rsid w:val="006D3F67"/>
    <w:rsid w:val="006D4443"/>
    <w:rsid w:val="006D5160"/>
    <w:rsid w:val="006D5298"/>
    <w:rsid w:val="006D5852"/>
    <w:rsid w:val="006D64EA"/>
    <w:rsid w:val="006D6612"/>
    <w:rsid w:val="006D6674"/>
    <w:rsid w:val="006D6713"/>
    <w:rsid w:val="006D7307"/>
    <w:rsid w:val="006E2DAD"/>
    <w:rsid w:val="006E304B"/>
    <w:rsid w:val="006E455A"/>
    <w:rsid w:val="006E4628"/>
    <w:rsid w:val="006E4B22"/>
    <w:rsid w:val="006E52E6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2EF"/>
    <w:rsid w:val="006F564C"/>
    <w:rsid w:val="006F5E1D"/>
    <w:rsid w:val="006F6D24"/>
    <w:rsid w:val="006F7112"/>
    <w:rsid w:val="0070092B"/>
    <w:rsid w:val="00700E31"/>
    <w:rsid w:val="0070162D"/>
    <w:rsid w:val="00701A9D"/>
    <w:rsid w:val="007035C3"/>
    <w:rsid w:val="00703740"/>
    <w:rsid w:val="00703F07"/>
    <w:rsid w:val="007043B1"/>
    <w:rsid w:val="00705297"/>
    <w:rsid w:val="0070529D"/>
    <w:rsid w:val="0070540F"/>
    <w:rsid w:val="00707BE9"/>
    <w:rsid w:val="007105D0"/>
    <w:rsid w:val="00710F83"/>
    <w:rsid w:val="007125FC"/>
    <w:rsid w:val="00712ADC"/>
    <w:rsid w:val="007134E2"/>
    <w:rsid w:val="00713CF9"/>
    <w:rsid w:val="00714750"/>
    <w:rsid w:val="00714B7B"/>
    <w:rsid w:val="007156DF"/>
    <w:rsid w:val="007159B6"/>
    <w:rsid w:val="007168FF"/>
    <w:rsid w:val="00716C5B"/>
    <w:rsid w:val="00716C88"/>
    <w:rsid w:val="0071768E"/>
    <w:rsid w:val="0071783E"/>
    <w:rsid w:val="00717EEA"/>
    <w:rsid w:val="0072066C"/>
    <w:rsid w:val="00722809"/>
    <w:rsid w:val="007235C6"/>
    <w:rsid w:val="007243DB"/>
    <w:rsid w:val="00724DD2"/>
    <w:rsid w:val="00725173"/>
    <w:rsid w:val="00726AD3"/>
    <w:rsid w:val="00726BB2"/>
    <w:rsid w:val="00726E17"/>
    <w:rsid w:val="00726FC4"/>
    <w:rsid w:val="00727FE5"/>
    <w:rsid w:val="007300DA"/>
    <w:rsid w:val="00730B08"/>
    <w:rsid w:val="00730E82"/>
    <w:rsid w:val="007311B8"/>
    <w:rsid w:val="007316E2"/>
    <w:rsid w:val="007317D6"/>
    <w:rsid w:val="00732BE1"/>
    <w:rsid w:val="0073337E"/>
    <w:rsid w:val="00735920"/>
    <w:rsid w:val="00735B5A"/>
    <w:rsid w:val="00737636"/>
    <w:rsid w:val="007402DD"/>
    <w:rsid w:val="00740D63"/>
    <w:rsid w:val="00741169"/>
    <w:rsid w:val="007423BD"/>
    <w:rsid w:val="0074325A"/>
    <w:rsid w:val="00745AFD"/>
    <w:rsid w:val="007462EC"/>
    <w:rsid w:val="0074633A"/>
    <w:rsid w:val="0074766E"/>
    <w:rsid w:val="00747ABD"/>
    <w:rsid w:val="00747EF8"/>
    <w:rsid w:val="007512E4"/>
    <w:rsid w:val="00752FA8"/>
    <w:rsid w:val="00752FAA"/>
    <w:rsid w:val="00753B96"/>
    <w:rsid w:val="00753FB3"/>
    <w:rsid w:val="007556EA"/>
    <w:rsid w:val="00757994"/>
    <w:rsid w:val="00757D7A"/>
    <w:rsid w:val="007628A7"/>
    <w:rsid w:val="0076379D"/>
    <w:rsid w:val="0076546A"/>
    <w:rsid w:val="007656D6"/>
    <w:rsid w:val="00765778"/>
    <w:rsid w:val="007678C3"/>
    <w:rsid w:val="00770186"/>
    <w:rsid w:val="00771365"/>
    <w:rsid w:val="00771A8B"/>
    <w:rsid w:val="00771D3C"/>
    <w:rsid w:val="00772E29"/>
    <w:rsid w:val="00772E45"/>
    <w:rsid w:val="00772E70"/>
    <w:rsid w:val="0077343B"/>
    <w:rsid w:val="00773802"/>
    <w:rsid w:val="007747A1"/>
    <w:rsid w:val="00774FC5"/>
    <w:rsid w:val="00775202"/>
    <w:rsid w:val="007760E8"/>
    <w:rsid w:val="00776658"/>
    <w:rsid w:val="0078077C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618A"/>
    <w:rsid w:val="007879F7"/>
    <w:rsid w:val="00787A3D"/>
    <w:rsid w:val="00791219"/>
    <w:rsid w:val="00793D94"/>
    <w:rsid w:val="007958AF"/>
    <w:rsid w:val="0079733E"/>
    <w:rsid w:val="0079756C"/>
    <w:rsid w:val="007A0064"/>
    <w:rsid w:val="007A0F98"/>
    <w:rsid w:val="007A12F1"/>
    <w:rsid w:val="007A24AC"/>
    <w:rsid w:val="007A25D5"/>
    <w:rsid w:val="007A31BB"/>
    <w:rsid w:val="007A4232"/>
    <w:rsid w:val="007A4808"/>
    <w:rsid w:val="007A5FA7"/>
    <w:rsid w:val="007A68D6"/>
    <w:rsid w:val="007A6DC0"/>
    <w:rsid w:val="007A740F"/>
    <w:rsid w:val="007A7976"/>
    <w:rsid w:val="007B1282"/>
    <w:rsid w:val="007B2A88"/>
    <w:rsid w:val="007B2D42"/>
    <w:rsid w:val="007B4483"/>
    <w:rsid w:val="007B473F"/>
    <w:rsid w:val="007B48F0"/>
    <w:rsid w:val="007B4D5A"/>
    <w:rsid w:val="007B5E28"/>
    <w:rsid w:val="007B7222"/>
    <w:rsid w:val="007C0CDF"/>
    <w:rsid w:val="007C1586"/>
    <w:rsid w:val="007C1FC6"/>
    <w:rsid w:val="007C2556"/>
    <w:rsid w:val="007C2626"/>
    <w:rsid w:val="007C2D4A"/>
    <w:rsid w:val="007C3135"/>
    <w:rsid w:val="007C37CC"/>
    <w:rsid w:val="007C3C12"/>
    <w:rsid w:val="007C3CDC"/>
    <w:rsid w:val="007C400D"/>
    <w:rsid w:val="007C44B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2DBE"/>
    <w:rsid w:val="007D388E"/>
    <w:rsid w:val="007D49C6"/>
    <w:rsid w:val="007D56B7"/>
    <w:rsid w:val="007D5B3F"/>
    <w:rsid w:val="007D5CC3"/>
    <w:rsid w:val="007D5D41"/>
    <w:rsid w:val="007E0154"/>
    <w:rsid w:val="007E0515"/>
    <w:rsid w:val="007E0675"/>
    <w:rsid w:val="007E1136"/>
    <w:rsid w:val="007E2149"/>
    <w:rsid w:val="007E2AFF"/>
    <w:rsid w:val="007E2E03"/>
    <w:rsid w:val="007E4AA0"/>
    <w:rsid w:val="007E4FD5"/>
    <w:rsid w:val="007E50D0"/>
    <w:rsid w:val="007E58B0"/>
    <w:rsid w:val="007E77BE"/>
    <w:rsid w:val="007F1603"/>
    <w:rsid w:val="007F206A"/>
    <w:rsid w:val="007F3C81"/>
    <w:rsid w:val="007F42B9"/>
    <w:rsid w:val="007F43F6"/>
    <w:rsid w:val="007F4502"/>
    <w:rsid w:val="007F4A05"/>
    <w:rsid w:val="007F5956"/>
    <w:rsid w:val="007F5F0F"/>
    <w:rsid w:val="007F66E1"/>
    <w:rsid w:val="007F7CD7"/>
    <w:rsid w:val="008004EE"/>
    <w:rsid w:val="00801597"/>
    <w:rsid w:val="00804206"/>
    <w:rsid w:val="008045DF"/>
    <w:rsid w:val="0080494E"/>
    <w:rsid w:val="008072EA"/>
    <w:rsid w:val="00807377"/>
    <w:rsid w:val="00807ADF"/>
    <w:rsid w:val="008103AC"/>
    <w:rsid w:val="00810D1F"/>
    <w:rsid w:val="0081153D"/>
    <w:rsid w:val="0081173A"/>
    <w:rsid w:val="008118BF"/>
    <w:rsid w:val="00811D94"/>
    <w:rsid w:val="00812687"/>
    <w:rsid w:val="008126CB"/>
    <w:rsid w:val="00813637"/>
    <w:rsid w:val="008137A2"/>
    <w:rsid w:val="008137BF"/>
    <w:rsid w:val="00813E0F"/>
    <w:rsid w:val="008148A1"/>
    <w:rsid w:val="008156FB"/>
    <w:rsid w:val="00815CB6"/>
    <w:rsid w:val="008164E6"/>
    <w:rsid w:val="00816F02"/>
    <w:rsid w:val="00817437"/>
    <w:rsid w:val="00817B4C"/>
    <w:rsid w:val="0082126B"/>
    <w:rsid w:val="008214AB"/>
    <w:rsid w:val="00822BFD"/>
    <w:rsid w:val="00823173"/>
    <w:rsid w:val="00823477"/>
    <w:rsid w:val="0082362E"/>
    <w:rsid w:val="00823EFF"/>
    <w:rsid w:val="008251CF"/>
    <w:rsid w:val="00825589"/>
    <w:rsid w:val="00826D2B"/>
    <w:rsid w:val="0082706D"/>
    <w:rsid w:val="00831AAC"/>
    <w:rsid w:val="0083236D"/>
    <w:rsid w:val="00832F25"/>
    <w:rsid w:val="008335C0"/>
    <w:rsid w:val="008336C5"/>
    <w:rsid w:val="00834D10"/>
    <w:rsid w:val="0083722E"/>
    <w:rsid w:val="00837456"/>
    <w:rsid w:val="00837980"/>
    <w:rsid w:val="008379A5"/>
    <w:rsid w:val="0084054D"/>
    <w:rsid w:val="0084061B"/>
    <w:rsid w:val="008415AD"/>
    <w:rsid w:val="00841C69"/>
    <w:rsid w:val="008430B8"/>
    <w:rsid w:val="008434AA"/>
    <w:rsid w:val="00845F95"/>
    <w:rsid w:val="008465D3"/>
    <w:rsid w:val="00846F67"/>
    <w:rsid w:val="008475B1"/>
    <w:rsid w:val="0085114D"/>
    <w:rsid w:val="008521AF"/>
    <w:rsid w:val="00853113"/>
    <w:rsid w:val="00853A08"/>
    <w:rsid w:val="00853A62"/>
    <w:rsid w:val="00854517"/>
    <w:rsid w:val="00854D9D"/>
    <w:rsid w:val="00854F77"/>
    <w:rsid w:val="00855707"/>
    <w:rsid w:val="00856225"/>
    <w:rsid w:val="00856300"/>
    <w:rsid w:val="008567A5"/>
    <w:rsid w:val="008573F6"/>
    <w:rsid w:val="008577A9"/>
    <w:rsid w:val="00860232"/>
    <w:rsid w:val="008602AC"/>
    <w:rsid w:val="00860BF2"/>
    <w:rsid w:val="008610D3"/>
    <w:rsid w:val="00861400"/>
    <w:rsid w:val="00862E10"/>
    <w:rsid w:val="0086320F"/>
    <w:rsid w:val="00863F69"/>
    <w:rsid w:val="008656C8"/>
    <w:rsid w:val="00866B96"/>
    <w:rsid w:val="00870612"/>
    <w:rsid w:val="00871686"/>
    <w:rsid w:val="008743C3"/>
    <w:rsid w:val="00874DA6"/>
    <w:rsid w:val="00875A27"/>
    <w:rsid w:val="00875B78"/>
    <w:rsid w:val="0087666E"/>
    <w:rsid w:val="00876730"/>
    <w:rsid w:val="00876880"/>
    <w:rsid w:val="00876F7D"/>
    <w:rsid w:val="00877436"/>
    <w:rsid w:val="0087779C"/>
    <w:rsid w:val="00877904"/>
    <w:rsid w:val="00877B1C"/>
    <w:rsid w:val="00877C6D"/>
    <w:rsid w:val="00877CFA"/>
    <w:rsid w:val="00877D66"/>
    <w:rsid w:val="00880D7B"/>
    <w:rsid w:val="00880F1C"/>
    <w:rsid w:val="00881606"/>
    <w:rsid w:val="00882531"/>
    <w:rsid w:val="00882F0E"/>
    <w:rsid w:val="008830EE"/>
    <w:rsid w:val="00883432"/>
    <w:rsid w:val="0088389F"/>
    <w:rsid w:val="00883D19"/>
    <w:rsid w:val="008842B2"/>
    <w:rsid w:val="00884383"/>
    <w:rsid w:val="008847DB"/>
    <w:rsid w:val="00884EE1"/>
    <w:rsid w:val="00887CDC"/>
    <w:rsid w:val="00890197"/>
    <w:rsid w:val="00891385"/>
    <w:rsid w:val="00892432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831"/>
    <w:rsid w:val="008A4E78"/>
    <w:rsid w:val="008A4F43"/>
    <w:rsid w:val="008A4F95"/>
    <w:rsid w:val="008A581A"/>
    <w:rsid w:val="008A6BB1"/>
    <w:rsid w:val="008A75FF"/>
    <w:rsid w:val="008B15BF"/>
    <w:rsid w:val="008B2C4B"/>
    <w:rsid w:val="008B4045"/>
    <w:rsid w:val="008B587D"/>
    <w:rsid w:val="008B62C2"/>
    <w:rsid w:val="008B753D"/>
    <w:rsid w:val="008C0269"/>
    <w:rsid w:val="008C0622"/>
    <w:rsid w:val="008C17BF"/>
    <w:rsid w:val="008C5CF3"/>
    <w:rsid w:val="008C7FFB"/>
    <w:rsid w:val="008D0F82"/>
    <w:rsid w:val="008D1B12"/>
    <w:rsid w:val="008D1CAF"/>
    <w:rsid w:val="008D2737"/>
    <w:rsid w:val="008D36A1"/>
    <w:rsid w:val="008D3B0E"/>
    <w:rsid w:val="008D4592"/>
    <w:rsid w:val="008D470A"/>
    <w:rsid w:val="008D6067"/>
    <w:rsid w:val="008D63C9"/>
    <w:rsid w:val="008D69DA"/>
    <w:rsid w:val="008D6B78"/>
    <w:rsid w:val="008D6C30"/>
    <w:rsid w:val="008D6C55"/>
    <w:rsid w:val="008D75DE"/>
    <w:rsid w:val="008D792D"/>
    <w:rsid w:val="008E0E85"/>
    <w:rsid w:val="008E15D1"/>
    <w:rsid w:val="008E3B05"/>
    <w:rsid w:val="008E3D69"/>
    <w:rsid w:val="008E4196"/>
    <w:rsid w:val="008E52B3"/>
    <w:rsid w:val="008E531F"/>
    <w:rsid w:val="008E54E6"/>
    <w:rsid w:val="008E6504"/>
    <w:rsid w:val="008E6BEE"/>
    <w:rsid w:val="008F077A"/>
    <w:rsid w:val="008F0C1C"/>
    <w:rsid w:val="008F2440"/>
    <w:rsid w:val="008F251D"/>
    <w:rsid w:val="008F2766"/>
    <w:rsid w:val="008F6327"/>
    <w:rsid w:val="008F6EF5"/>
    <w:rsid w:val="008F757C"/>
    <w:rsid w:val="008F7E53"/>
    <w:rsid w:val="0090023B"/>
    <w:rsid w:val="0090426C"/>
    <w:rsid w:val="009043F6"/>
    <w:rsid w:val="00907310"/>
    <w:rsid w:val="00911FC1"/>
    <w:rsid w:val="00912436"/>
    <w:rsid w:val="00912A92"/>
    <w:rsid w:val="00912AC0"/>
    <w:rsid w:val="00913CC8"/>
    <w:rsid w:val="009157E1"/>
    <w:rsid w:val="00915D34"/>
    <w:rsid w:val="00916924"/>
    <w:rsid w:val="00916AB4"/>
    <w:rsid w:val="0092011B"/>
    <w:rsid w:val="00921A00"/>
    <w:rsid w:val="00921A13"/>
    <w:rsid w:val="00921E3B"/>
    <w:rsid w:val="0092201B"/>
    <w:rsid w:val="00922F2D"/>
    <w:rsid w:val="009232A7"/>
    <w:rsid w:val="009239A5"/>
    <w:rsid w:val="00925D33"/>
    <w:rsid w:val="0092626E"/>
    <w:rsid w:val="0093132C"/>
    <w:rsid w:val="00931DA0"/>
    <w:rsid w:val="0093298B"/>
    <w:rsid w:val="009329EF"/>
    <w:rsid w:val="00933820"/>
    <w:rsid w:val="009339CE"/>
    <w:rsid w:val="009348B4"/>
    <w:rsid w:val="009357F7"/>
    <w:rsid w:val="009360D8"/>
    <w:rsid w:val="0093616A"/>
    <w:rsid w:val="00937B09"/>
    <w:rsid w:val="009410F5"/>
    <w:rsid w:val="0094162E"/>
    <w:rsid w:val="009416D3"/>
    <w:rsid w:val="00941D99"/>
    <w:rsid w:val="00942CF5"/>
    <w:rsid w:val="00943517"/>
    <w:rsid w:val="009449BB"/>
    <w:rsid w:val="009455BC"/>
    <w:rsid w:val="009469F8"/>
    <w:rsid w:val="00946C83"/>
    <w:rsid w:val="009477A5"/>
    <w:rsid w:val="00950A1C"/>
    <w:rsid w:val="00950F18"/>
    <w:rsid w:val="00952CA1"/>
    <w:rsid w:val="00953107"/>
    <w:rsid w:val="00954121"/>
    <w:rsid w:val="009555D2"/>
    <w:rsid w:val="00955603"/>
    <w:rsid w:val="00956FC0"/>
    <w:rsid w:val="00957699"/>
    <w:rsid w:val="009602A9"/>
    <w:rsid w:val="00960AFA"/>
    <w:rsid w:val="00960B9F"/>
    <w:rsid w:val="00961B37"/>
    <w:rsid w:val="0096268E"/>
    <w:rsid w:val="00962BA5"/>
    <w:rsid w:val="00962EFC"/>
    <w:rsid w:val="009633B7"/>
    <w:rsid w:val="00964189"/>
    <w:rsid w:val="00964A05"/>
    <w:rsid w:val="00964AD3"/>
    <w:rsid w:val="00965743"/>
    <w:rsid w:val="00965D90"/>
    <w:rsid w:val="00965F31"/>
    <w:rsid w:val="009675E5"/>
    <w:rsid w:val="00967F16"/>
    <w:rsid w:val="00970061"/>
    <w:rsid w:val="00970E00"/>
    <w:rsid w:val="00971620"/>
    <w:rsid w:val="00971A80"/>
    <w:rsid w:val="00972161"/>
    <w:rsid w:val="00972B24"/>
    <w:rsid w:val="00973D18"/>
    <w:rsid w:val="009746FF"/>
    <w:rsid w:val="00974B68"/>
    <w:rsid w:val="00974D0B"/>
    <w:rsid w:val="00976405"/>
    <w:rsid w:val="00976649"/>
    <w:rsid w:val="00976E29"/>
    <w:rsid w:val="00981BC5"/>
    <w:rsid w:val="009829D0"/>
    <w:rsid w:val="00982D8B"/>
    <w:rsid w:val="00983130"/>
    <w:rsid w:val="0098317B"/>
    <w:rsid w:val="009835C5"/>
    <w:rsid w:val="009838F4"/>
    <w:rsid w:val="00984318"/>
    <w:rsid w:val="0098443D"/>
    <w:rsid w:val="00985665"/>
    <w:rsid w:val="00986152"/>
    <w:rsid w:val="00987ABA"/>
    <w:rsid w:val="00990B16"/>
    <w:rsid w:val="00991BC1"/>
    <w:rsid w:val="009927BE"/>
    <w:rsid w:val="009940A1"/>
    <w:rsid w:val="009946B9"/>
    <w:rsid w:val="009949AA"/>
    <w:rsid w:val="00995087"/>
    <w:rsid w:val="009A0005"/>
    <w:rsid w:val="009A00DF"/>
    <w:rsid w:val="009A1009"/>
    <w:rsid w:val="009A24B4"/>
    <w:rsid w:val="009A2BCE"/>
    <w:rsid w:val="009A47F0"/>
    <w:rsid w:val="009A49D9"/>
    <w:rsid w:val="009A64A5"/>
    <w:rsid w:val="009A6AD2"/>
    <w:rsid w:val="009A736B"/>
    <w:rsid w:val="009A7A77"/>
    <w:rsid w:val="009B04A9"/>
    <w:rsid w:val="009B1095"/>
    <w:rsid w:val="009B1281"/>
    <w:rsid w:val="009B262E"/>
    <w:rsid w:val="009B2836"/>
    <w:rsid w:val="009B32EE"/>
    <w:rsid w:val="009B3749"/>
    <w:rsid w:val="009B405B"/>
    <w:rsid w:val="009B4B31"/>
    <w:rsid w:val="009B5072"/>
    <w:rsid w:val="009B7A0C"/>
    <w:rsid w:val="009B7BE6"/>
    <w:rsid w:val="009C2BDA"/>
    <w:rsid w:val="009C3CB5"/>
    <w:rsid w:val="009C3E94"/>
    <w:rsid w:val="009C41C3"/>
    <w:rsid w:val="009C4707"/>
    <w:rsid w:val="009C5517"/>
    <w:rsid w:val="009C69D3"/>
    <w:rsid w:val="009C6F79"/>
    <w:rsid w:val="009C739A"/>
    <w:rsid w:val="009C7A7B"/>
    <w:rsid w:val="009D1D3A"/>
    <w:rsid w:val="009D1F08"/>
    <w:rsid w:val="009D284E"/>
    <w:rsid w:val="009D44CB"/>
    <w:rsid w:val="009D6DCE"/>
    <w:rsid w:val="009D7452"/>
    <w:rsid w:val="009D761F"/>
    <w:rsid w:val="009E0071"/>
    <w:rsid w:val="009E0840"/>
    <w:rsid w:val="009E0D88"/>
    <w:rsid w:val="009E0F24"/>
    <w:rsid w:val="009E17C4"/>
    <w:rsid w:val="009E1DF6"/>
    <w:rsid w:val="009E1FAE"/>
    <w:rsid w:val="009E4962"/>
    <w:rsid w:val="009E52EB"/>
    <w:rsid w:val="009E583B"/>
    <w:rsid w:val="009E5941"/>
    <w:rsid w:val="009E6675"/>
    <w:rsid w:val="009E691B"/>
    <w:rsid w:val="009F1450"/>
    <w:rsid w:val="009F2219"/>
    <w:rsid w:val="009F242E"/>
    <w:rsid w:val="009F33F1"/>
    <w:rsid w:val="009F430C"/>
    <w:rsid w:val="009F62E1"/>
    <w:rsid w:val="009F77D8"/>
    <w:rsid w:val="00A00077"/>
    <w:rsid w:val="00A0012D"/>
    <w:rsid w:val="00A011BB"/>
    <w:rsid w:val="00A015A3"/>
    <w:rsid w:val="00A01778"/>
    <w:rsid w:val="00A019BB"/>
    <w:rsid w:val="00A019C9"/>
    <w:rsid w:val="00A039A1"/>
    <w:rsid w:val="00A03A21"/>
    <w:rsid w:val="00A03C9A"/>
    <w:rsid w:val="00A03EDA"/>
    <w:rsid w:val="00A04C1B"/>
    <w:rsid w:val="00A062BE"/>
    <w:rsid w:val="00A06E02"/>
    <w:rsid w:val="00A06E4C"/>
    <w:rsid w:val="00A0760C"/>
    <w:rsid w:val="00A07DC1"/>
    <w:rsid w:val="00A10AE7"/>
    <w:rsid w:val="00A11329"/>
    <w:rsid w:val="00A113B9"/>
    <w:rsid w:val="00A1188B"/>
    <w:rsid w:val="00A11939"/>
    <w:rsid w:val="00A12390"/>
    <w:rsid w:val="00A12B74"/>
    <w:rsid w:val="00A1305E"/>
    <w:rsid w:val="00A1346C"/>
    <w:rsid w:val="00A13574"/>
    <w:rsid w:val="00A1575B"/>
    <w:rsid w:val="00A17C38"/>
    <w:rsid w:val="00A17CAE"/>
    <w:rsid w:val="00A201D4"/>
    <w:rsid w:val="00A20DA3"/>
    <w:rsid w:val="00A21489"/>
    <w:rsid w:val="00A22B5F"/>
    <w:rsid w:val="00A22BAE"/>
    <w:rsid w:val="00A2307C"/>
    <w:rsid w:val="00A232E4"/>
    <w:rsid w:val="00A23C6E"/>
    <w:rsid w:val="00A23C77"/>
    <w:rsid w:val="00A24CAE"/>
    <w:rsid w:val="00A254F6"/>
    <w:rsid w:val="00A25543"/>
    <w:rsid w:val="00A2584C"/>
    <w:rsid w:val="00A2684F"/>
    <w:rsid w:val="00A270B7"/>
    <w:rsid w:val="00A303B6"/>
    <w:rsid w:val="00A30703"/>
    <w:rsid w:val="00A31341"/>
    <w:rsid w:val="00A32912"/>
    <w:rsid w:val="00A32A38"/>
    <w:rsid w:val="00A32C87"/>
    <w:rsid w:val="00A3381F"/>
    <w:rsid w:val="00A358C3"/>
    <w:rsid w:val="00A35C90"/>
    <w:rsid w:val="00A37E1B"/>
    <w:rsid w:val="00A41457"/>
    <w:rsid w:val="00A41A98"/>
    <w:rsid w:val="00A42DB9"/>
    <w:rsid w:val="00A438FF"/>
    <w:rsid w:val="00A45181"/>
    <w:rsid w:val="00A456B3"/>
    <w:rsid w:val="00A460CF"/>
    <w:rsid w:val="00A4742B"/>
    <w:rsid w:val="00A47BF4"/>
    <w:rsid w:val="00A507DA"/>
    <w:rsid w:val="00A513C8"/>
    <w:rsid w:val="00A53262"/>
    <w:rsid w:val="00A534FA"/>
    <w:rsid w:val="00A54B13"/>
    <w:rsid w:val="00A55D3A"/>
    <w:rsid w:val="00A55F4A"/>
    <w:rsid w:val="00A56326"/>
    <w:rsid w:val="00A56A8E"/>
    <w:rsid w:val="00A56BA8"/>
    <w:rsid w:val="00A56DDA"/>
    <w:rsid w:val="00A57104"/>
    <w:rsid w:val="00A60ACA"/>
    <w:rsid w:val="00A60AF0"/>
    <w:rsid w:val="00A62334"/>
    <w:rsid w:val="00A63355"/>
    <w:rsid w:val="00A63562"/>
    <w:rsid w:val="00A63EA4"/>
    <w:rsid w:val="00A64206"/>
    <w:rsid w:val="00A65537"/>
    <w:rsid w:val="00A65BA7"/>
    <w:rsid w:val="00A65E92"/>
    <w:rsid w:val="00A65EB1"/>
    <w:rsid w:val="00A66621"/>
    <w:rsid w:val="00A668F3"/>
    <w:rsid w:val="00A66BE2"/>
    <w:rsid w:val="00A7181D"/>
    <w:rsid w:val="00A721B7"/>
    <w:rsid w:val="00A72351"/>
    <w:rsid w:val="00A724BB"/>
    <w:rsid w:val="00A7455A"/>
    <w:rsid w:val="00A770F8"/>
    <w:rsid w:val="00A77ACD"/>
    <w:rsid w:val="00A8085D"/>
    <w:rsid w:val="00A80F10"/>
    <w:rsid w:val="00A811C1"/>
    <w:rsid w:val="00A81930"/>
    <w:rsid w:val="00A824B4"/>
    <w:rsid w:val="00A8391F"/>
    <w:rsid w:val="00A85D21"/>
    <w:rsid w:val="00A85EED"/>
    <w:rsid w:val="00A872BA"/>
    <w:rsid w:val="00A9040E"/>
    <w:rsid w:val="00A90A08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7338"/>
    <w:rsid w:val="00AA7643"/>
    <w:rsid w:val="00AA7D82"/>
    <w:rsid w:val="00AA7E85"/>
    <w:rsid w:val="00AB1F34"/>
    <w:rsid w:val="00AB22CB"/>
    <w:rsid w:val="00AB2EED"/>
    <w:rsid w:val="00AB31EE"/>
    <w:rsid w:val="00AB3251"/>
    <w:rsid w:val="00AB38AC"/>
    <w:rsid w:val="00AB42B4"/>
    <w:rsid w:val="00AB5730"/>
    <w:rsid w:val="00AB5C05"/>
    <w:rsid w:val="00AB5DF6"/>
    <w:rsid w:val="00AB6290"/>
    <w:rsid w:val="00AB6B1E"/>
    <w:rsid w:val="00AB6C3A"/>
    <w:rsid w:val="00AB72AB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1F3"/>
    <w:rsid w:val="00AC72D5"/>
    <w:rsid w:val="00AD0375"/>
    <w:rsid w:val="00AD093E"/>
    <w:rsid w:val="00AD0B42"/>
    <w:rsid w:val="00AD1327"/>
    <w:rsid w:val="00AD2102"/>
    <w:rsid w:val="00AD286F"/>
    <w:rsid w:val="00AD2E1E"/>
    <w:rsid w:val="00AD3161"/>
    <w:rsid w:val="00AD3223"/>
    <w:rsid w:val="00AD43B8"/>
    <w:rsid w:val="00AD71F1"/>
    <w:rsid w:val="00AE2064"/>
    <w:rsid w:val="00AE253E"/>
    <w:rsid w:val="00AE26F0"/>
    <w:rsid w:val="00AE2CC7"/>
    <w:rsid w:val="00AE34DE"/>
    <w:rsid w:val="00AE34FE"/>
    <w:rsid w:val="00AE37F4"/>
    <w:rsid w:val="00AE4DE6"/>
    <w:rsid w:val="00AE5F49"/>
    <w:rsid w:val="00AE6B63"/>
    <w:rsid w:val="00AE6F41"/>
    <w:rsid w:val="00AE78AB"/>
    <w:rsid w:val="00AF04C2"/>
    <w:rsid w:val="00AF06DB"/>
    <w:rsid w:val="00AF0F05"/>
    <w:rsid w:val="00AF110F"/>
    <w:rsid w:val="00AF2471"/>
    <w:rsid w:val="00AF2E50"/>
    <w:rsid w:val="00AF38C5"/>
    <w:rsid w:val="00AF3D68"/>
    <w:rsid w:val="00AF44BB"/>
    <w:rsid w:val="00AF4D3F"/>
    <w:rsid w:val="00AF7822"/>
    <w:rsid w:val="00B00746"/>
    <w:rsid w:val="00B01E38"/>
    <w:rsid w:val="00B0294E"/>
    <w:rsid w:val="00B0314D"/>
    <w:rsid w:val="00B0320F"/>
    <w:rsid w:val="00B04DCC"/>
    <w:rsid w:val="00B051D3"/>
    <w:rsid w:val="00B062C5"/>
    <w:rsid w:val="00B10207"/>
    <w:rsid w:val="00B10F79"/>
    <w:rsid w:val="00B13465"/>
    <w:rsid w:val="00B1470B"/>
    <w:rsid w:val="00B14F0B"/>
    <w:rsid w:val="00B15AE8"/>
    <w:rsid w:val="00B15BB1"/>
    <w:rsid w:val="00B16176"/>
    <w:rsid w:val="00B163D3"/>
    <w:rsid w:val="00B20F43"/>
    <w:rsid w:val="00B21E6D"/>
    <w:rsid w:val="00B2256E"/>
    <w:rsid w:val="00B239DA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318FF"/>
    <w:rsid w:val="00B32A81"/>
    <w:rsid w:val="00B33C5D"/>
    <w:rsid w:val="00B342B9"/>
    <w:rsid w:val="00B3463F"/>
    <w:rsid w:val="00B34895"/>
    <w:rsid w:val="00B35845"/>
    <w:rsid w:val="00B360E7"/>
    <w:rsid w:val="00B36657"/>
    <w:rsid w:val="00B36884"/>
    <w:rsid w:val="00B37560"/>
    <w:rsid w:val="00B41125"/>
    <w:rsid w:val="00B418A4"/>
    <w:rsid w:val="00B42B91"/>
    <w:rsid w:val="00B46567"/>
    <w:rsid w:val="00B467F6"/>
    <w:rsid w:val="00B47E8B"/>
    <w:rsid w:val="00B5015E"/>
    <w:rsid w:val="00B523C2"/>
    <w:rsid w:val="00B52FDB"/>
    <w:rsid w:val="00B53A20"/>
    <w:rsid w:val="00B53B48"/>
    <w:rsid w:val="00B5441D"/>
    <w:rsid w:val="00B54712"/>
    <w:rsid w:val="00B55509"/>
    <w:rsid w:val="00B56399"/>
    <w:rsid w:val="00B56E33"/>
    <w:rsid w:val="00B57716"/>
    <w:rsid w:val="00B57D92"/>
    <w:rsid w:val="00B60E4D"/>
    <w:rsid w:val="00B62FF8"/>
    <w:rsid w:val="00B631AD"/>
    <w:rsid w:val="00B64E60"/>
    <w:rsid w:val="00B65ED3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3E39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5CC"/>
    <w:rsid w:val="00B80FD9"/>
    <w:rsid w:val="00B8196A"/>
    <w:rsid w:val="00B81E27"/>
    <w:rsid w:val="00B82808"/>
    <w:rsid w:val="00B829E2"/>
    <w:rsid w:val="00B82D93"/>
    <w:rsid w:val="00B83092"/>
    <w:rsid w:val="00B840F7"/>
    <w:rsid w:val="00B84637"/>
    <w:rsid w:val="00B8471E"/>
    <w:rsid w:val="00B852F7"/>
    <w:rsid w:val="00B85825"/>
    <w:rsid w:val="00B86846"/>
    <w:rsid w:val="00B9011A"/>
    <w:rsid w:val="00B9044F"/>
    <w:rsid w:val="00B90EF2"/>
    <w:rsid w:val="00B91A8D"/>
    <w:rsid w:val="00B92114"/>
    <w:rsid w:val="00B9238B"/>
    <w:rsid w:val="00B9256D"/>
    <w:rsid w:val="00B926B7"/>
    <w:rsid w:val="00B934EA"/>
    <w:rsid w:val="00B93E4D"/>
    <w:rsid w:val="00B93FE8"/>
    <w:rsid w:val="00B94C07"/>
    <w:rsid w:val="00B95857"/>
    <w:rsid w:val="00B95E76"/>
    <w:rsid w:val="00B95EFF"/>
    <w:rsid w:val="00B96559"/>
    <w:rsid w:val="00B9694E"/>
    <w:rsid w:val="00B96C45"/>
    <w:rsid w:val="00B96F89"/>
    <w:rsid w:val="00B97D45"/>
    <w:rsid w:val="00BA0615"/>
    <w:rsid w:val="00BA1CE2"/>
    <w:rsid w:val="00BA2B39"/>
    <w:rsid w:val="00BA37AC"/>
    <w:rsid w:val="00BA4A55"/>
    <w:rsid w:val="00BA5ED1"/>
    <w:rsid w:val="00BA6426"/>
    <w:rsid w:val="00BA6A46"/>
    <w:rsid w:val="00BB1DE2"/>
    <w:rsid w:val="00BB217E"/>
    <w:rsid w:val="00BB24A9"/>
    <w:rsid w:val="00BB28D9"/>
    <w:rsid w:val="00BB2FAD"/>
    <w:rsid w:val="00BB3558"/>
    <w:rsid w:val="00BB3587"/>
    <w:rsid w:val="00BB4A67"/>
    <w:rsid w:val="00BB4B24"/>
    <w:rsid w:val="00BB4D17"/>
    <w:rsid w:val="00BB5406"/>
    <w:rsid w:val="00BB549E"/>
    <w:rsid w:val="00BB618F"/>
    <w:rsid w:val="00BC27A0"/>
    <w:rsid w:val="00BC2AA2"/>
    <w:rsid w:val="00BC2E4E"/>
    <w:rsid w:val="00BC4648"/>
    <w:rsid w:val="00BC4683"/>
    <w:rsid w:val="00BC558D"/>
    <w:rsid w:val="00BC6BCF"/>
    <w:rsid w:val="00BC70EE"/>
    <w:rsid w:val="00BC727C"/>
    <w:rsid w:val="00BC7EC3"/>
    <w:rsid w:val="00BD093E"/>
    <w:rsid w:val="00BD0B2B"/>
    <w:rsid w:val="00BD1801"/>
    <w:rsid w:val="00BD1C00"/>
    <w:rsid w:val="00BD2095"/>
    <w:rsid w:val="00BD2ED0"/>
    <w:rsid w:val="00BD3257"/>
    <w:rsid w:val="00BD32AE"/>
    <w:rsid w:val="00BD48AE"/>
    <w:rsid w:val="00BD4F2D"/>
    <w:rsid w:val="00BD541A"/>
    <w:rsid w:val="00BD619A"/>
    <w:rsid w:val="00BD6BFB"/>
    <w:rsid w:val="00BE03D4"/>
    <w:rsid w:val="00BE0E80"/>
    <w:rsid w:val="00BE1129"/>
    <w:rsid w:val="00BE2C33"/>
    <w:rsid w:val="00BE33F8"/>
    <w:rsid w:val="00BE3EC4"/>
    <w:rsid w:val="00BE3F54"/>
    <w:rsid w:val="00BE5A1C"/>
    <w:rsid w:val="00BE65CD"/>
    <w:rsid w:val="00BE662A"/>
    <w:rsid w:val="00BE7E35"/>
    <w:rsid w:val="00BF0210"/>
    <w:rsid w:val="00BF1544"/>
    <w:rsid w:val="00BF18BA"/>
    <w:rsid w:val="00BF1FBC"/>
    <w:rsid w:val="00BF2A9B"/>
    <w:rsid w:val="00BF376D"/>
    <w:rsid w:val="00BF436F"/>
    <w:rsid w:val="00BF4673"/>
    <w:rsid w:val="00BF4A27"/>
    <w:rsid w:val="00BF5C2D"/>
    <w:rsid w:val="00BF6B1F"/>
    <w:rsid w:val="00BF6EFE"/>
    <w:rsid w:val="00BF7E39"/>
    <w:rsid w:val="00C00E8B"/>
    <w:rsid w:val="00C01818"/>
    <w:rsid w:val="00C01DB2"/>
    <w:rsid w:val="00C032F2"/>
    <w:rsid w:val="00C039DE"/>
    <w:rsid w:val="00C03E23"/>
    <w:rsid w:val="00C04235"/>
    <w:rsid w:val="00C04771"/>
    <w:rsid w:val="00C049DC"/>
    <w:rsid w:val="00C04EAF"/>
    <w:rsid w:val="00C053D6"/>
    <w:rsid w:val="00C05661"/>
    <w:rsid w:val="00C05FCE"/>
    <w:rsid w:val="00C06DC9"/>
    <w:rsid w:val="00C07380"/>
    <w:rsid w:val="00C07DDD"/>
    <w:rsid w:val="00C101C4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20D18"/>
    <w:rsid w:val="00C2183D"/>
    <w:rsid w:val="00C22FD1"/>
    <w:rsid w:val="00C23827"/>
    <w:rsid w:val="00C2534E"/>
    <w:rsid w:val="00C25C05"/>
    <w:rsid w:val="00C25ED8"/>
    <w:rsid w:val="00C26D96"/>
    <w:rsid w:val="00C270E0"/>
    <w:rsid w:val="00C30CF0"/>
    <w:rsid w:val="00C31421"/>
    <w:rsid w:val="00C31A61"/>
    <w:rsid w:val="00C31DE1"/>
    <w:rsid w:val="00C32187"/>
    <w:rsid w:val="00C334B3"/>
    <w:rsid w:val="00C33A9E"/>
    <w:rsid w:val="00C344B7"/>
    <w:rsid w:val="00C3474B"/>
    <w:rsid w:val="00C36608"/>
    <w:rsid w:val="00C400B0"/>
    <w:rsid w:val="00C400D7"/>
    <w:rsid w:val="00C40170"/>
    <w:rsid w:val="00C41E73"/>
    <w:rsid w:val="00C42811"/>
    <w:rsid w:val="00C42F14"/>
    <w:rsid w:val="00C4343B"/>
    <w:rsid w:val="00C43A59"/>
    <w:rsid w:val="00C43D99"/>
    <w:rsid w:val="00C43F20"/>
    <w:rsid w:val="00C44212"/>
    <w:rsid w:val="00C4512F"/>
    <w:rsid w:val="00C462B5"/>
    <w:rsid w:val="00C463C2"/>
    <w:rsid w:val="00C46A57"/>
    <w:rsid w:val="00C46E2A"/>
    <w:rsid w:val="00C50F2B"/>
    <w:rsid w:val="00C512C7"/>
    <w:rsid w:val="00C51792"/>
    <w:rsid w:val="00C51F70"/>
    <w:rsid w:val="00C52AED"/>
    <w:rsid w:val="00C53CA0"/>
    <w:rsid w:val="00C54E57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5C05"/>
    <w:rsid w:val="00C7686E"/>
    <w:rsid w:val="00C8089A"/>
    <w:rsid w:val="00C80943"/>
    <w:rsid w:val="00C82BC4"/>
    <w:rsid w:val="00C85038"/>
    <w:rsid w:val="00C85F52"/>
    <w:rsid w:val="00C8682A"/>
    <w:rsid w:val="00C86AE4"/>
    <w:rsid w:val="00C86B03"/>
    <w:rsid w:val="00C87B89"/>
    <w:rsid w:val="00C901D3"/>
    <w:rsid w:val="00C9180B"/>
    <w:rsid w:val="00C91C25"/>
    <w:rsid w:val="00C92466"/>
    <w:rsid w:val="00C946A7"/>
    <w:rsid w:val="00C94C01"/>
    <w:rsid w:val="00C957D5"/>
    <w:rsid w:val="00C97355"/>
    <w:rsid w:val="00CA03DD"/>
    <w:rsid w:val="00CA08FB"/>
    <w:rsid w:val="00CA22D1"/>
    <w:rsid w:val="00CA2930"/>
    <w:rsid w:val="00CA5250"/>
    <w:rsid w:val="00CA5890"/>
    <w:rsid w:val="00CA5DC3"/>
    <w:rsid w:val="00CA7B34"/>
    <w:rsid w:val="00CB00E1"/>
    <w:rsid w:val="00CB18A7"/>
    <w:rsid w:val="00CB1E7B"/>
    <w:rsid w:val="00CB2854"/>
    <w:rsid w:val="00CB29B3"/>
    <w:rsid w:val="00CB3615"/>
    <w:rsid w:val="00CB5473"/>
    <w:rsid w:val="00CB6013"/>
    <w:rsid w:val="00CB75F6"/>
    <w:rsid w:val="00CB76B0"/>
    <w:rsid w:val="00CC2396"/>
    <w:rsid w:val="00CC2CCD"/>
    <w:rsid w:val="00CC41F3"/>
    <w:rsid w:val="00CC58B1"/>
    <w:rsid w:val="00CC7179"/>
    <w:rsid w:val="00CD0079"/>
    <w:rsid w:val="00CD19C6"/>
    <w:rsid w:val="00CD2BBF"/>
    <w:rsid w:val="00CD41C7"/>
    <w:rsid w:val="00CD42BA"/>
    <w:rsid w:val="00CD52F5"/>
    <w:rsid w:val="00CD574C"/>
    <w:rsid w:val="00CD6C91"/>
    <w:rsid w:val="00CD71BE"/>
    <w:rsid w:val="00CE00D8"/>
    <w:rsid w:val="00CE04A0"/>
    <w:rsid w:val="00CE0C4B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FEC"/>
    <w:rsid w:val="00CF2EB5"/>
    <w:rsid w:val="00CF3268"/>
    <w:rsid w:val="00CF331E"/>
    <w:rsid w:val="00CF3C7C"/>
    <w:rsid w:val="00CF47D1"/>
    <w:rsid w:val="00CF5C92"/>
    <w:rsid w:val="00CF67FC"/>
    <w:rsid w:val="00D0016F"/>
    <w:rsid w:val="00D0135A"/>
    <w:rsid w:val="00D01A56"/>
    <w:rsid w:val="00D026D2"/>
    <w:rsid w:val="00D039B4"/>
    <w:rsid w:val="00D03F49"/>
    <w:rsid w:val="00D041BC"/>
    <w:rsid w:val="00D043D5"/>
    <w:rsid w:val="00D046A0"/>
    <w:rsid w:val="00D04F4F"/>
    <w:rsid w:val="00D05104"/>
    <w:rsid w:val="00D05207"/>
    <w:rsid w:val="00D05506"/>
    <w:rsid w:val="00D057CC"/>
    <w:rsid w:val="00D06A1C"/>
    <w:rsid w:val="00D06F4A"/>
    <w:rsid w:val="00D128ED"/>
    <w:rsid w:val="00D12BA7"/>
    <w:rsid w:val="00D1478A"/>
    <w:rsid w:val="00D16767"/>
    <w:rsid w:val="00D17218"/>
    <w:rsid w:val="00D20467"/>
    <w:rsid w:val="00D207C9"/>
    <w:rsid w:val="00D20ADB"/>
    <w:rsid w:val="00D20C96"/>
    <w:rsid w:val="00D21061"/>
    <w:rsid w:val="00D2266A"/>
    <w:rsid w:val="00D23F67"/>
    <w:rsid w:val="00D2560C"/>
    <w:rsid w:val="00D26AA0"/>
    <w:rsid w:val="00D303C1"/>
    <w:rsid w:val="00D314FE"/>
    <w:rsid w:val="00D31757"/>
    <w:rsid w:val="00D31A6F"/>
    <w:rsid w:val="00D322E8"/>
    <w:rsid w:val="00D33AE7"/>
    <w:rsid w:val="00D352F8"/>
    <w:rsid w:val="00D377C4"/>
    <w:rsid w:val="00D40743"/>
    <w:rsid w:val="00D40C46"/>
    <w:rsid w:val="00D417E7"/>
    <w:rsid w:val="00D4255F"/>
    <w:rsid w:val="00D4361D"/>
    <w:rsid w:val="00D43F31"/>
    <w:rsid w:val="00D44AB2"/>
    <w:rsid w:val="00D46056"/>
    <w:rsid w:val="00D463DB"/>
    <w:rsid w:val="00D4673B"/>
    <w:rsid w:val="00D4675C"/>
    <w:rsid w:val="00D4760E"/>
    <w:rsid w:val="00D47956"/>
    <w:rsid w:val="00D47DCA"/>
    <w:rsid w:val="00D50741"/>
    <w:rsid w:val="00D5083D"/>
    <w:rsid w:val="00D508DD"/>
    <w:rsid w:val="00D50B76"/>
    <w:rsid w:val="00D50C3F"/>
    <w:rsid w:val="00D52591"/>
    <w:rsid w:val="00D525E0"/>
    <w:rsid w:val="00D528A7"/>
    <w:rsid w:val="00D52E63"/>
    <w:rsid w:val="00D53BD4"/>
    <w:rsid w:val="00D5405B"/>
    <w:rsid w:val="00D54784"/>
    <w:rsid w:val="00D55487"/>
    <w:rsid w:val="00D554B7"/>
    <w:rsid w:val="00D567E6"/>
    <w:rsid w:val="00D603F1"/>
    <w:rsid w:val="00D61037"/>
    <w:rsid w:val="00D61E4D"/>
    <w:rsid w:val="00D6335E"/>
    <w:rsid w:val="00D643B7"/>
    <w:rsid w:val="00D6497A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851"/>
    <w:rsid w:val="00D752BA"/>
    <w:rsid w:val="00D75C67"/>
    <w:rsid w:val="00D76883"/>
    <w:rsid w:val="00D76A07"/>
    <w:rsid w:val="00D775E8"/>
    <w:rsid w:val="00D80A0B"/>
    <w:rsid w:val="00D820C4"/>
    <w:rsid w:val="00D8223D"/>
    <w:rsid w:val="00D82DBD"/>
    <w:rsid w:val="00D83BBF"/>
    <w:rsid w:val="00D843A2"/>
    <w:rsid w:val="00D84610"/>
    <w:rsid w:val="00D86517"/>
    <w:rsid w:val="00D865C4"/>
    <w:rsid w:val="00D87082"/>
    <w:rsid w:val="00D876A5"/>
    <w:rsid w:val="00D9090B"/>
    <w:rsid w:val="00D93439"/>
    <w:rsid w:val="00D93B7C"/>
    <w:rsid w:val="00D93C26"/>
    <w:rsid w:val="00D9486B"/>
    <w:rsid w:val="00D9531D"/>
    <w:rsid w:val="00D95A63"/>
    <w:rsid w:val="00D95D12"/>
    <w:rsid w:val="00D96D15"/>
    <w:rsid w:val="00D97365"/>
    <w:rsid w:val="00DA1AAD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53AE"/>
    <w:rsid w:val="00DA70B3"/>
    <w:rsid w:val="00DA7176"/>
    <w:rsid w:val="00DA769C"/>
    <w:rsid w:val="00DA78F3"/>
    <w:rsid w:val="00DB0996"/>
    <w:rsid w:val="00DB11AC"/>
    <w:rsid w:val="00DB541A"/>
    <w:rsid w:val="00DB7918"/>
    <w:rsid w:val="00DC02C7"/>
    <w:rsid w:val="00DC0CB4"/>
    <w:rsid w:val="00DC37C1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D79"/>
    <w:rsid w:val="00DD7B3A"/>
    <w:rsid w:val="00DE02F1"/>
    <w:rsid w:val="00DE0F0D"/>
    <w:rsid w:val="00DE0FCD"/>
    <w:rsid w:val="00DE15AD"/>
    <w:rsid w:val="00DE15CB"/>
    <w:rsid w:val="00DE2946"/>
    <w:rsid w:val="00DE3C30"/>
    <w:rsid w:val="00DE3F19"/>
    <w:rsid w:val="00DE402C"/>
    <w:rsid w:val="00DE7C4D"/>
    <w:rsid w:val="00DE7E18"/>
    <w:rsid w:val="00DF1880"/>
    <w:rsid w:val="00DF356D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4BE8"/>
    <w:rsid w:val="00E058B1"/>
    <w:rsid w:val="00E05B1D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3B92"/>
    <w:rsid w:val="00E1435F"/>
    <w:rsid w:val="00E1557D"/>
    <w:rsid w:val="00E1694D"/>
    <w:rsid w:val="00E16BDE"/>
    <w:rsid w:val="00E174CD"/>
    <w:rsid w:val="00E17501"/>
    <w:rsid w:val="00E17AA5"/>
    <w:rsid w:val="00E21059"/>
    <w:rsid w:val="00E21155"/>
    <w:rsid w:val="00E22008"/>
    <w:rsid w:val="00E2313C"/>
    <w:rsid w:val="00E24A32"/>
    <w:rsid w:val="00E24A9A"/>
    <w:rsid w:val="00E253E3"/>
    <w:rsid w:val="00E25413"/>
    <w:rsid w:val="00E2592D"/>
    <w:rsid w:val="00E2628A"/>
    <w:rsid w:val="00E26FF3"/>
    <w:rsid w:val="00E27760"/>
    <w:rsid w:val="00E2799F"/>
    <w:rsid w:val="00E312FF"/>
    <w:rsid w:val="00E323C4"/>
    <w:rsid w:val="00E330C5"/>
    <w:rsid w:val="00E330E2"/>
    <w:rsid w:val="00E332FB"/>
    <w:rsid w:val="00E3338C"/>
    <w:rsid w:val="00E35563"/>
    <w:rsid w:val="00E35EC3"/>
    <w:rsid w:val="00E372D6"/>
    <w:rsid w:val="00E37AC6"/>
    <w:rsid w:val="00E40594"/>
    <w:rsid w:val="00E4059B"/>
    <w:rsid w:val="00E41F39"/>
    <w:rsid w:val="00E42AA4"/>
    <w:rsid w:val="00E42D09"/>
    <w:rsid w:val="00E431FA"/>
    <w:rsid w:val="00E436A2"/>
    <w:rsid w:val="00E436E4"/>
    <w:rsid w:val="00E4661E"/>
    <w:rsid w:val="00E471EF"/>
    <w:rsid w:val="00E51F62"/>
    <w:rsid w:val="00E56005"/>
    <w:rsid w:val="00E5670B"/>
    <w:rsid w:val="00E56B74"/>
    <w:rsid w:val="00E56D59"/>
    <w:rsid w:val="00E602EB"/>
    <w:rsid w:val="00E623DC"/>
    <w:rsid w:val="00E62547"/>
    <w:rsid w:val="00E647AE"/>
    <w:rsid w:val="00E6677A"/>
    <w:rsid w:val="00E67E4D"/>
    <w:rsid w:val="00E70C46"/>
    <w:rsid w:val="00E70C81"/>
    <w:rsid w:val="00E70E5B"/>
    <w:rsid w:val="00E70EE2"/>
    <w:rsid w:val="00E73167"/>
    <w:rsid w:val="00E74082"/>
    <w:rsid w:val="00E748B6"/>
    <w:rsid w:val="00E748EC"/>
    <w:rsid w:val="00E7539C"/>
    <w:rsid w:val="00E75F77"/>
    <w:rsid w:val="00E7655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694"/>
    <w:rsid w:val="00E83F41"/>
    <w:rsid w:val="00E84387"/>
    <w:rsid w:val="00E8472B"/>
    <w:rsid w:val="00E84A40"/>
    <w:rsid w:val="00E8582A"/>
    <w:rsid w:val="00E861E5"/>
    <w:rsid w:val="00E8641B"/>
    <w:rsid w:val="00E865BC"/>
    <w:rsid w:val="00E91B75"/>
    <w:rsid w:val="00E9328A"/>
    <w:rsid w:val="00E93647"/>
    <w:rsid w:val="00E94E73"/>
    <w:rsid w:val="00E96176"/>
    <w:rsid w:val="00E9636E"/>
    <w:rsid w:val="00E9689B"/>
    <w:rsid w:val="00E96D8B"/>
    <w:rsid w:val="00EA0548"/>
    <w:rsid w:val="00EA1FF1"/>
    <w:rsid w:val="00EA20B5"/>
    <w:rsid w:val="00EA2972"/>
    <w:rsid w:val="00EA2985"/>
    <w:rsid w:val="00EA2998"/>
    <w:rsid w:val="00EA2F75"/>
    <w:rsid w:val="00EA3B28"/>
    <w:rsid w:val="00EA4889"/>
    <w:rsid w:val="00EA4973"/>
    <w:rsid w:val="00EA4E5D"/>
    <w:rsid w:val="00EA664A"/>
    <w:rsid w:val="00EA6F61"/>
    <w:rsid w:val="00EB02F3"/>
    <w:rsid w:val="00EB07E2"/>
    <w:rsid w:val="00EB0D99"/>
    <w:rsid w:val="00EB0E85"/>
    <w:rsid w:val="00EB1553"/>
    <w:rsid w:val="00EB15D7"/>
    <w:rsid w:val="00EB206C"/>
    <w:rsid w:val="00EB2D92"/>
    <w:rsid w:val="00EB345A"/>
    <w:rsid w:val="00EB3C66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14F9"/>
    <w:rsid w:val="00EC36E4"/>
    <w:rsid w:val="00EC3967"/>
    <w:rsid w:val="00EC3E1A"/>
    <w:rsid w:val="00EC6F92"/>
    <w:rsid w:val="00EC711C"/>
    <w:rsid w:val="00EC7600"/>
    <w:rsid w:val="00EC793E"/>
    <w:rsid w:val="00EC7CFA"/>
    <w:rsid w:val="00EC7D8F"/>
    <w:rsid w:val="00EC7E4D"/>
    <w:rsid w:val="00ED0942"/>
    <w:rsid w:val="00ED3260"/>
    <w:rsid w:val="00ED42E7"/>
    <w:rsid w:val="00ED4342"/>
    <w:rsid w:val="00ED5632"/>
    <w:rsid w:val="00ED6DA7"/>
    <w:rsid w:val="00ED6E02"/>
    <w:rsid w:val="00ED6F91"/>
    <w:rsid w:val="00ED7481"/>
    <w:rsid w:val="00ED7C23"/>
    <w:rsid w:val="00EE052B"/>
    <w:rsid w:val="00EE07CA"/>
    <w:rsid w:val="00EE1544"/>
    <w:rsid w:val="00EE187E"/>
    <w:rsid w:val="00EE1CB4"/>
    <w:rsid w:val="00EE1DCE"/>
    <w:rsid w:val="00EE20B8"/>
    <w:rsid w:val="00EE3B79"/>
    <w:rsid w:val="00EE4F8C"/>
    <w:rsid w:val="00EE6191"/>
    <w:rsid w:val="00EE6582"/>
    <w:rsid w:val="00EE6BA5"/>
    <w:rsid w:val="00EE7B01"/>
    <w:rsid w:val="00EE7C5B"/>
    <w:rsid w:val="00EE7C64"/>
    <w:rsid w:val="00EE7D91"/>
    <w:rsid w:val="00EF15DE"/>
    <w:rsid w:val="00EF2238"/>
    <w:rsid w:val="00EF2D42"/>
    <w:rsid w:val="00EF4662"/>
    <w:rsid w:val="00EF4B97"/>
    <w:rsid w:val="00EF5284"/>
    <w:rsid w:val="00EF6114"/>
    <w:rsid w:val="00EF7436"/>
    <w:rsid w:val="00F01776"/>
    <w:rsid w:val="00F022F0"/>
    <w:rsid w:val="00F02748"/>
    <w:rsid w:val="00F027FB"/>
    <w:rsid w:val="00F035AB"/>
    <w:rsid w:val="00F03746"/>
    <w:rsid w:val="00F061C9"/>
    <w:rsid w:val="00F06B6A"/>
    <w:rsid w:val="00F06F84"/>
    <w:rsid w:val="00F07459"/>
    <w:rsid w:val="00F102BE"/>
    <w:rsid w:val="00F1073D"/>
    <w:rsid w:val="00F1118F"/>
    <w:rsid w:val="00F121A8"/>
    <w:rsid w:val="00F134DF"/>
    <w:rsid w:val="00F13619"/>
    <w:rsid w:val="00F1385A"/>
    <w:rsid w:val="00F13A1C"/>
    <w:rsid w:val="00F14EB2"/>
    <w:rsid w:val="00F15097"/>
    <w:rsid w:val="00F15606"/>
    <w:rsid w:val="00F1598E"/>
    <w:rsid w:val="00F16782"/>
    <w:rsid w:val="00F16B0B"/>
    <w:rsid w:val="00F16D91"/>
    <w:rsid w:val="00F16EF9"/>
    <w:rsid w:val="00F175D4"/>
    <w:rsid w:val="00F17895"/>
    <w:rsid w:val="00F2002C"/>
    <w:rsid w:val="00F22298"/>
    <w:rsid w:val="00F22B62"/>
    <w:rsid w:val="00F237BB"/>
    <w:rsid w:val="00F24D1C"/>
    <w:rsid w:val="00F25329"/>
    <w:rsid w:val="00F268EB"/>
    <w:rsid w:val="00F26E55"/>
    <w:rsid w:val="00F26EED"/>
    <w:rsid w:val="00F2734E"/>
    <w:rsid w:val="00F30FEA"/>
    <w:rsid w:val="00F32B7B"/>
    <w:rsid w:val="00F33353"/>
    <w:rsid w:val="00F33EE2"/>
    <w:rsid w:val="00F33F8F"/>
    <w:rsid w:val="00F34317"/>
    <w:rsid w:val="00F34625"/>
    <w:rsid w:val="00F34E1C"/>
    <w:rsid w:val="00F34E7B"/>
    <w:rsid w:val="00F35AE9"/>
    <w:rsid w:val="00F373C8"/>
    <w:rsid w:val="00F37913"/>
    <w:rsid w:val="00F37B36"/>
    <w:rsid w:val="00F400B8"/>
    <w:rsid w:val="00F40332"/>
    <w:rsid w:val="00F40C60"/>
    <w:rsid w:val="00F40D43"/>
    <w:rsid w:val="00F41DA5"/>
    <w:rsid w:val="00F421AB"/>
    <w:rsid w:val="00F43993"/>
    <w:rsid w:val="00F44114"/>
    <w:rsid w:val="00F45A5D"/>
    <w:rsid w:val="00F46449"/>
    <w:rsid w:val="00F47D6C"/>
    <w:rsid w:val="00F47F13"/>
    <w:rsid w:val="00F500F3"/>
    <w:rsid w:val="00F51BC1"/>
    <w:rsid w:val="00F52CE9"/>
    <w:rsid w:val="00F534F1"/>
    <w:rsid w:val="00F53FE8"/>
    <w:rsid w:val="00F544E8"/>
    <w:rsid w:val="00F55577"/>
    <w:rsid w:val="00F5582D"/>
    <w:rsid w:val="00F562D9"/>
    <w:rsid w:val="00F563F0"/>
    <w:rsid w:val="00F56C2F"/>
    <w:rsid w:val="00F5756C"/>
    <w:rsid w:val="00F57AFD"/>
    <w:rsid w:val="00F61483"/>
    <w:rsid w:val="00F6289B"/>
    <w:rsid w:val="00F62CF2"/>
    <w:rsid w:val="00F63BB4"/>
    <w:rsid w:val="00F63C3A"/>
    <w:rsid w:val="00F64618"/>
    <w:rsid w:val="00F65A0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25E1"/>
    <w:rsid w:val="00F72A5E"/>
    <w:rsid w:val="00F72E0C"/>
    <w:rsid w:val="00F7411B"/>
    <w:rsid w:val="00F749F9"/>
    <w:rsid w:val="00F753C5"/>
    <w:rsid w:val="00F76626"/>
    <w:rsid w:val="00F76ABF"/>
    <w:rsid w:val="00F76B97"/>
    <w:rsid w:val="00F77F8B"/>
    <w:rsid w:val="00F80BA7"/>
    <w:rsid w:val="00F80BD1"/>
    <w:rsid w:val="00F80E0D"/>
    <w:rsid w:val="00F81159"/>
    <w:rsid w:val="00F8116C"/>
    <w:rsid w:val="00F82709"/>
    <w:rsid w:val="00F8314A"/>
    <w:rsid w:val="00F83860"/>
    <w:rsid w:val="00F843DF"/>
    <w:rsid w:val="00F8670D"/>
    <w:rsid w:val="00F86B16"/>
    <w:rsid w:val="00F86B44"/>
    <w:rsid w:val="00F87216"/>
    <w:rsid w:val="00F90051"/>
    <w:rsid w:val="00F90D79"/>
    <w:rsid w:val="00F917E5"/>
    <w:rsid w:val="00F9370E"/>
    <w:rsid w:val="00F93FB0"/>
    <w:rsid w:val="00F94E65"/>
    <w:rsid w:val="00F9590E"/>
    <w:rsid w:val="00F95A4A"/>
    <w:rsid w:val="00F97082"/>
    <w:rsid w:val="00F97514"/>
    <w:rsid w:val="00FA2D72"/>
    <w:rsid w:val="00FA47FB"/>
    <w:rsid w:val="00FA668B"/>
    <w:rsid w:val="00FA6B9F"/>
    <w:rsid w:val="00FA6D7B"/>
    <w:rsid w:val="00FA7341"/>
    <w:rsid w:val="00FB0309"/>
    <w:rsid w:val="00FB046A"/>
    <w:rsid w:val="00FB11D2"/>
    <w:rsid w:val="00FB2430"/>
    <w:rsid w:val="00FB4030"/>
    <w:rsid w:val="00FB4FC1"/>
    <w:rsid w:val="00FB518B"/>
    <w:rsid w:val="00FB530A"/>
    <w:rsid w:val="00FB5463"/>
    <w:rsid w:val="00FB5D60"/>
    <w:rsid w:val="00FB7D14"/>
    <w:rsid w:val="00FB7F0E"/>
    <w:rsid w:val="00FC066F"/>
    <w:rsid w:val="00FC1553"/>
    <w:rsid w:val="00FC29EF"/>
    <w:rsid w:val="00FC2CF3"/>
    <w:rsid w:val="00FC3614"/>
    <w:rsid w:val="00FC4331"/>
    <w:rsid w:val="00FC4F92"/>
    <w:rsid w:val="00FC5006"/>
    <w:rsid w:val="00FC698E"/>
    <w:rsid w:val="00FC6D23"/>
    <w:rsid w:val="00FC70C7"/>
    <w:rsid w:val="00FC768D"/>
    <w:rsid w:val="00FD0E11"/>
    <w:rsid w:val="00FD1DEB"/>
    <w:rsid w:val="00FD2DA7"/>
    <w:rsid w:val="00FD31A8"/>
    <w:rsid w:val="00FD3246"/>
    <w:rsid w:val="00FD3909"/>
    <w:rsid w:val="00FD5322"/>
    <w:rsid w:val="00FD5553"/>
    <w:rsid w:val="00FD5740"/>
    <w:rsid w:val="00FD72CE"/>
    <w:rsid w:val="00FD7C5C"/>
    <w:rsid w:val="00FE0D7D"/>
    <w:rsid w:val="00FE1436"/>
    <w:rsid w:val="00FE17F3"/>
    <w:rsid w:val="00FE1C1B"/>
    <w:rsid w:val="00FE2049"/>
    <w:rsid w:val="00FE2CA5"/>
    <w:rsid w:val="00FE2FD9"/>
    <w:rsid w:val="00FE3E8A"/>
    <w:rsid w:val="00FE4010"/>
    <w:rsid w:val="00FE5881"/>
    <w:rsid w:val="00FE6472"/>
    <w:rsid w:val="00FE726B"/>
    <w:rsid w:val="00FF12C5"/>
    <w:rsid w:val="00FF32CF"/>
    <w:rsid w:val="00FF3BB7"/>
    <w:rsid w:val="00FF4049"/>
    <w:rsid w:val="00FF496D"/>
    <w:rsid w:val="00FF5106"/>
    <w:rsid w:val="00F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6A51312"/>
  <w15:chartTrackingRefBased/>
  <w15:docId w15:val="{C70A5F57-B31D-448D-A67D-DE9B131C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B91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6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17E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604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63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HINA\TFU-Land%20&#3614;&#3637;&#3656;&#3592;&#3633;&#3656;&#3609;&#3648;&#3592;&#3634;\GO1TFU-CA025\GO1TFU-CA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FB9D2-AE34-4418-9E89-347D0EAE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GO1TFU-CA201</Template>
  <TotalTime>771</TotalTime>
  <Pages>21</Pages>
  <Words>2534</Words>
  <Characters>14446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admin</cp:lastModifiedBy>
  <cp:revision>32</cp:revision>
  <cp:lastPrinted>2026-06-16T04:12:00Z</cp:lastPrinted>
  <dcterms:created xsi:type="dcterms:W3CDTF">2026-03-24T07:59:00Z</dcterms:created>
  <dcterms:modified xsi:type="dcterms:W3CDTF">2026-06-30T09:07:00Z</dcterms:modified>
</cp:coreProperties>
</file>