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60FF" w14:textId="1E77522D" w:rsidR="00A46952" w:rsidRPr="00A46952" w:rsidRDefault="00A46952" w:rsidP="00A46952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  <w:r w:rsidRPr="00A46952">
        <w:rPr>
          <w:rFonts w:ascii="Tahoma" w:eastAsia="Times New Roman" w:hAnsi="Tahoma" w:cs="Tahoma"/>
          <w:szCs w:val="24"/>
          <w:lang w:eastAsia="en-US"/>
        </w:rPr>
        <w:drawing>
          <wp:anchor distT="0" distB="0" distL="114300" distR="114300" simplePos="0" relativeHeight="251808768" behindDoc="0" locked="0" layoutInCell="1" allowOverlap="1" wp14:anchorId="2328CFDF" wp14:editId="145A9D7C">
            <wp:simplePos x="0" y="0"/>
            <wp:positionH relativeFrom="column">
              <wp:posOffset>-12469</wp:posOffset>
            </wp:positionH>
            <wp:positionV relativeFrom="paragraph">
              <wp:posOffset>-166370</wp:posOffset>
            </wp:positionV>
            <wp:extent cx="6640195" cy="9751695"/>
            <wp:effectExtent l="0" t="0" r="8255" b="1905"/>
            <wp:wrapNone/>
            <wp:docPr id="19870887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975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9747C8" w14:textId="1328BF34" w:rsidR="00BF7E39" w:rsidRPr="00BF7E39" w:rsidRDefault="00BF7E39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6A28E8D0" w14:textId="5BCB4C86" w:rsidR="006923B6" w:rsidRPr="006923B6" w:rsidRDefault="006923B6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155FFAA6" w14:textId="1BBD299C" w:rsidR="000B19BA" w:rsidRPr="000B19BA" w:rsidRDefault="000B19BA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19AFD955" w14:textId="3A5D920A" w:rsidR="00EE4F8C" w:rsidRPr="00EE4F8C" w:rsidRDefault="00EE4F8C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6CD3FF42" w14:textId="1B3B2F34" w:rsidR="00210EAE" w:rsidRPr="00210EAE" w:rsidRDefault="00210EAE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6E84141A" w14:textId="25022748" w:rsidR="00325E63" w:rsidRPr="00325E63" w:rsidRDefault="00325E63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7911C87D" w14:textId="018D4363" w:rsidR="006A5E8C" w:rsidRPr="006A5E8C" w:rsidRDefault="006A5E8C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69DE9F61" w14:textId="2A1A91D9" w:rsidR="00BD48AE" w:rsidRPr="00BD48AE" w:rsidRDefault="00BD48AE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2A86FED4" w14:textId="6F2E80E7" w:rsidR="00F93FB0" w:rsidRPr="00F93FB0" w:rsidRDefault="00F93FB0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0DF00941" w14:textId="1505C0FD" w:rsidR="00817B4C" w:rsidRPr="00817B4C" w:rsidRDefault="00817B4C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0F26D835" w14:textId="67FBAC79" w:rsidR="00CD41C7" w:rsidRPr="00CD41C7" w:rsidRDefault="00CD41C7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769BDED1" w14:textId="6063EF6D" w:rsidR="00055A88" w:rsidRPr="00055A88" w:rsidRDefault="00055A88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4D20687B" w14:textId="561E9FFF" w:rsidR="00B163D3" w:rsidRPr="00B163D3" w:rsidRDefault="00B163D3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304375D6" w14:textId="3C585242" w:rsidR="00776658" w:rsidRDefault="00776658" w:rsidP="003C2AC4">
      <w:pPr>
        <w:tabs>
          <w:tab w:val="left" w:pos="2910"/>
        </w:tabs>
        <w:spacing w:before="100" w:beforeAutospacing="1" w:after="100" w:afterAutospacing="1" w:line="360" w:lineRule="auto"/>
        <w:jc w:val="thaiDistribute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0B050692" w14:textId="73586407" w:rsidR="00776658" w:rsidRDefault="00776658" w:rsidP="003C2AC4">
      <w:pPr>
        <w:tabs>
          <w:tab w:val="left" w:pos="2910"/>
          <w:tab w:val="left" w:pos="6664"/>
        </w:tabs>
        <w:spacing w:before="100" w:beforeAutospacing="1" w:after="100" w:afterAutospacing="1" w:line="360" w:lineRule="auto"/>
        <w:jc w:val="thaiDistribute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51AFEF46" w14:textId="77777777" w:rsidR="007A0064" w:rsidRPr="007A0064" w:rsidRDefault="007A0064" w:rsidP="003C2AC4">
      <w:pPr>
        <w:spacing w:line="360" w:lineRule="auto"/>
        <w:ind w:right="142"/>
        <w:contextualSpacing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  <w:r w:rsidRPr="007A0064">
        <w:rPr>
          <w:rFonts w:ascii="Sarabun" w:hAnsi="Sarabun" w:cs="Sarabun"/>
          <w:b/>
          <w:bCs/>
          <w:color w:val="0000FF"/>
          <w:sz w:val="60"/>
          <w:szCs w:val="60"/>
          <w:cs/>
        </w:rPr>
        <w:t>“</w:t>
      </w:r>
      <w:r w:rsidRPr="007A0064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>ชมใบไม้เปลี่ยนสีเสฉวนเหนือ</w:t>
      </w:r>
      <w:r w:rsidRPr="007A0064">
        <w:rPr>
          <w:rFonts w:ascii="Sarabun" w:hAnsi="Sarabun" w:cs="Sarabun"/>
          <w:b/>
          <w:bCs/>
          <w:color w:val="0000FF"/>
          <w:sz w:val="60"/>
          <w:szCs w:val="60"/>
        </w:rPr>
        <w:t>”</w:t>
      </w:r>
    </w:p>
    <w:p w14:paraId="143D4701" w14:textId="7C1BCDB7" w:rsidR="008415AD" w:rsidRPr="007A0064" w:rsidRDefault="000D1DCB" w:rsidP="003C2AC4">
      <w:pPr>
        <w:spacing w:line="360" w:lineRule="auto"/>
        <w:ind w:right="142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lastRenderedPageBreak/>
        <w:t>เฉ</w:t>
      </w:r>
      <w:proofErr w:type="spellStart"/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ิง</w:t>
      </w:r>
      <w:proofErr w:type="spellEnd"/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ตู</w:t>
      </w:r>
      <w:r w:rsidRPr="007A0064">
        <w:rPr>
          <w:rFonts w:ascii="Sarabun" w:hAnsi="Sarabun" w:cs="Sarabun"/>
          <w:b/>
          <w:bCs/>
          <w:color w:val="0000FF"/>
          <w:sz w:val="52"/>
          <w:szCs w:val="52"/>
          <w:cs/>
        </w:rPr>
        <w:t xml:space="preserve"> </w:t>
      </w:r>
      <w:proofErr w:type="spellStart"/>
      <w:r w:rsidR="008415AD"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ต๋า</w:t>
      </w:r>
      <w:proofErr w:type="spellEnd"/>
      <w:r w:rsidR="008415AD"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 xml:space="preserve">กู่ปิงชวน </w:t>
      </w:r>
      <w:r w:rsidR="00EC14F9"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สี่ดรุณี</w:t>
      </w:r>
      <w:r w:rsidR="00FB2430"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 xml:space="preserve"> </w:t>
      </w:r>
      <w:proofErr w:type="spellStart"/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จิ่ว</w:t>
      </w:r>
      <w:proofErr w:type="spellEnd"/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จ้ายโกว</w:t>
      </w:r>
      <w:r w:rsidR="007A0064"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 xml:space="preserve"> </w:t>
      </w:r>
      <w:r w:rsidR="00EE7C64"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7</w:t>
      </w:r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วัน</w:t>
      </w:r>
      <w:r w:rsidRPr="007A0064">
        <w:rPr>
          <w:rFonts w:ascii="Sarabun" w:hAnsi="Sarabun" w:cs="Sarabun"/>
          <w:b/>
          <w:bCs/>
          <w:color w:val="0000FF"/>
          <w:sz w:val="52"/>
          <w:szCs w:val="52"/>
          <w:cs/>
        </w:rPr>
        <w:t xml:space="preserve"> </w:t>
      </w:r>
      <w:r w:rsidR="00EE7C64"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6</w:t>
      </w:r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คืน</w:t>
      </w:r>
    </w:p>
    <w:p w14:paraId="48E38850" w14:textId="3DB25F9F" w:rsidR="00D20467" w:rsidRPr="008415AD" w:rsidRDefault="00725173" w:rsidP="003C2AC4">
      <w:pPr>
        <w:spacing w:line="360" w:lineRule="auto"/>
        <w:ind w:right="142"/>
        <w:contextualSpacing/>
        <w:jc w:val="center"/>
        <w:rPr>
          <w:rFonts w:ascii="Sarabun" w:hAnsi="Sarabun" w:cs="Sarabun"/>
          <w:b/>
          <w:bCs/>
          <w:sz w:val="48"/>
          <w:szCs w:val="48"/>
        </w:rPr>
      </w:pPr>
      <w:r w:rsidRPr="008415AD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*ไม่ลงร้าน</w:t>
      </w:r>
      <w:proofErr w:type="spellStart"/>
      <w:r w:rsidRPr="008415AD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ช้</w:t>
      </w:r>
      <w:proofErr w:type="spellEnd"/>
      <w:r w:rsidRPr="008415AD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อป</w:t>
      </w:r>
      <w:r w:rsidRPr="008415AD">
        <w:rPr>
          <w:rFonts w:ascii="Sarabun" w:hAnsi="Sarabun" w:cs="Sarabun"/>
          <w:b/>
          <w:bCs/>
          <w:color w:val="0070C0"/>
          <w:sz w:val="48"/>
          <w:szCs w:val="48"/>
        </w:rPr>
        <w:t>*</w:t>
      </w:r>
      <w:r w:rsidR="008415AD" w:rsidRPr="008415AD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5584C" w:rsidRPr="008415AD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Pr="008415A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B1470B" w:rsidRPr="008415AD">
        <w:rPr>
          <w:rFonts w:ascii="Sarabun" w:hAnsi="Sarabun" w:cs="Sarabun"/>
          <w:b/>
          <w:bCs/>
          <w:color w:val="FF0000"/>
          <w:sz w:val="48"/>
          <w:szCs w:val="48"/>
        </w:rPr>
        <w:t xml:space="preserve">Air China </w:t>
      </w:r>
      <w:r w:rsidR="00BE0E80" w:rsidRPr="008415AD">
        <w:rPr>
          <w:rFonts w:ascii="Sarabun" w:hAnsi="Sarabun" w:cs="Sarabun"/>
          <w:b/>
          <w:bCs/>
          <w:color w:val="FF0000"/>
          <w:sz w:val="48"/>
          <w:szCs w:val="48"/>
        </w:rPr>
        <w:t>(</w:t>
      </w:r>
      <w:r w:rsidR="00B1470B" w:rsidRPr="008415AD">
        <w:rPr>
          <w:rFonts w:ascii="Sarabun" w:hAnsi="Sarabun" w:cs="Sarabun"/>
          <w:b/>
          <w:bCs/>
          <w:color w:val="FF0000"/>
          <w:sz w:val="48"/>
          <w:szCs w:val="48"/>
        </w:rPr>
        <w:t>CA</w:t>
      </w:r>
      <w:r w:rsidR="00BE0E80" w:rsidRPr="008415AD">
        <w:rPr>
          <w:rFonts w:ascii="Sarabun" w:hAnsi="Sarabun" w:cs="Sarabun"/>
          <w:b/>
          <w:bCs/>
          <w:color w:val="FF0000"/>
          <w:sz w:val="48"/>
          <w:szCs w:val="48"/>
        </w:rPr>
        <w:t>)</w:t>
      </w:r>
    </w:p>
    <w:p w14:paraId="5BF1415F" w14:textId="77777777" w:rsidR="00026D13" w:rsidRPr="00026D13" w:rsidRDefault="00026D13" w:rsidP="003C2AC4">
      <w:pPr>
        <w:spacing w:line="360" w:lineRule="auto"/>
        <w:ind w:right="142"/>
        <w:contextualSpacing/>
        <w:jc w:val="thaiDistribute"/>
        <w:rPr>
          <w:rFonts w:ascii="Sarabun" w:hAnsi="Sarabun" w:cs="Sarabun"/>
          <w:b/>
          <w:bCs/>
          <w:color w:val="C00000"/>
          <w:sz w:val="22"/>
          <w:szCs w:val="22"/>
        </w:rPr>
      </w:pPr>
    </w:p>
    <w:tbl>
      <w:tblPr>
        <w:tblW w:w="5148" w:type="pct"/>
        <w:jc w:val="center"/>
        <w:tblLook w:val="04A0" w:firstRow="1" w:lastRow="0" w:firstColumn="1" w:lastColumn="0" w:noHBand="0" w:noVBand="1"/>
      </w:tblPr>
      <w:tblGrid>
        <w:gridCol w:w="458"/>
        <w:gridCol w:w="4991"/>
        <w:gridCol w:w="696"/>
        <w:gridCol w:w="807"/>
        <w:gridCol w:w="696"/>
        <w:gridCol w:w="3287"/>
      </w:tblGrid>
      <w:tr w:rsidR="00CB6013" w:rsidRPr="00B36657" w14:paraId="76A8E9D0" w14:textId="77777777" w:rsidTr="005F541A">
        <w:trPr>
          <w:trHeight w:val="473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5165D152" w14:textId="77777777" w:rsidR="00B36657" w:rsidRPr="00B36657" w:rsidRDefault="00B36657" w:rsidP="003C2AC4">
            <w:pPr>
              <w:pStyle w:val="NoSpacing"/>
              <w:spacing w:line="360" w:lineRule="auto"/>
              <w:ind w:left="-476"/>
              <w:contextualSpacing/>
              <w:jc w:val="thaiDistribute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A1C21A3" w14:textId="77777777" w:rsidR="00B36657" w:rsidRPr="00B36657" w:rsidRDefault="00B36657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344344CE" w14:textId="77777777" w:rsidR="00B36657" w:rsidRPr="00B36657" w:rsidRDefault="00B36657" w:rsidP="003C2AC4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13B35D78" w14:textId="77777777" w:rsidR="00B36657" w:rsidRPr="00B36657" w:rsidRDefault="00B36657" w:rsidP="003C2AC4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31574C5" w14:textId="77777777" w:rsidR="00B36657" w:rsidRPr="00B36657" w:rsidRDefault="00B36657" w:rsidP="003C2AC4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92DA1E7" w14:textId="77777777" w:rsidR="00B36657" w:rsidRPr="00B36657" w:rsidRDefault="00B36657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B36657" w14:paraId="4D4753F3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DB08" w14:textId="77777777" w:rsidR="00BE0E80" w:rsidRPr="00B36657" w:rsidRDefault="00BE0E80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8F28" w14:textId="5FB4FA94" w:rsidR="00341CA0" w:rsidRPr="0021464B" w:rsidRDefault="00BE0E80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21464B">
              <w:rPr>
                <w:rFonts w:ascii="Sarabun" w:hAnsi="Sarabun" w:cs="Sarabun" w:hint="cs"/>
                <w:szCs w:val="24"/>
                <w:cs/>
              </w:rPr>
              <w:t>กรุงเทพฯ สนามบิน</w:t>
            </w:r>
            <w:r w:rsidR="00E24A9A">
              <w:rPr>
                <w:rFonts w:ascii="Sarabun" w:hAnsi="Sarabun" w:cs="Sarabun" w:hint="cs"/>
                <w:szCs w:val="24"/>
                <w:cs/>
              </w:rPr>
              <w:t>สุวรรณภูมิ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463604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="008415AD" w:rsidRPr="00463604">
              <w:rPr>
                <w:rFonts w:ascii="Sarabun" w:hAnsi="Sarabun" w:cs="Sarabun"/>
                <w:color w:val="EE0000"/>
                <w:szCs w:val="24"/>
              </w:rPr>
              <w:t>CA4</w:t>
            </w:r>
            <w:r w:rsidR="005F541A" w:rsidRPr="00463604">
              <w:rPr>
                <w:rFonts w:ascii="Sarabun" w:hAnsi="Sarabun" w:cs="Sarabun"/>
                <w:color w:val="EE0000"/>
                <w:szCs w:val="24"/>
              </w:rPr>
              <w:t>72</w:t>
            </w:r>
            <w:r w:rsidR="008415AD" w:rsidRPr="00463604">
              <w:rPr>
                <w:rFonts w:ascii="Sarabun" w:hAnsi="Sarabun" w:cs="Sarabun"/>
                <w:color w:val="EE0000"/>
                <w:szCs w:val="24"/>
              </w:rPr>
              <w:t xml:space="preserve">: </w:t>
            </w:r>
            <w:r w:rsidR="005F541A" w:rsidRPr="00463604">
              <w:rPr>
                <w:rFonts w:ascii="Sarabun" w:hAnsi="Sarabun" w:cs="Sarabun"/>
                <w:color w:val="EE0000"/>
                <w:szCs w:val="24"/>
              </w:rPr>
              <w:t>18.20</w:t>
            </w:r>
            <w:r w:rsidR="008415AD" w:rsidRPr="00463604">
              <w:rPr>
                <w:rFonts w:ascii="Sarabun" w:hAnsi="Sarabun" w:cs="Sarabun"/>
                <w:color w:val="EE0000"/>
                <w:szCs w:val="24"/>
              </w:rPr>
              <w:t xml:space="preserve"> – </w:t>
            </w:r>
            <w:r w:rsidR="00772E70" w:rsidRPr="00463604">
              <w:rPr>
                <w:rFonts w:ascii="Sarabun" w:hAnsi="Sarabun" w:cs="Sarabun"/>
                <w:color w:val="EE0000"/>
                <w:szCs w:val="24"/>
              </w:rPr>
              <w:t>22.35</w:t>
            </w:r>
            <w:r w:rsidR="008415AD" w:rsidRPr="00463604">
              <w:rPr>
                <w:rFonts w:ascii="Sarabun" w:hAnsi="Sarabun" w:cs="Sarabun"/>
                <w:color w:val="EE0000"/>
                <w:szCs w:val="24"/>
              </w:rPr>
              <w:t>)</w:t>
            </w:r>
            <w:r w:rsidRPr="00463604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>สนามบินเฉ</w:t>
            </w:r>
            <w:proofErr w:type="spellStart"/>
            <w:r w:rsidRPr="0021464B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21464B">
              <w:rPr>
                <w:rFonts w:ascii="Sarabun" w:hAnsi="Sarabun" w:cs="Sarabun" w:hint="cs"/>
                <w:szCs w:val="24"/>
                <w:cs/>
              </w:rPr>
              <w:t>ตูเทียนฟู่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D5CA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48"/>
                <w:szCs w:val="48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B35" w14:textId="75C022EE" w:rsidR="00BE0E80" w:rsidRPr="00691A61" w:rsidRDefault="00BE0E80" w:rsidP="003C2AC4">
            <w:pPr>
              <w:spacing w:line="360" w:lineRule="auto"/>
              <w:jc w:val="thaiDistribute"/>
              <w:rPr>
                <w:rFonts w:ascii="Segoe UI Symbol" w:eastAsia="Calibri" w:hAnsi="Segoe UI Symbol" w:cstheme="minorBidi"/>
                <w:sz w:val="48"/>
                <w:szCs w:val="48"/>
                <w:cs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DC45" w14:textId="0BDB43AE" w:rsidR="00EE7C64" w:rsidRPr="00691A61" w:rsidRDefault="00F35AE9" w:rsidP="003C2AC4">
            <w:pPr>
              <w:spacing w:line="360" w:lineRule="auto"/>
              <w:jc w:val="thaiDistribute"/>
              <w:rPr>
                <w:rFonts w:ascii="Segoe UI Symbol" w:eastAsia="Calibri" w:hAnsi="Segoe UI Symbol" w:cs="Segoe UI Symbol"/>
                <w:sz w:val="48"/>
                <w:szCs w:val="48"/>
                <w:lang w:eastAsia="en-US"/>
              </w:rPr>
            </w:pPr>
            <w:r w:rsidRPr="00691A61">
              <w:rPr>
                <w:rFonts w:ascii="Segoe UI Symbol" w:eastAsia="Calibri" w:hAnsi="Segoe UI Symbol" w:cs="Segoe UI Symbol" w:hint="cs"/>
                <w:sz w:val="48"/>
                <w:szCs w:val="48"/>
                <w:cs/>
                <w:lang w:eastAsia="en-US"/>
              </w:rPr>
              <w:t>✈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808C" w14:textId="08E3E439" w:rsidR="00BE0E80" w:rsidRPr="0021464B" w:rsidRDefault="00463604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proofErr w:type="spellStart"/>
            <w:r w:rsidRPr="00170354">
              <w:rPr>
                <w:rFonts w:ascii="Sarabun" w:hAnsi="Sarabun" w:cs="Sarabun"/>
                <w:szCs w:val="24"/>
              </w:rPr>
              <w:t>Dading</w:t>
            </w:r>
            <w:proofErr w:type="spellEnd"/>
            <w:r w:rsidRPr="00170354">
              <w:rPr>
                <w:rFonts w:ascii="Sarabun" w:hAnsi="Sarabun" w:cs="Sarabun"/>
                <w:szCs w:val="24"/>
              </w:rPr>
              <w:t xml:space="preserve"> Century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3E211A">
              <w:rPr>
                <w:rFonts w:ascii="Sarabun" w:hAnsi="Sarabun" w:cs="Sarabun"/>
                <w:szCs w:val="24"/>
              </w:rPr>
              <w:t>5</w:t>
            </w:r>
            <w:r w:rsidRPr="007A0064"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D2560C" w:rsidRPr="00B36657" w14:paraId="62FAF6E4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  <w:hideMark/>
          </w:tcPr>
          <w:p w14:paraId="446C69FE" w14:textId="77777777" w:rsidR="00BE0E80" w:rsidRPr="00B36657" w:rsidRDefault="00BE0E80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E2B1183" w14:textId="4FA50815" w:rsidR="00BE0E80" w:rsidRPr="0021464B" w:rsidRDefault="00BE0E8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2718E0">
              <w:rPr>
                <w:rFonts w:ascii="Sarabun" w:hAnsi="Sarabun" w:cs="Sarabun" w:hint="cs"/>
                <w:szCs w:val="24"/>
                <w:cs/>
              </w:rPr>
              <w:t>เฉ</w:t>
            </w:r>
            <w:proofErr w:type="spellStart"/>
            <w:r w:rsidRPr="002718E0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2718E0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2718E0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="00067A44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EE7C64" w:rsidRPr="00EE7C64">
              <w:rPr>
                <w:rFonts w:ascii="Sarabun" w:hAnsi="Sarabun" w:cs="Sarabun"/>
                <w:szCs w:val="24"/>
              </w:rPr>
              <w:t>Eastern Suburban Memory</w:t>
            </w:r>
            <w:r w:rsidR="00D16767" w:rsidRPr="00D16767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EE7C64" w:rsidRPr="00EE7C64">
              <w:rPr>
                <w:rFonts w:ascii="Sarabun" w:hAnsi="Sarabun" w:cs="Sarabun" w:hint="cs"/>
                <w:szCs w:val="24"/>
                <w:cs/>
              </w:rPr>
              <w:t>นั่งรถไฟ</w:t>
            </w:r>
            <w:r w:rsidR="00921A00">
              <w:rPr>
                <w:rFonts w:ascii="Sarabun" w:hAnsi="Sarabun" w:cs="Sarabun" w:hint="cs"/>
                <w:szCs w:val="24"/>
                <w:cs/>
              </w:rPr>
              <w:t xml:space="preserve">ความเร็วสูง </w:t>
            </w:r>
            <w:r w:rsidR="00921A00">
              <w:rPr>
                <w:rFonts w:ascii="Sarabun" w:hAnsi="Sarabun" w:cs="Sarabun"/>
                <w:szCs w:val="24"/>
                <w:cs/>
              </w:rPr>
              <w:t>–</w:t>
            </w:r>
            <w:r w:rsidR="00921A00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proofErr w:type="spellStart"/>
            <w:r w:rsidR="00EE7C64" w:rsidRPr="00EE7C64">
              <w:rPr>
                <w:rFonts w:ascii="Sarabun" w:hAnsi="Sarabun" w:cs="Sarabun" w:hint="cs"/>
                <w:szCs w:val="24"/>
                <w:cs/>
              </w:rPr>
              <w:t>จิ่ว</w:t>
            </w:r>
            <w:proofErr w:type="spellEnd"/>
            <w:r w:rsidR="00EE7C64" w:rsidRPr="00EE7C64">
              <w:rPr>
                <w:rFonts w:ascii="Sarabun" w:hAnsi="Sarabun" w:cs="Sarabun" w:hint="cs"/>
                <w:szCs w:val="24"/>
                <w:cs/>
              </w:rPr>
              <w:t>จ้าย</w:t>
            </w:r>
            <w:r w:rsidR="00921A00">
              <w:rPr>
                <w:rFonts w:ascii="Sarabun" w:hAnsi="Sarabun" w:cs="Sarabun" w:hint="cs"/>
                <w:szCs w:val="24"/>
                <w:cs/>
              </w:rPr>
              <w:t>โกว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254B9912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603C1025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7B4435A7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2367AF11" w14:textId="77777777" w:rsidR="00BE0E80" w:rsidRDefault="007A0064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</w:rPr>
            </w:pPr>
            <w:proofErr w:type="spellStart"/>
            <w:r w:rsidRPr="007A0064">
              <w:rPr>
                <w:rFonts w:ascii="Sarabun" w:hAnsi="Sarabun" w:cs="Sarabun"/>
                <w:szCs w:val="24"/>
              </w:rPr>
              <w:t>Qianhe</w:t>
            </w:r>
            <w:proofErr w:type="spellEnd"/>
            <w:r w:rsidRPr="007A0064">
              <w:rPr>
                <w:rFonts w:ascii="Sarabun" w:hAnsi="Sarabun" w:cs="Sarabun"/>
                <w:szCs w:val="24"/>
              </w:rPr>
              <w:t xml:space="preserve"> International Hotel</w:t>
            </w:r>
          </w:p>
          <w:p w14:paraId="49D09BEF" w14:textId="4319AC5F" w:rsidR="007A0064" w:rsidRPr="0021464B" w:rsidRDefault="007A0064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/>
                <w:szCs w:val="24"/>
              </w:rPr>
              <w:t xml:space="preserve">4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CB6013" w:rsidRPr="00B36657" w14:paraId="45868F89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7C38" w14:textId="77777777" w:rsidR="00BE0E80" w:rsidRPr="00B36657" w:rsidRDefault="00BE0E80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DC1B" w14:textId="16D2C889" w:rsidR="00EE7C64" w:rsidRDefault="00EE7C64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</w:rPr>
            </w:pPr>
            <w:r w:rsidRPr="00C54E5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อุทยานแห่งชาติ</w:t>
            </w:r>
            <w:proofErr w:type="spellStart"/>
            <w:r w:rsidRPr="00C54E5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จิ่ว</w:t>
            </w:r>
            <w:proofErr w:type="spellEnd"/>
            <w:r w:rsidRPr="00C54E5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จ้ายโกว</w:t>
            </w:r>
            <w:r w:rsidR="00921A0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61504A" w:rsidRPr="0061504A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(</w:t>
            </w:r>
            <w:r w:rsidR="0061504A" w:rsidRPr="0061504A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รวมรถประจำทางของอุทยาน</w:t>
            </w:r>
            <w:r w:rsidR="0061504A" w:rsidRPr="0061504A">
              <w:rPr>
                <w:rFonts w:ascii="Sarabun" w:eastAsia="Calibri" w:hAnsi="Sarabun" w:cs="Sarabun"/>
                <w:szCs w:val="24"/>
                <w:cs/>
                <w:lang w:eastAsia="en-US"/>
              </w:rPr>
              <w:t>)</w:t>
            </w:r>
            <w:r w:rsidR="00921A0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671306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="00921A0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เมือง</w:t>
            </w:r>
            <w:r w:rsidR="00341CA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ชวนจู่ซื่อ</w:t>
            </w:r>
          </w:p>
          <w:p w14:paraId="02503FB2" w14:textId="0065AD75" w:rsidR="00312F72" w:rsidRPr="0021464B" w:rsidRDefault="00312F72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50DA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9615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123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C0C" w14:textId="4131F83E" w:rsidR="00BE0E80" w:rsidRPr="0021464B" w:rsidRDefault="00463604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proofErr w:type="spellStart"/>
            <w:r w:rsidRPr="00463604">
              <w:rPr>
                <w:rFonts w:ascii="Sarabun" w:hAnsi="Sarabun" w:cs="Sarabun"/>
                <w:szCs w:val="24"/>
              </w:rPr>
              <w:t>Songpan</w:t>
            </w:r>
            <w:proofErr w:type="spellEnd"/>
            <w:r w:rsidRPr="00463604">
              <w:rPr>
                <w:rFonts w:ascii="Sarabun" w:hAnsi="Sarabun" w:cs="Sarabun"/>
                <w:szCs w:val="24"/>
              </w:rPr>
              <w:t xml:space="preserve"> </w:t>
            </w:r>
            <w:proofErr w:type="spellStart"/>
            <w:r w:rsidRPr="00463604">
              <w:rPr>
                <w:rFonts w:ascii="Sarabun" w:hAnsi="Sarabun" w:cs="Sarabun"/>
                <w:szCs w:val="24"/>
              </w:rPr>
              <w:t>Bailizunxuan</w:t>
            </w:r>
            <w:proofErr w:type="spellEnd"/>
            <w:r w:rsidRPr="00463604">
              <w:rPr>
                <w:rFonts w:ascii="Sarabun" w:hAnsi="Sarabun" w:cs="Sarabun"/>
                <w:szCs w:val="24"/>
              </w:rPr>
              <w:t xml:space="preserve">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/>
                <w:szCs w:val="24"/>
              </w:rPr>
              <w:t xml:space="preserve">4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BF376D" w:rsidRPr="00B36657" w14:paraId="51E0236F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63D5941" w14:textId="77777777" w:rsidR="00BE0E80" w:rsidRPr="00B36657" w:rsidRDefault="00BE0E80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A95EE54" w14:textId="312A2826" w:rsidR="00BE0E80" w:rsidRPr="0021464B" w:rsidRDefault="00341CA0" w:rsidP="003C2AC4">
            <w:pPr>
              <w:spacing w:line="360" w:lineRule="auto"/>
              <w:ind w:right="-108" w:hanging="55"/>
              <w:jc w:val="thaiDistribute"/>
              <w:rPr>
                <w:rFonts w:ascii="Sarabun" w:eastAsia="Calibri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เมืองชวนจู่ซื่อ </w:t>
            </w:r>
            <w:r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EE7C64" w:rsidRPr="00EE7C64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อุทยานสวรรค์ภู</w:t>
            </w:r>
            <w:r w:rsidR="00EE7C64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เขา</w:t>
            </w:r>
            <w:r w:rsidR="00EE7C64" w:rsidRPr="00EE7C64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หิมะการ์เซ</w:t>
            </w:r>
            <w:proofErr w:type="spellStart"/>
            <w:r w:rsidR="00EE7C64" w:rsidRPr="00EE7C64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ียต๋า</w:t>
            </w:r>
            <w:proofErr w:type="spellEnd"/>
            <w:r w:rsidR="00EE7C64" w:rsidRPr="00EE7C64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กู่ปิงชวน</w:t>
            </w:r>
            <w:r w:rsidR="00EE7C64" w:rsidRPr="00EE7C64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(</w:t>
            </w:r>
            <w:r w:rsidR="00EE7C64" w:rsidRPr="00EE7C64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รวมรถอุทยาน</w:t>
            </w:r>
            <w:r w:rsidR="00EE7C64" w:rsidRPr="00EE7C64">
              <w:rPr>
                <w:rFonts w:ascii="Sarabun" w:eastAsia="Calibri" w:hAnsi="Sarabun" w:cs="Sarabun"/>
                <w:szCs w:val="24"/>
                <w:cs/>
                <w:lang w:eastAsia="en-US"/>
              </w:rPr>
              <w:t>+</w:t>
            </w:r>
            <w:r w:rsidR="00EE7C64" w:rsidRPr="00EE7C64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กระเช้า</w:t>
            </w:r>
            <w:r w:rsidR="00EE7C64" w:rsidRPr="00EE7C64">
              <w:rPr>
                <w:rFonts w:ascii="Sarabun" w:eastAsia="Calibri" w:hAnsi="Sarabun" w:cs="Sarabun"/>
                <w:szCs w:val="24"/>
                <w:cs/>
                <w:lang w:eastAsia="en-US"/>
              </w:rPr>
              <w:t>)</w:t>
            </w:r>
            <w:r w:rsidR="00921A0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921A00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="00921A0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เมืองเม่าเสี้ยน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34E4CC95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48892F38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1E54EEF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0A1950F" w14:textId="2A6EBF39" w:rsidR="00BE0E80" w:rsidRPr="0021464B" w:rsidRDefault="00463604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lang w:eastAsia="en-US"/>
              </w:rPr>
            </w:pPr>
            <w:proofErr w:type="spellStart"/>
            <w:r w:rsidRPr="00463604">
              <w:rPr>
                <w:rFonts w:ascii="Sarabun" w:eastAsia="Calibri" w:hAnsi="Sarabun" w:cs="Sarabun"/>
                <w:szCs w:val="24"/>
                <w:lang w:eastAsia="en-US"/>
              </w:rPr>
              <w:t>Maoxian</w:t>
            </w:r>
            <w:proofErr w:type="spellEnd"/>
            <w:r w:rsidRPr="00463604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proofErr w:type="spellStart"/>
            <w:r w:rsidRPr="00463604">
              <w:rPr>
                <w:rFonts w:ascii="Sarabun" w:eastAsia="Calibri" w:hAnsi="Sarabun" w:cs="Sarabun"/>
                <w:szCs w:val="24"/>
                <w:lang w:eastAsia="en-US"/>
              </w:rPr>
              <w:t>Guigu</w:t>
            </w:r>
            <w:proofErr w:type="spellEnd"/>
            <w:r w:rsidRPr="00463604">
              <w:rPr>
                <w:rFonts w:ascii="Sarabun" w:eastAsia="Calibri" w:hAnsi="Sarabun" w:cs="Sarabun"/>
                <w:szCs w:val="24"/>
                <w:lang w:eastAsia="en-US"/>
              </w:rPr>
              <w:t xml:space="preserve"> H</w:t>
            </w:r>
            <w:r>
              <w:rPr>
                <w:rFonts w:ascii="Sarabun" w:eastAsia="Calibri" w:hAnsi="Sarabun" w:cs="Sarabun"/>
                <w:szCs w:val="24"/>
                <w:lang w:eastAsia="en-US"/>
              </w:rPr>
              <w:t xml:space="preserve">otel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/>
                <w:szCs w:val="24"/>
              </w:rPr>
              <w:t xml:space="preserve">4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54536A" w:rsidRPr="00B36657" w14:paraId="0FADC0CF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4201" w14:textId="77777777" w:rsidR="00BE0E80" w:rsidRPr="00B36657" w:rsidRDefault="00A11329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D6A" w14:textId="3C5069EB" w:rsidR="008126CB" w:rsidRPr="00181DA0" w:rsidRDefault="00671306" w:rsidP="003C2AC4">
            <w:pPr>
              <w:spacing w:line="360" w:lineRule="auto"/>
              <w:jc w:val="thaiDistribute"/>
              <w:rPr>
                <w:rFonts w:ascii="Sarabun" w:hAnsi="Sarabun" w:cs="Sarabun" w:hint="cs"/>
                <w:szCs w:val="24"/>
                <w:cs/>
                <w:lang w:eastAsia="en-US"/>
              </w:rPr>
            </w:pPr>
            <w:r w:rsidRPr="00671306">
              <w:rPr>
                <w:rFonts w:ascii="Sarabun" w:hAnsi="Sarabun" w:cs="Sarabun" w:hint="cs"/>
                <w:szCs w:val="24"/>
                <w:cs/>
                <w:lang w:eastAsia="en-US"/>
              </w:rPr>
              <w:t>ภูเขาสี่ดรุณี</w:t>
            </w:r>
            <w:r w:rsidRPr="00671306">
              <w:rPr>
                <w:rFonts w:ascii="Sarabun" w:hAnsi="Sarabun" w:cs="Sarabun"/>
                <w:szCs w:val="24"/>
                <w:cs/>
                <w:lang w:eastAsia="en-US"/>
              </w:rPr>
              <w:t xml:space="preserve"> – </w:t>
            </w:r>
            <w:r w:rsidRPr="00671306">
              <w:rPr>
                <w:rFonts w:ascii="Sarabun" w:hAnsi="Sarabun" w:cs="Sarabun" w:hint="cs"/>
                <w:szCs w:val="24"/>
                <w:cs/>
                <w:lang w:eastAsia="en-US"/>
              </w:rPr>
              <w:t>หุบเขาซวงเฉียวโกว</w:t>
            </w:r>
            <w:r w:rsidRPr="00671306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="00EE7C64" w:rsidRPr="00181DA0">
              <w:rPr>
                <w:rFonts w:ascii="Sarabun" w:hAnsi="Sarabun" w:cs="Sarabun"/>
                <w:szCs w:val="24"/>
                <w:cs/>
                <w:lang w:eastAsia="en-US"/>
              </w:rPr>
              <w:t>(</w:t>
            </w:r>
            <w:r w:rsidR="00EE7C64" w:rsidRPr="00181DA0">
              <w:rPr>
                <w:rFonts w:ascii="Sarabun" w:hAnsi="Sarabun" w:cs="Sarabun" w:hint="cs"/>
                <w:szCs w:val="24"/>
                <w:cs/>
                <w:lang w:eastAsia="en-US"/>
              </w:rPr>
              <w:t>รวมรถอุทยาน</w:t>
            </w:r>
            <w:r w:rsidR="00EE7C64" w:rsidRPr="00181DA0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  <w:r w:rsidR="009B1281">
              <w:rPr>
                <w:rFonts w:ascii="Sarabun" w:hAnsi="Sarabun" w:cs="Sarabun"/>
                <w:szCs w:val="24"/>
                <w:lang w:eastAsia="en-US"/>
              </w:rPr>
              <w:t xml:space="preserve"> </w:t>
            </w:r>
            <w:r w:rsidR="002645AC">
              <w:rPr>
                <w:rFonts w:ascii="Sarabun" w:hAnsi="Sarabun" w:cs="Sarabun"/>
                <w:szCs w:val="24"/>
                <w:lang w:eastAsia="en-US"/>
              </w:rPr>
              <w:t xml:space="preserve">– </w:t>
            </w:r>
            <w:r w:rsidR="00341CA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เมืองตูเจียง</w:t>
            </w:r>
            <w:proofErr w:type="spellStart"/>
            <w:r w:rsidR="00341CA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เยี่ยน</w:t>
            </w:r>
            <w:proofErr w:type="spellEnd"/>
            <w:r w:rsidR="00341CA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341CA0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="00341CA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341CA0" w:rsidRPr="00EE7C64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สะพานโบราณหนานเฉียว</w:t>
            </w:r>
            <w:r w:rsidR="004A7E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4A7EBC" w:rsidRPr="004A7EBC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="004A7E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4A7EBC" w:rsidRPr="004A7E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การแสดง</w:t>
            </w:r>
            <w:r w:rsidR="004A7EBC" w:rsidRPr="004A7EBC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="004A7EBC" w:rsidRPr="004A7E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แสงและเงา</w:t>
            </w:r>
            <w:r w:rsidR="004A7EBC" w:rsidRPr="004A7EBC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"</w:t>
            </w:r>
            <w:r w:rsidR="004A7EBC" w:rsidRPr="004A7E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น้ำตาสีฟ้า</w:t>
            </w:r>
            <w:r w:rsidR="004A7EBC" w:rsidRPr="004A7EBC">
              <w:rPr>
                <w:rFonts w:ascii="Sarabun" w:eastAsia="Calibri" w:hAnsi="Sarabun" w:cs="Sarabun"/>
                <w:szCs w:val="24"/>
                <w:cs/>
                <w:lang w:eastAsia="en-US"/>
              </w:rPr>
              <w:t>"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5CD8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egoe UI Symbol" w:hAnsi="Segoe UI Symbol" w:cs="Segoe UI Symbol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7C12" w14:textId="77777777" w:rsidR="00BE0E80" w:rsidRPr="000C7448" w:rsidRDefault="00BE0E80" w:rsidP="003C2AC4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A1D1" w14:textId="77777777" w:rsidR="00BE0E80" w:rsidRPr="000C7448" w:rsidRDefault="00E74082" w:rsidP="003C2AC4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  <w:r w:rsidRPr="000C7448">
              <w:rPr>
                <w:rFonts w:ascii="Segoe UI Symbol" w:eastAsia="Calibri" w:hAnsi="Segoe UI Symbol" w:cs="Segoe UI Symbol" w:hint="cs"/>
                <w:sz w:val="48"/>
                <w:szCs w:val="48"/>
                <w:cs/>
              </w:rPr>
              <w:t xml:space="preserve"> 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C34" w14:textId="57284104" w:rsidR="00BE0E80" w:rsidRPr="0021464B" w:rsidRDefault="00463604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463604">
              <w:rPr>
                <w:rFonts w:ascii="Sarabun" w:eastAsia="Calibri" w:hAnsi="Sarabun" w:cs="Sarabun"/>
                <w:szCs w:val="24"/>
                <w:lang w:eastAsia="en-US"/>
              </w:rPr>
              <w:t>Vienna International Hotel</w:t>
            </w:r>
            <w:r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/>
                <w:szCs w:val="24"/>
              </w:rPr>
              <w:t xml:space="preserve">4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C26D96" w:rsidRPr="00B36657" w14:paraId="5D3A5EAB" w14:textId="77777777" w:rsidTr="008415AD">
        <w:trPr>
          <w:trHeight w:val="806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  <w:vAlign w:val="center"/>
          </w:tcPr>
          <w:p w14:paraId="17CA777B" w14:textId="77777777" w:rsidR="00106104" w:rsidRPr="00B36657" w:rsidRDefault="00A11329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6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223B9F12" w14:textId="5BF870B2" w:rsidR="0019029E" w:rsidRDefault="00341CA0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</w:t>
            </w:r>
            <w:r w:rsidR="002645A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ตูเจียง</w:t>
            </w:r>
            <w:proofErr w:type="spellStart"/>
            <w:r w:rsidR="002645A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เยี่ยน</w:t>
            </w:r>
            <w:proofErr w:type="spellEnd"/>
            <w:r w:rsidR="002645AC">
              <w:rPr>
                <w:rFonts w:ascii="Sarabun" w:eastAsia="Calibri" w:hAnsi="Sarabun" w:cs="Sarabun"/>
                <w:szCs w:val="24"/>
                <w:lang w:eastAsia="en-US"/>
              </w:rPr>
              <w:t xml:space="preserve"> – </w:t>
            </w:r>
            <w:r w:rsidR="009B1281">
              <w:rPr>
                <w:rFonts w:ascii="Sarabun" w:hAnsi="Sarabun" w:cs="Sarabun" w:hint="cs"/>
                <w:szCs w:val="24"/>
                <w:cs/>
                <w:lang w:eastAsia="en-US"/>
              </w:rPr>
              <w:t>เฉ</w:t>
            </w:r>
            <w:proofErr w:type="spellStart"/>
            <w:r w:rsidR="009B1281">
              <w:rPr>
                <w:rFonts w:ascii="Sarabun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 w:rsidR="009B1281">
              <w:rPr>
                <w:rFonts w:ascii="Sarabun" w:hAnsi="Sarabun" w:cs="Sarabun" w:hint="cs"/>
                <w:szCs w:val="24"/>
                <w:cs/>
                <w:lang w:eastAsia="en-US"/>
              </w:rPr>
              <w:t>ตู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921A00"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="00921A0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EE7C64"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วัดต้า</w:t>
            </w:r>
            <w:proofErr w:type="spellStart"/>
            <w:r w:rsidR="00EE7C64"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ฉือ</w:t>
            </w:r>
            <w:proofErr w:type="spellEnd"/>
            <w:r w:rsidR="00921A0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921A00"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="00921A0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EE7C64"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ไท่กู่หลี่</w:t>
            </w:r>
            <w:r w:rsidR="00921A0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921A00"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="00921A0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EE7C64" w:rsidRPr="00EE7C64">
              <w:rPr>
                <w:rFonts w:ascii="Sarabun" w:hAnsi="Sarabun" w:cs="Sarabun"/>
                <w:szCs w:val="24"/>
                <w:lang w:eastAsia="en-US"/>
              </w:rPr>
              <w:t>IFS</w:t>
            </w:r>
            <w:r w:rsidR="00176463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EE7C64" w:rsidRPr="00EE7C64">
              <w:rPr>
                <w:rFonts w:ascii="Sarabun" w:hAnsi="Sarabun" w:cs="Sarabun"/>
                <w:szCs w:val="24"/>
                <w:lang w:eastAsia="en-US"/>
              </w:rPr>
              <w:t>(</w:t>
            </w:r>
            <w:r w:rsidR="00EE7C64"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แพน</w:t>
            </w:r>
            <w:proofErr w:type="spellStart"/>
            <w:r w:rsidR="00EE7C64"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ด้า</w:t>
            </w:r>
            <w:proofErr w:type="spellEnd"/>
            <w:r w:rsidR="00EE7C64"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ป</w:t>
            </w:r>
            <w:r w:rsidR="00176463">
              <w:rPr>
                <w:rFonts w:ascii="Sarabun" w:hAnsi="Sarabun" w:cs="Sarabun" w:hint="cs"/>
                <w:szCs w:val="24"/>
                <w:cs/>
                <w:lang w:eastAsia="en-US"/>
              </w:rPr>
              <w:t>ี</w:t>
            </w:r>
            <w:r w:rsidR="00EE7C64"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นตึก</w:t>
            </w:r>
            <w:r w:rsidR="00EE7C64" w:rsidRPr="00EE7C64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  <w:r w:rsidR="00921A0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921A00"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="00921A0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EE7C64"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ถนนคนเดินชูลซีลู่</w:t>
            </w:r>
          </w:p>
          <w:p w14:paraId="4D565897" w14:textId="7EF45AEF" w:rsidR="0019029E" w:rsidRPr="0019029E" w:rsidRDefault="0019029E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eastAsia="en-US"/>
              </w:rPr>
            </w:pPr>
            <w:r w:rsidRPr="005F541A">
              <w:rPr>
                <w:rFonts w:ascii="Sarabun" w:hAnsi="Sarabun" w:cs="Sarabun" w:hint="cs"/>
                <w:color w:val="0000FF"/>
                <w:szCs w:val="24"/>
                <w:cs/>
                <w:lang w:eastAsia="en-US"/>
              </w:rPr>
              <w:t>เมนูพิเศษ</w:t>
            </w:r>
            <w:r w:rsidRPr="005F541A">
              <w:rPr>
                <w:rFonts w:ascii="Sarabun" w:hAnsi="Sarabun" w:cs="Sarabun"/>
                <w:color w:val="0000FF"/>
                <w:szCs w:val="24"/>
                <w:cs/>
                <w:lang w:eastAsia="en-US"/>
              </w:rPr>
              <w:t xml:space="preserve">! </w:t>
            </w:r>
            <w:r w:rsidRPr="005F541A">
              <w:rPr>
                <w:rFonts w:ascii="Sarabun" w:hAnsi="Sarabun" w:cs="Sarabun" w:hint="cs"/>
                <w:color w:val="0000FF"/>
                <w:szCs w:val="24"/>
                <w:cs/>
                <w:lang w:eastAsia="en-US"/>
              </w:rPr>
              <w:t>สุกี้หม่าล่าเสฉวน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4916776" w14:textId="77777777" w:rsidR="00106104" w:rsidRPr="000C7448" w:rsidRDefault="00106104" w:rsidP="003C2AC4">
            <w:pPr>
              <w:spacing w:line="360" w:lineRule="auto"/>
              <w:jc w:val="thaiDistribute"/>
              <w:rPr>
                <w:rFonts w:ascii="Segoe UI Symbol" w:hAnsi="Segoe UI Symbol" w:cs="Segoe UI Symbol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93ABBBC" w14:textId="4318858F" w:rsidR="00106104" w:rsidRPr="000C7448" w:rsidRDefault="008415AD" w:rsidP="003C2AC4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3D40F908" w14:textId="56FB7179" w:rsidR="00106104" w:rsidRPr="000C7448" w:rsidRDefault="008415AD" w:rsidP="003C2AC4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09E8AAA" w14:textId="6CC90332" w:rsidR="00106104" w:rsidRPr="0021464B" w:rsidRDefault="00463604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  <w:proofErr w:type="spellStart"/>
            <w:r w:rsidRPr="00170354">
              <w:rPr>
                <w:rFonts w:ascii="Sarabun" w:hAnsi="Sarabun" w:cs="Sarabun"/>
                <w:szCs w:val="24"/>
              </w:rPr>
              <w:t>Dading</w:t>
            </w:r>
            <w:proofErr w:type="spellEnd"/>
            <w:r w:rsidRPr="00170354">
              <w:rPr>
                <w:rFonts w:ascii="Sarabun" w:hAnsi="Sarabun" w:cs="Sarabun"/>
                <w:szCs w:val="24"/>
              </w:rPr>
              <w:t xml:space="preserve"> Century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3E211A">
              <w:rPr>
                <w:rFonts w:ascii="Sarabun" w:hAnsi="Sarabun" w:cs="Sarabun"/>
                <w:szCs w:val="24"/>
              </w:rPr>
              <w:t>5</w:t>
            </w:r>
            <w:r w:rsidRPr="007A0064"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8415AD" w:rsidRPr="00B36657" w14:paraId="0002B0C2" w14:textId="77777777" w:rsidTr="008415AD">
        <w:trPr>
          <w:trHeight w:val="806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7D30" w14:textId="78F05719" w:rsidR="008415AD" w:rsidRPr="00B36657" w:rsidRDefault="008415AD" w:rsidP="003C2AC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</w:rPr>
              <w:t>7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8151" w14:textId="2CD5981F" w:rsidR="00341CA0" w:rsidRPr="00484497" w:rsidRDefault="00341CA0" w:rsidP="003C2AC4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eastAsia="en-US"/>
              </w:rPr>
            </w:pPr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ถนนโบราณซอยกว้างซอยแคบ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8415AD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สนามบินเฉ</w:t>
            </w:r>
            <w:proofErr w:type="spellStart"/>
            <w:r w:rsidR="008415AD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 w:rsidR="008415AD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ตู</w:t>
            </w:r>
            <w:r w:rsidR="008415AD"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="008415AD" w:rsidRPr="00463604">
              <w:rPr>
                <w:rFonts w:ascii="Sarabun" w:hAnsi="Sarabun" w:cs="Sarabun"/>
                <w:color w:val="EE0000"/>
                <w:szCs w:val="24"/>
                <w:cs/>
                <w:lang w:eastAsia="en-US"/>
              </w:rPr>
              <w:t>(</w:t>
            </w:r>
            <w:r w:rsidR="008415AD" w:rsidRPr="00463604">
              <w:rPr>
                <w:rFonts w:ascii="Sarabun" w:hAnsi="Sarabun" w:cs="Sarabun"/>
                <w:color w:val="EE0000"/>
                <w:szCs w:val="24"/>
              </w:rPr>
              <w:t>CA4</w:t>
            </w:r>
            <w:r w:rsidR="00F35AE9" w:rsidRPr="00463604">
              <w:rPr>
                <w:rFonts w:ascii="Sarabun" w:hAnsi="Sarabun" w:cs="Sarabun"/>
                <w:color w:val="EE0000"/>
                <w:szCs w:val="24"/>
              </w:rPr>
              <w:t>71</w:t>
            </w:r>
            <w:r w:rsidR="008415AD" w:rsidRPr="00463604">
              <w:rPr>
                <w:rFonts w:ascii="Sarabun" w:hAnsi="Sarabun" w:cs="Sarabun"/>
                <w:color w:val="EE0000"/>
                <w:szCs w:val="24"/>
              </w:rPr>
              <w:t>: 1</w:t>
            </w:r>
            <w:r w:rsidR="00F35AE9" w:rsidRPr="00463604">
              <w:rPr>
                <w:rFonts w:ascii="Sarabun" w:hAnsi="Sarabun" w:cs="Sarabun"/>
                <w:color w:val="EE0000"/>
                <w:szCs w:val="24"/>
              </w:rPr>
              <w:t>4.</w:t>
            </w:r>
            <w:r w:rsidRPr="00463604">
              <w:rPr>
                <w:rFonts w:ascii="Sarabun" w:hAnsi="Sarabun" w:cs="Sarabun" w:hint="cs"/>
                <w:color w:val="EE0000"/>
                <w:szCs w:val="24"/>
                <w:cs/>
              </w:rPr>
              <w:t>50</w:t>
            </w:r>
            <w:r w:rsidR="008415AD" w:rsidRPr="00463604">
              <w:rPr>
                <w:rFonts w:ascii="Sarabun" w:hAnsi="Sarabun" w:cs="Sarabun"/>
                <w:color w:val="EE0000"/>
                <w:szCs w:val="24"/>
              </w:rPr>
              <w:t xml:space="preserve"> – </w:t>
            </w:r>
            <w:r w:rsidR="00F35AE9" w:rsidRPr="00463604">
              <w:rPr>
                <w:rFonts w:ascii="Sarabun" w:hAnsi="Sarabun" w:cs="Sarabun"/>
                <w:color w:val="EE0000"/>
                <w:szCs w:val="24"/>
              </w:rPr>
              <w:t>17.05</w:t>
            </w:r>
            <w:r w:rsidR="008415AD" w:rsidRPr="00463604">
              <w:rPr>
                <w:rFonts w:ascii="Sarabun" w:hAnsi="Sarabun" w:cs="Sarabun"/>
                <w:color w:val="EE0000"/>
                <w:szCs w:val="24"/>
                <w:cs/>
                <w:lang w:eastAsia="en-US"/>
              </w:rPr>
              <w:t>)</w:t>
            </w:r>
            <w:r w:rsidR="008415AD"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="008415AD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กรุงเทพฯ</w:t>
            </w:r>
            <w:r w:rsidR="008415AD"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="008415AD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</w:t>
            </w:r>
            <w:r w:rsidR="008415AD">
              <w:rPr>
                <w:rFonts w:ascii="Sarabun" w:hAnsi="Sarabun" w:cs="Sarabun" w:hint="cs"/>
                <w:szCs w:val="24"/>
                <w:cs/>
                <w:lang w:eastAsia="en-US"/>
              </w:rPr>
              <w:t>สุวรรณภูมิ</w:t>
            </w:r>
            <w:r w:rsidR="008415AD" w:rsidRPr="00106104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C2F7" w14:textId="7761F02B" w:rsidR="008415AD" w:rsidRPr="00691A61" w:rsidRDefault="00EE7C64" w:rsidP="003C2AC4">
            <w:pPr>
              <w:spacing w:line="360" w:lineRule="auto"/>
              <w:jc w:val="thaiDistribute"/>
              <w:rPr>
                <w:rFonts w:ascii="Segoe UI Symbol" w:eastAsia="Calibri" w:hAnsi="Segoe UI Symbol" w:cstheme="minorBidi"/>
                <w:sz w:val="48"/>
                <w:szCs w:val="48"/>
              </w:rPr>
            </w:pPr>
            <w:r w:rsidRPr="00691A61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C99" w14:textId="18DC975D" w:rsidR="008415AD" w:rsidRPr="00691A61" w:rsidRDefault="00691A61" w:rsidP="003C2AC4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691A61">
              <w:rPr>
                <w:rFonts w:ascii="Segoe UI Symbol" w:eastAsia="Calibri" w:hAnsi="Segoe UI Symbol" w:cs="Segoe UI Symbol" w:hint="cs"/>
                <w:sz w:val="48"/>
                <w:szCs w:val="48"/>
                <w:cs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C46" w14:textId="77777777" w:rsidR="008415AD" w:rsidRPr="000C7448" w:rsidRDefault="008415AD" w:rsidP="003C2AC4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6E0" w14:textId="2D411ABD" w:rsidR="008415AD" w:rsidRPr="0021464B" w:rsidRDefault="008415AD" w:rsidP="003C2AC4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</w:p>
        </w:tc>
      </w:tr>
    </w:tbl>
    <w:p w14:paraId="46D3E479" w14:textId="77777777" w:rsidR="003374C6" w:rsidRDefault="003374C6" w:rsidP="003C2AC4">
      <w:pPr>
        <w:tabs>
          <w:tab w:val="left" w:pos="2415"/>
        </w:tabs>
        <w:spacing w:line="360" w:lineRule="auto"/>
        <w:jc w:val="thaiDistribute"/>
      </w:pPr>
    </w:p>
    <w:p w14:paraId="0E8492D3" w14:textId="77777777" w:rsidR="00A46952" w:rsidRDefault="00A46952" w:rsidP="003C2AC4">
      <w:pPr>
        <w:tabs>
          <w:tab w:val="left" w:pos="2415"/>
        </w:tabs>
        <w:spacing w:line="360" w:lineRule="auto"/>
        <w:jc w:val="thaiDistribute"/>
      </w:pPr>
    </w:p>
    <w:p w14:paraId="2F8D1236" w14:textId="77777777" w:rsidR="004A7EBC" w:rsidRDefault="004A7EBC" w:rsidP="003C2AC4">
      <w:pPr>
        <w:tabs>
          <w:tab w:val="left" w:pos="2415"/>
        </w:tabs>
        <w:spacing w:line="360" w:lineRule="auto"/>
        <w:jc w:val="thaiDistribute"/>
      </w:pPr>
    </w:p>
    <w:p w14:paraId="74906B93" w14:textId="77777777" w:rsidR="004A7EBC" w:rsidRDefault="004A7EBC" w:rsidP="003C2AC4">
      <w:pPr>
        <w:tabs>
          <w:tab w:val="left" w:pos="2415"/>
        </w:tabs>
        <w:spacing w:line="360" w:lineRule="auto"/>
        <w:jc w:val="thaiDistribute"/>
      </w:pPr>
    </w:p>
    <w:p w14:paraId="59D8C4D3" w14:textId="77777777" w:rsidR="004A7EBC" w:rsidRDefault="004A7EBC" w:rsidP="003C2AC4">
      <w:pPr>
        <w:tabs>
          <w:tab w:val="left" w:pos="2415"/>
        </w:tabs>
        <w:spacing w:line="360" w:lineRule="auto"/>
        <w:jc w:val="thaiDistribute"/>
      </w:pPr>
    </w:p>
    <w:p w14:paraId="49E0D959" w14:textId="77777777" w:rsidR="004A7EBC" w:rsidRDefault="004A7EBC" w:rsidP="003C2AC4">
      <w:pPr>
        <w:tabs>
          <w:tab w:val="left" w:pos="2415"/>
        </w:tabs>
        <w:spacing w:line="360" w:lineRule="auto"/>
        <w:jc w:val="thaiDistribute"/>
      </w:pPr>
    </w:p>
    <w:p w14:paraId="3DAE1568" w14:textId="77777777" w:rsidR="004A7EBC" w:rsidRDefault="004A7EBC" w:rsidP="003C2AC4">
      <w:pPr>
        <w:tabs>
          <w:tab w:val="left" w:pos="2415"/>
        </w:tabs>
        <w:spacing w:line="360" w:lineRule="auto"/>
        <w:jc w:val="thaiDistribute"/>
      </w:pPr>
    </w:p>
    <w:p w14:paraId="7389C2D4" w14:textId="77777777" w:rsidR="004A7EBC" w:rsidRDefault="004A7EBC" w:rsidP="003C2AC4">
      <w:pPr>
        <w:tabs>
          <w:tab w:val="left" w:pos="2415"/>
        </w:tabs>
        <w:spacing w:line="360" w:lineRule="auto"/>
        <w:jc w:val="thaiDistribute"/>
      </w:pPr>
    </w:p>
    <w:p w14:paraId="3A91B8D8" w14:textId="77777777" w:rsidR="004A7EBC" w:rsidRPr="0020200D" w:rsidRDefault="004A7EBC" w:rsidP="003C2AC4">
      <w:pPr>
        <w:tabs>
          <w:tab w:val="left" w:pos="2415"/>
        </w:tabs>
        <w:spacing w:line="360" w:lineRule="auto"/>
        <w:jc w:val="thaiDistribute"/>
        <w:rPr>
          <w:rFonts w:hint="cs"/>
        </w:rPr>
      </w:pP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2551"/>
        <w:gridCol w:w="2692"/>
        <w:gridCol w:w="1883"/>
      </w:tblGrid>
      <w:tr w:rsidR="00B36884" w:rsidRPr="00672C06" w14:paraId="432D9B8D" w14:textId="77777777" w:rsidTr="005F541A">
        <w:trPr>
          <w:trHeight w:val="622"/>
          <w:jc w:val="center"/>
        </w:trPr>
        <w:tc>
          <w:tcPr>
            <w:tcW w:w="1746" w:type="pct"/>
            <w:shd w:val="clear" w:color="auto" w:fill="2F5496" w:themeFill="accent1" w:themeFillShade="BF"/>
            <w:vAlign w:val="center"/>
          </w:tcPr>
          <w:p w14:paraId="1B894FED" w14:textId="77777777" w:rsidR="00B36884" w:rsidRPr="00672C06" w:rsidRDefault="00B36884" w:rsidP="003C2AC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</w:rPr>
            </w:pPr>
            <w:bookmarkStart w:id="0" w:name="_Hlk133495160"/>
            <w:proofErr w:type="spellStart"/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165" w:type="pct"/>
            <w:shd w:val="clear" w:color="auto" w:fill="2F5496" w:themeFill="accent1" w:themeFillShade="BF"/>
            <w:vAlign w:val="center"/>
          </w:tcPr>
          <w:p w14:paraId="7DCBFDC0" w14:textId="77777777" w:rsidR="00B36884" w:rsidRPr="00672C06" w:rsidRDefault="00B36884" w:rsidP="003C2AC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672C06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672C06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229" w:type="pct"/>
            <w:shd w:val="clear" w:color="auto" w:fill="2F5496" w:themeFill="accent1" w:themeFillShade="BF"/>
          </w:tcPr>
          <w:p w14:paraId="15D2B9F8" w14:textId="449D686A" w:rsidR="00B36884" w:rsidRPr="00672C06" w:rsidRDefault="00B36884" w:rsidP="003C2AC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</w:rPr>
            </w:pPr>
            <w:r w:rsidRPr="00672C06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</w:p>
          <w:p w14:paraId="50352573" w14:textId="77777777" w:rsidR="00B36884" w:rsidRPr="00672C06" w:rsidRDefault="00B36884" w:rsidP="003C2AC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672C06">
              <w:rPr>
                <w:rFonts w:ascii="Sarabun" w:hAnsi="Sarabun" w:cs="Sarabun"/>
                <w:b/>
                <w:bCs/>
                <w:color w:val="FFFFFF"/>
              </w:rPr>
              <w:t>(</w:t>
            </w:r>
            <w:r w:rsidRPr="00672C06">
              <w:rPr>
                <w:rFonts w:ascii="Sarabun" w:hAnsi="Sarabun" w:cs="Sarabun" w:hint="cs"/>
                <w:b/>
                <w:bCs/>
                <w:color w:val="FFFFFF"/>
                <w:cs/>
              </w:rPr>
              <w:t>ไม่รวมตั๋วเครื่องบิน</w:t>
            </w: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)</w:t>
            </w:r>
          </w:p>
        </w:tc>
        <w:tc>
          <w:tcPr>
            <w:tcW w:w="860" w:type="pct"/>
            <w:shd w:val="clear" w:color="auto" w:fill="2F5496" w:themeFill="accent1" w:themeFillShade="BF"/>
            <w:vAlign w:val="center"/>
          </w:tcPr>
          <w:p w14:paraId="21EA9C1F" w14:textId="77777777" w:rsidR="00B36884" w:rsidRPr="00672C06" w:rsidRDefault="00B36884" w:rsidP="003C2AC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</w:rPr>
            </w:pP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407427F4" w14:textId="77777777" w:rsidR="00B36884" w:rsidRPr="00672C06" w:rsidRDefault="00B36884" w:rsidP="003C2AC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bookmarkEnd w:id="0"/>
      <w:tr w:rsidR="00F8314A" w:rsidRPr="00EE6582" w14:paraId="04BFF5D8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5130F0D0" w14:textId="2FF88A1D" w:rsidR="00F8314A" w:rsidRDefault="00FF5A41" w:rsidP="003C2AC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F5A41">
              <w:rPr>
                <w:rFonts w:ascii="Sarabun" w:hAnsi="Sarabun" w:cs="Sarabun"/>
                <w:b/>
                <w:bCs/>
                <w:sz w:val="28"/>
              </w:rPr>
              <w:t xml:space="preserve">15 </w:t>
            </w:r>
            <w:r w:rsidR="002D4A8D"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Pr="00FF5A41">
              <w:rPr>
                <w:rFonts w:ascii="Sarabun" w:hAnsi="Sarabun" w:cs="Sarabun"/>
                <w:b/>
                <w:bCs/>
                <w:sz w:val="28"/>
              </w:rPr>
              <w:t xml:space="preserve"> 21 </w:t>
            </w:r>
            <w:r w:rsidRPr="00FF5A41">
              <w:rPr>
                <w:rFonts w:ascii="Sarabun" w:hAnsi="Sarabun" w:cs="Sarabun"/>
                <w:b/>
                <w:bCs/>
                <w:sz w:val="28"/>
                <w:cs/>
              </w:rPr>
              <w:t xml:space="preserve">ต.ค. </w:t>
            </w:r>
            <w:r w:rsidRPr="00FF5A41">
              <w:rPr>
                <w:rFonts w:ascii="Sarabun" w:hAnsi="Sarabun" w:cs="Sarabun"/>
                <w:b/>
                <w:bCs/>
                <w:sz w:val="28"/>
              </w:rPr>
              <w:t>69</w:t>
            </w:r>
          </w:p>
        </w:tc>
        <w:tc>
          <w:tcPr>
            <w:tcW w:w="1165" w:type="pct"/>
            <w:shd w:val="clear" w:color="auto" w:fill="FFFFFF" w:themeFill="background1"/>
          </w:tcPr>
          <w:p w14:paraId="5D9349C8" w14:textId="0374A8CD" w:rsidR="00953107" w:rsidRPr="008959D1" w:rsidRDefault="008959D1" w:rsidP="008959D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212121"/>
                <w:sz w:val="28"/>
              </w:rPr>
            </w:pPr>
            <w:proofErr w:type="gramStart"/>
            <w:r w:rsidRPr="008959D1">
              <w:rPr>
                <w:rFonts w:ascii="Sarabun" w:hAnsi="Sarabun" w:cs="Sarabun"/>
                <w:b/>
                <w:bCs/>
                <w:color w:val="212121"/>
                <w:sz w:val="28"/>
              </w:rPr>
              <w:t>33,900.-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76825EE9" w14:textId="79E0CB7E" w:rsidR="00F8314A" w:rsidRP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2121"/>
                <w:sz w:val="28"/>
              </w:rPr>
            </w:pPr>
            <w:proofErr w:type="gramStart"/>
            <w:r w:rsidRPr="008959D1">
              <w:rPr>
                <w:rFonts w:ascii="Sarabun" w:hAnsi="Sarabun" w:cs="Sarabun"/>
                <w:b/>
                <w:bCs/>
                <w:color w:val="212121"/>
                <w:sz w:val="28"/>
              </w:rPr>
              <w:t>24,900.-</w:t>
            </w:r>
            <w:proofErr w:type="gramEnd"/>
          </w:p>
        </w:tc>
        <w:tc>
          <w:tcPr>
            <w:tcW w:w="860" w:type="pct"/>
            <w:shd w:val="clear" w:color="auto" w:fill="FFFFFF" w:themeFill="background1"/>
          </w:tcPr>
          <w:p w14:paraId="02800802" w14:textId="6F6E8026" w:rsidR="00F8314A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8959D1" w:rsidRPr="00EE6582" w14:paraId="12CEE108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1C6AA660" w14:textId="6CEF8D1D" w:rsidR="008959D1" w:rsidRPr="00FF5A4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F5A41">
              <w:rPr>
                <w:rFonts w:ascii="Sarabun" w:hAnsi="Sarabun" w:cs="Sarabun"/>
                <w:b/>
                <w:bCs/>
                <w:sz w:val="28"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Pr="00FF5A41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</w:t>
            </w:r>
            <w:r w:rsidRPr="00FF5A41">
              <w:rPr>
                <w:rFonts w:ascii="Sarabun" w:hAnsi="Sarabun" w:cs="Sarabun"/>
                <w:b/>
                <w:bCs/>
                <w:sz w:val="28"/>
              </w:rPr>
              <w:t xml:space="preserve">4 </w:t>
            </w:r>
            <w:r w:rsidRPr="00FF5A41">
              <w:rPr>
                <w:rFonts w:ascii="Sarabun" w:hAnsi="Sarabun" w:cs="Sarabun"/>
                <w:b/>
                <w:bCs/>
                <w:sz w:val="28"/>
                <w:cs/>
              </w:rPr>
              <w:t xml:space="preserve">ต.ค. </w:t>
            </w:r>
            <w:r w:rsidRPr="00FF5A41">
              <w:rPr>
                <w:rFonts w:ascii="Sarabun" w:hAnsi="Sarabun" w:cs="Sarabun"/>
                <w:b/>
                <w:bCs/>
                <w:sz w:val="28"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65" w:type="pct"/>
            <w:shd w:val="clear" w:color="auto" w:fill="FFFFFF" w:themeFill="background1"/>
          </w:tcPr>
          <w:p w14:paraId="427D7BE1" w14:textId="60EA8613" w:rsidR="008959D1" w:rsidRDefault="008959D1" w:rsidP="008959D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8959D1">
              <w:rPr>
                <w:rFonts w:ascii="Sarabun" w:hAnsi="Sarabun" w:cs="Sarabun"/>
                <w:b/>
                <w:bCs/>
                <w:color w:val="212121"/>
                <w:sz w:val="28"/>
              </w:rPr>
              <w:t>33,900.-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630639C2" w14:textId="20267D84" w:rsid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8959D1">
              <w:rPr>
                <w:rFonts w:ascii="Sarabun" w:hAnsi="Sarabun" w:cs="Sarabun"/>
                <w:b/>
                <w:bCs/>
                <w:color w:val="212121"/>
                <w:sz w:val="28"/>
              </w:rPr>
              <w:t>24,900.-</w:t>
            </w:r>
            <w:proofErr w:type="gramEnd"/>
          </w:p>
        </w:tc>
        <w:tc>
          <w:tcPr>
            <w:tcW w:w="860" w:type="pct"/>
            <w:shd w:val="clear" w:color="auto" w:fill="FFFFFF" w:themeFill="background1"/>
          </w:tcPr>
          <w:p w14:paraId="00E2AB36" w14:textId="056A1D8E" w:rsid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8959D1" w:rsidRPr="00EE6582" w14:paraId="3D290E96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471AE345" w14:textId="240A0C3B" w:rsid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F5A41">
              <w:rPr>
                <w:rFonts w:ascii="Sarabun" w:hAnsi="Sarabun" w:cs="Sarabun"/>
                <w:b/>
                <w:bCs/>
                <w:sz w:val="28"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Pr="00FF5A41">
              <w:rPr>
                <w:rFonts w:ascii="Sarabun" w:hAnsi="Sarabun" w:cs="Sarabun"/>
                <w:b/>
                <w:bCs/>
                <w:sz w:val="28"/>
              </w:rPr>
              <w:t xml:space="preserve"> 28 </w:t>
            </w:r>
            <w:r w:rsidRPr="00FF5A41">
              <w:rPr>
                <w:rFonts w:ascii="Sarabun" w:hAnsi="Sarabun" w:cs="Sarabun"/>
                <w:b/>
                <w:bCs/>
                <w:sz w:val="28"/>
                <w:cs/>
              </w:rPr>
              <w:t xml:space="preserve">ต.ค. </w:t>
            </w:r>
            <w:r w:rsidRPr="00FF5A41">
              <w:rPr>
                <w:rFonts w:ascii="Sarabun" w:hAnsi="Sarabun" w:cs="Sarabun"/>
                <w:b/>
                <w:bCs/>
                <w:sz w:val="28"/>
              </w:rPr>
              <w:t>69</w:t>
            </w:r>
          </w:p>
          <w:p w14:paraId="3182BBAF" w14:textId="74077061" w:rsidR="008959D1" w:rsidRPr="003C2AC4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3C2AC4">
              <w:rPr>
                <w:rFonts w:ascii="Sarabun" w:hAnsi="Sarabun" w:cs="Sarabun" w:hint="cs"/>
                <w:color w:val="C00000"/>
                <w:sz w:val="18"/>
                <w:szCs w:val="18"/>
                <w:cs/>
              </w:rPr>
              <w:t>วัน</w:t>
            </w:r>
            <w:proofErr w:type="spellStart"/>
            <w:r w:rsidRPr="003C2AC4">
              <w:rPr>
                <w:rFonts w:ascii="Sarabun" w:hAnsi="Sarabun" w:cs="Sarabun" w:hint="cs"/>
                <w:color w:val="C00000"/>
                <w:sz w:val="18"/>
                <w:szCs w:val="18"/>
                <w:cs/>
              </w:rPr>
              <w:t>ปิย</w:t>
            </w:r>
            <w:proofErr w:type="spellEnd"/>
            <w:r w:rsidRPr="003C2AC4">
              <w:rPr>
                <w:rFonts w:ascii="Sarabun" w:hAnsi="Sarabun" w:cs="Sarabun" w:hint="cs"/>
                <w:color w:val="C00000"/>
                <w:sz w:val="18"/>
                <w:szCs w:val="18"/>
                <w:cs/>
              </w:rPr>
              <w:t>มหาราช</w:t>
            </w:r>
          </w:p>
        </w:tc>
        <w:tc>
          <w:tcPr>
            <w:tcW w:w="1165" w:type="pct"/>
            <w:shd w:val="clear" w:color="auto" w:fill="FFFFFF" w:themeFill="background1"/>
          </w:tcPr>
          <w:p w14:paraId="7F6706E8" w14:textId="692A93FF" w:rsidR="008959D1" w:rsidRDefault="008959D1" w:rsidP="008959D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8959D1">
              <w:rPr>
                <w:rFonts w:ascii="Sarabun" w:hAnsi="Sarabun" w:cs="Sarabun"/>
                <w:b/>
                <w:bCs/>
                <w:color w:val="212121"/>
                <w:sz w:val="28"/>
              </w:rPr>
              <w:t>33,900.-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2E80F4CF" w14:textId="217C9CA4" w:rsid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8959D1">
              <w:rPr>
                <w:rFonts w:ascii="Sarabun" w:hAnsi="Sarabun" w:cs="Sarabun"/>
                <w:b/>
                <w:bCs/>
                <w:color w:val="212121"/>
                <w:sz w:val="28"/>
              </w:rPr>
              <w:t>24,900.-</w:t>
            </w:r>
            <w:proofErr w:type="gramEnd"/>
          </w:p>
        </w:tc>
        <w:tc>
          <w:tcPr>
            <w:tcW w:w="860" w:type="pct"/>
            <w:shd w:val="clear" w:color="auto" w:fill="FFFFFF" w:themeFill="background1"/>
          </w:tcPr>
          <w:p w14:paraId="243C6CDD" w14:textId="7A5E2C6A" w:rsid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8959D1" w14:paraId="7D25D601" w14:textId="77777777" w:rsidTr="005F541A">
        <w:trPr>
          <w:trHeight w:val="622"/>
          <w:jc w:val="center"/>
        </w:trPr>
        <w:tc>
          <w:tcPr>
            <w:tcW w:w="5000" w:type="pct"/>
            <w:gridSpan w:val="4"/>
            <w:shd w:val="clear" w:color="auto" w:fill="2F5496" w:themeFill="accent1" w:themeFillShade="BF"/>
          </w:tcPr>
          <w:p w14:paraId="7D376CA6" w14:textId="77777777" w:rsid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ราคาทัวร์ข้างต้นยังไม่รวมค่าทิป</w:t>
            </w:r>
            <w:proofErr w:type="spellStart"/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มัคคุ</w:t>
            </w:r>
            <w:proofErr w:type="spellEnd"/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เทศน์ท้องถิ่นและคนขับรถ 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,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0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00 บาท/ท่าน/ทริป</w:t>
            </w:r>
          </w:p>
          <w:p w14:paraId="52501337" w14:textId="77777777" w:rsid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0C13D1">
              <w:rPr>
                <w:rFonts w:ascii="Sarabun" w:hAnsi="Sarabun" w:cs="Sarabun"/>
                <w:sz w:val="22"/>
                <w:szCs w:val="22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64FE0902" w14:textId="77777777" w:rsidR="008959D1" w:rsidRDefault="008959D1" w:rsidP="008959D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4"/>
              </w:rPr>
            </w:pPr>
            <w:r w:rsidRPr="008D1B1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4"/>
                <w:cs/>
              </w:rPr>
              <w:t>*ราคานี้เป็นราคาพิเศษไม่มีราคาเด็ก*</w:t>
            </w:r>
          </w:p>
          <w:p w14:paraId="7F4109E7" w14:textId="00AC7E60" w:rsidR="008959D1" w:rsidRPr="00802B43" w:rsidRDefault="008959D1" w:rsidP="00427E5D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D3B0E">
              <w:rPr>
                <w:rFonts w:ascii="Sarabun" w:hAnsi="Sarabun" w:cs="Sarabun" w:hint="cs"/>
                <w:color w:val="FFFFFF" w:themeColor="background1"/>
                <w:sz w:val="20"/>
                <w:szCs w:val="22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</w:tbl>
    <w:p w14:paraId="42FED740" w14:textId="2CD78E83" w:rsidR="009E4962" w:rsidRPr="0020200D" w:rsidRDefault="009E4962" w:rsidP="003C2AC4">
      <w:pPr>
        <w:spacing w:line="360" w:lineRule="auto"/>
        <w:contextualSpacing/>
        <w:jc w:val="thaiDistribute"/>
        <w:rPr>
          <w:rFonts w:ascii="Sarabun" w:hAnsi="Sarabun" w:cs="Sarabun"/>
          <w:vanish/>
          <w:sz w:val="20"/>
          <w:szCs w:val="20"/>
        </w:rPr>
      </w:pPr>
    </w:p>
    <w:p w14:paraId="2205B5E5" w14:textId="77777777" w:rsidR="00B70361" w:rsidRDefault="00B70361" w:rsidP="003C2AC4">
      <w:pPr>
        <w:spacing w:line="360" w:lineRule="auto"/>
        <w:contextualSpacing/>
        <w:jc w:val="thaiDistribute"/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415"/>
      </w:tblGrid>
      <w:tr w:rsidR="00A201D4" w:rsidRPr="003374C6" w14:paraId="1CB94170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  <w:vAlign w:val="center"/>
          </w:tcPr>
          <w:p w14:paraId="501FCDAF" w14:textId="77777777" w:rsidR="00A201D4" w:rsidRPr="003374C6" w:rsidRDefault="00A201D4" w:rsidP="003C2AC4">
            <w:pPr>
              <w:spacing w:line="360" w:lineRule="auto"/>
              <w:ind w:right="37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9415" w:type="dxa"/>
            <w:shd w:val="clear" w:color="auto" w:fill="2F5496" w:themeFill="accent1" w:themeFillShade="BF"/>
            <w:vAlign w:val="center"/>
          </w:tcPr>
          <w:p w14:paraId="6F2294F4" w14:textId="1D4E85A7" w:rsidR="00A201D4" w:rsidRPr="003374C6" w:rsidRDefault="00176463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</w:rPr>
              <w:t>CA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4</w:t>
            </w:r>
            <w:r w:rsidR="00F35AE9" w:rsidRPr="003374C6">
              <w:rPr>
                <w:rFonts w:ascii="Sarabun" w:hAnsi="Sarabun" w:cs="Sarabun"/>
                <w:b/>
                <w:bCs/>
                <w:color w:val="FFFFFF"/>
                <w:szCs w:val="24"/>
              </w:rPr>
              <w:t>72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: 1</w:t>
            </w:r>
            <w:r w:rsidR="00F35AE9" w:rsidRPr="003374C6">
              <w:rPr>
                <w:rFonts w:ascii="Sarabun" w:hAnsi="Sarabun" w:cs="Sarabun"/>
                <w:b/>
                <w:bCs/>
                <w:color w:val="FFFFFF"/>
                <w:szCs w:val="24"/>
              </w:rPr>
              <w:t>8.20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="00F35AE9" w:rsidRPr="003374C6">
              <w:rPr>
                <w:rFonts w:ascii="Sarabun" w:hAnsi="Sarabun" w:cs="Sarabun"/>
                <w:b/>
                <w:bCs/>
                <w:color w:val="FFFFFF"/>
                <w:szCs w:val="24"/>
              </w:rPr>
              <w:t>22.35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ตูเทียนฟู่</w:t>
            </w:r>
          </w:p>
        </w:tc>
      </w:tr>
      <w:tr w:rsidR="00FF5A41" w:rsidRPr="00667AB0" w14:paraId="3D156956" w14:textId="77777777" w:rsidTr="0020200D">
        <w:trPr>
          <w:trHeight w:val="20"/>
          <w:jc w:val="center"/>
        </w:trPr>
        <w:tc>
          <w:tcPr>
            <w:tcW w:w="1500" w:type="dxa"/>
          </w:tcPr>
          <w:p w14:paraId="0A1035A4" w14:textId="2217941F" w:rsidR="00FF5A41" w:rsidRPr="00667AB0" w:rsidRDefault="00FF5A41" w:rsidP="003C2AC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63E8E721" w14:textId="77777777" w:rsidR="00FF5A41" w:rsidRDefault="00FF5A41" w:rsidP="003C2AC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610FA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สนามบินสุวรรณภูมิ</w:t>
            </w:r>
            <w:r w:rsidRPr="00182F4E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</w:t>
            </w:r>
            <w:r w:rsidRPr="003374C6">
              <w:rPr>
                <w:rFonts w:ascii="Sarabun" w:hAnsi="Sarabun" w:cs="Sarabun" w:hint="cs"/>
                <w:color w:val="000000"/>
                <w:szCs w:val="24"/>
                <w:cs/>
              </w:rPr>
              <w:t>อาคารผู้โดยสารขาออกระหว่างประเทศ</w:t>
            </w:r>
            <w:r w:rsidRPr="003374C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74C6">
              <w:rPr>
                <w:rFonts w:ascii="Sarabun" w:hAnsi="Sarabun" w:cs="Sarabun" w:hint="cs"/>
                <w:color w:val="000000"/>
                <w:szCs w:val="24"/>
                <w:cs/>
              </w:rPr>
              <w:t>จุดนัดพบคณะทัวร์</w:t>
            </w:r>
            <w:r w:rsidRPr="003374C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74C6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3374C6">
              <w:rPr>
                <w:rFonts w:ascii="Sarabun" w:hAnsi="Sarabun" w:cs="Sarabun"/>
                <w:color w:val="000000"/>
                <w:szCs w:val="24"/>
                <w:cs/>
              </w:rPr>
              <w:t xml:space="preserve">4 </w:t>
            </w:r>
            <w:r w:rsidRPr="003374C6">
              <w:rPr>
                <w:rFonts w:ascii="Sarabun" w:hAnsi="Sarabun" w:cs="Sarabun" w:hint="cs"/>
                <w:color w:val="000000"/>
                <w:szCs w:val="24"/>
                <w:cs/>
              </w:rPr>
              <w:t>ประตู</w:t>
            </w:r>
            <w:r w:rsidRPr="003374C6">
              <w:rPr>
                <w:rFonts w:ascii="Sarabun" w:hAnsi="Sarabun" w:cs="Sarabun"/>
                <w:color w:val="000000"/>
                <w:szCs w:val="24"/>
                <w:cs/>
              </w:rPr>
              <w:t xml:space="preserve">10 </w:t>
            </w:r>
            <w:r w:rsidRPr="003374C6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3374C6">
              <w:rPr>
                <w:rFonts w:ascii="Sarabun" w:hAnsi="Sarabun" w:cs="Sarabun"/>
                <w:color w:val="000000"/>
                <w:szCs w:val="24"/>
                <w:cs/>
              </w:rPr>
              <w:t>เคาน์เตอร์สายการบิน</w:t>
            </w:r>
            <w:r w:rsidRPr="003374C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374C6">
              <w:rPr>
                <w:rFonts w:ascii="Sarabun" w:hAnsi="Sarabun" w:cs="Sarabun"/>
                <w:b/>
                <w:bCs/>
                <w:color w:val="C00000"/>
                <w:szCs w:val="24"/>
              </w:rPr>
              <w:t>Air China (CA)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0B012E61" w14:textId="77777777" w:rsidR="00FF5A41" w:rsidRPr="003E211A" w:rsidRDefault="00FF5A41" w:rsidP="003C2AC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*น้ำหนักกระเป๋า 23 กิโลกรัม / ท่านละ 1 ใบ</w:t>
            </w:r>
          </w:p>
          <w:p w14:paraId="475CFCE7" w14:textId="77777777" w:rsidR="00463604" w:rsidRPr="003E211A" w:rsidRDefault="00463604" w:rsidP="003C2AC4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*มีบริการอาหารและเครื่องดื่มบนเครื่อง</w:t>
            </w:r>
            <w:r w:rsidRPr="003E211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ทั้งนี้</w:t>
            </w:r>
            <w:r w:rsidRPr="003E211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รูปแบบอาหารอาจเปลี่ยนแปลงเป็นอาหารร้อนหรือ</w:t>
            </w:r>
            <w:r w:rsidRPr="003E211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555F1690" w14:textId="77777777" w:rsidR="00463604" w:rsidRPr="003E211A" w:rsidRDefault="00463604" w:rsidP="003C2AC4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3E211A">
              <w:rPr>
                <w:rFonts w:ascii="Sarabun" w:hAnsi="Sarabun" w:cs="Sarabun"/>
                <w:color w:val="EE0000"/>
                <w:szCs w:val="24"/>
              </w:rPr>
              <w:t xml:space="preserve">Snack Box </w:t>
            </w: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ตามความเหมาะสมและนโยบายของสายการบินในแต่ละเที่ยวบิน</w:t>
            </w:r>
            <w:r w:rsidRPr="003E211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โดยมิต้องแจ้งให้</w:t>
            </w:r>
          </w:p>
          <w:p w14:paraId="52987034" w14:textId="3BF17AB0" w:rsidR="00463604" w:rsidRPr="00CA3480" w:rsidRDefault="00463604" w:rsidP="003C2AC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ทราบล่วงหน้า</w:t>
            </w:r>
          </w:p>
        </w:tc>
      </w:tr>
      <w:tr w:rsidR="00FF5A41" w:rsidRPr="00667AB0" w14:paraId="56E52303" w14:textId="77777777" w:rsidTr="0020200D">
        <w:trPr>
          <w:trHeight w:val="20"/>
          <w:jc w:val="center"/>
        </w:trPr>
        <w:tc>
          <w:tcPr>
            <w:tcW w:w="1500" w:type="dxa"/>
          </w:tcPr>
          <w:p w14:paraId="7976D80A" w14:textId="4739E553" w:rsidR="00FF5A41" w:rsidRPr="00667AB0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5F4AE2A1" w14:textId="7A9C56F6" w:rsidR="00FF5A41" w:rsidRPr="00463604" w:rsidRDefault="00FF5A41" w:rsidP="003C2AC4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10FAD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610FAD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610FAD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ตู ประเทศจีน</w:t>
            </w:r>
            <w:r w:rsidRPr="00182F4E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3374C6">
              <w:rPr>
                <w:rFonts w:ascii="Sarabun" w:hAnsi="Sarabun" w:cs="Sarabun"/>
                <w:b/>
                <w:bCs/>
                <w:color w:val="C00000"/>
                <w:szCs w:val="24"/>
              </w:rPr>
              <w:t>Air China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3374C6">
              <w:rPr>
                <w:rFonts w:ascii="Sarabun" w:hAnsi="Sarabun" w:cs="Sarabun"/>
                <w:b/>
                <w:bCs/>
                <w:color w:val="C00000"/>
                <w:szCs w:val="24"/>
              </w:rPr>
              <w:t>CA</w:t>
            </w:r>
            <w:r w:rsidRPr="003374C6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472</w:t>
            </w:r>
          </w:p>
        </w:tc>
      </w:tr>
      <w:tr w:rsidR="00FF5A41" w:rsidRPr="00667AB0" w14:paraId="642C9799" w14:textId="77777777" w:rsidTr="0020200D">
        <w:trPr>
          <w:trHeight w:val="20"/>
          <w:jc w:val="center"/>
        </w:trPr>
        <w:tc>
          <w:tcPr>
            <w:tcW w:w="1500" w:type="dxa"/>
          </w:tcPr>
          <w:p w14:paraId="2F7D12D7" w14:textId="2DE9FEE8" w:rsidR="00FF5A41" w:rsidRPr="00667AB0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22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35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5D098D3D" w14:textId="086CA6A4" w:rsidR="00FF5A41" w:rsidRPr="00603DC8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10FA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สนามบินเฉ</w:t>
            </w:r>
            <w:proofErr w:type="spellStart"/>
            <w:r w:rsidRPr="00610FA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610FA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ตูเทียนฟู่  </w:t>
            </w:r>
            <w:r w:rsidRPr="00610FA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(Tianfu International Airport) </w:t>
            </w:r>
            <w:r w:rsidRPr="00610FAD">
              <w:rPr>
                <w:rFonts w:ascii="Sarabun" w:hAnsi="Sarabun" w:cs="Sarabun"/>
                <w:color w:val="212121"/>
                <w:szCs w:val="24"/>
                <w:cs/>
              </w:rPr>
              <w:t>เมืองเฉ</w:t>
            </w:r>
            <w:proofErr w:type="spellStart"/>
            <w:r w:rsidRPr="00610FAD">
              <w:rPr>
                <w:rFonts w:ascii="Sarabun" w:hAnsi="Sarabun" w:cs="Sarabun"/>
                <w:color w:val="212121"/>
                <w:szCs w:val="24"/>
                <w:cs/>
              </w:rPr>
              <w:t>ิง</w:t>
            </w:r>
            <w:proofErr w:type="spellEnd"/>
            <w:r w:rsidRPr="00610FAD">
              <w:rPr>
                <w:rFonts w:ascii="Sarabun" w:hAnsi="Sarabun" w:cs="Sarabun"/>
                <w:color w:val="212121"/>
                <w:szCs w:val="24"/>
                <w:cs/>
              </w:rPr>
              <w:t xml:space="preserve">ตู </w:t>
            </w:r>
            <w:r w:rsidRPr="00F22633">
              <w:rPr>
                <w:rFonts w:ascii="Sarabun" w:hAnsi="Sarabun" w:cs="Sarabun"/>
                <w:szCs w:val="24"/>
                <w:cs/>
              </w:rPr>
              <w:t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จาก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นั้นนำท่าน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ผ่านพิธีการตรวจคนเข้าเมือง</w:t>
            </w:r>
            <w:r w:rsidR="003220F4">
              <w:rPr>
                <w:rFonts w:ascii="Sarabun" w:hAnsi="Sarabun" w:cs="Sarabun" w:hint="cs"/>
                <w:color w:val="000000"/>
                <w:szCs w:val="24"/>
                <w:cs/>
              </w:rPr>
              <w:t>และรับสัมภาระ</w:t>
            </w:r>
          </w:p>
          <w:p w14:paraId="3831A8FC" w14:textId="46C4917C" w:rsidR="00FF5A41" w:rsidRPr="00667AB0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FF5A41" w:rsidRPr="00667AB0" w14:paraId="1414827F" w14:textId="77777777" w:rsidTr="0020200D">
        <w:trPr>
          <w:trHeight w:val="20"/>
          <w:jc w:val="center"/>
        </w:trPr>
        <w:tc>
          <w:tcPr>
            <w:tcW w:w="1500" w:type="dxa"/>
          </w:tcPr>
          <w:p w14:paraId="41975DA1" w14:textId="77777777" w:rsidR="00FF5A41" w:rsidRPr="00667AB0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66EFAEDF" w14:textId="609DF27B" w:rsidR="00FF5A41" w:rsidRPr="00EA3B28" w:rsidRDefault="003E211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CC"/>
                <w:szCs w:val="24"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CC"/>
                <w:szCs w:val="24"/>
              </w:rPr>
              <w:t>Dading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Century Hotel </w:t>
            </w:r>
            <w:r w:rsidRPr="00EA3B28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ระดับ</w:t>
            </w:r>
            <w:r w:rsidRPr="00EA3B28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5 </w:t>
            </w:r>
            <w:r w:rsidRPr="00EA3B28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ดาวมาตรฐานจีน</w:t>
            </w:r>
            <w:r w:rsidRPr="00EA3B28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หรือเทียบเท่า</w:t>
            </w:r>
          </w:p>
        </w:tc>
      </w:tr>
      <w:tr w:rsidR="00FF5A41" w:rsidRPr="00667AB0" w14:paraId="73E77252" w14:textId="77777777" w:rsidTr="0020200D">
        <w:trPr>
          <w:trHeight w:val="20"/>
          <w:jc w:val="center"/>
        </w:trPr>
        <w:tc>
          <w:tcPr>
            <w:tcW w:w="1500" w:type="dxa"/>
          </w:tcPr>
          <w:p w14:paraId="18697DC0" w14:textId="77777777" w:rsidR="00FF5A41" w:rsidRPr="00667AB0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415" w:type="dxa"/>
          </w:tcPr>
          <w:p w14:paraId="0F074131" w14:textId="77777777" w:rsidR="00FF5A41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CC"/>
                <w:szCs w:val="24"/>
              </w:rPr>
            </w:pPr>
          </w:p>
          <w:p w14:paraId="2209FACE" w14:textId="77777777" w:rsidR="004A7EBC" w:rsidRPr="00EA3B28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CC"/>
                <w:szCs w:val="24"/>
              </w:rPr>
            </w:pPr>
          </w:p>
        </w:tc>
      </w:tr>
      <w:tr w:rsidR="004D4C96" w:rsidRPr="003374C6" w14:paraId="5E77077E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1ED3002F" w14:textId="77777777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lastRenderedPageBreak/>
              <w:t>วันที่ 2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1FBADB2D" w14:textId="3125AF11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3374C6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เฉ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ิง</w:t>
            </w:r>
            <w:proofErr w:type="spellEnd"/>
            <w:r w:rsidRPr="003374C6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ตู</w:t>
            </w:r>
            <w:r w:rsidRPr="003374C6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–</w:t>
            </w:r>
            <w:r w:rsidRPr="003374C6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3374C6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Eastern Suburban Memory</w:t>
            </w:r>
            <w:r w:rsidRPr="003374C6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– </w:t>
            </w:r>
            <w:r w:rsidRPr="003374C6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 xml:space="preserve">นั่งรถไฟความเร็วสูง </w:t>
            </w:r>
            <w:r w:rsidRPr="003374C6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–</w:t>
            </w:r>
            <w:r w:rsidRPr="003374C6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จิ่ว</w:t>
            </w:r>
            <w:proofErr w:type="spellEnd"/>
            <w:r w:rsidRPr="003374C6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จ้ายโกว</w:t>
            </w:r>
          </w:p>
        </w:tc>
      </w:tr>
      <w:tr w:rsidR="004D4C96" w:rsidRPr="00A17CAE" w14:paraId="5E95F9C4" w14:textId="77777777" w:rsidTr="0020200D">
        <w:trPr>
          <w:trHeight w:val="20"/>
          <w:jc w:val="center"/>
        </w:trPr>
        <w:tc>
          <w:tcPr>
            <w:tcW w:w="1500" w:type="dxa"/>
          </w:tcPr>
          <w:p w14:paraId="176744D1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6FC7C9CF" w14:textId="6E8F75CD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15EB325C" w14:textId="77777777" w:rsidTr="0020200D">
        <w:trPr>
          <w:trHeight w:val="20"/>
          <w:jc w:val="center"/>
        </w:trPr>
        <w:tc>
          <w:tcPr>
            <w:tcW w:w="1500" w:type="dxa"/>
          </w:tcPr>
          <w:p w14:paraId="1E22AD6C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3363C78D" w14:textId="5C6E7D92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Eastern Suburb Memory (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Dongjiao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Jiyi)</w:t>
            </w:r>
            <w:r w:rsidRPr="003E211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แหล่งท่องเที่ยวเชิงวัฒนธรรมและศิลปะร่วมสมัยชื่อดังของนครเฉ</w:t>
            </w:r>
            <w:proofErr w:type="spellStart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ซึ่งได้รับการปรับปรุงจากพื้นที่โรงงานอุตสาหกรรมเก่าให้กลายเป็นย่านสร้างสรรค์สุด</w:t>
            </w:r>
            <w:proofErr w:type="spellStart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ชิค</w:t>
            </w:r>
            <w:proofErr w:type="spellEnd"/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ผสมผสานกลิ่นอายความคลาสสิกของโรงงานยุคเก่าเข้ากับความทันสมัยได้อย่างลงตัว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ภายในเต็มไปด้วยร้านค้า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ร้านเครื่องดื่ม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ร้านเสื้อผ้า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และร้านของที่ระลึกดีไซน์เก๋มากมาย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ให้ท่านได้เดินเล่น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และสัมผัสวิถีชีวิตของคนรุ่นใหม่ในเฉ</w:t>
            </w:r>
            <w:proofErr w:type="spellStart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ตูอย่างเพลิดเพลิน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และไฮ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กำแพงส้ม ที่เขียนว่า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>成都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Chengdu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เป็นจุดถ่ายรูปยอดฮิต</w:t>
            </w:r>
          </w:p>
        </w:tc>
      </w:tr>
      <w:tr w:rsidR="004D4C96" w:rsidRPr="00A17CAE" w14:paraId="73BB40D1" w14:textId="77777777" w:rsidTr="0020200D">
        <w:trPr>
          <w:trHeight w:val="20"/>
          <w:jc w:val="center"/>
        </w:trPr>
        <w:tc>
          <w:tcPr>
            <w:tcW w:w="1500" w:type="dxa"/>
          </w:tcPr>
          <w:p w14:paraId="5F659E50" w14:textId="1C8BCBBF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6B2DF45D" w14:textId="1B69F602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noProof/>
                <w:color w:val="000000"/>
                <w:szCs w:val="24"/>
                <w:lang w:eastAsia="en-US"/>
              </w:rPr>
              <w:drawing>
                <wp:anchor distT="0" distB="0" distL="114300" distR="114300" simplePos="0" relativeHeight="251740160" behindDoc="0" locked="0" layoutInCell="1" allowOverlap="1" wp14:anchorId="5E504D56" wp14:editId="393FF8DD">
                  <wp:simplePos x="0" y="0"/>
                  <wp:positionH relativeFrom="column">
                    <wp:posOffset>-769784</wp:posOffset>
                  </wp:positionH>
                  <wp:positionV relativeFrom="paragraph">
                    <wp:posOffset>89114</wp:posOffset>
                  </wp:positionV>
                  <wp:extent cx="6470672" cy="2160000"/>
                  <wp:effectExtent l="0" t="0" r="6350" b="0"/>
                  <wp:wrapNone/>
                  <wp:docPr id="146992827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72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E804EA" w14:textId="316B4790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28C0165" w14:textId="0744841A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70B5530" w14:textId="17E3DB8A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CB66550" w14:textId="518C8212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B5EC40C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8DEC9C1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8774C69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D4C96" w:rsidRPr="00A17CAE" w14:paraId="447D9D02" w14:textId="77777777" w:rsidTr="00146029">
        <w:trPr>
          <w:trHeight w:val="293"/>
          <w:jc w:val="center"/>
        </w:trPr>
        <w:tc>
          <w:tcPr>
            <w:tcW w:w="1500" w:type="dxa"/>
          </w:tcPr>
          <w:p w14:paraId="58D85CEC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7F719C14" w14:textId="78CA05B2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) </w:t>
            </w:r>
          </w:p>
        </w:tc>
      </w:tr>
      <w:tr w:rsidR="004D4C96" w:rsidRPr="00A17CAE" w14:paraId="3DCB4606" w14:textId="77777777" w:rsidTr="00146029">
        <w:trPr>
          <w:trHeight w:val="293"/>
          <w:jc w:val="center"/>
        </w:trPr>
        <w:tc>
          <w:tcPr>
            <w:tcW w:w="1500" w:type="dxa"/>
          </w:tcPr>
          <w:p w14:paraId="3EA3055F" w14:textId="22D86A20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1EA6C23F" w14:textId="750EB26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proofErr w:type="spellStart"/>
            <w:r w:rsidR="003374C6"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จิ่ว</w:t>
            </w:r>
            <w:proofErr w:type="spellEnd"/>
            <w:r w:rsidR="003374C6"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จ้ายโกว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ด้วยรถไฟความเร็วสูง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 w:hint="cs"/>
                <w:szCs w:val="24"/>
                <w:cs/>
              </w:rPr>
              <w:t>2</w:t>
            </w:r>
            <w:r w:rsidRPr="00603DC8">
              <w:rPr>
                <w:rFonts w:ascii="Sarabun" w:hAnsi="Sarabun" w:cs="Sarabun"/>
                <w:szCs w:val="24"/>
                <w:cs/>
              </w:rPr>
              <w:t>ชั่วโมง)</w:t>
            </w:r>
          </w:p>
          <w:p w14:paraId="0AC9D1B1" w14:textId="0933F858" w:rsidR="004D4C96" w:rsidRPr="008D521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หมายเหตุ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</w:p>
          <w:p w14:paraId="7B7E383B" w14:textId="023EF868" w:rsidR="004D4C96" w:rsidRPr="009C17C4" w:rsidRDefault="0061504A" w:rsidP="003C2AC4">
            <w:pPr>
              <w:numPr>
                <w:ilvl w:val="0"/>
                <w:numId w:val="30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BB3D57">
              <w:rPr>
                <w:noProof/>
                <w:color w:val="808080"/>
                <w:highlight w:val="yellow"/>
              </w:rPr>
              <w:drawing>
                <wp:anchor distT="0" distB="0" distL="114300" distR="114300" simplePos="0" relativeHeight="251753472" behindDoc="0" locked="0" layoutInCell="1" allowOverlap="1" wp14:anchorId="5E8EB55F" wp14:editId="12970980">
                  <wp:simplePos x="0" y="0"/>
                  <wp:positionH relativeFrom="column">
                    <wp:posOffset>3655903</wp:posOffset>
                  </wp:positionH>
                  <wp:positionV relativeFrom="paragraph">
                    <wp:posOffset>403316</wp:posOffset>
                  </wp:positionV>
                  <wp:extent cx="2254250" cy="1797050"/>
                  <wp:effectExtent l="0" t="0" r="0" b="0"/>
                  <wp:wrapThrough wrapText="bothSides">
                    <wp:wrapPolygon edited="0">
                      <wp:start x="0" y="0"/>
                      <wp:lineTo x="0" y="21295"/>
                      <wp:lineTo x="21357" y="21295"/>
                      <wp:lineTo x="21357" y="0"/>
                      <wp:lineTo x="0" y="0"/>
                    </wp:wrapPolygon>
                  </wp:wrapThrough>
                  <wp:docPr id="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4C96"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ตารางเวลาและขบวนรถไฟอาจมีการเปลี่ยนแปลงได้ตามความเหมาะสม</w:t>
            </w:r>
            <w:r w:rsidR="004D4C96"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="004D4C96"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หากรอบรถไฟตรงกับช่วงเวลารับประทานอาหารกลางวัน</w:t>
            </w:r>
            <w:r w:rsidR="004D4C96"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="004D4C96"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ทางบริษัทจะจัดเตรียมอาหารแบบ</w:t>
            </w:r>
            <w:r w:rsidR="004D4C96"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="004D4C96"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Set Box </w:t>
            </w:r>
            <w:r w:rsidR="004D4C96"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ไว้บนรถไฟ</w:t>
            </w:r>
            <w:r w:rsidR="004D4C96"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="004D4C96"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เพื่อไม่ให้กระทบกับโปรแกรมการท่องเที่ยว</w:t>
            </w:r>
          </w:p>
          <w:p w14:paraId="344033D5" w14:textId="786A0D55" w:rsidR="004D4C96" w:rsidRPr="009C17C4" w:rsidRDefault="004D4C96" w:rsidP="003C2AC4">
            <w:pPr>
              <w:numPr>
                <w:ilvl w:val="0"/>
                <w:numId w:val="30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รายการนี้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รวมบริการขนย้ายกระเป๋าเดินทางใบใหญ่</w:t>
            </w:r>
            <w:r w:rsidRPr="009C17C4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โดยจะถูกขนส่งไปกับรถบัส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 xml:space="preserve">และลูกค้าจะได้รับคืนเมื่อถึงโรงแรมที่พัก </w:t>
            </w:r>
          </w:p>
          <w:p w14:paraId="1E114AB9" w14:textId="14FE7E46" w:rsidR="004D4C96" w:rsidRPr="009C17C4" w:rsidRDefault="004D4C96" w:rsidP="003C2AC4">
            <w:pPr>
              <w:pStyle w:val="ListParagraph"/>
              <w:numPr>
                <w:ilvl w:val="0"/>
                <w:numId w:val="30"/>
              </w:numPr>
              <w:spacing w:line="360" w:lineRule="auto"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กระเป๋าสัมภาระใบเล็ก</w:t>
            </w:r>
            <w:r w:rsidRPr="009C17C4">
              <w:rPr>
                <w:rFonts w:ascii="Sarabun" w:eastAsia="SimSun" w:hAnsi="Sarabun" w:cs="Sarabun"/>
                <w:i/>
                <w:iCs/>
                <w:color w:val="C0000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กรุณาดูแลด้วยตนเอง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และจัดสัมภาระให้สะดวกต่อการข</w:t>
            </w:r>
            <w:r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ึ้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</w:t>
            </w:r>
            <w:r w:rsidRPr="009C17C4">
              <w:rPr>
                <w:rFonts w:ascii="Sarabun" w:eastAsia="SimSun" w:hAnsi="Sarabun" w:cs="Sarabun" w:hint="eastAsia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–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ลงรถไฟ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เนื่องจากรถไฟจอดแต่ละสถานีประมาณ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2–6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นาที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จึงควรหลีกเลี่ยงกระเป๋าขนาดใหญ่เกินไป</w:t>
            </w:r>
          </w:p>
          <w:p w14:paraId="186C549B" w14:textId="333A99CC" w:rsidR="004D4C96" w:rsidRPr="009C17C4" w:rsidRDefault="004D4C96" w:rsidP="003C2AC4">
            <w:pPr>
              <w:pStyle w:val="ListParagraph"/>
              <w:numPr>
                <w:ilvl w:val="0"/>
                <w:numId w:val="30"/>
              </w:numPr>
              <w:spacing w:line="360" w:lineRule="auto"/>
              <w:jc w:val="thaiDistribute"/>
              <w:rPr>
                <w:rFonts w:ascii="Sarabun" w:hAnsi="Sarabun" w:cs="Sarabun"/>
                <w:i/>
                <w:iCs/>
                <w:color w:val="C0000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highlight w:val="yellow"/>
                <w:cs/>
              </w:rPr>
              <w:t>***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highlight w:val="yellow"/>
                <w:cs/>
              </w:rPr>
              <w:t>ห้ามนำวัตถุอันตราย และสิ่งของต้องห้ามเข้าสถานีรถไฟ ยกเว้น</w:t>
            </w:r>
          </w:p>
          <w:p w14:paraId="0EF67708" w14:textId="68E2C43C" w:rsidR="004D4C96" w:rsidRPr="009C17C4" w:rsidRDefault="004D4C96" w:rsidP="003C2AC4">
            <w:pPr>
              <w:numPr>
                <w:ilvl w:val="0"/>
                <w:numId w:val="29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น้ำยาทาเล็บ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น้ำยาย้อมผม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หรือ สารเคมีในการย้อมสี และเคลือบต่างๆ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204134A4" w14:textId="77777777" w:rsidR="004D4C96" w:rsidRPr="003374C6" w:rsidRDefault="004D4C96" w:rsidP="003C2AC4">
            <w:pPr>
              <w:numPr>
                <w:ilvl w:val="0"/>
                <w:numId w:val="29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lastRenderedPageBreak/>
              <w:t>สเปรย์ของเหลว เช่น สเปรย์ฉีดผม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โฟมใส่ผม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ยาฆ่าแมลง หรือน้ำหอมปรับอากาศ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120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0F11ED5A" w14:textId="68616022" w:rsidR="004D4C96" w:rsidRPr="003374C6" w:rsidRDefault="004D4C96" w:rsidP="003C2AC4">
            <w:pPr>
              <w:numPr>
                <w:ilvl w:val="0"/>
                <w:numId w:val="29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</w:pPr>
            <w:r w:rsidRPr="003374C6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ไม้ขีดไฟ จำกัดไม่เกิน </w:t>
            </w:r>
            <w:r w:rsidRPr="003374C6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3374C6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กล่อ</w:t>
            </w:r>
            <w:r w:rsidRPr="003374C6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ง</w:t>
            </w:r>
            <w:r w:rsidRPr="003374C6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3374C6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ไฟแช็กแบบธรรมดา จำกัดไม่เกิน </w:t>
            </w:r>
            <w:r w:rsidRPr="003374C6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3374C6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ชิ้น</w:t>
            </w:r>
          </w:p>
        </w:tc>
      </w:tr>
      <w:tr w:rsidR="004D4C96" w:rsidRPr="00A17CAE" w14:paraId="012539AD" w14:textId="77777777" w:rsidTr="0020200D">
        <w:trPr>
          <w:trHeight w:val="20"/>
          <w:jc w:val="center"/>
        </w:trPr>
        <w:tc>
          <w:tcPr>
            <w:tcW w:w="1500" w:type="dxa"/>
          </w:tcPr>
          <w:p w14:paraId="4D97D8B1" w14:textId="77777777" w:rsidR="004D4C96" w:rsidRPr="003E211A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5560E45A" w14:textId="6984BB32" w:rsidR="004D4C96" w:rsidRPr="003E211A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ดินทางถึง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</w:t>
            </w:r>
            <w:proofErr w:type="spellStart"/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จิ่ว</w:t>
            </w:r>
            <w:proofErr w:type="spellEnd"/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จ้ายโกว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Jiuzhaigou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Pr="003E211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ดินแดนแห่งธรรมชาติอันงดงามทางตอนเหนือของมณฑลเสฉวน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หนึ่งในแหล่งท่องเที่ยวระดับโลกที่มีชื่อเสียงด้านทะเลสาบสีฟ้าใสราวคริสตัล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น้ำตกน้อยใหญ่หลายระดับชั้น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และผืนป่าอันอุดมสมบูรณ์ที่เปลี่ยนสีสันตามฤดูกาล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จนได้รับการขนานนามว่าเป็น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สวรรค์บนดินแห่งแดนมังกร</w:t>
            </w:r>
            <w:r w:rsidRPr="003E211A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ด้วยความโดดเด่นทางธรรมชาติและระบบนิเวศที่สมบูรณ์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จึงได้รับการขึ้นทะเบียนเป็น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มรดกโลกทางธรรมชาติจากองค์การยูเนสโก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3E211A">
              <w:rPr>
                <w:rFonts w:ascii="Sarabun" w:hAnsi="Sarabun" w:cs="Sarabun"/>
                <w:color w:val="000000"/>
                <w:szCs w:val="24"/>
              </w:rPr>
              <w:t xml:space="preserve">UNESCO)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ในปี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พ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. 2535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และได้รับการยกย่องให้เป็นหนึ่งในพื้นที่อนุรักษ์ธรรมชาติที่สวยงามที่สุดของประเทศจีน</w:t>
            </w:r>
          </w:p>
        </w:tc>
      </w:tr>
      <w:tr w:rsidR="004D4C96" w:rsidRPr="00A17CAE" w14:paraId="5B297F17" w14:textId="77777777" w:rsidTr="0020200D">
        <w:trPr>
          <w:trHeight w:val="20"/>
          <w:jc w:val="center"/>
        </w:trPr>
        <w:tc>
          <w:tcPr>
            <w:tcW w:w="1500" w:type="dxa"/>
          </w:tcPr>
          <w:p w14:paraId="36BF77AD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6A5F0AAD" w14:textId="14A211A3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5AF773AA" w14:textId="77777777" w:rsidTr="0020200D">
        <w:trPr>
          <w:trHeight w:val="20"/>
          <w:jc w:val="center"/>
        </w:trPr>
        <w:tc>
          <w:tcPr>
            <w:tcW w:w="1500" w:type="dxa"/>
          </w:tcPr>
          <w:p w14:paraId="61FD72F0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532F5C5E" w14:textId="5187A5C8" w:rsidR="004D4C96" w:rsidRPr="00EA3B28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Qianhe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International Hotel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ระดับ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4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4D4C96" w:rsidRPr="00A17CAE" w14:paraId="12ED497D" w14:textId="77777777" w:rsidTr="0020200D">
        <w:trPr>
          <w:trHeight w:val="20"/>
          <w:jc w:val="center"/>
        </w:trPr>
        <w:tc>
          <w:tcPr>
            <w:tcW w:w="1500" w:type="dxa"/>
          </w:tcPr>
          <w:p w14:paraId="0868DA5D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98DE093" w14:textId="77777777" w:rsidR="004D4C96" w:rsidRPr="00A668F3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D4C96" w:rsidRPr="003374C6" w14:paraId="5CC6C4C2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4EF30BDA" w14:textId="77777777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D1A80A9" w14:textId="17431AA9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อุทยานแห่งชาติ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จ้ายโกว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</w:t>
            </w:r>
            <w:r w:rsidR="0061504A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ประจำทาง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ของอุทยาน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เมืองชวนจู่ซื่อ</w:t>
            </w:r>
          </w:p>
        </w:tc>
      </w:tr>
      <w:tr w:rsidR="004D4C96" w:rsidRPr="00A17CAE" w14:paraId="0173DD72" w14:textId="77777777" w:rsidTr="0020200D">
        <w:trPr>
          <w:trHeight w:val="20"/>
          <w:jc w:val="center"/>
        </w:trPr>
        <w:tc>
          <w:tcPr>
            <w:tcW w:w="1500" w:type="dxa"/>
          </w:tcPr>
          <w:p w14:paraId="50773FDC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09D9BEA8" w14:textId="02615A4A" w:rsidR="004D4C96" w:rsidRPr="00A17CAE" w:rsidRDefault="004D4C96" w:rsidP="003C2AC4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5E1DBFE8" w14:textId="77777777" w:rsidTr="0020200D">
        <w:trPr>
          <w:trHeight w:val="20"/>
          <w:jc w:val="center"/>
        </w:trPr>
        <w:tc>
          <w:tcPr>
            <w:tcW w:w="1500" w:type="dxa"/>
          </w:tcPr>
          <w:p w14:paraId="11105AC5" w14:textId="2811FE54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B76F83B" w14:textId="3E8ECE07" w:rsidR="004D4C96" w:rsidRPr="0061504A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A17CAE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อุทยานแห่งชาติ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จิ่ว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จ้ายโกว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(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Jiuzhaigou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Valley)</w:t>
            </w:r>
            <w:r w:rsidR="0061504A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>40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ชมมรดกโลกอุทยานแห่งชาติธารสวรรค์ “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จ้ายโกว” ครอบคลุมพื้นที่กว่า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720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ตารางกิโลเมตรและอยู่สูงกว่าระดับน้ำทะเลถึง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2,500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เมตร  ชื่อของ "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จ้ายโกว" นั้นเป็นคำภาษาจีนที่แปลว่า "ธารน้ำเก้าหมู่บ้าน" เพราะในอดีตนั้นมีหมู่บ้านชาวทิเบตทั้งหมด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9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หมู่บ้านอยู่ริมธารน้ำเหล่านี้ และเนื่องจากชาวทิเบตนั้นมีความศรัทธาในภูเขาและสายน้ำ จึงมีความเชื่อว่า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จ้ายโกวนั้นเป็นดินแดนแห่งขุนเขาและธารน้ำศักดิ์สิทธิ์มีแม่น้ำลำธาร มีทะเลสาบใหญ่น้อยมากมายกว่า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144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 และน้ำตกขนาดใหญ่ น้ำในทะเลสาบสีมรกตใสสะอาดและสวยงาม สะท้อนภาพของภูเขาท้องฟ้าสีคราม ป่าดงดิบอันอุดมสมบูรณ์  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 โดยองกรณ์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UNESCO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เมื่อปี ค.ศ.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1992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และเป็นสถานที่ท่องเที่ยวระดับ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5A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ของจีน ที่ใครๆ ต่างก็ใฝ่ฝันอยากไปเยือนสักครั้งในชีวิต</w:t>
            </w:r>
            <w:r w:rsidR="0061504A" w:rsidRPr="0061504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="0061504A" w:rsidRPr="0061504A">
              <w:rPr>
                <w:rFonts w:ascii="Sarabun" w:hAnsi="Sarabun" w:cs="Sarabun"/>
                <w:color w:val="C00000"/>
                <w:szCs w:val="24"/>
                <w:cs/>
              </w:rPr>
              <w:t>(</w:t>
            </w:r>
            <w:r w:rsidR="0061504A" w:rsidRPr="0061504A">
              <w:rPr>
                <w:rFonts w:ascii="Sarabun" w:hAnsi="Sarabun" w:cs="Sarabun" w:hint="cs"/>
                <w:color w:val="C00000"/>
                <w:szCs w:val="24"/>
                <w:cs/>
              </w:rPr>
              <w:t>รวมรถประจำทางของอุทยาน</w:t>
            </w:r>
            <w:r w:rsidR="0061504A" w:rsidRPr="0061504A">
              <w:rPr>
                <w:rFonts w:ascii="Sarabun" w:hAnsi="Sarabun" w:cs="Sarabun"/>
                <w:color w:val="C00000"/>
                <w:szCs w:val="24"/>
                <w:cs/>
              </w:rPr>
              <w:t>)</w:t>
            </w:r>
          </w:p>
        </w:tc>
      </w:tr>
      <w:tr w:rsidR="004D4C96" w:rsidRPr="00A17CAE" w14:paraId="24984BE6" w14:textId="77777777" w:rsidTr="0020200D">
        <w:trPr>
          <w:trHeight w:val="20"/>
          <w:jc w:val="center"/>
        </w:trPr>
        <w:tc>
          <w:tcPr>
            <w:tcW w:w="1500" w:type="dxa"/>
          </w:tcPr>
          <w:p w14:paraId="5B582633" w14:textId="29FE2DC5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5CEE74C" w14:textId="29371D5E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629730DD" w14:textId="71917AD9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33870172" w14:textId="3B1F1E9B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75B0DA99" w14:textId="5C649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47A03F66" w14:textId="21274074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45A3317E" w14:textId="4462A3A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601B7C12" w14:textId="68C3B96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5FBE5A3A" w14:textId="089776CB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</w:p>
        </w:tc>
      </w:tr>
      <w:tr w:rsidR="004D4C96" w:rsidRPr="00A17CAE" w14:paraId="4E74FE1C" w14:textId="77777777" w:rsidTr="0020200D">
        <w:trPr>
          <w:trHeight w:val="20"/>
          <w:jc w:val="center"/>
        </w:trPr>
        <w:tc>
          <w:tcPr>
            <w:tcW w:w="1500" w:type="dxa"/>
          </w:tcPr>
          <w:p w14:paraId="74FA7CA7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66D4C9DC" w14:textId="3F560553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B08D89C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13ABCC27" w14:textId="426E5938" w:rsidR="003C2AC4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09C3A356" wp14:editId="3A328319">
                  <wp:simplePos x="0" y="0"/>
                  <wp:positionH relativeFrom="column">
                    <wp:posOffset>-775335</wp:posOffset>
                  </wp:positionH>
                  <wp:positionV relativeFrom="paragraph">
                    <wp:posOffset>-428625</wp:posOffset>
                  </wp:positionV>
                  <wp:extent cx="6400165" cy="3599815"/>
                  <wp:effectExtent l="0" t="0" r="635" b="635"/>
                  <wp:wrapNone/>
                  <wp:docPr id="18548640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86402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1FC9D0" w14:textId="77777777" w:rsidR="003C2AC4" w:rsidRDefault="003C2AC4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5D2DAACB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1E3EB718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72A043D0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561FF3BE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20940588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7B2A062F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214E3505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5EF3F7A1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0D6A9F7C" w14:textId="313694E2" w:rsidR="003C2AC4" w:rsidRPr="00A17CAE" w:rsidRDefault="003C2AC4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C00000"/>
                <w:szCs w:val="24"/>
              </w:rPr>
            </w:pPr>
          </w:p>
        </w:tc>
      </w:tr>
      <w:tr w:rsidR="004D4C96" w:rsidRPr="00A17CAE" w14:paraId="2BD4A279" w14:textId="77777777" w:rsidTr="0020200D">
        <w:trPr>
          <w:trHeight w:val="20"/>
          <w:jc w:val="center"/>
        </w:trPr>
        <w:tc>
          <w:tcPr>
            <w:tcW w:w="1500" w:type="dxa"/>
          </w:tcPr>
          <w:p w14:paraId="42444E8E" w14:textId="346D662C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1FBFB961" wp14:editId="2990AC97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1119311</wp:posOffset>
                  </wp:positionV>
                  <wp:extent cx="6400165" cy="3599815"/>
                  <wp:effectExtent l="0" t="0" r="635" b="635"/>
                  <wp:wrapNone/>
                  <wp:docPr id="18077501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750124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518664C4" w14:textId="71FEFFA9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D4C96">
              <w:rPr>
                <w:rFonts w:ascii="Sarabun" w:hAnsi="Sarabun" w:cs="Sarabun" w:hint="cs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ทะเลสาบยาว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(Long lake)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ใหญ่ที่สุดใน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4D4C96" w:rsidRPr="00A17CAE" w14:paraId="3393DBF1" w14:textId="77777777" w:rsidTr="0020200D">
        <w:trPr>
          <w:trHeight w:val="20"/>
          <w:jc w:val="center"/>
        </w:trPr>
        <w:tc>
          <w:tcPr>
            <w:tcW w:w="1500" w:type="dxa"/>
          </w:tcPr>
          <w:p w14:paraId="3BECFB1A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5E85F9A9" w14:textId="1249CDEB" w:rsidR="004D4C96" w:rsidRP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DEDD525" w14:textId="2CAC18FB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E73964C" w14:textId="669E4572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8E2A99F" w14:textId="385F5B8C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54FDCAF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9CA7C7B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DF7305C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A056AD9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4C57575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88F7EDA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21A6296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D69EC1D" w14:textId="77777777" w:rsidR="004D4C96" w:rsidRP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4D4C96" w:rsidRPr="00A17CAE" w14:paraId="1536A9B0" w14:textId="77777777" w:rsidTr="0020200D">
        <w:trPr>
          <w:trHeight w:val="20"/>
          <w:jc w:val="center"/>
        </w:trPr>
        <w:tc>
          <w:tcPr>
            <w:tcW w:w="1500" w:type="dxa"/>
          </w:tcPr>
          <w:p w14:paraId="45024EB9" w14:textId="041C6D82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0492F7BC" w14:textId="279BBF9C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4D4C96">
              <w:rPr>
                <w:rFonts w:ascii="Sarabun" w:hAnsi="Sarabun" w:cs="Sarabun" w:hint="cs"/>
                <w:szCs w:val="24"/>
                <w:cs/>
              </w:rPr>
              <w:t>จากนั้นนำท่านชม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 5สี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(Five Flower Lake)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เป็นทะสาบที่มีสีของน้ำแปลกตา โดยเฉพาะเมื่อยามแสงอาทิต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ยต์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เวดดิ้งธีม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เทพนิยายมากๆ</w:t>
            </w:r>
          </w:p>
        </w:tc>
      </w:tr>
      <w:tr w:rsidR="004D4C96" w:rsidRPr="00A17CAE" w14:paraId="48201B88" w14:textId="77777777" w:rsidTr="0020200D">
        <w:trPr>
          <w:trHeight w:val="20"/>
          <w:jc w:val="center"/>
        </w:trPr>
        <w:tc>
          <w:tcPr>
            <w:tcW w:w="1500" w:type="dxa"/>
          </w:tcPr>
          <w:p w14:paraId="20C82726" w14:textId="44DD1372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415" w:type="dxa"/>
          </w:tcPr>
          <w:p w14:paraId="399299B9" w14:textId="5D047975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49FC32BD" w14:textId="77777777" w:rsidTr="0020200D">
        <w:trPr>
          <w:trHeight w:val="20"/>
          <w:jc w:val="center"/>
        </w:trPr>
        <w:tc>
          <w:tcPr>
            <w:tcW w:w="1500" w:type="dxa"/>
          </w:tcPr>
          <w:p w14:paraId="3FF25C65" w14:textId="19FFACF2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บ่าย</w:t>
            </w:r>
          </w:p>
          <w:p w14:paraId="64C165DE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3DFE783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93311F9" w14:textId="1342A467" w:rsidR="004D4C96" w:rsidRPr="00A17CAE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anchor distT="0" distB="0" distL="114300" distR="114300" simplePos="0" relativeHeight="251758592" behindDoc="0" locked="0" layoutInCell="1" allowOverlap="1" wp14:anchorId="7B688A4E" wp14:editId="0996EF5A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246611</wp:posOffset>
                  </wp:positionV>
                  <wp:extent cx="6389370" cy="3602990"/>
                  <wp:effectExtent l="0" t="0" r="0" b="0"/>
                  <wp:wrapNone/>
                  <wp:docPr id="20740891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9370" cy="3602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15" w:type="dxa"/>
          </w:tcPr>
          <w:p w14:paraId="474555DF" w14:textId="72C94A76" w:rsidR="004D4C96" w:rsidRPr="00A17CAE" w:rsidRDefault="00EA3B2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EA3B28">
              <w:rPr>
                <w:rFonts w:ascii="Sarabun" w:hAnsi="Sarabun" w:cs="Sarabun" w:hint="cs"/>
                <w:color w:val="212121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4D4C96"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น้ำตกธารไข่มุก</w:t>
            </w:r>
            <w:r w:rsidR="004D4C96"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(Pearl Shoal Waterfall)</w:t>
            </w:r>
            <w:r w:rsidR="004D4C96"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4D4C96" w:rsidRPr="00A17CAE">
              <w:rPr>
                <w:rFonts w:ascii="Sarabun" w:hAnsi="Sarabun" w:cs="Sarabun"/>
                <w:color w:val="000000"/>
                <w:szCs w:val="24"/>
                <w:cs/>
              </w:rPr>
              <w:t>ซึ่งเป็นน้ำตกที่ไหลผ่านถ้ำลำธารใหญ่น้อยที่สลับซับซ้อนดุจดังวังบาดาล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</w:t>
            </w:r>
          </w:p>
        </w:tc>
      </w:tr>
      <w:tr w:rsidR="004D4C96" w:rsidRPr="00A17CAE" w14:paraId="594D9FCE" w14:textId="77777777" w:rsidTr="0020200D">
        <w:trPr>
          <w:trHeight w:val="20"/>
          <w:jc w:val="center"/>
        </w:trPr>
        <w:tc>
          <w:tcPr>
            <w:tcW w:w="1500" w:type="dxa"/>
          </w:tcPr>
          <w:p w14:paraId="2ED17C89" w14:textId="7AB1D4EE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05CA00B8" w14:textId="2F421226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2C0D20E" w14:textId="00B9AEFA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75B5FE6" w14:textId="32E4BBD4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40C94FD" w14:textId="55D00DFD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9256D45" w14:textId="7C719A9F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0FE3882A" w14:textId="2BA55A10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0806415" w14:textId="43BCD688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D74EEAD" w14:textId="7DBF52B6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A608015" w14:textId="4DFFFC99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537E2D0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AC2856C" w14:textId="77777777" w:rsidR="00A46952" w:rsidRDefault="00A46952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FF"/>
                <w:szCs w:val="24"/>
              </w:rPr>
            </w:pPr>
          </w:p>
          <w:p w14:paraId="35A36B06" w14:textId="77777777" w:rsidR="003C2AC4" w:rsidRPr="005F541A" w:rsidRDefault="003C2AC4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</w:p>
        </w:tc>
      </w:tr>
      <w:tr w:rsidR="004D4C96" w:rsidRPr="00A17CAE" w14:paraId="3985A365" w14:textId="77777777" w:rsidTr="0020200D">
        <w:trPr>
          <w:trHeight w:val="20"/>
          <w:jc w:val="center"/>
        </w:trPr>
        <w:tc>
          <w:tcPr>
            <w:tcW w:w="1500" w:type="dxa"/>
          </w:tcPr>
          <w:p w14:paraId="4F3F4741" w14:textId="33992A44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499D7B07" w14:textId="28CD9D02" w:rsidR="004D4C96" w:rsidRPr="00A17CAE" w:rsidRDefault="00EA3B2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EA3B28">
              <w:rPr>
                <w:rFonts w:ascii="Sarabun" w:hAnsi="Sarabun" w:cs="Sarabun" w:hint="cs"/>
                <w:color w:val="212121"/>
                <w:szCs w:val="24"/>
                <w:cs/>
              </w:rPr>
              <w:t>จากนั้นนำท่านชม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4D4C96"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ทะเลสาบนกยูง</w:t>
            </w:r>
            <w:r w:rsidR="004D4C96"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(Peacock Lake)</w:t>
            </w:r>
            <w:r w:rsidR="004D4C96"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4D4C96" w:rsidRPr="005F541A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="004D4C96" w:rsidRPr="00A17CAE">
              <w:rPr>
                <w:rFonts w:ascii="Sarabun" w:hAnsi="Sarabun" w:cs="Sarabun"/>
                <w:color w:val="000000"/>
                <w:szCs w:val="24"/>
                <w:cs/>
              </w:rPr>
              <w:t>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ร่วงหล่นบนผืนน้ำ ก็จะแผ่กระจายออกคล้ายนกยูงกำลังรำแพน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8959D1" w:rsidRPr="00A17CAE" w14:paraId="459749EE" w14:textId="77777777" w:rsidTr="0020200D">
        <w:trPr>
          <w:trHeight w:val="20"/>
          <w:jc w:val="center"/>
        </w:trPr>
        <w:tc>
          <w:tcPr>
            <w:tcW w:w="1500" w:type="dxa"/>
          </w:tcPr>
          <w:p w14:paraId="75F8BB33" w14:textId="0FFE1EF9" w:rsidR="008959D1" w:rsidRPr="00A17CAE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799552" behindDoc="0" locked="0" layoutInCell="1" allowOverlap="1" wp14:anchorId="5C7542EC" wp14:editId="60D3D90F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554586</wp:posOffset>
                  </wp:positionV>
                  <wp:extent cx="3099435" cy="2339975"/>
                  <wp:effectExtent l="0" t="0" r="5715" b="3175"/>
                  <wp:wrapNone/>
                  <wp:docPr id="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62327AA0" w14:textId="4BBF9684" w:rsidR="008959D1" w:rsidRPr="00EA3B28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800576" behindDoc="0" locked="0" layoutInCell="1" allowOverlap="1" wp14:anchorId="0D2E13F9" wp14:editId="06AE26B1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549506</wp:posOffset>
                  </wp:positionV>
                  <wp:extent cx="3117215" cy="2339975"/>
                  <wp:effectExtent l="0" t="0" r="6985" b="3175"/>
                  <wp:wrapNone/>
                  <wp:docPr id="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59D1">
              <w:rPr>
                <w:rFonts w:ascii="Sarabun" w:hAnsi="Sarabun" w:cs="Sarabun" w:hint="cs"/>
                <w:szCs w:val="24"/>
                <w:cs/>
              </w:rPr>
              <w:t>ต่อด้วย</w:t>
            </w:r>
            <w:r w:rsidR="008959D1" w:rsidRPr="00A12FA3">
              <w:rPr>
                <w:rFonts w:ascii="Sarabun" w:hAnsi="Sarabun" w:cs="Sarabun"/>
                <w:szCs w:val="24"/>
                <w:cs/>
              </w:rPr>
              <w:t>นำท่านชม</w:t>
            </w:r>
            <w:r w:rsidR="008959D1" w:rsidRPr="00A12FA3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="008959D1" w:rsidRPr="008959D1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หมู่บ้านซูเจ</w:t>
            </w:r>
            <w:proofErr w:type="spellStart"/>
            <w:r w:rsidR="008959D1" w:rsidRPr="008959D1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ิง</w:t>
            </w:r>
            <w:proofErr w:type="spellEnd"/>
            <w:r w:rsidR="008959D1" w:rsidRPr="008959D1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 xml:space="preserve"> (</w:t>
            </w:r>
            <w:proofErr w:type="spellStart"/>
            <w:r w:rsidR="008959D1" w:rsidRPr="008959D1">
              <w:rPr>
                <w:rFonts w:ascii="Sarabun" w:hAnsi="Sarabun" w:cs="Sarabun"/>
                <w:b/>
                <w:bCs/>
                <w:color w:val="3333FF"/>
                <w:szCs w:val="24"/>
              </w:rPr>
              <w:t>Shuzheng</w:t>
            </w:r>
            <w:proofErr w:type="spellEnd"/>
            <w:r w:rsidR="008959D1" w:rsidRPr="008959D1">
              <w:rPr>
                <w:rFonts w:ascii="Sarabun" w:hAnsi="Sarabun" w:cs="Sarabun"/>
                <w:b/>
                <w:bCs/>
                <w:color w:val="3333FF"/>
                <w:szCs w:val="24"/>
              </w:rPr>
              <w:t xml:space="preserve"> Village)</w:t>
            </w:r>
            <w:r w:rsidR="008959D1" w:rsidRPr="004126E8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="008959D1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เป็นหนึ่งใน </w:t>
            </w:r>
            <w:r w:rsidR="008959D1" w:rsidRPr="00F22633">
              <w:rPr>
                <w:rFonts w:ascii="Sarabun" w:hAnsi="Sarabun" w:cs="Sarabun"/>
                <w:color w:val="000000"/>
                <w:szCs w:val="24"/>
              </w:rPr>
              <w:t xml:space="preserve">9 </w:t>
            </w:r>
            <w:r w:rsidR="008959D1" w:rsidRPr="00F22633">
              <w:rPr>
                <w:rFonts w:ascii="Sarabun" w:hAnsi="Sarabun" w:cs="Sarabun"/>
                <w:color w:val="000000"/>
                <w:szCs w:val="24"/>
                <w:cs/>
              </w:rPr>
              <w:t>หมู่บ้านแห่ง</w:t>
            </w:r>
            <w:proofErr w:type="spellStart"/>
            <w:r w:rsidR="008959D1"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="008959D1"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 เป็นหมู่บ้านเก่าแก่ของชาวทิเบต ล้อมรอบด้วยความสวยงามของธรรมชาติ</w:t>
            </w:r>
          </w:p>
        </w:tc>
      </w:tr>
      <w:tr w:rsidR="008959D1" w:rsidRPr="00A17CAE" w14:paraId="0645B803" w14:textId="77777777" w:rsidTr="0020200D">
        <w:trPr>
          <w:trHeight w:val="20"/>
          <w:jc w:val="center"/>
        </w:trPr>
        <w:tc>
          <w:tcPr>
            <w:tcW w:w="1500" w:type="dxa"/>
          </w:tcPr>
          <w:p w14:paraId="73A683E7" w14:textId="5486E432" w:rsidR="008959D1" w:rsidRPr="00A17CAE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111CE719" w14:textId="6B641BAC" w:rsidR="008959D1" w:rsidRP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03F5BE14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D78DA1B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1D7929C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06116B5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28B654A" w14:textId="77777777" w:rsidR="00A46952" w:rsidRDefault="00A46952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67AD0FD" w14:textId="77777777" w:rsidR="00A46952" w:rsidRDefault="00A46952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C76041E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61F351F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4D4C96" w:rsidRPr="00A17CAE" w14:paraId="41C7620A" w14:textId="77777777" w:rsidTr="0020200D">
        <w:trPr>
          <w:trHeight w:val="20"/>
          <w:jc w:val="center"/>
        </w:trPr>
        <w:tc>
          <w:tcPr>
            <w:tcW w:w="1500" w:type="dxa"/>
          </w:tcPr>
          <w:p w14:paraId="3B7EF7BA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10F27D8E" w14:textId="08583B2C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**แจ้ง</w:t>
            </w:r>
            <w:r w:rsidRPr="006C0A5F">
              <w:rPr>
                <w:rFonts w:ascii="Sarabun" w:hAnsi="Sarabun" w:cs="Sarabun" w:hint="cs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เพื่อ</w:t>
            </w: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ทราบ</w:t>
            </w:r>
            <w:r w:rsidRPr="006C0A5F">
              <w:rPr>
                <w:rFonts w:ascii="Sarabun" w:hAnsi="Sarabun" w:cs="Sarabun"/>
                <w:i/>
                <w:iCs/>
                <w:color w:val="000099"/>
                <w:szCs w:val="24"/>
                <w:highlight w:val="yellow"/>
              </w:rPr>
              <w:t>：</w:t>
            </w:r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การเที่ยวชมภายในอุทยาน</w:t>
            </w:r>
            <w:proofErr w:type="spellStart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จิ่ว</w:t>
            </w:r>
            <w:proofErr w:type="spellEnd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จ้ายโกว</w:t>
            </w:r>
            <w:r w:rsidRPr="006C0A5F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อาจปรับเปลี่ยนตามเวลาและจำนวนผู้เข้าชมในแต่ละวัน โดยหัวหน้าทัวร์และมัคคุเทศก์จะนำเที่ยวตามจุดสำคัญที่กำหนดในโปรแกรม หากไม่สามารถเข้าชมได้ครบทุกจุด บริษัทขอสงวนสิทธิ์ในการคืนค่าใช้จ่ายทุกกรณี</w:t>
            </w:r>
          </w:p>
        </w:tc>
      </w:tr>
      <w:tr w:rsidR="004D4C96" w:rsidRPr="00A17CAE" w14:paraId="0F545C81" w14:textId="77777777" w:rsidTr="0020200D">
        <w:trPr>
          <w:trHeight w:val="20"/>
          <w:jc w:val="center"/>
        </w:trPr>
        <w:tc>
          <w:tcPr>
            <w:tcW w:w="1500" w:type="dxa"/>
          </w:tcPr>
          <w:p w14:paraId="7B9033D0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6620B1DD" w14:textId="0C37E8E3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A17CAE">
              <w:rPr>
                <w:rFonts w:ascii="Sarabun" w:hAnsi="Sarabun" w:cs="Sarabun"/>
                <w:szCs w:val="24"/>
                <w:cs/>
              </w:rPr>
              <w:t>จากนั้นนำท่านเดินทางสู่</w:t>
            </w:r>
            <w:r w:rsidRPr="00A17CAE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เมื</w:t>
            </w:r>
            <w:r w:rsidR="00425E9F"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องชวนจู่ซื่อ</w:t>
            </w:r>
            <w:r w:rsidRPr="005F541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(ใช้เวลาเดินทางประมาณ 3 ชั่วโมง 30นาที)</w:t>
            </w:r>
          </w:p>
        </w:tc>
      </w:tr>
      <w:tr w:rsidR="004D4C96" w:rsidRPr="00A17CAE" w14:paraId="2EBE75A0" w14:textId="77777777" w:rsidTr="0020200D">
        <w:trPr>
          <w:trHeight w:val="20"/>
          <w:jc w:val="center"/>
        </w:trPr>
        <w:tc>
          <w:tcPr>
            <w:tcW w:w="1500" w:type="dxa"/>
          </w:tcPr>
          <w:p w14:paraId="67A02BCE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06BD7F04" w14:textId="196164C6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6B292AA8" w14:textId="77777777" w:rsidTr="0020200D">
        <w:trPr>
          <w:trHeight w:val="20"/>
          <w:jc w:val="center"/>
        </w:trPr>
        <w:tc>
          <w:tcPr>
            <w:tcW w:w="1500" w:type="dxa"/>
          </w:tcPr>
          <w:p w14:paraId="5BB3454D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0776946F" w14:textId="4405BD73" w:rsidR="004D4C96" w:rsidRP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Songpan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Bailizunxuan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4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4D4C96" w:rsidRPr="00A17CAE" w14:paraId="6E6A20F6" w14:textId="77777777" w:rsidTr="0020200D">
        <w:trPr>
          <w:trHeight w:val="20"/>
          <w:jc w:val="center"/>
        </w:trPr>
        <w:tc>
          <w:tcPr>
            <w:tcW w:w="1500" w:type="dxa"/>
          </w:tcPr>
          <w:p w14:paraId="3E46E80B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140CFA1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D4C96" w:rsidRPr="003374C6" w14:paraId="502F4219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2556620C" w14:textId="77777777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7DFC394D" w14:textId="10E832A4" w:rsidR="004D4C96" w:rsidRPr="003374C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เมืองชวนจู่ซื่อ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อุทยานสวรรค์ภูเขาหิมะการ์เซ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ียต๋า</w:t>
            </w:r>
            <w:proofErr w:type="spellEnd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กู่ปิงชวน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รวมรถอุทยาน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กระเช้า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เมืองเม่าเสี้ยน</w:t>
            </w:r>
          </w:p>
        </w:tc>
      </w:tr>
      <w:tr w:rsidR="004D4C96" w:rsidRPr="00A17CAE" w14:paraId="5BB8AB2B" w14:textId="77777777" w:rsidTr="0020200D">
        <w:trPr>
          <w:trHeight w:val="20"/>
          <w:jc w:val="center"/>
        </w:trPr>
        <w:tc>
          <w:tcPr>
            <w:tcW w:w="1500" w:type="dxa"/>
          </w:tcPr>
          <w:p w14:paraId="40078E20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7CE441AE" w14:textId="373F07EA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0ABCC793" w14:textId="77777777" w:rsidTr="0020200D">
        <w:trPr>
          <w:trHeight w:val="20"/>
          <w:jc w:val="center"/>
        </w:trPr>
        <w:tc>
          <w:tcPr>
            <w:tcW w:w="1500" w:type="dxa"/>
          </w:tcPr>
          <w:p w14:paraId="76570950" w14:textId="31237F99" w:rsidR="004D4C96" w:rsidRPr="00A17CAE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D82DBD"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72928" behindDoc="0" locked="0" layoutInCell="1" allowOverlap="1" wp14:anchorId="4782B417" wp14:editId="20AB370B">
                  <wp:simplePos x="0" y="0"/>
                  <wp:positionH relativeFrom="column">
                    <wp:posOffset>139931</wp:posOffset>
                  </wp:positionH>
                  <wp:positionV relativeFrom="paragraph">
                    <wp:posOffset>2371090</wp:posOffset>
                  </wp:positionV>
                  <wp:extent cx="6396355" cy="3599815"/>
                  <wp:effectExtent l="0" t="0" r="4445" b="635"/>
                  <wp:wrapNone/>
                  <wp:docPr id="123421775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040D3BD3" w14:textId="6B3E4962" w:rsidR="004D4C96" w:rsidRP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EA3B28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อุทยานสวรรค์ภูผาหิมะกลาเซ</w:t>
            </w:r>
            <w:proofErr w:type="spellStart"/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ียร์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“</w:t>
            </w:r>
            <w:proofErr w:type="spellStart"/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ต๋า</w:t>
            </w:r>
            <w:proofErr w:type="spellEnd"/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กู่ปิงชวน</w:t>
            </w:r>
            <w:r w:rsidRPr="00EA3B28">
              <w:rPr>
                <w:rFonts w:ascii="Sarabun" w:hAnsi="Sarabun" w:cs="Sarabun" w:hint="eastAsia"/>
                <w:b/>
                <w:bCs/>
                <w:color w:val="0000FF"/>
                <w:szCs w:val="24"/>
                <w:cs/>
              </w:rPr>
              <w:t>”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Dagu Glacier National Park)</w:t>
            </w:r>
            <w:r w:rsidRPr="00EA3B28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>210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>5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หนึ่งในอุทยานธรรมชาติที่งดงามและทรงคุณค่าที่สุดของมณฑลเสฉวน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โดดเด่นด้วยภูมิประเทศอันยิ่งใหญ่ของเทือกเขาสูง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ธารน้ำแข็งโบราณ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และผืนป่าที่อุดมสมบูรณ์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จนได้รับการขนานนามว่าเป็น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สวรรค์แห่งธารน้ำแข็งบนที่ราบสูงทิเบตตะวันออก</w:t>
            </w:r>
            <w:r w:rsidRPr="002C3006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อุทยานแห่งนี้มีจุดสูงสุดอยู่ที่ระดับความสูงประมาณ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5,286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เมตรเหนือระดับน้ำทะเล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ปกคลุมด้วยธารน้ำแข็งอันเก่าแก่ที่ก่อตัวมานานนับล้านปี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ท่ามกลางทัศนียภาพของยอดเขาหิมะที่ทอดตัวยิ่งใหญ่สลับซับซ้อน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 w:hint="cs"/>
                <w:color w:val="000000"/>
                <w:szCs w:val="24"/>
                <w:cs/>
              </w:rPr>
              <w:t>สร้างความประทับใจให้แก่ผู้มาเยือนได้ทุกฤดูกาล</w:t>
            </w:r>
            <w:r w:rsidR="00EA3B2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EA3B28" w:rsidRPr="00EA3B2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EA3B28" w:rsidRPr="00EA3B28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="00EA3B28" w:rsidRPr="00EA3B28">
              <w:rPr>
                <w:rFonts w:ascii="Sarabun" w:hAnsi="Sarabun" w:cs="Sarabun" w:hint="cs"/>
                <w:color w:val="EE0000"/>
                <w:szCs w:val="24"/>
                <w:cs/>
              </w:rPr>
              <w:t>รวมรถอุทยาน</w:t>
            </w:r>
            <w:r w:rsidR="00EA3B28" w:rsidRPr="00EA3B28">
              <w:rPr>
                <w:rFonts w:ascii="Sarabun" w:hAnsi="Sarabun" w:cs="Sarabun"/>
                <w:color w:val="EE0000"/>
                <w:szCs w:val="24"/>
                <w:cs/>
              </w:rPr>
              <w:t>+</w:t>
            </w:r>
            <w:r w:rsidR="00EA3B28" w:rsidRPr="00EA3B28">
              <w:rPr>
                <w:rFonts w:ascii="Sarabun" w:hAnsi="Sarabun" w:cs="Sarabun" w:hint="cs"/>
                <w:color w:val="EE0000"/>
                <w:szCs w:val="24"/>
                <w:cs/>
              </w:rPr>
              <w:t>กระเช้า</w:t>
            </w:r>
            <w:r w:rsidR="00EA3B28" w:rsidRPr="00EA3B28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</w:tc>
      </w:tr>
      <w:tr w:rsidR="004D4C96" w:rsidRPr="00A17CAE" w14:paraId="7226C3A9" w14:textId="77777777" w:rsidTr="0020200D">
        <w:trPr>
          <w:trHeight w:val="20"/>
          <w:jc w:val="center"/>
        </w:trPr>
        <w:tc>
          <w:tcPr>
            <w:tcW w:w="1500" w:type="dxa"/>
          </w:tcPr>
          <w:p w14:paraId="51FDD73F" w14:textId="0B28A3E0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A3ADDCB" w14:textId="3239B895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C43B3B6" w14:textId="492F8A27" w:rsidR="00D82DBD" w:rsidRP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54C0FBE" w14:textId="337ED6A8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DB42F30" w14:textId="33D545B4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16A7DCB" w14:textId="08BBA809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27D537F" w14:textId="0C722C25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54DD95C" w14:textId="2F627453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1E8B869" w14:textId="77777777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8324603" w14:textId="77777777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3CF5BF5" w14:textId="77777777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C9820A9" w14:textId="76ABCEBF" w:rsidR="00D82DBD" w:rsidRDefault="00D82DBD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23764E8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4D4C96" w:rsidRPr="00A17CAE" w14:paraId="3E309A44" w14:textId="77777777" w:rsidTr="0020200D">
        <w:trPr>
          <w:trHeight w:val="20"/>
          <w:jc w:val="center"/>
        </w:trPr>
        <w:tc>
          <w:tcPr>
            <w:tcW w:w="1500" w:type="dxa"/>
          </w:tcPr>
          <w:p w14:paraId="6FD7E167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7EF30D1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</w:rPr>
            </w:pPr>
          </w:p>
        </w:tc>
      </w:tr>
      <w:tr w:rsidR="004D4C96" w:rsidRPr="00A17CAE" w14:paraId="7B24A2B9" w14:textId="77777777" w:rsidTr="0020200D">
        <w:trPr>
          <w:trHeight w:val="20"/>
          <w:jc w:val="center"/>
        </w:trPr>
        <w:tc>
          <w:tcPr>
            <w:tcW w:w="1500" w:type="dxa"/>
          </w:tcPr>
          <w:p w14:paraId="62DBE5D6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415" w:type="dxa"/>
          </w:tcPr>
          <w:p w14:paraId="290D37DB" w14:textId="39D6590E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72CB4D33" w14:textId="77777777" w:rsidTr="0020200D">
        <w:trPr>
          <w:trHeight w:val="20"/>
          <w:jc w:val="center"/>
        </w:trPr>
        <w:tc>
          <w:tcPr>
            <w:tcW w:w="1500" w:type="dxa"/>
          </w:tcPr>
          <w:p w14:paraId="3675EA36" w14:textId="01569E95" w:rsidR="004D4C96" w:rsidRPr="00A17CAE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73952" behindDoc="0" locked="0" layoutInCell="1" allowOverlap="1" wp14:anchorId="3E3B6759" wp14:editId="08E383C4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3517265</wp:posOffset>
                  </wp:positionV>
                  <wp:extent cx="6396355" cy="3599815"/>
                  <wp:effectExtent l="0" t="0" r="4445" b="635"/>
                  <wp:wrapNone/>
                  <wp:docPr id="123582513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4C96"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6747863F" w14:textId="123FB64B" w:rsidR="002C3006" w:rsidRP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นำท่านนั่งกระเช้าสู่</w:t>
            </w:r>
            <w:r w:rsidRPr="002C300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ภูเขาหิมะ</w:t>
            </w:r>
            <w:proofErr w:type="spellStart"/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ต๋า</w:t>
            </w:r>
            <w:proofErr w:type="spellEnd"/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กู่ปิงชวน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 ชมความยิ่งใหญ่ของธารน้ำแข็งอายุกว่าหลายล้านปีที่ได้รับการขนานนามว่าเป็นหนึ่งในธารน้ำแข็งที่อยู่ต่ำที่สุดและเข้าถึงได้ง่ายที่สุดของโลก ระหว่างทางท่านจะได้สัมผัสทัศนียภาพอันงดงามของยอดเขาหิมะที่เรียงรายดุจสันหลังมังกร ท่ามกลางท้องฟ้าสีครามสดใส โดยเฉพาะในวันที่อากาศเปิด แสงอาทิตย์จะสะท้อนกับผืนธารน้ำแข็งจนเปล่งประกายระยิบระยับราวกับภูเขาเงิน สร้างภาพความงดงามดั่งดินแดนสวรรค์ที่หาชมได้ยากยิ่ง</w:t>
            </w:r>
          </w:p>
          <w:p w14:paraId="3DF601A5" w14:textId="77777777" w:rsidR="002C3006" w:rsidRP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จากนั้นนำท่านชมความงดงามของกลุ่มทะเลสาบธรรมชาติภายในอุทยาน อาทิ</w:t>
            </w:r>
            <w:r w:rsidRPr="002C30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ทะเลสาบจินโฮวไห่</w:t>
            </w:r>
            <w:r w:rsidRPr="002C3006">
              <w:rPr>
                <w:rFonts w:ascii="Sarabun" w:hAnsi="Sarabun" w:cs="Sarabun"/>
                <w:color w:val="0000FF"/>
                <w:szCs w:val="24"/>
              </w:rPr>
              <w:t xml:space="preserve">, </w:t>
            </w:r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ทะเลสาบหงส์</w:t>
            </w:r>
            <w:r w:rsidRPr="002C3006">
              <w:rPr>
                <w:rFonts w:ascii="Sarabun" w:hAnsi="Sarabun" w:cs="Sarabun"/>
                <w:color w:val="0000FF"/>
                <w:szCs w:val="24"/>
              </w:rPr>
              <w:t xml:space="preserve">, </w:t>
            </w:r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ลำธารคู่รัก</w:t>
            </w:r>
            <w:r w:rsidRPr="002C3006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และ</w:t>
            </w:r>
            <w:r w:rsidRPr="002C30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</w:t>
            </w:r>
            <w:proofErr w:type="spellStart"/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ต๋า</w:t>
            </w:r>
            <w:proofErr w:type="spellEnd"/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กู่</w:t>
            </w:r>
            <w:r w:rsidRPr="002C30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ซึ่งได้รับการยกย่องว่ามีความงดงามไม่แพ้อุทยาน</w:t>
            </w:r>
            <w:proofErr w:type="spellStart"/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จ้ายโกว ด้วยผืนน้ำใสราวกระจกสะท้อนภาพขุนเขาและผืนป่าโดยรอบอย่างงดงาม</w:t>
            </w:r>
          </w:p>
          <w:p w14:paraId="0C1761E8" w14:textId="0C6B0976" w:rsidR="002C3006" w:rsidRP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ไฮ</w:t>
            </w:r>
            <w:proofErr w:type="spellStart"/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สำคัญของอุทยานคือ</w:t>
            </w:r>
            <w:r w:rsidRPr="002C30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</w:t>
            </w:r>
            <w:proofErr w:type="spellStart"/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ต๋า</w:t>
            </w:r>
            <w:proofErr w:type="spellEnd"/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กู่</w:t>
            </w:r>
            <w:r w:rsidRPr="002C3006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หรือที่ชาวท้องถิ่นเรียกว่า</w:t>
            </w:r>
            <w:r w:rsidRPr="002C30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</w:rPr>
              <w:t>“</w:t>
            </w:r>
            <w:r w:rsidRPr="002C300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ทะเลสาบน้ำมนต์ขอพร”</w:t>
            </w:r>
            <w:r w:rsidRPr="002C30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 xml:space="preserve">ทะเลสาบศักดิ์สิทธิ์ที่มีประวัติความเป็นมายาวนานกว่า </w:t>
            </w:r>
            <w:r w:rsidRPr="002C3006">
              <w:rPr>
                <w:rFonts w:ascii="Sarabun" w:hAnsi="Sarabun" w:cs="Sarabun"/>
                <w:color w:val="000000"/>
                <w:szCs w:val="24"/>
              </w:rPr>
              <w:t xml:space="preserve">1,000 </w:t>
            </w:r>
            <w:r w:rsidRPr="002C3006">
              <w:rPr>
                <w:rFonts w:ascii="Sarabun" w:hAnsi="Sarabun" w:cs="Sarabun"/>
                <w:color w:val="000000"/>
                <w:szCs w:val="24"/>
                <w:cs/>
              </w:rPr>
              <w:t>ปี ตามความเชื่อของชาวทิเบตในพื้นที่ เชื่อกันว่าหากผู้ใดมาสักการะและอธิษฐานต่อเทพผู้พิทักษ์ทะเลสาบ จะช่วยให้ความทุกข์กังวลคลี่คลายและสมหวังตามความปรารถนา</w:t>
            </w:r>
          </w:p>
          <w:p w14:paraId="2523D7CC" w14:textId="775095FB" w:rsid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7CB7D5E" w14:textId="4F217F67" w:rsid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25FCD5B" w14:textId="665370E9" w:rsid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CA36EB3" w14:textId="065E5FBF" w:rsid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B82BA98" w14:textId="5BF0E203" w:rsid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D096741" w14:textId="796DD07C" w:rsid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D9732D" wp14:editId="6D8BD111">
                      <wp:extent cx="307975" cy="307975"/>
                      <wp:effectExtent l="0" t="0" r="0" b="0"/>
                      <wp:docPr id="1410302975" name="Rectangle 7" descr="Snowy mountain summit with visitors and sig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BA0FDC" id="Rectangle 7" o:spid="_x0000_s1026" alt="Snowy mountain summit with visitors and sign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063EDC1" w14:textId="77777777" w:rsid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7501E3B" w14:textId="77777777" w:rsidR="002C3006" w:rsidRDefault="002C300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4A6EC7C" w14:textId="17926C44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</w:p>
        </w:tc>
      </w:tr>
      <w:tr w:rsidR="00425E9F" w:rsidRPr="00A17CAE" w14:paraId="5401F525" w14:textId="77777777" w:rsidTr="0020200D">
        <w:trPr>
          <w:trHeight w:val="20"/>
          <w:jc w:val="center"/>
        </w:trPr>
        <w:tc>
          <w:tcPr>
            <w:tcW w:w="1500" w:type="dxa"/>
          </w:tcPr>
          <w:p w14:paraId="1BA5EA8F" w14:textId="77777777" w:rsidR="00425E9F" w:rsidRPr="00A17CAE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7243B41" w14:textId="34BE7314" w:rsidR="00425E9F" w:rsidRPr="00A17CAE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เมืองเม่าเสี้ยน (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Mao County)</w:t>
            </w:r>
            <w:r w:rsidRPr="00EA3B28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>110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25E9F">
              <w:rPr>
                <w:rFonts w:ascii="Sarabun" w:hAnsi="Sarabun" w:cs="Sarabun"/>
                <w:color w:val="000000"/>
                <w:szCs w:val="24"/>
                <w:cs/>
              </w:rPr>
              <w:t>เป็น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</w:t>
            </w:r>
            <w:r w:rsidRPr="00425E9F">
              <w:rPr>
                <w:rFonts w:ascii="Sarabun" w:hAnsi="Sarabun" w:cs="Sarabun"/>
                <w:color w:val="000000"/>
                <w:szCs w:val="24"/>
                <w:cs/>
              </w:rPr>
              <w:t>มืองเล็กท่ามกลางขุนเขาในเขตปกครองตนเองชนชาติทิเบตและเชียงแห่งมณฑลเสฉวน โอบล้อมด้วยธรรมชาติอันอุดมสมบูรณ์และวัฒนธรรมชนเผ่าพื้นเมืองอันเป็นเอกลักษณ์ อีกทั้งยังเป็นประตูสู่แหล่งท่องเที่ยวธรรมชาติชื่อดังของเสฉวนเหนือ</w:t>
            </w:r>
          </w:p>
        </w:tc>
      </w:tr>
      <w:tr w:rsidR="004D4C96" w:rsidRPr="00A17CAE" w14:paraId="334AA6A5" w14:textId="77777777" w:rsidTr="0020200D">
        <w:trPr>
          <w:trHeight w:val="20"/>
          <w:jc w:val="center"/>
        </w:trPr>
        <w:tc>
          <w:tcPr>
            <w:tcW w:w="1500" w:type="dxa"/>
          </w:tcPr>
          <w:p w14:paraId="5A5CAE4A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3097314A" w14:textId="681599B5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4D4C96" w:rsidRPr="00A17CAE" w14:paraId="4E85F9C3" w14:textId="77777777" w:rsidTr="0020200D">
        <w:trPr>
          <w:trHeight w:val="20"/>
          <w:jc w:val="center"/>
        </w:trPr>
        <w:tc>
          <w:tcPr>
            <w:tcW w:w="1500" w:type="dxa"/>
          </w:tcPr>
          <w:p w14:paraId="51E7DBB6" w14:textId="55AEFD24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46E4B1CE" w14:textId="62E48F47" w:rsidR="004D4C96" w:rsidRPr="00EA3B28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Maoxian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Guigu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4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4D4C96" w:rsidRPr="00A17CAE" w14:paraId="321E314F" w14:textId="77777777" w:rsidTr="0020200D">
        <w:trPr>
          <w:trHeight w:val="20"/>
          <w:jc w:val="center"/>
        </w:trPr>
        <w:tc>
          <w:tcPr>
            <w:tcW w:w="1500" w:type="dxa"/>
          </w:tcPr>
          <w:p w14:paraId="0C46F624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195D7A01" w14:textId="00BFCDDA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D4C96" w:rsidRPr="003374C6" w14:paraId="1372A0D4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4E41C844" w14:textId="77777777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FFFFFF"/>
                <w:spacing w:val="-18"/>
                <w:szCs w:val="24"/>
                <w:cs/>
                <w:lang w:eastAsia="en-US"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5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1883CD96" w14:textId="68E19677" w:rsidR="004D4C96" w:rsidRPr="003374C6" w:rsidRDefault="004A7EBC" w:rsidP="004A7E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4A7EBC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ภูเขาสี่ดรุณี</w:t>
            </w:r>
            <w:r w:rsidRPr="004A7EBC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4A7EBC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หุบเขาซวงเฉียวโกว</w:t>
            </w:r>
            <w:r w:rsidRPr="004A7EBC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4A7EBC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รวมรถอุทยาน</w:t>
            </w:r>
            <w:r w:rsidRPr="004A7EBC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4A7EBC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</w:t>
            </w:r>
            <w:proofErr w:type="spellStart"/>
            <w:r w:rsidRPr="004A7EBC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เยี่ยน</w:t>
            </w:r>
            <w:proofErr w:type="spellEnd"/>
            <w:r w:rsidRPr="004A7EBC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4A7EBC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สะพานโบราณหนานเฉี</w:t>
            </w:r>
            <w:r w:rsidRPr="004A7EBC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ยว</w:t>
            </w:r>
            <w:r w:rsidRPr="004A7EBC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–</w:t>
            </w:r>
            <w:r w:rsidRPr="004A7EBC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4A7EBC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การแสดง แสงและเงา "น้ำตาสีฟ้า"</w:t>
            </w:r>
            <w:r w:rsidRPr="004A7EBC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</w:p>
        </w:tc>
      </w:tr>
      <w:tr w:rsidR="004D4C96" w:rsidRPr="00667AB0" w14:paraId="79D28DD0" w14:textId="77777777" w:rsidTr="0020200D">
        <w:trPr>
          <w:trHeight w:val="20"/>
          <w:jc w:val="center"/>
        </w:trPr>
        <w:tc>
          <w:tcPr>
            <w:tcW w:w="1500" w:type="dxa"/>
          </w:tcPr>
          <w:p w14:paraId="2F90945F" w14:textId="77777777" w:rsidR="004D4C96" w:rsidRPr="00695265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5898D28F" w14:textId="30593453" w:rsidR="004D4C96" w:rsidRPr="00695265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ณ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667AB0" w14:paraId="0E574093" w14:textId="77777777" w:rsidTr="0020200D">
        <w:trPr>
          <w:trHeight w:val="20"/>
          <w:jc w:val="center"/>
        </w:trPr>
        <w:tc>
          <w:tcPr>
            <w:tcW w:w="1500" w:type="dxa"/>
          </w:tcPr>
          <w:p w14:paraId="4B74CA71" w14:textId="545424A6" w:rsidR="004D4C96" w:rsidRPr="00695265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5A8729B1" w14:textId="78CED613" w:rsidR="004D4C96" w:rsidRPr="00695265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ภูเขาสี่ดรุณี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(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Siguniangshan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Pr="005F541A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>180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="0061504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“สี่ดรุณี” หรือ ซื่อกูเหนี่ยงซาน  ตั้งอยู่ในมณฑลเสฉวน ประเทศจีน เป็นยอดเขา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3.5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โดยมีความสูงเหนือระดับน้ำทะเลแบ่งเป็น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6,250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5,664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5,454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และ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5,355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บนยอดเขาทั้ง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เพราะเหตุผลที่ว่า ยอดเขามีลักษณะแปลกที่พบเห็นได้น้อย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บนยอดเขามีหิมะปกคลุมตลอดปี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5000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61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ลูก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รอยต่อระหว่างภูเขามีบ่อบึงทะเลสาบอยู่ถึง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25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 มีน้ำตกอยู่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120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กว่าแห่ง</w:t>
            </w:r>
            <w:r w:rsidR="0061504A" w:rsidRPr="0061504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(รวมรถอุทยาน)</w:t>
            </w:r>
          </w:p>
        </w:tc>
      </w:tr>
      <w:tr w:rsidR="004D4C96" w:rsidRPr="00667AB0" w14:paraId="6B6E14E7" w14:textId="77777777" w:rsidTr="0020200D">
        <w:trPr>
          <w:trHeight w:val="20"/>
          <w:jc w:val="center"/>
        </w:trPr>
        <w:tc>
          <w:tcPr>
            <w:tcW w:w="1500" w:type="dxa"/>
          </w:tcPr>
          <w:p w14:paraId="2149648D" w14:textId="3B0ED962" w:rsidR="004D4C96" w:rsidRDefault="008959D1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7D8B93C6" wp14:editId="311AEF6A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97386</wp:posOffset>
                  </wp:positionV>
                  <wp:extent cx="6398260" cy="3599815"/>
                  <wp:effectExtent l="0" t="0" r="2540" b="635"/>
                  <wp:wrapNone/>
                  <wp:docPr id="212364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64085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26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435A769D" w14:textId="0A3B66DD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ACD353" w14:textId="7BB9EDD5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B7DEF83" w14:textId="50E037B1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193E1B2" w14:textId="75ADEC78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B4A0CEB" w14:textId="7BBAD5EF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A6F5E05" w14:textId="77777777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22FE459" w14:textId="3C773459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644465" w14:textId="0B537319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9F9373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7320D2F" w14:textId="49689E4F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9D24A3C" w14:textId="40D6F54B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F836A12" w14:textId="719E749E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7A3367D" w14:textId="77777777" w:rsidR="004D4C96" w:rsidRPr="00667AB0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4D4C96" w:rsidRPr="00667AB0" w14:paraId="11281503" w14:textId="77777777" w:rsidTr="0020200D">
        <w:trPr>
          <w:trHeight w:val="20"/>
          <w:jc w:val="center"/>
        </w:trPr>
        <w:tc>
          <w:tcPr>
            <w:tcW w:w="1500" w:type="dxa"/>
          </w:tcPr>
          <w:p w14:paraId="3250FBE6" w14:textId="5314482D" w:rsidR="004D4C96" w:rsidRPr="001372E9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กลางวัน</w:t>
            </w:r>
          </w:p>
        </w:tc>
        <w:tc>
          <w:tcPr>
            <w:tcW w:w="9415" w:type="dxa"/>
          </w:tcPr>
          <w:p w14:paraId="67DC8004" w14:textId="4FD76FC4" w:rsidR="004D4C96" w:rsidRPr="008564BF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4D4C96" w:rsidRPr="00667AB0" w14:paraId="790E593E" w14:textId="77777777" w:rsidTr="0020200D">
        <w:trPr>
          <w:trHeight w:val="20"/>
          <w:jc w:val="center"/>
        </w:trPr>
        <w:tc>
          <w:tcPr>
            <w:tcW w:w="1500" w:type="dxa"/>
          </w:tcPr>
          <w:p w14:paraId="54B3B060" w14:textId="60E392C4" w:rsid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415" w:type="dxa"/>
          </w:tcPr>
          <w:p w14:paraId="0C822D3E" w14:textId="520A44D9" w:rsidR="004D4C96" w:rsidRPr="00667AB0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หุบเขาซวงเฉียวโกว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(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Shuangqiaogou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ัว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จวง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เขาหนิวซิน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่เหริน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เฟิง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หยูป้า</w:t>
            </w:r>
          </w:p>
        </w:tc>
      </w:tr>
      <w:tr w:rsidR="00C20D18" w:rsidRPr="00667AB0" w14:paraId="6BA7940F" w14:textId="77777777" w:rsidTr="0020200D">
        <w:trPr>
          <w:trHeight w:val="20"/>
          <w:jc w:val="center"/>
        </w:trPr>
        <w:tc>
          <w:tcPr>
            <w:tcW w:w="1500" w:type="dxa"/>
          </w:tcPr>
          <w:p w14:paraId="293076AF" w14:textId="3EB74FE6" w:rsidR="00C20D18" w:rsidRPr="00667AB0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79D32BE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11F0EB83" w14:textId="2C5D0484" w:rsidR="008959D1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86240" behindDoc="0" locked="0" layoutInCell="1" allowOverlap="1" wp14:anchorId="6A8CC7C1" wp14:editId="1B4BE8EA">
                  <wp:simplePos x="0" y="0"/>
                  <wp:positionH relativeFrom="column">
                    <wp:posOffset>-672465</wp:posOffset>
                  </wp:positionH>
                  <wp:positionV relativeFrom="paragraph">
                    <wp:posOffset>105410</wp:posOffset>
                  </wp:positionV>
                  <wp:extent cx="1619885" cy="2159635"/>
                  <wp:effectExtent l="0" t="0" r="0" b="0"/>
                  <wp:wrapNone/>
                  <wp:docPr id="745841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841808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41EEBA2F" wp14:editId="2FD1B650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103505</wp:posOffset>
                  </wp:positionV>
                  <wp:extent cx="2879725" cy="2159635"/>
                  <wp:effectExtent l="0" t="0" r="0" b="0"/>
                  <wp:wrapNone/>
                  <wp:docPr id="80382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8229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2041B963" wp14:editId="52B97531">
                  <wp:simplePos x="0" y="0"/>
                  <wp:positionH relativeFrom="column">
                    <wp:posOffset>3843655</wp:posOffset>
                  </wp:positionH>
                  <wp:positionV relativeFrom="paragraph">
                    <wp:posOffset>106507</wp:posOffset>
                  </wp:positionV>
                  <wp:extent cx="1619885" cy="2159635"/>
                  <wp:effectExtent l="0" t="0" r="0" b="0"/>
                  <wp:wrapNone/>
                  <wp:docPr id="15973095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309543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CC278A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DA72877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C265D04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0406F2C0" w14:textId="23E9C039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AFDC56F" w14:textId="77777777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256ABB8" w14:textId="77777777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45E679" w14:textId="77777777" w:rsidR="00C20D18" w:rsidRPr="00A17CAE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D4C96" w:rsidRPr="00667AB0" w14:paraId="0EF45173" w14:textId="77777777" w:rsidTr="0020200D">
        <w:trPr>
          <w:trHeight w:val="20"/>
          <w:jc w:val="center"/>
        </w:trPr>
        <w:tc>
          <w:tcPr>
            <w:tcW w:w="1500" w:type="dxa"/>
          </w:tcPr>
          <w:p w14:paraId="4CAA0AE0" w14:textId="77777777" w:rsidR="004D4C96" w:rsidRPr="00667AB0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3270081F" w14:textId="504B884F" w:rsidR="004D4C96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เมืองตูเจียงเอ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ี้ยน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(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Dujiangyan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3C2AC4">
              <w:rPr>
                <w:rFonts w:ascii="Sarabun" w:hAnsi="Sarabun" w:cs="Sarabun" w:hint="cs"/>
                <w:color w:val="000000"/>
                <w:szCs w:val="24"/>
                <w:cs/>
              </w:rPr>
              <w:t>130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3C2AC4"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="0061504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1504A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61504A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  ซึ่งตั้งอยู่บริเวณที่ราบลุ่มของแม่น้ำหมินเจียง นครเฉ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เยี่ยน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425E9F" w:rsidRPr="00667AB0" w14:paraId="2D72BBE7" w14:textId="77777777" w:rsidTr="0020200D">
        <w:trPr>
          <w:trHeight w:val="20"/>
          <w:jc w:val="center"/>
        </w:trPr>
        <w:tc>
          <w:tcPr>
            <w:tcW w:w="1500" w:type="dxa"/>
          </w:tcPr>
          <w:p w14:paraId="0D383BC6" w14:textId="776A55FA" w:rsidR="00425E9F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0DDF9591" w14:textId="77777777" w:rsidR="00A46952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สะพานโบราณหนานเฉียว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(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Langqiao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Dujiangyan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Chengdu China)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ี้ยน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000 เอเคอร์ หากได้ไปในเวลากลางคืนท่านจะได้ชมวิวแห่งนี้คือการแสดง แสงและเงา "น้ำตาสีฟ้า" น้ำตาสีน้ำเงินเป็นจุลินทรีย์เรืองแสงที่มีลักษณะเฉพาะ 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ทางเรือจะรู้สึกราวกับอยู่ในแดนสวรรค์ และสัมผัสได้ถึงความอ่อนโยนและความเงียบสงบของผืนน้ำ</w:t>
            </w:r>
            <w:r w:rsidR="00A46952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  <w:p w14:paraId="4159CF4E" w14:textId="72464C07" w:rsidR="00425E9F" w:rsidRPr="00667AB0" w:rsidRDefault="00A46952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E623DC">
              <w:rPr>
                <w:rFonts w:ascii="Sarabun" w:hAnsi="Sarabun" w:cs="Sarabun"/>
                <w:b/>
                <w:bCs/>
                <w:color w:val="C00000"/>
                <w:szCs w:val="24"/>
                <w:highlight w:val="yellow"/>
                <w:cs/>
              </w:rPr>
              <w:t>หมายเหตุ:</w:t>
            </w:r>
            <w:r w:rsidRPr="00E623DC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E623DC">
              <w:rPr>
                <w:rFonts w:ascii="Sarabun" w:hAnsi="Sarabun" w:cs="Sarabun"/>
                <w:color w:val="C00000"/>
                <w:szCs w:val="24"/>
                <w:cs/>
              </w:rPr>
              <w:t>การแสดงน้ำตาสีฟ้าขึ้นอยู่กับสภาพอากาศ ระดับน้ำ และการบริหารจัดการของทางท้องถิ่น หากมีการงดการแสดงไม่ว่ากรณีใด บริษัทฯ ขอสงวนสิทธิ์ไม่คืนค่าใช้จ่าย เนื่องจากเป็นกิจกรรมที่ไม่มีการเรียกเก็บค่าเข้าชม</w:t>
            </w:r>
          </w:p>
        </w:tc>
      </w:tr>
      <w:tr w:rsidR="00425E9F" w:rsidRPr="00667AB0" w14:paraId="401E7DBD" w14:textId="77777777" w:rsidTr="0020200D">
        <w:trPr>
          <w:trHeight w:val="20"/>
          <w:jc w:val="center"/>
        </w:trPr>
        <w:tc>
          <w:tcPr>
            <w:tcW w:w="1500" w:type="dxa"/>
          </w:tcPr>
          <w:p w14:paraId="7E0E2BEF" w14:textId="6C2E8DBC" w:rsidR="00425E9F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F80730C" w14:textId="325C1B69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0023E5" w14:textId="66DC910D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5CDD4E4" w14:textId="7CB7533D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C4D50AC" w14:textId="77777777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D079B78" w14:textId="6D109009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3E9A3EF" w14:textId="77777777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31FDF8" w14:textId="01A2BF70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7CC00C" w14:textId="77777777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60E7563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6B68FD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57F7C29B" w14:textId="12945AF2" w:rsidR="008959D1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781120" behindDoc="0" locked="0" layoutInCell="1" allowOverlap="1" wp14:anchorId="7A979A13" wp14:editId="64E4E6FD">
                  <wp:simplePos x="0" y="0"/>
                  <wp:positionH relativeFrom="column">
                    <wp:posOffset>-886460</wp:posOffset>
                  </wp:positionH>
                  <wp:positionV relativeFrom="paragraph">
                    <wp:posOffset>-509270</wp:posOffset>
                  </wp:positionV>
                  <wp:extent cx="6590665" cy="3707765"/>
                  <wp:effectExtent l="0" t="0" r="635" b="6985"/>
                  <wp:wrapNone/>
                  <wp:docPr id="16572795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79506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0665" cy="370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720504" w14:textId="77777777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771AFA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7E942C2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FE958AE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A2A856E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BD0C374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4AAC60D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6CC853FD" w14:textId="12F42B8F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A055B42" w14:textId="7274B2C4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0B8799F" w14:textId="77777777" w:rsidR="008959D1" w:rsidRPr="00667AB0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425E9F" w:rsidRPr="00667AB0" w14:paraId="3BBA4F09" w14:textId="77777777" w:rsidTr="0020200D">
        <w:trPr>
          <w:trHeight w:val="20"/>
          <w:jc w:val="center"/>
        </w:trPr>
        <w:tc>
          <w:tcPr>
            <w:tcW w:w="1500" w:type="dxa"/>
          </w:tcPr>
          <w:p w14:paraId="6EEB163B" w14:textId="15825747" w:rsidR="00425E9F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415" w:type="dxa"/>
          </w:tcPr>
          <w:p w14:paraId="4BC0BA5D" w14:textId="4D9520EA" w:rsidR="00425E9F" w:rsidRPr="00694291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t xml:space="preserve"> </w:t>
            </w:r>
            <w:r>
              <w:rPr>
                <w:rFonts w:hint="cs"/>
                <w:cs/>
              </w:rPr>
              <w:t xml:space="preserve"> </w:t>
            </w:r>
          </w:p>
        </w:tc>
      </w:tr>
      <w:tr w:rsidR="00425E9F" w:rsidRPr="00667AB0" w14:paraId="5619A9AF" w14:textId="77777777" w:rsidTr="0020200D">
        <w:trPr>
          <w:trHeight w:val="20"/>
          <w:jc w:val="center"/>
        </w:trPr>
        <w:tc>
          <w:tcPr>
            <w:tcW w:w="1500" w:type="dxa"/>
          </w:tcPr>
          <w:p w14:paraId="733163BC" w14:textId="77777777" w:rsidR="00425E9F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415" w:type="dxa"/>
          </w:tcPr>
          <w:p w14:paraId="48CC0647" w14:textId="196E0A47" w:rsidR="00425E9F" w:rsidRPr="00EA3B2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EA3B28">
              <w:rPr>
                <w:rFonts w:ascii="Sarabun" w:eastAsia="Calibri" w:hAnsi="Sarabun" w:cs="Sarabun"/>
                <w:b/>
                <w:bCs/>
                <w:color w:val="0000FF"/>
                <w:szCs w:val="24"/>
                <w:lang w:eastAsia="en-US"/>
              </w:rPr>
              <w:t xml:space="preserve">Vienna International Hotel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425E9F" w:rsidRPr="00667AB0" w14:paraId="086E99CD" w14:textId="77777777" w:rsidTr="0020200D">
        <w:trPr>
          <w:trHeight w:val="20"/>
          <w:jc w:val="center"/>
        </w:trPr>
        <w:tc>
          <w:tcPr>
            <w:tcW w:w="1500" w:type="dxa"/>
          </w:tcPr>
          <w:p w14:paraId="65F7D6F4" w14:textId="77777777" w:rsidR="00425E9F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6FFE4374" w14:textId="77777777" w:rsidR="00425E9F" w:rsidRPr="00176463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25E9F" w:rsidRPr="003374C6" w14:paraId="32D6E70D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0841BC5E" w14:textId="77777777" w:rsidR="00425E9F" w:rsidRPr="003374C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6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CE4066A" w14:textId="73C586E2" w:rsidR="00425E9F" w:rsidRPr="003374C6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เยี่ยน</w:t>
            </w:r>
            <w:proofErr w:type="spellEnd"/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วัดต้า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ฉือ</w:t>
            </w:r>
            <w:proofErr w:type="spellEnd"/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ไท่กู่หลี่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</w:rPr>
              <w:t>IFS (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แพน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ปีนตึก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ถนนคนเดินชูลซีลู่</w:t>
            </w:r>
          </w:p>
        </w:tc>
      </w:tr>
      <w:tr w:rsidR="00425E9F" w:rsidRPr="00455516" w14:paraId="7DB28E7D" w14:textId="77777777" w:rsidTr="0020200D">
        <w:trPr>
          <w:trHeight w:val="20"/>
          <w:jc w:val="center"/>
        </w:trPr>
        <w:tc>
          <w:tcPr>
            <w:tcW w:w="1500" w:type="dxa"/>
          </w:tcPr>
          <w:p w14:paraId="796AAFB1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0CE30E91" w14:textId="7D65FD36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รับประทานอาหารเช้า ณ ห้องอาหารภายในโรงแรม  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25E9F" w:rsidRPr="00455516" w14:paraId="07178B6C" w14:textId="77777777" w:rsidTr="007C1B74">
        <w:trPr>
          <w:trHeight w:val="20"/>
          <w:jc w:val="center"/>
        </w:trPr>
        <w:tc>
          <w:tcPr>
            <w:tcW w:w="1500" w:type="dxa"/>
          </w:tcPr>
          <w:p w14:paraId="38B65AAD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46C177A3" w14:textId="31F786D9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นำท่านเดินทางกลับสู่</w:t>
            </w:r>
            <w:r w:rsidR="00EA3B2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เฉ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</w:t>
            </w: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C2AC4" w:rsidRPr="00603DC8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(</w:t>
            </w:r>
            <w:r w:rsidR="003C2AC4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3C2AC4">
              <w:rPr>
                <w:rFonts w:ascii="Sarabun" w:hAnsi="Sarabun" w:cs="Sarabun" w:hint="cs"/>
                <w:color w:val="000000"/>
                <w:szCs w:val="24"/>
                <w:cs/>
              </w:rPr>
              <w:t>70</w:t>
            </w:r>
            <w:r w:rsidR="003C2AC4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3C2AC4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3C2AC4"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="003C2AC4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3C2AC4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3C2AC4" w:rsidRPr="00603DC8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)</w:t>
            </w:r>
          </w:p>
        </w:tc>
      </w:tr>
      <w:tr w:rsidR="00425E9F" w:rsidRPr="00455516" w14:paraId="6DD7BBC4" w14:textId="77777777" w:rsidTr="007D3F39">
        <w:trPr>
          <w:trHeight w:val="20"/>
          <w:jc w:val="center"/>
        </w:trPr>
        <w:tc>
          <w:tcPr>
            <w:tcW w:w="1500" w:type="dxa"/>
          </w:tcPr>
          <w:p w14:paraId="57294E6D" w14:textId="36BC05B8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  <w:vAlign w:val="center"/>
          </w:tcPr>
          <w:p w14:paraId="66B2A102" w14:textId="6DEB880B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C20D18" w:rsidRPr="00455516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r w:rsidR="00C20D18"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วัด</w:t>
            </w:r>
            <w:proofErr w:type="spellStart"/>
            <w:r w:rsidR="00C20D18"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ต้าสือ</w:t>
            </w:r>
            <w:proofErr w:type="spellEnd"/>
            <w:r w:rsidR="00C20D18"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(Daci Temple)</w:t>
            </w:r>
            <w:r w:rsidR="00C20D18" w:rsidRPr="005F541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C20D18" w:rsidRPr="00455516">
              <w:rPr>
                <w:rFonts w:ascii="Sarabun" w:hAnsi="Sarabun" w:cs="Sarabun"/>
                <w:szCs w:val="24"/>
                <w:cs/>
              </w:rPr>
      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      </w:r>
            <w:r w:rsidR="00C20D18" w:rsidRPr="00455516">
              <w:rPr>
                <w:rFonts w:ascii="Sarabun" w:hAnsi="Sarabun" w:cs="Sarabun"/>
                <w:szCs w:val="24"/>
              </w:rPr>
              <w:t xml:space="preserve">1,600 </w:t>
            </w:r>
            <w:r w:rsidR="00C20D18" w:rsidRPr="00455516">
              <w:rPr>
                <w:rFonts w:ascii="Sarabun" w:hAnsi="Sarabun" w:cs="Sarabun"/>
                <w:szCs w:val="24"/>
                <w:cs/>
              </w:rPr>
              <w:t>ปี สร้างขึ้น</w:t>
            </w:r>
            <w:r w:rsidR="00C20D18" w:rsidRPr="00455516"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777024" behindDoc="1" locked="0" layoutInCell="1" allowOverlap="1" wp14:anchorId="3FE489C6" wp14:editId="6D95ABA7">
                  <wp:simplePos x="0" y="0"/>
                  <wp:positionH relativeFrom="column">
                    <wp:posOffset>3858895</wp:posOffset>
                  </wp:positionH>
                  <wp:positionV relativeFrom="paragraph">
                    <wp:posOffset>64770</wp:posOffset>
                  </wp:positionV>
                  <wp:extent cx="2693035" cy="2159635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391" y="21340"/>
                      <wp:lineTo x="21391" y="0"/>
                      <wp:lineTo x="0" y="0"/>
                    </wp:wrapPolygon>
                  </wp:wrapTight>
                  <wp:docPr id="5172793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3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0D18" w:rsidRPr="00455516">
              <w:rPr>
                <w:rFonts w:ascii="Sarabun" w:hAnsi="Sarabun" w:cs="Sarabun"/>
                <w:szCs w:val="24"/>
                <w:cs/>
              </w:rPr>
              <w:t xml:space="preserve">ครั้งแรกในปี ค.ศ. </w:t>
            </w:r>
            <w:r w:rsidR="00C20D18" w:rsidRPr="00455516">
              <w:rPr>
                <w:rFonts w:ascii="Sarabun" w:hAnsi="Sarabun" w:cs="Sarabun"/>
                <w:szCs w:val="24"/>
              </w:rPr>
              <w:t xml:space="preserve">306 </w:t>
            </w:r>
            <w:r w:rsidR="00C20D18" w:rsidRPr="00455516">
              <w:rPr>
                <w:rFonts w:ascii="Sarabun" w:hAnsi="Sarabun" w:cs="Sarabun"/>
                <w:szCs w:val="24"/>
                <w:cs/>
              </w:rPr>
              <w:t>ในสมัยราชวงศ์จิ้นตะวันตก เมื่อก่อนมีชื่อว่า “วัดจิ่งอัน” ต่อมาในสมัยราชวงศ์ถัง ได้รับการบูรณะและเปลี่ยนชื่อเป็น “วัด</w:t>
            </w:r>
            <w:proofErr w:type="spellStart"/>
            <w:r w:rsidR="00C20D18" w:rsidRPr="00455516">
              <w:rPr>
                <w:rFonts w:ascii="Sarabun" w:hAnsi="Sarabun" w:cs="Sarabun"/>
                <w:szCs w:val="24"/>
                <w:cs/>
              </w:rPr>
              <w:t>ต้าสือ</w:t>
            </w:r>
            <w:proofErr w:type="spellEnd"/>
            <w:r w:rsidR="00C20D18" w:rsidRPr="00455516">
              <w:rPr>
                <w:rFonts w:ascii="Sarabun" w:hAnsi="Sarabun" w:cs="Sarabun"/>
                <w:szCs w:val="24"/>
                <w:cs/>
              </w:rPr>
              <w:t>” สถาปัตยกรรมอันงดงาม และความศักดิ์สิทธิ์ขององค์พระพุทธรูป</w:t>
            </w:r>
            <w:r w:rsidR="00C20D18" w:rsidRPr="00455516">
              <w:rPr>
                <w:rFonts w:ascii="Sarabun" w:hAnsi="Sarabun" w:cs="Sarabun"/>
                <w:szCs w:val="24"/>
              </w:rPr>
              <w:t xml:space="preserve"> </w:t>
            </w:r>
            <w:r w:rsidR="00C20D18" w:rsidRPr="00455516">
              <w:rPr>
                <w:rFonts w:ascii="Sarabun" w:hAnsi="Sarabun" w:cs="Sarabun"/>
                <w:szCs w:val="24"/>
                <w:cs/>
              </w:rPr>
              <w:t>ผู้คนมักมาขอพรเรื่อง อำนาจ บารมี คนเมตตา โชคลาภ และเรื่องสุขภาพ</w:t>
            </w:r>
            <w:r w:rsidR="00C20D18" w:rsidRPr="00455516">
              <w:rPr>
                <w:rFonts w:ascii="Sarabun" w:hAnsi="Sarabun" w:cs="Sarabun"/>
                <w:szCs w:val="24"/>
              </w:rPr>
              <w:t xml:space="preserve"> </w:t>
            </w:r>
            <w:r w:rsidR="00C20D18" w:rsidRPr="00455516">
              <w:rPr>
                <w:rFonts w:ascii="Sarabun" w:hAnsi="Sarabun" w:cs="Sarabun"/>
                <w:szCs w:val="24"/>
                <w:cs/>
              </w:rPr>
              <w:t>วัดนี้ พระถังซัมจั๋ง เคยมาศึกษาพระธรรมและจำพรรษาที่วัดแห่งนี้ก่อนออกเดินทางไปชมพูทวีปเพื่ออัญเชิญพระไตรปิฎก</w:t>
            </w:r>
          </w:p>
        </w:tc>
      </w:tr>
      <w:tr w:rsidR="00425E9F" w:rsidRPr="00455516" w14:paraId="1DB11537" w14:textId="77777777" w:rsidTr="007C1B74">
        <w:trPr>
          <w:trHeight w:val="20"/>
          <w:jc w:val="center"/>
        </w:trPr>
        <w:tc>
          <w:tcPr>
            <w:tcW w:w="1500" w:type="dxa"/>
          </w:tcPr>
          <w:p w14:paraId="7D7C1F6E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455516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กลางวัน</w:t>
            </w:r>
          </w:p>
        </w:tc>
        <w:tc>
          <w:tcPr>
            <w:tcW w:w="9415" w:type="dxa"/>
          </w:tcPr>
          <w:p w14:paraId="1DCEB2E1" w14:textId="7569619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425E9F" w:rsidRPr="00455516" w14:paraId="538A9DAC" w14:textId="77777777" w:rsidTr="007C1B74">
        <w:trPr>
          <w:trHeight w:val="20"/>
          <w:jc w:val="center"/>
        </w:trPr>
        <w:tc>
          <w:tcPr>
            <w:tcW w:w="1500" w:type="dxa"/>
          </w:tcPr>
          <w:p w14:paraId="2D87B0A7" w14:textId="55B28966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455516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lastRenderedPageBreak/>
              <w:t>บ่าย</w:t>
            </w:r>
          </w:p>
        </w:tc>
        <w:tc>
          <w:tcPr>
            <w:tcW w:w="9415" w:type="dxa"/>
          </w:tcPr>
          <w:p w14:paraId="4990D00F" w14:textId="5AB0E93D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szCs w:val="24"/>
                <w:cs/>
              </w:rPr>
              <w:t xml:space="preserve">หลังจากนั้นนำท่านสู่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ถนนไท่กู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๋ห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ลี่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(Taikoo Li)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>อปปิ้งคอมเพล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็กซ์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 ร้านอาหาร ห้างสรรพสินค้าใต้ดิน โรงภาพยนตร์ จัตุรัส และโรงแรมหรูอย่าง </w:t>
            </w:r>
            <w:r w:rsidRPr="00455516">
              <w:rPr>
                <w:rFonts w:ascii="Sarabun" w:hAnsi="Sarabun" w:cs="Sarabun"/>
                <w:szCs w:val="24"/>
              </w:rPr>
              <w:t xml:space="preserve">The Temple House 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สัมผัสวิถีชีวิตสไตล์จีนโมเดิร์นยุคใหม่ ที่ผสมผสานกันอย่างลงตัว นอกจากนั้นที่นี่มีทั้งสินค้ายี่ห้อดัง ทั้งแบรนด์จีนและแบรนด์ต่างชาติยอดนิยมมากมาย   </w:t>
            </w:r>
          </w:p>
        </w:tc>
      </w:tr>
      <w:tr w:rsidR="003374C6" w:rsidRPr="00455516" w14:paraId="7A6EC327" w14:textId="77777777" w:rsidTr="007C1B74">
        <w:trPr>
          <w:trHeight w:val="20"/>
          <w:jc w:val="center"/>
        </w:trPr>
        <w:tc>
          <w:tcPr>
            <w:tcW w:w="1500" w:type="dxa"/>
          </w:tcPr>
          <w:p w14:paraId="492F34CA" w14:textId="05701C09" w:rsidR="003374C6" w:rsidRPr="0045551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17B9B0E" w14:textId="36FBFDD2" w:rsidR="003374C6" w:rsidRDefault="008959D1" w:rsidP="003C2AC4">
            <w:pPr>
              <w:spacing w:line="360" w:lineRule="auto"/>
              <w:contextualSpacing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28146A54" wp14:editId="24907A70">
                  <wp:simplePos x="0" y="0"/>
                  <wp:positionH relativeFrom="column">
                    <wp:posOffset>-767022</wp:posOffset>
                  </wp:positionH>
                  <wp:positionV relativeFrom="paragraph">
                    <wp:posOffset>45316</wp:posOffset>
                  </wp:positionV>
                  <wp:extent cx="6397625" cy="3599815"/>
                  <wp:effectExtent l="0" t="0" r="3175" b="635"/>
                  <wp:wrapNone/>
                  <wp:docPr id="15117955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795558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6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B89292" w14:textId="2EB6D451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25A5414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05476D5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6F9ED89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885EAE2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F3A2439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BE8254F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2B3151F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4B0CD2F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5BDAFA7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05DE4FE" w14:textId="777777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308FA15" w14:textId="77777777" w:rsidR="003374C6" w:rsidRPr="0045551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425E9F" w:rsidRPr="00455516" w14:paraId="76EB2798" w14:textId="77777777" w:rsidTr="007C1B74">
        <w:trPr>
          <w:trHeight w:val="20"/>
          <w:jc w:val="center"/>
        </w:trPr>
        <w:tc>
          <w:tcPr>
            <w:tcW w:w="1500" w:type="dxa"/>
          </w:tcPr>
          <w:p w14:paraId="0C0D8C20" w14:textId="32B908BB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7EC56CC8" w14:textId="60710B34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szCs w:val="24"/>
                <w:cs/>
              </w:rPr>
              <w:t xml:space="preserve">นำท่านชมจุดเช็คอิน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หมีแพน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ด้า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ยักษ์ปีนตึก (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IFS Building)</w:t>
            </w:r>
            <w:r w:rsidRPr="00EA3B28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szCs w:val="24"/>
                <w:cs/>
              </w:rPr>
              <w:t>เป็นแพน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>ที่อ้วนน่ารักกำลังป่ายปีน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ตืน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 เป็นประติมากรรมแพน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ยักษ์แขวนอยู่บนอาคาร </w:t>
            </w:r>
            <w:r w:rsidRPr="00455516">
              <w:rPr>
                <w:rFonts w:ascii="Sarabun" w:hAnsi="Sarabun" w:cs="Sarabun"/>
                <w:szCs w:val="24"/>
              </w:rPr>
              <w:t xml:space="preserve">IFS </w:t>
            </w:r>
            <w:r w:rsidRPr="00455516">
              <w:rPr>
                <w:rFonts w:ascii="Sarabun" w:hAnsi="Sarabun" w:cs="Sarabun"/>
                <w:szCs w:val="24"/>
                <w:cs/>
              </w:rPr>
              <w:t>ในใจกลางเมืองเฉ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>ตู   ในห้าง</w:t>
            </w:r>
            <w:r w:rsidRPr="00455516">
              <w:rPr>
                <w:rFonts w:ascii="Sarabun" w:hAnsi="Sarabun" w:cs="Sarabun"/>
                <w:szCs w:val="24"/>
              </w:rPr>
              <w:t xml:space="preserve">IFS 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ยังมี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ร้าน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POP MART</w:t>
            </w:r>
            <w:r w:rsidRPr="00EA3B28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ขายโมเดลตุ๊กตาสุดฮิต ให้ท่านได้เลือกซื้อเลือกจุ่มได้มากมายให้ท่านต้องไปเสี่ยงจุ่ม 8 อาร์ตทอยยอดนิยม เช่น </w:t>
            </w:r>
            <w:r w:rsidRPr="00455516">
              <w:rPr>
                <w:rFonts w:ascii="Sarabun" w:hAnsi="Sarabun" w:cs="Sarabun"/>
                <w:szCs w:val="24"/>
              </w:rPr>
              <w:t>Molly (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มอลลี่) </w:t>
            </w:r>
            <w:r w:rsidRPr="00455516">
              <w:rPr>
                <w:rFonts w:ascii="Sarabun" w:hAnsi="Sarabun" w:cs="Sarabun"/>
                <w:szCs w:val="24"/>
              </w:rPr>
              <w:t>, Skull Panda (</w:t>
            </w:r>
            <w:r w:rsidRPr="00455516">
              <w:rPr>
                <w:rFonts w:ascii="Sarabun" w:hAnsi="Sarabun" w:cs="Sarabun"/>
                <w:szCs w:val="24"/>
                <w:cs/>
              </w:rPr>
              <w:t>สคัล แพน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455516">
              <w:rPr>
                <w:rFonts w:ascii="Sarabun" w:hAnsi="Sarabun" w:cs="Sarabun"/>
                <w:szCs w:val="24"/>
              </w:rPr>
              <w:t>, Hirono (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ฮิโร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โนะ) </w:t>
            </w:r>
            <w:r w:rsidRPr="00455516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455516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455516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ดิมู่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455516">
              <w:rPr>
                <w:rFonts w:ascii="Sarabun" w:hAnsi="Sarabun" w:cs="Sarabun"/>
                <w:szCs w:val="24"/>
              </w:rPr>
              <w:t>, Crybaby (</w:t>
            </w:r>
            <w:r w:rsidRPr="00455516">
              <w:rPr>
                <w:rFonts w:ascii="Sarabun" w:hAnsi="Sarabun" w:cs="Sarabun"/>
                <w:szCs w:val="24"/>
                <w:cs/>
              </w:rPr>
              <w:t>คราย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เบ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บี้) </w:t>
            </w:r>
            <w:r w:rsidRPr="00455516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455516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455516">
              <w:rPr>
                <w:rFonts w:ascii="Sarabun" w:hAnsi="Sarabun" w:cs="Sarabun"/>
                <w:szCs w:val="24"/>
              </w:rPr>
              <w:t xml:space="preserve"> (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ลาบูบู้) </w:t>
            </w:r>
            <w:r w:rsidRPr="00455516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455516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455516">
              <w:rPr>
                <w:rFonts w:ascii="Sarabun" w:hAnsi="Sarabun" w:cs="Sarabun"/>
                <w:szCs w:val="24"/>
              </w:rPr>
              <w:t xml:space="preserve"> (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ปั๊กกี้) </w:t>
            </w:r>
            <w:r w:rsidRPr="00455516">
              <w:rPr>
                <w:rFonts w:ascii="Sarabun" w:hAnsi="Sarabun" w:cs="Sarabun"/>
                <w:szCs w:val="24"/>
              </w:rPr>
              <w:t>, Sweet Bean (</w:t>
            </w:r>
            <w:r w:rsidRPr="00455516">
              <w:rPr>
                <w:rFonts w:ascii="Sarabun" w:hAnsi="Sarabun" w:cs="Sarabun"/>
                <w:szCs w:val="24"/>
                <w:cs/>
              </w:rPr>
              <w:t>สวีต บีน)</w:t>
            </w:r>
          </w:p>
        </w:tc>
      </w:tr>
      <w:tr w:rsidR="00425E9F" w:rsidRPr="00455516" w14:paraId="281E7393" w14:textId="77777777" w:rsidTr="007C1B74">
        <w:trPr>
          <w:trHeight w:val="20"/>
          <w:jc w:val="center"/>
        </w:trPr>
        <w:tc>
          <w:tcPr>
            <w:tcW w:w="1500" w:type="dxa"/>
          </w:tcPr>
          <w:p w14:paraId="61C91C4A" w14:textId="2B0D9EC5" w:rsidR="00425E9F" w:rsidRPr="00455516" w:rsidRDefault="00A46952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807744" behindDoc="0" locked="0" layoutInCell="1" allowOverlap="1" wp14:anchorId="1DDC8766" wp14:editId="25CF5099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3655464</wp:posOffset>
                  </wp:positionV>
                  <wp:extent cx="1684467" cy="1980000"/>
                  <wp:effectExtent l="0" t="0" r="0" b="1270"/>
                  <wp:wrapNone/>
                  <wp:docPr id="33881930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467" cy="19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28C90E5B" w14:textId="5F6E4EBB" w:rsidR="00425E9F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  <w:cs/>
                <w:lang w:eastAsia="en-US"/>
              </w:rPr>
              <w:drawing>
                <wp:anchor distT="0" distB="0" distL="114300" distR="114300" simplePos="0" relativeHeight="251806720" behindDoc="0" locked="0" layoutInCell="1" allowOverlap="1" wp14:anchorId="017FEBD8" wp14:editId="164A9D06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139700</wp:posOffset>
                  </wp:positionV>
                  <wp:extent cx="1633220" cy="1979930"/>
                  <wp:effectExtent l="0" t="0" r="5080" b="1270"/>
                  <wp:wrapNone/>
                  <wp:docPr id="8313076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2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810816" behindDoc="0" locked="0" layoutInCell="1" allowOverlap="1" wp14:anchorId="05CFB5F8" wp14:editId="77DA8C70">
                  <wp:simplePos x="0" y="0"/>
                  <wp:positionH relativeFrom="column">
                    <wp:posOffset>-772160</wp:posOffset>
                  </wp:positionH>
                  <wp:positionV relativeFrom="paragraph">
                    <wp:posOffset>144780</wp:posOffset>
                  </wp:positionV>
                  <wp:extent cx="1684020" cy="1979930"/>
                  <wp:effectExtent l="0" t="0" r="0" b="1270"/>
                  <wp:wrapNone/>
                  <wp:docPr id="188380471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84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805696" behindDoc="0" locked="0" layoutInCell="1" allowOverlap="1" wp14:anchorId="347680DE" wp14:editId="580CA31E">
                  <wp:simplePos x="0" y="0"/>
                  <wp:positionH relativeFrom="column">
                    <wp:posOffset>2520315</wp:posOffset>
                  </wp:positionH>
                  <wp:positionV relativeFrom="paragraph">
                    <wp:posOffset>135890</wp:posOffset>
                  </wp:positionV>
                  <wp:extent cx="1599565" cy="1979930"/>
                  <wp:effectExtent l="0" t="0" r="635" b="127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56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804672" behindDoc="0" locked="0" layoutInCell="1" allowOverlap="1" wp14:anchorId="2A8CF896" wp14:editId="0B9B18A2">
                  <wp:simplePos x="0" y="0"/>
                  <wp:positionH relativeFrom="column">
                    <wp:posOffset>4128713</wp:posOffset>
                  </wp:positionH>
                  <wp:positionV relativeFrom="paragraph">
                    <wp:posOffset>135543</wp:posOffset>
                  </wp:positionV>
                  <wp:extent cx="1570990" cy="1979930"/>
                  <wp:effectExtent l="0" t="0" r="0" b="1270"/>
                  <wp:wrapNone/>
                  <wp:docPr id="6250161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D1DBCA" w14:textId="61643E57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4BF68E6" w14:textId="7C2E5512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0E7C5F1" w14:textId="3F56112B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22D45A1" w14:textId="7D1B19F0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CC3177" w14:textId="5C9D32D9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CB4D27B" w14:textId="174F97E6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3CEB239" w14:textId="1DC0F3FC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17D86A4" w14:textId="50C29838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31BE549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F92CC50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E0BC54E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747B8C75" w14:textId="46C685B2" w:rsidR="00425E9F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3A38CDA7" wp14:editId="19D1DC19">
                  <wp:simplePos x="0" y="0"/>
                  <wp:positionH relativeFrom="column">
                    <wp:posOffset>-595745</wp:posOffset>
                  </wp:positionH>
                  <wp:positionV relativeFrom="paragraph">
                    <wp:posOffset>-455006</wp:posOffset>
                  </wp:positionV>
                  <wp:extent cx="6396355" cy="3599815"/>
                  <wp:effectExtent l="0" t="0" r="4445" b="635"/>
                  <wp:wrapNone/>
                  <wp:docPr id="15161743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174348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4B66831" w14:textId="2BA3D246" w:rsidR="00425E9F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B15428F" w14:textId="0EA9174A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3972268" w14:textId="00CDE63A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5E6AEAF" w14:textId="79BCD23F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9C62162" w14:textId="48F66977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DA91FFA" w14:textId="492C90D2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3DDB00" w14:textId="63537B86" w:rsidR="003374C6" w:rsidRDefault="003374C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B4F312D" w14:textId="0C12189D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8959D1" w:rsidRPr="00455516" w14:paraId="4248ED35" w14:textId="77777777" w:rsidTr="007C1B74">
        <w:trPr>
          <w:trHeight w:val="20"/>
          <w:jc w:val="center"/>
        </w:trPr>
        <w:tc>
          <w:tcPr>
            <w:tcW w:w="1500" w:type="dxa"/>
          </w:tcPr>
          <w:p w14:paraId="3ABC5842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eastAsia="Times New Roman"/>
                <w:noProof/>
                <w:lang w:eastAsia="en-US"/>
              </w:rPr>
            </w:pPr>
          </w:p>
          <w:p w14:paraId="1DF20665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eastAsia="Times New Roman"/>
                <w:noProof/>
                <w:lang w:eastAsia="en-US"/>
              </w:rPr>
            </w:pPr>
          </w:p>
        </w:tc>
        <w:tc>
          <w:tcPr>
            <w:tcW w:w="9415" w:type="dxa"/>
          </w:tcPr>
          <w:p w14:paraId="68EC0A02" w14:textId="7BCC917E" w:rsidR="008959D1" w:rsidRDefault="008959D1" w:rsidP="003C2AC4">
            <w:pPr>
              <w:spacing w:line="360" w:lineRule="auto"/>
              <w:contextualSpacing/>
              <w:jc w:val="thaiDistribute"/>
              <w:rPr>
                <w:rFonts w:eastAsia="Times New Roman"/>
                <w:noProof/>
                <w:lang w:eastAsia="en-US"/>
              </w:rPr>
            </w:pPr>
          </w:p>
        </w:tc>
      </w:tr>
      <w:tr w:rsidR="00425E9F" w:rsidRPr="00455516" w14:paraId="73C1BB2D" w14:textId="77777777" w:rsidTr="007C1B74">
        <w:trPr>
          <w:trHeight w:val="20"/>
          <w:jc w:val="center"/>
        </w:trPr>
        <w:tc>
          <w:tcPr>
            <w:tcW w:w="1500" w:type="dxa"/>
          </w:tcPr>
          <w:p w14:paraId="0145C054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6BF010CF" w14:textId="636E641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Cs w:val="24"/>
              </w:rPr>
            </w:pP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จากนั้นท่าน</w:t>
            </w:r>
            <w:proofErr w:type="spellStart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อปปิ้งต่อที่ย่าน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ถนนคนเดินชุนซีลู่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(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Chunxi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Road Pedestrian Street) </w:t>
            </w: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เป็นย่านวัยรุ่น และขายสินค้าที่ทันสมัย ทั้งสินค้าแบรนด์</w:t>
            </w:r>
            <w:proofErr w:type="spellStart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และ</w:t>
            </w:r>
            <w:proofErr w:type="spellStart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อปเสื้อผ้า รองเท้า กระเป๋า รวมถึงร้านขายของกินมากมาย เป็นถนนที่ปิดไม่ให้รถสามารถวิ่งผ่านได้</w:t>
            </w:r>
          </w:p>
        </w:tc>
      </w:tr>
      <w:tr w:rsidR="00425E9F" w:rsidRPr="00455516" w14:paraId="4CEDCA9E" w14:textId="77777777" w:rsidTr="007C1B74">
        <w:trPr>
          <w:trHeight w:val="20"/>
          <w:jc w:val="center"/>
        </w:trPr>
        <w:tc>
          <w:tcPr>
            <w:tcW w:w="1500" w:type="dxa"/>
          </w:tcPr>
          <w:p w14:paraId="07CFC19B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4842FCEC" w14:textId="76E354FF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) 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เมนูพิเศษ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</w:rPr>
              <w:t>!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สุกี้หม่าล่าเสฉวน</w:t>
            </w:r>
          </w:p>
        </w:tc>
      </w:tr>
      <w:tr w:rsidR="00425E9F" w:rsidRPr="00455516" w14:paraId="63CB5888" w14:textId="77777777" w:rsidTr="007C1B74">
        <w:trPr>
          <w:trHeight w:val="20"/>
          <w:jc w:val="center"/>
        </w:trPr>
        <w:tc>
          <w:tcPr>
            <w:tcW w:w="1500" w:type="dxa"/>
          </w:tcPr>
          <w:p w14:paraId="5982E3EB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415" w:type="dxa"/>
          </w:tcPr>
          <w:p w14:paraId="0D6E8404" w14:textId="4F7BE54F" w:rsidR="00425E9F" w:rsidRPr="00EA3B2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Dading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Century Hotel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5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</w:tbl>
    <w:p w14:paraId="6B39BB25" w14:textId="2A1F918A" w:rsidR="00B70361" w:rsidRPr="00455516" w:rsidRDefault="00B70361" w:rsidP="003C2AC4">
      <w:pPr>
        <w:spacing w:line="360" w:lineRule="auto"/>
        <w:ind w:right="142"/>
        <w:contextualSpacing/>
        <w:jc w:val="thaiDistribute"/>
        <w:rPr>
          <w:rFonts w:ascii="Sarabun" w:hAnsi="Sarabun" w:cs="Sarabun"/>
          <w:szCs w:val="24"/>
        </w:rPr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415"/>
      </w:tblGrid>
      <w:tr w:rsidR="00146029" w:rsidRPr="003374C6" w14:paraId="00FD3D10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6DC28C97" w14:textId="6E94F221" w:rsidR="00146029" w:rsidRPr="003374C6" w:rsidRDefault="0014602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7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B9868E7" w14:textId="1F849D30" w:rsidR="00146029" w:rsidRPr="003374C6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ถนนโบราณซอยกว้างซอยแคบ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</w:rPr>
              <w:t>CA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471: 14.50 – 17.05)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146029" w:rsidRPr="00146029" w14:paraId="1253457C" w14:textId="77777777" w:rsidTr="00146029">
        <w:trPr>
          <w:trHeight w:val="20"/>
          <w:jc w:val="center"/>
        </w:trPr>
        <w:tc>
          <w:tcPr>
            <w:tcW w:w="1500" w:type="dxa"/>
          </w:tcPr>
          <w:p w14:paraId="0A5F9B80" w14:textId="77777777" w:rsidR="00146029" w:rsidRPr="00146029" w:rsidRDefault="0014602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146029">
              <w:rPr>
                <w:rFonts w:ascii="Sarabun" w:hAnsi="Sarabun" w:cs="Sarabun" w:hint="cs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10DD3BFE" w14:textId="76932967" w:rsidR="00146029" w:rsidRPr="00146029" w:rsidRDefault="0014602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ณ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="00AB72A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C20D18" w:rsidRPr="00146029" w14:paraId="3543831B" w14:textId="77777777" w:rsidTr="00146029">
        <w:trPr>
          <w:trHeight w:val="20"/>
          <w:jc w:val="center"/>
        </w:trPr>
        <w:tc>
          <w:tcPr>
            <w:tcW w:w="1500" w:type="dxa"/>
          </w:tcPr>
          <w:p w14:paraId="77B6916A" w14:textId="77777777" w:rsidR="00C20D18" w:rsidRPr="00146029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</w:tc>
        <w:tc>
          <w:tcPr>
            <w:tcW w:w="9415" w:type="dxa"/>
          </w:tcPr>
          <w:p w14:paraId="31F59435" w14:textId="19ECCDDA" w:rsidR="00C20D18" w:rsidRP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ถนนโบราณซอยกว้างซอยแคบ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Kuan Zhai Alley)</w:t>
            </w:r>
            <w:r w:rsidRPr="00EA3B28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หนึ่งในแลนด์มาร์กทางวัฒนธรรมที่มีชื่อเสียงที่สุดของนครเฉ</w:t>
            </w:r>
            <w:proofErr w:type="spellStart"/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ประกอบด้วยถนนคนเดินโบราณ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3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ซอย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ซอยกว้าง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ซอยแคบ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และซอยบ่อน้ำ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แต่ละซอยมีความยาวประมาณ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400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โดดเด่นด้วยสถาปัตยกรรมแบบจีนโบราณสมัยราชวงศ์ชิงที่ได้รับการอนุรักษ์ไว้อย่างสวยงาม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ผสมผสานกับความทันสมัยได้อย่างลงตัว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สะท้อนวิถีชีวิตและวัฒนธรรมของชาวเฉ</w:t>
            </w:r>
            <w:proofErr w:type="spellStart"/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ตูในอดีต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ภายในถนนคนเดินเต็มไปด้วยร้านค้า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ร้านชา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ร้านอาหารพื้นเมือง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ร้านหนังสือ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และร้านจำหน่ายสินค้าดีไซน์เก๋มากมาย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ให้ท่านได้เดินเล่น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ถ่ายภาพ</w:t>
            </w:r>
            <w:r w:rsidRPr="00C20D1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20D18">
              <w:rPr>
                <w:rFonts w:ascii="Sarabun" w:hAnsi="Sarabun" w:cs="Sarabun" w:hint="cs"/>
                <w:color w:val="000000"/>
                <w:szCs w:val="24"/>
                <w:cs/>
              </w:rPr>
              <w:t>และเลือกซื้อของฝากตามอัธยาศัย</w:t>
            </w:r>
          </w:p>
        </w:tc>
      </w:tr>
      <w:tr w:rsidR="00C20D18" w:rsidRPr="00146029" w14:paraId="71DDD3FF" w14:textId="77777777" w:rsidTr="00146029">
        <w:trPr>
          <w:trHeight w:val="20"/>
          <w:jc w:val="center"/>
        </w:trPr>
        <w:tc>
          <w:tcPr>
            <w:tcW w:w="1500" w:type="dxa"/>
          </w:tcPr>
          <w:p w14:paraId="5389F7C2" w14:textId="77777777" w:rsidR="00C20D18" w:rsidRPr="00146029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</w:tc>
        <w:tc>
          <w:tcPr>
            <w:tcW w:w="9415" w:type="dxa"/>
          </w:tcPr>
          <w:p w14:paraId="2C0E7D46" w14:textId="0541EF01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2B8302E" w14:textId="3FD7F720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1D79073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53B9F12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5704C36" w14:textId="77777777" w:rsidR="004A7EBC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4"/>
              </w:rPr>
            </w:pPr>
          </w:p>
          <w:p w14:paraId="17D719F5" w14:textId="4D7AB11C" w:rsidR="008959D1" w:rsidRDefault="004A7EB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455516">
              <w:rPr>
                <w:rFonts w:ascii="Sarabun" w:hAnsi="Sarabun" w:cs="Sarabun"/>
                <w:noProof/>
                <w:color w:val="000000"/>
                <w:szCs w:val="24"/>
                <w:lang w:eastAsia="en-US"/>
              </w:rPr>
              <w:drawing>
                <wp:anchor distT="0" distB="0" distL="114300" distR="114300" simplePos="0" relativeHeight="251789312" behindDoc="0" locked="0" layoutInCell="1" allowOverlap="1" wp14:anchorId="5845B71E" wp14:editId="32BB5614">
                  <wp:simplePos x="0" y="0"/>
                  <wp:positionH relativeFrom="column">
                    <wp:posOffset>-801255</wp:posOffset>
                  </wp:positionH>
                  <wp:positionV relativeFrom="paragraph">
                    <wp:posOffset>-554066</wp:posOffset>
                  </wp:positionV>
                  <wp:extent cx="6602095" cy="3707765"/>
                  <wp:effectExtent l="0" t="0" r="8255" b="6985"/>
                  <wp:wrapNone/>
                  <wp:docPr id="16060275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2095" cy="370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1D15B5" w14:textId="27846385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E9A6895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CAE0825" w14:textId="77777777" w:rsidR="008959D1" w:rsidRDefault="008959D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1E2571B" w14:textId="77777777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E18EA6C" w14:textId="758F755E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C303884" w14:textId="77777777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6C59185" w14:textId="77777777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BEC1E56" w14:textId="77777777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8C16E9E" w14:textId="77777777" w:rsidR="00C20D1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EF2C0DD" w14:textId="77777777" w:rsidR="00C20D18" w:rsidRPr="00176463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146029" w:rsidRPr="00146029" w14:paraId="3E398C0B" w14:textId="77777777" w:rsidTr="00146029">
        <w:trPr>
          <w:trHeight w:val="20"/>
          <w:jc w:val="center"/>
        </w:trPr>
        <w:tc>
          <w:tcPr>
            <w:tcW w:w="1500" w:type="dxa"/>
          </w:tcPr>
          <w:p w14:paraId="1F9D6118" w14:textId="77777777" w:rsidR="00146029" w:rsidRPr="00146029" w:rsidRDefault="0014602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</w:tc>
        <w:tc>
          <w:tcPr>
            <w:tcW w:w="9415" w:type="dxa"/>
          </w:tcPr>
          <w:p w14:paraId="73A28E49" w14:textId="4FE30C27" w:rsidR="00146029" w:rsidRPr="00146029" w:rsidRDefault="0014602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176463">
              <w:rPr>
                <w:rFonts w:ascii="Sarabun" w:hAnsi="Sarabun" w:cs="Sarabun"/>
                <w:szCs w:val="24"/>
                <w:cs/>
              </w:rPr>
              <w:t>สมควรแก่เวลานำท่านเดินทางสู่</w:t>
            </w:r>
            <w:r w:rsidRPr="00146029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="00671306" w:rsidRPr="005F541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สนามบินเฉ</w:t>
            </w:r>
            <w:proofErr w:type="spellStart"/>
            <w:r w:rsidR="00671306" w:rsidRPr="005F541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="00671306" w:rsidRPr="005F541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ตูเทียนฟู่</w:t>
            </w:r>
          </w:p>
        </w:tc>
      </w:tr>
      <w:tr w:rsidR="00146029" w:rsidRPr="00146029" w14:paraId="7BBF7763" w14:textId="77777777" w:rsidTr="00146029">
        <w:trPr>
          <w:trHeight w:val="20"/>
          <w:jc w:val="center"/>
        </w:trPr>
        <w:tc>
          <w:tcPr>
            <w:tcW w:w="1500" w:type="dxa"/>
          </w:tcPr>
          <w:p w14:paraId="40BE4FD9" w14:textId="0B2CDEE0" w:rsidR="00146029" w:rsidRPr="00146029" w:rsidRDefault="00F35A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14</w:t>
            </w:r>
            <w:r w:rsidR="00146029" w:rsidRPr="00146029">
              <w:rPr>
                <w:rFonts w:ascii="Sarabun" w:hAnsi="Sarabun" w:cs="Sarabun"/>
                <w:b/>
                <w:bCs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Cs w:val="24"/>
              </w:rPr>
              <w:t>50</w:t>
            </w:r>
            <w:r w:rsidR="00146029" w:rsidRPr="00146029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น.</w:t>
            </w:r>
          </w:p>
        </w:tc>
        <w:tc>
          <w:tcPr>
            <w:tcW w:w="9415" w:type="dxa"/>
          </w:tcPr>
          <w:p w14:paraId="0EF49AD1" w14:textId="25FFC99C" w:rsidR="003E211A" w:rsidRDefault="003E211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DA478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กรุงเทพ</w:t>
            </w:r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มหานคร</w:t>
            </w:r>
            <w:r>
              <w:rPr>
                <w:rFonts w:ascii="Sarabun" w:hAnsi="Sarabun" w:cs="Sarabun" w:hint="cs"/>
                <w:b/>
                <w:bCs/>
                <w:color w:val="0033CC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szCs w:val="24"/>
                <w:cs/>
              </w:rPr>
              <w:t>โดย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สายการบิน</w:t>
            </w:r>
            <w:r w:rsidRPr="003374C6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="00146029" w:rsidRPr="003374C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Air China </w:t>
            </w:r>
            <w:r w:rsidR="00146029" w:rsidRPr="00B27AB7">
              <w:rPr>
                <w:rFonts w:ascii="Sarabun" w:hAnsi="Sarabun" w:cs="Sarabun" w:hint="cs"/>
                <w:szCs w:val="24"/>
                <w:cs/>
              </w:rPr>
              <w:t>เที่ยวบินที่</w:t>
            </w:r>
            <w:r w:rsidR="00146029" w:rsidRPr="00B27AB7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="00146029" w:rsidRPr="003374C6">
              <w:rPr>
                <w:rFonts w:ascii="Sarabun" w:hAnsi="Sarabun" w:cs="Sarabun"/>
                <w:b/>
                <w:bCs/>
                <w:color w:val="C00000"/>
                <w:szCs w:val="24"/>
              </w:rPr>
              <w:t>CA4</w:t>
            </w:r>
            <w:r w:rsidR="00F35AE9" w:rsidRPr="003374C6">
              <w:rPr>
                <w:rFonts w:ascii="Sarabun" w:hAnsi="Sarabun" w:cs="Sarabun"/>
                <w:b/>
                <w:bCs/>
                <w:color w:val="C00000"/>
                <w:szCs w:val="24"/>
              </w:rPr>
              <w:t>71</w:t>
            </w:r>
          </w:p>
          <w:p w14:paraId="7A7DE8D8" w14:textId="77777777" w:rsidR="00463604" w:rsidRPr="003E211A" w:rsidRDefault="00463604" w:rsidP="003C2AC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*น้ำหนักกระเป๋า 23 กิโลกรัม / ท่านละ 1 ใบ</w:t>
            </w:r>
          </w:p>
          <w:p w14:paraId="4B5A9822" w14:textId="77777777" w:rsidR="00463604" w:rsidRPr="003E211A" w:rsidRDefault="00463604" w:rsidP="003C2AC4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*มีบริการอาหารและเครื่องดื่มบนเครื่อง</w:t>
            </w:r>
            <w:r w:rsidRPr="003E211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ทั้งนี้</w:t>
            </w:r>
            <w:r w:rsidRPr="003E211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รูปแบบอาหารอาจเปลี่ยนแปลงเป็นอาหารร้อนหรือ</w:t>
            </w:r>
            <w:r w:rsidRPr="003E211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6D8B3F51" w14:textId="77777777" w:rsidR="00463604" w:rsidRPr="003E211A" w:rsidRDefault="00463604" w:rsidP="003C2AC4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3E211A">
              <w:rPr>
                <w:rFonts w:ascii="Sarabun" w:hAnsi="Sarabun" w:cs="Sarabun"/>
                <w:color w:val="EE0000"/>
                <w:szCs w:val="24"/>
              </w:rPr>
              <w:t xml:space="preserve">Snack Box </w:t>
            </w: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ตามความเหมาะสมและนโยบายของสายการบินในแต่ละเที่ยวบิน</w:t>
            </w:r>
            <w:r w:rsidRPr="003E211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โดยมิต้องแจ้งให้</w:t>
            </w:r>
          </w:p>
          <w:p w14:paraId="600A071B" w14:textId="12090701" w:rsidR="00463604" w:rsidRPr="00146029" w:rsidRDefault="00463604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3E211A">
              <w:rPr>
                <w:rFonts w:ascii="Sarabun" w:hAnsi="Sarabun" w:cs="Sarabun" w:hint="cs"/>
                <w:color w:val="EE0000"/>
                <w:szCs w:val="24"/>
                <w:cs/>
              </w:rPr>
              <w:t>ทราบล่วงหน้า</w:t>
            </w:r>
          </w:p>
        </w:tc>
      </w:tr>
      <w:tr w:rsidR="003E211A" w:rsidRPr="00146029" w14:paraId="1A92512B" w14:textId="77777777" w:rsidTr="00146029">
        <w:trPr>
          <w:trHeight w:val="20"/>
          <w:jc w:val="center"/>
        </w:trPr>
        <w:tc>
          <w:tcPr>
            <w:tcW w:w="1500" w:type="dxa"/>
          </w:tcPr>
          <w:p w14:paraId="7B541655" w14:textId="0133071A" w:rsidR="003E211A" w:rsidRPr="00146029" w:rsidRDefault="003E211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146029">
              <w:rPr>
                <w:rFonts w:ascii="Sarabun" w:hAnsi="Sarabun" w:cs="Sarabun"/>
                <w:b/>
                <w:bCs/>
                <w:szCs w:val="24"/>
              </w:rPr>
              <w:t>1</w:t>
            </w:r>
            <w:r>
              <w:rPr>
                <w:rFonts w:ascii="Sarabun" w:hAnsi="Sarabun" w:cs="Sarabun"/>
                <w:b/>
                <w:bCs/>
                <w:szCs w:val="24"/>
              </w:rPr>
              <w:t>7</w:t>
            </w:r>
            <w:r w:rsidRPr="00146029">
              <w:rPr>
                <w:rFonts w:ascii="Sarabun" w:hAnsi="Sarabun" w:cs="Sarabun" w:hint="cs"/>
                <w:b/>
                <w:bCs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Cs w:val="24"/>
              </w:rPr>
              <w:t>05</w:t>
            </w:r>
            <w:r w:rsidRPr="00146029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146029">
              <w:rPr>
                <w:rFonts w:ascii="Sarabun" w:hAnsi="Sarabun" w:cs="Sarabun" w:hint="cs"/>
                <w:b/>
                <w:bCs/>
                <w:szCs w:val="24"/>
                <w:cs/>
              </w:rPr>
              <w:t>น.</w:t>
            </w:r>
          </w:p>
        </w:tc>
        <w:tc>
          <w:tcPr>
            <w:tcW w:w="9415" w:type="dxa"/>
          </w:tcPr>
          <w:p w14:paraId="63E9C75E" w14:textId="3180A9E9" w:rsidR="003E211A" w:rsidRPr="00146029" w:rsidRDefault="003E211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DA478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ท่าอากาศยานสุวรรณภูมิ</w:t>
            </w:r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F4598D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กรุงเทพมหานคร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 โดย</w:t>
            </w:r>
            <w:proofErr w:type="spellStart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</w:tc>
      </w:tr>
    </w:tbl>
    <w:p w14:paraId="73411682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AAD0381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4061B3B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943B740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2DBB031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2958692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97C1ACE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58F74CF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0A339B1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7FF81B6" w14:textId="77777777" w:rsidR="004A7EBC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E273E69" w14:textId="00E90F60" w:rsidR="008959D1" w:rsidRDefault="004A7EB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09440" behindDoc="0" locked="0" layoutInCell="1" allowOverlap="1" wp14:anchorId="1CDA2759" wp14:editId="4CBECDD5">
            <wp:simplePos x="0" y="0"/>
            <wp:positionH relativeFrom="column">
              <wp:posOffset>-226868</wp:posOffset>
            </wp:positionH>
            <wp:positionV relativeFrom="paragraph">
              <wp:posOffset>-541771</wp:posOffset>
            </wp:positionV>
            <wp:extent cx="7126453" cy="10080000"/>
            <wp:effectExtent l="0" t="0" r="0" b="0"/>
            <wp:wrapNone/>
            <wp:docPr id="1099762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29A3AB" w14:textId="54335719" w:rsidR="00672C06" w:rsidRDefault="00672C06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4215C5F" w14:textId="77777777" w:rsidR="00672C06" w:rsidRDefault="00672C06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796DACD" w14:textId="5ED52F52" w:rsidR="00490E25" w:rsidRPr="00490E25" w:rsidRDefault="00490E25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ADF934E" w14:textId="1A9B3A10" w:rsidR="00236EC0" w:rsidRDefault="00236EC0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532BCE1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895FF0F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2C0E181" w14:textId="51D723C1" w:rsidR="005921B3" w:rsidRP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4758C8F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133113F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7137306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0F4F9C7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AFD5AF5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9F1E9E2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7FAEA39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A17FCCA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218AAF9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CA9D119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30B2734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BC93C60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BFDD8A3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38CA298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E8C61EF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418F41A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C933592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700F9B5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0D3CCF7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E1FC33D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0A484B5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9D456AE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EA00811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282DF30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FD094B7" w14:textId="0B7BCEC2" w:rsidR="005921B3" w:rsidRDefault="004A7EBC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11488" behindDoc="0" locked="0" layoutInCell="1" allowOverlap="1" wp14:anchorId="06D2DCFF" wp14:editId="1113AE14">
            <wp:simplePos x="0" y="0"/>
            <wp:positionH relativeFrom="column">
              <wp:posOffset>-231775</wp:posOffset>
            </wp:positionH>
            <wp:positionV relativeFrom="paragraph">
              <wp:posOffset>-522721</wp:posOffset>
            </wp:positionV>
            <wp:extent cx="7126453" cy="10080000"/>
            <wp:effectExtent l="0" t="0" r="0" b="0"/>
            <wp:wrapNone/>
            <wp:docPr id="10662726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5F0A74" w14:textId="3B24BD38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C8EA53C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D3DD44A" w14:textId="47E69905" w:rsidR="0055078D" w:rsidRPr="0055078D" w:rsidRDefault="0055078D" w:rsidP="003C2AC4">
      <w:pPr>
        <w:spacing w:before="100" w:beforeAutospacing="1" w:after="100" w:afterAutospacing="1" w:line="360" w:lineRule="auto"/>
        <w:jc w:val="thaiDistribute"/>
        <w:rPr>
          <w:rFonts w:eastAsia="Times New Roman" w:cs="Times New Roman"/>
          <w:szCs w:val="24"/>
          <w:lang w:eastAsia="en-US"/>
        </w:rPr>
      </w:pPr>
    </w:p>
    <w:p w14:paraId="740BC6B3" w14:textId="41C8E65D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6ED6CFA" w14:textId="09856BB6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3BA9DD1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EB5987E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AAB3E20" w14:textId="3B2073C5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10DE5A6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E6BC983" w14:textId="6C419DA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DAEC427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7581619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D70CA6E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B1BC2E0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1190056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8DBEC00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7EB84D8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67C55A0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0888856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155335E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1A014FE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A5B9BC0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4370EFB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BEE46C7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C1478BF" w14:textId="77777777" w:rsidR="00A21489" w:rsidRDefault="00A21489" w:rsidP="003C2AC4">
      <w:pPr>
        <w:spacing w:line="360" w:lineRule="auto"/>
        <w:ind w:right="-27"/>
        <w:contextualSpacing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C94B984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CDCFB3F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61BDA17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6B75F4A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E5CCF67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8570E83" w14:textId="482E8245" w:rsidR="005921B3" w:rsidRPr="005921B3" w:rsidRDefault="004A7EBC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13536" behindDoc="0" locked="0" layoutInCell="1" allowOverlap="1" wp14:anchorId="23D74DF5" wp14:editId="1C63BFB1">
            <wp:simplePos x="0" y="0"/>
            <wp:positionH relativeFrom="column">
              <wp:posOffset>-283845</wp:posOffset>
            </wp:positionH>
            <wp:positionV relativeFrom="paragraph">
              <wp:posOffset>-523066</wp:posOffset>
            </wp:positionV>
            <wp:extent cx="7125980" cy="10080000"/>
            <wp:effectExtent l="0" t="0" r="0" b="0"/>
            <wp:wrapNone/>
            <wp:docPr id="17721188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80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BF92F2" w14:textId="62ED6452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B911CA2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E9E3D6F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FBE0FE3" w14:textId="19DABBF3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D127E02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1AD6A9B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C6E3111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7778FBA" w14:textId="6BDD0812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371B09E" w14:textId="3B91591E" w:rsidR="005921B3" w:rsidRDefault="005921B3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  <w:r>
        <w:rPr>
          <w:rFonts w:ascii="Sarabun" w:eastAsia="Calibri" w:hAnsi="Sarabun" w:cs="Sarabun"/>
          <w:szCs w:val="24"/>
          <w:lang w:eastAsia="en-US"/>
        </w:rPr>
        <w:tab/>
      </w:r>
    </w:p>
    <w:p w14:paraId="47EEC5E1" w14:textId="55CA2F42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471576D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B65EDD1" w14:textId="0546A906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1696491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BB82A1C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25DA2EE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C71C654" w14:textId="20216853" w:rsidR="005A210D" w:rsidRP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3475F84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D6772EF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D3278B9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8FDF8B1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6FD7BCF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7BE0FD3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9DA18A6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FEC3B68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5815F09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0A4CBCD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3598A8A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B24DD01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2FA0ED4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C20A2A6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B3D70E4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549CF95" w14:textId="2D250DBC" w:rsidR="00055A88" w:rsidRDefault="004A7EBC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15584" behindDoc="0" locked="0" layoutInCell="1" allowOverlap="1" wp14:anchorId="1687101D" wp14:editId="72AD862B">
            <wp:simplePos x="0" y="0"/>
            <wp:positionH relativeFrom="column">
              <wp:posOffset>-221095</wp:posOffset>
            </wp:positionH>
            <wp:positionV relativeFrom="paragraph">
              <wp:posOffset>-565323</wp:posOffset>
            </wp:positionV>
            <wp:extent cx="7126453" cy="10080000"/>
            <wp:effectExtent l="0" t="0" r="0" b="0"/>
            <wp:wrapNone/>
            <wp:docPr id="7631388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3664AD" w14:textId="7F103DF0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DB756D3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AD030BD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C2B6B10" w14:textId="20DE222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A0A9A56" w14:textId="36BDFE02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FFE3B80" w14:textId="67EAE16E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DAD640A" w14:textId="29648BB4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159B4E4" w14:textId="549C12A5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95C2E5B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BF10EB3" w14:textId="76E28646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70CC10F" w14:textId="4ACD4CD4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19671F1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A41A560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3CE37EA" w14:textId="0219C02E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9BC2B32" w14:textId="65FC282E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FA6C8DF" w14:textId="0E7FCA8A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240F8CB" w14:textId="4FAAA90C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F52DA32" w14:textId="7A8C39F4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9CBDBBB" w14:textId="5766A656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4174E5B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F634FDD" w14:textId="39C83CAC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6002F5C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8FDA751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53FFDF9" w14:textId="30595413" w:rsidR="0055078D" w:rsidRPr="0055078D" w:rsidRDefault="0055078D" w:rsidP="003C2AC4">
      <w:pPr>
        <w:spacing w:before="100" w:beforeAutospacing="1" w:after="100" w:afterAutospacing="1" w:line="360" w:lineRule="auto"/>
        <w:jc w:val="thaiDistribute"/>
        <w:rPr>
          <w:rFonts w:eastAsia="Times New Roman" w:cs="Times New Roman"/>
          <w:szCs w:val="24"/>
          <w:lang w:eastAsia="en-US"/>
        </w:rPr>
      </w:pPr>
    </w:p>
    <w:p w14:paraId="57961CF4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CB8AD68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2FFABF9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B878873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2F331B3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3D152C3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3517F17" w14:textId="21249CB5" w:rsidR="0055078D" w:rsidRDefault="004A7EBC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17632" behindDoc="0" locked="0" layoutInCell="1" allowOverlap="1" wp14:anchorId="1C216577" wp14:editId="6E02CB58">
            <wp:simplePos x="0" y="0"/>
            <wp:positionH relativeFrom="column">
              <wp:posOffset>-241935</wp:posOffset>
            </wp:positionH>
            <wp:positionV relativeFrom="paragraph">
              <wp:posOffset>-543733</wp:posOffset>
            </wp:positionV>
            <wp:extent cx="7126453" cy="10080000"/>
            <wp:effectExtent l="0" t="0" r="0" b="0"/>
            <wp:wrapNone/>
            <wp:docPr id="12926634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81910" w14:textId="1FABE95F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726A912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D8F0914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9F9E8AB" w14:textId="655985BE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E444DA5" w14:textId="44F0D5C6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363D50D" w14:textId="333AA8AA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08978B4" w14:textId="17D7E481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79C779C" w14:textId="20D6C92B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CE7E7CA" w14:textId="5CB7E548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22C908A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E915C48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8538EF8" w14:textId="7B1CAC22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05024C3" w14:textId="61FC298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B3A4E4D" w14:textId="4A59E98A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EB88203" w14:textId="78106CD9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DAF23ED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0F897BA" w14:textId="66381865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258D342" w14:textId="104BA155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73BA30E" w14:textId="7849D631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7DFAFDA" w14:textId="654A2C5C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D46242E" w14:textId="65942CBA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DD8178A" w14:textId="7CEB57C4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BFBF695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A3896E4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90239B4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06828F5" w14:textId="6BDA0AD9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822B987" w14:textId="15FD4B3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B25DEBC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33D1D66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D0AFC88" w14:textId="260518A5" w:rsidR="00055A88" w:rsidRPr="005921B3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 w:hint="cs"/>
          <w:szCs w:val="24"/>
          <w:lang w:eastAsia="en-US"/>
        </w:rPr>
      </w:pPr>
    </w:p>
    <w:sectPr w:rsidR="00055A88" w:rsidRPr="005921B3" w:rsidSect="00236EC0">
      <w:footerReference w:type="default" r:id="rId36"/>
      <w:pgSz w:w="11906" w:h="16838"/>
      <w:pgMar w:top="851" w:right="566" w:bottom="630" w:left="709" w:header="360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6897" w14:textId="77777777" w:rsidR="00FE4680" w:rsidRDefault="00FE4680">
      <w:r>
        <w:separator/>
      </w:r>
    </w:p>
  </w:endnote>
  <w:endnote w:type="continuationSeparator" w:id="0">
    <w:p w14:paraId="7A46EF6D" w14:textId="77777777" w:rsidR="00FE4680" w:rsidRDefault="00F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118AB0A-3C91-40AE-9450-A46A77848A5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FEF1F81-C297-4044-B227-4392105BAC2F}"/>
    <w:embedBold r:id="rId3" w:fontKey="{DF6BAE6F-E766-4555-A511-B99A01BC83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A8922570-264B-4F59-A181-A61310ECEB34}"/>
    <w:embedBold r:id="rId5" w:fontKey="{7174AC69-27D0-459D-BFA9-52CBD6BAA5E5}"/>
    <w:embedItalic r:id="rId6" w:fontKey="{43815EF5-ACC4-4287-953A-0C8175461646}"/>
    <w:embedBoldItalic r:id="rId7" w:fontKey="{5846AA62-B218-4886-B2C2-CF8D267E16B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8" w:subsetted="1" w:fontKey="{B3E15821-78E5-48CE-8188-7F3F488BBADB}"/>
    <w:embedItalic r:id="rId9" w:subsetted="1" w:fontKey="{76620872-2CC4-4D14-AD9C-374713025162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0E3BAE89-EE51-4B7D-806C-79575DDF890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A78BAB43-37B4-4061-8573-7EC69084B0C4}"/>
    <w:embedBold r:id="rId12" w:fontKey="{DA4E1113-4EF9-4463-9B18-21831FD547C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32A08888-E95E-4163-9D32-89E69468C381}"/>
    <w:embedBold r:id="rId14" w:fontKey="{988A6402-EA11-43EE-8E68-769F6D894BDE}"/>
    <w:embedBoldItalic r:id="rId15" w:fontKey="{0DFB28F4-E848-4DB0-8BB4-16FFA81505D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6" w:fontKey="{B24A4354-571A-4707-AF93-CCF64DC44AEC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1AA7DBC7-AA42-4118-8FEA-54A279F60E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48A5CAD0-0408-40C6-AF0A-6FFD04FCD53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9" w:fontKey="{D2F3F308-C8D3-42B8-AD81-40A7BBAFEF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7D3A" w14:textId="4333AAB1" w:rsidR="009E583B" w:rsidRPr="0061504A" w:rsidRDefault="00812687" w:rsidP="0061504A">
    <w:pPr>
      <w:pStyle w:val="Footer"/>
      <w:tabs>
        <w:tab w:val="left" w:pos="4962"/>
      </w:tabs>
      <w:rPr>
        <w:rFonts w:ascii="Sarabun" w:hAnsi="Sarabun" w:cs="Sarabun"/>
        <w:sz w:val="20"/>
        <w:szCs w:val="20"/>
      </w:rPr>
    </w:pPr>
    <w:r w:rsidRPr="00D96D15">
      <w:rPr>
        <w:rFonts w:ascii="Sarabun" w:hAnsi="Sarabun" w:cs="Sarabun"/>
        <w:sz w:val="20"/>
        <w:szCs w:val="20"/>
      </w:rPr>
      <w:t>2UTFU-CA00</w:t>
    </w:r>
    <w:r w:rsidR="00E3338C">
      <w:rPr>
        <w:rFonts w:ascii="Sarabun" w:hAnsi="Sarabun" w:cs="Sarabun" w:hint="cs"/>
        <w:sz w:val="20"/>
        <w:szCs w:val="20"/>
        <w:cs/>
      </w:rPr>
      <w:t>5</w:t>
    </w:r>
    <w:r w:rsidRPr="00D96D15">
      <w:rPr>
        <w:rFonts w:ascii="Sarabun" w:hAnsi="Sarabun" w:cs="Sarabun"/>
        <w:sz w:val="20"/>
        <w:szCs w:val="20"/>
      </w:rPr>
      <w:t xml:space="preserve"> </w:t>
    </w:r>
    <w:r w:rsidR="0061504A" w:rsidRPr="0061504A">
      <w:rPr>
        <w:rFonts w:ascii="Sarabun" w:hAnsi="Sarabun" w:cs="Sarabun"/>
        <w:sz w:val="20"/>
        <w:szCs w:val="20"/>
        <w:cs/>
      </w:rPr>
      <w:t>“</w:t>
    </w:r>
    <w:r w:rsidR="0061504A" w:rsidRPr="0061504A">
      <w:rPr>
        <w:rFonts w:ascii="Sarabun" w:hAnsi="Sarabun" w:cs="Sarabun" w:hint="cs"/>
        <w:sz w:val="20"/>
        <w:szCs w:val="20"/>
        <w:cs/>
      </w:rPr>
      <w:t>ชมใบไม้เปลี่ยนสีเสฉวนเหนือ</w:t>
    </w:r>
    <w:r w:rsidR="0061504A" w:rsidRPr="0061504A">
      <w:rPr>
        <w:rFonts w:ascii="Sarabun" w:hAnsi="Sarabun" w:cs="Sarabun" w:hint="eastAsia"/>
        <w:sz w:val="20"/>
        <w:szCs w:val="20"/>
        <w:cs/>
      </w:rPr>
      <w:t>”</w:t>
    </w:r>
    <w:r w:rsidR="0061504A">
      <w:rPr>
        <w:rFonts w:ascii="Sarabun" w:hAnsi="Sarabun" w:cs="Sarabun" w:hint="cs"/>
        <w:sz w:val="20"/>
        <w:szCs w:val="20"/>
        <w:cs/>
      </w:rPr>
      <w:t xml:space="preserve"> </w:t>
    </w:r>
    <w:r w:rsidR="0061504A" w:rsidRPr="0061504A">
      <w:rPr>
        <w:rFonts w:ascii="Sarabun" w:hAnsi="Sarabun" w:cs="Sarabun" w:hint="cs"/>
        <w:sz w:val="20"/>
        <w:szCs w:val="20"/>
        <w:cs/>
      </w:rPr>
      <w:t>เฉ</w:t>
    </w:r>
    <w:proofErr w:type="spellStart"/>
    <w:r w:rsidR="0061504A" w:rsidRPr="0061504A">
      <w:rPr>
        <w:rFonts w:ascii="Sarabun" w:hAnsi="Sarabun" w:cs="Sarabun" w:hint="cs"/>
        <w:sz w:val="20"/>
        <w:szCs w:val="20"/>
        <w:cs/>
      </w:rPr>
      <w:t>ิง</w:t>
    </w:r>
    <w:proofErr w:type="spellEnd"/>
    <w:r w:rsidR="0061504A" w:rsidRPr="0061504A">
      <w:rPr>
        <w:rFonts w:ascii="Sarabun" w:hAnsi="Sarabun" w:cs="Sarabun" w:hint="cs"/>
        <w:sz w:val="20"/>
        <w:szCs w:val="20"/>
        <w:cs/>
      </w:rPr>
      <w:t>ตู</w:t>
    </w:r>
    <w:r w:rsidR="0061504A" w:rsidRPr="0061504A">
      <w:rPr>
        <w:rFonts w:ascii="Sarabun" w:hAnsi="Sarabun" w:cs="Sarabun"/>
        <w:sz w:val="20"/>
        <w:szCs w:val="20"/>
        <w:cs/>
      </w:rPr>
      <w:t xml:space="preserve"> </w:t>
    </w:r>
    <w:proofErr w:type="spellStart"/>
    <w:r w:rsidR="0061504A" w:rsidRPr="0061504A">
      <w:rPr>
        <w:rFonts w:ascii="Sarabun" w:hAnsi="Sarabun" w:cs="Sarabun" w:hint="cs"/>
        <w:sz w:val="20"/>
        <w:szCs w:val="20"/>
        <w:cs/>
      </w:rPr>
      <w:t>ต๋า</w:t>
    </w:r>
    <w:proofErr w:type="spellEnd"/>
    <w:r w:rsidR="0061504A" w:rsidRPr="0061504A">
      <w:rPr>
        <w:rFonts w:ascii="Sarabun" w:hAnsi="Sarabun" w:cs="Sarabun" w:hint="cs"/>
        <w:sz w:val="20"/>
        <w:szCs w:val="20"/>
        <w:cs/>
      </w:rPr>
      <w:t>กู่ปิงชวน</w:t>
    </w:r>
    <w:r w:rsidR="0061504A" w:rsidRPr="0061504A">
      <w:rPr>
        <w:rFonts w:ascii="Sarabun" w:hAnsi="Sarabun" w:cs="Sarabun"/>
        <w:sz w:val="20"/>
        <w:szCs w:val="20"/>
        <w:cs/>
      </w:rPr>
      <w:t xml:space="preserve"> </w:t>
    </w:r>
    <w:r w:rsidR="0061504A" w:rsidRPr="0061504A">
      <w:rPr>
        <w:rFonts w:ascii="Sarabun" w:hAnsi="Sarabun" w:cs="Sarabun" w:hint="cs"/>
        <w:sz w:val="20"/>
        <w:szCs w:val="20"/>
        <w:cs/>
      </w:rPr>
      <w:t>สี่ดรุณี</w:t>
    </w:r>
    <w:r w:rsidR="0061504A" w:rsidRPr="0061504A">
      <w:rPr>
        <w:rFonts w:ascii="Sarabun" w:hAnsi="Sarabun" w:cs="Sarabun"/>
        <w:sz w:val="20"/>
        <w:szCs w:val="20"/>
        <w:cs/>
      </w:rPr>
      <w:t xml:space="preserve"> </w:t>
    </w:r>
    <w:proofErr w:type="spellStart"/>
    <w:r w:rsidR="0061504A" w:rsidRPr="0061504A">
      <w:rPr>
        <w:rFonts w:ascii="Sarabun" w:hAnsi="Sarabun" w:cs="Sarabun" w:hint="cs"/>
        <w:sz w:val="20"/>
        <w:szCs w:val="20"/>
        <w:cs/>
      </w:rPr>
      <w:t>จิ่ว</w:t>
    </w:r>
    <w:proofErr w:type="spellEnd"/>
    <w:r w:rsidR="0061504A" w:rsidRPr="0061504A">
      <w:rPr>
        <w:rFonts w:ascii="Sarabun" w:hAnsi="Sarabun" w:cs="Sarabun" w:hint="cs"/>
        <w:sz w:val="20"/>
        <w:szCs w:val="20"/>
        <w:cs/>
      </w:rPr>
      <w:t>จ้ายโกว</w:t>
    </w:r>
    <w:r w:rsidR="0061504A" w:rsidRPr="0061504A">
      <w:rPr>
        <w:rFonts w:ascii="Sarabun" w:hAnsi="Sarabun" w:cs="Sarabun"/>
        <w:sz w:val="20"/>
        <w:szCs w:val="20"/>
        <w:cs/>
      </w:rPr>
      <w:t xml:space="preserve"> 7</w:t>
    </w:r>
    <w:r w:rsidR="0061504A" w:rsidRPr="0061504A">
      <w:rPr>
        <w:rFonts w:ascii="Sarabun" w:hAnsi="Sarabun" w:cs="Sarabun" w:hint="cs"/>
        <w:sz w:val="20"/>
        <w:szCs w:val="20"/>
        <w:cs/>
      </w:rPr>
      <w:t>วัน</w:t>
    </w:r>
    <w:r w:rsidR="0061504A" w:rsidRPr="0061504A">
      <w:rPr>
        <w:rFonts w:ascii="Sarabun" w:hAnsi="Sarabun" w:cs="Sarabun"/>
        <w:sz w:val="20"/>
        <w:szCs w:val="20"/>
        <w:cs/>
      </w:rPr>
      <w:t xml:space="preserve"> 6</w:t>
    </w:r>
    <w:r w:rsidR="0061504A" w:rsidRPr="0061504A">
      <w:rPr>
        <w:rFonts w:ascii="Sarabun" w:hAnsi="Sarabun" w:cs="Sarabun" w:hint="cs"/>
        <w:sz w:val="20"/>
        <w:szCs w:val="20"/>
        <w:cs/>
      </w:rPr>
      <w:t>คืน</w:t>
    </w:r>
    <w:r w:rsidR="0061504A">
      <w:rPr>
        <w:rFonts w:ascii="Sarabun" w:hAnsi="Sarabun" w:cs="Sarabun" w:hint="cs"/>
        <w:sz w:val="20"/>
        <w:szCs w:val="20"/>
        <w:cs/>
      </w:rPr>
      <w:t xml:space="preserve"> </w:t>
    </w:r>
    <w:r w:rsidR="0061504A" w:rsidRPr="0061504A">
      <w:rPr>
        <w:rFonts w:ascii="Sarabun" w:hAnsi="Sarabun" w:cs="Sarabun"/>
        <w:sz w:val="20"/>
        <w:szCs w:val="20"/>
        <w:cs/>
      </w:rPr>
      <w:t>*</w:t>
    </w:r>
    <w:r w:rsidR="0061504A" w:rsidRPr="0061504A">
      <w:rPr>
        <w:rFonts w:ascii="Sarabun" w:hAnsi="Sarabun" w:cs="Sarabun" w:hint="cs"/>
        <w:sz w:val="20"/>
        <w:szCs w:val="20"/>
        <w:cs/>
      </w:rPr>
      <w:t>ไม่ลงร้าน</w:t>
    </w:r>
    <w:proofErr w:type="spellStart"/>
    <w:r w:rsidR="0061504A" w:rsidRPr="0061504A">
      <w:rPr>
        <w:rFonts w:ascii="Sarabun" w:hAnsi="Sarabun" w:cs="Sarabun" w:hint="cs"/>
        <w:sz w:val="20"/>
        <w:szCs w:val="20"/>
        <w:cs/>
      </w:rPr>
      <w:t>ช้</w:t>
    </w:r>
    <w:proofErr w:type="spellEnd"/>
    <w:r w:rsidR="0061504A" w:rsidRPr="0061504A">
      <w:rPr>
        <w:rFonts w:ascii="Sarabun" w:hAnsi="Sarabun" w:cs="Sarabun" w:hint="cs"/>
        <w:sz w:val="20"/>
        <w:szCs w:val="20"/>
        <w:cs/>
      </w:rPr>
      <w:t>อป</w:t>
    </w:r>
    <w:r w:rsidR="0061504A" w:rsidRPr="0061504A">
      <w:rPr>
        <w:rFonts w:ascii="Sarabun" w:hAnsi="Sarabun" w:cs="Sarabun"/>
        <w:sz w:val="20"/>
        <w:szCs w:val="20"/>
        <w:cs/>
      </w:rPr>
      <w:t xml:space="preserve">* </w:t>
    </w:r>
    <w:r w:rsidR="0061504A" w:rsidRPr="0061504A">
      <w:rPr>
        <w:rFonts w:ascii="Sarabun" w:hAnsi="Sarabun" w:cs="Sarabun" w:hint="cs"/>
        <w:sz w:val="20"/>
        <w:szCs w:val="20"/>
        <w:cs/>
      </w:rPr>
      <w:t>โดยสายการบิน</w:t>
    </w:r>
    <w:r w:rsidR="0061504A" w:rsidRPr="0061504A">
      <w:rPr>
        <w:rFonts w:ascii="Sarabun" w:hAnsi="Sarabun" w:cs="Sarabun"/>
        <w:sz w:val="20"/>
        <w:szCs w:val="20"/>
        <w:cs/>
      </w:rPr>
      <w:t xml:space="preserve"> </w:t>
    </w:r>
    <w:r w:rsidR="0061504A" w:rsidRPr="0061504A">
      <w:rPr>
        <w:rFonts w:ascii="Sarabun" w:hAnsi="Sarabun" w:cs="Sarabun"/>
        <w:sz w:val="20"/>
        <w:szCs w:val="20"/>
      </w:rPr>
      <w:t>Air China (</w:t>
    </w:r>
    <w:proofErr w:type="gramStart"/>
    <w:r w:rsidR="0061504A" w:rsidRPr="0061504A">
      <w:rPr>
        <w:rFonts w:ascii="Sarabun" w:hAnsi="Sarabun" w:cs="Sarabun"/>
        <w:sz w:val="20"/>
        <w:szCs w:val="20"/>
      </w:rPr>
      <w:t>CA)</w:t>
    </w:r>
    <w:r w:rsidR="006A5E8C" w:rsidRPr="00D96D15">
      <w:rPr>
        <w:rFonts w:ascii="Sarabun" w:hAnsi="Sarabun" w:cs="Sarabun"/>
        <w:sz w:val="20"/>
        <w:szCs w:val="20"/>
        <w:cs/>
      </w:rPr>
      <w:t xml:space="preserve">   </w:t>
    </w:r>
    <w:proofErr w:type="gramEnd"/>
    <w:r w:rsidR="006A5E8C" w:rsidRPr="00D96D15">
      <w:rPr>
        <w:rFonts w:ascii="Sarabun" w:hAnsi="Sarabun" w:cs="Sarabun"/>
        <w:sz w:val="20"/>
        <w:szCs w:val="20"/>
        <w:cs/>
      </w:rPr>
      <w:t xml:space="preserve">   </w:t>
    </w:r>
    <w:r w:rsidR="00490E25" w:rsidRPr="00D96D15">
      <w:rPr>
        <w:rFonts w:ascii="Sarabun" w:hAnsi="Sarabun" w:cs="Sarabun"/>
        <w:sz w:val="20"/>
        <w:szCs w:val="20"/>
      </w:rPr>
      <w:t xml:space="preserve">               </w:t>
    </w:r>
    <w:r w:rsidR="00D96D15" w:rsidRPr="00D96D15">
      <w:rPr>
        <w:rFonts w:ascii="Sarabun" w:hAnsi="Sarabun" w:cs="Sarabun" w:hint="cs"/>
        <w:sz w:val="20"/>
        <w:szCs w:val="20"/>
        <w:cs/>
      </w:rPr>
      <w:t xml:space="preserve">                                        </w:t>
    </w:r>
    <w:r w:rsidR="0061504A">
      <w:rPr>
        <w:rFonts w:ascii="Sarabun" w:hAnsi="Sarabun" w:cs="Sarabun" w:hint="cs"/>
        <w:sz w:val="20"/>
        <w:szCs w:val="20"/>
        <w:cs/>
      </w:rPr>
      <w:t xml:space="preserve">                                                                                                              </w:t>
    </w:r>
    <w:r w:rsidR="00953107">
      <w:rPr>
        <w:rFonts w:ascii="Sarabun" w:hAnsi="Sarabun" w:cs="Sarabun" w:hint="cs"/>
        <w:color w:val="FF0000"/>
        <w:sz w:val="20"/>
        <w:szCs w:val="20"/>
        <w:cs/>
      </w:rPr>
      <w:t>2</w:t>
    </w:r>
    <w:r w:rsidR="00A46952">
      <w:rPr>
        <w:rFonts w:ascii="Sarabun" w:hAnsi="Sarabun" w:cs="Sarabun"/>
        <w:color w:val="FF0000"/>
        <w:sz w:val="20"/>
        <w:szCs w:val="20"/>
      </w:rPr>
      <w:t>2</w:t>
    </w:r>
    <w:r w:rsidR="00311248">
      <w:rPr>
        <w:rFonts w:ascii="Sarabun" w:hAnsi="Sarabun" w:cs="Sarabun"/>
        <w:color w:val="FF0000"/>
        <w:sz w:val="20"/>
        <w:szCs w:val="20"/>
      </w:rPr>
      <w:t>.05</w:t>
    </w:r>
    <w:r w:rsidR="00672C06" w:rsidRPr="00D96D15">
      <w:rPr>
        <w:rFonts w:ascii="Sarabun" w:hAnsi="Sarabun" w:cs="Sarabun"/>
        <w:color w:val="FF0000"/>
        <w:sz w:val="20"/>
        <w:szCs w:val="20"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9ACE" w14:textId="77777777" w:rsidR="00FE4680" w:rsidRDefault="00FE4680">
      <w:r>
        <w:separator/>
      </w:r>
    </w:p>
  </w:footnote>
  <w:footnote w:type="continuationSeparator" w:id="0">
    <w:p w14:paraId="02B7288B" w14:textId="77777777" w:rsidR="00FE4680" w:rsidRDefault="00FE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F66BE8"/>
    <w:multiLevelType w:val="hybridMultilevel"/>
    <w:tmpl w:val="812E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44C2B"/>
    <w:multiLevelType w:val="hybridMultilevel"/>
    <w:tmpl w:val="587E516A"/>
    <w:lvl w:ilvl="0" w:tplc="AA423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9417140">
    <w:abstractNumId w:val="27"/>
  </w:num>
  <w:num w:numId="2" w16cid:durableId="365260357">
    <w:abstractNumId w:val="23"/>
  </w:num>
  <w:num w:numId="3" w16cid:durableId="1318652399">
    <w:abstractNumId w:val="10"/>
  </w:num>
  <w:num w:numId="4" w16cid:durableId="2057074392">
    <w:abstractNumId w:val="5"/>
  </w:num>
  <w:num w:numId="5" w16cid:durableId="3745454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4347131">
    <w:abstractNumId w:val="13"/>
  </w:num>
  <w:num w:numId="7" w16cid:durableId="1929654822">
    <w:abstractNumId w:val="14"/>
  </w:num>
  <w:num w:numId="8" w16cid:durableId="1553611635">
    <w:abstractNumId w:val="0"/>
  </w:num>
  <w:num w:numId="9" w16cid:durableId="1987739207">
    <w:abstractNumId w:val="24"/>
  </w:num>
  <w:num w:numId="10" w16cid:durableId="1592662412">
    <w:abstractNumId w:val="2"/>
  </w:num>
  <w:num w:numId="11" w16cid:durableId="1111244297">
    <w:abstractNumId w:val="11"/>
  </w:num>
  <w:num w:numId="12" w16cid:durableId="13277795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6671788">
    <w:abstractNumId w:val="17"/>
  </w:num>
  <w:num w:numId="14" w16cid:durableId="390930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134744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63648">
    <w:abstractNumId w:val="9"/>
  </w:num>
  <w:num w:numId="17" w16cid:durableId="2101220462">
    <w:abstractNumId w:val="6"/>
  </w:num>
  <w:num w:numId="18" w16cid:durableId="1328091468">
    <w:abstractNumId w:val="15"/>
  </w:num>
  <w:num w:numId="19" w16cid:durableId="1514761365">
    <w:abstractNumId w:val="19"/>
  </w:num>
  <w:num w:numId="20" w16cid:durableId="256451315">
    <w:abstractNumId w:val="18"/>
  </w:num>
  <w:num w:numId="21" w16cid:durableId="604575862">
    <w:abstractNumId w:val="26"/>
  </w:num>
  <w:num w:numId="22" w16cid:durableId="99180303">
    <w:abstractNumId w:val="7"/>
  </w:num>
  <w:num w:numId="23" w16cid:durableId="530532836">
    <w:abstractNumId w:val="8"/>
  </w:num>
  <w:num w:numId="24" w16cid:durableId="2077897329">
    <w:abstractNumId w:val="16"/>
  </w:num>
  <w:num w:numId="25" w16cid:durableId="586767554">
    <w:abstractNumId w:val="3"/>
  </w:num>
  <w:num w:numId="26" w16cid:durableId="1221402296">
    <w:abstractNumId w:val="12"/>
  </w:num>
  <w:num w:numId="27" w16cid:durableId="656960763">
    <w:abstractNumId w:val="25"/>
  </w:num>
  <w:num w:numId="28" w16cid:durableId="838814666">
    <w:abstractNumId w:val="21"/>
  </w:num>
  <w:num w:numId="29" w16cid:durableId="170147325">
    <w:abstractNumId w:val="22"/>
  </w:num>
  <w:num w:numId="30" w16cid:durableId="1492525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9B"/>
    <w:rsid w:val="0000040C"/>
    <w:rsid w:val="00000706"/>
    <w:rsid w:val="000013B7"/>
    <w:rsid w:val="00001C78"/>
    <w:rsid w:val="00002C4B"/>
    <w:rsid w:val="000036DB"/>
    <w:rsid w:val="00003866"/>
    <w:rsid w:val="00003B6D"/>
    <w:rsid w:val="00003E9A"/>
    <w:rsid w:val="0000495D"/>
    <w:rsid w:val="00004DDB"/>
    <w:rsid w:val="00005C90"/>
    <w:rsid w:val="0000623F"/>
    <w:rsid w:val="00007549"/>
    <w:rsid w:val="00011315"/>
    <w:rsid w:val="00011742"/>
    <w:rsid w:val="00011B51"/>
    <w:rsid w:val="00011BCF"/>
    <w:rsid w:val="00013656"/>
    <w:rsid w:val="00014A66"/>
    <w:rsid w:val="00015D5A"/>
    <w:rsid w:val="00016BCD"/>
    <w:rsid w:val="0001779F"/>
    <w:rsid w:val="000204B8"/>
    <w:rsid w:val="00020B4A"/>
    <w:rsid w:val="000215B7"/>
    <w:rsid w:val="000216CB"/>
    <w:rsid w:val="00021BC5"/>
    <w:rsid w:val="000221AA"/>
    <w:rsid w:val="0002270D"/>
    <w:rsid w:val="00022EC6"/>
    <w:rsid w:val="000233CD"/>
    <w:rsid w:val="0002361C"/>
    <w:rsid w:val="00023A24"/>
    <w:rsid w:val="00023B44"/>
    <w:rsid w:val="00025390"/>
    <w:rsid w:val="000256FE"/>
    <w:rsid w:val="00026D13"/>
    <w:rsid w:val="000273C1"/>
    <w:rsid w:val="00027538"/>
    <w:rsid w:val="000303BE"/>
    <w:rsid w:val="00031DD5"/>
    <w:rsid w:val="000343DA"/>
    <w:rsid w:val="00034683"/>
    <w:rsid w:val="00034A16"/>
    <w:rsid w:val="00035209"/>
    <w:rsid w:val="00036052"/>
    <w:rsid w:val="00037804"/>
    <w:rsid w:val="000379D3"/>
    <w:rsid w:val="000420BA"/>
    <w:rsid w:val="000439D5"/>
    <w:rsid w:val="00044E82"/>
    <w:rsid w:val="00046F7E"/>
    <w:rsid w:val="000470D5"/>
    <w:rsid w:val="000474E2"/>
    <w:rsid w:val="0004775C"/>
    <w:rsid w:val="000477D1"/>
    <w:rsid w:val="000478D3"/>
    <w:rsid w:val="00050E87"/>
    <w:rsid w:val="000511CC"/>
    <w:rsid w:val="000514F9"/>
    <w:rsid w:val="00051D01"/>
    <w:rsid w:val="00052220"/>
    <w:rsid w:val="000523FC"/>
    <w:rsid w:val="00053369"/>
    <w:rsid w:val="000537C3"/>
    <w:rsid w:val="000539AE"/>
    <w:rsid w:val="00053ED3"/>
    <w:rsid w:val="0005584C"/>
    <w:rsid w:val="00055A88"/>
    <w:rsid w:val="000567EC"/>
    <w:rsid w:val="000568AD"/>
    <w:rsid w:val="000571C2"/>
    <w:rsid w:val="000577FE"/>
    <w:rsid w:val="00057A1D"/>
    <w:rsid w:val="00057C66"/>
    <w:rsid w:val="00060469"/>
    <w:rsid w:val="0006057C"/>
    <w:rsid w:val="000617F6"/>
    <w:rsid w:val="000626C3"/>
    <w:rsid w:val="00062F77"/>
    <w:rsid w:val="000637B5"/>
    <w:rsid w:val="00063A92"/>
    <w:rsid w:val="0006436F"/>
    <w:rsid w:val="000651BE"/>
    <w:rsid w:val="00065A99"/>
    <w:rsid w:val="00067826"/>
    <w:rsid w:val="00067A44"/>
    <w:rsid w:val="000708F7"/>
    <w:rsid w:val="0007203F"/>
    <w:rsid w:val="00072E32"/>
    <w:rsid w:val="00073339"/>
    <w:rsid w:val="000735BE"/>
    <w:rsid w:val="00074089"/>
    <w:rsid w:val="00074D63"/>
    <w:rsid w:val="00075941"/>
    <w:rsid w:val="000761DA"/>
    <w:rsid w:val="000774CC"/>
    <w:rsid w:val="000778FE"/>
    <w:rsid w:val="00077B0F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91ACE"/>
    <w:rsid w:val="000935F0"/>
    <w:rsid w:val="00094671"/>
    <w:rsid w:val="00094809"/>
    <w:rsid w:val="00095AEE"/>
    <w:rsid w:val="00095EC1"/>
    <w:rsid w:val="000972D5"/>
    <w:rsid w:val="00097B38"/>
    <w:rsid w:val="000A0B56"/>
    <w:rsid w:val="000A152E"/>
    <w:rsid w:val="000A1C69"/>
    <w:rsid w:val="000A20C9"/>
    <w:rsid w:val="000A3C8C"/>
    <w:rsid w:val="000A654D"/>
    <w:rsid w:val="000B02A7"/>
    <w:rsid w:val="000B06E9"/>
    <w:rsid w:val="000B1012"/>
    <w:rsid w:val="000B19BA"/>
    <w:rsid w:val="000B4227"/>
    <w:rsid w:val="000B7183"/>
    <w:rsid w:val="000B777A"/>
    <w:rsid w:val="000B77DD"/>
    <w:rsid w:val="000C13D1"/>
    <w:rsid w:val="000C14C4"/>
    <w:rsid w:val="000C1779"/>
    <w:rsid w:val="000C2696"/>
    <w:rsid w:val="000C35D7"/>
    <w:rsid w:val="000C3BBC"/>
    <w:rsid w:val="000C4C7E"/>
    <w:rsid w:val="000C63DA"/>
    <w:rsid w:val="000C7448"/>
    <w:rsid w:val="000C79EC"/>
    <w:rsid w:val="000D1630"/>
    <w:rsid w:val="000D1888"/>
    <w:rsid w:val="000D1BEB"/>
    <w:rsid w:val="000D1CBE"/>
    <w:rsid w:val="000D1DCB"/>
    <w:rsid w:val="000D1F8C"/>
    <w:rsid w:val="000D1FEF"/>
    <w:rsid w:val="000D25ED"/>
    <w:rsid w:val="000D2FE4"/>
    <w:rsid w:val="000D4862"/>
    <w:rsid w:val="000D4AC5"/>
    <w:rsid w:val="000D50E5"/>
    <w:rsid w:val="000D5520"/>
    <w:rsid w:val="000D5A10"/>
    <w:rsid w:val="000D5F43"/>
    <w:rsid w:val="000D6E20"/>
    <w:rsid w:val="000D7ED1"/>
    <w:rsid w:val="000E1177"/>
    <w:rsid w:val="000E1BEF"/>
    <w:rsid w:val="000E28D8"/>
    <w:rsid w:val="000E340C"/>
    <w:rsid w:val="000E457C"/>
    <w:rsid w:val="000E4650"/>
    <w:rsid w:val="000E475F"/>
    <w:rsid w:val="000E5FF0"/>
    <w:rsid w:val="000E6707"/>
    <w:rsid w:val="000E6EF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5C40"/>
    <w:rsid w:val="000F65BF"/>
    <w:rsid w:val="000F6A97"/>
    <w:rsid w:val="000F6E18"/>
    <w:rsid w:val="000F7E4D"/>
    <w:rsid w:val="00100065"/>
    <w:rsid w:val="001000A6"/>
    <w:rsid w:val="0010069A"/>
    <w:rsid w:val="00100B44"/>
    <w:rsid w:val="00100F8E"/>
    <w:rsid w:val="00102FB9"/>
    <w:rsid w:val="001035BC"/>
    <w:rsid w:val="00104075"/>
    <w:rsid w:val="00106104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458"/>
    <w:rsid w:val="001158B8"/>
    <w:rsid w:val="00115B3E"/>
    <w:rsid w:val="00116E70"/>
    <w:rsid w:val="00116F01"/>
    <w:rsid w:val="001170A4"/>
    <w:rsid w:val="00117663"/>
    <w:rsid w:val="0012148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D1E"/>
    <w:rsid w:val="00135ECA"/>
    <w:rsid w:val="001372E9"/>
    <w:rsid w:val="00137415"/>
    <w:rsid w:val="00137877"/>
    <w:rsid w:val="00137A22"/>
    <w:rsid w:val="001416F3"/>
    <w:rsid w:val="001422F5"/>
    <w:rsid w:val="00142F3A"/>
    <w:rsid w:val="00143241"/>
    <w:rsid w:val="00143E5E"/>
    <w:rsid w:val="001441BF"/>
    <w:rsid w:val="00144809"/>
    <w:rsid w:val="00144F7F"/>
    <w:rsid w:val="00145664"/>
    <w:rsid w:val="00146029"/>
    <w:rsid w:val="001461FF"/>
    <w:rsid w:val="0014664C"/>
    <w:rsid w:val="0014696E"/>
    <w:rsid w:val="00146BDB"/>
    <w:rsid w:val="00146E2A"/>
    <w:rsid w:val="0014704C"/>
    <w:rsid w:val="00147387"/>
    <w:rsid w:val="00147FC7"/>
    <w:rsid w:val="00153594"/>
    <w:rsid w:val="001539A8"/>
    <w:rsid w:val="001539AE"/>
    <w:rsid w:val="001541A9"/>
    <w:rsid w:val="0015439A"/>
    <w:rsid w:val="00154BD5"/>
    <w:rsid w:val="00155F47"/>
    <w:rsid w:val="00156381"/>
    <w:rsid w:val="00156931"/>
    <w:rsid w:val="00156D57"/>
    <w:rsid w:val="00157710"/>
    <w:rsid w:val="0015785D"/>
    <w:rsid w:val="001606D4"/>
    <w:rsid w:val="001619CE"/>
    <w:rsid w:val="00164F00"/>
    <w:rsid w:val="00165C99"/>
    <w:rsid w:val="0016627F"/>
    <w:rsid w:val="00166F98"/>
    <w:rsid w:val="001672B9"/>
    <w:rsid w:val="001701CD"/>
    <w:rsid w:val="00170354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463"/>
    <w:rsid w:val="00176517"/>
    <w:rsid w:val="001771D9"/>
    <w:rsid w:val="001772DD"/>
    <w:rsid w:val="00177852"/>
    <w:rsid w:val="00177C7B"/>
    <w:rsid w:val="00180102"/>
    <w:rsid w:val="001813EA"/>
    <w:rsid w:val="00181DA0"/>
    <w:rsid w:val="001837B3"/>
    <w:rsid w:val="0018555E"/>
    <w:rsid w:val="001855C5"/>
    <w:rsid w:val="00185CAF"/>
    <w:rsid w:val="001864E1"/>
    <w:rsid w:val="0018652D"/>
    <w:rsid w:val="0019029E"/>
    <w:rsid w:val="0019134B"/>
    <w:rsid w:val="001932E2"/>
    <w:rsid w:val="00193860"/>
    <w:rsid w:val="00194B7E"/>
    <w:rsid w:val="0019570E"/>
    <w:rsid w:val="00196253"/>
    <w:rsid w:val="001963D1"/>
    <w:rsid w:val="0019642F"/>
    <w:rsid w:val="001972D0"/>
    <w:rsid w:val="001A1E12"/>
    <w:rsid w:val="001A3141"/>
    <w:rsid w:val="001A3158"/>
    <w:rsid w:val="001A3A28"/>
    <w:rsid w:val="001A4818"/>
    <w:rsid w:val="001B26C2"/>
    <w:rsid w:val="001B2B67"/>
    <w:rsid w:val="001B2C7C"/>
    <w:rsid w:val="001B3058"/>
    <w:rsid w:val="001B364F"/>
    <w:rsid w:val="001B3711"/>
    <w:rsid w:val="001B39A7"/>
    <w:rsid w:val="001B5972"/>
    <w:rsid w:val="001B5EA5"/>
    <w:rsid w:val="001C0E6B"/>
    <w:rsid w:val="001C2B4D"/>
    <w:rsid w:val="001C2E6F"/>
    <w:rsid w:val="001C3E18"/>
    <w:rsid w:val="001C68FC"/>
    <w:rsid w:val="001C7B5C"/>
    <w:rsid w:val="001D0453"/>
    <w:rsid w:val="001D1329"/>
    <w:rsid w:val="001D2AC6"/>
    <w:rsid w:val="001D3207"/>
    <w:rsid w:val="001D3AB7"/>
    <w:rsid w:val="001D44C3"/>
    <w:rsid w:val="001D4641"/>
    <w:rsid w:val="001D5413"/>
    <w:rsid w:val="001E06DE"/>
    <w:rsid w:val="001E1730"/>
    <w:rsid w:val="001E2783"/>
    <w:rsid w:val="001E343C"/>
    <w:rsid w:val="001E4913"/>
    <w:rsid w:val="001E5775"/>
    <w:rsid w:val="001E5808"/>
    <w:rsid w:val="001E5C07"/>
    <w:rsid w:val="001E5D57"/>
    <w:rsid w:val="001E7DFE"/>
    <w:rsid w:val="001F03A5"/>
    <w:rsid w:val="001F04D4"/>
    <w:rsid w:val="001F0897"/>
    <w:rsid w:val="001F17B8"/>
    <w:rsid w:val="001F436F"/>
    <w:rsid w:val="001F519D"/>
    <w:rsid w:val="001F55A2"/>
    <w:rsid w:val="001F5709"/>
    <w:rsid w:val="001F7A3B"/>
    <w:rsid w:val="001F7CED"/>
    <w:rsid w:val="002001CC"/>
    <w:rsid w:val="00200308"/>
    <w:rsid w:val="002008B4"/>
    <w:rsid w:val="00200F1F"/>
    <w:rsid w:val="00200FEB"/>
    <w:rsid w:val="00201BB9"/>
    <w:rsid w:val="0020200D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06B51"/>
    <w:rsid w:val="00210043"/>
    <w:rsid w:val="002100C5"/>
    <w:rsid w:val="00210560"/>
    <w:rsid w:val="00210EAE"/>
    <w:rsid w:val="00211C56"/>
    <w:rsid w:val="002127AA"/>
    <w:rsid w:val="002141BB"/>
    <w:rsid w:val="002143CC"/>
    <w:rsid w:val="002164F1"/>
    <w:rsid w:val="002177EC"/>
    <w:rsid w:val="00220D21"/>
    <w:rsid w:val="00220FC3"/>
    <w:rsid w:val="0022143B"/>
    <w:rsid w:val="00221DA8"/>
    <w:rsid w:val="0022245E"/>
    <w:rsid w:val="00222D82"/>
    <w:rsid w:val="002245C2"/>
    <w:rsid w:val="00224E90"/>
    <w:rsid w:val="0022513C"/>
    <w:rsid w:val="00225BAB"/>
    <w:rsid w:val="00226638"/>
    <w:rsid w:val="00226C78"/>
    <w:rsid w:val="00227785"/>
    <w:rsid w:val="00227E89"/>
    <w:rsid w:val="00231086"/>
    <w:rsid w:val="002312C3"/>
    <w:rsid w:val="00231F28"/>
    <w:rsid w:val="002325EE"/>
    <w:rsid w:val="00233008"/>
    <w:rsid w:val="00233504"/>
    <w:rsid w:val="00233B1E"/>
    <w:rsid w:val="002341FE"/>
    <w:rsid w:val="002347D8"/>
    <w:rsid w:val="00234EBD"/>
    <w:rsid w:val="00235477"/>
    <w:rsid w:val="002357BC"/>
    <w:rsid w:val="00236695"/>
    <w:rsid w:val="00236AE5"/>
    <w:rsid w:val="00236EC0"/>
    <w:rsid w:val="00240432"/>
    <w:rsid w:val="002419C5"/>
    <w:rsid w:val="00243BA0"/>
    <w:rsid w:val="00243F0D"/>
    <w:rsid w:val="0024483D"/>
    <w:rsid w:val="00244B6B"/>
    <w:rsid w:val="00245A92"/>
    <w:rsid w:val="00246653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5BA0"/>
    <w:rsid w:val="002560E9"/>
    <w:rsid w:val="00256A67"/>
    <w:rsid w:val="00256A75"/>
    <w:rsid w:val="002576F4"/>
    <w:rsid w:val="00260052"/>
    <w:rsid w:val="002607C9"/>
    <w:rsid w:val="00261953"/>
    <w:rsid w:val="00261E22"/>
    <w:rsid w:val="002622F2"/>
    <w:rsid w:val="00263E22"/>
    <w:rsid w:val="0026413F"/>
    <w:rsid w:val="002645AC"/>
    <w:rsid w:val="00266DCF"/>
    <w:rsid w:val="002713EA"/>
    <w:rsid w:val="002725D0"/>
    <w:rsid w:val="00273222"/>
    <w:rsid w:val="00273891"/>
    <w:rsid w:val="00273987"/>
    <w:rsid w:val="00273E67"/>
    <w:rsid w:val="0027523C"/>
    <w:rsid w:val="002763BC"/>
    <w:rsid w:val="00277E53"/>
    <w:rsid w:val="002803CD"/>
    <w:rsid w:val="0028092D"/>
    <w:rsid w:val="00281305"/>
    <w:rsid w:val="002813F6"/>
    <w:rsid w:val="00281419"/>
    <w:rsid w:val="0028182E"/>
    <w:rsid w:val="002829D0"/>
    <w:rsid w:val="00283685"/>
    <w:rsid w:val="0028375C"/>
    <w:rsid w:val="00283EF4"/>
    <w:rsid w:val="00285305"/>
    <w:rsid w:val="002861FB"/>
    <w:rsid w:val="00286242"/>
    <w:rsid w:val="002862FE"/>
    <w:rsid w:val="00286A20"/>
    <w:rsid w:val="00287080"/>
    <w:rsid w:val="00287338"/>
    <w:rsid w:val="00287AD5"/>
    <w:rsid w:val="00290BC6"/>
    <w:rsid w:val="00290DF7"/>
    <w:rsid w:val="0029144F"/>
    <w:rsid w:val="00291B09"/>
    <w:rsid w:val="00291E34"/>
    <w:rsid w:val="00294123"/>
    <w:rsid w:val="00295051"/>
    <w:rsid w:val="00295F33"/>
    <w:rsid w:val="002A0875"/>
    <w:rsid w:val="002A0D66"/>
    <w:rsid w:val="002A149B"/>
    <w:rsid w:val="002A14AE"/>
    <w:rsid w:val="002A1878"/>
    <w:rsid w:val="002A23FF"/>
    <w:rsid w:val="002A287A"/>
    <w:rsid w:val="002A31A9"/>
    <w:rsid w:val="002A4CC8"/>
    <w:rsid w:val="002A570B"/>
    <w:rsid w:val="002A62AE"/>
    <w:rsid w:val="002A66F9"/>
    <w:rsid w:val="002A6E37"/>
    <w:rsid w:val="002A765A"/>
    <w:rsid w:val="002A7FDE"/>
    <w:rsid w:val="002B0604"/>
    <w:rsid w:val="002B0715"/>
    <w:rsid w:val="002B0FA2"/>
    <w:rsid w:val="002B1DE8"/>
    <w:rsid w:val="002B3A9D"/>
    <w:rsid w:val="002B441E"/>
    <w:rsid w:val="002B4894"/>
    <w:rsid w:val="002B53AA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006"/>
    <w:rsid w:val="002C313B"/>
    <w:rsid w:val="002C3A06"/>
    <w:rsid w:val="002C3E63"/>
    <w:rsid w:val="002C3EFA"/>
    <w:rsid w:val="002C3F50"/>
    <w:rsid w:val="002C41A8"/>
    <w:rsid w:val="002C4DE0"/>
    <w:rsid w:val="002C510B"/>
    <w:rsid w:val="002C5306"/>
    <w:rsid w:val="002C65CC"/>
    <w:rsid w:val="002C73AD"/>
    <w:rsid w:val="002C7988"/>
    <w:rsid w:val="002C7D10"/>
    <w:rsid w:val="002C7DCB"/>
    <w:rsid w:val="002D0171"/>
    <w:rsid w:val="002D0FAF"/>
    <w:rsid w:val="002D1746"/>
    <w:rsid w:val="002D1A39"/>
    <w:rsid w:val="002D2E23"/>
    <w:rsid w:val="002D3C73"/>
    <w:rsid w:val="002D4322"/>
    <w:rsid w:val="002D4A8D"/>
    <w:rsid w:val="002D59D3"/>
    <w:rsid w:val="002D677F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F083F"/>
    <w:rsid w:val="002F0E5F"/>
    <w:rsid w:val="002F1FB4"/>
    <w:rsid w:val="002F3117"/>
    <w:rsid w:val="002F31D7"/>
    <w:rsid w:val="002F3333"/>
    <w:rsid w:val="002F3B35"/>
    <w:rsid w:val="002F3DF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55F4"/>
    <w:rsid w:val="00305F60"/>
    <w:rsid w:val="00306807"/>
    <w:rsid w:val="00307EEE"/>
    <w:rsid w:val="00311248"/>
    <w:rsid w:val="00311CCE"/>
    <w:rsid w:val="0031230D"/>
    <w:rsid w:val="00312899"/>
    <w:rsid w:val="00312F72"/>
    <w:rsid w:val="0031364B"/>
    <w:rsid w:val="00314AEF"/>
    <w:rsid w:val="00315872"/>
    <w:rsid w:val="0031694B"/>
    <w:rsid w:val="00316956"/>
    <w:rsid w:val="00317127"/>
    <w:rsid w:val="003173EA"/>
    <w:rsid w:val="00320747"/>
    <w:rsid w:val="00320D57"/>
    <w:rsid w:val="00321119"/>
    <w:rsid w:val="003220F4"/>
    <w:rsid w:val="00322203"/>
    <w:rsid w:val="0032276E"/>
    <w:rsid w:val="00322FF3"/>
    <w:rsid w:val="00323EA4"/>
    <w:rsid w:val="0032453F"/>
    <w:rsid w:val="00325D5D"/>
    <w:rsid w:val="00325E63"/>
    <w:rsid w:val="003273A2"/>
    <w:rsid w:val="00330484"/>
    <w:rsid w:val="0033103F"/>
    <w:rsid w:val="00331A9F"/>
    <w:rsid w:val="0033368E"/>
    <w:rsid w:val="00333E7D"/>
    <w:rsid w:val="0033473B"/>
    <w:rsid w:val="00334B25"/>
    <w:rsid w:val="003352E9"/>
    <w:rsid w:val="00335EB9"/>
    <w:rsid w:val="003374C6"/>
    <w:rsid w:val="0033799C"/>
    <w:rsid w:val="00337BBF"/>
    <w:rsid w:val="00341CA0"/>
    <w:rsid w:val="003428B4"/>
    <w:rsid w:val="003432B6"/>
    <w:rsid w:val="00343B18"/>
    <w:rsid w:val="00344E03"/>
    <w:rsid w:val="00345649"/>
    <w:rsid w:val="0034566F"/>
    <w:rsid w:val="00346982"/>
    <w:rsid w:val="00346D7E"/>
    <w:rsid w:val="00350868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185"/>
    <w:rsid w:val="003672D1"/>
    <w:rsid w:val="003704F2"/>
    <w:rsid w:val="00370693"/>
    <w:rsid w:val="00371516"/>
    <w:rsid w:val="003717DA"/>
    <w:rsid w:val="00371DDF"/>
    <w:rsid w:val="003724CD"/>
    <w:rsid w:val="00372D21"/>
    <w:rsid w:val="00373031"/>
    <w:rsid w:val="00373642"/>
    <w:rsid w:val="003751CB"/>
    <w:rsid w:val="00375C04"/>
    <w:rsid w:val="00376165"/>
    <w:rsid w:val="00377225"/>
    <w:rsid w:val="003776CB"/>
    <w:rsid w:val="003805C5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04D"/>
    <w:rsid w:val="00387221"/>
    <w:rsid w:val="003909F8"/>
    <w:rsid w:val="00390BFE"/>
    <w:rsid w:val="00391066"/>
    <w:rsid w:val="003948DD"/>
    <w:rsid w:val="00394B1B"/>
    <w:rsid w:val="00395373"/>
    <w:rsid w:val="00396687"/>
    <w:rsid w:val="0039674C"/>
    <w:rsid w:val="003978B7"/>
    <w:rsid w:val="00397CA9"/>
    <w:rsid w:val="003A49CE"/>
    <w:rsid w:val="003A50AC"/>
    <w:rsid w:val="003A6427"/>
    <w:rsid w:val="003A6A34"/>
    <w:rsid w:val="003A727A"/>
    <w:rsid w:val="003B03DA"/>
    <w:rsid w:val="003B0F32"/>
    <w:rsid w:val="003B127F"/>
    <w:rsid w:val="003B3475"/>
    <w:rsid w:val="003B34C6"/>
    <w:rsid w:val="003B3CC7"/>
    <w:rsid w:val="003B50D4"/>
    <w:rsid w:val="003B5C97"/>
    <w:rsid w:val="003B70C4"/>
    <w:rsid w:val="003C0F19"/>
    <w:rsid w:val="003C144C"/>
    <w:rsid w:val="003C2813"/>
    <w:rsid w:val="003C2AC4"/>
    <w:rsid w:val="003C389C"/>
    <w:rsid w:val="003C421D"/>
    <w:rsid w:val="003C4562"/>
    <w:rsid w:val="003C4C39"/>
    <w:rsid w:val="003C55CB"/>
    <w:rsid w:val="003C57CC"/>
    <w:rsid w:val="003C5AF1"/>
    <w:rsid w:val="003C7D7A"/>
    <w:rsid w:val="003D1FEC"/>
    <w:rsid w:val="003D307C"/>
    <w:rsid w:val="003D3270"/>
    <w:rsid w:val="003D5B0A"/>
    <w:rsid w:val="003D5EA5"/>
    <w:rsid w:val="003D60F4"/>
    <w:rsid w:val="003D6115"/>
    <w:rsid w:val="003D7907"/>
    <w:rsid w:val="003D7CA8"/>
    <w:rsid w:val="003E1E47"/>
    <w:rsid w:val="003E2007"/>
    <w:rsid w:val="003E211A"/>
    <w:rsid w:val="003E29A4"/>
    <w:rsid w:val="003E451E"/>
    <w:rsid w:val="003E48B4"/>
    <w:rsid w:val="003E5A5F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7CA3"/>
    <w:rsid w:val="0040021C"/>
    <w:rsid w:val="00402E19"/>
    <w:rsid w:val="00404A2E"/>
    <w:rsid w:val="00404FDD"/>
    <w:rsid w:val="00405A25"/>
    <w:rsid w:val="00406F7D"/>
    <w:rsid w:val="00407163"/>
    <w:rsid w:val="00412685"/>
    <w:rsid w:val="00413C10"/>
    <w:rsid w:val="00414A91"/>
    <w:rsid w:val="004159FB"/>
    <w:rsid w:val="00416ACD"/>
    <w:rsid w:val="00421618"/>
    <w:rsid w:val="00421B70"/>
    <w:rsid w:val="00423239"/>
    <w:rsid w:val="00424DF7"/>
    <w:rsid w:val="00425AEA"/>
    <w:rsid w:val="00425E9F"/>
    <w:rsid w:val="00426296"/>
    <w:rsid w:val="00426C00"/>
    <w:rsid w:val="004279D1"/>
    <w:rsid w:val="00427E5D"/>
    <w:rsid w:val="00427F50"/>
    <w:rsid w:val="00430BB8"/>
    <w:rsid w:val="00430D06"/>
    <w:rsid w:val="0043171C"/>
    <w:rsid w:val="00431766"/>
    <w:rsid w:val="00431786"/>
    <w:rsid w:val="00431FA3"/>
    <w:rsid w:val="0043208A"/>
    <w:rsid w:val="00432234"/>
    <w:rsid w:val="004333BA"/>
    <w:rsid w:val="00433D07"/>
    <w:rsid w:val="00436EAE"/>
    <w:rsid w:val="0043733A"/>
    <w:rsid w:val="00437F42"/>
    <w:rsid w:val="0044177E"/>
    <w:rsid w:val="00442F0F"/>
    <w:rsid w:val="004431CC"/>
    <w:rsid w:val="0044482B"/>
    <w:rsid w:val="004453DB"/>
    <w:rsid w:val="004466C6"/>
    <w:rsid w:val="00446C00"/>
    <w:rsid w:val="00447CDB"/>
    <w:rsid w:val="00450758"/>
    <w:rsid w:val="004508D2"/>
    <w:rsid w:val="00450C2F"/>
    <w:rsid w:val="00451984"/>
    <w:rsid w:val="00451B0D"/>
    <w:rsid w:val="00451DF5"/>
    <w:rsid w:val="00452E3D"/>
    <w:rsid w:val="00454797"/>
    <w:rsid w:val="00454DCC"/>
    <w:rsid w:val="00455516"/>
    <w:rsid w:val="00455EFC"/>
    <w:rsid w:val="004572B3"/>
    <w:rsid w:val="004573AE"/>
    <w:rsid w:val="00457E5B"/>
    <w:rsid w:val="004616BC"/>
    <w:rsid w:val="00461F85"/>
    <w:rsid w:val="004629FB"/>
    <w:rsid w:val="00463604"/>
    <w:rsid w:val="00464598"/>
    <w:rsid w:val="00464D5B"/>
    <w:rsid w:val="00465A85"/>
    <w:rsid w:val="00466E70"/>
    <w:rsid w:val="004671FE"/>
    <w:rsid w:val="004706E1"/>
    <w:rsid w:val="00470F10"/>
    <w:rsid w:val="00473ED4"/>
    <w:rsid w:val="0047609E"/>
    <w:rsid w:val="0047633B"/>
    <w:rsid w:val="004764F0"/>
    <w:rsid w:val="004765B5"/>
    <w:rsid w:val="00477CE4"/>
    <w:rsid w:val="00480026"/>
    <w:rsid w:val="004806E9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0E25"/>
    <w:rsid w:val="00491F8D"/>
    <w:rsid w:val="00492B2D"/>
    <w:rsid w:val="00493444"/>
    <w:rsid w:val="00494B6B"/>
    <w:rsid w:val="00495CEA"/>
    <w:rsid w:val="004961B3"/>
    <w:rsid w:val="00496BF2"/>
    <w:rsid w:val="004977D0"/>
    <w:rsid w:val="004A0AFB"/>
    <w:rsid w:val="004A14E3"/>
    <w:rsid w:val="004A2B9E"/>
    <w:rsid w:val="004A37CA"/>
    <w:rsid w:val="004A5EF2"/>
    <w:rsid w:val="004A621C"/>
    <w:rsid w:val="004A6B0A"/>
    <w:rsid w:val="004A7062"/>
    <w:rsid w:val="004A7EBC"/>
    <w:rsid w:val="004B1403"/>
    <w:rsid w:val="004B1634"/>
    <w:rsid w:val="004B20AF"/>
    <w:rsid w:val="004B266A"/>
    <w:rsid w:val="004B2764"/>
    <w:rsid w:val="004B2C00"/>
    <w:rsid w:val="004B2E8B"/>
    <w:rsid w:val="004B2ED3"/>
    <w:rsid w:val="004B3539"/>
    <w:rsid w:val="004B39B1"/>
    <w:rsid w:val="004B3C0A"/>
    <w:rsid w:val="004B6454"/>
    <w:rsid w:val="004B7C54"/>
    <w:rsid w:val="004B7E57"/>
    <w:rsid w:val="004C0EBA"/>
    <w:rsid w:val="004C0F5C"/>
    <w:rsid w:val="004C1CCC"/>
    <w:rsid w:val="004C2935"/>
    <w:rsid w:val="004C2DB2"/>
    <w:rsid w:val="004C35BC"/>
    <w:rsid w:val="004C36F8"/>
    <w:rsid w:val="004C3DCD"/>
    <w:rsid w:val="004C5668"/>
    <w:rsid w:val="004C5B16"/>
    <w:rsid w:val="004C5F68"/>
    <w:rsid w:val="004C726B"/>
    <w:rsid w:val="004C779A"/>
    <w:rsid w:val="004D098E"/>
    <w:rsid w:val="004D1627"/>
    <w:rsid w:val="004D165A"/>
    <w:rsid w:val="004D2BE7"/>
    <w:rsid w:val="004D4710"/>
    <w:rsid w:val="004D4C96"/>
    <w:rsid w:val="004D4D88"/>
    <w:rsid w:val="004D584C"/>
    <w:rsid w:val="004D67AA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2666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225"/>
    <w:rsid w:val="004F747F"/>
    <w:rsid w:val="004F7BD6"/>
    <w:rsid w:val="00500812"/>
    <w:rsid w:val="00500E7F"/>
    <w:rsid w:val="00501391"/>
    <w:rsid w:val="00502428"/>
    <w:rsid w:val="005024B1"/>
    <w:rsid w:val="00504740"/>
    <w:rsid w:val="00504A58"/>
    <w:rsid w:val="0050699E"/>
    <w:rsid w:val="005069AE"/>
    <w:rsid w:val="00506FAD"/>
    <w:rsid w:val="005079CB"/>
    <w:rsid w:val="00507D28"/>
    <w:rsid w:val="00512E17"/>
    <w:rsid w:val="005131F6"/>
    <w:rsid w:val="0051367D"/>
    <w:rsid w:val="005139A5"/>
    <w:rsid w:val="0051561B"/>
    <w:rsid w:val="00516F54"/>
    <w:rsid w:val="00516F96"/>
    <w:rsid w:val="00517220"/>
    <w:rsid w:val="0051730F"/>
    <w:rsid w:val="00520B98"/>
    <w:rsid w:val="00523144"/>
    <w:rsid w:val="00523AAE"/>
    <w:rsid w:val="00524113"/>
    <w:rsid w:val="005250FD"/>
    <w:rsid w:val="00525AC0"/>
    <w:rsid w:val="0052719C"/>
    <w:rsid w:val="00527B48"/>
    <w:rsid w:val="005303C6"/>
    <w:rsid w:val="00531B9E"/>
    <w:rsid w:val="005327BD"/>
    <w:rsid w:val="0053344E"/>
    <w:rsid w:val="005336B0"/>
    <w:rsid w:val="00533A0B"/>
    <w:rsid w:val="005342F6"/>
    <w:rsid w:val="00534D76"/>
    <w:rsid w:val="005350EF"/>
    <w:rsid w:val="0053514A"/>
    <w:rsid w:val="005358BC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36A"/>
    <w:rsid w:val="00545A96"/>
    <w:rsid w:val="0054622E"/>
    <w:rsid w:val="00547600"/>
    <w:rsid w:val="00547926"/>
    <w:rsid w:val="005504B3"/>
    <w:rsid w:val="0055078D"/>
    <w:rsid w:val="00551C7E"/>
    <w:rsid w:val="005524D2"/>
    <w:rsid w:val="00552A3A"/>
    <w:rsid w:val="005530F2"/>
    <w:rsid w:val="00554470"/>
    <w:rsid w:val="0055550D"/>
    <w:rsid w:val="00556884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23E"/>
    <w:rsid w:val="00572A1C"/>
    <w:rsid w:val="0057388C"/>
    <w:rsid w:val="00574226"/>
    <w:rsid w:val="0057480C"/>
    <w:rsid w:val="0057554F"/>
    <w:rsid w:val="00576CCF"/>
    <w:rsid w:val="00576FDF"/>
    <w:rsid w:val="005771C4"/>
    <w:rsid w:val="005812FD"/>
    <w:rsid w:val="00582E3E"/>
    <w:rsid w:val="00583250"/>
    <w:rsid w:val="0058474B"/>
    <w:rsid w:val="00584863"/>
    <w:rsid w:val="00585254"/>
    <w:rsid w:val="005855A5"/>
    <w:rsid w:val="005859D7"/>
    <w:rsid w:val="0058694D"/>
    <w:rsid w:val="00586FF3"/>
    <w:rsid w:val="005875C2"/>
    <w:rsid w:val="00590122"/>
    <w:rsid w:val="005921B3"/>
    <w:rsid w:val="005935A4"/>
    <w:rsid w:val="00594508"/>
    <w:rsid w:val="0059454A"/>
    <w:rsid w:val="00595964"/>
    <w:rsid w:val="00596CB4"/>
    <w:rsid w:val="0059748E"/>
    <w:rsid w:val="00597C9D"/>
    <w:rsid w:val="005A05B9"/>
    <w:rsid w:val="005A1E7C"/>
    <w:rsid w:val="005A210D"/>
    <w:rsid w:val="005A2EFF"/>
    <w:rsid w:val="005A3521"/>
    <w:rsid w:val="005A4338"/>
    <w:rsid w:val="005A51FB"/>
    <w:rsid w:val="005A67E2"/>
    <w:rsid w:val="005A7207"/>
    <w:rsid w:val="005A73AF"/>
    <w:rsid w:val="005A7E3A"/>
    <w:rsid w:val="005B054F"/>
    <w:rsid w:val="005B2ADF"/>
    <w:rsid w:val="005B38C5"/>
    <w:rsid w:val="005B4BDA"/>
    <w:rsid w:val="005B66CD"/>
    <w:rsid w:val="005B6711"/>
    <w:rsid w:val="005B6EAB"/>
    <w:rsid w:val="005C0312"/>
    <w:rsid w:val="005C10D0"/>
    <w:rsid w:val="005C114A"/>
    <w:rsid w:val="005C336A"/>
    <w:rsid w:val="005C3FF1"/>
    <w:rsid w:val="005C6824"/>
    <w:rsid w:val="005C689B"/>
    <w:rsid w:val="005C7A9D"/>
    <w:rsid w:val="005C7CB5"/>
    <w:rsid w:val="005D2966"/>
    <w:rsid w:val="005D3BF4"/>
    <w:rsid w:val="005D6274"/>
    <w:rsid w:val="005D6290"/>
    <w:rsid w:val="005D6E26"/>
    <w:rsid w:val="005D7480"/>
    <w:rsid w:val="005E0897"/>
    <w:rsid w:val="005E0D5D"/>
    <w:rsid w:val="005E1F04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41A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3BDA"/>
    <w:rsid w:val="00606303"/>
    <w:rsid w:val="00606F6D"/>
    <w:rsid w:val="006077B5"/>
    <w:rsid w:val="0061019D"/>
    <w:rsid w:val="00610FAD"/>
    <w:rsid w:val="006111B5"/>
    <w:rsid w:val="00611569"/>
    <w:rsid w:val="00612E80"/>
    <w:rsid w:val="006134DE"/>
    <w:rsid w:val="006139B8"/>
    <w:rsid w:val="00614D7F"/>
    <w:rsid w:val="0061504A"/>
    <w:rsid w:val="006153F8"/>
    <w:rsid w:val="00615B5F"/>
    <w:rsid w:val="00616077"/>
    <w:rsid w:val="00616621"/>
    <w:rsid w:val="00616624"/>
    <w:rsid w:val="00616DFA"/>
    <w:rsid w:val="00617B91"/>
    <w:rsid w:val="00617FDB"/>
    <w:rsid w:val="006244BC"/>
    <w:rsid w:val="006244E6"/>
    <w:rsid w:val="00625DC8"/>
    <w:rsid w:val="0062674B"/>
    <w:rsid w:val="00626B3A"/>
    <w:rsid w:val="00626FAD"/>
    <w:rsid w:val="00627B76"/>
    <w:rsid w:val="00630379"/>
    <w:rsid w:val="00630779"/>
    <w:rsid w:val="00632746"/>
    <w:rsid w:val="0063346A"/>
    <w:rsid w:val="006338BB"/>
    <w:rsid w:val="00634A92"/>
    <w:rsid w:val="00634AFD"/>
    <w:rsid w:val="00634FA1"/>
    <w:rsid w:val="006357C0"/>
    <w:rsid w:val="00635877"/>
    <w:rsid w:val="00635DB0"/>
    <w:rsid w:val="006364AC"/>
    <w:rsid w:val="00636B90"/>
    <w:rsid w:val="00641983"/>
    <w:rsid w:val="006419E3"/>
    <w:rsid w:val="00642061"/>
    <w:rsid w:val="00642AFB"/>
    <w:rsid w:val="006431FB"/>
    <w:rsid w:val="00643CD6"/>
    <w:rsid w:val="00643DC6"/>
    <w:rsid w:val="00643E3A"/>
    <w:rsid w:val="00644246"/>
    <w:rsid w:val="0064491F"/>
    <w:rsid w:val="00644E3C"/>
    <w:rsid w:val="00645836"/>
    <w:rsid w:val="00645D79"/>
    <w:rsid w:val="006462D3"/>
    <w:rsid w:val="00646704"/>
    <w:rsid w:val="00646B7B"/>
    <w:rsid w:val="00647EEC"/>
    <w:rsid w:val="00650BE0"/>
    <w:rsid w:val="00650CDC"/>
    <w:rsid w:val="006514E5"/>
    <w:rsid w:val="00651AED"/>
    <w:rsid w:val="00652945"/>
    <w:rsid w:val="00652F58"/>
    <w:rsid w:val="006531BC"/>
    <w:rsid w:val="00653254"/>
    <w:rsid w:val="00653FAC"/>
    <w:rsid w:val="00654A51"/>
    <w:rsid w:val="00655B47"/>
    <w:rsid w:val="006562A4"/>
    <w:rsid w:val="006563C8"/>
    <w:rsid w:val="00656776"/>
    <w:rsid w:val="00656BE6"/>
    <w:rsid w:val="00660A24"/>
    <w:rsid w:val="00661158"/>
    <w:rsid w:val="00662016"/>
    <w:rsid w:val="00663057"/>
    <w:rsid w:val="006630AE"/>
    <w:rsid w:val="00664967"/>
    <w:rsid w:val="00664AF9"/>
    <w:rsid w:val="00667AB0"/>
    <w:rsid w:val="006702FF"/>
    <w:rsid w:val="00670409"/>
    <w:rsid w:val="0067048F"/>
    <w:rsid w:val="00671306"/>
    <w:rsid w:val="006720ED"/>
    <w:rsid w:val="00672464"/>
    <w:rsid w:val="00672C06"/>
    <w:rsid w:val="00672D84"/>
    <w:rsid w:val="00673311"/>
    <w:rsid w:val="006734FE"/>
    <w:rsid w:val="0067432A"/>
    <w:rsid w:val="006750B2"/>
    <w:rsid w:val="00675AC9"/>
    <w:rsid w:val="006762FB"/>
    <w:rsid w:val="00677F18"/>
    <w:rsid w:val="00677FEC"/>
    <w:rsid w:val="00681081"/>
    <w:rsid w:val="00681124"/>
    <w:rsid w:val="00681B91"/>
    <w:rsid w:val="006821DE"/>
    <w:rsid w:val="00684F95"/>
    <w:rsid w:val="00685174"/>
    <w:rsid w:val="0068665D"/>
    <w:rsid w:val="00686DFD"/>
    <w:rsid w:val="00686F0C"/>
    <w:rsid w:val="006874D2"/>
    <w:rsid w:val="00687F82"/>
    <w:rsid w:val="0069131D"/>
    <w:rsid w:val="00691A61"/>
    <w:rsid w:val="006923B6"/>
    <w:rsid w:val="00692C2E"/>
    <w:rsid w:val="006942AB"/>
    <w:rsid w:val="0069443D"/>
    <w:rsid w:val="00694BBD"/>
    <w:rsid w:val="00695265"/>
    <w:rsid w:val="00695681"/>
    <w:rsid w:val="00695A53"/>
    <w:rsid w:val="00695B03"/>
    <w:rsid w:val="006961D7"/>
    <w:rsid w:val="0069655C"/>
    <w:rsid w:val="00696987"/>
    <w:rsid w:val="00696F6D"/>
    <w:rsid w:val="00697074"/>
    <w:rsid w:val="00697837"/>
    <w:rsid w:val="00697B8B"/>
    <w:rsid w:val="006A029F"/>
    <w:rsid w:val="006A04DF"/>
    <w:rsid w:val="006A1B0C"/>
    <w:rsid w:val="006A3F15"/>
    <w:rsid w:val="006A48E4"/>
    <w:rsid w:val="006A56E2"/>
    <w:rsid w:val="006A5D67"/>
    <w:rsid w:val="006A5E8C"/>
    <w:rsid w:val="006A7D45"/>
    <w:rsid w:val="006B4690"/>
    <w:rsid w:val="006B7972"/>
    <w:rsid w:val="006C050E"/>
    <w:rsid w:val="006C14B4"/>
    <w:rsid w:val="006C1B48"/>
    <w:rsid w:val="006C1ECE"/>
    <w:rsid w:val="006C2069"/>
    <w:rsid w:val="006C2440"/>
    <w:rsid w:val="006C2CA3"/>
    <w:rsid w:val="006C4050"/>
    <w:rsid w:val="006C55D0"/>
    <w:rsid w:val="006C5897"/>
    <w:rsid w:val="006C5CD2"/>
    <w:rsid w:val="006C6001"/>
    <w:rsid w:val="006C61EE"/>
    <w:rsid w:val="006C67EA"/>
    <w:rsid w:val="006C6A22"/>
    <w:rsid w:val="006C7318"/>
    <w:rsid w:val="006D0153"/>
    <w:rsid w:val="006D09B6"/>
    <w:rsid w:val="006D1B91"/>
    <w:rsid w:val="006D251E"/>
    <w:rsid w:val="006D2CF1"/>
    <w:rsid w:val="006D303E"/>
    <w:rsid w:val="006D339B"/>
    <w:rsid w:val="006D3C00"/>
    <w:rsid w:val="006D3EDD"/>
    <w:rsid w:val="006D3F67"/>
    <w:rsid w:val="006D4443"/>
    <w:rsid w:val="006D5160"/>
    <w:rsid w:val="006D5298"/>
    <w:rsid w:val="006D5852"/>
    <w:rsid w:val="006D64EA"/>
    <w:rsid w:val="006D6612"/>
    <w:rsid w:val="006D6674"/>
    <w:rsid w:val="006D6713"/>
    <w:rsid w:val="006D7307"/>
    <w:rsid w:val="006E2DAD"/>
    <w:rsid w:val="006E304B"/>
    <w:rsid w:val="006E455A"/>
    <w:rsid w:val="006E4628"/>
    <w:rsid w:val="006E4B22"/>
    <w:rsid w:val="006E52E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2EF"/>
    <w:rsid w:val="006F564C"/>
    <w:rsid w:val="006F5E1D"/>
    <w:rsid w:val="006F6D24"/>
    <w:rsid w:val="006F7112"/>
    <w:rsid w:val="0070092B"/>
    <w:rsid w:val="00700E31"/>
    <w:rsid w:val="0070162D"/>
    <w:rsid w:val="00701A9D"/>
    <w:rsid w:val="007035C3"/>
    <w:rsid w:val="00703740"/>
    <w:rsid w:val="00703F07"/>
    <w:rsid w:val="007043B1"/>
    <w:rsid w:val="00705297"/>
    <w:rsid w:val="0070529D"/>
    <w:rsid w:val="0070540F"/>
    <w:rsid w:val="00707BE9"/>
    <w:rsid w:val="007105D0"/>
    <w:rsid w:val="00710F83"/>
    <w:rsid w:val="007125FC"/>
    <w:rsid w:val="00712ADC"/>
    <w:rsid w:val="007134E2"/>
    <w:rsid w:val="00713CF9"/>
    <w:rsid w:val="00714750"/>
    <w:rsid w:val="00714B7B"/>
    <w:rsid w:val="007156DF"/>
    <w:rsid w:val="007159B6"/>
    <w:rsid w:val="007168FF"/>
    <w:rsid w:val="00716C5B"/>
    <w:rsid w:val="00716C88"/>
    <w:rsid w:val="0071768E"/>
    <w:rsid w:val="0071783E"/>
    <w:rsid w:val="00717EEA"/>
    <w:rsid w:val="0072066C"/>
    <w:rsid w:val="00722809"/>
    <w:rsid w:val="007235C6"/>
    <w:rsid w:val="007243DB"/>
    <w:rsid w:val="00724DD2"/>
    <w:rsid w:val="00725173"/>
    <w:rsid w:val="00726AD3"/>
    <w:rsid w:val="00726BB2"/>
    <w:rsid w:val="00726E17"/>
    <w:rsid w:val="00726FC4"/>
    <w:rsid w:val="00727FE5"/>
    <w:rsid w:val="007300DA"/>
    <w:rsid w:val="00730B08"/>
    <w:rsid w:val="00730E82"/>
    <w:rsid w:val="007311B8"/>
    <w:rsid w:val="007316E2"/>
    <w:rsid w:val="007317D6"/>
    <w:rsid w:val="00732BE1"/>
    <w:rsid w:val="0073337E"/>
    <w:rsid w:val="00735920"/>
    <w:rsid w:val="00735B5A"/>
    <w:rsid w:val="00737636"/>
    <w:rsid w:val="007402DD"/>
    <w:rsid w:val="00740D63"/>
    <w:rsid w:val="00741169"/>
    <w:rsid w:val="007423BD"/>
    <w:rsid w:val="0074325A"/>
    <w:rsid w:val="00745AFD"/>
    <w:rsid w:val="007462EC"/>
    <w:rsid w:val="0074633A"/>
    <w:rsid w:val="0074766E"/>
    <w:rsid w:val="00747ABD"/>
    <w:rsid w:val="00747EF8"/>
    <w:rsid w:val="007512E4"/>
    <w:rsid w:val="00752FA8"/>
    <w:rsid w:val="00752FAA"/>
    <w:rsid w:val="00753B96"/>
    <w:rsid w:val="00753FB3"/>
    <w:rsid w:val="007556EA"/>
    <w:rsid w:val="00757D7A"/>
    <w:rsid w:val="007628A7"/>
    <w:rsid w:val="0076379D"/>
    <w:rsid w:val="0076546A"/>
    <w:rsid w:val="007656D6"/>
    <w:rsid w:val="00765778"/>
    <w:rsid w:val="007678C3"/>
    <w:rsid w:val="00770186"/>
    <w:rsid w:val="00771365"/>
    <w:rsid w:val="00771A8B"/>
    <w:rsid w:val="00771D3C"/>
    <w:rsid w:val="00772E29"/>
    <w:rsid w:val="00772E45"/>
    <w:rsid w:val="00772E70"/>
    <w:rsid w:val="0077343B"/>
    <w:rsid w:val="00773802"/>
    <w:rsid w:val="007747A1"/>
    <w:rsid w:val="00774FC5"/>
    <w:rsid w:val="00775202"/>
    <w:rsid w:val="00776658"/>
    <w:rsid w:val="0078077C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1219"/>
    <w:rsid w:val="00793D94"/>
    <w:rsid w:val="007958AF"/>
    <w:rsid w:val="0079733E"/>
    <w:rsid w:val="0079756C"/>
    <w:rsid w:val="007A0064"/>
    <w:rsid w:val="007A0F98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A88"/>
    <w:rsid w:val="007B2D42"/>
    <w:rsid w:val="007B473F"/>
    <w:rsid w:val="007B48F0"/>
    <w:rsid w:val="007B4D5A"/>
    <w:rsid w:val="007B5E28"/>
    <w:rsid w:val="007B7222"/>
    <w:rsid w:val="007C0CDF"/>
    <w:rsid w:val="007C1586"/>
    <w:rsid w:val="007C1FC6"/>
    <w:rsid w:val="007C2556"/>
    <w:rsid w:val="007C2626"/>
    <w:rsid w:val="007C2D4A"/>
    <w:rsid w:val="007C3135"/>
    <w:rsid w:val="007C37CC"/>
    <w:rsid w:val="007C3C12"/>
    <w:rsid w:val="007C3CDC"/>
    <w:rsid w:val="007C400D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14E8"/>
    <w:rsid w:val="007D24B9"/>
    <w:rsid w:val="007D2A23"/>
    <w:rsid w:val="007D2B70"/>
    <w:rsid w:val="007D2DBE"/>
    <w:rsid w:val="007D388E"/>
    <w:rsid w:val="007D49C6"/>
    <w:rsid w:val="007D56B7"/>
    <w:rsid w:val="007D5B3F"/>
    <w:rsid w:val="007D5CC3"/>
    <w:rsid w:val="007D5D41"/>
    <w:rsid w:val="007E0154"/>
    <w:rsid w:val="007E0515"/>
    <w:rsid w:val="007E0675"/>
    <w:rsid w:val="007E1136"/>
    <w:rsid w:val="007E2149"/>
    <w:rsid w:val="007E2AFF"/>
    <w:rsid w:val="007E2E03"/>
    <w:rsid w:val="007E4AA0"/>
    <w:rsid w:val="007E4FD5"/>
    <w:rsid w:val="007E50D0"/>
    <w:rsid w:val="007E58B0"/>
    <w:rsid w:val="007E77BE"/>
    <w:rsid w:val="007F1603"/>
    <w:rsid w:val="007F206A"/>
    <w:rsid w:val="007F3C81"/>
    <w:rsid w:val="007F42B9"/>
    <w:rsid w:val="007F43F6"/>
    <w:rsid w:val="007F4502"/>
    <w:rsid w:val="007F4A05"/>
    <w:rsid w:val="007F5956"/>
    <w:rsid w:val="007F5F0F"/>
    <w:rsid w:val="007F66E1"/>
    <w:rsid w:val="007F7CD7"/>
    <w:rsid w:val="008004EE"/>
    <w:rsid w:val="00801597"/>
    <w:rsid w:val="00804206"/>
    <w:rsid w:val="008045DF"/>
    <w:rsid w:val="0080494E"/>
    <w:rsid w:val="008072EA"/>
    <w:rsid w:val="00807377"/>
    <w:rsid w:val="00807ADF"/>
    <w:rsid w:val="008103AC"/>
    <w:rsid w:val="00810D1F"/>
    <w:rsid w:val="0081153D"/>
    <w:rsid w:val="0081173A"/>
    <w:rsid w:val="008118BF"/>
    <w:rsid w:val="00811D94"/>
    <w:rsid w:val="00812687"/>
    <w:rsid w:val="008126CB"/>
    <w:rsid w:val="00813637"/>
    <w:rsid w:val="008137A2"/>
    <w:rsid w:val="008137BF"/>
    <w:rsid w:val="00813E0F"/>
    <w:rsid w:val="008148A1"/>
    <w:rsid w:val="008156FB"/>
    <w:rsid w:val="00815CB6"/>
    <w:rsid w:val="008164E6"/>
    <w:rsid w:val="00816F02"/>
    <w:rsid w:val="00817437"/>
    <w:rsid w:val="00817B4C"/>
    <w:rsid w:val="0082126B"/>
    <w:rsid w:val="008214AB"/>
    <w:rsid w:val="00822BFD"/>
    <w:rsid w:val="00823173"/>
    <w:rsid w:val="00823477"/>
    <w:rsid w:val="0082362E"/>
    <w:rsid w:val="00823EFF"/>
    <w:rsid w:val="008251CF"/>
    <w:rsid w:val="00825589"/>
    <w:rsid w:val="00826D2B"/>
    <w:rsid w:val="0082706D"/>
    <w:rsid w:val="0083063A"/>
    <w:rsid w:val="00831AAC"/>
    <w:rsid w:val="0083236D"/>
    <w:rsid w:val="00832F25"/>
    <w:rsid w:val="008335C0"/>
    <w:rsid w:val="008336C5"/>
    <w:rsid w:val="00834D10"/>
    <w:rsid w:val="0083722E"/>
    <w:rsid w:val="00837456"/>
    <w:rsid w:val="00837980"/>
    <w:rsid w:val="008379A5"/>
    <w:rsid w:val="0084054D"/>
    <w:rsid w:val="0084061B"/>
    <w:rsid w:val="008415AD"/>
    <w:rsid w:val="00841C69"/>
    <w:rsid w:val="008430B8"/>
    <w:rsid w:val="008434AA"/>
    <w:rsid w:val="00845F95"/>
    <w:rsid w:val="008465D3"/>
    <w:rsid w:val="00846F67"/>
    <w:rsid w:val="008475B1"/>
    <w:rsid w:val="0085114D"/>
    <w:rsid w:val="008521AF"/>
    <w:rsid w:val="00853113"/>
    <w:rsid w:val="00853A08"/>
    <w:rsid w:val="00853A62"/>
    <w:rsid w:val="00854517"/>
    <w:rsid w:val="00854D9D"/>
    <w:rsid w:val="00854F77"/>
    <w:rsid w:val="00855707"/>
    <w:rsid w:val="00856225"/>
    <w:rsid w:val="00856300"/>
    <w:rsid w:val="008567A5"/>
    <w:rsid w:val="008573F6"/>
    <w:rsid w:val="008577A9"/>
    <w:rsid w:val="00860232"/>
    <w:rsid w:val="008602AC"/>
    <w:rsid w:val="00860BF2"/>
    <w:rsid w:val="008610D3"/>
    <w:rsid w:val="00861400"/>
    <w:rsid w:val="00862E10"/>
    <w:rsid w:val="0086320F"/>
    <w:rsid w:val="00863F69"/>
    <w:rsid w:val="008656C8"/>
    <w:rsid w:val="00866B96"/>
    <w:rsid w:val="00870612"/>
    <w:rsid w:val="00871686"/>
    <w:rsid w:val="008743C3"/>
    <w:rsid w:val="00874DA6"/>
    <w:rsid w:val="00875B78"/>
    <w:rsid w:val="0087666E"/>
    <w:rsid w:val="00876730"/>
    <w:rsid w:val="00876880"/>
    <w:rsid w:val="00876F7D"/>
    <w:rsid w:val="00877436"/>
    <w:rsid w:val="0087779C"/>
    <w:rsid w:val="00877904"/>
    <w:rsid w:val="00877B1C"/>
    <w:rsid w:val="00877C6D"/>
    <w:rsid w:val="00877CFA"/>
    <w:rsid w:val="00877D66"/>
    <w:rsid w:val="00880D7B"/>
    <w:rsid w:val="00880F1C"/>
    <w:rsid w:val="00881606"/>
    <w:rsid w:val="00882531"/>
    <w:rsid w:val="00882F0E"/>
    <w:rsid w:val="008830EE"/>
    <w:rsid w:val="00883432"/>
    <w:rsid w:val="0088389F"/>
    <w:rsid w:val="00883D19"/>
    <w:rsid w:val="008842B2"/>
    <w:rsid w:val="00884383"/>
    <w:rsid w:val="008847DB"/>
    <w:rsid w:val="00884EE1"/>
    <w:rsid w:val="00887CDC"/>
    <w:rsid w:val="00890197"/>
    <w:rsid w:val="00891385"/>
    <w:rsid w:val="00892432"/>
    <w:rsid w:val="008932A9"/>
    <w:rsid w:val="0089342D"/>
    <w:rsid w:val="00893558"/>
    <w:rsid w:val="00893BC2"/>
    <w:rsid w:val="00893C05"/>
    <w:rsid w:val="00894194"/>
    <w:rsid w:val="0089443D"/>
    <w:rsid w:val="00894531"/>
    <w:rsid w:val="008959D1"/>
    <w:rsid w:val="00896D8F"/>
    <w:rsid w:val="008A04EE"/>
    <w:rsid w:val="008A05D7"/>
    <w:rsid w:val="008A0FF4"/>
    <w:rsid w:val="008A15FF"/>
    <w:rsid w:val="008A3609"/>
    <w:rsid w:val="008A4831"/>
    <w:rsid w:val="008A4E78"/>
    <w:rsid w:val="008A4F95"/>
    <w:rsid w:val="008A581A"/>
    <w:rsid w:val="008A6BB1"/>
    <w:rsid w:val="008A75FF"/>
    <w:rsid w:val="008B15BF"/>
    <w:rsid w:val="008B2C4B"/>
    <w:rsid w:val="008B4045"/>
    <w:rsid w:val="008B587D"/>
    <w:rsid w:val="008B62C2"/>
    <w:rsid w:val="008B753D"/>
    <w:rsid w:val="008C0269"/>
    <w:rsid w:val="008C0622"/>
    <w:rsid w:val="008C17BF"/>
    <w:rsid w:val="008C5CF3"/>
    <w:rsid w:val="008C7FFB"/>
    <w:rsid w:val="008D0F82"/>
    <w:rsid w:val="008D1B12"/>
    <w:rsid w:val="008D1CAF"/>
    <w:rsid w:val="008D2737"/>
    <w:rsid w:val="008D36A1"/>
    <w:rsid w:val="008D3B0E"/>
    <w:rsid w:val="008D4592"/>
    <w:rsid w:val="008D470A"/>
    <w:rsid w:val="008D6067"/>
    <w:rsid w:val="008D63C9"/>
    <w:rsid w:val="008D69DA"/>
    <w:rsid w:val="008D6B78"/>
    <w:rsid w:val="008D6C30"/>
    <w:rsid w:val="008D6C55"/>
    <w:rsid w:val="008D75DE"/>
    <w:rsid w:val="008D792D"/>
    <w:rsid w:val="008E0E85"/>
    <w:rsid w:val="008E15D1"/>
    <w:rsid w:val="008E3B05"/>
    <w:rsid w:val="008E3D69"/>
    <w:rsid w:val="008E4196"/>
    <w:rsid w:val="008E52B3"/>
    <w:rsid w:val="008E531F"/>
    <w:rsid w:val="008E54E6"/>
    <w:rsid w:val="008E6504"/>
    <w:rsid w:val="008E6BEE"/>
    <w:rsid w:val="008F077A"/>
    <w:rsid w:val="008F0C1C"/>
    <w:rsid w:val="008F2440"/>
    <w:rsid w:val="008F251D"/>
    <w:rsid w:val="008F2766"/>
    <w:rsid w:val="008F6327"/>
    <w:rsid w:val="008F6EF5"/>
    <w:rsid w:val="008F757C"/>
    <w:rsid w:val="008F7E53"/>
    <w:rsid w:val="0090023B"/>
    <w:rsid w:val="0090426C"/>
    <w:rsid w:val="009043F6"/>
    <w:rsid w:val="00907310"/>
    <w:rsid w:val="00911FC1"/>
    <w:rsid w:val="00912436"/>
    <w:rsid w:val="00912A92"/>
    <w:rsid w:val="00912AC0"/>
    <w:rsid w:val="00913CC8"/>
    <w:rsid w:val="009157E1"/>
    <w:rsid w:val="00915D34"/>
    <w:rsid w:val="00916AB4"/>
    <w:rsid w:val="0092011B"/>
    <w:rsid w:val="00921A00"/>
    <w:rsid w:val="00921A13"/>
    <w:rsid w:val="00921E3B"/>
    <w:rsid w:val="0092201B"/>
    <w:rsid w:val="00922F2D"/>
    <w:rsid w:val="009232A7"/>
    <w:rsid w:val="009239A5"/>
    <w:rsid w:val="00925D33"/>
    <w:rsid w:val="0092626E"/>
    <w:rsid w:val="0093132C"/>
    <w:rsid w:val="00931DA0"/>
    <w:rsid w:val="0093298B"/>
    <w:rsid w:val="009329EF"/>
    <w:rsid w:val="00933820"/>
    <w:rsid w:val="009339CE"/>
    <w:rsid w:val="009348B4"/>
    <w:rsid w:val="009357F7"/>
    <w:rsid w:val="009360D8"/>
    <w:rsid w:val="0093616A"/>
    <w:rsid w:val="00937B09"/>
    <w:rsid w:val="009410F5"/>
    <w:rsid w:val="0094162E"/>
    <w:rsid w:val="009416D3"/>
    <w:rsid w:val="00941D99"/>
    <w:rsid w:val="00942CF5"/>
    <w:rsid w:val="00943517"/>
    <w:rsid w:val="009449BB"/>
    <w:rsid w:val="009455BC"/>
    <w:rsid w:val="009469F8"/>
    <w:rsid w:val="00946C83"/>
    <w:rsid w:val="009477A5"/>
    <w:rsid w:val="00950A1C"/>
    <w:rsid w:val="00950F18"/>
    <w:rsid w:val="00952CA1"/>
    <w:rsid w:val="00953107"/>
    <w:rsid w:val="00954121"/>
    <w:rsid w:val="009555D2"/>
    <w:rsid w:val="00955603"/>
    <w:rsid w:val="00956FC0"/>
    <w:rsid w:val="00957699"/>
    <w:rsid w:val="009602A9"/>
    <w:rsid w:val="00960AFA"/>
    <w:rsid w:val="00960B9F"/>
    <w:rsid w:val="00961B37"/>
    <w:rsid w:val="0096268E"/>
    <w:rsid w:val="00962BA5"/>
    <w:rsid w:val="009633B7"/>
    <w:rsid w:val="00964189"/>
    <w:rsid w:val="00964A05"/>
    <w:rsid w:val="00964AD3"/>
    <w:rsid w:val="00965743"/>
    <w:rsid w:val="00965D90"/>
    <w:rsid w:val="00965F31"/>
    <w:rsid w:val="009675E5"/>
    <w:rsid w:val="00967F16"/>
    <w:rsid w:val="00970061"/>
    <w:rsid w:val="00971620"/>
    <w:rsid w:val="00971A80"/>
    <w:rsid w:val="00972161"/>
    <w:rsid w:val="00972B24"/>
    <w:rsid w:val="00973D18"/>
    <w:rsid w:val="009746FF"/>
    <w:rsid w:val="00974B68"/>
    <w:rsid w:val="00974D0B"/>
    <w:rsid w:val="00976405"/>
    <w:rsid w:val="00976649"/>
    <w:rsid w:val="00976E29"/>
    <w:rsid w:val="00981BC5"/>
    <w:rsid w:val="009829D0"/>
    <w:rsid w:val="00982D8B"/>
    <w:rsid w:val="00983130"/>
    <w:rsid w:val="0098317B"/>
    <w:rsid w:val="009835C5"/>
    <w:rsid w:val="009838F4"/>
    <w:rsid w:val="00984318"/>
    <w:rsid w:val="0098443D"/>
    <w:rsid w:val="00985665"/>
    <w:rsid w:val="00986152"/>
    <w:rsid w:val="00987ABA"/>
    <w:rsid w:val="00990B16"/>
    <w:rsid w:val="00991BC1"/>
    <w:rsid w:val="009927BE"/>
    <w:rsid w:val="009940A1"/>
    <w:rsid w:val="009946B9"/>
    <w:rsid w:val="009949AA"/>
    <w:rsid w:val="00995087"/>
    <w:rsid w:val="009A0005"/>
    <w:rsid w:val="009A00DF"/>
    <w:rsid w:val="009A1009"/>
    <w:rsid w:val="009A24B4"/>
    <w:rsid w:val="009A2BCE"/>
    <w:rsid w:val="009A47F0"/>
    <w:rsid w:val="009A49D9"/>
    <w:rsid w:val="009A64A5"/>
    <w:rsid w:val="009A6AD2"/>
    <w:rsid w:val="009A736B"/>
    <w:rsid w:val="009A7A77"/>
    <w:rsid w:val="009B04A9"/>
    <w:rsid w:val="009B1095"/>
    <w:rsid w:val="009B1281"/>
    <w:rsid w:val="009B262E"/>
    <w:rsid w:val="009B2836"/>
    <w:rsid w:val="009B32EE"/>
    <w:rsid w:val="009B3749"/>
    <w:rsid w:val="009B405B"/>
    <w:rsid w:val="009B4B31"/>
    <w:rsid w:val="009B5072"/>
    <w:rsid w:val="009B7A0C"/>
    <w:rsid w:val="009B7BE6"/>
    <w:rsid w:val="009C2BDA"/>
    <w:rsid w:val="009C3CB5"/>
    <w:rsid w:val="009C3E94"/>
    <w:rsid w:val="009C41C3"/>
    <w:rsid w:val="009C4707"/>
    <w:rsid w:val="009C5517"/>
    <w:rsid w:val="009C69D3"/>
    <w:rsid w:val="009C6F79"/>
    <w:rsid w:val="009C739A"/>
    <w:rsid w:val="009D1D3A"/>
    <w:rsid w:val="009D1F08"/>
    <w:rsid w:val="009D284E"/>
    <w:rsid w:val="009D44CB"/>
    <w:rsid w:val="009D6DCE"/>
    <w:rsid w:val="009D7452"/>
    <w:rsid w:val="009D761F"/>
    <w:rsid w:val="009E0071"/>
    <w:rsid w:val="009E0840"/>
    <w:rsid w:val="009E0D88"/>
    <w:rsid w:val="009E0F24"/>
    <w:rsid w:val="009E17C4"/>
    <w:rsid w:val="009E1DF6"/>
    <w:rsid w:val="009E1FAE"/>
    <w:rsid w:val="009E4962"/>
    <w:rsid w:val="009E52EB"/>
    <w:rsid w:val="009E583B"/>
    <w:rsid w:val="009E5941"/>
    <w:rsid w:val="009E6675"/>
    <w:rsid w:val="009E691B"/>
    <w:rsid w:val="009F1450"/>
    <w:rsid w:val="009F2219"/>
    <w:rsid w:val="009F242E"/>
    <w:rsid w:val="009F33F1"/>
    <w:rsid w:val="009F430C"/>
    <w:rsid w:val="009F62E1"/>
    <w:rsid w:val="009F77D8"/>
    <w:rsid w:val="00A00077"/>
    <w:rsid w:val="00A0012D"/>
    <w:rsid w:val="00A011BB"/>
    <w:rsid w:val="00A015A3"/>
    <w:rsid w:val="00A01778"/>
    <w:rsid w:val="00A019BB"/>
    <w:rsid w:val="00A019C9"/>
    <w:rsid w:val="00A039A1"/>
    <w:rsid w:val="00A03C9A"/>
    <w:rsid w:val="00A03EDA"/>
    <w:rsid w:val="00A04C1B"/>
    <w:rsid w:val="00A062BE"/>
    <w:rsid w:val="00A06E02"/>
    <w:rsid w:val="00A06E4C"/>
    <w:rsid w:val="00A0760C"/>
    <w:rsid w:val="00A07DC1"/>
    <w:rsid w:val="00A10AE7"/>
    <w:rsid w:val="00A11329"/>
    <w:rsid w:val="00A113B9"/>
    <w:rsid w:val="00A1188B"/>
    <w:rsid w:val="00A11939"/>
    <w:rsid w:val="00A12390"/>
    <w:rsid w:val="00A12B74"/>
    <w:rsid w:val="00A1305E"/>
    <w:rsid w:val="00A1346C"/>
    <w:rsid w:val="00A13574"/>
    <w:rsid w:val="00A1575B"/>
    <w:rsid w:val="00A17C38"/>
    <w:rsid w:val="00A17CAE"/>
    <w:rsid w:val="00A201D4"/>
    <w:rsid w:val="00A20DA3"/>
    <w:rsid w:val="00A21489"/>
    <w:rsid w:val="00A22B5F"/>
    <w:rsid w:val="00A22BAE"/>
    <w:rsid w:val="00A2307C"/>
    <w:rsid w:val="00A232E4"/>
    <w:rsid w:val="00A23C6E"/>
    <w:rsid w:val="00A23C77"/>
    <w:rsid w:val="00A24CAE"/>
    <w:rsid w:val="00A254F6"/>
    <w:rsid w:val="00A25543"/>
    <w:rsid w:val="00A2584C"/>
    <w:rsid w:val="00A2684F"/>
    <w:rsid w:val="00A270B7"/>
    <w:rsid w:val="00A303B6"/>
    <w:rsid w:val="00A30703"/>
    <w:rsid w:val="00A31273"/>
    <w:rsid w:val="00A31341"/>
    <w:rsid w:val="00A32912"/>
    <w:rsid w:val="00A32A38"/>
    <w:rsid w:val="00A32C87"/>
    <w:rsid w:val="00A3381F"/>
    <w:rsid w:val="00A358C3"/>
    <w:rsid w:val="00A35C90"/>
    <w:rsid w:val="00A37E1B"/>
    <w:rsid w:val="00A41457"/>
    <w:rsid w:val="00A41A98"/>
    <w:rsid w:val="00A42DB9"/>
    <w:rsid w:val="00A438FF"/>
    <w:rsid w:val="00A45181"/>
    <w:rsid w:val="00A456B3"/>
    <w:rsid w:val="00A460CF"/>
    <w:rsid w:val="00A46952"/>
    <w:rsid w:val="00A4742B"/>
    <w:rsid w:val="00A47BF4"/>
    <w:rsid w:val="00A507DA"/>
    <w:rsid w:val="00A513C8"/>
    <w:rsid w:val="00A53262"/>
    <w:rsid w:val="00A534FA"/>
    <w:rsid w:val="00A54B13"/>
    <w:rsid w:val="00A55D3A"/>
    <w:rsid w:val="00A55F4A"/>
    <w:rsid w:val="00A56326"/>
    <w:rsid w:val="00A56A8E"/>
    <w:rsid w:val="00A56BA8"/>
    <w:rsid w:val="00A56DDA"/>
    <w:rsid w:val="00A57104"/>
    <w:rsid w:val="00A60ACA"/>
    <w:rsid w:val="00A60AF0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668F3"/>
    <w:rsid w:val="00A66BE2"/>
    <w:rsid w:val="00A7181D"/>
    <w:rsid w:val="00A721B7"/>
    <w:rsid w:val="00A72351"/>
    <w:rsid w:val="00A724BB"/>
    <w:rsid w:val="00A7455A"/>
    <w:rsid w:val="00A770F8"/>
    <w:rsid w:val="00A77ACD"/>
    <w:rsid w:val="00A8085D"/>
    <w:rsid w:val="00A80F10"/>
    <w:rsid w:val="00A811C1"/>
    <w:rsid w:val="00A81930"/>
    <w:rsid w:val="00A824B4"/>
    <w:rsid w:val="00A8391F"/>
    <w:rsid w:val="00A85D21"/>
    <w:rsid w:val="00A85EED"/>
    <w:rsid w:val="00A872BA"/>
    <w:rsid w:val="00A9040E"/>
    <w:rsid w:val="00A90A08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1F34"/>
    <w:rsid w:val="00AB22CB"/>
    <w:rsid w:val="00AB2EED"/>
    <w:rsid w:val="00AB31EE"/>
    <w:rsid w:val="00AB3251"/>
    <w:rsid w:val="00AB38AC"/>
    <w:rsid w:val="00AB42B4"/>
    <w:rsid w:val="00AB5730"/>
    <w:rsid w:val="00AB5C05"/>
    <w:rsid w:val="00AB5DF6"/>
    <w:rsid w:val="00AB6290"/>
    <w:rsid w:val="00AB6B1E"/>
    <w:rsid w:val="00AB6C3A"/>
    <w:rsid w:val="00AB72AB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1F3"/>
    <w:rsid w:val="00AC72D5"/>
    <w:rsid w:val="00AD0375"/>
    <w:rsid w:val="00AD093E"/>
    <w:rsid w:val="00AD0B42"/>
    <w:rsid w:val="00AD1327"/>
    <w:rsid w:val="00AD2102"/>
    <w:rsid w:val="00AD286F"/>
    <w:rsid w:val="00AD2E1E"/>
    <w:rsid w:val="00AD3161"/>
    <w:rsid w:val="00AD3223"/>
    <w:rsid w:val="00AD43B8"/>
    <w:rsid w:val="00AD71F1"/>
    <w:rsid w:val="00AE2064"/>
    <w:rsid w:val="00AE253E"/>
    <w:rsid w:val="00AE26F0"/>
    <w:rsid w:val="00AE2CC7"/>
    <w:rsid w:val="00AE34DE"/>
    <w:rsid w:val="00AE34FE"/>
    <w:rsid w:val="00AE37F4"/>
    <w:rsid w:val="00AE4DE6"/>
    <w:rsid w:val="00AE5F49"/>
    <w:rsid w:val="00AE6B63"/>
    <w:rsid w:val="00AE6F41"/>
    <w:rsid w:val="00AE78AB"/>
    <w:rsid w:val="00AF04C2"/>
    <w:rsid w:val="00AF06DB"/>
    <w:rsid w:val="00AF0F05"/>
    <w:rsid w:val="00AF110F"/>
    <w:rsid w:val="00AF2471"/>
    <w:rsid w:val="00AF2E50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DCC"/>
    <w:rsid w:val="00B051D3"/>
    <w:rsid w:val="00B062C5"/>
    <w:rsid w:val="00B10207"/>
    <w:rsid w:val="00B10F79"/>
    <w:rsid w:val="00B13465"/>
    <w:rsid w:val="00B1470B"/>
    <w:rsid w:val="00B14F0B"/>
    <w:rsid w:val="00B15AE8"/>
    <w:rsid w:val="00B15BB1"/>
    <w:rsid w:val="00B16176"/>
    <w:rsid w:val="00B163D3"/>
    <w:rsid w:val="00B20F43"/>
    <w:rsid w:val="00B21E6D"/>
    <w:rsid w:val="00B2256E"/>
    <w:rsid w:val="00B239DA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318FF"/>
    <w:rsid w:val="00B32A81"/>
    <w:rsid w:val="00B33C5D"/>
    <w:rsid w:val="00B342B9"/>
    <w:rsid w:val="00B3463F"/>
    <w:rsid w:val="00B34895"/>
    <w:rsid w:val="00B35845"/>
    <w:rsid w:val="00B360E7"/>
    <w:rsid w:val="00B36657"/>
    <w:rsid w:val="00B36884"/>
    <w:rsid w:val="00B37560"/>
    <w:rsid w:val="00B41125"/>
    <w:rsid w:val="00B418A4"/>
    <w:rsid w:val="00B42B91"/>
    <w:rsid w:val="00B46567"/>
    <w:rsid w:val="00B467F6"/>
    <w:rsid w:val="00B47E8B"/>
    <w:rsid w:val="00B5015E"/>
    <w:rsid w:val="00B523C2"/>
    <w:rsid w:val="00B52FDB"/>
    <w:rsid w:val="00B53A20"/>
    <w:rsid w:val="00B53B48"/>
    <w:rsid w:val="00B5441D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96A"/>
    <w:rsid w:val="00B81E27"/>
    <w:rsid w:val="00B82808"/>
    <w:rsid w:val="00B829E2"/>
    <w:rsid w:val="00B82D93"/>
    <w:rsid w:val="00B83092"/>
    <w:rsid w:val="00B840F7"/>
    <w:rsid w:val="00B84637"/>
    <w:rsid w:val="00B8471E"/>
    <w:rsid w:val="00B852F7"/>
    <w:rsid w:val="00B85825"/>
    <w:rsid w:val="00B86846"/>
    <w:rsid w:val="00B9011A"/>
    <w:rsid w:val="00B9044F"/>
    <w:rsid w:val="00B90EF2"/>
    <w:rsid w:val="00B91A8D"/>
    <w:rsid w:val="00B92114"/>
    <w:rsid w:val="00B9238B"/>
    <w:rsid w:val="00B9256D"/>
    <w:rsid w:val="00B926B7"/>
    <w:rsid w:val="00B934EA"/>
    <w:rsid w:val="00B93E4D"/>
    <w:rsid w:val="00B93FE8"/>
    <w:rsid w:val="00B94C07"/>
    <w:rsid w:val="00B95857"/>
    <w:rsid w:val="00B95E76"/>
    <w:rsid w:val="00B95EFF"/>
    <w:rsid w:val="00B96559"/>
    <w:rsid w:val="00B9694E"/>
    <w:rsid w:val="00B96C45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B1DE2"/>
    <w:rsid w:val="00BB217E"/>
    <w:rsid w:val="00BB24A9"/>
    <w:rsid w:val="00BB28D9"/>
    <w:rsid w:val="00BB2FAD"/>
    <w:rsid w:val="00BB3558"/>
    <w:rsid w:val="00BB3587"/>
    <w:rsid w:val="00BB4A67"/>
    <w:rsid w:val="00BB4B24"/>
    <w:rsid w:val="00BB4D17"/>
    <w:rsid w:val="00BB5406"/>
    <w:rsid w:val="00BB549E"/>
    <w:rsid w:val="00BB618F"/>
    <w:rsid w:val="00BC27A0"/>
    <w:rsid w:val="00BC2AA2"/>
    <w:rsid w:val="00BC2E4E"/>
    <w:rsid w:val="00BC4648"/>
    <w:rsid w:val="00BC4683"/>
    <w:rsid w:val="00BC558D"/>
    <w:rsid w:val="00BC6BCF"/>
    <w:rsid w:val="00BC70EE"/>
    <w:rsid w:val="00BC727C"/>
    <w:rsid w:val="00BC7EC3"/>
    <w:rsid w:val="00BD093E"/>
    <w:rsid w:val="00BD0B2B"/>
    <w:rsid w:val="00BD1801"/>
    <w:rsid w:val="00BD1C00"/>
    <w:rsid w:val="00BD2095"/>
    <w:rsid w:val="00BD2ED0"/>
    <w:rsid w:val="00BD3257"/>
    <w:rsid w:val="00BD32AE"/>
    <w:rsid w:val="00BD48AE"/>
    <w:rsid w:val="00BD4F2D"/>
    <w:rsid w:val="00BD541A"/>
    <w:rsid w:val="00BD619A"/>
    <w:rsid w:val="00BD6BFB"/>
    <w:rsid w:val="00BE03D4"/>
    <w:rsid w:val="00BE0E80"/>
    <w:rsid w:val="00BE1129"/>
    <w:rsid w:val="00BE2C33"/>
    <w:rsid w:val="00BE33F8"/>
    <w:rsid w:val="00BE3EC4"/>
    <w:rsid w:val="00BE3F54"/>
    <w:rsid w:val="00BE5A1C"/>
    <w:rsid w:val="00BE65CD"/>
    <w:rsid w:val="00BE662A"/>
    <w:rsid w:val="00BE7E35"/>
    <w:rsid w:val="00BF0210"/>
    <w:rsid w:val="00BF1544"/>
    <w:rsid w:val="00BF18BA"/>
    <w:rsid w:val="00BF1FBC"/>
    <w:rsid w:val="00BF2A9B"/>
    <w:rsid w:val="00BF376D"/>
    <w:rsid w:val="00BF436F"/>
    <w:rsid w:val="00BF4673"/>
    <w:rsid w:val="00BF4A27"/>
    <w:rsid w:val="00BF5C2D"/>
    <w:rsid w:val="00BF6B1F"/>
    <w:rsid w:val="00BF6EFE"/>
    <w:rsid w:val="00BF7E39"/>
    <w:rsid w:val="00C00E8B"/>
    <w:rsid w:val="00C01818"/>
    <w:rsid w:val="00C01DB2"/>
    <w:rsid w:val="00C032F2"/>
    <w:rsid w:val="00C039DE"/>
    <w:rsid w:val="00C03E23"/>
    <w:rsid w:val="00C04235"/>
    <w:rsid w:val="00C04771"/>
    <w:rsid w:val="00C04EAF"/>
    <w:rsid w:val="00C053D6"/>
    <w:rsid w:val="00C05661"/>
    <w:rsid w:val="00C05FCE"/>
    <w:rsid w:val="00C07380"/>
    <w:rsid w:val="00C07DDD"/>
    <w:rsid w:val="00C101C4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20D18"/>
    <w:rsid w:val="00C2183D"/>
    <w:rsid w:val="00C22FD1"/>
    <w:rsid w:val="00C23827"/>
    <w:rsid w:val="00C2534E"/>
    <w:rsid w:val="00C25C05"/>
    <w:rsid w:val="00C25ED8"/>
    <w:rsid w:val="00C26D96"/>
    <w:rsid w:val="00C270E0"/>
    <w:rsid w:val="00C30CF0"/>
    <w:rsid w:val="00C31421"/>
    <w:rsid w:val="00C31A61"/>
    <w:rsid w:val="00C31DE1"/>
    <w:rsid w:val="00C32187"/>
    <w:rsid w:val="00C334B3"/>
    <w:rsid w:val="00C33A9E"/>
    <w:rsid w:val="00C3474B"/>
    <w:rsid w:val="00C36608"/>
    <w:rsid w:val="00C400B0"/>
    <w:rsid w:val="00C400D7"/>
    <w:rsid w:val="00C40170"/>
    <w:rsid w:val="00C41E73"/>
    <w:rsid w:val="00C42811"/>
    <w:rsid w:val="00C42F14"/>
    <w:rsid w:val="00C4343B"/>
    <w:rsid w:val="00C43A59"/>
    <w:rsid w:val="00C43D99"/>
    <w:rsid w:val="00C43F20"/>
    <w:rsid w:val="00C44212"/>
    <w:rsid w:val="00C4512F"/>
    <w:rsid w:val="00C462B5"/>
    <w:rsid w:val="00C463C2"/>
    <w:rsid w:val="00C46A57"/>
    <w:rsid w:val="00C46E2A"/>
    <w:rsid w:val="00C47455"/>
    <w:rsid w:val="00C50F2B"/>
    <w:rsid w:val="00C512C7"/>
    <w:rsid w:val="00C51792"/>
    <w:rsid w:val="00C51F70"/>
    <w:rsid w:val="00C52AED"/>
    <w:rsid w:val="00C53CA0"/>
    <w:rsid w:val="00C54E57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C05"/>
    <w:rsid w:val="00C7686E"/>
    <w:rsid w:val="00C8089A"/>
    <w:rsid w:val="00C80943"/>
    <w:rsid w:val="00C82BC4"/>
    <w:rsid w:val="00C85038"/>
    <w:rsid w:val="00C85F52"/>
    <w:rsid w:val="00C86AE4"/>
    <w:rsid w:val="00C86B03"/>
    <w:rsid w:val="00C87B89"/>
    <w:rsid w:val="00C901D3"/>
    <w:rsid w:val="00C9180B"/>
    <w:rsid w:val="00C91C25"/>
    <w:rsid w:val="00C92466"/>
    <w:rsid w:val="00C946A7"/>
    <w:rsid w:val="00C94C01"/>
    <w:rsid w:val="00C957D5"/>
    <w:rsid w:val="00C97355"/>
    <w:rsid w:val="00CA03DD"/>
    <w:rsid w:val="00CA08FB"/>
    <w:rsid w:val="00CA22D1"/>
    <w:rsid w:val="00CA2930"/>
    <w:rsid w:val="00CA5250"/>
    <w:rsid w:val="00CA5890"/>
    <w:rsid w:val="00CA5DC3"/>
    <w:rsid w:val="00CA7B34"/>
    <w:rsid w:val="00CB00E1"/>
    <w:rsid w:val="00CB18A7"/>
    <w:rsid w:val="00CB1E7B"/>
    <w:rsid w:val="00CB2854"/>
    <w:rsid w:val="00CB29B3"/>
    <w:rsid w:val="00CB3615"/>
    <w:rsid w:val="00CB5473"/>
    <w:rsid w:val="00CB6013"/>
    <w:rsid w:val="00CB75F6"/>
    <w:rsid w:val="00CB76B0"/>
    <w:rsid w:val="00CC2396"/>
    <w:rsid w:val="00CC2CCD"/>
    <w:rsid w:val="00CC41F3"/>
    <w:rsid w:val="00CC58B1"/>
    <w:rsid w:val="00CC7179"/>
    <w:rsid w:val="00CD0079"/>
    <w:rsid w:val="00CD19C6"/>
    <w:rsid w:val="00CD2BBF"/>
    <w:rsid w:val="00CD41C7"/>
    <w:rsid w:val="00CD42BA"/>
    <w:rsid w:val="00CD52F5"/>
    <w:rsid w:val="00CD574C"/>
    <w:rsid w:val="00CD6C91"/>
    <w:rsid w:val="00CD71BE"/>
    <w:rsid w:val="00CE00D8"/>
    <w:rsid w:val="00CE04A0"/>
    <w:rsid w:val="00CE0C4B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FEC"/>
    <w:rsid w:val="00CF2EB5"/>
    <w:rsid w:val="00CF3268"/>
    <w:rsid w:val="00CF331E"/>
    <w:rsid w:val="00CF3C7C"/>
    <w:rsid w:val="00CF47D1"/>
    <w:rsid w:val="00CF5C92"/>
    <w:rsid w:val="00CF67FC"/>
    <w:rsid w:val="00D0016F"/>
    <w:rsid w:val="00D0135A"/>
    <w:rsid w:val="00D01A56"/>
    <w:rsid w:val="00D026D2"/>
    <w:rsid w:val="00D039B4"/>
    <w:rsid w:val="00D03F49"/>
    <w:rsid w:val="00D041BC"/>
    <w:rsid w:val="00D043D5"/>
    <w:rsid w:val="00D046A0"/>
    <w:rsid w:val="00D04F4F"/>
    <w:rsid w:val="00D05104"/>
    <w:rsid w:val="00D05207"/>
    <w:rsid w:val="00D05506"/>
    <w:rsid w:val="00D057CC"/>
    <w:rsid w:val="00D06A1C"/>
    <w:rsid w:val="00D06F4A"/>
    <w:rsid w:val="00D128ED"/>
    <w:rsid w:val="00D12BA7"/>
    <w:rsid w:val="00D1478A"/>
    <w:rsid w:val="00D16767"/>
    <w:rsid w:val="00D17218"/>
    <w:rsid w:val="00D20467"/>
    <w:rsid w:val="00D207C9"/>
    <w:rsid w:val="00D20ADB"/>
    <w:rsid w:val="00D20C96"/>
    <w:rsid w:val="00D21061"/>
    <w:rsid w:val="00D2266A"/>
    <w:rsid w:val="00D23F67"/>
    <w:rsid w:val="00D2560C"/>
    <w:rsid w:val="00D26AA0"/>
    <w:rsid w:val="00D303C1"/>
    <w:rsid w:val="00D314FE"/>
    <w:rsid w:val="00D31757"/>
    <w:rsid w:val="00D31A6F"/>
    <w:rsid w:val="00D322E8"/>
    <w:rsid w:val="00D33AE7"/>
    <w:rsid w:val="00D352F8"/>
    <w:rsid w:val="00D40743"/>
    <w:rsid w:val="00D40C46"/>
    <w:rsid w:val="00D417E7"/>
    <w:rsid w:val="00D4255F"/>
    <w:rsid w:val="00D4361D"/>
    <w:rsid w:val="00D43F31"/>
    <w:rsid w:val="00D44AB2"/>
    <w:rsid w:val="00D46056"/>
    <w:rsid w:val="00D463DB"/>
    <w:rsid w:val="00D4673B"/>
    <w:rsid w:val="00D4675C"/>
    <w:rsid w:val="00D4760E"/>
    <w:rsid w:val="00D47956"/>
    <w:rsid w:val="00D47DCA"/>
    <w:rsid w:val="00D50741"/>
    <w:rsid w:val="00D5083D"/>
    <w:rsid w:val="00D508DD"/>
    <w:rsid w:val="00D50B76"/>
    <w:rsid w:val="00D50C3F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603F1"/>
    <w:rsid w:val="00D61037"/>
    <w:rsid w:val="00D61E4D"/>
    <w:rsid w:val="00D6335E"/>
    <w:rsid w:val="00D643B7"/>
    <w:rsid w:val="00D6497A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851"/>
    <w:rsid w:val="00D752BA"/>
    <w:rsid w:val="00D75C67"/>
    <w:rsid w:val="00D76883"/>
    <w:rsid w:val="00D76A07"/>
    <w:rsid w:val="00D775E8"/>
    <w:rsid w:val="00D80A0B"/>
    <w:rsid w:val="00D820C4"/>
    <w:rsid w:val="00D8223D"/>
    <w:rsid w:val="00D82DBD"/>
    <w:rsid w:val="00D83BBF"/>
    <w:rsid w:val="00D843A2"/>
    <w:rsid w:val="00D84610"/>
    <w:rsid w:val="00D86517"/>
    <w:rsid w:val="00D865C4"/>
    <w:rsid w:val="00D87082"/>
    <w:rsid w:val="00D876A5"/>
    <w:rsid w:val="00D9090B"/>
    <w:rsid w:val="00D93439"/>
    <w:rsid w:val="00D93B7C"/>
    <w:rsid w:val="00D93C26"/>
    <w:rsid w:val="00D9486B"/>
    <w:rsid w:val="00D9531D"/>
    <w:rsid w:val="00D95A63"/>
    <w:rsid w:val="00D95D12"/>
    <w:rsid w:val="00D96D15"/>
    <w:rsid w:val="00D97365"/>
    <w:rsid w:val="00DA1AAD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70B3"/>
    <w:rsid w:val="00DA7176"/>
    <w:rsid w:val="00DA769C"/>
    <w:rsid w:val="00DA78F3"/>
    <w:rsid w:val="00DB0996"/>
    <w:rsid w:val="00DB11AC"/>
    <w:rsid w:val="00DB541A"/>
    <w:rsid w:val="00DB7918"/>
    <w:rsid w:val="00DC02C7"/>
    <w:rsid w:val="00DC0CB4"/>
    <w:rsid w:val="00DC37C1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D79"/>
    <w:rsid w:val="00DD7B3A"/>
    <w:rsid w:val="00DE02F1"/>
    <w:rsid w:val="00DE0F0D"/>
    <w:rsid w:val="00DE0FCD"/>
    <w:rsid w:val="00DE15AD"/>
    <w:rsid w:val="00DE15CB"/>
    <w:rsid w:val="00DE2946"/>
    <w:rsid w:val="00DE3C30"/>
    <w:rsid w:val="00DE3F19"/>
    <w:rsid w:val="00DE402C"/>
    <w:rsid w:val="00DE7C4D"/>
    <w:rsid w:val="00DE7E18"/>
    <w:rsid w:val="00DF1880"/>
    <w:rsid w:val="00DF356D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4BE8"/>
    <w:rsid w:val="00E058B1"/>
    <w:rsid w:val="00E05B1D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B92"/>
    <w:rsid w:val="00E1435F"/>
    <w:rsid w:val="00E1557D"/>
    <w:rsid w:val="00E1694D"/>
    <w:rsid w:val="00E16BDE"/>
    <w:rsid w:val="00E174CD"/>
    <w:rsid w:val="00E17501"/>
    <w:rsid w:val="00E17AA5"/>
    <w:rsid w:val="00E21059"/>
    <w:rsid w:val="00E21155"/>
    <w:rsid w:val="00E22008"/>
    <w:rsid w:val="00E2313C"/>
    <w:rsid w:val="00E24A32"/>
    <w:rsid w:val="00E24A9A"/>
    <w:rsid w:val="00E253E3"/>
    <w:rsid w:val="00E25413"/>
    <w:rsid w:val="00E2592D"/>
    <w:rsid w:val="00E2628A"/>
    <w:rsid w:val="00E26FF3"/>
    <w:rsid w:val="00E27760"/>
    <w:rsid w:val="00E2799F"/>
    <w:rsid w:val="00E312FF"/>
    <w:rsid w:val="00E323C4"/>
    <w:rsid w:val="00E330C5"/>
    <w:rsid w:val="00E330E2"/>
    <w:rsid w:val="00E332FB"/>
    <w:rsid w:val="00E3338C"/>
    <w:rsid w:val="00E35563"/>
    <w:rsid w:val="00E35EC3"/>
    <w:rsid w:val="00E372D6"/>
    <w:rsid w:val="00E37AC6"/>
    <w:rsid w:val="00E40594"/>
    <w:rsid w:val="00E4059B"/>
    <w:rsid w:val="00E41F39"/>
    <w:rsid w:val="00E42AA4"/>
    <w:rsid w:val="00E42D09"/>
    <w:rsid w:val="00E431FA"/>
    <w:rsid w:val="00E436A2"/>
    <w:rsid w:val="00E436E4"/>
    <w:rsid w:val="00E4661E"/>
    <w:rsid w:val="00E471EF"/>
    <w:rsid w:val="00E51F62"/>
    <w:rsid w:val="00E56005"/>
    <w:rsid w:val="00E5670B"/>
    <w:rsid w:val="00E56B74"/>
    <w:rsid w:val="00E56D59"/>
    <w:rsid w:val="00E602EB"/>
    <w:rsid w:val="00E62547"/>
    <w:rsid w:val="00E647AE"/>
    <w:rsid w:val="00E6677A"/>
    <w:rsid w:val="00E67E4D"/>
    <w:rsid w:val="00E70C46"/>
    <w:rsid w:val="00E70C81"/>
    <w:rsid w:val="00E70E5B"/>
    <w:rsid w:val="00E70EE2"/>
    <w:rsid w:val="00E73167"/>
    <w:rsid w:val="00E74082"/>
    <w:rsid w:val="00E748B6"/>
    <w:rsid w:val="00E748EC"/>
    <w:rsid w:val="00E7539C"/>
    <w:rsid w:val="00E75F77"/>
    <w:rsid w:val="00E7655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694"/>
    <w:rsid w:val="00E83F41"/>
    <w:rsid w:val="00E84387"/>
    <w:rsid w:val="00E8472B"/>
    <w:rsid w:val="00E84A40"/>
    <w:rsid w:val="00E8582A"/>
    <w:rsid w:val="00E861E5"/>
    <w:rsid w:val="00E8641B"/>
    <w:rsid w:val="00E865BC"/>
    <w:rsid w:val="00E91B75"/>
    <w:rsid w:val="00E9328A"/>
    <w:rsid w:val="00E93647"/>
    <w:rsid w:val="00E94E73"/>
    <w:rsid w:val="00E96176"/>
    <w:rsid w:val="00E9636E"/>
    <w:rsid w:val="00E9689B"/>
    <w:rsid w:val="00E96D8B"/>
    <w:rsid w:val="00EA0548"/>
    <w:rsid w:val="00EA1FF1"/>
    <w:rsid w:val="00EA20B5"/>
    <w:rsid w:val="00EA2972"/>
    <w:rsid w:val="00EA2985"/>
    <w:rsid w:val="00EA2998"/>
    <w:rsid w:val="00EA2F75"/>
    <w:rsid w:val="00EA3B28"/>
    <w:rsid w:val="00EA4889"/>
    <w:rsid w:val="00EA4973"/>
    <w:rsid w:val="00EA4E5D"/>
    <w:rsid w:val="00EA664A"/>
    <w:rsid w:val="00EA6F61"/>
    <w:rsid w:val="00EB02F3"/>
    <w:rsid w:val="00EB07E2"/>
    <w:rsid w:val="00EB0D99"/>
    <w:rsid w:val="00EB0E85"/>
    <w:rsid w:val="00EB1553"/>
    <w:rsid w:val="00EB15D7"/>
    <w:rsid w:val="00EB206C"/>
    <w:rsid w:val="00EB2D92"/>
    <w:rsid w:val="00EB345A"/>
    <w:rsid w:val="00EB3C66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14F9"/>
    <w:rsid w:val="00EC36E4"/>
    <w:rsid w:val="00EC3967"/>
    <w:rsid w:val="00EC3E1A"/>
    <w:rsid w:val="00EC6F92"/>
    <w:rsid w:val="00EC711C"/>
    <w:rsid w:val="00EC7600"/>
    <w:rsid w:val="00EC793E"/>
    <w:rsid w:val="00EC7CFA"/>
    <w:rsid w:val="00EC7D8F"/>
    <w:rsid w:val="00EC7E4D"/>
    <w:rsid w:val="00ED0942"/>
    <w:rsid w:val="00ED3260"/>
    <w:rsid w:val="00ED42E7"/>
    <w:rsid w:val="00ED4342"/>
    <w:rsid w:val="00ED5632"/>
    <w:rsid w:val="00ED6DA7"/>
    <w:rsid w:val="00ED6E02"/>
    <w:rsid w:val="00ED6F91"/>
    <w:rsid w:val="00ED7481"/>
    <w:rsid w:val="00ED7C23"/>
    <w:rsid w:val="00EE052B"/>
    <w:rsid w:val="00EE07CA"/>
    <w:rsid w:val="00EE1544"/>
    <w:rsid w:val="00EE187E"/>
    <w:rsid w:val="00EE1CB4"/>
    <w:rsid w:val="00EE1DCE"/>
    <w:rsid w:val="00EE20B8"/>
    <w:rsid w:val="00EE4F8C"/>
    <w:rsid w:val="00EE6191"/>
    <w:rsid w:val="00EE6582"/>
    <w:rsid w:val="00EE6BA5"/>
    <w:rsid w:val="00EE7B01"/>
    <w:rsid w:val="00EE7C5B"/>
    <w:rsid w:val="00EE7C64"/>
    <w:rsid w:val="00EE7D91"/>
    <w:rsid w:val="00EF15DE"/>
    <w:rsid w:val="00EF2238"/>
    <w:rsid w:val="00EF2D42"/>
    <w:rsid w:val="00EF4662"/>
    <w:rsid w:val="00EF4B97"/>
    <w:rsid w:val="00EF5284"/>
    <w:rsid w:val="00EF6114"/>
    <w:rsid w:val="00EF7436"/>
    <w:rsid w:val="00F01776"/>
    <w:rsid w:val="00F022F0"/>
    <w:rsid w:val="00F02748"/>
    <w:rsid w:val="00F027FB"/>
    <w:rsid w:val="00F035AB"/>
    <w:rsid w:val="00F03746"/>
    <w:rsid w:val="00F061C9"/>
    <w:rsid w:val="00F06B6A"/>
    <w:rsid w:val="00F06F84"/>
    <w:rsid w:val="00F07459"/>
    <w:rsid w:val="00F102BE"/>
    <w:rsid w:val="00F1073D"/>
    <w:rsid w:val="00F1118F"/>
    <w:rsid w:val="00F121A8"/>
    <w:rsid w:val="00F134DF"/>
    <w:rsid w:val="00F13619"/>
    <w:rsid w:val="00F1385A"/>
    <w:rsid w:val="00F13A1C"/>
    <w:rsid w:val="00F14EB2"/>
    <w:rsid w:val="00F15606"/>
    <w:rsid w:val="00F1598E"/>
    <w:rsid w:val="00F16782"/>
    <w:rsid w:val="00F16B0B"/>
    <w:rsid w:val="00F16D91"/>
    <w:rsid w:val="00F16EF9"/>
    <w:rsid w:val="00F175D4"/>
    <w:rsid w:val="00F17895"/>
    <w:rsid w:val="00F2002C"/>
    <w:rsid w:val="00F22298"/>
    <w:rsid w:val="00F22B62"/>
    <w:rsid w:val="00F237BB"/>
    <w:rsid w:val="00F24D1C"/>
    <w:rsid w:val="00F25329"/>
    <w:rsid w:val="00F268EB"/>
    <w:rsid w:val="00F26E55"/>
    <w:rsid w:val="00F26EED"/>
    <w:rsid w:val="00F2734E"/>
    <w:rsid w:val="00F30FEA"/>
    <w:rsid w:val="00F32B7B"/>
    <w:rsid w:val="00F33353"/>
    <w:rsid w:val="00F33EE2"/>
    <w:rsid w:val="00F33F8F"/>
    <w:rsid w:val="00F340C7"/>
    <w:rsid w:val="00F34317"/>
    <w:rsid w:val="00F34625"/>
    <w:rsid w:val="00F34E1C"/>
    <w:rsid w:val="00F35AE9"/>
    <w:rsid w:val="00F373C8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5A5D"/>
    <w:rsid w:val="00F46449"/>
    <w:rsid w:val="00F47D6C"/>
    <w:rsid w:val="00F47F13"/>
    <w:rsid w:val="00F500F3"/>
    <w:rsid w:val="00F51BC1"/>
    <w:rsid w:val="00F52CE9"/>
    <w:rsid w:val="00F534F1"/>
    <w:rsid w:val="00F53FE8"/>
    <w:rsid w:val="00F544E8"/>
    <w:rsid w:val="00F55577"/>
    <w:rsid w:val="00F5582D"/>
    <w:rsid w:val="00F562D9"/>
    <w:rsid w:val="00F563F0"/>
    <w:rsid w:val="00F56C2F"/>
    <w:rsid w:val="00F5756C"/>
    <w:rsid w:val="00F57AFD"/>
    <w:rsid w:val="00F61483"/>
    <w:rsid w:val="00F6289B"/>
    <w:rsid w:val="00F62CF2"/>
    <w:rsid w:val="00F63BB4"/>
    <w:rsid w:val="00F63C3A"/>
    <w:rsid w:val="00F64618"/>
    <w:rsid w:val="00F65A0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25E1"/>
    <w:rsid w:val="00F72A5E"/>
    <w:rsid w:val="00F72E0C"/>
    <w:rsid w:val="00F7411B"/>
    <w:rsid w:val="00F749F9"/>
    <w:rsid w:val="00F753C5"/>
    <w:rsid w:val="00F76626"/>
    <w:rsid w:val="00F76ABF"/>
    <w:rsid w:val="00F76B97"/>
    <w:rsid w:val="00F77F8B"/>
    <w:rsid w:val="00F80BA7"/>
    <w:rsid w:val="00F80BD1"/>
    <w:rsid w:val="00F80E0D"/>
    <w:rsid w:val="00F81159"/>
    <w:rsid w:val="00F8116C"/>
    <w:rsid w:val="00F82709"/>
    <w:rsid w:val="00F8314A"/>
    <w:rsid w:val="00F83860"/>
    <w:rsid w:val="00F843DF"/>
    <w:rsid w:val="00F8670D"/>
    <w:rsid w:val="00F86B16"/>
    <w:rsid w:val="00F86B44"/>
    <w:rsid w:val="00F87216"/>
    <w:rsid w:val="00F90051"/>
    <w:rsid w:val="00F90D79"/>
    <w:rsid w:val="00F917E5"/>
    <w:rsid w:val="00F9370E"/>
    <w:rsid w:val="00F93FB0"/>
    <w:rsid w:val="00F94E65"/>
    <w:rsid w:val="00F9590E"/>
    <w:rsid w:val="00F95A4A"/>
    <w:rsid w:val="00F97082"/>
    <w:rsid w:val="00F97514"/>
    <w:rsid w:val="00FA2D72"/>
    <w:rsid w:val="00FA47FB"/>
    <w:rsid w:val="00FA668B"/>
    <w:rsid w:val="00FA6B9F"/>
    <w:rsid w:val="00FA6D7B"/>
    <w:rsid w:val="00FA7341"/>
    <w:rsid w:val="00FB0309"/>
    <w:rsid w:val="00FB046A"/>
    <w:rsid w:val="00FB11D2"/>
    <w:rsid w:val="00FB2430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1553"/>
    <w:rsid w:val="00FC29EF"/>
    <w:rsid w:val="00FC2CF3"/>
    <w:rsid w:val="00FC3614"/>
    <w:rsid w:val="00FC4331"/>
    <w:rsid w:val="00FC4F92"/>
    <w:rsid w:val="00FC5006"/>
    <w:rsid w:val="00FC698E"/>
    <w:rsid w:val="00FC6D23"/>
    <w:rsid w:val="00FC768D"/>
    <w:rsid w:val="00FD0E11"/>
    <w:rsid w:val="00FD1DEB"/>
    <w:rsid w:val="00FD31A8"/>
    <w:rsid w:val="00FD3246"/>
    <w:rsid w:val="00FD3909"/>
    <w:rsid w:val="00FD5322"/>
    <w:rsid w:val="00FD5553"/>
    <w:rsid w:val="00FD5740"/>
    <w:rsid w:val="00FD72CE"/>
    <w:rsid w:val="00FD7C5C"/>
    <w:rsid w:val="00FE0D7D"/>
    <w:rsid w:val="00FE1436"/>
    <w:rsid w:val="00FE17F3"/>
    <w:rsid w:val="00FE1C1B"/>
    <w:rsid w:val="00FE2049"/>
    <w:rsid w:val="00FE2CA5"/>
    <w:rsid w:val="00FE2FD9"/>
    <w:rsid w:val="00FE3E8A"/>
    <w:rsid w:val="00FE4010"/>
    <w:rsid w:val="00FE4680"/>
    <w:rsid w:val="00FE5881"/>
    <w:rsid w:val="00FE6472"/>
    <w:rsid w:val="00FE726B"/>
    <w:rsid w:val="00FF12C5"/>
    <w:rsid w:val="00FF32CF"/>
    <w:rsid w:val="00FF3BB7"/>
    <w:rsid w:val="00FF4049"/>
    <w:rsid w:val="00FF496D"/>
    <w:rsid w:val="00FF5106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6A51312"/>
  <w15:chartTrackingRefBased/>
  <w15:docId w15:val="{C70A5F57-B31D-448D-A67D-DE9B131C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B91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6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17E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604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63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HINA\TFU-Land%20&#3614;&#3637;&#3656;&#3592;&#3633;&#3656;&#3609;&#3648;&#3592;&#3634;\GO1TFU-CA025\GO1TFU-CA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FB9D2-AE34-4418-9E89-347D0EAE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GO1TFU-CA201</Template>
  <TotalTime>470</TotalTime>
  <Pages>20</Pages>
  <Words>2567</Words>
  <Characters>14637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admin</cp:lastModifiedBy>
  <cp:revision>21</cp:revision>
  <cp:lastPrinted>2026-06-22T08:13:00Z</cp:lastPrinted>
  <dcterms:created xsi:type="dcterms:W3CDTF">2026-03-24T07:59:00Z</dcterms:created>
  <dcterms:modified xsi:type="dcterms:W3CDTF">2026-06-22T08:20:00Z</dcterms:modified>
</cp:coreProperties>
</file>