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1F57B" w14:textId="351A71E5" w:rsidR="00636BB9" w:rsidRPr="00636BB9" w:rsidRDefault="00636BB9" w:rsidP="00636BB9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10B23535" w14:textId="5290412C" w:rsidR="00195143" w:rsidRPr="00195143" w:rsidRDefault="00636BB9" w:rsidP="00195143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  <w:r w:rsidRPr="00636BB9">
        <w:rPr>
          <w:rFonts w:ascii="Sarabun" w:hAnsi="Sarabun" w:cs="Sarabun"/>
          <w:b/>
          <w:bCs/>
          <w:color w:val="0000FF"/>
          <w:sz w:val="60"/>
          <w:szCs w:val="60"/>
        </w:rPr>
        <w:drawing>
          <wp:anchor distT="0" distB="0" distL="114300" distR="114300" simplePos="0" relativeHeight="251847680" behindDoc="0" locked="0" layoutInCell="1" allowOverlap="1" wp14:anchorId="0C344118" wp14:editId="30FE9255">
            <wp:simplePos x="0" y="0"/>
            <wp:positionH relativeFrom="column">
              <wp:posOffset>64135</wp:posOffset>
            </wp:positionH>
            <wp:positionV relativeFrom="paragraph">
              <wp:posOffset>440690</wp:posOffset>
            </wp:positionV>
            <wp:extent cx="6623875" cy="8280000"/>
            <wp:effectExtent l="0" t="0" r="5715" b="6985"/>
            <wp:wrapNone/>
            <wp:docPr id="19079064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875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CD0341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0362C8EA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5F16963F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01EDCB47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734858A1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0C4AA10E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03452833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6EDC71F5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74299585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6951F2D2" w14:textId="77777777" w:rsidR="00776A7F" w:rsidRDefault="00776A7F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0000FF"/>
          <w:sz w:val="60"/>
          <w:szCs w:val="60"/>
        </w:rPr>
      </w:pPr>
    </w:p>
    <w:p w14:paraId="262CC35F" w14:textId="77777777" w:rsidR="00776A7F" w:rsidRDefault="00776A7F" w:rsidP="00195143">
      <w:pPr>
        <w:tabs>
          <w:tab w:val="left" w:pos="2910"/>
        </w:tabs>
        <w:spacing w:line="360" w:lineRule="auto"/>
        <w:rPr>
          <w:rFonts w:ascii="Sarabun" w:hAnsi="Sarabun" w:cs="Sarabun" w:hint="cs"/>
          <w:b/>
          <w:bCs/>
          <w:color w:val="0000FF"/>
          <w:sz w:val="60"/>
          <w:szCs w:val="60"/>
        </w:rPr>
      </w:pPr>
    </w:p>
    <w:p w14:paraId="7887E932" w14:textId="23E51393" w:rsidR="00994198" w:rsidRPr="00994198" w:rsidRDefault="00994198" w:rsidP="00994198">
      <w:pPr>
        <w:tabs>
          <w:tab w:val="left" w:pos="2910"/>
        </w:tabs>
        <w:spacing w:line="360" w:lineRule="auto"/>
        <w:jc w:val="center"/>
        <w:rPr>
          <w:rFonts w:ascii="Sarabun" w:hAnsi="Sarabun" w:cs="Sarabun"/>
          <w:b/>
          <w:bCs/>
          <w:color w:val="C00000"/>
          <w:sz w:val="60"/>
          <w:szCs w:val="60"/>
        </w:rPr>
      </w:pPr>
      <w:r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lastRenderedPageBreak/>
        <w:t>เฉ</w:t>
      </w:r>
      <w:proofErr w:type="spellStart"/>
      <w:r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>ิง</w:t>
      </w:r>
      <w:proofErr w:type="spellEnd"/>
      <w:r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 xml:space="preserve">ตู </w:t>
      </w:r>
      <w:r w:rsidR="00290F9E">
        <w:rPr>
          <w:rFonts w:ascii="Sarabun" w:hAnsi="Sarabun" w:cs="Sarabun" w:hint="cs"/>
          <w:b/>
          <w:bCs/>
          <w:color w:val="0000FF"/>
          <w:sz w:val="60"/>
          <w:szCs w:val="60"/>
          <w:cs/>
        </w:rPr>
        <w:t xml:space="preserve">เที่ยว </w:t>
      </w:r>
      <w:r w:rsidR="00290F9E" w:rsidRPr="00290F9E">
        <w:rPr>
          <w:rFonts w:ascii="Sarabun" w:hAnsi="Sarabun" w:cs="Sarabun"/>
          <w:b/>
          <w:bCs/>
          <w:color w:val="0000FF"/>
          <w:sz w:val="60"/>
          <w:szCs w:val="60"/>
        </w:rPr>
        <w:t xml:space="preserve">3 </w:t>
      </w:r>
      <w:r w:rsidR="00290F9E" w:rsidRPr="00290F9E">
        <w:rPr>
          <w:rFonts w:ascii="Sarabun" w:hAnsi="Sarabun" w:cs="Sarabun"/>
          <w:b/>
          <w:bCs/>
          <w:color w:val="0000FF"/>
          <w:sz w:val="60"/>
          <w:szCs w:val="60"/>
          <w:cs/>
        </w:rPr>
        <w:t>อุทยานไฮ</w:t>
      </w:r>
      <w:proofErr w:type="spellStart"/>
      <w:r w:rsidR="00290F9E" w:rsidRPr="00290F9E">
        <w:rPr>
          <w:rFonts w:ascii="Sarabun" w:hAnsi="Sarabun" w:cs="Sarabun"/>
          <w:b/>
          <w:bCs/>
          <w:color w:val="0000FF"/>
          <w:sz w:val="60"/>
          <w:szCs w:val="60"/>
          <w:cs/>
        </w:rPr>
        <w:t>ไลท์</w:t>
      </w:r>
      <w:proofErr w:type="spellEnd"/>
    </w:p>
    <w:p w14:paraId="25FAA33F" w14:textId="6964AEF5" w:rsidR="00A026EC" w:rsidRPr="00994198" w:rsidRDefault="00994198" w:rsidP="00994198">
      <w:pPr>
        <w:spacing w:line="360" w:lineRule="auto"/>
        <w:ind w:right="142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r w:rsidRPr="00994198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สี่ดรุณี</w:t>
      </w:r>
      <w:r w:rsidRPr="00994198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  <w:r w:rsidRPr="00994198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ปี้เผ</w:t>
      </w:r>
      <w:proofErr w:type="spellStart"/>
      <w:r w:rsidRPr="00994198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ิง</w:t>
      </w:r>
      <w:proofErr w:type="spellEnd"/>
      <w:r w:rsidRPr="00994198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โกว</w:t>
      </w:r>
      <w:r w:rsidRPr="00994198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</w:t>
      </w:r>
      <w:proofErr w:type="spellStart"/>
      <w:r w:rsidRPr="00994198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จิ่ว</w:t>
      </w:r>
      <w:proofErr w:type="spellEnd"/>
      <w:r w:rsidRPr="00994198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จ้ายโกว</w:t>
      </w:r>
      <w:r w:rsidRPr="00994198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6 </w:t>
      </w:r>
      <w:r w:rsidRPr="00994198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>วัน</w:t>
      </w:r>
      <w:r w:rsidRPr="00994198">
        <w:rPr>
          <w:rFonts w:ascii="Sarabun" w:hAnsi="Sarabun" w:cs="Sarabun"/>
          <w:b/>
          <w:bCs/>
          <w:color w:val="0000FF"/>
          <w:sz w:val="44"/>
          <w:szCs w:val="44"/>
          <w:cs/>
        </w:rPr>
        <w:t xml:space="preserve"> 5 </w:t>
      </w:r>
      <w:r w:rsidRPr="00994198">
        <w:rPr>
          <w:rFonts w:ascii="Sarabun" w:hAnsi="Sarabun" w:cs="Sarabun" w:hint="cs"/>
          <w:b/>
          <w:bCs/>
          <w:color w:val="0000FF"/>
          <w:sz w:val="44"/>
          <w:szCs w:val="44"/>
          <w:cs/>
        </w:rPr>
        <w:t xml:space="preserve">คืน </w:t>
      </w:r>
      <w:r w:rsidR="00725173" w:rsidRPr="00994198">
        <w:rPr>
          <w:rFonts w:ascii="Sarabun" w:hAnsi="Sarabun" w:cs="Sarabun" w:hint="cs"/>
          <w:b/>
          <w:bCs/>
          <w:color w:val="0070C0"/>
          <w:sz w:val="44"/>
          <w:szCs w:val="44"/>
          <w:cs/>
        </w:rPr>
        <w:t>* ไม่ลงร้าน</w:t>
      </w:r>
      <w:proofErr w:type="spellStart"/>
      <w:r w:rsidR="00725173" w:rsidRPr="00994198">
        <w:rPr>
          <w:rFonts w:ascii="Sarabun" w:hAnsi="Sarabun" w:cs="Sarabun" w:hint="cs"/>
          <w:b/>
          <w:bCs/>
          <w:color w:val="0070C0"/>
          <w:sz w:val="44"/>
          <w:szCs w:val="44"/>
          <w:cs/>
        </w:rPr>
        <w:t>ช้</w:t>
      </w:r>
      <w:proofErr w:type="spellEnd"/>
      <w:r w:rsidR="00725173" w:rsidRPr="00994198">
        <w:rPr>
          <w:rFonts w:ascii="Sarabun" w:hAnsi="Sarabun" w:cs="Sarabun" w:hint="cs"/>
          <w:b/>
          <w:bCs/>
          <w:color w:val="0070C0"/>
          <w:sz w:val="44"/>
          <w:szCs w:val="44"/>
          <w:cs/>
        </w:rPr>
        <w:t>อป</w:t>
      </w:r>
      <w:r w:rsidR="005A3521" w:rsidRPr="00994198">
        <w:rPr>
          <w:rFonts w:ascii="Sarabun" w:hAnsi="Sarabun" w:cs="Sarabun" w:hint="cs"/>
          <w:b/>
          <w:bCs/>
          <w:color w:val="0070C0"/>
          <w:sz w:val="44"/>
          <w:szCs w:val="44"/>
          <w:cs/>
        </w:rPr>
        <w:t xml:space="preserve"> </w:t>
      </w:r>
      <w:r w:rsidR="00725173" w:rsidRPr="00994198">
        <w:rPr>
          <w:rFonts w:ascii="Sarabun" w:hAnsi="Sarabun" w:cs="Sarabun"/>
          <w:b/>
          <w:bCs/>
          <w:color w:val="0070C0"/>
          <w:sz w:val="44"/>
          <w:szCs w:val="44"/>
        </w:rPr>
        <w:t>*</w:t>
      </w:r>
      <w:r w:rsidR="00A026EC" w:rsidRPr="00994198">
        <w:rPr>
          <w:rFonts w:ascii="Sarabun" w:hAnsi="Sarabun" w:cs="Sarabun" w:hint="cs"/>
          <w:b/>
          <w:bCs/>
          <w:sz w:val="44"/>
          <w:szCs w:val="44"/>
          <w:cs/>
        </w:rPr>
        <w:t xml:space="preserve"> </w:t>
      </w:r>
    </w:p>
    <w:p w14:paraId="48E38850" w14:textId="03105E34" w:rsidR="00D20467" w:rsidRPr="00A026EC" w:rsidRDefault="0005584C" w:rsidP="00994198">
      <w:pPr>
        <w:spacing w:line="360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8"/>
          <w:szCs w:val="48"/>
        </w:rPr>
      </w:pPr>
      <w:r w:rsidRPr="00A026EC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725173" w:rsidRPr="00A026EC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B1470B" w:rsidRPr="00A026EC">
        <w:rPr>
          <w:rFonts w:ascii="Sarabun" w:hAnsi="Sarabun" w:cs="Sarabun"/>
          <w:b/>
          <w:bCs/>
          <w:color w:val="FF0000"/>
          <w:sz w:val="48"/>
          <w:szCs w:val="48"/>
        </w:rPr>
        <w:t xml:space="preserve">Air China </w:t>
      </w:r>
      <w:r w:rsidR="00BE0E80" w:rsidRPr="00A026EC">
        <w:rPr>
          <w:rFonts w:ascii="Sarabun" w:hAnsi="Sarabun" w:cs="Sarabun"/>
          <w:b/>
          <w:bCs/>
          <w:color w:val="FF0000"/>
          <w:sz w:val="48"/>
          <w:szCs w:val="48"/>
        </w:rPr>
        <w:t>(</w:t>
      </w:r>
      <w:r w:rsidR="00B1470B" w:rsidRPr="00A026EC">
        <w:rPr>
          <w:rFonts w:ascii="Sarabun" w:hAnsi="Sarabun" w:cs="Sarabun"/>
          <w:b/>
          <w:bCs/>
          <w:color w:val="FF0000"/>
          <w:sz w:val="48"/>
          <w:szCs w:val="48"/>
        </w:rPr>
        <w:t>CA</w:t>
      </w:r>
      <w:r w:rsidR="00BE0E80" w:rsidRPr="00A026EC">
        <w:rPr>
          <w:rFonts w:ascii="Sarabun" w:hAnsi="Sarabun" w:cs="Sarabun"/>
          <w:b/>
          <w:bCs/>
          <w:color w:val="FF0000"/>
          <w:sz w:val="48"/>
          <w:szCs w:val="48"/>
        </w:rPr>
        <w:t>)</w:t>
      </w:r>
    </w:p>
    <w:p w14:paraId="5BF1415F" w14:textId="77777777" w:rsidR="00026D13" w:rsidRPr="00026D13" w:rsidRDefault="00026D13" w:rsidP="00994198">
      <w:pPr>
        <w:spacing w:line="360" w:lineRule="auto"/>
        <w:ind w:right="142"/>
        <w:contextualSpacing/>
        <w:jc w:val="both"/>
        <w:rPr>
          <w:rFonts w:ascii="Sarabun" w:hAnsi="Sarabun" w:cs="Sarabun"/>
          <w:b/>
          <w:bCs/>
          <w:color w:val="C00000"/>
          <w:sz w:val="22"/>
          <w:szCs w:val="22"/>
        </w:rPr>
      </w:pPr>
    </w:p>
    <w:tbl>
      <w:tblPr>
        <w:tblW w:w="5148" w:type="pct"/>
        <w:jc w:val="center"/>
        <w:tblLook w:val="04A0" w:firstRow="1" w:lastRow="0" w:firstColumn="1" w:lastColumn="0" w:noHBand="0" w:noVBand="1"/>
      </w:tblPr>
      <w:tblGrid>
        <w:gridCol w:w="459"/>
        <w:gridCol w:w="4990"/>
        <w:gridCol w:w="696"/>
        <w:gridCol w:w="807"/>
        <w:gridCol w:w="696"/>
        <w:gridCol w:w="3287"/>
      </w:tblGrid>
      <w:tr w:rsidR="00CB6013" w:rsidRPr="00B36657" w14:paraId="76A8E9D0" w14:textId="77777777" w:rsidTr="0032549F">
        <w:trPr>
          <w:trHeight w:val="473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5165D152" w14:textId="77777777" w:rsidR="00B36657" w:rsidRPr="00B36657" w:rsidRDefault="00B36657" w:rsidP="00994198">
            <w:pPr>
              <w:pStyle w:val="NoSpacing"/>
              <w:spacing w:line="360" w:lineRule="auto"/>
              <w:ind w:left="-476"/>
              <w:contextualSpacing/>
              <w:jc w:val="both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A1C21A3" w14:textId="77777777" w:rsidR="00B36657" w:rsidRPr="00B36657" w:rsidRDefault="00B36657" w:rsidP="00994198">
            <w:pPr>
              <w:pStyle w:val="NoSpacing"/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344344CE" w14:textId="77777777" w:rsidR="00B36657" w:rsidRPr="00B36657" w:rsidRDefault="00B36657" w:rsidP="00994198">
            <w:pPr>
              <w:pStyle w:val="NoSpacing"/>
              <w:spacing w:line="360" w:lineRule="auto"/>
              <w:ind w:left="-134" w:firstLine="134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13B35D78" w14:textId="77777777" w:rsidR="00B36657" w:rsidRPr="00B36657" w:rsidRDefault="00B36657" w:rsidP="00994198">
            <w:pPr>
              <w:pStyle w:val="NoSpacing"/>
              <w:spacing w:line="360" w:lineRule="auto"/>
              <w:ind w:left="-134" w:firstLine="134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31574C5" w14:textId="77777777" w:rsidR="00B36657" w:rsidRPr="00B36657" w:rsidRDefault="00B36657" w:rsidP="00994198">
            <w:pPr>
              <w:pStyle w:val="NoSpacing"/>
              <w:spacing w:line="360" w:lineRule="auto"/>
              <w:ind w:left="-134" w:firstLine="134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92DA1E7" w14:textId="77777777" w:rsidR="00B36657" w:rsidRPr="00B36657" w:rsidRDefault="00B36657" w:rsidP="00994198">
            <w:pPr>
              <w:pStyle w:val="NoSpacing"/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B36657" w14:paraId="4D4753F3" w14:textId="77777777" w:rsidTr="00A11329">
        <w:trPr>
          <w:trHeight w:val="20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DB08" w14:textId="77777777" w:rsidR="00BE0E80" w:rsidRPr="00B36657" w:rsidRDefault="00BE0E80" w:rsidP="00994198">
            <w:pPr>
              <w:pStyle w:val="NoSpacing"/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8F28" w14:textId="0261AB6D" w:rsidR="00BE0E80" w:rsidRPr="0021464B" w:rsidRDefault="00BE0E80" w:rsidP="00994198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21464B">
              <w:rPr>
                <w:rFonts w:ascii="Sarabun" w:hAnsi="Sarabun" w:cs="Sarabun" w:hint="cs"/>
                <w:szCs w:val="24"/>
                <w:cs/>
              </w:rPr>
              <w:t>กรุงเทพฯ สนามบิน</w:t>
            </w:r>
            <w:r w:rsidR="00E24A9A">
              <w:rPr>
                <w:rFonts w:ascii="Sarabun" w:hAnsi="Sarabun" w:cs="Sarabun" w:hint="cs"/>
                <w:szCs w:val="24"/>
                <w:cs/>
              </w:rPr>
              <w:t>สุวรรณภูมิ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21464B">
              <w:rPr>
                <w:rFonts w:ascii="Sarabun" w:hAnsi="Sarabun" w:cs="Sarabun"/>
                <w:szCs w:val="24"/>
                <w:cs/>
              </w:rPr>
              <w:t>(</w:t>
            </w:r>
            <w:r w:rsidR="00994198" w:rsidRPr="00994198">
              <w:rPr>
                <w:rFonts w:ascii="Sarabun" w:hAnsi="Sarabun" w:cs="Sarabun"/>
                <w:szCs w:val="24"/>
              </w:rPr>
              <w:t>CA</w:t>
            </w:r>
            <w:r w:rsidR="00994198" w:rsidRPr="00994198">
              <w:rPr>
                <w:rFonts w:ascii="Sarabun" w:hAnsi="Sarabun" w:cs="Sarabun"/>
                <w:szCs w:val="24"/>
                <w:cs/>
              </w:rPr>
              <w:t>466</w:t>
            </w:r>
            <w:r w:rsidR="00994198">
              <w:rPr>
                <w:rFonts w:ascii="Sarabun" w:hAnsi="Sarabun" w:cs="Sarabun"/>
                <w:szCs w:val="24"/>
              </w:rPr>
              <w:t>:</w:t>
            </w:r>
            <w:r w:rsidR="00994198" w:rsidRPr="00994198">
              <w:rPr>
                <w:rFonts w:ascii="Sarabun" w:hAnsi="Sarabun" w:cs="Sarabun"/>
                <w:szCs w:val="24"/>
              </w:rPr>
              <w:t xml:space="preserve"> </w:t>
            </w:r>
            <w:r w:rsidR="00994198" w:rsidRPr="00994198">
              <w:rPr>
                <w:rFonts w:ascii="Sarabun" w:hAnsi="Sarabun" w:cs="Sarabun"/>
                <w:szCs w:val="24"/>
                <w:cs/>
              </w:rPr>
              <w:t>13</w:t>
            </w:r>
            <w:r w:rsidR="00994198">
              <w:rPr>
                <w:rFonts w:ascii="Sarabun" w:hAnsi="Sarabun" w:cs="Sarabun"/>
                <w:szCs w:val="24"/>
              </w:rPr>
              <w:t>.</w:t>
            </w:r>
            <w:r w:rsidR="00994198" w:rsidRPr="00994198">
              <w:rPr>
                <w:rFonts w:ascii="Sarabun" w:hAnsi="Sarabun" w:cs="Sarabun"/>
                <w:szCs w:val="24"/>
                <w:cs/>
              </w:rPr>
              <w:t>50</w:t>
            </w:r>
            <w:r w:rsidR="00994198">
              <w:rPr>
                <w:rFonts w:ascii="Sarabun" w:hAnsi="Sarabun" w:cs="Sarabun"/>
                <w:szCs w:val="24"/>
              </w:rPr>
              <w:t xml:space="preserve"> - </w:t>
            </w:r>
            <w:r w:rsidR="00994198" w:rsidRPr="00994198">
              <w:rPr>
                <w:rFonts w:ascii="Sarabun" w:hAnsi="Sarabun" w:cs="Sarabun"/>
                <w:szCs w:val="24"/>
                <w:cs/>
              </w:rPr>
              <w:t>18</w:t>
            </w:r>
            <w:r w:rsidR="00994198">
              <w:rPr>
                <w:rFonts w:ascii="Sarabun" w:hAnsi="Sarabun" w:cs="Sarabun"/>
                <w:szCs w:val="24"/>
              </w:rPr>
              <w:t>.</w:t>
            </w:r>
            <w:r w:rsidR="00994198" w:rsidRPr="00994198">
              <w:rPr>
                <w:rFonts w:ascii="Sarabun" w:hAnsi="Sarabun" w:cs="Sarabun"/>
                <w:szCs w:val="24"/>
                <w:cs/>
              </w:rPr>
              <w:t>00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 w:rsidRPr="0021464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1464B">
              <w:rPr>
                <w:rFonts w:ascii="Sarabun" w:hAnsi="Sarabun" w:cs="Sarabun" w:hint="cs"/>
                <w:szCs w:val="24"/>
                <w:cs/>
              </w:rPr>
              <w:t>สนามบินเฉ</w:t>
            </w:r>
            <w:proofErr w:type="spellStart"/>
            <w:r w:rsidRPr="0021464B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21464B">
              <w:rPr>
                <w:rFonts w:ascii="Sarabun" w:hAnsi="Sarabun" w:cs="Sarabun" w:hint="cs"/>
                <w:szCs w:val="24"/>
                <w:cs/>
              </w:rPr>
              <w:t>ตูเทียนฟู่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D5CA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b/>
                <w:bCs/>
                <w:color w:val="FF0000"/>
                <w:sz w:val="48"/>
                <w:szCs w:val="4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B35" w14:textId="608B636D" w:rsidR="00BE0E80" w:rsidRPr="000C7448" w:rsidRDefault="00994198" w:rsidP="00994198">
            <w:pPr>
              <w:spacing w:line="360" w:lineRule="auto"/>
              <w:jc w:val="both"/>
              <w:rPr>
                <w:rFonts w:ascii="Sarabun" w:eastAsia="Calibri" w:hAnsi="Sarabun" w:cs="Sarabun"/>
                <w:b/>
                <w:bCs/>
                <w:color w:val="FF0000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eastAsia="Calibri" w:hAnsi="Segoe UI Symbol" w:cs="Segoe UI Symbol" w:hint="cs"/>
                <w:sz w:val="48"/>
                <w:szCs w:val="48"/>
                <w:cs/>
                <w:lang w:eastAsia="en-US"/>
              </w:rPr>
              <w:t>✈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DC45" w14:textId="1B4B4BA8" w:rsidR="00BE0E80" w:rsidRPr="00994198" w:rsidRDefault="00994198" w:rsidP="00994198">
            <w:pPr>
              <w:spacing w:line="360" w:lineRule="auto"/>
              <w:jc w:val="both"/>
              <w:rPr>
                <w:rFonts w:ascii="Sarabun" w:eastAsia="Calibri" w:hAnsi="Sarabun" w:cstheme="minorBidi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808C" w14:textId="2B46EE40" w:rsidR="00BE0E80" w:rsidRPr="0021464B" w:rsidRDefault="002C1BFD" w:rsidP="00994198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2C1BFD">
              <w:rPr>
                <w:rFonts w:ascii="Sarabun" w:hAnsi="Sarabun" w:cs="Sarabun"/>
                <w:szCs w:val="24"/>
              </w:rPr>
              <w:t>RIVER HOTEL</w:t>
            </w:r>
            <w:r w:rsidR="00D75525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="00F96F3F" w:rsidRPr="00F96F3F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="00F96F3F" w:rsidRPr="00F96F3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D2560C" w:rsidRPr="00B36657" w14:paraId="62FAF6E4" w14:textId="77777777" w:rsidTr="00BF376D">
        <w:trPr>
          <w:trHeight w:val="20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  <w:hideMark/>
          </w:tcPr>
          <w:p w14:paraId="446C69FE" w14:textId="77777777" w:rsidR="00BE0E80" w:rsidRPr="00B36657" w:rsidRDefault="00BE0E80" w:rsidP="00994198">
            <w:pPr>
              <w:pStyle w:val="NoSpacing"/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E2B1183" w14:textId="77777777" w:rsidR="00BE0E80" w:rsidRPr="0021464B" w:rsidRDefault="00BE0E80" w:rsidP="00994198">
            <w:pPr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2718E0">
              <w:rPr>
                <w:rFonts w:ascii="Sarabun" w:hAnsi="Sarabun" w:cs="Sarabun" w:hint="cs"/>
                <w:szCs w:val="24"/>
                <w:cs/>
              </w:rPr>
              <w:t>เฉ</w:t>
            </w:r>
            <w:proofErr w:type="spellStart"/>
            <w:r w:rsidRPr="002718E0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2718E0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2718E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FC4331">
              <w:rPr>
                <w:rFonts w:ascii="Sarabun" w:hAnsi="Sarabun" w:cs="Sarabun" w:hint="cs"/>
                <w:szCs w:val="24"/>
                <w:cs/>
              </w:rPr>
              <w:t>อุทยาน</w:t>
            </w:r>
            <w:r w:rsidR="00C54E57" w:rsidRPr="00F47BF0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="00C54E57" w:rsidRPr="00F47BF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C54E57" w:rsidRPr="00F47BF0">
              <w:rPr>
                <w:rFonts w:ascii="Sarabun" w:hAnsi="Sarabun" w:cs="Sarabun" w:hint="cs"/>
                <w:szCs w:val="24"/>
                <w:cs/>
              </w:rPr>
              <w:t>ซวงเฉียวโกว</w:t>
            </w:r>
            <w:r w:rsidR="00C54E57" w:rsidRPr="00F47BF0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C54E57" w:rsidRPr="00F47BF0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="00C54E57" w:rsidRPr="00F47BF0">
              <w:rPr>
                <w:rFonts w:ascii="Sarabun" w:hAnsi="Sarabun" w:cs="Sarabun"/>
                <w:szCs w:val="24"/>
                <w:cs/>
              </w:rPr>
              <w:t>)</w:t>
            </w:r>
            <w:r w:rsidR="00C54E57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4431CC">
              <w:rPr>
                <w:rFonts w:ascii="Sarabun" w:hAnsi="Sarabun" w:cs="Sarabun"/>
                <w:szCs w:val="24"/>
                <w:cs/>
              </w:rPr>
              <w:t>–</w:t>
            </w:r>
            <w:r w:rsidR="004431CC">
              <w:rPr>
                <w:rFonts w:ascii="Sarabun" w:hAnsi="Sarabun" w:cs="Sarabun" w:hint="cs"/>
                <w:szCs w:val="24"/>
                <w:cs/>
              </w:rPr>
              <w:t xml:space="preserve"> เมืองตูเจียง</w:t>
            </w:r>
            <w:proofErr w:type="spellStart"/>
            <w:r w:rsidR="004431CC">
              <w:rPr>
                <w:rFonts w:ascii="Sarabun" w:hAnsi="Sarabun" w:cs="Sarabun" w:hint="cs"/>
                <w:szCs w:val="24"/>
                <w:cs/>
              </w:rPr>
              <w:t>เยี่ยน</w:t>
            </w:r>
            <w:proofErr w:type="spellEnd"/>
            <w:r w:rsidR="004431CC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254B9912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603C1025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7B4435A7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49D09BEF" w14:textId="774D6980" w:rsidR="00BE0E80" w:rsidRPr="0021464B" w:rsidRDefault="002C1BFD" w:rsidP="00994198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2C1BFD">
              <w:rPr>
                <w:rFonts w:ascii="Sarabun" w:hAnsi="Sarabun" w:cs="Sarabun"/>
                <w:szCs w:val="24"/>
              </w:rPr>
              <w:t>MINGZHI SHANGCHUN HOLIDAY HOTEL</w:t>
            </w:r>
            <w:r w:rsidR="00C008B5" w:rsidRPr="00C008B5">
              <w:rPr>
                <w:rFonts w:ascii="Sarabun" w:hAnsi="Sarabun" w:cs="Sarabun"/>
                <w:szCs w:val="24"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="00F96F3F" w:rsidRPr="00F96F3F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="00F96F3F" w:rsidRPr="00F96F3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CB6013" w:rsidRPr="00B36657" w14:paraId="45868F89" w14:textId="77777777" w:rsidTr="00A11329">
        <w:trPr>
          <w:trHeight w:val="20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7C38" w14:textId="77777777" w:rsidR="00BE0E80" w:rsidRPr="00B36657" w:rsidRDefault="00BE0E80" w:rsidP="00994198">
            <w:pPr>
              <w:pStyle w:val="NoSpacing"/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3FB2" w14:textId="1F8E5C0C" w:rsidR="00312F72" w:rsidRPr="0021464B" w:rsidRDefault="00C54E57" w:rsidP="00994198">
            <w:pPr>
              <w:spacing w:line="360" w:lineRule="auto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  <w:r w:rsidRPr="002718E0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อุทยาน</w:t>
            </w:r>
            <w:r w:rsidR="00FC4331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ปี้เผ</w:t>
            </w:r>
            <w:proofErr w:type="spellStart"/>
            <w:r w:rsidR="00FC4331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 w:rsidR="00FC4331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โกว</w:t>
            </w:r>
            <w:r w:rsidRPr="002718E0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="00FC4331" w:rsidRPr="00FC4331">
              <w:rPr>
                <w:rFonts w:ascii="Sarabun" w:eastAsia="Calibri" w:hAnsi="Sarabun" w:cs="Sarabun"/>
                <w:szCs w:val="24"/>
                <w:cs/>
                <w:lang w:eastAsia="en-US"/>
              </w:rPr>
              <w:t>(</w:t>
            </w:r>
            <w:r w:rsidR="00FC4331" w:rsidRPr="00FC4331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รวมรถอุทยาน</w:t>
            </w:r>
            <w:r w:rsidR="00FC4331" w:rsidRPr="00FC4331">
              <w:rPr>
                <w:rFonts w:ascii="Sarabun" w:eastAsia="Calibri" w:hAnsi="Sarabun" w:cs="Sarabun"/>
                <w:szCs w:val="24"/>
                <w:cs/>
                <w:lang w:eastAsia="en-US"/>
              </w:rPr>
              <w:t>)</w:t>
            </w:r>
            <w:r w:rsidRPr="002718E0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Pr="002718E0">
              <w:rPr>
                <w:rFonts w:ascii="Sarabun" w:eastAsia="Calibri" w:hAnsi="Sarabun" w:cs="Sarabun" w:hint="eastAsia"/>
                <w:szCs w:val="24"/>
                <w:cs/>
                <w:lang w:eastAsia="en-US"/>
              </w:rPr>
              <w:t>–</w:t>
            </w:r>
            <w:r w:rsidRPr="002718E0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เมือ</w:t>
            </w:r>
            <w:r w:rsidR="000C7448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งชวนจู่ซื่อ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50DA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9615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123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C0C" w14:textId="0881B0DC" w:rsidR="00BE0E80" w:rsidRPr="0021464B" w:rsidRDefault="002C1BFD" w:rsidP="00994198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2C1BFD">
              <w:rPr>
                <w:rFonts w:ascii="Sarabun" w:hAnsi="Sarabun" w:cs="Sarabun"/>
                <w:szCs w:val="24"/>
              </w:rPr>
              <w:t>VIENNA INTERNATIONAL HOTEL</w:t>
            </w:r>
            <w:r w:rsidRPr="00C008B5">
              <w:rPr>
                <w:rFonts w:ascii="Sarabun" w:hAnsi="Sarabun" w:cs="Sarabun"/>
                <w:szCs w:val="24"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ระดับ</w:t>
            </w:r>
            <w:r w:rsidR="00F96F3F" w:rsidRPr="00F96F3F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ดาวมาตรฐานจีน</w:t>
            </w:r>
            <w:r w:rsidR="00F96F3F" w:rsidRPr="00F96F3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szCs w:val="24"/>
                <w:cs/>
              </w:rPr>
              <w:t>หรือเทียบเท่า</w:t>
            </w:r>
          </w:p>
        </w:tc>
      </w:tr>
      <w:tr w:rsidR="00BF376D" w:rsidRPr="00B36657" w14:paraId="51E0236F" w14:textId="77777777" w:rsidTr="00BF376D">
        <w:trPr>
          <w:trHeight w:val="20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63D5941" w14:textId="77777777" w:rsidR="00BE0E80" w:rsidRPr="00B36657" w:rsidRDefault="00BE0E80" w:rsidP="00994198">
            <w:pPr>
              <w:pStyle w:val="NoSpacing"/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B36657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A95EE54" w14:textId="77777777" w:rsidR="00BE0E80" w:rsidRPr="0021464B" w:rsidRDefault="00C54E57" w:rsidP="00994198">
            <w:pPr>
              <w:spacing w:line="360" w:lineRule="auto"/>
              <w:ind w:right="-108" w:hanging="55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C54E5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อุทยานแห่งชาติ</w:t>
            </w:r>
            <w:proofErr w:type="spellStart"/>
            <w:r w:rsidRPr="00C54E5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จิ่ว</w:t>
            </w:r>
            <w:proofErr w:type="spellEnd"/>
            <w:r w:rsidRPr="00C54E5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จ้ายโกว</w:t>
            </w:r>
            <w:r w:rsidRPr="00C54E57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(</w:t>
            </w:r>
            <w:r w:rsidRPr="00C54E57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ใช้รถเวียนของอุทยาน</w:t>
            </w:r>
            <w:r w:rsidRPr="00C54E57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)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34E4CC95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48892F38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1E54EEF" w14:textId="77777777" w:rsidR="00BE0E80" w:rsidRPr="00960782" w:rsidRDefault="00BE0E80" w:rsidP="00994198">
            <w:pPr>
              <w:spacing w:line="360" w:lineRule="auto"/>
              <w:jc w:val="both"/>
              <w:rPr>
                <w:rFonts w:ascii="Sarabun" w:eastAsia="Calibri" w:hAnsi="Sarabun" w:cs="Sarabun"/>
                <w:sz w:val="48"/>
                <w:szCs w:val="48"/>
                <w:lang w:eastAsia="en-US"/>
              </w:rPr>
            </w:pPr>
            <w:r w:rsidRPr="00960782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0A1950F" w14:textId="2F681401" w:rsidR="00BE0E80" w:rsidRPr="00960782" w:rsidRDefault="00CA1450" w:rsidP="00994198">
            <w:pPr>
              <w:spacing w:line="360" w:lineRule="auto"/>
              <w:rPr>
                <w:rFonts w:ascii="Sarabun" w:eastAsia="Calibri" w:hAnsi="Sarabun" w:cs="Sarabun"/>
                <w:szCs w:val="24"/>
                <w:lang w:eastAsia="en-US"/>
              </w:rPr>
            </w:pPr>
            <w:r w:rsidRPr="00CA1450">
              <w:rPr>
                <w:rFonts w:ascii="Sarabun" w:eastAsia="Calibri" w:hAnsi="Sarabun" w:cs="Sarabun"/>
                <w:szCs w:val="24"/>
                <w:lang w:eastAsia="en-US"/>
              </w:rPr>
              <w:t>NEW JIUZHAI HOTEL</w:t>
            </w:r>
            <w:r w:rsidR="00C008B5" w:rsidRPr="00960782">
              <w:rPr>
                <w:rFonts w:ascii="Sarabun" w:eastAsia="Calibri" w:hAnsi="Sarabun" w:cs="Sarabun"/>
                <w:szCs w:val="24"/>
                <w:lang w:eastAsia="en-US"/>
              </w:rPr>
              <w:t xml:space="preserve"> </w:t>
            </w:r>
            <w:r w:rsidR="00F96F3F" w:rsidRPr="00F96F3F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ระดับ</w:t>
            </w:r>
            <w:r w:rsidR="00F96F3F" w:rsidRPr="00F96F3F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4 </w:t>
            </w:r>
            <w:r w:rsidR="00F96F3F" w:rsidRPr="00F96F3F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ดาวมาตรฐานจีน</w:t>
            </w:r>
            <w:r w:rsidR="00F96F3F" w:rsidRPr="00F96F3F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="00F96F3F" w:rsidRPr="00F96F3F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หรือเทียบเท่า</w:t>
            </w:r>
          </w:p>
        </w:tc>
      </w:tr>
      <w:tr w:rsidR="0054536A" w:rsidRPr="00B36657" w14:paraId="0FADC0CF" w14:textId="77777777" w:rsidTr="00A11329">
        <w:trPr>
          <w:trHeight w:val="20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4201" w14:textId="77777777" w:rsidR="00BE0E80" w:rsidRPr="00B36657" w:rsidRDefault="00A11329" w:rsidP="00994198">
            <w:pPr>
              <w:pStyle w:val="NoSpacing"/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D5CA" w14:textId="53E4AEA9" w:rsidR="00287080" w:rsidRDefault="00FC4331" w:rsidP="00994198">
            <w:pPr>
              <w:spacing w:line="360" w:lineRule="auto"/>
              <w:rPr>
                <w:rFonts w:ascii="Sarabun" w:hAnsi="Sarabun" w:cs="Sarabun"/>
                <w:szCs w:val="24"/>
                <w:lang w:eastAsia="en-US"/>
              </w:rPr>
            </w:pPr>
            <w:r w:rsidRPr="00FC4331">
              <w:rPr>
                <w:rFonts w:ascii="Sarabun" w:hAnsi="Sarabun" w:cs="Sarabun" w:hint="cs"/>
                <w:szCs w:val="24"/>
                <w:cs/>
                <w:lang w:eastAsia="en-US"/>
              </w:rPr>
              <w:t>สถานีรถไฟ</w:t>
            </w:r>
            <w:r w:rsidR="00464055">
              <w:rPr>
                <w:rFonts w:ascii="Sarabun" w:hAnsi="Sarabun" w:cs="Sarabun" w:hint="cs"/>
                <w:szCs w:val="24"/>
                <w:cs/>
                <w:lang w:eastAsia="en-US"/>
              </w:rPr>
              <w:t>ความเร็วสูง</w:t>
            </w:r>
            <w:r w:rsidRPr="00FC4331">
              <w:rPr>
                <w:rFonts w:ascii="Sarabun" w:hAnsi="Sarabun" w:cs="Sarabun"/>
                <w:szCs w:val="24"/>
                <w:cs/>
                <w:lang w:eastAsia="en-US"/>
              </w:rPr>
              <w:t xml:space="preserve"> – </w:t>
            </w:r>
            <w:r w:rsidRPr="008126CB">
              <w:rPr>
                <w:rFonts w:ascii="Sarabun" w:hAnsi="Sarabun" w:cs="Sarabun" w:hint="cs"/>
                <w:b/>
                <w:bCs/>
                <w:szCs w:val="24"/>
                <w:cs/>
                <w:lang w:eastAsia="en-US"/>
              </w:rPr>
              <w:t>นั่งรถไฟความเร็วสูง</w:t>
            </w:r>
            <w:r w:rsidR="008126CB">
              <w:rPr>
                <w:rFonts w:ascii="Sarabun" w:hAnsi="Sarabun" w:cs="Sarabun" w:hint="cs"/>
                <w:b/>
                <w:bCs/>
                <w:szCs w:val="24"/>
                <w:cs/>
                <w:lang w:eastAsia="en-US"/>
              </w:rPr>
              <w:t>กลับ</w:t>
            </w:r>
            <w:proofErr w:type="spellStart"/>
            <w:r w:rsidR="008126CB" w:rsidRPr="008126CB">
              <w:rPr>
                <w:rFonts w:ascii="Sarabun" w:hAnsi="Sarabun" w:cs="Sarabun" w:hint="cs"/>
                <w:b/>
                <w:bCs/>
                <w:szCs w:val="24"/>
                <w:cs/>
                <w:lang w:eastAsia="en-US"/>
              </w:rPr>
              <w:t>ฉิง</w:t>
            </w:r>
            <w:proofErr w:type="spellEnd"/>
            <w:r w:rsidR="008126CB" w:rsidRPr="008126CB">
              <w:rPr>
                <w:rFonts w:ascii="Sarabun" w:hAnsi="Sarabun" w:cs="Sarabun" w:hint="cs"/>
                <w:b/>
                <w:bCs/>
                <w:szCs w:val="24"/>
                <w:cs/>
                <w:lang w:eastAsia="en-US"/>
              </w:rPr>
              <w:t>ตู</w:t>
            </w:r>
            <w:r w:rsidR="008126CB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FC4331"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="0028708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287080" w:rsidRPr="00287080">
              <w:rPr>
                <w:rFonts w:ascii="Sarabun" w:hAnsi="Sarabun" w:cs="Sarabun" w:hint="cs"/>
                <w:szCs w:val="24"/>
                <w:cs/>
                <w:lang w:eastAsia="en-US"/>
              </w:rPr>
              <w:t>ถนนไท่กู่หลี่</w:t>
            </w:r>
            <w:r w:rsidR="0028708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287080">
              <w:rPr>
                <w:rFonts w:ascii="Sarabun" w:hAnsi="Sarabun" w:cs="Sarabun"/>
                <w:szCs w:val="24"/>
                <w:cs/>
                <w:lang w:eastAsia="en-US"/>
              </w:rPr>
              <w:t>–</w:t>
            </w:r>
            <w:r w:rsidR="0028708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Pr="00FC4331">
              <w:rPr>
                <w:rFonts w:ascii="Sarabun" w:hAnsi="Sarabun" w:cs="Sarabun" w:hint="cs"/>
                <w:szCs w:val="24"/>
                <w:cs/>
                <w:lang w:eastAsia="en-US"/>
              </w:rPr>
              <w:t>ถนนคนเดินชุนซีลู่</w:t>
            </w:r>
            <w:r w:rsidRPr="00FC4331">
              <w:rPr>
                <w:rFonts w:ascii="Sarabun" w:hAnsi="Sarabun" w:cs="Sarabun"/>
                <w:szCs w:val="24"/>
                <w:cs/>
                <w:lang w:eastAsia="en-US"/>
              </w:rPr>
              <w:t xml:space="preserve"> +</w:t>
            </w:r>
            <w:r w:rsidR="004D67AA">
              <w:rPr>
                <w:rFonts w:ascii="Sarabun" w:hAnsi="Sarabun" w:cs="Sarabun"/>
                <w:szCs w:val="24"/>
                <w:lang w:eastAsia="en-US"/>
              </w:rPr>
              <w:t xml:space="preserve"> </w:t>
            </w:r>
            <w:r w:rsidRPr="00FC4331">
              <w:rPr>
                <w:rFonts w:ascii="Sarabun" w:hAnsi="Sarabun" w:cs="Sarabun"/>
                <w:szCs w:val="24"/>
                <w:lang w:eastAsia="en-US"/>
              </w:rPr>
              <w:t>POP</w:t>
            </w:r>
            <w:r w:rsidR="004D67AA">
              <w:rPr>
                <w:rFonts w:ascii="Sarabun" w:hAnsi="Sarabun" w:cs="Sarabun"/>
                <w:szCs w:val="24"/>
                <w:lang w:eastAsia="en-US"/>
              </w:rPr>
              <w:t xml:space="preserve"> MART</w:t>
            </w:r>
            <w:r w:rsidRPr="00FC4331">
              <w:rPr>
                <w:rFonts w:ascii="Sarabun" w:hAnsi="Sarabun" w:cs="Sarabun"/>
                <w:szCs w:val="24"/>
                <w:lang w:eastAsia="en-US"/>
              </w:rPr>
              <w:t xml:space="preserve"> –</w:t>
            </w:r>
            <w:r w:rsidR="00287080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หมีแพน</w:t>
            </w:r>
            <w:proofErr w:type="spellStart"/>
            <w:r w:rsidR="00287080">
              <w:rPr>
                <w:rFonts w:ascii="Sarabun" w:hAnsi="Sarabun" w:cs="Sarabun" w:hint="cs"/>
                <w:szCs w:val="24"/>
                <w:cs/>
                <w:lang w:eastAsia="en-US"/>
              </w:rPr>
              <w:t>ด้า</w:t>
            </w:r>
            <w:proofErr w:type="spellEnd"/>
            <w:r w:rsidR="00287080">
              <w:rPr>
                <w:rFonts w:ascii="Sarabun" w:hAnsi="Sarabun" w:cs="Sarabun" w:hint="cs"/>
                <w:szCs w:val="24"/>
                <w:cs/>
                <w:lang w:eastAsia="en-US"/>
              </w:rPr>
              <w:t>ยักษ์ปีนตึก</w:t>
            </w:r>
            <w:r w:rsidR="00287080">
              <w:rPr>
                <w:rFonts w:ascii="Sarabun" w:hAnsi="Sarabun" w:cs="Sarabun"/>
                <w:szCs w:val="24"/>
                <w:lang w:eastAsia="en-US"/>
              </w:rPr>
              <w:t xml:space="preserve">IFS </w:t>
            </w:r>
          </w:p>
          <w:p w14:paraId="33E26D6A" w14:textId="0AF3E929" w:rsidR="008126CB" w:rsidRPr="004A5A7A" w:rsidRDefault="00FC4331" w:rsidP="00994198">
            <w:pPr>
              <w:spacing w:line="360" w:lineRule="auto"/>
              <w:rPr>
                <w:rFonts w:ascii="Sarabun" w:hAnsi="Sarabun" w:cs="Sarabun"/>
                <w:color w:val="0033CC"/>
                <w:szCs w:val="24"/>
                <w:cs/>
                <w:lang w:eastAsia="en-US"/>
              </w:rPr>
            </w:pPr>
            <w:r w:rsidRPr="004A5A7A">
              <w:rPr>
                <w:rFonts w:ascii="Sarabun" w:hAnsi="Sarabun" w:cs="Sarabun" w:hint="cs"/>
                <w:color w:val="0033CC"/>
                <w:szCs w:val="24"/>
                <w:cs/>
                <w:lang w:eastAsia="en-US"/>
              </w:rPr>
              <w:t>เมนูพิเศษ</w:t>
            </w:r>
            <w:r w:rsidR="004A5A7A" w:rsidRPr="004A5A7A">
              <w:rPr>
                <w:rFonts w:ascii="Sarabun" w:hAnsi="Sarabun" w:cs="Sarabun"/>
                <w:color w:val="0033CC"/>
                <w:szCs w:val="24"/>
                <w:lang w:eastAsia="en-US"/>
              </w:rPr>
              <w:t xml:space="preserve">! </w:t>
            </w:r>
            <w:r w:rsidR="004A5A7A" w:rsidRPr="004A5A7A">
              <w:rPr>
                <w:rFonts w:ascii="Sarabun" w:hAnsi="Sarabun" w:cs="Sarabun" w:hint="cs"/>
                <w:color w:val="0033CC"/>
                <w:szCs w:val="24"/>
                <w:cs/>
                <w:lang w:eastAsia="en-US"/>
              </w:rPr>
              <w:t>บุฟเฟต์อาหารทะเล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5CD8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egoe UI Symbol" w:hAnsi="Segoe UI Symbol" w:cs="Segoe UI Symbol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7C12" w14:textId="77777777" w:rsidR="00BE0E80" w:rsidRPr="000C7448" w:rsidRDefault="00BE0E80" w:rsidP="00994198">
            <w:pPr>
              <w:spacing w:line="360" w:lineRule="auto"/>
              <w:jc w:val="both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A1D1" w14:textId="77777777" w:rsidR="00BE0E80" w:rsidRPr="000C7448" w:rsidRDefault="00E74082" w:rsidP="00994198">
            <w:pPr>
              <w:spacing w:line="360" w:lineRule="auto"/>
              <w:jc w:val="both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  <w:r w:rsidRPr="000C7448">
              <w:rPr>
                <w:rFonts w:ascii="Segoe UI Symbol" w:eastAsia="Calibri" w:hAnsi="Segoe UI Symbol" w:cs="Segoe UI Symbol" w:hint="cs"/>
                <w:sz w:val="48"/>
                <w:szCs w:val="48"/>
                <w:cs/>
              </w:rPr>
              <w:t xml:space="preserve"> 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C34" w14:textId="68F938AB" w:rsidR="00BE0E80" w:rsidRPr="0021464B" w:rsidRDefault="002C1BFD" w:rsidP="00994198">
            <w:pPr>
              <w:spacing w:line="360" w:lineRule="auto"/>
              <w:rPr>
                <w:rFonts w:ascii="Sarabun" w:eastAsia="Calibri" w:hAnsi="Sarabun" w:cs="Sarabun"/>
                <w:szCs w:val="24"/>
              </w:rPr>
            </w:pPr>
            <w:r w:rsidRPr="002C1BFD">
              <w:rPr>
                <w:rFonts w:ascii="Sarabun" w:hAnsi="Sarabun" w:cs="Sarabun"/>
                <w:szCs w:val="24"/>
              </w:rPr>
              <w:t>RIVER HOTEL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ระดับ</w:t>
            </w:r>
            <w:r w:rsidR="00F96F3F" w:rsidRPr="00F96F3F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4 </w:t>
            </w:r>
            <w:r w:rsidR="00F96F3F" w:rsidRPr="00F96F3F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ดาวมาตรฐานจีน</w:t>
            </w:r>
            <w:r w:rsidR="00F96F3F" w:rsidRPr="00F96F3F">
              <w:rPr>
                <w:rFonts w:ascii="Sarabun" w:eastAsia="Calibri" w:hAnsi="Sarabun" w:cs="Sarabun"/>
                <w:szCs w:val="24"/>
                <w:cs/>
                <w:lang w:eastAsia="en-US"/>
              </w:rPr>
              <w:t xml:space="preserve"> </w:t>
            </w:r>
            <w:r w:rsidR="00F96F3F" w:rsidRPr="00F96F3F">
              <w:rPr>
                <w:rFonts w:ascii="Sarabun" w:eastAsia="Calibri" w:hAnsi="Sarabun" w:cs="Sarabun" w:hint="cs"/>
                <w:szCs w:val="24"/>
                <w:cs/>
                <w:lang w:eastAsia="en-US"/>
              </w:rPr>
              <w:t>หรือเทียบเท่า</w:t>
            </w:r>
          </w:p>
        </w:tc>
      </w:tr>
      <w:tr w:rsidR="00C26D96" w:rsidRPr="00B36657" w14:paraId="5D3A5EAB" w14:textId="77777777" w:rsidTr="00BF376D">
        <w:trPr>
          <w:trHeight w:val="806"/>
          <w:jc w:val="center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  <w:vAlign w:val="center"/>
          </w:tcPr>
          <w:p w14:paraId="17CA777B" w14:textId="77777777" w:rsidR="00106104" w:rsidRPr="00B36657" w:rsidRDefault="00A11329" w:rsidP="00994198">
            <w:pPr>
              <w:pStyle w:val="NoSpacing"/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6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4D565897" w14:textId="6F2A27E3" w:rsidR="00106104" w:rsidRPr="00484497" w:rsidRDefault="00A11329" w:rsidP="00994198">
            <w:pPr>
              <w:spacing w:line="360" w:lineRule="auto"/>
              <w:rPr>
                <w:rFonts w:ascii="Sarabun" w:hAnsi="Sarabun" w:cs="Sarabun"/>
                <w:szCs w:val="24"/>
                <w:cs/>
                <w:lang w:eastAsia="en-US"/>
              </w:rPr>
            </w:pP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>ถนนโบราณ</w:t>
            </w:r>
            <w:r w:rsidR="008126CB">
              <w:rPr>
                <w:rFonts w:ascii="Sarabun" w:hAnsi="Sarabun" w:cs="Sarabun" w:hint="cs"/>
                <w:szCs w:val="24"/>
                <w:cs/>
                <w:lang w:eastAsia="en-US"/>
              </w:rPr>
              <w:t>ซอยกว้างซอยแคบ</w:t>
            </w:r>
            <w:r w:rsidR="004D67AA">
              <w:rPr>
                <w:rFonts w:ascii="Sarabun" w:hAnsi="Sarabun" w:cs="Sarabun"/>
                <w:szCs w:val="24"/>
                <w:lang w:eastAsia="en-US"/>
              </w:rPr>
              <w:t xml:space="preserve"> </w:t>
            </w:r>
            <w:r w:rsidR="004D67AA" w:rsidRPr="004D67AA">
              <w:rPr>
                <w:rFonts w:ascii="Sarabun" w:hAnsi="Sarabun" w:cs="Sarabun"/>
                <w:szCs w:val="24"/>
                <w:cs/>
                <w:lang w:eastAsia="en-US"/>
              </w:rPr>
              <w:t>+</w:t>
            </w:r>
            <w:r w:rsidR="004D67AA">
              <w:rPr>
                <w:rFonts w:ascii="Sarabun" w:hAnsi="Sarabun" w:cs="Sarabun"/>
                <w:szCs w:val="24"/>
                <w:lang w:eastAsia="en-US"/>
              </w:rPr>
              <w:t xml:space="preserve"> </w:t>
            </w:r>
            <w:r w:rsidR="004D67AA" w:rsidRPr="004D67AA">
              <w:rPr>
                <w:rFonts w:ascii="Sarabun" w:hAnsi="Sarabun" w:cs="Sarabun"/>
                <w:szCs w:val="24"/>
                <w:lang w:eastAsia="en-US"/>
              </w:rPr>
              <w:t>POP MART</w:t>
            </w:r>
            <w:r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</w:t>
            </w:r>
            <w:r w:rsidR="00106104" w:rsidRPr="00106104">
              <w:rPr>
                <w:rFonts w:ascii="Sarabun" w:hAnsi="Sarabun" w:cs="Sarabun"/>
                <w:szCs w:val="24"/>
                <w:lang w:eastAsia="en-US"/>
              </w:rPr>
              <w:t xml:space="preserve">– </w:t>
            </w:r>
            <w:r w:rsidR="00106104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สนามบินเฉ</w:t>
            </w:r>
            <w:proofErr w:type="spellStart"/>
            <w:r w:rsidR="00106104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ิง</w:t>
            </w:r>
            <w:proofErr w:type="spellEnd"/>
            <w:r w:rsidR="00106104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ตู</w:t>
            </w:r>
            <w:r w:rsidR="00106104"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="000F65BF">
              <w:rPr>
                <w:rFonts w:ascii="Sarabun" w:hAnsi="Sarabun" w:cs="Sarabun"/>
                <w:szCs w:val="24"/>
                <w:lang w:eastAsia="en-US"/>
              </w:rPr>
              <w:t>CA471</w:t>
            </w:r>
            <w:r w:rsidR="00994198">
              <w:rPr>
                <w:rFonts w:ascii="Sarabun" w:hAnsi="Sarabun" w:cs="Sarabun"/>
                <w:szCs w:val="24"/>
                <w:lang w:eastAsia="en-US"/>
              </w:rPr>
              <w:t xml:space="preserve">: </w:t>
            </w:r>
            <w:r w:rsidR="00994198" w:rsidRPr="00994198">
              <w:rPr>
                <w:rFonts w:ascii="Sarabun" w:hAnsi="Sarabun" w:cs="Sarabun"/>
                <w:szCs w:val="24"/>
                <w:lang w:eastAsia="en-US"/>
              </w:rPr>
              <w:t>14</w:t>
            </w:r>
            <w:r w:rsidR="00994198">
              <w:rPr>
                <w:rFonts w:ascii="Sarabun" w:hAnsi="Sarabun" w:cs="Sarabun"/>
                <w:szCs w:val="24"/>
                <w:lang w:eastAsia="en-US"/>
              </w:rPr>
              <w:t>.</w:t>
            </w:r>
            <w:r w:rsidR="00994198" w:rsidRPr="00994198">
              <w:rPr>
                <w:rFonts w:ascii="Sarabun" w:hAnsi="Sarabun" w:cs="Sarabun"/>
                <w:szCs w:val="24"/>
                <w:lang w:eastAsia="en-US"/>
              </w:rPr>
              <w:t xml:space="preserve">20 </w:t>
            </w:r>
            <w:r w:rsidR="00994198">
              <w:rPr>
                <w:rFonts w:ascii="Sarabun" w:hAnsi="Sarabun" w:cs="Sarabun"/>
                <w:szCs w:val="24"/>
                <w:lang w:eastAsia="en-US"/>
              </w:rPr>
              <w:t xml:space="preserve">– </w:t>
            </w:r>
            <w:r w:rsidR="00994198" w:rsidRPr="00994198">
              <w:rPr>
                <w:rFonts w:ascii="Sarabun" w:hAnsi="Sarabun" w:cs="Sarabun"/>
                <w:szCs w:val="24"/>
                <w:lang w:eastAsia="en-US"/>
              </w:rPr>
              <w:t>16</w:t>
            </w:r>
            <w:r w:rsidR="00994198">
              <w:rPr>
                <w:rFonts w:ascii="Sarabun" w:hAnsi="Sarabun" w:cs="Sarabun"/>
                <w:szCs w:val="24"/>
                <w:lang w:eastAsia="en-US"/>
              </w:rPr>
              <w:t>.</w:t>
            </w:r>
            <w:r w:rsidR="00994198" w:rsidRPr="00994198">
              <w:rPr>
                <w:rFonts w:ascii="Sarabun" w:hAnsi="Sarabun" w:cs="Sarabun"/>
                <w:szCs w:val="24"/>
                <w:lang w:eastAsia="en-US"/>
              </w:rPr>
              <w:t>40</w:t>
            </w:r>
            <w:r w:rsidR="00106104"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) </w:t>
            </w:r>
            <w:r w:rsidR="00106104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กรุงเทพฯ</w:t>
            </w:r>
            <w:r w:rsidR="00106104" w:rsidRPr="00106104">
              <w:rPr>
                <w:rFonts w:ascii="Sarabun" w:hAnsi="Sarabun" w:cs="Sarabun"/>
                <w:szCs w:val="24"/>
                <w:cs/>
                <w:lang w:eastAsia="en-US"/>
              </w:rPr>
              <w:t xml:space="preserve"> (</w:t>
            </w:r>
            <w:r w:rsidR="00106104" w:rsidRPr="00106104">
              <w:rPr>
                <w:rFonts w:ascii="Sarabun" w:hAnsi="Sarabun" w:cs="Sarabun" w:hint="cs"/>
                <w:szCs w:val="24"/>
                <w:cs/>
                <w:lang w:eastAsia="en-US"/>
              </w:rPr>
              <w:t>สนามบิน</w:t>
            </w:r>
            <w:r w:rsidR="00E24A9A">
              <w:rPr>
                <w:rFonts w:ascii="Sarabun" w:hAnsi="Sarabun" w:cs="Sarabun" w:hint="cs"/>
                <w:szCs w:val="24"/>
                <w:cs/>
                <w:lang w:eastAsia="en-US"/>
              </w:rPr>
              <w:t>สุวรรณภูมิ</w:t>
            </w:r>
            <w:r w:rsidR="00106104" w:rsidRPr="00106104">
              <w:rPr>
                <w:rFonts w:ascii="Sarabun" w:hAnsi="Sarabun" w:cs="Sarabun"/>
                <w:szCs w:val="24"/>
                <w:cs/>
                <w:lang w:eastAsia="en-US"/>
              </w:rPr>
              <w:t>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4916776" w14:textId="77777777" w:rsidR="00106104" w:rsidRPr="000C7448" w:rsidRDefault="00106104" w:rsidP="00994198">
            <w:pPr>
              <w:spacing w:line="360" w:lineRule="auto"/>
              <w:jc w:val="both"/>
              <w:rPr>
                <w:rFonts w:ascii="Segoe UI Symbol" w:hAnsi="Segoe UI Symbol" w:cs="Segoe UI Symbol"/>
                <w:sz w:val="48"/>
                <w:szCs w:val="48"/>
              </w:rPr>
            </w:pPr>
            <w:r w:rsidRPr="000C7448">
              <w:rPr>
                <w:rFonts w:ascii="Segoe UI Symbol" w:hAnsi="Segoe UI Symbol" w:cs="Segoe UI Symbol"/>
                <w:sz w:val="48"/>
                <w:szCs w:val="48"/>
              </w:rPr>
              <w:t>🍽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593ABBBC" w14:textId="77777777" w:rsidR="00106104" w:rsidRPr="000C7448" w:rsidRDefault="00726AD3" w:rsidP="00994198">
            <w:pPr>
              <w:spacing w:line="360" w:lineRule="auto"/>
              <w:jc w:val="both"/>
              <w:rPr>
                <w:rFonts w:ascii="Sarabun" w:eastAsia="Calibri" w:hAnsi="Sarabun" w:cs="Cordia New"/>
                <w:sz w:val="48"/>
                <w:szCs w:val="48"/>
              </w:rPr>
            </w:pPr>
            <w:r w:rsidRPr="000C7448">
              <w:rPr>
                <w:rFonts w:ascii="Segoe UI Symbol" w:eastAsia="Calibri" w:hAnsi="Segoe UI Symbol" w:cs="Segoe UI Symbol" w:hint="cs"/>
                <w:sz w:val="48"/>
                <w:szCs w:val="48"/>
                <w:cs/>
              </w:rPr>
              <w:t>✈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3D40F908" w14:textId="77777777" w:rsidR="00106104" w:rsidRPr="000C7448" w:rsidRDefault="00106104" w:rsidP="00994198">
            <w:pPr>
              <w:spacing w:line="360" w:lineRule="auto"/>
              <w:jc w:val="both"/>
              <w:rPr>
                <w:rFonts w:ascii="Sarabun" w:eastAsia="Calibri" w:hAnsi="Sarabun" w:cs="Cordia New"/>
                <w:sz w:val="48"/>
                <w:szCs w:val="48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4FF"/>
          </w:tcPr>
          <w:p w14:paraId="009E8AAA" w14:textId="1D094E43" w:rsidR="00106104" w:rsidRPr="0021464B" w:rsidRDefault="00106104" w:rsidP="00994198">
            <w:pPr>
              <w:spacing w:line="360" w:lineRule="auto"/>
              <w:jc w:val="both"/>
              <w:rPr>
                <w:rFonts w:ascii="Sarabun" w:eastAsia="Calibri" w:hAnsi="Sarabun" w:cs="Sarabun"/>
                <w:szCs w:val="24"/>
                <w:cs/>
                <w:lang w:eastAsia="en-US"/>
              </w:rPr>
            </w:pPr>
          </w:p>
        </w:tc>
      </w:tr>
    </w:tbl>
    <w:p w14:paraId="322A89D5" w14:textId="77777777" w:rsidR="005A446E" w:rsidRPr="00B36884" w:rsidRDefault="005A446E" w:rsidP="00994198">
      <w:pPr>
        <w:spacing w:line="360" w:lineRule="auto"/>
        <w:ind w:right="-49"/>
        <w:contextualSpacing/>
        <w:jc w:val="both"/>
        <w:rPr>
          <w:noProof/>
        </w:rPr>
      </w:pP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619"/>
        <w:gridCol w:w="2692"/>
        <w:gridCol w:w="1883"/>
      </w:tblGrid>
      <w:tr w:rsidR="00B36884" w14:paraId="432D9B8D" w14:textId="77777777" w:rsidTr="0032549F">
        <w:trPr>
          <w:trHeight w:val="622"/>
          <w:jc w:val="center"/>
        </w:trPr>
        <w:tc>
          <w:tcPr>
            <w:tcW w:w="1715" w:type="pct"/>
            <w:shd w:val="clear" w:color="auto" w:fill="2F5496" w:themeFill="accent1" w:themeFillShade="BF"/>
            <w:vAlign w:val="center"/>
          </w:tcPr>
          <w:p w14:paraId="1B894FED" w14:textId="77777777" w:rsidR="00B36884" w:rsidRPr="00612E80" w:rsidRDefault="00B36884" w:rsidP="009941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bookmarkStart w:id="0" w:name="_Hlk133495160"/>
            <w:proofErr w:type="spellStart"/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กําหนด</w:t>
            </w:r>
            <w:proofErr w:type="spellEnd"/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96" w:type="pct"/>
            <w:shd w:val="clear" w:color="auto" w:fill="2F5496" w:themeFill="accent1" w:themeFillShade="BF"/>
            <w:vAlign w:val="center"/>
          </w:tcPr>
          <w:p w14:paraId="1439515A" w14:textId="77777777" w:rsidR="00DD2E2E" w:rsidRDefault="00B36884" w:rsidP="009941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ผู้ใหญ่</w:t>
            </w:r>
            <w:r w:rsidRPr="00612E80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 xml:space="preserve">/เด็ก </w:t>
            </w:r>
          </w:p>
          <w:p w14:paraId="7DCBFDC0" w14:textId="692A3B7E" w:rsidR="00B36884" w:rsidRPr="00612E80" w:rsidRDefault="00B36884" w:rsidP="009941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 2-3 ท่าน</w:t>
            </w:r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  <w:tc>
          <w:tcPr>
            <w:tcW w:w="1229" w:type="pct"/>
            <w:shd w:val="clear" w:color="auto" w:fill="2F5496" w:themeFill="accent1" w:themeFillShade="BF"/>
          </w:tcPr>
          <w:p w14:paraId="15D2B9F8" w14:textId="0DCE4821" w:rsidR="00B36884" w:rsidRPr="00612E80" w:rsidRDefault="00B36884" w:rsidP="009941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612E80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ราคาทัวร์</w:t>
            </w:r>
          </w:p>
          <w:p w14:paraId="50352573" w14:textId="77777777" w:rsidR="00B36884" w:rsidRPr="00612E80" w:rsidRDefault="00B36884" w:rsidP="009941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>(</w:t>
            </w:r>
            <w:r w:rsidRPr="00612E80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ไม่รวมตั๋วเครื่องบิน</w:t>
            </w:r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)</w:t>
            </w:r>
          </w:p>
        </w:tc>
        <w:tc>
          <w:tcPr>
            <w:tcW w:w="860" w:type="pct"/>
            <w:shd w:val="clear" w:color="auto" w:fill="2F5496" w:themeFill="accent1" w:themeFillShade="BF"/>
            <w:vAlign w:val="center"/>
          </w:tcPr>
          <w:p w14:paraId="21EA9C1F" w14:textId="77777777" w:rsidR="00B36884" w:rsidRPr="00612E80" w:rsidRDefault="00B36884" w:rsidP="009941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407427F4" w14:textId="77777777" w:rsidR="00B36884" w:rsidRPr="00612E80" w:rsidRDefault="00B36884" w:rsidP="009941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612E80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เพิ่มท่านละ</w:t>
            </w:r>
          </w:p>
        </w:tc>
      </w:tr>
      <w:tr w:rsidR="001F6E63" w:rsidRPr="00493828" w14:paraId="7BA6E38B" w14:textId="77777777" w:rsidTr="00671A3D">
        <w:trPr>
          <w:trHeight w:val="622"/>
          <w:jc w:val="center"/>
        </w:trPr>
        <w:tc>
          <w:tcPr>
            <w:tcW w:w="1715" w:type="pct"/>
          </w:tcPr>
          <w:p w14:paraId="5F7E4E57" w14:textId="1F13D9FC" w:rsidR="001F6E63" w:rsidRPr="00A365E7" w:rsidRDefault="00045C6B" w:rsidP="00E16B2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 xml:space="preserve">27 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ต.ค.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 xml:space="preserve">01 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พ.ย. 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>69</w:t>
            </w:r>
          </w:p>
        </w:tc>
        <w:tc>
          <w:tcPr>
            <w:tcW w:w="1196" w:type="pct"/>
          </w:tcPr>
          <w:p w14:paraId="0B903CAC" w14:textId="0A69B3FA" w:rsidR="001F6E63" w:rsidRDefault="00230D32" w:rsidP="0099419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</w:tcPr>
          <w:p w14:paraId="37743687" w14:textId="7E515B4B" w:rsidR="001F6E63" w:rsidRDefault="00230D32" w:rsidP="0099419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21,900.-</w:t>
            </w:r>
          </w:p>
        </w:tc>
        <w:tc>
          <w:tcPr>
            <w:tcW w:w="860" w:type="pct"/>
          </w:tcPr>
          <w:p w14:paraId="005C9AAF" w14:textId="02A3D7F9" w:rsidR="001F6E63" w:rsidRPr="00493828" w:rsidRDefault="001F6E63" w:rsidP="00994198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49382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107C06DA" w14:textId="77777777" w:rsidTr="00671A3D">
        <w:trPr>
          <w:trHeight w:val="622"/>
          <w:jc w:val="center"/>
        </w:trPr>
        <w:tc>
          <w:tcPr>
            <w:tcW w:w="1715" w:type="pct"/>
          </w:tcPr>
          <w:p w14:paraId="48436164" w14:textId="4F8C7AD0" w:rsidR="00230D32" w:rsidRPr="00E16B2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 xml:space="preserve">28 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ต.ค.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 xml:space="preserve">02 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พ.ย. 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>69</w:t>
            </w:r>
          </w:p>
        </w:tc>
        <w:tc>
          <w:tcPr>
            <w:tcW w:w="1196" w:type="pct"/>
          </w:tcPr>
          <w:p w14:paraId="5BFC089A" w14:textId="598323E6" w:rsidR="00230D32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</w:tcPr>
          <w:p w14:paraId="6EE2DC86" w14:textId="17052578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21,900.-</w:t>
            </w:r>
          </w:p>
        </w:tc>
        <w:tc>
          <w:tcPr>
            <w:tcW w:w="860" w:type="pct"/>
          </w:tcPr>
          <w:p w14:paraId="1033060E" w14:textId="5B497C93" w:rsidR="00230D32" w:rsidRPr="0049382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49382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530DF0A5" w14:textId="77777777" w:rsidTr="00671A3D">
        <w:trPr>
          <w:trHeight w:val="622"/>
          <w:jc w:val="center"/>
        </w:trPr>
        <w:tc>
          <w:tcPr>
            <w:tcW w:w="1715" w:type="pct"/>
          </w:tcPr>
          <w:p w14:paraId="759C06F1" w14:textId="4A4B2B40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lastRenderedPageBreak/>
              <w:t xml:space="preserve">31 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ต.ค.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>0</w:t>
            </w:r>
            <w:r w:rsidR="00233593">
              <w:rPr>
                <w:rFonts w:ascii="Sarabun" w:hAnsi="Sarabun" w:cs="Sarabun"/>
                <w:b/>
                <w:bCs/>
                <w:sz w:val="28"/>
              </w:rPr>
              <w:t>5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พ.ย. 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>69</w:t>
            </w:r>
          </w:p>
        </w:tc>
        <w:tc>
          <w:tcPr>
            <w:tcW w:w="1196" w:type="pct"/>
          </w:tcPr>
          <w:p w14:paraId="7DC34EE6" w14:textId="25BF06E0" w:rsidR="00230D32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</w:tcPr>
          <w:p w14:paraId="48B6B76E" w14:textId="2C77783F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21,900.-</w:t>
            </w:r>
          </w:p>
        </w:tc>
        <w:tc>
          <w:tcPr>
            <w:tcW w:w="860" w:type="pct"/>
          </w:tcPr>
          <w:p w14:paraId="24A7C3C4" w14:textId="065307F5" w:rsidR="00230D32" w:rsidRPr="0049382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49382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110A8F45" w14:textId="77777777" w:rsidTr="00671A3D">
        <w:trPr>
          <w:trHeight w:val="622"/>
          <w:jc w:val="center"/>
        </w:trPr>
        <w:tc>
          <w:tcPr>
            <w:tcW w:w="1715" w:type="pct"/>
          </w:tcPr>
          <w:p w14:paraId="184C2B97" w14:textId="3B63B479" w:rsidR="00230D32" w:rsidRPr="00045C6B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 xml:space="preserve"> 09 </w:t>
            </w:r>
            <w:r w:rsidRPr="00045C6B">
              <w:rPr>
                <w:rFonts w:ascii="Sarabun" w:hAnsi="Sarabun" w:cs="Sarabun"/>
                <w:b/>
                <w:bCs/>
                <w:sz w:val="28"/>
                <w:cs/>
              </w:rPr>
              <w:t xml:space="preserve">พ.ค. </w:t>
            </w:r>
            <w:r w:rsidRPr="00045C6B">
              <w:rPr>
                <w:rFonts w:ascii="Sarabun" w:hAnsi="Sarabun" w:cs="Sarabun"/>
                <w:b/>
                <w:bCs/>
                <w:sz w:val="28"/>
              </w:rPr>
              <w:t>69</w:t>
            </w:r>
          </w:p>
        </w:tc>
        <w:tc>
          <w:tcPr>
            <w:tcW w:w="1196" w:type="pct"/>
          </w:tcPr>
          <w:p w14:paraId="3D310923" w14:textId="4A232E13" w:rsidR="00230D32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6,900.-</w:t>
            </w:r>
          </w:p>
        </w:tc>
        <w:tc>
          <w:tcPr>
            <w:tcW w:w="1229" w:type="pct"/>
          </w:tcPr>
          <w:p w14:paraId="1D384FEB" w14:textId="7490E838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18,900.-</w:t>
            </w:r>
            <w:proofErr w:type="gramEnd"/>
          </w:p>
        </w:tc>
        <w:tc>
          <w:tcPr>
            <w:tcW w:w="860" w:type="pct"/>
          </w:tcPr>
          <w:p w14:paraId="145EB9CC" w14:textId="0755CC23" w:rsidR="00230D32" w:rsidRPr="0049382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49382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1A9D93DD" w14:textId="77777777" w:rsidTr="00671A3D">
        <w:trPr>
          <w:trHeight w:val="622"/>
          <w:jc w:val="center"/>
        </w:trPr>
        <w:tc>
          <w:tcPr>
            <w:tcW w:w="1715" w:type="pct"/>
          </w:tcPr>
          <w:p w14:paraId="3BAFD55C" w14:textId="15A2C926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15 พ.ย. 69</w:t>
            </w:r>
          </w:p>
        </w:tc>
        <w:tc>
          <w:tcPr>
            <w:tcW w:w="1196" w:type="pct"/>
          </w:tcPr>
          <w:p w14:paraId="6398F0A1" w14:textId="4098EF32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6,900.-</w:t>
            </w:r>
          </w:p>
        </w:tc>
        <w:tc>
          <w:tcPr>
            <w:tcW w:w="1229" w:type="pct"/>
          </w:tcPr>
          <w:p w14:paraId="7D5431E4" w14:textId="461D1D11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18,900.-</w:t>
            </w:r>
            <w:proofErr w:type="gramEnd"/>
          </w:p>
        </w:tc>
        <w:tc>
          <w:tcPr>
            <w:tcW w:w="860" w:type="pct"/>
          </w:tcPr>
          <w:p w14:paraId="220AFD21" w14:textId="663D284F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2A1291D8" w14:textId="77777777" w:rsidTr="00671A3D">
        <w:trPr>
          <w:trHeight w:val="622"/>
          <w:jc w:val="center"/>
        </w:trPr>
        <w:tc>
          <w:tcPr>
            <w:tcW w:w="1715" w:type="pct"/>
          </w:tcPr>
          <w:p w14:paraId="6C65DE54" w14:textId="4633E690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11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16 พ.ย. 69</w:t>
            </w:r>
          </w:p>
        </w:tc>
        <w:tc>
          <w:tcPr>
            <w:tcW w:w="1196" w:type="pct"/>
          </w:tcPr>
          <w:p w14:paraId="1B0F3B86" w14:textId="3B120049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6,900.-</w:t>
            </w:r>
          </w:p>
        </w:tc>
        <w:tc>
          <w:tcPr>
            <w:tcW w:w="1229" w:type="pct"/>
          </w:tcPr>
          <w:p w14:paraId="326B32A9" w14:textId="3CA1B322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18,900.-</w:t>
            </w:r>
            <w:proofErr w:type="gramEnd"/>
          </w:p>
        </w:tc>
        <w:tc>
          <w:tcPr>
            <w:tcW w:w="860" w:type="pct"/>
          </w:tcPr>
          <w:p w14:paraId="558352F6" w14:textId="53D3D893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5B0E24" w:rsidRPr="00493828" w14:paraId="05514449" w14:textId="77777777" w:rsidTr="00636BB9">
        <w:trPr>
          <w:trHeight w:val="622"/>
          <w:jc w:val="center"/>
        </w:trPr>
        <w:tc>
          <w:tcPr>
            <w:tcW w:w="1715" w:type="pct"/>
          </w:tcPr>
          <w:p w14:paraId="590A0417" w14:textId="28DC3C34" w:rsidR="005B0E24" w:rsidRPr="00045C6B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1</w:t>
            </w:r>
            <w:r>
              <w:rPr>
                <w:rFonts w:ascii="Sarabun" w:hAnsi="Sarabun" w:cs="Sarabun"/>
                <w:b/>
                <w:bCs/>
                <w:sz w:val="28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1</w:t>
            </w:r>
            <w:r>
              <w:rPr>
                <w:rFonts w:ascii="Sarabun" w:hAnsi="Sarabun" w:cs="Sarabun"/>
                <w:b/>
                <w:bCs/>
                <w:sz w:val="28"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พ.ย. 69</w:t>
            </w:r>
          </w:p>
        </w:tc>
        <w:tc>
          <w:tcPr>
            <w:tcW w:w="1196" w:type="pct"/>
          </w:tcPr>
          <w:p w14:paraId="704BD4DF" w14:textId="0B516366" w:rsidR="005B0E24" w:rsidRDefault="005B0E24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6,900.-</w:t>
            </w:r>
          </w:p>
        </w:tc>
        <w:tc>
          <w:tcPr>
            <w:tcW w:w="1229" w:type="pct"/>
          </w:tcPr>
          <w:p w14:paraId="28326C25" w14:textId="250BC8E8" w:rsidR="005B0E24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18,900.-</w:t>
            </w:r>
            <w:proofErr w:type="gramEnd"/>
          </w:p>
        </w:tc>
        <w:tc>
          <w:tcPr>
            <w:tcW w:w="860" w:type="pct"/>
          </w:tcPr>
          <w:p w14:paraId="316B881B" w14:textId="4F35E24E" w:rsidR="005B0E24" w:rsidRPr="00D00E38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2C86EE4D" w14:textId="77777777" w:rsidTr="00671A3D">
        <w:trPr>
          <w:trHeight w:val="622"/>
          <w:jc w:val="center"/>
        </w:trPr>
        <w:tc>
          <w:tcPr>
            <w:tcW w:w="1715" w:type="pct"/>
          </w:tcPr>
          <w:p w14:paraId="7CE99B33" w14:textId="37513F71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17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22 พ.ย. 69</w:t>
            </w:r>
          </w:p>
        </w:tc>
        <w:tc>
          <w:tcPr>
            <w:tcW w:w="1196" w:type="pct"/>
          </w:tcPr>
          <w:p w14:paraId="28F3ED23" w14:textId="2D943DD6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30DD2A10" w14:textId="2E4B562B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2FA37331" w14:textId="01285580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41561F4D" w14:textId="77777777" w:rsidTr="00671A3D">
        <w:trPr>
          <w:trHeight w:val="622"/>
          <w:jc w:val="center"/>
        </w:trPr>
        <w:tc>
          <w:tcPr>
            <w:tcW w:w="1715" w:type="pct"/>
          </w:tcPr>
          <w:p w14:paraId="3E24E7A8" w14:textId="6A0FC992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18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23 พ.ย. 69</w:t>
            </w:r>
          </w:p>
        </w:tc>
        <w:tc>
          <w:tcPr>
            <w:tcW w:w="1196" w:type="pct"/>
          </w:tcPr>
          <w:p w14:paraId="28D7E6DC" w14:textId="2BF56A85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7DC03CB1" w14:textId="010429CA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52E54A09" w14:textId="0364B7AA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17220C78" w14:textId="77777777" w:rsidTr="00671A3D">
        <w:trPr>
          <w:trHeight w:val="622"/>
          <w:jc w:val="center"/>
        </w:trPr>
        <w:tc>
          <w:tcPr>
            <w:tcW w:w="1715" w:type="pct"/>
          </w:tcPr>
          <w:p w14:paraId="7714845F" w14:textId="7A13498D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24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29 พ.ย. 69</w:t>
            </w:r>
          </w:p>
        </w:tc>
        <w:tc>
          <w:tcPr>
            <w:tcW w:w="1196" w:type="pct"/>
          </w:tcPr>
          <w:p w14:paraId="69273894" w14:textId="2CB3D123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20B28093" w14:textId="096AF0BA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7AFB5613" w14:textId="49E6B605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287F4C4A" w14:textId="77777777" w:rsidTr="00671A3D">
        <w:trPr>
          <w:trHeight w:val="622"/>
          <w:jc w:val="center"/>
        </w:trPr>
        <w:tc>
          <w:tcPr>
            <w:tcW w:w="1715" w:type="pct"/>
          </w:tcPr>
          <w:p w14:paraId="1E73E3BA" w14:textId="05EA4377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25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30 พ.ย. 69</w:t>
            </w:r>
          </w:p>
        </w:tc>
        <w:tc>
          <w:tcPr>
            <w:tcW w:w="1196" w:type="pct"/>
          </w:tcPr>
          <w:p w14:paraId="5EF4211F" w14:textId="29E7AD23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56A79833" w14:textId="37E9D0BC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7686B29E" w14:textId="18651DF2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5B0E24" w:rsidRPr="00493828" w14:paraId="5514F1C2" w14:textId="77777777" w:rsidTr="00636BB9">
        <w:trPr>
          <w:trHeight w:val="622"/>
          <w:jc w:val="center"/>
        </w:trPr>
        <w:tc>
          <w:tcPr>
            <w:tcW w:w="1715" w:type="pct"/>
          </w:tcPr>
          <w:p w14:paraId="5FC482A3" w14:textId="6A13005C" w:rsidR="005B0E24" w:rsidRPr="00045C6B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2</w:t>
            </w:r>
            <w:r>
              <w:rPr>
                <w:rFonts w:ascii="Sarabun" w:hAnsi="Sarabun" w:cs="Sarabun"/>
                <w:b/>
                <w:bCs/>
                <w:sz w:val="28"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พ.ย.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– 03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ธ.ค. 69</w:t>
            </w:r>
          </w:p>
        </w:tc>
        <w:tc>
          <w:tcPr>
            <w:tcW w:w="1196" w:type="pct"/>
          </w:tcPr>
          <w:p w14:paraId="10D49909" w14:textId="40B16454" w:rsidR="005B0E24" w:rsidRDefault="005B0E24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46FF9E60" w14:textId="240DF691" w:rsidR="005B0E24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576B93E1" w14:textId="1E6DD925" w:rsidR="005B0E24" w:rsidRPr="00D00E38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610011F7" w14:textId="77777777" w:rsidTr="00671A3D">
        <w:trPr>
          <w:trHeight w:val="622"/>
          <w:jc w:val="center"/>
        </w:trPr>
        <w:tc>
          <w:tcPr>
            <w:tcW w:w="1715" w:type="pct"/>
          </w:tcPr>
          <w:p w14:paraId="7A2AD02B" w14:textId="6BF92B41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07 ธ.ค. 69</w:t>
            </w:r>
          </w:p>
        </w:tc>
        <w:tc>
          <w:tcPr>
            <w:tcW w:w="1196" w:type="pct"/>
          </w:tcPr>
          <w:p w14:paraId="57810605" w14:textId="64E19ADD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0BD0C629" w14:textId="3DFF083F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634ECC4A" w14:textId="7A3A8016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5B0E24" w:rsidRPr="00493828" w14:paraId="18309359" w14:textId="77777777" w:rsidTr="00636BB9">
        <w:trPr>
          <w:trHeight w:val="622"/>
          <w:jc w:val="center"/>
        </w:trPr>
        <w:tc>
          <w:tcPr>
            <w:tcW w:w="1715" w:type="pct"/>
          </w:tcPr>
          <w:p w14:paraId="15A2D51A" w14:textId="42E8BD08" w:rsidR="005B0E24" w:rsidRDefault="005B0E24" w:rsidP="005B0E2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09 ธ.ค. 69 </w:t>
            </w:r>
          </w:p>
          <w:p w14:paraId="666F84FE" w14:textId="22D60FA7" w:rsidR="005B0E24" w:rsidRDefault="005B0E24" w:rsidP="005B0E24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C7958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วันพ่อแห่งชาติ</w:t>
            </w:r>
          </w:p>
        </w:tc>
        <w:tc>
          <w:tcPr>
            <w:tcW w:w="1196" w:type="pct"/>
          </w:tcPr>
          <w:p w14:paraId="5F4DF33E" w14:textId="200C466E" w:rsidR="005B0E24" w:rsidRDefault="005B0E24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25,900.-</w:t>
            </w:r>
            <w:proofErr w:type="gramEnd"/>
          </w:p>
        </w:tc>
        <w:tc>
          <w:tcPr>
            <w:tcW w:w="1229" w:type="pct"/>
          </w:tcPr>
          <w:p w14:paraId="4C796BBD" w14:textId="1F620E2C" w:rsidR="005B0E24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17,900.-</w:t>
            </w:r>
            <w:proofErr w:type="gramEnd"/>
          </w:p>
        </w:tc>
        <w:tc>
          <w:tcPr>
            <w:tcW w:w="860" w:type="pct"/>
          </w:tcPr>
          <w:p w14:paraId="6926FFCF" w14:textId="4A67E14A" w:rsidR="005B0E24" w:rsidRPr="00D00E38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7B7ADC87" w14:textId="77777777" w:rsidTr="00671A3D">
        <w:trPr>
          <w:trHeight w:val="622"/>
          <w:jc w:val="center"/>
        </w:trPr>
        <w:tc>
          <w:tcPr>
            <w:tcW w:w="1715" w:type="pct"/>
          </w:tcPr>
          <w:p w14:paraId="3393C714" w14:textId="77777777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10 ธ.ค. 69 </w:t>
            </w:r>
          </w:p>
          <w:p w14:paraId="05F330A1" w14:textId="2C75859E" w:rsidR="00230D32" w:rsidRPr="00AC795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AC7958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วันพ่อแห่งชาติ</w:t>
            </w:r>
          </w:p>
        </w:tc>
        <w:tc>
          <w:tcPr>
            <w:tcW w:w="1196" w:type="pct"/>
          </w:tcPr>
          <w:p w14:paraId="5D9D51AD" w14:textId="78000367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25,900.-</w:t>
            </w:r>
            <w:proofErr w:type="gramEnd"/>
          </w:p>
        </w:tc>
        <w:tc>
          <w:tcPr>
            <w:tcW w:w="1229" w:type="pct"/>
          </w:tcPr>
          <w:p w14:paraId="775334BC" w14:textId="5360E5C8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17,900.-</w:t>
            </w:r>
            <w:proofErr w:type="gramEnd"/>
          </w:p>
        </w:tc>
        <w:tc>
          <w:tcPr>
            <w:tcW w:w="860" w:type="pct"/>
          </w:tcPr>
          <w:p w14:paraId="4E1AF6CC" w14:textId="0E76CF38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0F1C1BE3" w14:textId="77777777" w:rsidTr="00671A3D">
        <w:trPr>
          <w:trHeight w:val="622"/>
          <w:jc w:val="center"/>
        </w:trPr>
        <w:tc>
          <w:tcPr>
            <w:tcW w:w="1715" w:type="pct"/>
          </w:tcPr>
          <w:p w14:paraId="7ECC828E" w14:textId="77777777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13 ธ.ค. 69</w:t>
            </w:r>
          </w:p>
          <w:p w14:paraId="57AE4E61" w14:textId="6E2C1BC2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AC7958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รัฐธรรมนูญ</w:t>
            </w:r>
          </w:p>
        </w:tc>
        <w:tc>
          <w:tcPr>
            <w:tcW w:w="1196" w:type="pct"/>
          </w:tcPr>
          <w:p w14:paraId="5501CBE2" w14:textId="0B1B410F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25,900.-</w:t>
            </w:r>
            <w:proofErr w:type="gramEnd"/>
          </w:p>
        </w:tc>
        <w:tc>
          <w:tcPr>
            <w:tcW w:w="1229" w:type="pct"/>
          </w:tcPr>
          <w:p w14:paraId="40F7857A" w14:textId="2F9BA162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17,900.-</w:t>
            </w:r>
            <w:proofErr w:type="gramEnd"/>
          </w:p>
        </w:tc>
        <w:tc>
          <w:tcPr>
            <w:tcW w:w="860" w:type="pct"/>
          </w:tcPr>
          <w:p w14:paraId="72C87421" w14:textId="7EF850CF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33E172DF" w14:textId="77777777" w:rsidTr="00671A3D">
        <w:trPr>
          <w:trHeight w:val="622"/>
          <w:jc w:val="center"/>
        </w:trPr>
        <w:tc>
          <w:tcPr>
            <w:tcW w:w="1715" w:type="pct"/>
          </w:tcPr>
          <w:p w14:paraId="47EAA6AA" w14:textId="4D39CF73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15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20 ธ.ค. 69</w:t>
            </w:r>
          </w:p>
        </w:tc>
        <w:tc>
          <w:tcPr>
            <w:tcW w:w="1196" w:type="pct"/>
          </w:tcPr>
          <w:p w14:paraId="10089E61" w14:textId="4B01552A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35B0A1D1" w14:textId="0D2D0341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543C99B4" w14:textId="1B863EF6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28F3C07D" w14:textId="77777777" w:rsidTr="00671A3D">
        <w:trPr>
          <w:trHeight w:val="622"/>
          <w:jc w:val="center"/>
        </w:trPr>
        <w:tc>
          <w:tcPr>
            <w:tcW w:w="1715" w:type="pct"/>
          </w:tcPr>
          <w:p w14:paraId="5799BF83" w14:textId="4CB17A1A" w:rsidR="00230D32" w:rsidRPr="00045C6B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6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21 ธ.ค. 69</w:t>
            </w:r>
          </w:p>
        </w:tc>
        <w:tc>
          <w:tcPr>
            <w:tcW w:w="1196" w:type="pct"/>
          </w:tcPr>
          <w:p w14:paraId="4054D750" w14:textId="350A1E26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11D4DFEC" w14:textId="60335B9D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2E9F1BA1" w14:textId="082A32B8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5B0E24" w:rsidRPr="00493828" w14:paraId="29090A48" w14:textId="77777777" w:rsidTr="00636BB9">
        <w:trPr>
          <w:trHeight w:val="622"/>
          <w:jc w:val="center"/>
        </w:trPr>
        <w:tc>
          <w:tcPr>
            <w:tcW w:w="1715" w:type="pct"/>
          </w:tcPr>
          <w:p w14:paraId="28C3249C" w14:textId="4F1A500E" w:rsidR="005B0E24" w:rsidRPr="00045C6B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9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24 ธ.ค. 69</w:t>
            </w:r>
          </w:p>
        </w:tc>
        <w:tc>
          <w:tcPr>
            <w:tcW w:w="1196" w:type="pct"/>
          </w:tcPr>
          <w:p w14:paraId="61603C14" w14:textId="4E49D312" w:rsidR="005B0E24" w:rsidRDefault="005B0E24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43EDA913" w14:textId="5D8CA18B" w:rsidR="005B0E24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0F7C27A1" w14:textId="32AE154B" w:rsidR="005B0E24" w:rsidRPr="00D00E38" w:rsidRDefault="005B0E24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206EC576" w14:textId="77777777" w:rsidTr="00671A3D">
        <w:trPr>
          <w:trHeight w:val="622"/>
          <w:jc w:val="center"/>
        </w:trPr>
        <w:tc>
          <w:tcPr>
            <w:tcW w:w="1715" w:type="pct"/>
          </w:tcPr>
          <w:p w14:paraId="0D09A796" w14:textId="2C752CBB" w:rsidR="00230D32" w:rsidRPr="00045C6B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22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27 ธ.ค. 69</w:t>
            </w:r>
          </w:p>
        </w:tc>
        <w:tc>
          <w:tcPr>
            <w:tcW w:w="1196" w:type="pct"/>
          </w:tcPr>
          <w:p w14:paraId="466EE99A" w14:textId="70D31569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2804970F" w14:textId="6CE94AC3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5323D352" w14:textId="0BF2ED56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4699FE9D" w14:textId="77777777" w:rsidTr="00671A3D">
        <w:trPr>
          <w:trHeight w:val="622"/>
          <w:jc w:val="center"/>
        </w:trPr>
        <w:tc>
          <w:tcPr>
            <w:tcW w:w="1715" w:type="pct"/>
          </w:tcPr>
          <w:p w14:paraId="50250823" w14:textId="382E7FE1" w:rsidR="00230D32" w:rsidRPr="00045C6B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23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28 ธ.ค. 69</w:t>
            </w:r>
          </w:p>
        </w:tc>
        <w:tc>
          <w:tcPr>
            <w:tcW w:w="1196" w:type="pct"/>
          </w:tcPr>
          <w:p w14:paraId="37B60C78" w14:textId="4D2184B0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24,900.-</w:t>
            </w:r>
            <w:proofErr w:type="gramEnd"/>
          </w:p>
        </w:tc>
        <w:tc>
          <w:tcPr>
            <w:tcW w:w="1229" w:type="pct"/>
          </w:tcPr>
          <w:p w14:paraId="5E0924B2" w14:textId="19EC3040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</w:rPr>
              <w:t>16,900.-</w:t>
            </w:r>
            <w:proofErr w:type="gramEnd"/>
          </w:p>
        </w:tc>
        <w:tc>
          <w:tcPr>
            <w:tcW w:w="860" w:type="pct"/>
          </w:tcPr>
          <w:p w14:paraId="1FD196FC" w14:textId="0187C6BA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52D95A90" w14:textId="77777777" w:rsidTr="00671A3D">
        <w:trPr>
          <w:trHeight w:val="622"/>
          <w:jc w:val="center"/>
        </w:trPr>
        <w:tc>
          <w:tcPr>
            <w:tcW w:w="1715" w:type="pct"/>
          </w:tcPr>
          <w:p w14:paraId="699DF0B8" w14:textId="77777777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45C6B">
              <w:rPr>
                <w:rFonts w:ascii="Sarabun" w:hAnsi="Sarabun" w:cs="Sarabun"/>
                <w:b/>
                <w:bCs/>
                <w:sz w:val="28"/>
              </w:rPr>
              <w:t>29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ธ.ค. 69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03 ม.ค. 70</w:t>
            </w:r>
          </w:p>
          <w:p w14:paraId="61CE7639" w14:textId="510B112B" w:rsidR="00230D32" w:rsidRPr="00045C6B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AC7958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ขึ้นปีใหม่</w:t>
            </w:r>
          </w:p>
        </w:tc>
        <w:tc>
          <w:tcPr>
            <w:tcW w:w="1196" w:type="pct"/>
          </w:tcPr>
          <w:p w14:paraId="489A435F" w14:textId="5FC49DC3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</w:tcPr>
          <w:p w14:paraId="6117651B" w14:textId="14E52AF8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21,900.-</w:t>
            </w:r>
          </w:p>
        </w:tc>
        <w:tc>
          <w:tcPr>
            <w:tcW w:w="860" w:type="pct"/>
          </w:tcPr>
          <w:p w14:paraId="598EB597" w14:textId="480D4CF6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:rsidRPr="00493828" w14:paraId="7450ABC6" w14:textId="77777777" w:rsidTr="00671A3D">
        <w:trPr>
          <w:trHeight w:val="622"/>
          <w:jc w:val="center"/>
        </w:trPr>
        <w:tc>
          <w:tcPr>
            <w:tcW w:w="1715" w:type="pct"/>
          </w:tcPr>
          <w:p w14:paraId="57ABABC4" w14:textId="77777777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04 ม.ค. 70</w:t>
            </w:r>
          </w:p>
          <w:p w14:paraId="47451058" w14:textId="49894B9A" w:rsidR="00230D32" w:rsidRPr="00A365E7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AC7958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ขึ้นปีใหม่</w:t>
            </w:r>
          </w:p>
        </w:tc>
        <w:tc>
          <w:tcPr>
            <w:tcW w:w="1196" w:type="pct"/>
          </w:tcPr>
          <w:p w14:paraId="3F90E845" w14:textId="64D95AC8" w:rsidR="00230D32" w:rsidRPr="00D00E38" w:rsidRDefault="00230D32" w:rsidP="00230D3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29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,900.-</w:t>
            </w:r>
          </w:p>
        </w:tc>
        <w:tc>
          <w:tcPr>
            <w:tcW w:w="1229" w:type="pct"/>
          </w:tcPr>
          <w:p w14:paraId="352B72EA" w14:textId="017CA77E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21,900.-</w:t>
            </w:r>
          </w:p>
        </w:tc>
        <w:tc>
          <w:tcPr>
            <w:tcW w:w="860" w:type="pct"/>
          </w:tcPr>
          <w:p w14:paraId="5EE4384C" w14:textId="414E5AB3" w:rsidR="00230D32" w:rsidRPr="00D00E38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</w:rPr>
            </w:pPr>
            <w:proofErr w:type="gramStart"/>
            <w:r w:rsidRPr="00D00E38">
              <w:rPr>
                <w:rFonts w:ascii="Sarabun" w:hAnsi="Sarabun" w:cs="Sarabun"/>
                <w:b/>
                <w:bCs/>
                <w:color w:val="FF0000"/>
                <w:sz w:val="28"/>
              </w:rPr>
              <w:t>6,000.-</w:t>
            </w:r>
            <w:proofErr w:type="gramEnd"/>
          </w:p>
        </w:tc>
      </w:tr>
      <w:tr w:rsidR="00230D32" w14:paraId="2F43DF45" w14:textId="77777777" w:rsidTr="008D1B12">
        <w:trPr>
          <w:trHeight w:val="622"/>
          <w:jc w:val="center"/>
        </w:trPr>
        <w:tc>
          <w:tcPr>
            <w:tcW w:w="5000" w:type="pct"/>
            <w:gridSpan w:val="4"/>
            <w:shd w:val="clear" w:color="auto" w:fill="0070C0"/>
          </w:tcPr>
          <w:p w14:paraId="58CF5F9A" w14:textId="77777777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bookmarkStart w:id="1" w:name="_Hlk176859129"/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lastRenderedPageBreak/>
              <w:t>ราคาทัวร์ข้างต้นยังไม่รวมค่าทิป</w:t>
            </w:r>
            <w:proofErr w:type="spellStart"/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มัคคุ</w:t>
            </w:r>
            <w:proofErr w:type="spellEnd"/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 xml:space="preserve">เทศน์ท้องถิ่นและคนขับรถ 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2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,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>0</w:t>
            </w:r>
            <w:r w:rsidRPr="008D1B12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00 บาท/ท่าน/ทริป</w:t>
            </w:r>
          </w:p>
          <w:p w14:paraId="26937F79" w14:textId="77777777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0C13D1">
              <w:rPr>
                <w:rFonts w:ascii="Sarabun" w:hAnsi="Sarabun" w:cs="Sarabun"/>
                <w:sz w:val="22"/>
                <w:szCs w:val="22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38E0759" w14:textId="77777777" w:rsidR="00230D32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4"/>
              </w:rPr>
            </w:pPr>
            <w:r w:rsidRPr="008D1B1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4"/>
                <w:cs/>
              </w:rPr>
              <w:t>*ราคานี้เป็นราคาพิเศษไม่มีราคาเด็ก*</w:t>
            </w:r>
          </w:p>
          <w:p w14:paraId="7ABC9242" w14:textId="77777777" w:rsidR="00230D32" w:rsidRPr="00802B43" w:rsidRDefault="00230D32" w:rsidP="00230D3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D3B0E">
              <w:rPr>
                <w:rFonts w:ascii="Sarabun" w:hAnsi="Sarabun" w:cs="Sarabun" w:hint="cs"/>
                <w:color w:val="FFFFFF" w:themeColor="background1"/>
                <w:sz w:val="20"/>
                <w:szCs w:val="22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  <w:bookmarkEnd w:id="0"/>
      <w:bookmarkEnd w:id="1"/>
    </w:tbl>
    <w:p w14:paraId="23FB881A" w14:textId="77777777" w:rsidR="009660E7" w:rsidRPr="000C13D1" w:rsidRDefault="009660E7" w:rsidP="00994198">
      <w:pPr>
        <w:spacing w:line="360" w:lineRule="auto"/>
        <w:contextualSpacing/>
        <w:jc w:val="both"/>
        <w:rPr>
          <w:rFonts w:ascii="Sarabun" w:hAnsi="Sarabun" w:cs="Sarabun"/>
          <w:vanish/>
          <w:sz w:val="20"/>
          <w:szCs w:val="20"/>
        </w:rPr>
      </w:pPr>
    </w:p>
    <w:p w14:paraId="2205B5E5" w14:textId="77777777" w:rsidR="00B70361" w:rsidRDefault="00B70361" w:rsidP="00994198">
      <w:pPr>
        <w:spacing w:line="360" w:lineRule="auto"/>
        <w:contextualSpacing/>
        <w:jc w:val="both"/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415"/>
      </w:tblGrid>
      <w:tr w:rsidR="00A201D4" w:rsidRPr="002C1BFD" w14:paraId="1CB94170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  <w:vAlign w:val="center"/>
          </w:tcPr>
          <w:p w14:paraId="501FCDAF" w14:textId="77777777" w:rsidR="00A201D4" w:rsidRPr="002C1BFD" w:rsidRDefault="00A201D4" w:rsidP="00994198">
            <w:pPr>
              <w:spacing w:line="360" w:lineRule="auto"/>
              <w:ind w:right="37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9415" w:type="dxa"/>
            <w:shd w:val="clear" w:color="auto" w:fill="2F5496" w:themeFill="accent1" w:themeFillShade="BF"/>
            <w:vAlign w:val="center"/>
          </w:tcPr>
          <w:p w14:paraId="6F2294F4" w14:textId="2FC6286A" w:rsidR="00A201D4" w:rsidRPr="002C1BFD" w:rsidRDefault="00045C6B" w:rsidP="0099419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</w:rPr>
              <w:t>CA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466: 13.50 - 18.00)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ตูเทียนฟู่</w:t>
            </w:r>
          </w:p>
        </w:tc>
      </w:tr>
      <w:tr w:rsidR="00A201D4" w:rsidRPr="00667AB0" w14:paraId="3D156956" w14:textId="77777777" w:rsidTr="00D00939">
        <w:trPr>
          <w:trHeight w:val="20"/>
          <w:jc w:val="center"/>
        </w:trPr>
        <w:tc>
          <w:tcPr>
            <w:tcW w:w="1500" w:type="dxa"/>
          </w:tcPr>
          <w:p w14:paraId="0A1035A4" w14:textId="28CBE56F" w:rsidR="00A201D4" w:rsidRPr="00667AB0" w:rsidRDefault="002A7464" w:rsidP="00994198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 w:rsidR="00045C6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661D8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 w:rsidR="00045C6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3</w:t>
            </w:r>
            <w:r w:rsidR="00661D88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A201D4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201D4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A201D4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2AE680CA" w14:textId="051FFDD1" w:rsidR="00A201D4" w:rsidRDefault="00F17443" w:rsidP="00994198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พร้อมกัน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ท่าอากาศยานสุวรรณภูมิ</w:t>
            </w:r>
            <w:r w:rsidRPr="00F1744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อาคารผู้โดยสารขาออกระหว่างประเทศ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F17443">
              <w:rPr>
                <w:rFonts w:ascii="Sarabun" w:hAnsi="Sarabun" w:cs="Sarabun" w:hint="cs"/>
                <w:color w:val="000000"/>
                <w:szCs w:val="24"/>
                <w:cs/>
              </w:rPr>
              <w:t>ประตู</w:t>
            </w:r>
            <w:r w:rsidRPr="00F174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/>
                <w:color w:val="000000"/>
                <w:szCs w:val="24"/>
              </w:rPr>
              <w:t xml:space="preserve">10 </w:t>
            </w:r>
            <w:r w:rsidRPr="00F1744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 w:rsidRPr="00F1744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/>
                <w:b/>
                <w:bCs/>
                <w:color w:val="000000"/>
                <w:szCs w:val="24"/>
              </w:rPr>
              <w:t>Air China (CA)</w:t>
            </w:r>
            <w:r w:rsidR="00A201D4" w:rsidRPr="00F1744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A201D4"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 w:rsidR="00A201D4"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="00A201D4"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0B258468" w14:textId="77777777" w:rsidR="00F17443" w:rsidRDefault="00F17443" w:rsidP="00F17443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1E859E80" w14:textId="7487C7A2" w:rsidR="00F17443" w:rsidRPr="00F17443" w:rsidRDefault="00F17443" w:rsidP="00F17443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>*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มีบริการอาหารและเครื่องดื่มบนเครื่อง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ทั้งนี้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รูปแบบอาหารอาจเปลี่ยนแปลงเป็นอาหารร้อนหรือ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</w:p>
          <w:p w14:paraId="071E4D13" w14:textId="77777777" w:rsidR="00F17443" w:rsidRPr="00F17443" w:rsidRDefault="00F17443" w:rsidP="00F17443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17443">
              <w:rPr>
                <w:rFonts w:ascii="Sarabun" w:hAnsi="Sarabun" w:cs="Sarabun"/>
                <w:color w:val="672C94"/>
                <w:szCs w:val="24"/>
              </w:rPr>
              <w:t xml:space="preserve">Snack Box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ตามความเหมาะสมและนโยบายของสายการบินในแต่ละเที่ยวบิน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โดยมิต้องแจ้งให้</w:t>
            </w:r>
          </w:p>
          <w:p w14:paraId="52987034" w14:textId="307F8AB3" w:rsidR="0096268E" w:rsidRPr="00CA3480" w:rsidRDefault="00F17443" w:rsidP="00F17443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ทราบล่วงหน้า</w:t>
            </w:r>
          </w:p>
        </w:tc>
      </w:tr>
      <w:tr w:rsidR="008335C0" w:rsidRPr="00667AB0" w14:paraId="56E52303" w14:textId="77777777" w:rsidTr="00D00939">
        <w:trPr>
          <w:trHeight w:val="20"/>
          <w:jc w:val="center"/>
        </w:trPr>
        <w:tc>
          <w:tcPr>
            <w:tcW w:w="1500" w:type="dxa"/>
          </w:tcPr>
          <w:p w14:paraId="7976D80A" w14:textId="749D5364" w:rsidR="008335C0" w:rsidRPr="00667AB0" w:rsidRDefault="00661D88" w:rsidP="0099419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</w:t>
            </w:r>
            <w:r w:rsidR="00045C6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3</w:t>
            </w:r>
            <w:r w:rsidR="008335C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 w:rsidR="00045C6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 w:rsidR="008335C0"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335C0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335C0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335C0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5F4AE2A1" w14:textId="6EC5E52A" w:rsidR="008335C0" w:rsidRPr="00667AB0" w:rsidRDefault="008335C0" w:rsidP="00994198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</w:t>
            </w:r>
            <w:proofErr w:type="spellStart"/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ิง</w:t>
            </w:r>
            <w:proofErr w:type="spellEnd"/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ตู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Air China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>CA</w:t>
            </w:r>
            <w:r w:rsidRPr="0032549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4</w:t>
            </w:r>
            <w:r w:rsidR="00661D8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72</w:t>
            </w:r>
          </w:p>
        </w:tc>
      </w:tr>
      <w:tr w:rsidR="001D7F59" w:rsidRPr="00667AB0" w14:paraId="642C9799" w14:textId="77777777" w:rsidTr="00D00939">
        <w:trPr>
          <w:trHeight w:val="20"/>
          <w:jc w:val="center"/>
        </w:trPr>
        <w:tc>
          <w:tcPr>
            <w:tcW w:w="1500" w:type="dxa"/>
          </w:tcPr>
          <w:p w14:paraId="2F7D12D7" w14:textId="6AA96FC1" w:rsidR="001D7F59" w:rsidRPr="00667AB0" w:rsidRDefault="00045C6B" w:rsidP="00994198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18.00</w:t>
            </w:r>
            <w:r w:rsidR="001D7F59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1D7F59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1D7F59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415" w:type="dxa"/>
          </w:tcPr>
          <w:p w14:paraId="1DE9C700" w14:textId="717C6625" w:rsidR="00B728F2" w:rsidRPr="00B728F2" w:rsidRDefault="00B728F2" w:rsidP="00B728F2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B728F2">
              <w:rPr>
                <w:rFonts w:ascii="Sarabun" w:hAnsi="Sarabun" w:cs="Sarabun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B728F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สนามบินนานาชาติเฉ</w:t>
            </w:r>
            <w:proofErr w:type="spellStart"/>
            <w:r w:rsidRPr="00B728F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B728F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ตูเทียนฟู่</w:t>
            </w:r>
            <w:r w:rsidRPr="00B728F2">
              <w:rPr>
                <w:rFonts w:ascii="Sarabun" w:hAnsi="Sarabun" w:cs="Sarabun"/>
                <w:szCs w:val="24"/>
              </w:rPr>
              <w:t xml:space="preserve"> </w:t>
            </w:r>
            <w:r w:rsidRPr="00B728F2">
              <w:rPr>
                <w:rFonts w:ascii="Sarabun" w:hAnsi="Sarabun" w:cs="Sarabun"/>
                <w:szCs w:val="24"/>
                <w:cs/>
              </w:rPr>
              <w:t>เมืองเฉ</w:t>
            </w:r>
            <w:proofErr w:type="spellStart"/>
            <w:r w:rsidRPr="00B728F2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B728F2">
              <w:rPr>
                <w:rFonts w:ascii="Sarabun" w:hAnsi="Sarabun" w:cs="Sarabun"/>
                <w:szCs w:val="24"/>
                <w:cs/>
              </w:rPr>
              <w:t>ตู เมืองหลวงของมณฑลเสฉวน ตั้งอยู่บริเวณลุ่มแม่น้ำหมินทางตอนกลางของมณฑล รายล้อมด้วยเทือกเขาและมีสภาพภูมิอากาศที่เอื้ออำนวยต่อการเกษตร จนได้รับการขนานนามว่าเป็น "ดินแดนแห่งความอุดมสมบูรณ์" โดยมีฤดูร้อนที่อบอุ่น ฤดูหนาวไม่รุนแรง และมีความชื้นค่อนข้างสูงตลอดปี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B728F2">
              <w:rPr>
                <w:rFonts w:ascii="Sarabun" w:hAnsi="Sarabun" w:cs="Sarabun"/>
                <w:szCs w:val="24"/>
                <w:cs/>
              </w:rPr>
              <w:t>เฉ</w:t>
            </w:r>
            <w:proofErr w:type="spellStart"/>
            <w:r w:rsidRPr="00B728F2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B728F2">
              <w:rPr>
                <w:rFonts w:ascii="Sarabun" w:hAnsi="Sarabun" w:cs="Sarabun"/>
                <w:szCs w:val="24"/>
                <w:cs/>
              </w:rPr>
              <w:t xml:space="preserve">ตูเป็นหนึ่งในมหานครสำคัญของประเทศจีน มีประชากรมากกว่า </w:t>
            </w:r>
            <w:r w:rsidRPr="00B728F2">
              <w:rPr>
                <w:rFonts w:ascii="Sarabun" w:hAnsi="Sarabun" w:cs="Sarabun"/>
                <w:szCs w:val="24"/>
              </w:rPr>
              <w:t xml:space="preserve">10 </w:t>
            </w:r>
            <w:r w:rsidRPr="00B728F2">
              <w:rPr>
                <w:rFonts w:ascii="Sarabun" w:hAnsi="Sarabun" w:cs="Sarabun"/>
                <w:szCs w:val="24"/>
                <w:cs/>
              </w:rPr>
              <w:t xml:space="preserve">ล้านคน และเป็นศูนย์กลางด้านเศรษฐกิจ การเมือง การศึกษา วิทยาศาสตร์ เทคโนโลยี และการคมนาคมของภูมิภาคตะวันตกเฉียงใต้ของจีน อีกทั้งยังเป็นเมืองต้นกำเนิดวัฒนธรรมเสฉวนอันเก่าแก่ที่มีประวัติศาสตร์ยาวนานกว่า </w:t>
            </w:r>
            <w:r w:rsidRPr="00B728F2">
              <w:rPr>
                <w:rFonts w:ascii="Sarabun" w:hAnsi="Sarabun" w:cs="Sarabun"/>
                <w:szCs w:val="24"/>
              </w:rPr>
              <w:t xml:space="preserve">2,300 </w:t>
            </w:r>
            <w:r w:rsidRPr="00B728F2">
              <w:rPr>
                <w:rFonts w:ascii="Sarabun" w:hAnsi="Sarabun" w:cs="Sarabun"/>
                <w:szCs w:val="24"/>
                <w:cs/>
              </w:rPr>
              <w:t>ปี</w:t>
            </w:r>
            <w:r w:rsidR="0039777B">
              <w:rPr>
                <w:rFonts w:ascii="Sarabun" w:hAnsi="Sarabun" w:cs="Sarabun"/>
                <w:szCs w:val="24"/>
              </w:rPr>
              <w:t xml:space="preserve"> </w:t>
            </w:r>
            <w:r w:rsidR="0039777B">
              <w:rPr>
                <w:rFonts w:ascii="Sarabun" w:hAnsi="Sarabun" w:cs="Sarabun" w:hint="cs"/>
                <w:szCs w:val="24"/>
                <w:cs/>
              </w:rPr>
              <w:t>จากนั้นนำท่านผ่านพิธีการตรวจคนเข้าเมืองและรับสัมภาระ</w:t>
            </w:r>
          </w:p>
          <w:p w14:paraId="3831A8FC" w14:textId="257E11DC" w:rsidR="001D7F59" w:rsidRPr="00667AB0" w:rsidRDefault="00B728F2" w:rsidP="00B728F2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หมายเหตุ</w:t>
            </w:r>
            <w:r w:rsidRPr="00B728F2">
              <w:rPr>
                <w:rFonts w:ascii="Sarabun" w:hAnsi="Sarabun" w:cs="Sarabun"/>
                <w:color w:val="EE0000"/>
                <w:szCs w:val="24"/>
                <w:cs/>
              </w:rPr>
              <w:t xml:space="preserve"> : </w:t>
            </w: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เวลาท้องถิ่นประเทศจีนเร็วกว่าประเทศไทย</w:t>
            </w:r>
            <w:r w:rsidRPr="00B728F2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B728F2">
              <w:rPr>
                <w:rFonts w:ascii="Sarabun" w:hAnsi="Sarabun" w:cs="Sarabun"/>
                <w:color w:val="EE0000"/>
                <w:szCs w:val="24"/>
              </w:rPr>
              <w:t xml:space="preserve">1 </w:t>
            </w: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ชั่วโมง</w:t>
            </w:r>
            <w:r w:rsidRPr="00B728F2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เพื่อความสะดวกในการนัดหมาย</w:t>
            </w:r>
            <w:r w:rsidRPr="00B728F2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B728F2">
              <w:rPr>
                <w:rFonts w:ascii="Sarabun" w:hAnsi="Sarabun" w:cs="Sarabun" w:hint="cs"/>
                <w:color w:val="EE0000"/>
                <w:szCs w:val="24"/>
                <w:cs/>
              </w:rPr>
              <w:t>กรุณาปรับนาฬิกาของท่านเป็นเวลาท้องถิ่นของประเทศจีน</w:t>
            </w:r>
          </w:p>
        </w:tc>
      </w:tr>
      <w:tr w:rsidR="00045C6B" w:rsidRPr="00667AB0" w14:paraId="1BF5AE97" w14:textId="77777777" w:rsidTr="00D00939">
        <w:trPr>
          <w:trHeight w:val="20"/>
          <w:jc w:val="center"/>
        </w:trPr>
        <w:tc>
          <w:tcPr>
            <w:tcW w:w="1500" w:type="dxa"/>
          </w:tcPr>
          <w:p w14:paraId="4F0DAED5" w14:textId="5C716BC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5AF8F5AC" w14:textId="1673FB53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1414827F" w14:textId="77777777" w:rsidTr="00D00939">
        <w:trPr>
          <w:trHeight w:val="20"/>
          <w:jc w:val="center"/>
        </w:trPr>
        <w:tc>
          <w:tcPr>
            <w:tcW w:w="1500" w:type="dxa"/>
          </w:tcPr>
          <w:p w14:paraId="41975DA1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66EFAEDF" w14:textId="40C86BBC" w:rsidR="00045C6B" w:rsidRPr="006C1B48" w:rsidRDefault="002C1BFD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C1BFD">
              <w:rPr>
                <w:rFonts w:ascii="Sarabun" w:hAnsi="Sarabun" w:cs="Sarabun"/>
                <w:b/>
                <w:bCs/>
                <w:color w:val="0000FF"/>
                <w:szCs w:val="24"/>
              </w:rPr>
              <w:t>RIVER HOTEL</w:t>
            </w:r>
            <w:r w:rsidR="00045C6B" w:rsidRPr="00C008B5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="00F96F3F"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4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="00F96F3F"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045C6B" w:rsidRPr="00667AB0" w14:paraId="26D9B4DF" w14:textId="77777777" w:rsidTr="00D00939">
        <w:trPr>
          <w:trHeight w:val="20"/>
          <w:jc w:val="center"/>
        </w:trPr>
        <w:tc>
          <w:tcPr>
            <w:tcW w:w="1500" w:type="dxa"/>
          </w:tcPr>
          <w:p w14:paraId="6C44F3B6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415" w:type="dxa"/>
          </w:tcPr>
          <w:p w14:paraId="2C467A97" w14:textId="77777777" w:rsidR="00045C6B" w:rsidRPr="009C69D3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045C6B" w:rsidRPr="002C1BFD" w14:paraId="5E77077E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1ED3002F" w14:textId="77777777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2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1FBADB2D" w14:textId="77777777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อุทยานสี่ดรุณี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ซวงเฉียวโกว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รวมรถอุทยาน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เมืองตูเจียง</w:t>
            </w:r>
            <w:proofErr w:type="spellStart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เยี่ยน</w:t>
            </w:r>
            <w:proofErr w:type="spellEnd"/>
          </w:p>
        </w:tc>
      </w:tr>
      <w:tr w:rsidR="00045C6B" w:rsidRPr="00667AB0" w14:paraId="5E95F9C4" w14:textId="77777777" w:rsidTr="00D00939">
        <w:trPr>
          <w:trHeight w:val="20"/>
          <w:jc w:val="center"/>
        </w:trPr>
        <w:tc>
          <w:tcPr>
            <w:tcW w:w="1500" w:type="dxa"/>
          </w:tcPr>
          <w:p w14:paraId="176744D1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6FC7C9CF" w14:textId="384FF433" w:rsidR="00045C6B" w:rsidRPr="00077B0F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14DC0C81" w14:textId="77777777" w:rsidTr="00D00939">
        <w:trPr>
          <w:trHeight w:val="20"/>
          <w:jc w:val="center"/>
        </w:trPr>
        <w:tc>
          <w:tcPr>
            <w:tcW w:w="1500" w:type="dxa"/>
          </w:tcPr>
          <w:p w14:paraId="6039C47D" w14:textId="7686D34E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333CA13" w14:textId="7BE6E999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จากนั้นนำท่านเดินทางสู่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kern w:val="96"/>
                <w:szCs w:val="24"/>
                <w:cs/>
              </w:rPr>
              <w:t>ภูเขาสี่ดรุณี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="00102EA6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102EA6">
              <w:rPr>
                <w:rFonts w:ascii="Sarabun" w:hAnsi="Sarabun" w:cs="Sarabun" w:hint="cs"/>
                <w:color w:val="000000"/>
                <w:szCs w:val="24"/>
                <w:cs/>
              </w:rPr>
              <w:t>220</w:t>
            </w:r>
            <w:r w:rsidR="00102EA6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102EA6">
              <w:rPr>
                <w:rFonts w:ascii="Sarabun" w:hAnsi="Sarabun" w:cs="Sarabun" w:hint="cs"/>
                <w:color w:val="000000"/>
                <w:szCs w:val="24"/>
                <w:cs/>
              </w:rPr>
              <w:t>4</w:t>
            </w:r>
            <w:r w:rsidR="00102EA6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102EA6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สี่ดรุณี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หรือ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ซื่อกูเหนี่ยงซาน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ตั้งอยู่ในมณฑลเสฉวน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ประเทศจีน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เป็นยอดเขา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3.5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กิโลเมตร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โดยมีความสูงเหนือ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lastRenderedPageBreak/>
              <w:t>ระดับน้ำทะเลแบ่งเป็น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6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250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/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664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>/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454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และ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5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>,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355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บนยอดเขาทั้ง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แห่งนี้จะมีหิมะปกคลุมตลอดทั้งปี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4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คน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จึงเป็นที่มาของชื่อ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ภูเขาสี่ดรุณี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นั่นเองพื้นที่บริเวณภูเขาสี่ดรุณีนั้นเป็นพื้นที่ชั้นหินแบบยุคโบราณ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เพราะเหตุผลที่ว่า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ยอดเขามีลักษณะแปลกที่พบเห็นได้น้อย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บนยอดเขามีหิมะปกคลุมตลอดปี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ทำให้ได้รับฉายาว่า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ราชินีแห่งดินแดนเสฉวน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หรือ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“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077B0F">
              <w:rPr>
                <w:rFonts w:ascii="Sarabun" w:hAnsi="Sarabun" w:cs="Sarabun" w:hint="eastAsia"/>
                <w:color w:val="000000"/>
                <w:kern w:val="96"/>
                <w:szCs w:val="24"/>
                <w:cs/>
              </w:rPr>
              <w:t>”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มียอดเขาที่มีระดับความสูงน้ำทะเลสูงเกิน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5000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เมตร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ถึง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61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ลูก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</w:rPr>
              <w:t xml:space="preserve">,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25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แห่ง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มีน้ำตกอยู่</w:t>
            </w:r>
            <w:r w:rsidRPr="00077B0F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 120 </w:t>
            </w:r>
            <w:r w:rsidRPr="00077B0F">
              <w:rPr>
                <w:rFonts w:ascii="Sarabun" w:hAnsi="Sarabun" w:cs="Sarabun" w:hint="cs"/>
                <w:color w:val="000000"/>
                <w:kern w:val="96"/>
                <w:szCs w:val="24"/>
                <w:cs/>
              </w:rPr>
              <w:t>กว่าแห่ง</w:t>
            </w:r>
            <w:r w:rsidRPr="00102EA6">
              <w:rPr>
                <w:rFonts w:ascii="Sarabun" w:hAnsi="Sarabun" w:cs="Sarabun"/>
                <w:color w:val="EE0000"/>
                <w:kern w:val="96"/>
                <w:szCs w:val="24"/>
                <w:cs/>
              </w:rPr>
              <w:t xml:space="preserve"> </w:t>
            </w:r>
            <w:r w:rsidR="00102EA6" w:rsidRPr="00102EA6">
              <w:rPr>
                <w:rFonts w:ascii="Sarabun" w:hAnsi="Sarabun" w:cs="Sarabun"/>
                <w:color w:val="EE0000"/>
                <w:kern w:val="96"/>
                <w:szCs w:val="24"/>
                <w:cs/>
              </w:rPr>
              <w:t>(</w:t>
            </w:r>
            <w:r w:rsidR="00102EA6" w:rsidRPr="00102EA6">
              <w:rPr>
                <w:rFonts w:ascii="Sarabun" w:hAnsi="Sarabun" w:cs="Sarabun" w:hint="cs"/>
                <w:color w:val="EE0000"/>
                <w:kern w:val="96"/>
                <w:szCs w:val="24"/>
                <w:cs/>
              </w:rPr>
              <w:t>รวมรถอุทยาน</w:t>
            </w:r>
            <w:r w:rsidR="00102EA6" w:rsidRPr="00102EA6">
              <w:rPr>
                <w:rFonts w:ascii="Sarabun" w:hAnsi="Sarabun" w:cs="Sarabun"/>
                <w:color w:val="EE0000"/>
                <w:kern w:val="96"/>
                <w:szCs w:val="24"/>
                <w:cs/>
              </w:rPr>
              <w:t>)</w:t>
            </w:r>
          </w:p>
        </w:tc>
      </w:tr>
      <w:tr w:rsidR="00045C6B" w:rsidRPr="00667AB0" w14:paraId="6D7E045F" w14:textId="77777777" w:rsidTr="00D00939">
        <w:trPr>
          <w:trHeight w:val="20"/>
          <w:jc w:val="center"/>
        </w:trPr>
        <w:tc>
          <w:tcPr>
            <w:tcW w:w="1500" w:type="dxa"/>
          </w:tcPr>
          <w:p w14:paraId="0C6E1634" w14:textId="133D76DC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6B8ABC29" w14:textId="26254453" w:rsidR="00B728F2" w:rsidRDefault="00FF29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kern w:val="96"/>
                <w:szCs w:val="24"/>
              </w:rPr>
              <w:drawing>
                <wp:anchor distT="0" distB="0" distL="114300" distR="114300" simplePos="0" relativeHeight="251817984" behindDoc="0" locked="0" layoutInCell="1" allowOverlap="1" wp14:anchorId="7F3CA4BD" wp14:editId="03A62A59">
                  <wp:simplePos x="0" y="0"/>
                  <wp:positionH relativeFrom="column">
                    <wp:posOffset>-772243</wp:posOffset>
                  </wp:positionH>
                  <wp:positionV relativeFrom="paragraph">
                    <wp:posOffset>103103</wp:posOffset>
                  </wp:positionV>
                  <wp:extent cx="6396599" cy="3600000"/>
                  <wp:effectExtent l="0" t="0" r="4445" b="635"/>
                  <wp:wrapNone/>
                  <wp:docPr id="4307018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599" cy="36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59F0778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785481AF" w14:textId="3B16641A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689EB4CB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033F3E28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37D3C957" w14:textId="093CAABD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7164006A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1629DABC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7D9542F8" w14:textId="39C06D13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7675C06D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01E43CF1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7DC46AE4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</w:rPr>
            </w:pPr>
          </w:p>
          <w:p w14:paraId="765672C6" w14:textId="77777777" w:rsidR="00045C6B" w:rsidRPr="00077B0F" w:rsidRDefault="00045C6B" w:rsidP="00B728F2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</w:tr>
      <w:tr w:rsidR="00045C6B" w:rsidRPr="00667AB0" w14:paraId="447D9D02" w14:textId="77777777" w:rsidTr="00D00939">
        <w:trPr>
          <w:trHeight w:val="20"/>
          <w:jc w:val="center"/>
        </w:trPr>
        <w:tc>
          <w:tcPr>
            <w:tcW w:w="1500" w:type="dxa"/>
          </w:tcPr>
          <w:p w14:paraId="58D85CEC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7F719C14" w14:textId="2516405A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045C6B" w:rsidRPr="00667AB0" w14:paraId="0B5910E6" w14:textId="77777777" w:rsidTr="00D00939">
        <w:trPr>
          <w:trHeight w:val="20"/>
          <w:jc w:val="center"/>
        </w:trPr>
        <w:tc>
          <w:tcPr>
            <w:tcW w:w="1500" w:type="dxa"/>
          </w:tcPr>
          <w:p w14:paraId="2E83B198" w14:textId="1470A0E9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0D40D5DC" w14:textId="344E512A" w:rsidR="00045C6B" w:rsidRPr="00C80943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หุบเขาซวงเฉียวโกว</w:t>
            </w:r>
            <w:r w:rsidRPr="00EB5A0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ชมความงามธรรมชาติของซวงเฉียวโกว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ลำน้ำสองสะพาน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ธารน้ำมีความยาว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35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ิโลเมตร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ซานก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ัว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จวง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เขาหนิวซิน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เย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่เหริน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เฟิง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ฮ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ไลท์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ชมหุบเขาหยินหยาง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ทุ่งต้นหยาง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แล้วเดินทางเข้าสู่ส่วนลึกสุด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ท่านจะได้เห็นธารน้ำแข็ง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ภูเขากระจกแก้ว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ภูเขาดวงอาทิตย์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ภูเขาดวงจันทร์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ยอดเขากระต่ายทะเลสาบ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ทุ่งหญ้าเหนี</w:t>
            </w:r>
            <w:proofErr w:type="spellStart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ยน</w:t>
            </w:r>
            <w:proofErr w:type="spellEnd"/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หยูป้า</w:t>
            </w:r>
          </w:p>
        </w:tc>
      </w:tr>
      <w:tr w:rsidR="00045C6B" w:rsidRPr="00667AB0" w14:paraId="24ED805C" w14:textId="77777777" w:rsidTr="00D00939">
        <w:trPr>
          <w:trHeight w:val="20"/>
          <w:jc w:val="center"/>
        </w:trPr>
        <w:tc>
          <w:tcPr>
            <w:tcW w:w="1500" w:type="dxa"/>
          </w:tcPr>
          <w:p w14:paraId="1B3C9344" w14:textId="528CEA40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535687F5" w14:textId="77836340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6F2C601" w14:textId="728B1165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B34D6C" w14:textId="67379F2D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06DD026" w14:textId="04848F2C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8D98A1C" w14:textId="457ADFB9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6F6E6E9" w14:textId="3D737B66" w:rsidR="00045C6B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40512" behindDoc="0" locked="0" layoutInCell="1" allowOverlap="1" wp14:anchorId="460229DA" wp14:editId="47E09A88">
                  <wp:simplePos x="0" y="0"/>
                  <wp:positionH relativeFrom="column">
                    <wp:posOffset>2331085</wp:posOffset>
                  </wp:positionH>
                  <wp:positionV relativeFrom="paragraph">
                    <wp:posOffset>178435</wp:posOffset>
                  </wp:positionV>
                  <wp:extent cx="3216203" cy="2412000"/>
                  <wp:effectExtent l="0" t="0" r="3810" b="7620"/>
                  <wp:wrapNone/>
                  <wp:docPr id="1401250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25034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03" cy="24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7C9B0581" wp14:editId="76F5A057">
                  <wp:simplePos x="0" y="0"/>
                  <wp:positionH relativeFrom="column">
                    <wp:posOffset>-848995</wp:posOffset>
                  </wp:positionH>
                  <wp:positionV relativeFrom="paragraph">
                    <wp:posOffset>178435</wp:posOffset>
                  </wp:positionV>
                  <wp:extent cx="3216237" cy="2412000"/>
                  <wp:effectExtent l="0" t="0" r="3810" b="7620"/>
                  <wp:wrapNone/>
                  <wp:docPr id="1423509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509768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37" cy="24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63E172" w14:textId="77777777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E6FBF89" w14:textId="77777777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D9C9B6B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FBC9A20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1E5B2B2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A9D82F0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2758917" w14:textId="726E256A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0473A02" w14:textId="7B560602" w:rsidR="00E16B22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16A1A3CB" wp14:editId="2B7C04C1">
                  <wp:simplePos x="0" y="0"/>
                  <wp:positionH relativeFrom="column">
                    <wp:posOffset>-848995</wp:posOffset>
                  </wp:positionH>
                  <wp:positionV relativeFrom="paragraph">
                    <wp:posOffset>207010</wp:posOffset>
                  </wp:positionV>
                  <wp:extent cx="6400165" cy="3599815"/>
                  <wp:effectExtent l="0" t="0" r="635" b="635"/>
                  <wp:wrapNone/>
                  <wp:docPr id="374729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72997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29C98C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DB349FF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3F7DA8C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CE2F250" w14:textId="7F779A18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DEA69E5" w14:textId="634781B5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C4344" w:rsidRPr="00667AB0" w14:paraId="39167F8C" w14:textId="77777777" w:rsidTr="00D00939">
        <w:trPr>
          <w:trHeight w:val="20"/>
          <w:jc w:val="center"/>
        </w:trPr>
        <w:tc>
          <w:tcPr>
            <w:tcW w:w="1500" w:type="dxa"/>
          </w:tcPr>
          <w:p w14:paraId="3EA1EDEE" w14:textId="4AF98C07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277F4BEE" w14:textId="3975E81A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00EC4C1" w14:textId="77E5F004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55057B7" w14:textId="555E3C9F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B36B876" w14:textId="77777777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C48CE61" w14:textId="60685456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B3F6E16" w14:textId="4D3B6661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5318DB7" w14:textId="77777777" w:rsidR="004C4344" w:rsidRDefault="004C4344" w:rsidP="004C434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45C6B" w:rsidRPr="00667AB0" w14:paraId="668EF5D5" w14:textId="77777777" w:rsidTr="00D00939">
        <w:trPr>
          <w:trHeight w:val="20"/>
          <w:jc w:val="center"/>
        </w:trPr>
        <w:tc>
          <w:tcPr>
            <w:tcW w:w="1500" w:type="dxa"/>
          </w:tcPr>
          <w:p w14:paraId="72E9EEF7" w14:textId="77777777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13816867" w14:textId="31C623EC" w:rsidR="00045C6B" w:rsidRPr="00DB1BEF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จากนั้นนำท่านเดินทางสู่เมือง </w:t>
            </w:r>
            <w:r w:rsidRPr="00102EA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ตูเจียง</w:t>
            </w:r>
            <w:proofErr w:type="spellStart"/>
            <w:r w:rsidRPr="00102EA6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เยี่ยน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02EA6">
              <w:rPr>
                <w:rFonts w:ascii="Sarabun" w:hAnsi="Sarabun" w:cs="Sarabun" w:hint="cs"/>
                <w:color w:val="000000"/>
                <w:szCs w:val="24"/>
                <w:cs/>
              </w:rPr>
              <w:t>(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102EA6">
              <w:rPr>
                <w:rFonts w:ascii="Sarabun" w:hAnsi="Sarabun" w:cs="Sarabun" w:hint="cs"/>
                <w:color w:val="000000"/>
                <w:szCs w:val="24"/>
                <w:cs/>
              </w:rPr>
              <w:t>130</w:t>
            </w:r>
            <w:r w:rsidR="00102EA6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102EA6"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="00102EA6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102EA6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045C6B" w:rsidRPr="00667AB0" w14:paraId="5B297F17" w14:textId="77777777" w:rsidTr="00D00939">
        <w:trPr>
          <w:trHeight w:val="20"/>
          <w:jc w:val="center"/>
        </w:trPr>
        <w:tc>
          <w:tcPr>
            <w:tcW w:w="1500" w:type="dxa"/>
          </w:tcPr>
          <w:p w14:paraId="36BF77AD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6A5F0AAD" w14:textId="23243183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CA7B34" w14:paraId="5AF773AA" w14:textId="77777777" w:rsidTr="00D00939">
        <w:trPr>
          <w:trHeight w:val="20"/>
          <w:jc w:val="center"/>
        </w:trPr>
        <w:tc>
          <w:tcPr>
            <w:tcW w:w="1500" w:type="dxa"/>
          </w:tcPr>
          <w:p w14:paraId="61FD72F0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532F5C5E" w14:textId="7465053C" w:rsidR="00045C6B" w:rsidRPr="007300DA" w:rsidRDefault="002C1BFD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C1BFD">
              <w:rPr>
                <w:rFonts w:ascii="Sarabun" w:hAnsi="Sarabun" w:cs="Sarabun"/>
                <w:b/>
                <w:bCs/>
                <w:color w:val="0000FF"/>
                <w:szCs w:val="24"/>
              </w:rPr>
              <w:t>MINGZHI SHANGCHUN HOLIDAY HOTEL</w:t>
            </w:r>
            <w:r w:rsidR="00045C6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="00F96F3F"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4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="00F96F3F"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045C6B" w:rsidRPr="00CA7B34" w14:paraId="2D686330" w14:textId="77777777" w:rsidTr="00D00939">
        <w:trPr>
          <w:trHeight w:val="20"/>
          <w:jc w:val="center"/>
        </w:trPr>
        <w:tc>
          <w:tcPr>
            <w:tcW w:w="1500" w:type="dxa"/>
          </w:tcPr>
          <w:p w14:paraId="1A848EBC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6A6485A8" w14:textId="77777777" w:rsidR="00045C6B" w:rsidRPr="00BB3558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045C6B" w:rsidRPr="002C1BFD" w14:paraId="5CC6C4C2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4EF30BDA" w14:textId="77777777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D1A80A9" w14:textId="316441EB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อุทยานปี้เผ</w:t>
            </w:r>
            <w:proofErr w:type="spellStart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โกว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รวมรถอุทยาน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เมืองชวนจู่ซื่อ</w:t>
            </w:r>
          </w:p>
        </w:tc>
      </w:tr>
      <w:tr w:rsidR="00045C6B" w:rsidRPr="00667AB0" w14:paraId="0173DD72" w14:textId="77777777" w:rsidTr="00D00939">
        <w:trPr>
          <w:trHeight w:val="20"/>
          <w:jc w:val="center"/>
        </w:trPr>
        <w:tc>
          <w:tcPr>
            <w:tcW w:w="1500" w:type="dxa"/>
          </w:tcPr>
          <w:p w14:paraId="50773FDC" w14:textId="3BC7A6F3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09D9BEA8" w14:textId="2248893C" w:rsidR="00045C6B" w:rsidRPr="00667AB0" w:rsidRDefault="00045C6B" w:rsidP="00045C6B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310B7D06" w14:textId="77777777" w:rsidTr="00D00939">
        <w:trPr>
          <w:trHeight w:val="20"/>
          <w:jc w:val="center"/>
        </w:trPr>
        <w:tc>
          <w:tcPr>
            <w:tcW w:w="1500" w:type="dxa"/>
          </w:tcPr>
          <w:p w14:paraId="6F9A6F11" w14:textId="09C385A0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12A3CD66" w14:textId="51F3F4F5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อุทยานปี้เผ</w:t>
            </w:r>
            <w:proofErr w:type="spellStart"/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โกว</w:t>
            </w:r>
            <w:r>
              <w:t xml:space="preserve"> </w:t>
            </w:r>
            <w:r w:rsidR="00102EA6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102EA6">
              <w:rPr>
                <w:rFonts w:ascii="Sarabun" w:hAnsi="Sarabun" w:cs="Sarabun"/>
                <w:color w:val="000000"/>
                <w:szCs w:val="24"/>
              </w:rPr>
              <w:t>168</w:t>
            </w:r>
            <w:r w:rsidR="00102EA6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102EA6">
              <w:rPr>
                <w:rFonts w:ascii="Sarabun" w:hAnsi="Sarabun" w:cs="Sarabun"/>
                <w:color w:val="000000"/>
                <w:szCs w:val="24"/>
              </w:rPr>
              <w:t>3</w:t>
            </w:r>
            <w:r w:rsidR="00102EA6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02EA6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Pr="00667AB0">
              <w:rPr>
                <w:rFonts w:ascii="Sarabun" w:hAnsi="Sarabun" w:cs="Sarabun"/>
                <w:color w:val="000000"/>
                <w:kern w:val="96"/>
                <w:szCs w:val="24"/>
                <w:cs/>
              </w:rPr>
              <w:t xml:space="preserve">)  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ที่นี่เป็นอีกหนึ่งอุทยานท่องเที่ยวทางธรรมชาติที่มีความสวยงามไม่แพ้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อุทยาน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เป็น</w:t>
            </w:r>
            <w:r w:rsidRPr="00F07C09">
              <w:rPr>
                <w:rFonts w:ascii="Sarabun" w:hAnsi="Sarabun" w:cs="Sarabun" w:hint="cs"/>
                <w:color w:val="000000"/>
                <w:szCs w:val="24"/>
                <w:cs/>
              </w:rPr>
              <w:t>อุทยานแห่งชาติระดับ</w:t>
            </w:r>
            <w:r w:rsidRPr="00F07C09">
              <w:rPr>
                <w:rFonts w:ascii="Sarabun" w:hAnsi="Sarabun" w:cs="Sarabun"/>
                <w:color w:val="000000"/>
                <w:szCs w:val="24"/>
                <w:cs/>
              </w:rPr>
              <w:t>4</w:t>
            </w:r>
            <w:r w:rsidRPr="00F07C09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ทั้ง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ธรรมชาติที่สวยงามหลากหลายภายในอุทยานด้านใน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ซึ่งมีสภาพอากาศที่เย็นสบาย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มีความสดชื่น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โดยมีจุดชมวิวเป็นน้ำตกที่สวยงามอยู่ท่ามกลางหุบเขาที่สวยงาม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ให้ได้ชมแบบชื่นใจ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และยังมีดอกไม้นานาพรรณที่สวยงามให้ได้ชม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แล้วด้านในยังมีทะเลสาบอันกว้างใหญ่ที่มีน้ำใสสะอาด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ซึ่งน้ำเหล่านี้ไหลมาจากภูเขาหิมะที่สูงใหญ่ด้านบน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ก็จะได้มองเห็นภูเขาหิมะกลาเซ</w:t>
            </w:r>
            <w:proofErr w:type="spellStart"/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ียร์</w:t>
            </w:r>
            <w:proofErr w:type="spellEnd"/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ที่ตั้งตระหง่านอยู่หลายลูก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เป็นภาพความงดงามตระการตา</w:t>
            </w:r>
            <w:r w:rsidRPr="00742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42A1D">
              <w:rPr>
                <w:rFonts w:ascii="Sarabun" w:hAnsi="Sarabun" w:cs="Sarabun" w:hint="cs"/>
                <w:color w:val="000000"/>
                <w:szCs w:val="24"/>
                <w:cs/>
              </w:rPr>
              <w:t>ที่ได้เห็นถึงความยิ่งใหญ่ที่ธรรมชาติได้สร้างสรรค์ขึ้นมาอย่างน่ามหัศจรรย์ใจ</w:t>
            </w:r>
            <w:r w:rsidR="00102EA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02EA6" w:rsidRPr="00102EA6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="00102EA6" w:rsidRPr="00102EA6">
              <w:rPr>
                <w:rFonts w:ascii="Sarabun" w:hAnsi="Sarabun" w:cs="Sarabun" w:hint="cs"/>
                <w:color w:val="EE0000"/>
                <w:szCs w:val="24"/>
                <w:cs/>
              </w:rPr>
              <w:t>รวมรถอุทยาน</w:t>
            </w:r>
            <w:r w:rsidR="00102EA6" w:rsidRPr="00102EA6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</w:tc>
      </w:tr>
      <w:tr w:rsidR="00045C6B" w:rsidRPr="00667AB0" w14:paraId="76F34E7B" w14:textId="77777777" w:rsidTr="00D00939">
        <w:trPr>
          <w:trHeight w:val="20"/>
          <w:jc w:val="center"/>
        </w:trPr>
        <w:tc>
          <w:tcPr>
            <w:tcW w:w="1500" w:type="dxa"/>
          </w:tcPr>
          <w:p w14:paraId="447A09B4" w14:textId="189541F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EE30D4A" w14:textId="77777777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56723B9" w14:textId="15C87251" w:rsidR="00045C6B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 wp14:anchorId="4B96997C" wp14:editId="48328B0D">
                  <wp:simplePos x="0" y="0"/>
                  <wp:positionH relativeFrom="column">
                    <wp:posOffset>2402840</wp:posOffset>
                  </wp:positionH>
                  <wp:positionV relativeFrom="paragraph">
                    <wp:posOffset>-205740</wp:posOffset>
                  </wp:positionV>
                  <wp:extent cx="3359150" cy="2519680"/>
                  <wp:effectExtent l="0" t="0" r="0" b="0"/>
                  <wp:wrapNone/>
                  <wp:docPr id="14343183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318309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5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443D798F" wp14:editId="49D07D0D">
                  <wp:simplePos x="0" y="0"/>
                  <wp:positionH relativeFrom="column">
                    <wp:posOffset>-961689</wp:posOffset>
                  </wp:positionH>
                  <wp:positionV relativeFrom="paragraph">
                    <wp:posOffset>-205610</wp:posOffset>
                  </wp:positionV>
                  <wp:extent cx="3357245" cy="2519680"/>
                  <wp:effectExtent l="0" t="0" r="0" b="0"/>
                  <wp:wrapNone/>
                  <wp:docPr id="15854691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469117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245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C783EC" w14:textId="7DD945B7" w:rsidR="00D837CF" w:rsidRDefault="00D837CF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F6E41A8" w14:textId="5E6893AF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613000D" w14:textId="77777777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00E2C2" w14:textId="5355CA63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D9CBD7B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8D32306" w14:textId="180C394E" w:rsidR="009660E7" w:rsidRPr="009465E1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C4344" w:rsidRPr="00667AB0" w14:paraId="1AACD725" w14:textId="77777777" w:rsidTr="00D00939">
        <w:trPr>
          <w:trHeight w:val="20"/>
          <w:jc w:val="center"/>
        </w:trPr>
        <w:tc>
          <w:tcPr>
            <w:tcW w:w="1500" w:type="dxa"/>
          </w:tcPr>
          <w:p w14:paraId="76E11A7E" w14:textId="77777777" w:rsidR="004C4344" w:rsidRPr="00667AB0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34C23D0C" w14:textId="77777777" w:rsidR="004C4344" w:rsidRDefault="004C434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</w:tc>
      </w:tr>
      <w:tr w:rsidR="00045C6B" w:rsidRPr="00667AB0" w14:paraId="48201B88" w14:textId="77777777" w:rsidTr="00D00939">
        <w:trPr>
          <w:trHeight w:val="20"/>
          <w:jc w:val="center"/>
        </w:trPr>
        <w:tc>
          <w:tcPr>
            <w:tcW w:w="1500" w:type="dxa"/>
          </w:tcPr>
          <w:p w14:paraId="20C82726" w14:textId="3AF1D515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399299B9" w14:textId="5E3994D8" w:rsidR="00045C6B" w:rsidRPr="002B2F84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49FC32BD" w14:textId="77777777" w:rsidTr="00D00939">
        <w:trPr>
          <w:trHeight w:val="20"/>
          <w:jc w:val="center"/>
        </w:trPr>
        <w:tc>
          <w:tcPr>
            <w:tcW w:w="1500" w:type="dxa"/>
          </w:tcPr>
          <w:p w14:paraId="493311F9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474555DF" w14:textId="12BC0F40" w:rsidR="00045C6B" w:rsidRPr="006F564C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7B379C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EA27A0"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D837C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เมืองชวนจู่ซื่อ</w:t>
            </w:r>
            <w:r w:rsidR="00D837C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="00D837CF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D837CF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D837CF">
              <w:rPr>
                <w:rFonts w:ascii="Sarabun" w:hAnsi="Sarabun" w:cs="Sarabun" w:hint="cs"/>
                <w:color w:val="000000"/>
                <w:szCs w:val="24"/>
                <w:cs/>
              </w:rPr>
              <w:t>240</w:t>
            </w:r>
            <w:r w:rsidR="00D837CF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D837CF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D837CF">
              <w:rPr>
                <w:rFonts w:ascii="Sarabun" w:hAnsi="Sarabun" w:cs="Sarabun" w:hint="cs"/>
                <w:color w:val="000000"/>
                <w:szCs w:val="24"/>
                <w:cs/>
              </w:rPr>
              <w:t>5</w:t>
            </w:r>
            <w:r w:rsidR="00D837CF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D837CF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D837CF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และยังได้เห็นฝูงจามรีเป็นสัตว์ในตระกูลวัว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มีลักษณะรูปร่างคล้ายวัวกระทิงแต่มีขนยาวหนา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แทะเล็มหญ้าอยู่ระหว่าง</w:t>
            </w:r>
            <w:r w:rsidRPr="0004459D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ข้างทางอย่างเพลิ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ดเพลิน</w:t>
            </w:r>
            <w:r w:rsidRPr="0004459D">
              <w:rPr>
                <w:rFonts w:ascii="Sarabun" w:hAnsi="Sarabun" w:cs="Sarabun" w:hint="cs"/>
                <w:color w:val="000000"/>
                <w:szCs w:val="24"/>
                <w:cs/>
              </w:rPr>
              <w:t>นอีกด้วย</w:t>
            </w:r>
          </w:p>
        </w:tc>
      </w:tr>
      <w:tr w:rsidR="00045C6B" w:rsidRPr="00667AB0" w14:paraId="2EBE75A0" w14:textId="77777777" w:rsidTr="00D00939">
        <w:trPr>
          <w:trHeight w:val="20"/>
          <w:jc w:val="center"/>
        </w:trPr>
        <w:tc>
          <w:tcPr>
            <w:tcW w:w="1500" w:type="dxa"/>
          </w:tcPr>
          <w:p w14:paraId="67A02BCE" w14:textId="2CD43F9C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06BD7F04" w14:textId="1BCD832C" w:rsidR="00045C6B" w:rsidRPr="002B2F84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6B292AA8" w14:textId="77777777" w:rsidTr="00D00939">
        <w:trPr>
          <w:trHeight w:val="20"/>
          <w:jc w:val="center"/>
        </w:trPr>
        <w:tc>
          <w:tcPr>
            <w:tcW w:w="1500" w:type="dxa"/>
          </w:tcPr>
          <w:p w14:paraId="5BB3454D" w14:textId="52C6E95A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0776946F" w14:textId="5539E19E" w:rsidR="00045C6B" w:rsidRPr="002B2F84" w:rsidRDefault="002C1BFD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C1BFD">
              <w:rPr>
                <w:rFonts w:ascii="Sarabun" w:hAnsi="Sarabun" w:cs="Sarabun"/>
                <w:b/>
                <w:bCs/>
                <w:color w:val="0000FF"/>
                <w:szCs w:val="24"/>
              </w:rPr>
              <w:t>VIENNA INTERNATIONAL HOTEL</w:t>
            </w:r>
            <w:r w:rsidR="00045C6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="00F96F3F"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4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="00F96F3F"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F96F3F" w:rsidRPr="00F96F3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045C6B" w:rsidRPr="00667AB0" w14:paraId="19FA93E4" w14:textId="77777777" w:rsidTr="00D00939">
        <w:trPr>
          <w:trHeight w:val="20"/>
          <w:jc w:val="center"/>
        </w:trPr>
        <w:tc>
          <w:tcPr>
            <w:tcW w:w="1500" w:type="dxa"/>
          </w:tcPr>
          <w:p w14:paraId="7E76B3BE" w14:textId="2835C33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2ADA7656" w14:textId="39654C3D" w:rsidR="00045C6B" w:rsidRPr="00F749F9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045C6B" w:rsidRPr="002C1BFD" w14:paraId="502F4219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2556620C" w14:textId="77777777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7DFC394D" w14:textId="0C607364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อุทยานแห่งชาติ</w:t>
            </w:r>
            <w:proofErr w:type="spellStart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จิ่ว</w:t>
            </w:r>
            <w:proofErr w:type="spellEnd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จ้ายโกว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ใช้รถเวียนของอุทยาน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045C6B" w:rsidRPr="00667AB0" w14:paraId="5BB8AB2B" w14:textId="77777777" w:rsidTr="00D00939">
        <w:trPr>
          <w:trHeight w:val="20"/>
          <w:jc w:val="center"/>
        </w:trPr>
        <w:tc>
          <w:tcPr>
            <w:tcW w:w="1500" w:type="dxa"/>
          </w:tcPr>
          <w:p w14:paraId="40078E20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7CE441AE" w14:textId="1D5D8C1D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0252D3A4" w14:textId="77777777" w:rsidTr="00D00939">
        <w:trPr>
          <w:trHeight w:val="20"/>
          <w:jc w:val="center"/>
        </w:trPr>
        <w:tc>
          <w:tcPr>
            <w:tcW w:w="1500" w:type="dxa"/>
          </w:tcPr>
          <w:p w14:paraId="5161F95E" w14:textId="1F7A1B40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415" w:type="dxa"/>
          </w:tcPr>
          <w:p w14:paraId="6FFE1AB0" w14:textId="41579CE8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นำท่านเดินทางสู่ </w:t>
            </w:r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อุทยานแห่งชาติ</w:t>
            </w:r>
            <w:proofErr w:type="spellStart"/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จิ่ว</w:t>
            </w:r>
            <w:proofErr w:type="spellEnd"/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จ้ายโกว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837CF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D837CF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D837CF">
              <w:rPr>
                <w:rFonts w:ascii="Sarabun" w:hAnsi="Sarabun" w:cs="Sarabun" w:hint="cs"/>
                <w:color w:val="000000"/>
                <w:szCs w:val="24"/>
                <w:cs/>
              </w:rPr>
              <w:t>90</w:t>
            </w:r>
            <w:r w:rsidR="00D837CF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D837CF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D837CF">
              <w:rPr>
                <w:rFonts w:ascii="Sarabun" w:hAnsi="Sarabun" w:cs="Sarabun" w:hint="cs"/>
                <w:color w:val="000000"/>
                <w:szCs w:val="24"/>
                <w:cs/>
              </w:rPr>
              <w:t>2</w:t>
            </w:r>
            <w:r w:rsidR="00D837CF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D837CF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D837CF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Pr="00F749F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เพื่อชมมรดกโลกอุทยานแห่งชาติธารสวรรค์ “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จ้ายโกว” ครอบคลุมพื้นที่กว่า 720 ตารางกิโลเมตร และอยู่สูงกว่าระดับน้ำทะเลถึง 2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500 เมตร  ชื่อของ "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จ้ายโกว" นั้นเป็นคำภาษาจีนที่แปลว่า "ธารน้ำเก้าหมู่บ้าน" เพราะในอดีตนั้นมีหมู่บ้านชาวทิเบตทั้งหมด 9 หมู่บ้านอยู่ริมธารน้ำเหล่านี้ และเนื่องจากชาวทิเบตนั้นมีความศรัทธาในภูเขาและสายน้ำ จึงมีความเชื่อว่า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จ้ายโกวนั้นเป็นดินแดนแห่งขุนเขาและธารน้ำศักดิ์สิทธิ์มีแม่น้ำลำธาร มีทะเลสาบใหญ่น้อยมากมายกว่า 144 แห่ง และน้ำตกขนาดใหญ่ น้ำในทะเลสาบสีมรกตใสสะอาดและสวยงาม สะท้อนภาพของภูเขาท้องฟ้าสีคราม ป่าดงดิบอันอุดมสมบูรณ์  ทุกสถานที่ล้วนเป็นความงามที่ธรรมชาติได้บรรจงสร้างไว้ได้ดั่งภาพวาดในจินตนาการจึงได้รับการขึ้นทะเบียนให้เป็นมรดกโลกทางธรรมชาติ โดยองกรณ์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lastRenderedPageBreak/>
              <w:t xml:space="preserve">UNESCO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เมื่อปี ค.ศ. 1992 และเป็นสถานที่ท่องเที่ยวระดับ 5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ของจีน ที่ใครๆ ต่างก็ใฝ่ฝันอยากไปเยือนสักครั้งในชีวิต</w:t>
            </w:r>
            <w:r w:rsidR="00D837CF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D837CF" w:rsidRPr="00D837C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D837CF" w:rsidRPr="00D837CF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="00D837CF" w:rsidRPr="00D837CF">
              <w:rPr>
                <w:rFonts w:ascii="Sarabun" w:hAnsi="Sarabun" w:cs="Sarabun" w:hint="cs"/>
                <w:color w:val="EE0000"/>
                <w:szCs w:val="24"/>
                <w:cs/>
              </w:rPr>
              <w:t>เดินทางโดยใช้รถเวียนของอุทยาน</w:t>
            </w:r>
            <w:r w:rsidR="00D837CF" w:rsidRPr="00D837CF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</w:tc>
      </w:tr>
      <w:tr w:rsidR="00045C6B" w:rsidRPr="00667AB0" w14:paraId="4851ACE0" w14:textId="77777777" w:rsidTr="00D00939">
        <w:trPr>
          <w:trHeight w:val="20"/>
          <w:jc w:val="center"/>
        </w:trPr>
        <w:tc>
          <w:tcPr>
            <w:tcW w:w="1500" w:type="dxa"/>
          </w:tcPr>
          <w:p w14:paraId="7FA42DAF" w14:textId="5029D96E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415" w:type="dxa"/>
          </w:tcPr>
          <w:p w14:paraId="3BA2DBCC" w14:textId="13D70F3D" w:rsidR="00B728F2" w:rsidRPr="00B728F2" w:rsidRDefault="009660E7" w:rsidP="00B728F2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6C78701F" wp14:editId="2D4F1402">
                  <wp:simplePos x="0" y="0"/>
                  <wp:positionH relativeFrom="column">
                    <wp:posOffset>-806450</wp:posOffset>
                  </wp:positionH>
                  <wp:positionV relativeFrom="paragraph">
                    <wp:posOffset>135696</wp:posOffset>
                  </wp:positionV>
                  <wp:extent cx="6397625" cy="3599815"/>
                  <wp:effectExtent l="0" t="0" r="3175" b="635"/>
                  <wp:wrapNone/>
                  <wp:docPr id="7432860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286066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6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29490A" w14:textId="77777777" w:rsidR="00045C6B" w:rsidRPr="00B728F2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5D03EFF" w14:textId="71058676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0D9F4F0D" w14:textId="1D39778A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0D06281A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035748A8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5FCC49A5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0F9F37C8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5B39794B" w14:textId="77169D0D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5FB1AB7E" w14:textId="52A2B8C1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11D7806C" w14:textId="77777777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59199AF8" w14:textId="77777777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noProof/>
                <w:color w:val="000000"/>
                <w:szCs w:val="24"/>
              </w:rPr>
            </w:pPr>
          </w:p>
          <w:p w14:paraId="587980DE" w14:textId="0061DA41" w:rsidR="00006463" w:rsidRPr="00667AB0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45C6B" w:rsidRPr="00667AB0" w14:paraId="3BE1FE44" w14:textId="77777777" w:rsidTr="00D00939">
        <w:trPr>
          <w:trHeight w:val="20"/>
          <w:jc w:val="center"/>
        </w:trPr>
        <w:tc>
          <w:tcPr>
            <w:tcW w:w="1500" w:type="dxa"/>
          </w:tcPr>
          <w:p w14:paraId="29E03B41" w14:textId="27B89F41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  <w:tc>
          <w:tcPr>
            <w:tcW w:w="9415" w:type="dxa"/>
          </w:tcPr>
          <w:p w14:paraId="1A4DF5F9" w14:textId="0B1E7C9D" w:rsidR="00045C6B" w:rsidRPr="00667AB0" w:rsidRDefault="00F1744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ทะเลสาบยาว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>(Long Lake)</w:t>
            </w:r>
            <w:r w:rsidRPr="00B03AE8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ใหญ่ที่สุดใน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จ้ายโกว ยาวกว่า 7 กิโลเมตร อยู่ท่ามกลางขุนเขาในบรรยากาศที่เงียบสงบแต่งดงาม ชม ทะเลสาบห้าสี 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      </w:r>
          </w:p>
        </w:tc>
      </w:tr>
      <w:tr w:rsidR="00045C6B" w:rsidRPr="00667AB0" w14:paraId="271EC798" w14:textId="77777777" w:rsidTr="00D00939">
        <w:trPr>
          <w:trHeight w:val="20"/>
          <w:jc w:val="center"/>
        </w:trPr>
        <w:tc>
          <w:tcPr>
            <w:tcW w:w="1500" w:type="dxa"/>
          </w:tcPr>
          <w:p w14:paraId="34E72A39" w14:textId="6BED11B3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415" w:type="dxa"/>
          </w:tcPr>
          <w:p w14:paraId="234B9EFB" w14:textId="553702DF" w:rsidR="00045C6B" w:rsidRPr="00667AB0" w:rsidRDefault="00F1744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จากนั้นนำท่านชม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ทะเลสาบ5สี</w:t>
            </w:r>
            <w:r w:rsidRPr="00B03AE8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>(Five Flower Lake)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เป็นทะสาบที่มีสีของน้ำแปลกตา โดยเฉพาะเมื่อยามแสงอาทิต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ยต์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กกระทบพื้น สีของน้ำในทะเลสาบจะเปล่งประกายเป็นสีรุ้งดูงดงามมากก เป็นอุทยานที่เหมาะกับการไปถ่ายพรี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เวดดิ้งธีม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เทพนิยายมากๆ</w:t>
            </w:r>
          </w:p>
        </w:tc>
      </w:tr>
      <w:tr w:rsidR="000D63E1" w:rsidRPr="00667AB0" w14:paraId="4FFF7443" w14:textId="77777777" w:rsidTr="00D00939">
        <w:trPr>
          <w:trHeight w:val="20"/>
          <w:jc w:val="center"/>
        </w:trPr>
        <w:tc>
          <w:tcPr>
            <w:tcW w:w="1500" w:type="dxa"/>
          </w:tcPr>
          <w:p w14:paraId="3C407018" w14:textId="58F8367D" w:rsidR="000D63E1" w:rsidRPr="00667AB0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D1F169F" w14:textId="6151B3D8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6EA20AA" w14:textId="366FE763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08CFDFB" w14:textId="680304ED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75524E" w14:textId="77777777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7403011" w14:textId="77777777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E5720D9" w14:textId="77777777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4496A7" w14:textId="000F150B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F63C276" w14:textId="77777777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BB13F1A" w14:textId="77777777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15C0CC" w14:textId="77777777" w:rsidR="000D63E1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C17C93" w14:textId="166D5F01" w:rsidR="000D63E1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32320" behindDoc="0" locked="0" layoutInCell="1" allowOverlap="1" wp14:anchorId="0BBB1EEA" wp14:editId="2342425B">
                  <wp:simplePos x="0" y="0"/>
                  <wp:positionH relativeFrom="column">
                    <wp:posOffset>-811530</wp:posOffset>
                  </wp:positionH>
                  <wp:positionV relativeFrom="paragraph">
                    <wp:posOffset>142240</wp:posOffset>
                  </wp:positionV>
                  <wp:extent cx="6398895" cy="3599815"/>
                  <wp:effectExtent l="0" t="0" r="1905" b="635"/>
                  <wp:wrapNone/>
                  <wp:docPr id="838782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78220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9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AB2E589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3D18711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AAB0C30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615ECE2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C66444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9283F20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2E3C6E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E25968E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0C2866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C63615B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5C03EC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F191320" w14:textId="77777777" w:rsidR="000D63E1" w:rsidRPr="00667AB0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045C6B" w:rsidRPr="00667AB0" w14:paraId="7B24A2B9" w14:textId="77777777" w:rsidTr="00D00939">
        <w:trPr>
          <w:trHeight w:val="20"/>
          <w:jc w:val="center"/>
        </w:trPr>
        <w:tc>
          <w:tcPr>
            <w:tcW w:w="1500" w:type="dxa"/>
          </w:tcPr>
          <w:p w14:paraId="62DBE5D6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415" w:type="dxa"/>
          </w:tcPr>
          <w:p w14:paraId="290D37DB" w14:textId="0D4550B4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6F8A6B38" w14:textId="77777777" w:rsidTr="00D00939">
        <w:trPr>
          <w:trHeight w:val="20"/>
          <w:jc w:val="center"/>
        </w:trPr>
        <w:tc>
          <w:tcPr>
            <w:tcW w:w="1500" w:type="dxa"/>
          </w:tcPr>
          <w:p w14:paraId="2C5DB187" w14:textId="5B476DDA" w:rsidR="00045C6B" w:rsidRPr="00667AB0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43FC2C78" wp14:editId="7A6F3C90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1492250</wp:posOffset>
                  </wp:positionV>
                  <wp:extent cx="6398895" cy="3599815"/>
                  <wp:effectExtent l="0" t="0" r="1905" b="635"/>
                  <wp:wrapNone/>
                  <wp:docPr id="14366332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633202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9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777B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415" w:type="dxa"/>
          </w:tcPr>
          <w:p w14:paraId="217062C9" w14:textId="759E2D3F" w:rsidR="00045C6B" w:rsidRPr="00667AB0" w:rsidRDefault="00F1744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น้ำตกธารไข่มุก</w:t>
            </w:r>
            <w:r w:rsidRPr="00B03AE8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 (Pearl Shoals Waterfall)</w:t>
            </w:r>
            <w:r w:rsidRPr="00B03AE8">
              <w:rPr>
                <w:rFonts w:ascii="Sarabun" w:hAnsi="Sarabun" w:cs="Sarabun"/>
                <w:color w:val="000099"/>
                <w:szCs w:val="24"/>
                <w:cs/>
              </w:rPr>
              <w:t xml:space="preserve"> ซึ่ง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เป็นน้ำตกที่ไหลผ่านถ้ำลำธารใหญ่น้อยที่สลับซับซ้อนดุจดังวังบาดาล โดยมีสายน้ำทอดยาวลดหลั่นกันมาเป็นระยะทางถึง 310 เมตร โดยไม่ขาดช่วงสายธารส่องประกายระยิบระยับราวกับความงามของเส้นไข่มุก ให้ท่านได้สนุกกับการบันทึกถ่ายภาพและดื่มด่ำกับธรรมชาติที่สวยสดงดงามได้อย่างเต็มที่ ถึงเวลานัดหมายออกจากอุทยาน</w:t>
            </w:r>
            <w:r w:rsidR="00045C6B"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</w:p>
        </w:tc>
      </w:tr>
      <w:tr w:rsidR="00045C6B" w:rsidRPr="00667AB0" w14:paraId="62E94C1D" w14:textId="77777777" w:rsidTr="00D00939">
        <w:trPr>
          <w:trHeight w:val="20"/>
          <w:jc w:val="center"/>
        </w:trPr>
        <w:tc>
          <w:tcPr>
            <w:tcW w:w="1500" w:type="dxa"/>
          </w:tcPr>
          <w:p w14:paraId="64EC636E" w14:textId="33AEFDB2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738EB330" w14:textId="678EC021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1045392" w14:textId="2B45A555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170BFDD2" w14:textId="14D4952C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4048982A" w14:textId="0F2AD3EA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DDA4CD1" w14:textId="67225D5B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44DD3B67" w14:textId="5B8EAFDF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5486029A" w14:textId="18F437F6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3B62B768" w14:textId="2E31DE47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386CFD7A" w14:textId="3FB24747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1A292852" w14:textId="77777777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70D00DFF" w14:textId="3537CBEC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34B87AF3" w14:textId="77777777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766B80AD" w14:textId="7A06F96A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noProof/>
                <w:color w:val="C00000"/>
                <w:szCs w:val="24"/>
              </w:rPr>
            </w:pPr>
          </w:p>
          <w:p w14:paraId="143A80A6" w14:textId="04F0EDD8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1603CBA8" w14:textId="14FA73FE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2CD83466" w14:textId="77777777" w:rsidR="009660E7" w:rsidRDefault="009660E7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22A5A845" w14:textId="19BDFA04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</w:p>
          <w:p w14:paraId="2AC1ABD1" w14:textId="3DE0E391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</w:p>
        </w:tc>
      </w:tr>
      <w:tr w:rsidR="00045C6B" w:rsidRPr="00667AB0" w14:paraId="1AA20C1D" w14:textId="77777777" w:rsidTr="00D00939">
        <w:trPr>
          <w:trHeight w:val="20"/>
          <w:jc w:val="center"/>
        </w:trPr>
        <w:tc>
          <w:tcPr>
            <w:tcW w:w="1500" w:type="dxa"/>
          </w:tcPr>
          <w:p w14:paraId="7A03895E" w14:textId="502B2D01" w:rsidR="00045C6B" w:rsidRPr="00667AB0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36416" behindDoc="0" locked="0" layoutInCell="1" allowOverlap="1" wp14:anchorId="51640E01" wp14:editId="5DD59E5E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1478280</wp:posOffset>
                  </wp:positionV>
                  <wp:extent cx="3358515" cy="2519680"/>
                  <wp:effectExtent l="0" t="0" r="0" b="0"/>
                  <wp:wrapNone/>
                  <wp:docPr id="3365017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501744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515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15" w:type="dxa"/>
          </w:tcPr>
          <w:p w14:paraId="74B9E563" w14:textId="20254094" w:rsidR="00045C6B" w:rsidRPr="00667AB0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37440" behindDoc="0" locked="0" layoutInCell="1" allowOverlap="1" wp14:anchorId="14314063" wp14:editId="386735FD">
                  <wp:simplePos x="0" y="0"/>
                  <wp:positionH relativeFrom="column">
                    <wp:posOffset>2280285</wp:posOffset>
                  </wp:positionH>
                  <wp:positionV relativeFrom="paragraph">
                    <wp:posOffset>1477010</wp:posOffset>
                  </wp:positionV>
                  <wp:extent cx="3359150" cy="2519680"/>
                  <wp:effectExtent l="0" t="0" r="0" b="0"/>
                  <wp:wrapNone/>
                  <wp:docPr id="666085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085295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5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17443"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จากนั้นนำท่านชม</w:t>
            </w:r>
            <w:r w:rsidR="00F17443"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="00F17443" w:rsidRPr="00C52449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ทะเลสาบนกยูง</w:t>
            </w:r>
            <w:r w:rsidR="00F17443" w:rsidRPr="00C52449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="00F17443" w:rsidRPr="00C52449">
              <w:rPr>
                <w:rFonts w:ascii="Sarabun" w:hAnsi="Sarabun" w:cs="Sarabun"/>
                <w:b/>
                <w:bCs/>
                <w:color w:val="000099"/>
                <w:szCs w:val="24"/>
              </w:rPr>
              <w:t>(Peacock Lake)</w:t>
            </w:r>
            <w:r w:rsidR="00F17443" w:rsidRPr="00C52449">
              <w:rPr>
                <w:rFonts w:ascii="Sarabun" w:hAnsi="Sarabun" w:cs="Sarabun"/>
                <w:color w:val="000099"/>
                <w:szCs w:val="24"/>
                <w:cs/>
              </w:rPr>
              <w:t xml:space="preserve">  </w:t>
            </w:r>
            <w:r w:rsidR="00F17443" w:rsidRPr="00603DC8">
              <w:rPr>
                <w:rFonts w:ascii="Sarabun" w:hAnsi="Sarabun" w:cs="Sarabun"/>
                <w:color w:val="000000"/>
                <w:szCs w:val="24"/>
                <w:cs/>
              </w:rPr>
              <w:t>ด้วยสีสันของสายน้ำที่เป็นสีฟ้าเข้ม-อ่อนสลับกันขึ้นอยู่กับระดับความลึกของน้ำ และรูปร่างของทะเลสาบคล้ายนกยูง จึงเป็นที่มาของชื่อนั่นเอง และในยามใบไม้เปลี่ยนสี เมื่อใบไม้สีต่างๆ ร่วงหล่นบนผืนน้ำ ก็จะแผ่กระจายออกคล้ายนกยูงกำลังรำแพน จนเป็นที่ร่ำลือว่าหากได้ชมความงามของทะเลสาบนี้ ก็ไม่อาจเห็นทะเลสาบอื่นใดงดงามได้อีก</w:t>
            </w:r>
          </w:p>
        </w:tc>
      </w:tr>
      <w:tr w:rsidR="00B728F2" w:rsidRPr="00667AB0" w14:paraId="45D32BD0" w14:textId="77777777" w:rsidTr="00D00939">
        <w:trPr>
          <w:trHeight w:val="20"/>
          <w:jc w:val="center"/>
        </w:trPr>
        <w:tc>
          <w:tcPr>
            <w:tcW w:w="1500" w:type="dxa"/>
          </w:tcPr>
          <w:p w14:paraId="28E8781E" w14:textId="64B39835" w:rsidR="00B728F2" w:rsidRPr="00667AB0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5F2DD151" w14:textId="7BC97469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6D3BACF" w14:textId="405EE00F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0A211DF0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3D8D1D09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2ED55D4C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1A50BC0C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3555330F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01DE7CA9" w14:textId="77777777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</w:rPr>
            </w:pPr>
          </w:p>
          <w:p w14:paraId="7954D097" w14:textId="02C39701" w:rsidR="00B728F2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 w:themeColor="text1"/>
                <w:szCs w:val="24"/>
                <w:cs/>
              </w:rPr>
            </w:pPr>
          </w:p>
        </w:tc>
      </w:tr>
      <w:tr w:rsidR="00045C6B" w:rsidRPr="00667AB0" w14:paraId="25550EB7" w14:textId="77777777" w:rsidTr="00D00939">
        <w:trPr>
          <w:trHeight w:val="20"/>
          <w:jc w:val="center"/>
        </w:trPr>
        <w:tc>
          <w:tcPr>
            <w:tcW w:w="1500" w:type="dxa"/>
          </w:tcPr>
          <w:p w14:paraId="55B785D5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7C961949" w14:textId="0AA437D2" w:rsidR="00045C6B" w:rsidRPr="00667AB0" w:rsidRDefault="00F1744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ต่อด้วย</w:t>
            </w:r>
            <w:r w:rsidRPr="00A4488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นำท่านชม</w:t>
            </w:r>
            <w:r w:rsidRPr="00A44887">
              <w:rPr>
                <w:rFonts w:ascii="Sarabun" w:hAnsi="Sarabun" w:cs="Sarabun" w:hint="cs"/>
                <w:b/>
                <w:bCs/>
                <w:color w:val="000000" w:themeColor="text1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ทะเลสาบแพน</w:t>
            </w:r>
            <w:proofErr w:type="spellStart"/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ด้า</w:t>
            </w:r>
            <w:proofErr w:type="spellEnd"/>
            <w:r w:rsidRPr="00A4488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(</w:t>
            </w:r>
            <w:r w:rsidRPr="00A44887">
              <w:rPr>
                <w:rFonts w:ascii="Sarabun" w:hAnsi="Sarabun" w:cs="Sarabun"/>
                <w:b/>
                <w:bCs/>
                <w:color w:val="000099"/>
                <w:szCs w:val="24"/>
              </w:rPr>
              <w:t>Panda Lake)</w:t>
            </w:r>
            <w:r w:rsidRPr="00A4488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เป็นทะเลสาบสีเขียวอมน้ำเงิน เพราะเชื่อว่าเคยมีหมีแพน</w:t>
            </w:r>
            <w:proofErr w:type="spellStart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ลงมาดื่มน้ำในทะเลสาบแห่งนี้</w:t>
            </w:r>
          </w:p>
        </w:tc>
      </w:tr>
      <w:tr w:rsidR="00F17443" w:rsidRPr="00667AB0" w14:paraId="69C93065" w14:textId="77777777" w:rsidTr="00D00939">
        <w:trPr>
          <w:trHeight w:val="20"/>
          <w:jc w:val="center"/>
        </w:trPr>
        <w:tc>
          <w:tcPr>
            <w:tcW w:w="1500" w:type="dxa"/>
          </w:tcPr>
          <w:p w14:paraId="699A122B" w14:textId="77777777" w:rsidR="00F17443" w:rsidRPr="00667AB0" w:rsidRDefault="00F1744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56B7F1EF" w14:textId="63648508" w:rsidR="00F17443" w:rsidRPr="00D00939" w:rsidRDefault="00F1744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i/>
                <w:iCs/>
                <w:szCs w:val="24"/>
                <w:highlight w:val="yellow"/>
                <w:cs/>
              </w:rPr>
            </w:pPr>
            <w:r w:rsidRPr="00A12FA3">
              <w:rPr>
                <w:rFonts w:ascii="Sarabun" w:hAnsi="Sarabun" w:cs="Sarabun"/>
                <w:szCs w:val="24"/>
                <w:cs/>
              </w:rPr>
              <w:t>จากนั้นนำท่านชม</w:t>
            </w:r>
            <w:r w:rsidRPr="00A12FA3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หมู่บ้านซูเจ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>ิง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  <w:cs/>
              </w:rPr>
              <w:t xml:space="preserve"> (</w:t>
            </w:r>
            <w:proofErr w:type="spellStart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>Shuzheng</w:t>
            </w:r>
            <w:proofErr w:type="spellEnd"/>
            <w:r w:rsidRPr="004126E8">
              <w:rPr>
                <w:rFonts w:ascii="Sarabun" w:hAnsi="Sarabun" w:cs="Sarabun"/>
                <w:b/>
                <w:bCs/>
                <w:color w:val="0E048E"/>
                <w:szCs w:val="24"/>
              </w:rPr>
              <w:t xml:space="preserve"> Village)</w:t>
            </w:r>
            <w:r w:rsidRPr="004126E8">
              <w:rPr>
                <w:rFonts w:ascii="Sarabun" w:hAnsi="Sarabun" w:cs="Sarabun"/>
                <w:color w:val="0E048E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เป็นหนึ่งใน 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9 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หมู่บ้านแห่ง</w:t>
            </w:r>
            <w:proofErr w:type="spellStart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จิ่ว</w:t>
            </w:r>
            <w:proofErr w:type="spellEnd"/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จ้ายโกว เป็นหมู่บ้านเก่าแก่ของชาวทิเบต ล้อมรอบด้วยความสวยงามของธรรมชาติ</w:t>
            </w:r>
          </w:p>
        </w:tc>
      </w:tr>
      <w:tr w:rsidR="00045C6B" w:rsidRPr="00667AB0" w14:paraId="5AD5E26F" w14:textId="77777777" w:rsidTr="00D00939">
        <w:trPr>
          <w:trHeight w:val="20"/>
          <w:jc w:val="center"/>
        </w:trPr>
        <w:tc>
          <w:tcPr>
            <w:tcW w:w="1500" w:type="dxa"/>
          </w:tcPr>
          <w:p w14:paraId="4B224C6F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7DDB22E0" w14:textId="20E06CFA" w:rsidR="00045C6B" w:rsidRPr="00667AB0" w:rsidRDefault="00B728F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  <w:cs/>
              </w:rPr>
            </w:pP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**แจ้ง</w:t>
            </w:r>
            <w:r w:rsidRPr="006C0A5F">
              <w:rPr>
                <w:rFonts w:ascii="Sarabun" w:hAnsi="Sarabun" w:cs="Sarabun" w:hint="cs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เพื่อ</w:t>
            </w:r>
            <w:r w:rsidRPr="006C0A5F">
              <w:rPr>
                <w:rFonts w:ascii="Sarabun" w:hAnsi="Sarabun" w:cs="Sarabun"/>
                <w:b/>
                <w:bCs/>
                <w:i/>
                <w:iCs/>
                <w:color w:val="000099"/>
                <w:szCs w:val="24"/>
                <w:highlight w:val="yellow"/>
                <w:cs/>
              </w:rPr>
              <w:t>ทราบ</w:t>
            </w:r>
            <w:r w:rsidRPr="006C0A5F">
              <w:rPr>
                <w:rFonts w:ascii="Sarabun" w:hAnsi="Sarabun" w:cs="Sarabun"/>
                <w:i/>
                <w:iCs/>
                <w:color w:val="000099"/>
                <w:szCs w:val="24"/>
                <w:highlight w:val="yellow"/>
              </w:rPr>
              <w:t>：</w:t>
            </w:r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การเที่ยวชมภายในอุทยาน</w:t>
            </w:r>
            <w:proofErr w:type="spellStart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จิ่ว</w:t>
            </w:r>
            <w:proofErr w:type="spellEnd"/>
            <w:r w:rsidRPr="006C0A5F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จ้ายโกว</w:t>
            </w:r>
            <w:r w:rsidRPr="006C0A5F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อาจปรับเปลี่ยนตามเวลาและจำนวนผู้เข้าชมในแต่ละวัน โดยหัวหน้าทัวร์และมัคคุเทศก์จะนำเที่ยวตามจุดสำคัญที่กำหนดในโปรแกรม หากไม่สามารถเข้าชมได้ครบทุกจุด บริษัทขอสงวนสิทธิ์ในการคืนค่าใช้จ่ายทุกกรณี</w:t>
            </w:r>
          </w:p>
        </w:tc>
      </w:tr>
      <w:tr w:rsidR="00045C6B" w:rsidRPr="00667AB0" w14:paraId="334AA6A5" w14:textId="77777777" w:rsidTr="00D00939">
        <w:trPr>
          <w:trHeight w:val="20"/>
          <w:jc w:val="center"/>
        </w:trPr>
        <w:tc>
          <w:tcPr>
            <w:tcW w:w="1500" w:type="dxa"/>
          </w:tcPr>
          <w:p w14:paraId="5A5CAE4A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3097314A" w14:textId="07B57D39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045C6B" w:rsidRPr="00667AB0" w14:paraId="4E85F9C3" w14:textId="77777777" w:rsidTr="00D00939">
        <w:trPr>
          <w:trHeight w:val="20"/>
          <w:jc w:val="center"/>
        </w:trPr>
        <w:tc>
          <w:tcPr>
            <w:tcW w:w="1500" w:type="dxa"/>
          </w:tcPr>
          <w:p w14:paraId="51E7DBB6" w14:textId="55AEFD24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415" w:type="dxa"/>
          </w:tcPr>
          <w:p w14:paraId="46E4B1CE" w14:textId="4EB7FB24" w:rsidR="00045C6B" w:rsidRPr="00BF5C2D" w:rsidRDefault="00CA1450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CA1450">
              <w:rPr>
                <w:rFonts w:ascii="Sarabun" w:hAnsi="Sarabun" w:cs="Sarabun"/>
                <w:b/>
                <w:bCs/>
                <w:color w:val="0000FF"/>
                <w:szCs w:val="24"/>
              </w:rPr>
              <w:t>NEW JIUZHAI HOTEL</w:t>
            </w:r>
            <w:r w:rsidR="00045C6B" w:rsidRPr="00493828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045C6B" w:rsidRPr="00BF5C2D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045C6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045C6B" w:rsidRPr="00667AB0" w14:paraId="321E314F" w14:textId="77777777" w:rsidTr="00D00939">
        <w:trPr>
          <w:trHeight w:val="20"/>
          <w:jc w:val="center"/>
        </w:trPr>
        <w:tc>
          <w:tcPr>
            <w:tcW w:w="1500" w:type="dxa"/>
          </w:tcPr>
          <w:p w14:paraId="0C46F624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195D7A01" w14:textId="77777777" w:rsidR="00045C6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045C6B" w:rsidRPr="002C1BFD" w14:paraId="1372A0D4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4E41C844" w14:textId="77777777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FFFFFF"/>
                <w:spacing w:val="-18"/>
                <w:szCs w:val="24"/>
                <w:cs/>
                <w:lang w:eastAsia="en-US"/>
              </w:rPr>
            </w:pP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5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1883CD96" w14:textId="7B646010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สถานีรถไฟความเร็วสูง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นั่งรถไฟความเร็วสูงกลับเฉ</w:t>
            </w:r>
            <w:proofErr w:type="spellStart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ถนนไท่กู่หลี่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ถนนคนเดินชุนซีลู่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+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POP MART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หมีแพน</w:t>
            </w:r>
            <w:proofErr w:type="spellStart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ยักษ์ปีนตึก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IFS </w:t>
            </w:r>
            <w:r w:rsidRPr="002C1BFD">
              <w:rPr>
                <w:rFonts w:ascii="Sarabun" w:hAnsi="Sarabun" w:cs="Sarabun"/>
                <w:szCs w:val="24"/>
              </w:rPr>
              <w:tab/>
            </w:r>
          </w:p>
        </w:tc>
      </w:tr>
      <w:tr w:rsidR="00045C6B" w:rsidRPr="00667AB0" w14:paraId="79D28DD0" w14:textId="77777777" w:rsidTr="00D00939">
        <w:trPr>
          <w:trHeight w:val="20"/>
          <w:jc w:val="center"/>
        </w:trPr>
        <w:tc>
          <w:tcPr>
            <w:tcW w:w="1500" w:type="dxa"/>
          </w:tcPr>
          <w:p w14:paraId="2F90945F" w14:textId="77777777" w:rsidR="00045C6B" w:rsidRPr="00695265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5898D28F" w14:textId="6746020E" w:rsidR="00045C6B" w:rsidRPr="00695265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ณ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5060AEB3" w14:textId="77777777" w:rsidTr="00D00939">
        <w:trPr>
          <w:trHeight w:val="20"/>
          <w:jc w:val="center"/>
        </w:trPr>
        <w:tc>
          <w:tcPr>
            <w:tcW w:w="1500" w:type="dxa"/>
          </w:tcPr>
          <w:p w14:paraId="1D976AE9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415" w:type="dxa"/>
          </w:tcPr>
          <w:p w14:paraId="606FFA14" w14:textId="77777777" w:rsidR="00B728F2" w:rsidRDefault="00B728F2" w:rsidP="00E16B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นำท่านเดินทางสู่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สถานีรถไฟ</w:t>
            </w:r>
            <w:r w:rsidRPr="006C0A5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ความเร็วสูง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 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นำท่านเดินทางกลับสู่ </w:t>
            </w:r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เฉ</w:t>
            </w:r>
            <w:proofErr w:type="spellStart"/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6C0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ตูด้วยรถไฟความเร็วสูง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 w:hint="cs"/>
                <w:szCs w:val="24"/>
                <w:cs/>
              </w:rPr>
              <w:t>2</w:t>
            </w:r>
            <w:r w:rsidRPr="00603DC8">
              <w:rPr>
                <w:rFonts w:ascii="Sarabun" w:hAnsi="Sarabun" w:cs="Sarabun"/>
                <w:szCs w:val="24"/>
                <w:cs/>
              </w:rPr>
              <w:t xml:space="preserve">ชั่วโมง) </w:t>
            </w:r>
          </w:p>
          <w:p w14:paraId="15B4A00A" w14:textId="428416EA" w:rsidR="00E16B22" w:rsidRPr="008D5216" w:rsidRDefault="00E16B22" w:rsidP="00E16B2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</w:rPr>
            </w:pPr>
            <w:r w:rsidRPr="008D521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4"/>
                <w:highlight w:val="yellow"/>
                <w:cs/>
              </w:rPr>
              <w:t>หมายเหตุ</w:t>
            </w:r>
            <w:r w:rsidRPr="008D5216">
              <w:rPr>
                <w:rFonts w:ascii="Sarabun" w:hAnsi="Sarabun" w:cs="Sarabun"/>
                <w:b/>
                <w:bCs/>
                <w:i/>
                <w:iCs/>
                <w:color w:val="EE0000"/>
                <w:szCs w:val="24"/>
                <w:highlight w:val="yellow"/>
              </w:rPr>
              <w:t>:</w:t>
            </w:r>
          </w:p>
          <w:p w14:paraId="4D6C561B" w14:textId="77777777" w:rsidR="00E16B22" w:rsidRPr="009C17C4" w:rsidRDefault="00E16B22" w:rsidP="00E16B22">
            <w:pPr>
              <w:numPr>
                <w:ilvl w:val="0"/>
                <w:numId w:val="29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lastRenderedPageBreak/>
              <w:t>ตารางเวลาและขบวนรถไฟอาจมีการเปลี่ยนแปลงได้ตามความเหมาะสม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หากรอบรถไฟตรงกับช่วงเวลารับประทานอาหารกลางวัน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ทางบริษัทจะจัดเตรียมอาหารแบบ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Set Box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ไว้บนรถไฟ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เพื่อไม่ให้กระทบกับโปรแกรมการท่องเที่ยว</w:t>
            </w:r>
          </w:p>
          <w:p w14:paraId="503025AC" w14:textId="77777777" w:rsidR="00E16B22" w:rsidRPr="009C17C4" w:rsidRDefault="00E16B22" w:rsidP="00E16B22">
            <w:pPr>
              <w:numPr>
                <w:ilvl w:val="0"/>
                <w:numId w:val="29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รายการนี้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cs/>
              </w:rPr>
              <w:t>รวมบริการขนย้ายกระเป๋าเดินทางใบใหญ่</w:t>
            </w:r>
            <w:r w:rsidRPr="009C17C4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โดยจะถูกขนส่งไปกับรถบัส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 </w:t>
            </w:r>
            <w:r w:rsidRPr="009C17C4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 xml:space="preserve">และลูกค้าจะได้รับคืนเมื่อถึงโรงแรมที่พัก </w:t>
            </w:r>
          </w:p>
          <w:p w14:paraId="6222057C" w14:textId="77777777" w:rsidR="00E16B22" w:rsidRPr="009C17C4" w:rsidRDefault="00E16B22" w:rsidP="00E16B22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กระเป๋าสัมภาระใบเล็ก</w:t>
            </w:r>
            <w:r w:rsidRPr="009C17C4">
              <w:rPr>
                <w:rFonts w:ascii="Sarabun" w:eastAsia="SimSun" w:hAnsi="Sarabun" w:cs="Sarabun"/>
                <w:i/>
                <w:iCs/>
                <w:color w:val="C0000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C00000"/>
                <w:szCs w:val="24"/>
                <w:cs/>
                <w:lang w:eastAsia="zh-CN"/>
              </w:rPr>
              <w:t>กรุณาดูแลด้วยตนเอง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และจัดสัมภาระให้สะดวกต่อการข</w:t>
            </w:r>
            <w:r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ึ้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</w:t>
            </w:r>
            <w:r w:rsidRPr="009C17C4">
              <w:rPr>
                <w:rFonts w:ascii="Sarabun" w:eastAsia="SimSun" w:hAnsi="Sarabun" w:cs="Sarabun" w:hint="eastAsia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–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ลงรถไฟ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เนื่องจากรถไฟจอดแต่ละสถานีประมาณ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2–6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นาที</w:t>
            </w:r>
            <w:r w:rsidRPr="009C17C4">
              <w:rPr>
                <w:rFonts w:ascii="Sarabun" w:eastAsia="SimSun" w:hAnsi="Sarabun" w:cs="Sarabun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 xml:space="preserve"> </w:t>
            </w:r>
            <w:r w:rsidRPr="009C17C4">
              <w:rPr>
                <w:rFonts w:ascii="Sarabun" w:eastAsia="SimSun" w:hAnsi="Sarabun" w:cs="Sarabun" w:hint="cs"/>
                <w:i/>
                <w:iCs/>
                <w:color w:val="767171" w:themeColor="background2" w:themeShade="80"/>
                <w:szCs w:val="24"/>
                <w:cs/>
                <w:lang w:eastAsia="zh-CN"/>
              </w:rPr>
              <w:t>จึงควรหลีกเลี่ยงกระเป๋าขนาดใหญ่เกินไป</w:t>
            </w:r>
          </w:p>
          <w:p w14:paraId="4E394342" w14:textId="77777777" w:rsidR="00E16B22" w:rsidRPr="009C17C4" w:rsidRDefault="00E16B22" w:rsidP="00E16B22">
            <w:pPr>
              <w:pStyle w:val="ListParagraph"/>
              <w:numPr>
                <w:ilvl w:val="0"/>
                <w:numId w:val="29"/>
              </w:numPr>
              <w:spacing w:line="360" w:lineRule="auto"/>
              <w:jc w:val="both"/>
              <w:rPr>
                <w:rFonts w:ascii="Sarabun" w:hAnsi="Sarabun" w:cs="Sarabun"/>
                <w:i/>
                <w:iCs/>
                <w:color w:val="C00000"/>
                <w:szCs w:val="24"/>
              </w:rPr>
            </w:pPr>
            <w:r w:rsidRPr="009C17C4">
              <w:rPr>
                <w:rFonts w:ascii="Sarabun" w:hAnsi="Sarabun" w:cs="Sarabun" w:hint="cs"/>
                <w:i/>
                <w:iCs/>
                <w:color w:val="C00000"/>
                <w:szCs w:val="24"/>
                <w:highlight w:val="yellow"/>
                <w:cs/>
              </w:rPr>
              <w:t>***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highlight w:val="yellow"/>
                <w:cs/>
              </w:rPr>
              <w:t>ห้ามนำวัตถุอันตราย และสิ่งของต้องห้ามเข้าสถานีรถไฟ ยกเว้น</w:t>
            </w:r>
          </w:p>
          <w:p w14:paraId="05D61352" w14:textId="77777777" w:rsidR="00E16B22" w:rsidRPr="009C17C4" w:rsidRDefault="00E16B22" w:rsidP="00E16B22">
            <w:pPr>
              <w:numPr>
                <w:ilvl w:val="0"/>
                <w:numId w:val="28"/>
              </w:numPr>
              <w:spacing w:line="360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น้ำยาทาเล็บ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น้ำยาย้อมผม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หรือ สารเคมีในการย้อมสี และเคลือบต่างๆ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00AFEA30" w14:textId="77777777" w:rsidR="00E16B22" w:rsidRPr="00F17443" w:rsidRDefault="00E16B22" w:rsidP="00E16B22">
            <w:pPr>
              <w:numPr>
                <w:ilvl w:val="0"/>
                <w:numId w:val="28"/>
              </w:numPr>
              <w:spacing w:line="360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</w:pP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สเปรย์ของเหลว เช่น สเปรย์ฉีดผม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โฟมใส่ผม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9C17C4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ยาฆ่าแมลง หรือน้ำหอมปรับอากาศ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(ไม่เกิน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</w:rPr>
              <w:t xml:space="preserve">120 </w:t>
            </w:r>
            <w:r w:rsidRPr="009C17C4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>มิลลิลิตร)</w:t>
            </w:r>
          </w:p>
          <w:p w14:paraId="691E744D" w14:textId="0FBB592A" w:rsidR="00045C6B" w:rsidRPr="00F17443" w:rsidRDefault="00E16B22" w:rsidP="00E16B22">
            <w:pPr>
              <w:numPr>
                <w:ilvl w:val="0"/>
                <w:numId w:val="28"/>
              </w:numPr>
              <w:spacing w:line="360" w:lineRule="auto"/>
              <w:contextualSpacing/>
              <w:jc w:val="both"/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</w:pPr>
            <w:r w:rsidRPr="00F17443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ไม้ขีดไฟ จำกัดไม่เกิน </w:t>
            </w:r>
            <w:r w:rsidRPr="00F17443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F17443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กล่อ</w:t>
            </w:r>
            <w:r w:rsidRPr="00F17443">
              <w:rPr>
                <w:rFonts w:ascii="Sarabun" w:hAnsi="Sarabun" w:cs="Sarabun" w:hint="cs"/>
                <w:i/>
                <w:iCs/>
                <w:color w:val="767171" w:themeColor="background2" w:themeShade="80"/>
                <w:szCs w:val="24"/>
                <w:cs/>
              </w:rPr>
              <w:t>ง</w:t>
            </w:r>
            <w:r w:rsidRPr="00F17443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, </w:t>
            </w:r>
            <w:r w:rsidRPr="00F17443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 xml:space="preserve">ไฟแช็กแบบธรรมดา จำกัดไม่เกิน </w:t>
            </w:r>
            <w:r w:rsidRPr="00F17443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</w:rPr>
              <w:t xml:space="preserve">2 </w:t>
            </w:r>
            <w:r w:rsidRPr="00F17443">
              <w:rPr>
                <w:rFonts w:ascii="Sarabun" w:hAnsi="Sarabun" w:cs="Sarabun"/>
                <w:i/>
                <w:iCs/>
                <w:color w:val="767171" w:themeColor="background2" w:themeShade="80"/>
                <w:szCs w:val="24"/>
                <w:cs/>
              </w:rPr>
              <w:t>ชิ้น</w:t>
            </w:r>
          </w:p>
        </w:tc>
      </w:tr>
      <w:tr w:rsidR="00045C6B" w:rsidRPr="00667AB0" w14:paraId="2AD46C71" w14:textId="77777777" w:rsidTr="00D00939">
        <w:trPr>
          <w:trHeight w:val="20"/>
          <w:jc w:val="center"/>
        </w:trPr>
        <w:tc>
          <w:tcPr>
            <w:tcW w:w="10915" w:type="dxa"/>
            <w:gridSpan w:val="2"/>
          </w:tcPr>
          <w:p w14:paraId="628835EC" w14:textId="46F98377" w:rsidR="00F96F3F" w:rsidRDefault="005B0E24" w:rsidP="00F96F3F">
            <w:pPr>
              <w:pStyle w:val="NormalWeb"/>
              <w:spacing w:line="360" w:lineRule="auto"/>
              <w:ind w:right="-100"/>
              <w:jc w:val="both"/>
              <w:rPr>
                <w:rFonts w:ascii="Times New Roman" w:eastAsia="Times New Roman" w:hAnsi="Times New Roman" w:cstheme="minorBidi"/>
                <w:noProof/>
                <w:lang w:eastAsia="en-US"/>
              </w:rPr>
            </w:pPr>
            <w:r w:rsidRPr="00BB3D57">
              <w:rPr>
                <w:noProof/>
                <w:color w:val="808080"/>
                <w:highlight w:val="yellow"/>
              </w:rPr>
              <w:lastRenderedPageBreak/>
              <w:drawing>
                <wp:anchor distT="0" distB="0" distL="114300" distR="114300" simplePos="0" relativeHeight="251808768" behindDoc="0" locked="0" layoutInCell="1" allowOverlap="1" wp14:anchorId="5E1EEC2B" wp14:editId="131FB805">
                  <wp:simplePos x="0" y="0"/>
                  <wp:positionH relativeFrom="column">
                    <wp:posOffset>4488815</wp:posOffset>
                  </wp:positionH>
                  <wp:positionV relativeFrom="paragraph">
                    <wp:posOffset>93345</wp:posOffset>
                  </wp:positionV>
                  <wp:extent cx="2244725" cy="1800225"/>
                  <wp:effectExtent l="0" t="0" r="3175" b="9525"/>
                  <wp:wrapNone/>
                  <wp:docPr id="7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3D57">
              <w:rPr>
                <w:noProof/>
                <w:color w:val="808080"/>
                <w:highlight w:val="yellow"/>
              </w:rPr>
              <w:drawing>
                <wp:anchor distT="0" distB="0" distL="114300" distR="114300" simplePos="0" relativeHeight="251807744" behindDoc="0" locked="0" layoutInCell="1" allowOverlap="1" wp14:anchorId="12AAA77D" wp14:editId="7971859C">
                  <wp:simplePos x="0" y="0"/>
                  <wp:positionH relativeFrom="column">
                    <wp:posOffset>2201545</wp:posOffset>
                  </wp:positionH>
                  <wp:positionV relativeFrom="paragraph">
                    <wp:posOffset>100965</wp:posOffset>
                  </wp:positionV>
                  <wp:extent cx="2254250" cy="1797050"/>
                  <wp:effectExtent l="0" t="0" r="0" b="0"/>
                  <wp:wrapNone/>
                  <wp:docPr id="7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809792" behindDoc="0" locked="0" layoutInCell="1" allowOverlap="1" wp14:anchorId="21A5936A" wp14:editId="36433F2F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102870</wp:posOffset>
                  </wp:positionV>
                  <wp:extent cx="2247900" cy="1800225"/>
                  <wp:effectExtent l="0" t="0" r="0" b="9525"/>
                  <wp:wrapNone/>
                  <wp:docPr id="7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BB435F" w14:textId="5F45265E" w:rsidR="00195143" w:rsidRPr="00F96F3F" w:rsidRDefault="00195143" w:rsidP="00F96F3F">
            <w:pPr>
              <w:pStyle w:val="NormalWeb"/>
              <w:spacing w:line="360" w:lineRule="auto"/>
              <w:ind w:right="-100"/>
              <w:jc w:val="both"/>
              <w:rPr>
                <w:rFonts w:ascii="Times New Roman" w:eastAsia="Times New Roman" w:hAnsi="Times New Roman" w:cstheme="minorBidi"/>
                <w:noProof/>
                <w:lang w:eastAsia="en-US"/>
              </w:rPr>
            </w:pPr>
          </w:p>
          <w:p w14:paraId="344AB1B4" w14:textId="48BF8FCF" w:rsidR="000D63E1" w:rsidRPr="005B0E24" w:rsidRDefault="000D63E1" w:rsidP="005B0E24">
            <w:pPr>
              <w:pStyle w:val="NormalWeb"/>
              <w:spacing w:line="360" w:lineRule="auto"/>
              <w:ind w:right="-100"/>
              <w:jc w:val="both"/>
              <w:rPr>
                <w:rFonts w:ascii="Times New Roman" w:eastAsia="Times New Roman" w:hAnsi="Times New Roman" w:cstheme="minorBidi"/>
                <w:noProof/>
                <w:lang w:eastAsia="en-US"/>
              </w:rPr>
            </w:pPr>
          </w:p>
          <w:p w14:paraId="22D298E3" w14:textId="77777777" w:rsidR="000D63E1" w:rsidRDefault="000D63E1" w:rsidP="00045C6B">
            <w:pPr>
              <w:pStyle w:val="NormalWeb"/>
              <w:spacing w:line="360" w:lineRule="auto"/>
              <w:ind w:right="-100" w:hanging="105"/>
              <w:jc w:val="both"/>
              <w:rPr>
                <w:rFonts w:ascii="Times New Roman" w:eastAsia="Times New Roman" w:hAnsi="Times New Roman" w:cs="Times New Roman"/>
                <w:noProof/>
                <w:lang w:eastAsia="en-US"/>
              </w:rPr>
            </w:pPr>
          </w:p>
          <w:p w14:paraId="281AE51E" w14:textId="251F2CAF" w:rsidR="000D63E1" w:rsidRPr="005B0E24" w:rsidRDefault="000D63E1" w:rsidP="005B0E24">
            <w:pPr>
              <w:pStyle w:val="NormalWeb"/>
              <w:spacing w:line="360" w:lineRule="auto"/>
              <w:ind w:right="-100"/>
              <w:jc w:val="both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</w:p>
        </w:tc>
      </w:tr>
      <w:tr w:rsidR="00045C6B" w:rsidRPr="00667AB0" w14:paraId="11281503" w14:textId="77777777" w:rsidTr="00D00939">
        <w:trPr>
          <w:trHeight w:val="20"/>
          <w:jc w:val="center"/>
        </w:trPr>
        <w:tc>
          <w:tcPr>
            <w:tcW w:w="1500" w:type="dxa"/>
          </w:tcPr>
          <w:p w14:paraId="3250FBE6" w14:textId="77777777" w:rsidR="00045C6B" w:rsidRPr="001372E9" w:rsidRDefault="00045C6B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กลางวัน</w:t>
            </w:r>
          </w:p>
        </w:tc>
        <w:tc>
          <w:tcPr>
            <w:tcW w:w="9415" w:type="dxa"/>
          </w:tcPr>
          <w:p w14:paraId="67DC8004" w14:textId="6C7D0070" w:rsidR="00045C6B" w:rsidRPr="008564BF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045C6B" w:rsidRPr="00667AB0" w14:paraId="38FD8F50" w14:textId="77777777" w:rsidTr="00D00939">
        <w:trPr>
          <w:trHeight w:val="20"/>
          <w:jc w:val="center"/>
        </w:trPr>
        <w:tc>
          <w:tcPr>
            <w:tcW w:w="1500" w:type="dxa"/>
          </w:tcPr>
          <w:p w14:paraId="49BADBB9" w14:textId="6089DE9B" w:rsidR="00045C6B" w:rsidRPr="001C7B5C" w:rsidRDefault="00776A7F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415" w:type="dxa"/>
          </w:tcPr>
          <w:p w14:paraId="208C1490" w14:textId="77777777" w:rsidR="00045C6B" w:rsidRPr="00C71A1B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ถนนไท่กู๋หลี</w:t>
            </w:r>
            <w:r w:rsidRPr="00EB5A0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อปปิ้งคอมเพล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็กซ์</w:t>
            </w:r>
            <w:proofErr w:type="spellEnd"/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ิร์น</w:t>
            </w:r>
            <w:proofErr w:type="spellEnd"/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F96F3F" w:rsidRPr="00667AB0" w14:paraId="47273921" w14:textId="77777777" w:rsidTr="00D00939">
        <w:trPr>
          <w:trHeight w:val="20"/>
          <w:jc w:val="center"/>
        </w:trPr>
        <w:tc>
          <w:tcPr>
            <w:tcW w:w="1500" w:type="dxa"/>
          </w:tcPr>
          <w:p w14:paraId="1B5D0667" w14:textId="500B41CF" w:rsidR="00F96F3F" w:rsidRPr="001C7B5C" w:rsidRDefault="00F96F3F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5ACB5FCE" w14:textId="6E3A9D0F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proofErr w:type="spellStart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อปปิ้ง </w:t>
            </w:r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ถนนคนเดินชุนซีลู่</w:t>
            </w:r>
            <w:r w:rsidRPr="00EB5A0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</w:rPr>
              <w:t>Chunxi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 Road Pedestrian Street)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Pr="00A25126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</w:t>
            </w:r>
            <w:proofErr w:type="spellStart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นั</w:t>
            </w:r>
            <w:proofErr w:type="spellEnd"/>
            <w:r w:rsidRPr="00A25126">
              <w:rPr>
                <w:rFonts w:ascii="Sarabun" w:hAnsi="Sarabun" w:cs="Sarabun"/>
                <w:color w:val="000000"/>
                <w:szCs w:val="24"/>
                <w:cs/>
              </w:rPr>
              <w:t>กช้อปได้เดินเลือกซื้อสินค้าตามใจชอบกันอย่างเพลิดเพลิน</w:t>
            </w:r>
          </w:p>
        </w:tc>
      </w:tr>
      <w:tr w:rsidR="00F96F3F" w:rsidRPr="00667AB0" w14:paraId="27BBFA19" w14:textId="77777777" w:rsidTr="00D00939">
        <w:trPr>
          <w:trHeight w:val="20"/>
          <w:jc w:val="center"/>
        </w:trPr>
        <w:tc>
          <w:tcPr>
            <w:tcW w:w="1500" w:type="dxa"/>
          </w:tcPr>
          <w:p w14:paraId="4B244DB5" w14:textId="77777777" w:rsidR="00F96F3F" w:rsidRPr="001C7B5C" w:rsidRDefault="00F96F3F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581C55A6" w14:textId="73A46F20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B45CDF5" w14:textId="77777777" w:rsidR="00CA1450" w:rsidRDefault="00CA1450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7E3AF47" w14:textId="5AE88E18" w:rsidR="00F96F3F" w:rsidRDefault="005B0E24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11840" behindDoc="0" locked="0" layoutInCell="1" allowOverlap="1" wp14:anchorId="516B6962" wp14:editId="2450803C">
                  <wp:simplePos x="0" y="0"/>
                  <wp:positionH relativeFrom="column">
                    <wp:posOffset>-734695</wp:posOffset>
                  </wp:positionH>
                  <wp:positionV relativeFrom="paragraph">
                    <wp:posOffset>173990</wp:posOffset>
                  </wp:positionV>
                  <wp:extent cx="6396355" cy="3599815"/>
                  <wp:effectExtent l="0" t="0" r="4445" b="635"/>
                  <wp:wrapNone/>
                  <wp:docPr id="15161743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174348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4A4088A" w14:textId="22604736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80B0A64" w14:textId="77777777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8BA60A8" w14:textId="77777777" w:rsidR="005B0E24" w:rsidRDefault="005B0E24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6110DBF" w14:textId="77777777" w:rsidR="005B0E24" w:rsidRDefault="005B0E24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0A52F8A" w14:textId="77777777" w:rsidR="005B0E24" w:rsidRDefault="005B0E24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92AF44A" w14:textId="77777777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B2C2BE8" w14:textId="77777777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6B3F82D" w14:textId="77777777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3A38D8C" w14:textId="77777777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B8BA542" w14:textId="77777777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5238E6C" w14:textId="77777777" w:rsidR="00F96F3F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AC5F7B0" w14:textId="77777777" w:rsidR="00F96F3F" w:rsidRPr="00667AB0" w:rsidRDefault="00F96F3F" w:rsidP="00045C6B">
            <w:pPr>
              <w:spacing w:line="360" w:lineRule="auto"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45C6B" w:rsidRPr="00667AB0" w14:paraId="52D78013" w14:textId="77777777" w:rsidTr="00D00939">
        <w:trPr>
          <w:trHeight w:val="20"/>
          <w:jc w:val="center"/>
        </w:trPr>
        <w:tc>
          <w:tcPr>
            <w:tcW w:w="1500" w:type="dxa"/>
          </w:tcPr>
          <w:p w14:paraId="726FAFF9" w14:textId="597A193C" w:rsidR="00045C6B" w:rsidRPr="001C7B5C" w:rsidRDefault="00045C6B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42FC3FA9" w14:textId="71F07391" w:rsidR="00F96F3F" w:rsidRPr="00F96F3F" w:rsidRDefault="00F96F3F" w:rsidP="00F96F3F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นำท่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านเช็คอิน</w:t>
            </w:r>
            <w:r w:rsidRPr="00F96F3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หมีแพน</w:t>
            </w:r>
            <w:proofErr w:type="spellStart"/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ด้า</w:t>
            </w:r>
            <w:proofErr w:type="spellEnd"/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ยักษ์ปีนตึก (</w:t>
            </w:r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>IFS Building)</w:t>
            </w:r>
            <w:r w:rsidRPr="00F96F3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แลนด์มาร์กชื่อดังใจกลางเมืองเฉ</w:t>
            </w:r>
            <w:proofErr w:type="spellStart"/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ตู ซึ่งโดดเด่นด้วยประติมากรรมแพน</w:t>
            </w:r>
            <w:proofErr w:type="spellStart"/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ยักษ์สุดน่ารักกำลังปีนอยู่บนอาคารราวกับกำลังมุดออกมาจา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ดาดฟ้า กลายเป็นสัญลักษณ์และจุดเช็กอินยอดนิยมที่นักท่องเที่ยวจากทั่วโลกไม่ควรพลาด</w:t>
            </w:r>
          </w:p>
          <w:p w14:paraId="41BEE156" w14:textId="4C5ED5A6" w:rsidR="00045C6B" w:rsidRPr="00F96F3F" w:rsidRDefault="00F96F3F" w:rsidP="00F96F3F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</w:t>
            </w: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อิสระเพลิดเพลินกับการ</w:t>
            </w:r>
            <w:proofErr w:type="spellStart"/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 xml:space="preserve">อปปิ้งภายในห้างสรรพสินค้า </w:t>
            </w:r>
            <w:r w:rsidRPr="00F96F3F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ซึ่งรวบรวมสินค้าแบรนด์ชั้นนำและร้านค้าทันสมัยมากมาย โดยเฉพาะ</w:t>
            </w:r>
            <w:r w:rsidRPr="00F96F3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>POP MART</w:t>
            </w:r>
            <w:r w:rsidRPr="00F96F3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ร้านอาร์ตทอยชื่อดังระดับโลก ที่มีคอ</w:t>
            </w:r>
            <w:proofErr w:type="spellStart"/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ลเ</w:t>
            </w:r>
            <w:proofErr w:type="spellEnd"/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ลกชันสุดฮิตให้เลือกสะสมและลุ้นเปิดกล่องสุ่ม (</w:t>
            </w:r>
            <w:r w:rsidRPr="00F96F3F">
              <w:rPr>
                <w:rFonts w:ascii="Sarabun" w:hAnsi="Sarabun" w:cs="Sarabun"/>
                <w:color w:val="000000"/>
                <w:szCs w:val="24"/>
              </w:rPr>
              <w:t xml:space="preserve">Blind Box) </w:t>
            </w: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มากมาย อาทิ</w:t>
            </w:r>
            <w:r w:rsidRPr="00F96F3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Molly, Skull Panda, Hirono, </w:t>
            </w:r>
            <w:proofErr w:type="spellStart"/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>Dimoo</w:t>
            </w:r>
            <w:proofErr w:type="spellEnd"/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, Crybaby, </w:t>
            </w:r>
            <w:proofErr w:type="spellStart"/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>Labubu</w:t>
            </w:r>
            <w:proofErr w:type="spellEnd"/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, </w:t>
            </w:r>
            <w:proofErr w:type="spellStart"/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>Pucky</w:t>
            </w:r>
            <w:proofErr w:type="spellEnd"/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และ </w:t>
            </w:r>
            <w:r w:rsidRPr="00F96F3F">
              <w:rPr>
                <w:rFonts w:ascii="Sarabun" w:hAnsi="Sarabun" w:cs="Sarabun"/>
                <w:b/>
                <w:bCs/>
                <w:color w:val="0000FF"/>
                <w:szCs w:val="24"/>
              </w:rPr>
              <w:t>Sweet Bean</w:t>
            </w:r>
            <w:r w:rsidRPr="00F96F3F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96F3F">
              <w:rPr>
                <w:rFonts w:ascii="Sarabun" w:hAnsi="Sarabun" w:cs="Sarabun"/>
                <w:color w:val="000000"/>
                <w:szCs w:val="24"/>
                <w:cs/>
              </w:rPr>
              <w:t>ให้ท่านได้ร่วมสัมผัสความสนุกของการ “เสี่ยงจุ่ม” และเลือกซื้อของฝากสุดน่ารักกลับบ้านตามอัธยาศัย</w:t>
            </w:r>
          </w:p>
        </w:tc>
      </w:tr>
      <w:tr w:rsidR="00045C6B" w:rsidRPr="00667AB0" w14:paraId="6AD0FF9D" w14:textId="77777777" w:rsidTr="00D00939">
        <w:trPr>
          <w:trHeight w:val="20"/>
          <w:jc w:val="center"/>
        </w:trPr>
        <w:tc>
          <w:tcPr>
            <w:tcW w:w="10915" w:type="dxa"/>
            <w:gridSpan w:val="2"/>
          </w:tcPr>
          <w:p w14:paraId="2527C6D6" w14:textId="1BAA6615" w:rsidR="00045C6B" w:rsidRDefault="00F96F3F" w:rsidP="00045C6B">
            <w:pPr>
              <w:spacing w:line="360" w:lineRule="auto"/>
              <w:ind w:right="-115"/>
              <w:contextualSpacing/>
              <w:jc w:val="both"/>
              <w:rPr>
                <w:rFonts w:eastAsia="Times New Roman" w:cs="Cordia New"/>
                <w:noProof/>
                <w:lang w:eastAsia="en-US"/>
              </w:rPr>
            </w:pPr>
            <w:r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816960" behindDoc="0" locked="0" layoutInCell="1" allowOverlap="1" wp14:anchorId="5403921B" wp14:editId="32A7CAA5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-60325</wp:posOffset>
                  </wp:positionV>
                  <wp:extent cx="1684020" cy="1979930"/>
                  <wp:effectExtent l="0" t="0" r="0" b="1270"/>
                  <wp:wrapNone/>
                  <wp:docPr id="6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s/>
                <w:lang w:eastAsia="en-US"/>
              </w:rPr>
              <w:drawing>
                <wp:anchor distT="0" distB="0" distL="114300" distR="114300" simplePos="0" relativeHeight="251815936" behindDoc="0" locked="0" layoutInCell="1" allowOverlap="1" wp14:anchorId="655DF2DE" wp14:editId="536DB439">
                  <wp:simplePos x="0" y="0"/>
                  <wp:positionH relativeFrom="column">
                    <wp:posOffset>1753235</wp:posOffset>
                  </wp:positionH>
                  <wp:positionV relativeFrom="paragraph">
                    <wp:posOffset>-62230</wp:posOffset>
                  </wp:positionV>
                  <wp:extent cx="1633220" cy="1979930"/>
                  <wp:effectExtent l="0" t="0" r="5080" b="1270"/>
                  <wp:wrapNone/>
                  <wp:docPr id="15661037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2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84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814912" behindDoc="0" locked="0" layoutInCell="1" allowOverlap="1" wp14:anchorId="7EA7D765" wp14:editId="18CB89AF">
                  <wp:simplePos x="0" y="0"/>
                  <wp:positionH relativeFrom="column">
                    <wp:posOffset>3387725</wp:posOffset>
                  </wp:positionH>
                  <wp:positionV relativeFrom="paragraph">
                    <wp:posOffset>-59690</wp:posOffset>
                  </wp:positionV>
                  <wp:extent cx="1599565" cy="1979930"/>
                  <wp:effectExtent l="0" t="0" r="635" b="127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56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813888" behindDoc="0" locked="0" layoutInCell="1" allowOverlap="1" wp14:anchorId="07D81E73" wp14:editId="27D917FB">
                  <wp:simplePos x="0" y="0"/>
                  <wp:positionH relativeFrom="column">
                    <wp:posOffset>4971675</wp:posOffset>
                  </wp:positionH>
                  <wp:positionV relativeFrom="paragraph">
                    <wp:posOffset>-59237</wp:posOffset>
                  </wp:positionV>
                  <wp:extent cx="1570990" cy="1979930"/>
                  <wp:effectExtent l="0" t="0" r="0" b="1270"/>
                  <wp:wrapNone/>
                  <wp:docPr id="6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DFA6D6" w14:textId="7AAF4AE3" w:rsidR="00045C6B" w:rsidRDefault="00045C6B" w:rsidP="00045C6B">
            <w:pPr>
              <w:spacing w:line="360" w:lineRule="auto"/>
              <w:ind w:right="-115"/>
              <w:contextualSpacing/>
              <w:jc w:val="both"/>
              <w:rPr>
                <w:rFonts w:eastAsia="Times New Roman" w:cs="Cordia New"/>
                <w:noProof/>
                <w:lang w:eastAsia="en-US"/>
              </w:rPr>
            </w:pPr>
          </w:p>
          <w:p w14:paraId="629D0A2B" w14:textId="1AF02984" w:rsidR="00045C6B" w:rsidRDefault="00045C6B" w:rsidP="00045C6B">
            <w:pPr>
              <w:spacing w:line="360" w:lineRule="auto"/>
              <w:ind w:right="-115"/>
              <w:contextualSpacing/>
              <w:jc w:val="both"/>
              <w:rPr>
                <w:rFonts w:eastAsia="Times New Roman" w:cs="Cordia New"/>
                <w:noProof/>
                <w:lang w:eastAsia="en-US"/>
              </w:rPr>
            </w:pPr>
          </w:p>
          <w:p w14:paraId="5A8007E8" w14:textId="0AE176D6" w:rsidR="00045C6B" w:rsidRDefault="00045C6B" w:rsidP="00045C6B">
            <w:pPr>
              <w:spacing w:line="360" w:lineRule="auto"/>
              <w:ind w:right="-115"/>
              <w:contextualSpacing/>
              <w:jc w:val="both"/>
              <w:rPr>
                <w:rFonts w:eastAsia="Times New Roman" w:cs="Cordia New"/>
                <w:noProof/>
                <w:lang w:eastAsia="en-US"/>
              </w:rPr>
            </w:pPr>
          </w:p>
          <w:p w14:paraId="1D6461FE" w14:textId="53CEAA2A" w:rsidR="00045C6B" w:rsidRDefault="00045C6B" w:rsidP="00045C6B">
            <w:pPr>
              <w:spacing w:line="360" w:lineRule="auto"/>
              <w:ind w:right="-115"/>
              <w:contextualSpacing/>
              <w:jc w:val="both"/>
              <w:rPr>
                <w:rFonts w:ascii="Sarabun" w:hAnsi="Sarabun" w:cs="Cordia New"/>
                <w:b/>
                <w:bCs/>
                <w:color w:val="0000FF"/>
                <w:szCs w:val="24"/>
              </w:rPr>
            </w:pPr>
          </w:p>
          <w:p w14:paraId="628CD7BE" w14:textId="77777777" w:rsidR="00045C6B" w:rsidRDefault="00045C6B" w:rsidP="00045C6B">
            <w:pPr>
              <w:spacing w:line="360" w:lineRule="auto"/>
              <w:ind w:right="-115"/>
              <w:contextualSpacing/>
              <w:jc w:val="both"/>
              <w:rPr>
                <w:rFonts w:ascii="Sarabun" w:hAnsi="Sarabun" w:cs="Cordia New"/>
                <w:b/>
                <w:bCs/>
                <w:color w:val="0000FF"/>
                <w:szCs w:val="24"/>
              </w:rPr>
            </w:pPr>
          </w:p>
          <w:p w14:paraId="30593EF5" w14:textId="221D3865" w:rsidR="00045C6B" w:rsidRDefault="00045C6B" w:rsidP="00045C6B">
            <w:pPr>
              <w:spacing w:line="360" w:lineRule="auto"/>
              <w:ind w:right="-115"/>
              <w:contextualSpacing/>
              <w:jc w:val="both"/>
              <w:rPr>
                <w:rFonts w:ascii="Sarabun" w:hAnsi="Sarabun" w:cs="Cordia New"/>
                <w:b/>
                <w:bCs/>
                <w:color w:val="0000FF"/>
                <w:szCs w:val="24"/>
              </w:rPr>
            </w:pPr>
          </w:p>
        </w:tc>
      </w:tr>
      <w:tr w:rsidR="00045C6B" w:rsidRPr="00667AB0" w14:paraId="3BBA4F09" w14:textId="77777777" w:rsidTr="00D00939">
        <w:trPr>
          <w:trHeight w:val="20"/>
          <w:jc w:val="center"/>
        </w:trPr>
        <w:tc>
          <w:tcPr>
            <w:tcW w:w="1500" w:type="dxa"/>
          </w:tcPr>
          <w:p w14:paraId="6EEB163B" w14:textId="2150FB70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415" w:type="dxa"/>
          </w:tcPr>
          <w:p w14:paraId="4BC0BA5D" w14:textId="79A77C09" w:rsidR="00045C6B" w:rsidRPr="00694291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t xml:space="preserve"> </w:t>
            </w:r>
            <w:r>
              <w:rPr>
                <w:rFonts w:hint="cs"/>
                <w:cs/>
              </w:rPr>
              <w:t xml:space="preserve"> </w:t>
            </w:r>
            <w:r w:rsidRPr="002100C5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*</w:t>
            </w:r>
            <w:r w:rsidR="00230D32" w:rsidRPr="00230D3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เมนูพิเศษ</w:t>
            </w:r>
            <w:r w:rsidR="00230D32" w:rsidRPr="00230D32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! </w:t>
            </w:r>
            <w:r w:rsidR="00230D32" w:rsidRPr="00230D32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บุฟเฟต์อาหารทะเล</w:t>
            </w:r>
          </w:p>
        </w:tc>
      </w:tr>
      <w:tr w:rsidR="00045C6B" w:rsidRPr="00667AB0" w14:paraId="5619A9AF" w14:textId="77777777" w:rsidTr="00D00939">
        <w:trPr>
          <w:trHeight w:val="20"/>
          <w:jc w:val="center"/>
        </w:trPr>
        <w:tc>
          <w:tcPr>
            <w:tcW w:w="1500" w:type="dxa"/>
          </w:tcPr>
          <w:p w14:paraId="733163BC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415" w:type="dxa"/>
          </w:tcPr>
          <w:p w14:paraId="48CC0647" w14:textId="68DDCC8A" w:rsidR="00045C6B" w:rsidRPr="00A11939" w:rsidRDefault="002C1BFD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2C1BFD">
              <w:rPr>
                <w:rFonts w:ascii="Sarabun" w:hAnsi="Sarabun" w:cs="Sarabun"/>
                <w:b/>
                <w:bCs/>
                <w:color w:val="0000FF"/>
                <w:szCs w:val="24"/>
              </w:rPr>
              <w:t>RIVER HOTEL</w:t>
            </w:r>
            <w:r w:rsidR="00045C6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045C6B" w:rsidRPr="00A1193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045C6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(มาตรฐานจีน)</w:t>
            </w:r>
          </w:p>
        </w:tc>
      </w:tr>
      <w:tr w:rsidR="00045C6B" w:rsidRPr="00667AB0" w14:paraId="5A384081" w14:textId="77777777" w:rsidTr="00D00939">
        <w:trPr>
          <w:trHeight w:val="20"/>
          <w:jc w:val="center"/>
        </w:trPr>
        <w:tc>
          <w:tcPr>
            <w:tcW w:w="1500" w:type="dxa"/>
          </w:tcPr>
          <w:p w14:paraId="4A83CB21" w14:textId="085BDEC1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415" w:type="dxa"/>
          </w:tcPr>
          <w:p w14:paraId="3D1498D7" w14:textId="77777777" w:rsidR="00045C6B" w:rsidRPr="008F0C1C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045C6B" w:rsidRPr="002C1BFD" w14:paraId="32D6E70D" w14:textId="77777777" w:rsidTr="0032549F">
        <w:trPr>
          <w:trHeight w:val="20"/>
          <w:jc w:val="center"/>
        </w:trPr>
        <w:tc>
          <w:tcPr>
            <w:tcW w:w="1500" w:type="dxa"/>
            <w:shd w:val="clear" w:color="auto" w:fill="2F5496" w:themeFill="accent1" w:themeFillShade="BF"/>
          </w:tcPr>
          <w:p w14:paraId="0841BC5E" w14:textId="77777777" w:rsidR="00045C6B" w:rsidRPr="002C1BFD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lastRenderedPageBreak/>
              <w:t xml:space="preserve">วันที่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6</w:t>
            </w:r>
          </w:p>
        </w:tc>
        <w:tc>
          <w:tcPr>
            <w:tcW w:w="9415" w:type="dxa"/>
            <w:shd w:val="clear" w:color="auto" w:fill="2F5496" w:themeFill="accent1" w:themeFillShade="BF"/>
          </w:tcPr>
          <w:p w14:paraId="5CE4066A" w14:textId="3B54F8FC" w:rsidR="00045C6B" w:rsidRPr="002C1BFD" w:rsidRDefault="00E16B2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ถนนโบราณซอยกว้างซอยแคบ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+ 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POP MART –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</w:rPr>
              <w:t>CA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471: 14.20 – 16.40) 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2C1BFD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2C1BFD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045C6B" w:rsidRPr="00667AB0" w14:paraId="7DB28E7D" w14:textId="77777777" w:rsidTr="00D00939">
        <w:trPr>
          <w:trHeight w:val="20"/>
          <w:jc w:val="center"/>
        </w:trPr>
        <w:tc>
          <w:tcPr>
            <w:tcW w:w="1500" w:type="dxa"/>
          </w:tcPr>
          <w:p w14:paraId="796AAFB1" w14:textId="77777777" w:rsidR="00045C6B" w:rsidRPr="00695265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415" w:type="dxa"/>
          </w:tcPr>
          <w:p w14:paraId="0CE30E91" w14:textId="03F287C6" w:rsidR="00045C6B" w:rsidRPr="00695265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ณ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9526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95265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45C6B" w:rsidRPr="00667AB0" w14:paraId="49308458" w14:textId="77777777" w:rsidTr="00D00939">
        <w:trPr>
          <w:trHeight w:val="20"/>
          <w:jc w:val="center"/>
        </w:trPr>
        <w:tc>
          <w:tcPr>
            <w:tcW w:w="1500" w:type="dxa"/>
          </w:tcPr>
          <w:p w14:paraId="46114BFE" w14:textId="6BE0CAE3" w:rsidR="00045C6B" w:rsidRPr="00667AB0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lang w:val="th-TH"/>
              </w:rPr>
              <w:drawing>
                <wp:anchor distT="0" distB="0" distL="114300" distR="114300" simplePos="0" relativeHeight="251846656" behindDoc="0" locked="0" layoutInCell="1" allowOverlap="1" wp14:anchorId="72B8095A" wp14:editId="1D1453BC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1453515</wp:posOffset>
                  </wp:positionV>
                  <wp:extent cx="2286000" cy="3200400"/>
                  <wp:effectExtent l="0" t="0" r="0" b="0"/>
                  <wp:wrapNone/>
                  <wp:docPr id="16407167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15" w:type="dxa"/>
          </w:tcPr>
          <w:p w14:paraId="209D2F69" w14:textId="29D45B0E" w:rsidR="00045C6B" w:rsidRPr="00856300" w:rsidRDefault="005B0E24" w:rsidP="00045C6B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lang w:val="th-TH"/>
              </w:rPr>
              <w:drawing>
                <wp:anchor distT="0" distB="0" distL="114300" distR="114300" simplePos="0" relativeHeight="251845632" behindDoc="0" locked="0" layoutInCell="1" allowOverlap="1" wp14:anchorId="1C94992F" wp14:editId="4FE90E1D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1454150</wp:posOffset>
                  </wp:positionV>
                  <wp:extent cx="4572000" cy="3200400"/>
                  <wp:effectExtent l="0" t="0" r="0" b="0"/>
                  <wp:wrapNone/>
                  <wp:docPr id="3115817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5C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="00045C6B"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="00045C6B"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ถนนโบราณ</w:t>
            </w:r>
            <w:r w:rsidR="00045C6B"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ซอยกว้างซอยแคบ</w:t>
            </w:r>
            <w:r w:rsidR="00045C6B"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+ </w:t>
            </w:r>
            <w:r w:rsidR="00045C6B" w:rsidRPr="00EB5A08">
              <w:rPr>
                <w:rFonts w:ascii="Sarabun" w:hAnsi="Sarabun" w:cs="Sarabun"/>
                <w:b/>
                <w:bCs/>
                <w:color w:val="0000FF"/>
                <w:szCs w:val="24"/>
              </w:rPr>
              <w:t>POP MART</w:t>
            </w:r>
            <w:r w:rsidR="00045C6B" w:rsidRPr="00EB5A08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="00045C6B"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</w:t>
            </w:r>
            <w:proofErr w:type="spellStart"/>
            <w:r w:rsidR="00045C6B" w:rsidRPr="00667AB0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="00045C6B" w:rsidRPr="00667AB0">
              <w:rPr>
                <w:rFonts w:ascii="Sarabun" w:hAnsi="Sarabun" w:cs="Sarabun"/>
                <w:szCs w:val="24"/>
                <w:cs/>
              </w:rPr>
              <w:t>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</w:t>
            </w:r>
            <w:proofErr w:type="spellStart"/>
            <w:r w:rsidR="00045C6B" w:rsidRPr="00667AB0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="00045C6B" w:rsidRPr="00667AB0">
              <w:rPr>
                <w:rFonts w:ascii="Sarabun" w:hAnsi="Sarabun" w:cs="Sarabun"/>
                <w:szCs w:val="24"/>
                <w:cs/>
              </w:rPr>
              <w:t>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045C6B" w:rsidRPr="00667AB0" w14:paraId="154F0234" w14:textId="77777777" w:rsidTr="00D00939">
        <w:trPr>
          <w:trHeight w:val="20"/>
          <w:jc w:val="center"/>
        </w:trPr>
        <w:tc>
          <w:tcPr>
            <w:tcW w:w="10915" w:type="dxa"/>
            <w:gridSpan w:val="2"/>
          </w:tcPr>
          <w:p w14:paraId="569E9F87" w14:textId="0441C892" w:rsidR="00045C6B" w:rsidRDefault="00045C6B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</w:p>
          <w:p w14:paraId="1E1BAAA5" w14:textId="5772E48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712E5337" w14:textId="7777777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14020C24" w14:textId="7777777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4E124DDE" w14:textId="7777777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16B9BA81" w14:textId="7777777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77253E54" w14:textId="7777777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749ED301" w14:textId="7777777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22E27B99" w14:textId="7777777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1E90C0BC" w14:textId="77777777" w:rsidR="005B0E24" w:rsidRDefault="005B0E24" w:rsidP="00045C6B">
            <w:pPr>
              <w:spacing w:before="120" w:line="360" w:lineRule="auto"/>
              <w:ind w:right="-115" w:hanging="105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</w:rPr>
            </w:pPr>
          </w:p>
          <w:p w14:paraId="6551FC75" w14:textId="7A098EB9" w:rsidR="005B0E24" w:rsidRDefault="005B0E24" w:rsidP="005B0E24">
            <w:pPr>
              <w:spacing w:before="120" w:line="360" w:lineRule="auto"/>
              <w:ind w:right="-11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45C6B" w:rsidRPr="00667AB0" w14:paraId="6773A90D" w14:textId="77777777" w:rsidTr="00D00939">
        <w:trPr>
          <w:trHeight w:val="20"/>
          <w:jc w:val="center"/>
        </w:trPr>
        <w:tc>
          <w:tcPr>
            <w:tcW w:w="1500" w:type="dxa"/>
          </w:tcPr>
          <w:p w14:paraId="1314355F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415" w:type="dxa"/>
          </w:tcPr>
          <w:p w14:paraId="095044FF" w14:textId="77777777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สนามบินเฉ</w:t>
            </w:r>
            <w:proofErr w:type="spellStart"/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ตูเทียนฟู่ เฉ</w:t>
            </w:r>
            <w:proofErr w:type="spellStart"/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ิน</w:t>
            </w:r>
            <w:proofErr w:type="spellEnd"/>
            <w:r w:rsidRPr="00EB5A0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</w:t>
            </w:r>
          </w:p>
        </w:tc>
      </w:tr>
      <w:tr w:rsidR="00045C6B" w:rsidRPr="00667AB0" w14:paraId="3E62B7C5" w14:textId="77777777" w:rsidTr="00D00939">
        <w:trPr>
          <w:trHeight w:val="20"/>
          <w:jc w:val="center"/>
        </w:trPr>
        <w:tc>
          <w:tcPr>
            <w:tcW w:w="1500" w:type="dxa"/>
          </w:tcPr>
          <w:p w14:paraId="5B293D53" w14:textId="6690286C" w:rsidR="00045C6B" w:rsidRPr="00667AB0" w:rsidRDefault="00045C6B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14.</w:t>
            </w:r>
            <w:r w:rsidR="00E16B22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415" w:type="dxa"/>
          </w:tcPr>
          <w:p w14:paraId="4107AB0E" w14:textId="6B0C00DA" w:rsidR="000D63E1" w:rsidRDefault="000D63E1" w:rsidP="000D63E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FF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DA478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กรุงเทพ</w:t>
            </w:r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มหานคร</w:t>
            </w:r>
            <w:r>
              <w:rPr>
                <w:rFonts w:ascii="Sarabun" w:hAnsi="Sarabun" w:cs="Sarabun" w:hint="cs"/>
                <w:b/>
                <w:bCs/>
                <w:color w:val="0033CC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szCs w:val="24"/>
                <w:cs/>
              </w:rPr>
              <w:t>โดย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>Air China</w:t>
            </w:r>
            <w:r w:rsidRPr="008148F9">
              <w:rPr>
                <w:rFonts w:ascii="Sarabun" w:hAnsi="Sarabun" w:cs="Sarabun"/>
                <w:b/>
                <w:bCs/>
                <w:color w:val="3333FF"/>
                <w:szCs w:val="24"/>
              </w:rPr>
              <w:t xml:space="preserve"> </w:t>
            </w:r>
            <w:r w:rsidRPr="00F4598D">
              <w:rPr>
                <w:rFonts w:ascii="Sarabun" w:hAnsi="Sarabun" w:cs="Sarabun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32549F">
              <w:rPr>
                <w:rFonts w:ascii="Sarabun" w:hAnsi="Sarabun" w:cs="Sarabun"/>
                <w:b/>
                <w:bCs/>
                <w:color w:val="0000FF"/>
                <w:szCs w:val="24"/>
              </w:rPr>
              <w:t>CA471</w:t>
            </w:r>
          </w:p>
          <w:p w14:paraId="77A1C7B1" w14:textId="77777777" w:rsidR="000D63E1" w:rsidRDefault="000D63E1" w:rsidP="000D63E1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3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ท่านละ 1ใบ</w:t>
            </w:r>
            <w:r w:rsidRPr="003C132E">
              <w:rPr>
                <w:rFonts w:ascii="Sarabun" w:hAnsi="Sarabun" w:cs="Sarabun"/>
                <w:color w:val="672C94"/>
                <w:szCs w:val="24"/>
                <w:cs/>
              </w:rPr>
              <w:t xml:space="preserve">         </w:t>
            </w:r>
          </w:p>
          <w:p w14:paraId="1476C4B1" w14:textId="77777777" w:rsidR="000D63E1" w:rsidRPr="00F17443" w:rsidRDefault="000D63E1" w:rsidP="000D63E1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>*</w:t>
            </w:r>
            <w:r>
              <w:rPr>
                <w:rFonts w:ascii="Sarabun" w:hAnsi="Sarabun" w:cs="Sarabun" w:hint="cs"/>
                <w:color w:val="672C94"/>
                <w:szCs w:val="24"/>
                <w:cs/>
              </w:rPr>
              <w:t>*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มีบริการอาหารและเครื่องดื่มบนเครื่อง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ทั้งนี้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รูปแบบอาหารอาจเปลี่ยนแปลงเป็นอาหารร้อนหรือ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</w:p>
          <w:p w14:paraId="2B6489A7" w14:textId="77777777" w:rsidR="000D63E1" w:rsidRPr="00F17443" w:rsidRDefault="000D63E1" w:rsidP="000D63E1">
            <w:pPr>
              <w:spacing w:before="120" w:line="360" w:lineRule="auto"/>
              <w:contextualSpacing/>
              <w:jc w:val="both"/>
              <w:rPr>
                <w:rFonts w:ascii="Sarabun" w:hAnsi="Sarabun" w:cs="Sarabun"/>
                <w:color w:val="672C94"/>
                <w:szCs w:val="24"/>
              </w:rPr>
            </w:pPr>
            <w:r w:rsidRPr="00F17443">
              <w:rPr>
                <w:rFonts w:ascii="Sarabun" w:hAnsi="Sarabun" w:cs="Sarabun"/>
                <w:color w:val="672C94"/>
                <w:szCs w:val="24"/>
              </w:rPr>
              <w:t xml:space="preserve">Snack Box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ตามความเหมาะสมและนโยบายของสายการบินในแต่ละเที่ยวบิน</w:t>
            </w:r>
            <w:r w:rsidRPr="00F17443">
              <w:rPr>
                <w:rFonts w:ascii="Sarabun" w:hAnsi="Sarabun" w:cs="Sarabun"/>
                <w:color w:val="672C94"/>
                <w:szCs w:val="24"/>
                <w:cs/>
              </w:rPr>
              <w:t xml:space="preserve"> </w:t>
            </w: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โดยมิต้องแจ้งให้</w:t>
            </w:r>
          </w:p>
          <w:p w14:paraId="58227EAE" w14:textId="15858873" w:rsidR="00045C6B" w:rsidRPr="00667AB0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F17443">
              <w:rPr>
                <w:rFonts w:ascii="Sarabun" w:hAnsi="Sarabun" w:cs="Sarabun" w:hint="cs"/>
                <w:color w:val="672C94"/>
                <w:szCs w:val="24"/>
                <w:cs/>
              </w:rPr>
              <w:t>ทราบล่วงหน้า</w:t>
            </w:r>
          </w:p>
        </w:tc>
      </w:tr>
      <w:tr w:rsidR="00045C6B" w:rsidRPr="00667AB0" w14:paraId="297B9FA1" w14:textId="77777777" w:rsidTr="00D00939">
        <w:trPr>
          <w:trHeight w:val="20"/>
          <w:jc w:val="center"/>
        </w:trPr>
        <w:tc>
          <w:tcPr>
            <w:tcW w:w="1500" w:type="dxa"/>
          </w:tcPr>
          <w:p w14:paraId="6C30E33F" w14:textId="6C57A939" w:rsidR="00045C6B" w:rsidRPr="00667AB0" w:rsidRDefault="00E16B22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16</w:t>
            </w:r>
            <w:r w:rsidR="00045C6B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40</w:t>
            </w:r>
            <w:r w:rsidR="00045C6B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045C6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415" w:type="dxa"/>
          </w:tcPr>
          <w:p w14:paraId="183E25BB" w14:textId="4CB0C53F" w:rsidR="00006463" w:rsidRDefault="000D63E1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DA478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ท่าอากาศยานสุวรรณภูมิ</w:t>
            </w:r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F4598D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กรุงเทพมหานคร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 โดย</w:t>
            </w:r>
            <w:proofErr w:type="spellStart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สดิภาพ พร้อมความประทับใจในการเดินทาง</w:t>
            </w:r>
          </w:p>
          <w:p w14:paraId="0A7AB856" w14:textId="77777777" w:rsidR="00776A7F" w:rsidRDefault="00776A7F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BB629DF" w14:textId="77777777" w:rsidR="00776A7F" w:rsidRDefault="00776A7F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FF27BB3" w14:textId="77777777" w:rsidR="005B0E24" w:rsidRDefault="005B0E24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8EFD607" w14:textId="77777777" w:rsidR="00006463" w:rsidRDefault="00006463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A8ACA32" w14:textId="77777777" w:rsidR="00CA1450" w:rsidRPr="00667AB0" w:rsidRDefault="00CA1450" w:rsidP="00045C6B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</w:tbl>
    <w:p w14:paraId="6B39BB25" w14:textId="5E669D50" w:rsidR="00B70361" w:rsidRDefault="00B70361" w:rsidP="00994198">
      <w:pPr>
        <w:spacing w:line="360" w:lineRule="auto"/>
        <w:ind w:right="142"/>
        <w:contextualSpacing/>
        <w:jc w:val="both"/>
        <w:rPr>
          <w:sz w:val="16"/>
          <w:szCs w:val="18"/>
        </w:rPr>
      </w:pPr>
    </w:p>
    <w:p w14:paraId="6C96F2AC" w14:textId="2B612A9E" w:rsidR="0011689D" w:rsidRDefault="00776A7F" w:rsidP="00994198">
      <w:pPr>
        <w:spacing w:line="360" w:lineRule="auto"/>
        <w:ind w:right="142"/>
        <w:contextualSpacing/>
        <w:jc w:val="both"/>
        <w:rPr>
          <w:sz w:val="16"/>
          <w:szCs w:val="18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73952" behindDoc="0" locked="0" layoutInCell="1" allowOverlap="1" wp14:anchorId="4AAC78A5" wp14:editId="79127315">
            <wp:simplePos x="0" y="0"/>
            <wp:positionH relativeFrom="column">
              <wp:posOffset>-207010</wp:posOffset>
            </wp:positionH>
            <wp:positionV relativeFrom="paragraph">
              <wp:posOffset>-551089</wp:posOffset>
            </wp:positionV>
            <wp:extent cx="7126453" cy="10080000"/>
            <wp:effectExtent l="0" t="0" r="0" b="0"/>
            <wp:wrapNone/>
            <wp:docPr id="10997626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CD5E40" w14:textId="5AB6A191" w:rsidR="00882F0E" w:rsidRDefault="00882F0E" w:rsidP="00994198">
      <w:pPr>
        <w:spacing w:line="360" w:lineRule="auto"/>
        <w:ind w:right="142"/>
        <w:contextualSpacing/>
        <w:jc w:val="both"/>
        <w:rPr>
          <w:sz w:val="16"/>
          <w:szCs w:val="18"/>
        </w:rPr>
      </w:pPr>
    </w:p>
    <w:p w14:paraId="559D2C4E" w14:textId="75A6058B" w:rsidR="00336EF0" w:rsidRPr="00336EF0" w:rsidRDefault="00336EF0" w:rsidP="00994198">
      <w:pPr>
        <w:spacing w:line="360" w:lineRule="auto"/>
        <w:ind w:right="-27"/>
        <w:contextualSpacing/>
        <w:jc w:val="both"/>
        <w:rPr>
          <w:rFonts w:ascii="Sarabun" w:eastAsia="MS Mincho" w:hAnsi="Sarabun" w:cs="Sarabun"/>
          <w:noProof/>
          <w:szCs w:val="24"/>
          <w:lang w:eastAsia="ja-JP"/>
        </w:rPr>
      </w:pPr>
    </w:p>
    <w:p w14:paraId="485B35CF" w14:textId="59E9542D" w:rsidR="00A12EFC" w:rsidRDefault="00A12EFC" w:rsidP="00994198">
      <w:pPr>
        <w:spacing w:line="360" w:lineRule="auto"/>
        <w:ind w:right="-27"/>
        <w:contextualSpacing/>
        <w:jc w:val="both"/>
        <w:rPr>
          <w:rFonts w:ascii="Sarabun" w:eastAsia="MS Mincho" w:hAnsi="Sarabun" w:cs="Sarabun"/>
          <w:noProof/>
          <w:szCs w:val="24"/>
          <w:lang w:eastAsia="ja-JP"/>
        </w:rPr>
      </w:pPr>
    </w:p>
    <w:p w14:paraId="30DB2E84" w14:textId="2BA97D84" w:rsidR="00A12EFC" w:rsidRDefault="00A12EFC" w:rsidP="00994198">
      <w:pPr>
        <w:spacing w:line="360" w:lineRule="auto"/>
        <w:ind w:right="-27"/>
        <w:contextualSpacing/>
        <w:jc w:val="both"/>
        <w:rPr>
          <w:rFonts w:ascii="Sarabun" w:eastAsia="MS Mincho" w:hAnsi="Sarabun" w:cs="Sarabun"/>
          <w:noProof/>
          <w:szCs w:val="24"/>
          <w:lang w:eastAsia="ja-JP"/>
        </w:rPr>
      </w:pPr>
    </w:p>
    <w:p w14:paraId="4D82D236" w14:textId="2D435919" w:rsidR="00A12EFC" w:rsidRDefault="00A12EFC" w:rsidP="00994198">
      <w:pPr>
        <w:spacing w:line="360" w:lineRule="auto"/>
        <w:ind w:right="-27"/>
        <w:contextualSpacing/>
        <w:jc w:val="both"/>
        <w:rPr>
          <w:rFonts w:ascii="Sarabun" w:eastAsia="MS Mincho" w:hAnsi="Sarabun" w:cs="Sarabun"/>
          <w:noProof/>
          <w:szCs w:val="24"/>
          <w:lang w:eastAsia="ja-JP"/>
        </w:rPr>
      </w:pPr>
    </w:p>
    <w:p w14:paraId="2B49944D" w14:textId="77777777" w:rsidR="00A12EFC" w:rsidRDefault="00A12EFC" w:rsidP="00994198">
      <w:pPr>
        <w:spacing w:line="360" w:lineRule="auto"/>
        <w:ind w:right="-27"/>
        <w:contextualSpacing/>
        <w:jc w:val="right"/>
        <w:rPr>
          <w:rFonts w:ascii="Sarabun" w:eastAsia="MS Mincho" w:hAnsi="Sarabun" w:cs="Sarabun"/>
          <w:noProof/>
          <w:szCs w:val="24"/>
          <w:lang w:eastAsia="ja-JP"/>
        </w:rPr>
      </w:pPr>
    </w:p>
    <w:p w14:paraId="503C97C0" w14:textId="1DE1F15B" w:rsidR="00671A3D" w:rsidRDefault="00671A3D" w:rsidP="00994198">
      <w:pPr>
        <w:spacing w:line="360" w:lineRule="auto"/>
        <w:ind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9317CF0" w14:textId="77777777" w:rsidR="00C12CA4" w:rsidRDefault="00C12CA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BC0CF0D" w14:textId="77777777" w:rsidR="00C12CA4" w:rsidRDefault="00C12CA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0AD8649" w14:textId="1923C60E" w:rsidR="00C12CA4" w:rsidRPr="00236EC0" w:rsidRDefault="00C12CA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DC8B80" w14:textId="4A6BC810" w:rsidR="00976E29" w:rsidRDefault="00976E29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776E046" w14:textId="2797B1D6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35734C1" w14:textId="2F2786CD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8A03104" w14:textId="70DF619F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82AE29" w14:textId="777777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C0DE1E9" w14:textId="4DE02945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A93C130" w14:textId="5FD24851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F444929" w14:textId="09358398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0FAACD2" w14:textId="777777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9696B0B" w14:textId="06CE4002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7F4511B" w14:textId="777777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C134815" w14:textId="5D90EDE8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723B3B3" w14:textId="777777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EEF4197" w14:textId="36B07DC6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451B81E" w14:textId="4B165914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F831D2" w14:textId="10CD35DF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266690F" w14:textId="777777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5734961" w14:textId="777777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733E77B" w14:textId="3DB8D93A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FBDE7B8" w14:textId="777777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FF6F819" w14:textId="777777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5F46E09" w14:textId="795A37BB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0A694EF" w14:textId="01003945" w:rsidR="00DD2E2E" w:rsidRDefault="00776A7F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74976" behindDoc="0" locked="0" layoutInCell="1" allowOverlap="1" wp14:anchorId="538FB56A" wp14:editId="1E582727">
            <wp:simplePos x="0" y="0"/>
            <wp:positionH relativeFrom="column">
              <wp:posOffset>-244475</wp:posOffset>
            </wp:positionH>
            <wp:positionV relativeFrom="paragraph">
              <wp:posOffset>-578472</wp:posOffset>
            </wp:positionV>
            <wp:extent cx="7126453" cy="10080000"/>
            <wp:effectExtent l="0" t="0" r="0" b="0"/>
            <wp:wrapNone/>
            <wp:docPr id="10662726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453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2E2861" w14:textId="325BA61B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38E0FAA" w14:textId="00CD6A15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194E06" w14:textId="75FC0377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DF25BA5" w14:textId="5077244D" w:rsidR="00DD2E2E" w:rsidRDefault="00DD2E2E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8F26695" w14:textId="3960AA91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74CD37D" w14:textId="3CA5728A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3C68BF2" w14:textId="3DA674F9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1B2A4C3" w14:textId="322F52AB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68A36E8" w14:textId="3AC209EE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608A257" w14:textId="1F8160F0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ADF934E" w14:textId="2AB4191B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5251EA7" w14:textId="7DDB18BC" w:rsidR="00336EF0" w:rsidRPr="00336EF0" w:rsidRDefault="00336EF0" w:rsidP="00994198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</w:p>
    <w:p w14:paraId="16A7B3D9" w14:textId="5D06EE30" w:rsidR="00F017B9" w:rsidRPr="00F017B9" w:rsidRDefault="00F017B9" w:rsidP="00994198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</w:p>
    <w:p w14:paraId="70972127" w14:textId="1FF07D38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02A3C02" w14:textId="5533A848" w:rsidR="00A80B75" w:rsidRDefault="00A80B75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3408F55" w14:textId="71517BC2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6E735EE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611C7A6" w14:textId="0388DEF2" w:rsidR="00844C23" w:rsidRP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9BA588B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6CF87A1" w14:textId="2CF31BEF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95AC610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B013FE2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7DCE33B" w14:textId="138E2233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E652521" w14:textId="23F035C5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A4F5960" w14:textId="7931D403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46C9A57" w14:textId="0F8D1F4D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850C689" w14:textId="50292A33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C893942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35D6A7E" w14:textId="3FC0A389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27F62E0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E687E32" w14:textId="41B6771C" w:rsidR="00844C23" w:rsidRDefault="00776A7F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76000" behindDoc="0" locked="0" layoutInCell="1" allowOverlap="1" wp14:anchorId="4F75D67F" wp14:editId="0020B31C">
            <wp:simplePos x="0" y="0"/>
            <wp:positionH relativeFrom="column">
              <wp:posOffset>-253365</wp:posOffset>
            </wp:positionH>
            <wp:positionV relativeFrom="paragraph">
              <wp:posOffset>-523124</wp:posOffset>
            </wp:positionV>
            <wp:extent cx="7125980" cy="10080000"/>
            <wp:effectExtent l="0" t="0" r="0" b="0"/>
            <wp:wrapNone/>
            <wp:docPr id="17721188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80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472166" w14:textId="26024FA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F677459" w14:textId="30F4730E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BB1AC5E" w14:textId="78F55023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BB3627D" w14:textId="4FA9166B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13BCECF" w14:textId="30326765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6806A3F" w14:textId="5DA96F03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B2F8943" w14:textId="415B8F85" w:rsidR="00336EF0" w:rsidRPr="00336EF0" w:rsidRDefault="00336EF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2413701" w14:textId="456F2023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80E6E1C" w14:textId="2C3FDC2D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71D8168" w14:textId="2A2A8FBC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8159B90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CC2A9BE" w14:textId="435B16B5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4BADD2D" w14:textId="08D2D81A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B857EDF" w14:textId="3F78D5D0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71D8585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FA8299A" w14:textId="6943F90F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2A2697D" w14:textId="13EDBDEB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8B0B8A6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6FAE495" w14:textId="77777777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AAB3E20" w14:textId="3F6EEAA5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6B2A691" w14:textId="00889473" w:rsidR="00336EF0" w:rsidRPr="00336EF0" w:rsidRDefault="00336EF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0DE5A6" w14:textId="6AE5E472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E6BC983" w14:textId="6F0888BC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DAEC427" w14:textId="1A3E316B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7581619" w14:textId="54B2D7E8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D70CA6E" w14:textId="6ADA639C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B1BC2E0" w14:textId="6AA60E2A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1190056" w14:textId="412174A0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8DBEC00" w14:textId="5326D8B7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343C4A3" w14:textId="77777777" w:rsidR="00A80B75" w:rsidRDefault="00A80B75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83429FB" w14:textId="4A92CBB1" w:rsidR="00A80B75" w:rsidRDefault="00A80B75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6B5E7CA" w14:textId="7F4EC915" w:rsidR="00A80B75" w:rsidRDefault="00776A7F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77024" behindDoc="0" locked="0" layoutInCell="1" allowOverlap="1" wp14:anchorId="1F40E6B5" wp14:editId="3289CA74">
            <wp:simplePos x="0" y="0"/>
            <wp:positionH relativeFrom="column">
              <wp:posOffset>-233045</wp:posOffset>
            </wp:positionH>
            <wp:positionV relativeFrom="paragraph">
              <wp:posOffset>-573146</wp:posOffset>
            </wp:positionV>
            <wp:extent cx="7125970" cy="10079990"/>
            <wp:effectExtent l="0" t="0" r="0" b="0"/>
            <wp:wrapNone/>
            <wp:docPr id="7631388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8856" w14:textId="00D4D07C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155335E" w14:textId="34E9A414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1A014FE" w14:textId="777490B1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A5B9BC0" w14:textId="5693E58E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4370EFB" w14:textId="0BF2CDF2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BEE46C7" w14:textId="60C4655A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55E082A" w14:textId="6B77B30B" w:rsidR="00236EC0" w:rsidRDefault="00236EC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E6310AD" w14:textId="04F223F2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E7BA1BB" w14:textId="073B2E11" w:rsidR="00844C23" w:rsidRDefault="00844C23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9FD6226" w14:textId="77777777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F237FA9" w14:textId="7998D7F3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AC84508" w14:textId="7B5DC0D0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FF9340D" w14:textId="28404A4C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72E0F93" w14:textId="77777777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E03AA2" w14:textId="662746F6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E65A966" w14:textId="6284EAB0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75D0795" w14:textId="6FCB9AC1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FFC46D5" w14:textId="77777777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7C7AC76" w14:textId="22F05DC7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89015A6" w14:textId="77777777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457F3DF" w14:textId="5F940501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0071F3B" w14:textId="07830C22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4961DB6" w14:textId="7DDDC000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9D61C84" w14:textId="1E0B0806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006BBCB" w14:textId="3E9E6CD0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EDA8678" w14:textId="5AEBCE0E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1842A17" w14:textId="77777777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66AC493" w14:textId="77777777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BE9661E" w14:textId="77777777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A6277D2" w14:textId="4F46ED49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0511EDB" w14:textId="61E7BC1F" w:rsidR="006D275A" w:rsidRDefault="006D275A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B9D51AB" w14:textId="345E1984" w:rsidR="006D275A" w:rsidRDefault="00776A7F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  <w:r w:rsidRPr="00336EF0">
        <w:rPr>
          <w:rFonts w:ascii="Sarabun" w:eastAsia="MS Mincho" w:hAnsi="Sarabun" w:cs="Sarabun"/>
          <w:noProof/>
          <w:szCs w:val="24"/>
          <w:lang w:eastAsia="ja-JP"/>
        </w:rPr>
        <w:lastRenderedPageBreak/>
        <w:drawing>
          <wp:anchor distT="0" distB="0" distL="114300" distR="114300" simplePos="0" relativeHeight="251778048" behindDoc="0" locked="0" layoutInCell="1" allowOverlap="1" wp14:anchorId="501B2CCE" wp14:editId="15FEDF32">
            <wp:simplePos x="0" y="0"/>
            <wp:positionH relativeFrom="column">
              <wp:posOffset>-224155</wp:posOffset>
            </wp:positionH>
            <wp:positionV relativeFrom="paragraph">
              <wp:posOffset>-550817</wp:posOffset>
            </wp:positionV>
            <wp:extent cx="7125970" cy="10079990"/>
            <wp:effectExtent l="0" t="0" r="0" b="0"/>
            <wp:wrapNone/>
            <wp:docPr id="12926634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07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F7371" w14:textId="74030EDD" w:rsidR="00336EF0" w:rsidRPr="00336EF0" w:rsidRDefault="00336EF0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4CF0C3C" w14:textId="566E24F8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7E6F4B1" w14:textId="40729A4A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F936C1D" w14:textId="38588FF4" w:rsidR="00F017B9" w:rsidRPr="00F017B9" w:rsidRDefault="00F017B9" w:rsidP="00994198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</w:p>
    <w:p w14:paraId="4341E8F1" w14:textId="45DEC5FD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C9FD324" w14:textId="42F0ADA2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D47E306" w14:textId="1B3103AB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5D11549" w14:textId="3C7FD5C6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F54E8EA" w14:textId="6E6E1E23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2CBCAFE" w14:textId="208EED9B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8BDE3E4" w14:textId="1B6C5641" w:rsidR="00290DAD" w:rsidRP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C664D0B" w14:textId="3B2D345B" w:rsidR="002A7464" w:rsidRDefault="002A7464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82E948F" w14:textId="7E60FE4E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74469F8" w14:textId="664A36CA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170751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964F76B" w14:textId="0A2BC79B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5A474D1" w14:textId="58B19892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F070519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9A87AB0" w14:textId="49CE970D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76FDF130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26F0F842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54462A6B" w14:textId="65ACBE90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0B459790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6EEBA0B3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4DEBD103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D42E256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9AAA248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12A59BC9" w14:textId="77777777" w:rsidR="00290DAD" w:rsidRDefault="00290DAD" w:rsidP="00994198">
      <w:pPr>
        <w:spacing w:line="360" w:lineRule="auto"/>
        <w:ind w:left="720" w:right="-27"/>
        <w:contextualSpacing/>
        <w:jc w:val="both"/>
        <w:rPr>
          <w:rFonts w:ascii="Sarabun" w:eastAsia="MS Mincho" w:hAnsi="Sarabun" w:cs="Sarabun"/>
          <w:szCs w:val="24"/>
          <w:lang w:eastAsia="ja-JP"/>
        </w:rPr>
      </w:pPr>
    </w:p>
    <w:p w14:paraId="340AD1B3" w14:textId="77777777" w:rsidR="00B631A7" w:rsidRPr="00B631A7" w:rsidRDefault="00B631A7" w:rsidP="00994198">
      <w:pPr>
        <w:spacing w:line="360" w:lineRule="auto"/>
        <w:rPr>
          <w:rFonts w:ascii="Sarabun" w:eastAsia="MS Mincho" w:hAnsi="Sarabun" w:cs="Sarabun"/>
          <w:szCs w:val="24"/>
          <w:lang w:eastAsia="ja-JP"/>
        </w:rPr>
      </w:pPr>
    </w:p>
    <w:sectPr w:rsidR="00B631A7" w:rsidRPr="00B631A7" w:rsidSect="00F017B9">
      <w:footerReference w:type="default" r:id="rId35"/>
      <w:pgSz w:w="11906" w:h="16838"/>
      <w:pgMar w:top="851" w:right="566" w:bottom="630" w:left="709" w:header="360" w:footer="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BF636" w14:textId="77777777" w:rsidR="00B90F09" w:rsidRDefault="00B90F09">
      <w:r>
        <w:separator/>
      </w:r>
    </w:p>
  </w:endnote>
  <w:endnote w:type="continuationSeparator" w:id="0">
    <w:p w14:paraId="2C5DD320" w14:textId="77777777" w:rsidR="00B90F09" w:rsidRDefault="00B9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285ECFC-B5FA-4B4E-BC92-12CD0446E80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71EA2A3-9FDA-4723-B7BF-3FED59AF6185}"/>
    <w:embedBold r:id="rId3" w:fontKey="{93E4078E-C52B-4850-8E21-C5D57A8675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DA2A699A-D7B7-4366-82E6-98CBBDCA860E}"/>
    <w:embedBold r:id="rId5" w:fontKey="{13DCB59A-EBCB-4ABA-B686-9EC339057C8E}"/>
    <w:embedItalic r:id="rId6" w:fontKey="{749A0922-92AE-41DA-B022-5EAD094D47FC}"/>
    <w:embedBoldItalic r:id="rId7" w:fontKey="{68F2D8DE-3A7E-4CEC-A068-D639FD589F0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Italic r:id="rId8" w:subsetted="1" w:fontKey="{06497E22-6C9B-46F8-8FF0-D1FD47F5F37E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DEE5A0CC-C137-4E64-A39E-D35BBCB19CF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01723520-CDE1-4C8D-87C5-16A00B0FA486}"/>
    <w:embedBold r:id="rId11" w:fontKey="{8C691C56-0550-4739-8B4F-A6E36D418C0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6CC7FAE6-6A08-4176-8DDF-721706B4536F}"/>
    <w:embedBold r:id="rId13" w:fontKey="{FD32F8CF-D403-40C0-A622-6D2D65C95047}"/>
    <w:embedBoldItalic r:id="rId14" w:fontKey="{E4881EDC-6C1D-4A65-9ED1-B423A0F13A35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5" w:fontKey="{9BCFD0D3-A26C-4523-9A13-1D6CC5E515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BB15407A-AD97-4EFC-AF42-58CDFA73D62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7" w:fontKey="{F01F3E3F-65BF-4498-A04A-1E1FCF377D2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8" w:fontKey="{25EDE5ED-AF90-4D5E-AA6E-9420D04B26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6C09" w14:textId="24016ABC" w:rsidR="005A446E" w:rsidRPr="00045C6B" w:rsidRDefault="00115260" w:rsidP="00045C6B">
    <w:pPr>
      <w:pStyle w:val="Footer"/>
      <w:rPr>
        <w:rFonts w:ascii="Sarabun" w:hAnsi="Sarabun" w:cs="Sarabun"/>
        <w:sz w:val="20"/>
        <w:szCs w:val="20"/>
      </w:rPr>
    </w:pPr>
    <w:r w:rsidRPr="005A446E">
      <w:rPr>
        <w:rFonts w:ascii="Sarabun" w:hAnsi="Sarabun" w:cs="Sarabun"/>
        <w:sz w:val="20"/>
        <w:szCs w:val="20"/>
      </w:rPr>
      <w:t>2U</w:t>
    </w:r>
    <w:r w:rsidR="00F5539F" w:rsidRPr="005A446E">
      <w:rPr>
        <w:rFonts w:ascii="Sarabun" w:hAnsi="Sarabun" w:cs="Sarabun"/>
        <w:sz w:val="20"/>
        <w:szCs w:val="20"/>
      </w:rPr>
      <w:t>TFU-CA</w:t>
    </w:r>
    <w:r w:rsidRPr="005A446E">
      <w:rPr>
        <w:rFonts w:ascii="Sarabun" w:hAnsi="Sarabun" w:cs="Sarabun"/>
        <w:sz w:val="20"/>
        <w:szCs w:val="20"/>
      </w:rPr>
      <w:t>00</w:t>
    </w:r>
    <w:r w:rsidR="00045C6B">
      <w:rPr>
        <w:rFonts w:ascii="Sarabun" w:hAnsi="Sarabun" w:cs="Sarabun" w:hint="cs"/>
        <w:sz w:val="20"/>
        <w:szCs w:val="20"/>
        <w:cs/>
      </w:rPr>
      <w:t>4</w:t>
    </w:r>
    <w:r w:rsidR="00F5539F" w:rsidRPr="005A446E">
      <w:rPr>
        <w:rFonts w:ascii="Sarabun" w:hAnsi="Sarabun" w:cs="Sarabun"/>
        <w:sz w:val="20"/>
        <w:szCs w:val="20"/>
        <w:cs/>
      </w:rPr>
      <w:t xml:space="preserve"> </w:t>
    </w:r>
    <w:r w:rsidR="00045C6B" w:rsidRPr="00045C6B">
      <w:rPr>
        <w:rFonts w:ascii="Sarabun" w:hAnsi="Sarabun" w:cs="Sarabun" w:hint="cs"/>
        <w:sz w:val="20"/>
        <w:szCs w:val="20"/>
        <w:cs/>
      </w:rPr>
      <w:t>เฉ</w:t>
    </w:r>
    <w:proofErr w:type="spellStart"/>
    <w:r w:rsidR="00045C6B" w:rsidRPr="00045C6B">
      <w:rPr>
        <w:rFonts w:ascii="Sarabun" w:hAnsi="Sarabun" w:cs="Sarabun" w:hint="cs"/>
        <w:sz w:val="20"/>
        <w:szCs w:val="20"/>
        <w:cs/>
      </w:rPr>
      <w:t>ิง</w:t>
    </w:r>
    <w:proofErr w:type="spellEnd"/>
    <w:r w:rsidR="00045C6B" w:rsidRPr="00045C6B">
      <w:rPr>
        <w:rFonts w:ascii="Sarabun" w:hAnsi="Sarabun" w:cs="Sarabun" w:hint="cs"/>
        <w:sz w:val="20"/>
        <w:szCs w:val="20"/>
        <w:cs/>
      </w:rPr>
      <w:t>ตู</w:t>
    </w:r>
    <w:r w:rsidR="00045C6B" w:rsidRPr="00045C6B">
      <w:rPr>
        <w:rFonts w:ascii="Sarabun" w:hAnsi="Sarabun" w:cs="Sarabun"/>
        <w:sz w:val="20"/>
        <w:szCs w:val="20"/>
        <w:cs/>
      </w:rPr>
      <w:t xml:space="preserve"> </w:t>
    </w:r>
    <w:r w:rsidR="00045C6B" w:rsidRPr="00045C6B">
      <w:rPr>
        <w:rFonts w:ascii="Sarabun" w:hAnsi="Sarabun" w:cs="Sarabun" w:hint="cs"/>
        <w:sz w:val="20"/>
        <w:szCs w:val="20"/>
        <w:cs/>
      </w:rPr>
      <w:t>เที่ยว</w:t>
    </w:r>
    <w:r w:rsidR="00045C6B" w:rsidRPr="00045C6B">
      <w:rPr>
        <w:rFonts w:ascii="Sarabun" w:hAnsi="Sarabun" w:cs="Sarabun"/>
        <w:sz w:val="20"/>
        <w:szCs w:val="20"/>
        <w:cs/>
      </w:rPr>
      <w:t xml:space="preserve"> 3 </w:t>
    </w:r>
    <w:r w:rsidR="00045C6B" w:rsidRPr="00045C6B">
      <w:rPr>
        <w:rFonts w:ascii="Sarabun" w:hAnsi="Sarabun" w:cs="Sarabun" w:hint="cs"/>
        <w:sz w:val="20"/>
        <w:szCs w:val="20"/>
        <w:cs/>
      </w:rPr>
      <w:t>อุทยานไฮ</w:t>
    </w:r>
    <w:proofErr w:type="spellStart"/>
    <w:r w:rsidR="00045C6B" w:rsidRPr="00045C6B">
      <w:rPr>
        <w:rFonts w:ascii="Sarabun" w:hAnsi="Sarabun" w:cs="Sarabun" w:hint="cs"/>
        <w:sz w:val="20"/>
        <w:szCs w:val="20"/>
        <w:cs/>
      </w:rPr>
      <w:t>ไลท์</w:t>
    </w:r>
    <w:proofErr w:type="spellEnd"/>
    <w:r w:rsidR="00045C6B">
      <w:rPr>
        <w:rFonts w:ascii="Sarabun" w:hAnsi="Sarabun" w:cs="Sarabun" w:hint="cs"/>
        <w:sz w:val="20"/>
        <w:szCs w:val="20"/>
        <w:cs/>
      </w:rPr>
      <w:t xml:space="preserve"> </w:t>
    </w:r>
    <w:r w:rsidR="00045C6B" w:rsidRPr="00045C6B">
      <w:rPr>
        <w:rFonts w:ascii="Sarabun" w:hAnsi="Sarabun" w:cs="Sarabun" w:hint="cs"/>
        <w:sz w:val="20"/>
        <w:szCs w:val="20"/>
        <w:cs/>
      </w:rPr>
      <w:t>สี่ดรุณี</w:t>
    </w:r>
    <w:r w:rsidR="00045C6B" w:rsidRPr="00045C6B">
      <w:rPr>
        <w:rFonts w:ascii="Sarabun" w:hAnsi="Sarabun" w:cs="Sarabun"/>
        <w:sz w:val="20"/>
        <w:szCs w:val="20"/>
        <w:cs/>
      </w:rPr>
      <w:t xml:space="preserve"> </w:t>
    </w:r>
    <w:r w:rsidR="00045C6B" w:rsidRPr="00045C6B">
      <w:rPr>
        <w:rFonts w:ascii="Sarabun" w:hAnsi="Sarabun" w:cs="Sarabun" w:hint="cs"/>
        <w:sz w:val="20"/>
        <w:szCs w:val="20"/>
        <w:cs/>
      </w:rPr>
      <w:t>ปี้เผ</w:t>
    </w:r>
    <w:proofErr w:type="spellStart"/>
    <w:r w:rsidR="00045C6B" w:rsidRPr="00045C6B">
      <w:rPr>
        <w:rFonts w:ascii="Sarabun" w:hAnsi="Sarabun" w:cs="Sarabun" w:hint="cs"/>
        <w:sz w:val="20"/>
        <w:szCs w:val="20"/>
        <w:cs/>
      </w:rPr>
      <w:t>ิง</w:t>
    </w:r>
    <w:proofErr w:type="spellEnd"/>
    <w:r w:rsidR="00045C6B" w:rsidRPr="00045C6B">
      <w:rPr>
        <w:rFonts w:ascii="Sarabun" w:hAnsi="Sarabun" w:cs="Sarabun" w:hint="cs"/>
        <w:sz w:val="20"/>
        <w:szCs w:val="20"/>
        <w:cs/>
      </w:rPr>
      <w:t>โกว</w:t>
    </w:r>
    <w:r w:rsidR="00045C6B" w:rsidRPr="00045C6B">
      <w:rPr>
        <w:rFonts w:ascii="Sarabun" w:hAnsi="Sarabun" w:cs="Sarabun"/>
        <w:sz w:val="20"/>
        <w:szCs w:val="20"/>
        <w:cs/>
      </w:rPr>
      <w:t xml:space="preserve"> </w:t>
    </w:r>
    <w:proofErr w:type="spellStart"/>
    <w:r w:rsidR="00045C6B" w:rsidRPr="00045C6B">
      <w:rPr>
        <w:rFonts w:ascii="Sarabun" w:hAnsi="Sarabun" w:cs="Sarabun" w:hint="cs"/>
        <w:sz w:val="20"/>
        <w:szCs w:val="20"/>
        <w:cs/>
      </w:rPr>
      <w:t>จิ่ว</w:t>
    </w:r>
    <w:proofErr w:type="spellEnd"/>
    <w:r w:rsidR="00045C6B" w:rsidRPr="00045C6B">
      <w:rPr>
        <w:rFonts w:ascii="Sarabun" w:hAnsi="Sarabun" w:cs="Sarabun" w:hint="cs"/>
        <w:sz w:val="20"/>
        <w:szCs w:val="20"/>
        <w:cs/>
      </w:rPr>
      <w:t>จ้ายโกว</w:t>
    </w:r>
    <w:r w:rsidR="00045C6B" w:rsidRPr="00045C6B">
      <w:rPr>
        <w:rFonts w:ascii="Sarabun" w:hAnsi="Sarabun" w:cs="Sarabun"/>
        <w:sz w:val="20"/>
        <w:szCs w:val="20"/>
        <w:cs/>
      </w:rPr>
      <w:t xml:space="preserve"> 6 </w:t>
    </w:r>
    <w:r w:rsidR="00045C6B" w:rsidRPr="00045C6B">
      <w:rPr>
        <w:rFonts w:ascii="Sarabun" w:hAnsi="Sarabun" w:cs="Sarabun" w:hint="cs"/>
        <w:sz w:val="20"/>
        <w:szCs w:val="20"/>
        <w:cs/>
      </w:rPr>
      <w:t>วัน</w:t>
    </w:r>
    <w:r w:rsidR="00045C6B" w:rsidRPr="00045C6B">
      <w:rPr>
        <w:rFonts w:ascii="Sarabun" w:hAnsi="Sarabun" w:cs="Sarabun"/>
        <w:sz w:val="20"/>
        <w:szCs w:val="20"/>
        <w:cs/>
      </w:rPr>
      <w:t xml:space="preserve"> 5 </w:t>
    </w:r>
    <w:r w:rsidR="00045C6B" w:rsidRPr="00045C6B">
      <w:rPr>
        <w:rFonts w:ascii="Sarabun" w:hAnsi="Sarabun" w:cs="Sarabun" w:hint="cs"/>
        <w:sz w:val="20"/>
        <w:szCs w:val="20"/>
        <w:cs/>
      </w:rPr>
      <w:t>คืน</w:t>
    </w:r>
    <w:r w:rsidR="00045C6B" w:rsidRPr="00045C6B">
      <w:rPr>
        <w:rFonts w:ascii="Sarabun" w:hAnsi="Sarabun" w:cs="Sarabun"/>
        <w:sz w:val="20"/>
        <w:szCs w:val="20"/>
        <w:cs/>
      </w:rPr>
      <w:t xml:space="preserve"> * </w:t>
    </w:r>
    <w:r w:rsidR="00045C6B" w:rsidRPr="00045C6B">
      <w:rPr>
        <w:rFonts w:ascii="Sarabun" w:hAnsi="Sarabun" w:cs="Sarabun" w:hint="cs"/>
        <w:sz w:val="20"/>
        <w:szCs w:val="20"/>
        <w:cs/>
      </w:rPr>
      <w:t>ไม่ลงร้าน</w:t>
    </w:r>
    <w:proofErr w:type="spellStart"/>
    <w:r w:rsidR="00045C6B" w:rsidRPr="00045C6B">
      <w:rPr>
        <w:rFonts w:ascii="Sarabun" w:hAnsi="Sarabun" w:cs="Sarabun" w:hint="cs"/>
        <w:sz w:val="20"/>
        <w:szCs w:val="20"/>
        <w:cs/>
      </w:rPr>
      <w:t>ช้</w:t>
    </w:r>
    <w:proofErr w:type="spellEnd"/>
    <w:r w:rsidR="00045C6B" w:rsidRPr="00045C6B">
      <w:rPr>
        <w:rFonts w:ascii="Sarabun" w:hAnsi="Sarabun" w:cs="Sarabun" w:hint="cs"/>
        <w:sz w:val="20"/>
        <w:szCs w:val="20"/>
        <w:cs/>
      </w:rPr>
      <w:t>อป</w:t>
    </w:r>
    <w:r w:rsidR="00045C6B" w:rsidRPr="00045C6B">
      <w:rPr>
        <w:rFonts w:ascii="Sarabun" w:hAnsi="Sarabun" w:cs="Sarabun"/>
        <w:sz w:val="20"/>
        <w:szCs w:val="20"/>
        <w:cs/>
      </w:rPr>
      <w:t xml:space="preserve"> * </w:t>
    </w:r>
    <w:r w:rsidR="00045C6B" w:rsidRPr="00045C6B">
      <w:rPr>
        <w:rFonts w:ascii="Sarabun" w:hAnsi="Sarabun" w:cs="Sarabun" w:hint="cs"/>
        <w:sz w:val="20"/>
        <w:szCs w:val="20"/>
        <w:cs/>
      </w:rPr>
      <w:t>โดยสายการบิน</w:t>
    </w:r>
    <w:r w:rsidR="00045C6B" w:rsidRPr="00045C6B">
      <w:rPr>
        <w:rFonts w:ascii="Sarabun" w:hAnsi="Sarabun" w:cs="Sarabun"/>
        <w:sz w:val="20"/>
        <w:szCs w:val="20"/>
        <w:cs/>
      </w:rPr>
      <w:t xml:space="preserve"> </w:t>
    </w:r>
    <w:r w:rsidR="00045C6B" w:rsidRPr="00045C6B">
      <w:rPr>
        <w:rFonts w:ascii="Sarabun" w:hAnsi="Sarabun" w:cs="Sarabun"/>
        <w:sz w:val="20"/>
        <w:szCs w:val="20"/>
      </w:rPr>
      <w:t>Air China (CA)</w:t>
    </w:r>
    <w:r w:rsidR="00A026EC" w:rsidRPr="005A446E">
      <w:rPr>
        <w:rFonts w:ascii="Sarabun" w:hAnsi="Sarabun" w:cs="Sarabun" w:hint="cs"/>
        <w:sz w:val="20"/>
        <w:szCs w:val="20"/>
        <w:cs/>
      </w:rPr>
      <w:t xml:space="preserve">    </w:t>
    </w:r>
    <w:r w:rsidR="005C27C6" w:rsidRPr="005A446E">
      <w:rPr>
        <w:rFonts w:ascii="Sarabun" w:hAnsi="Sarabun" w:cs="Sarabun"/>
        <w:color w:val="EE0000"/>
        <w:sz w:val="20"/>
        <w:szCs w:val="20"/>
      </w:rPr>
      <w:t xml:space="preserve">                     </w:t>
    </w:r>
  </w:p>
  <w:p w14:paraId="395F6CE5" w14:textId="6B078C25" w:rsidR="00D00939" w:rsidRPr="005A446E" w:rsidRDefault="005A446E" w:rsidP="005A446E">
    <w:pPr>
      <w:pStyle w:val="Footer"/>
      <w:jc w:val="right"/>
      <w:rPr>
        <w:rFonts w:ascii="Sarabun" w:hAnsi="Sarabun" w:cs="Sarabun"/>
        <w:color w:val="EE0000"/>
        <w:sz w:val="20"/>
        <w:szCs w:val="20"/>
      </w:rPr>
    </w:pPr>
    <w:r>
      <w:rPr>
        <w:rFonts w:ascii="Sarabun" w:hAnsi="Sarabun" w:cs="Sarabun" w:hint="cs"/>
        <w:color w:val="EE0000"/>
        <w:sz w:val="20"/>
        <w:szCs w:val="20"/>
        <w:cs/>
      </w:rPr>
      <w:t xml:space="preserve">อัพเดท </w:t>
    </w:r>
    <w:r w:rsidR="005B0E24">
      <w:rPr>
        <w:rFonts w:ascii="Sarabun" w:hAnsi="Sarabun" w:cs="Sarabun" w:hint="cs"/>
        <w:color w:val="EE0000"/>
        <w:sz w:val="20"/>
        <w:szCs w:val="20"/>
        <w:cs/>
      </w:rPr>
      <w:t>30</w:t>
    </w:r>
    <w:r w:rsidR="00045C6B">
      <w:rPr>
        <w:rFonts w:ascii="Sarabun" w:hAnsi="Sarabun" w:cs="Sarabun" w:hint="cs"/>
        <w:color w:val="EE0000"/>
        <w:sz w:val="20"/>
        <w:szCs w:val="20"/>
        <w:cs/>
      </w:rPr>
      <w:t>.06.2569</w:t>
    </w:r>
  </w:p>
  <w:p w14:paraId="18C77D3A" w14:textId="687B86E4" w:rsidR="00F5539F" w:rsidRPr="005A446E" w:rsidRDefault="00F5539F" w:rsidP="0071768E">
    <w:pPr>
      <w:pStyle w:val="Footer"/>
      <w:rPr>
        <w:rFonts w:ascii="Sarabun" w:hAnsi="Sarabun" w:cs="Sarabu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28616" w14:textId="77777777" w:rsidR="00B90F09" w:rsidRDefault="00B90F09">
      <w:r>
        <w:separator/>
      </w:r>
    </w:p>
  </w:footnote>
  <w:footnote w:type="continuationSeparator" w:id="0">
    <w:p w14:paraId="5967BF87" w14:textId="77777777" w:rsidR="00B90F09" w:rsidRDefault="00B90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F6E86"/>
    <w:multiLevelType w:val="hybridMultilevel"/>
    <w:tmpl w:val="D9D8B7C4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74A7A"/>
    <w:multiLevelType w:val="hybridMultilevel"/>
    <w:tmpl w:val="53B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3C75"/>
    <w:multiLevelType w:val="hybridMultilevel"/>
    <w:tmpl w:val="070CA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0096A"/>
    <w:multiLevelType w:val="hybridMultilevel"/>
    <w:tmpl w:val="A2B22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6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1E52"/>
    <w:multiLevelType w:val="hybridMultilevel"/>
    <w:tmpl w:val="D9D8B7C4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3B37B58"/>
    <w:multiLevelType w:val="hybridMultilevel"/>
    <w:tmpl w:val="564E4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5269F"/>
    <w:multiLevelType w:val="hybridMultilevel"/>
    <w:tmpl w:val="D9D8B7C4"/>
    <w:lvl w:ilvl="0" w:tplc="FFFFFFFF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F44C2B"/>
    <w:multiLevelType w:val="hybridMultilevel"/>
    <w:tmpl w:val="32264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D4176FF"/>
    <w:multiLevelType w:val="hybridMultilevel"/>
    <w:tmpl w:val="D9D8B7C4"/>
    <w:lvl w:ilvl="0" w:tplc="5E88E788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2452261">
    <w:abstractNumId w:val="33"/>
  </w:num>
  <w:num w:numId="2" w16cid:durableId="1516068653">
    <w:abstractNumId w:val="28"/>
  </w:num>
  <w:num w:numId="3" w16cid:durableId="535705173">
    <w:abstractNumId w:val="14"/>
  </w:num>
  <w:num w:numId="4" w16cid:durableId="2050184923">
    <w:abstractNumId w:val="9"/>
  </w:num>
  <w:num w:numId="5" w16cid:durableId="1729589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5524815">
    <w:abstractNumId w:val="17"/>
  </w:num>
  <w:num w:numId="7" w16cid:durableId="1335760613">
    <w:abstractNumId w:val="19"/>
  </w:num>
  <w:num w:numId="8" w16cid:durableId="1884634061">
    <w:abstractNumId w:val="0"/>
  </w:num>
  <w:num w:numId="9" w16cid:durableId="724647802">
    <w:abstractNumId w:val="29"/>
  </w:num>
  <w:num w:numId="10" w16cid:durableId="1139497567">
    <w:abstractNumId w:val="5"/>
  </w:num>
  <w:num w:numId="11" w16cid:durableId="1021393712">
    <w:abstractNumId w:val="15"/>
  </w:num>
  <w:num w:numId="12" w16cid:durableId="10553963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7713537">
    <w:abstractNumId w:val="22"/>
  </w:num>
  <w:num w:numId="14" w16cid:durableId="1033916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557957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6242939">
    <w:abstractNumId w:val="13"/>
  </w:num>
  <w:num w:numId="17" w16cid:durableId="23410336">
    <w:abstractNumId w:val="10"/>
  </w:num>
  <w:num w:numId="18" w16cid:durableId="1066221260">
    <w:abstractNumId w:val="20"/>
  </w:num>
  <w:num w:numId="19" w16cid:durableId="594020864">
    <w:abstractNumId w:val="25"/>
  </w:num>
  <w:num w:numId="20" w16cid:durableId="787159150">
    <w:abstractNumId w:val="23"/>
  </w:num>
  <w:num w:numId="21" w16cid:durableId="1634362827">
    <w:abstractNumId w:val="32"/>
  </w:num>
  <w:num w:numId="22" w16cid:durableId="2105104895">
    <w:abstractNumId w:val="11"/>
  </w:num>
  <w:num w:numId="23" w16cid:durableId="1875579719">
    <w:abstractNumId w:val="12"/>
  </w:num>
  <w:num w:numId="24" w16cid:durableId="1240554457">
    <w:abstractNumId w:val="21"/>
  </w:num>
  <w:num w:numId="25" w16cid:durableId="1961643034">
    <w:abstractNumId w:val="6"/>
  </w:num>
  <w:num w:numId="26" w16cid:durableId="250696684">
    <w:abstractNumId w:val="16"/>
  </w:num>
  <w:num w:numId="27" w16cid:durableId="1557669742">
    <w:abstractNumId w:val="30"/>
  </w:num>
  <w:num w:numId="28" w16cid:durableId="510489440">
    <w:abstractNumId w:val="27"/>
  </w:num>
  <w:num w:numId="29" w16cid:durableId="682516228">
    <w:abstractNumId w:val="2"/>
  </w:num>
  <w:num w:numId="30" w16cid:durableId="1942912987">
    <w:abstractNumId w:val="4"/>
  </w:num>
  <w:num w:numId="31" w16cid:durableId="1630167390">
    <w:abstractNumId w:val="31"/>
  </w:num>
  <w:num w:numId="32" w16cid:durableId="1459757668">
    <w:abstractNumId w:val="3"/>
  </w:num>
  <w:num w:numId="33" w16cid:durableId="1085423707">
    <w:abstractNumId w:val="18"/>
  </w:num>
  <w:num w:numId="34" w16cid:durableId="1520318639">
    <w:abstractNumId w:val="7"/>
  </w:num>
  <w:num w:numId="35" w16cid:durableId="1420101568">
    <w:abstractNumId w:val="1"/>
  </w:num>
  <w:num w:numId="36" w16cid:durableId="12872031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49B"/>
    <w:rsid w:val="0000040C"/>
    <w:rsid w:val="00000706"/>
    <w:rsid w:val="000013B7"/>
    <w:rsid w:val="00001C78"/>
    <w:rsid w:val="00002C4B"/>
    <w:rsid w:val="000036DB"/>
    <w:rsid w:val="00003866"/>
    <w:rsid w:val="00003B6D"/>
    <w:rsid w:val="00003E9A"/>
    <w:rsid w:val="0000495D"/>
    <w:rsid w:val="00005C90"/>
    <w:rsid w:val="0000623F"/>
    <w:rsid w:val="00006463"/>
    <w:rsid w:val="00007549"/>
    <w:rsid w:val="0000778E"/>
    <w:rsid w:val="00011315"/>
    <w:rsid w:val="00011742"/>
    <w:rsid w:val="00011B51"/>
    <w:rsid w:val="00011BCF"/>
    <w:rsid w:val="00013656"/>
    <w:rsid w:val="00014A66"/>
    <w:rsid w:val="00015D5A"/>
    <w:rsid w:val="00016BCD"/>
    <w:rsid w:val="0001779F"/>
    <w:rsid w:val="000204B8"/>
    <w:rsid w:val="00020B4A"/>
    <w:rsid w:val="00021142"/>
    <w:rsid w:val="000216CB"/>
    <w:rsid w:val="00021BC5"/>
    <w:rsid w:val="000221AA"/>
    <w:rsid w:val="0002270D"/>
    <w:rsid w:val="00022EC6"/>
    <w:rsid w:val="000233CD"/>
    <w:rsid w:val="0002361C"/>
    <w:rsid w:val="00023A24"/>
    <w:rsid w:val="00023B44"/>
    <w:rsid w:val="00025390"/>
    <w:rsid w:val="000256FE"/>
    <w:rsid w:val="00026D13"/>
    <w:rsid w:val="000273C1"/>
    <w:rsid w:val="00027538"/>
    <w:rsid w:val="000303BE"/>
    <w:rsid w:val="00031DD5"/>
    <w:rsid w:val="00032C04"/>
    <w:rsid w:val="000343DA"/>
    <w:rsid w:val="00034683"/>
    <w:rsid w:val="00034A16"/>
    <w:rsid w:val="00035209"/>
    <w:rsid w:val="00036052"/>
    <w:rsid w:val="00037804"/>
    <w:rsid w:val="000379D3"/>
    <w:rsid w:val="000415F0"/>
    <w:rsid w:val="000420BA"/>
    <w:rsid w:val="000439D5"/>
    <w:rsid w:val="00044E82"/>
    <w:rsid w:val="00045C6B"/>
    <w:rsid w:val="00046F7E"/>
    <w:rsid w:val="000470D5"/>
    <w:rsid w:val="000474E2"/>
    <w:rsid w:val="000477D1"/>
    <w:rsid w:val="000478D3"/>
    <w:rsid w:val="00050E87"/>
    <w:rsid w:val="000511CC"/>
    <w:rsid w:val="000514F9"/>
    <w:rsid w:val="00051D01"/>
    <w:rsid w:val="000523FC"/>
    <w:rsid w:val="00053369"/>
    <w:rsid w:val="000537C3"/>
    <w:rsid w:val="00053ED3"/>
    <w:rsid w:val="0005584C"/>
    <w:rsid w:val="000567EC"/>
    <w:rsid w:val="000568AD"/>
    <w:rsid w:val="000571C2"/>
    <w:rsid w:val="000577FE"/>
    <w:rsid w:val="00057A1D"/>
    <w:rsid w:val="00057C55"/>
    <w:rsid w:val="00057C66"/>
    <w:rsid w:val="0006057C"/>
    <w:rsid w:val="00060C10"/>
    <w:rsid w:val="000617F6"/>
    <w:rsid w:val="000626C3"/>
    <w:rsid w:val="00062E2E"/>
    <w:rsid w:val="00062F77"/>
    <w:rsid w:val="000637B5"/>
    <w:rsid w:val="00063A76"/>
    <w:rsid w:val="00063A92"/>
    <w:rsid w:val="0006436F"/>
    <w:rsid w:val="000651BE"/>
    <w:rsid w:val="00065A99"/>
    <w:rsid w:val="00067826"/>
    <w:rsid w:val="000708F7"/>
    <w:rsid w:val="0007203F"/>
    <w:rsid w:val="00072270"/>
    <w:rsid w:val="00072E32"/>
    <w:rsid w:val="00073339"/>
    <w:rsid w:val="000735BE"/>
    <w:rsid w:val="00074089"/>
    <w:rsid w:val="00074D63"/>
    <w:rsid w:val="00075941"/>
    <w:rsid w:val="000761DA"/>
    <w:rsid w:val="000778FE"/>
    <w:rsid w:val="00077B0F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6192"/>
    <w:rsid w:val="000876E3"/>
    <w:rsid w:val="00087B9A"/>
    <w:rsid w:val="00091ACE"/>
    <w:rsid w:val="000935F0"/>
    <w:rsid w:val="00094671"/>
    <w:rsid w:val="00094809"/>
    <w:rsid w:val="00095AEE"/>
    <w:rsid w:val="00095EC1"/>
    <w:rsid w:val="000972D5"/>
    <w:rsid w:val="00097B38"/>
    <w:rsid w:val="000A0B56"/>
    <w:rsid w:val="000A152E"/>
    <w:rsid w:val="000A1C69"/>
    <w:rsid w:val="000A20C9"/>
    <w:rsid w:val="000A3C8C"/>
    <w:rsid w:val="000A654D"/>
    <w:rsid w:val="000B02A7"/>
    <w:rsid w:val="000B06E9"/>
    <w:rsid w:val="000B1012"/>
    <w:rsid w:val="000B32C5"/>
    <w:rsid w:val="000B4227"/>
    <w:rsid w:val="000B70D2"/>
    <w:rsid w:val="000B7183"/>
    <w:rsid w:val="000B777A"/>
    <w:rsid w:val="000B77DD"/>
    <w:rsid w:val="000C0B95"/>
    <w:rsid w:val="000C13D1"/>
    <w:rsid w:val="000C14C4"/>
    <w:rsid w:val="000C1779"/>
    <w:rsid w:val="000C35D7"/>
    <w:rsid w:val="000C3BBC"/>
    <w:rsid w:val="000C4C7E"/>
    <w:rsid w:val="000C63DA"/>
    <w:rsid w:val="000C7448"/>
    <w:rsid w:val="000C79EC"/>
    <w:rsid w:val="000D1630"/>
    <w:rsid w:val="000D1888"/>
    <w:rsid w:val="000D1BEB"/>
    <w:rsid w:val="000D1CBE"/>
    <w:rsid w:val="000D1DCB"/>
    <w:rsid w:val="000D1F8C"/>
    <w:rsid w:val="000D1FEF"/>
    <w:rsid w:val="000D25ED"/>
    <w:rsid w:val="000D3D10"/>
    <w:rsid w:val="000D4862"/>
    <w:rsid w:val="000D4AC5"/>
    <w:rsid w:val="000D50E5"/>
    <w:rsid w:val="000D5520"/>
    <w:rsid w:val="000D5A10"/>
    <w:rsid w:val="000D5F43"/>
    <w:rsid w:val="000D63E1"/>
    <w:rsid w:val="000D6E20"/>
    <w:rsid w:val="000D7ED1"/>
    <w:rsid w:val="000E1177"/>
    <w:rsid w:val="000E1BEF"/>
    <w:rsid w:val="000E28D8"/>
    <w:rsid w:val="000E340C"/>
    <w:rsid w:val="000E457C"/>
    <w:rsid w:val="000E475F"/>
    <w:rsid w:val="000E5FF0"/>
    <w:rsid w:val="000E6707"/>
    <w:rsid w:val="000E6EF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5C40"/>
    <w:rsid w:val="000F5E93"/>
    <w:rsid w:val="000F65BF"/>
    <w:rsid w:val="000F6A97"/>
    <w:rsid w:val="000F6E18"/>
    <w:rsid w:val="000F7E4D"/>
    <w:rsid w:val="00100065"/>
    <w:rsid w:val="001000A6"/>
    <w:rsid w:val="00100B44"/>
    <w:rsid w:val="00100F8E"/>
    <w:rsid w:val="00102EA6"/>
    <w:rsid w:val="00102FB9"/>
    <w:rsid w:val="001035BC"/>
    <w:rsid w:val="00104075"/>
    <w:rsid w:val="00106104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60"/>
    <w:rsid w:val="00115458"/>
    <w:rsid w:val="001158B8"/>
    <w:rsid w:val="0011689D"/>
    <w:rsid w:val="00116E70"/>
    <w:rsid w:val="00116F01"/>
    <w:rsid w:val="001170A4"/>
    <w:rsid w:val="001174EA"/>
    <w:rsid w:val="00117663"/>
    <w:rsid w:val="00121489"/>
    <w:rsid w:val="0012152E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D1E"/>
    <w:rsid w:val="00135ECA"/>
    <w:rsid w:val="001372E9"/>
    <w:rsid w:val="00137415"/>
    <w:rsid w:val="00137A22"/>
    <w:rsid w:val="001416F3"/>
    <w:rsid w:val="001422F5"/>
    <w:rsid w:val="00142F3A"/>
    <w:rsid w:val="00143241"/>
    <w:rsid w:val="00143E5E"/>
    <w:rsid w:val="001441BF"/>
    <w:rsid w:val="00144809"/>
    <w:rsid w:val="00144F7F"/>
    <w:rsid w:val="00145664"/>
    <w:rsid w:val="001461FF"/>
    <w:rsid w:val="0014664C"/>
    <w:rsid w:val="0014692C"/>
    <w:rsid w:val="0014696E"/>
    <w:rsid w:val="00146BDB"/>
    <w:rsid w:val="00146E2A"/>
    <w:rsid w:val="00147387"/>
    <w:rsid w:val="00147631"/>
    <w:rsid w:val="00147FC7"/>
    <w:rsid w:val="00153594"/>
    <w:rsid w:val="0015367F"/>
    <w:rsid w:val="001539A8"/>
    <w:rsid w:val="001539AE"/>
    <w:rsid w:val="001541A9"/>
    <w:rsid w:val="00154BD5"/>
    <w:rsid w:val="00155DD5"/>
    <w:rsid w:val="00155F47"/>
    <w:rsid w:val="00156381"/>
    <w:rsid w:val="00156931"/>
    <w:rsid w:val="00156D57"/>
    <w:rsid w:val="00157710"/>
    <w:rsid w:val="0015785D"/>
    <w:rsid w:val="001606D4"/>
    <w:rsid w:val="001619CE"/>
    <w:rsid w:val="00164F00"/>
    <w:rsid w:val="00165C99"/>
    <w:rsid w:val="00166F98"/>
    <w:rsid w:val="001672B9"/>
    <w:rsid w:val="001701CD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6560"/>
    <w:rsid w:val="001771D9"/>
    <w:rsid w:val="001772DD"/>
    <w:rsid w:val="00177852"/>
    <w:rsid w:val="00180102"/>
    <w:rsid w:val="001813EA"/>
    <w:rsid w:val="001837B3"/>
    <w:rsid w:val="0018555E"/>
    <w:rsid w:val="001855C5"/>
    <w:rsid w:val="00185CAF"/>
    <w:rsid w:val="001864E1"/>
    <w:rsid w:val="0018652D"/>
    <w:rsid w:val="0019134B"/>
    <w:rsid w:val="00193860"/>
    <w:rsid w:val="00194B7E"/>
    <w:rsid w:val="00195143"/>
    <w:rsid w:val="0019570E"/>
    <w:rsid w:val="00196253"/>
    <w:rsid w:val="001963D1"/>
    <w:rsid w:val="0019642F"/>
    <w:rsid w:val="001972D0"/>
    <w:rsid w:val="001A1E12"/>
    <w:rsid w:val="001A3141"/>
    <w:rsid w:val="001A3158"/>
    <w:rsid w:val="001A3A28"/>
    <w:rsid w:val="001A4818"/>
    <w:rsid w:val="001B26C2"/>
    <w:rsid w:val="001B2B67"/>
    <w:rsid w:val="001B2C7C"/>
    <w:rsid w:val="001B3058"/>
    <w:rsid w:val="001B364F"/>
    <w:rsid w:val="001B3711"/>
    <w:rsid w:val="001B39A7"/>
    <w:rsid w:val="001B5972"/>
    <w:rsid w:val="001B5EA5"/>
    <w:rsid w:val="001C0E6B"/>
    <w:rsid w:val="001C2B4D"/>
    <w:rsid w:val="001C2E6F"/>
    <w:rsid w:val="001C35F6"/>
    <w:rsid w:val="001C3E18"/>
    <w:rsid w:val="001C68FC"/>
    <w:rsid w:val="001C7B5C"/>
    <w:rsid w:val="001D0453"/>
    <w:rsid w:val="001D1329"/>
    <w:rsid w:val="001D2AC6"/>
    <w:rsid w:val="001D3207"/>
    <w:rsid w:val="001D44C3"/>
    <w:rsid w:val="001D4641"/>
    <w:rsid w:val="001D5413"/>
    <w:rsid w:val="001D7F59"/>
    <w:rsid w:val="001E06DE"/>
    <w:rsid w:val="001E1730"/>
    <w:rsid w:val="001E2783"/>
    <w:rsid w:val="001E343C"/>
    <w:rsid w:val="001E4913"/>
    <w:rsid w:val="001E5775"/>
    <w:rsid w:val="001E5808"/>
    <w:rsid w:val="001E5C07"/>
    <w:rsid w:val="001E5D57"/>
    <w:rsid w:val="001E7DFE"/>
    <w:rsid w:val="001F03A5"/>
    <w:rsid w:val="001F04D4"/>
    <w:rsid w:val="001F0897"/>
    <w:rsid w:val="001F17B8"/>
    <w:rsid w:val="001F1E79"/>
    <w:rsid w:val="001F436F"/>
    <w:rsid w:val="001F519D"/>
    <w:rsid w:val="001F55A2"/>
    <w:rsid w:val="001F5709"/>
    <w:rsid w:val="001F6E63"/>
    <w:rsid w:val="001F6EA0"/>
    <w:rsid w:val="001F7A3B"/>
    <w:rsid w:val="001F7CED"/>
    <w:rsid w:val="002001CC"/>
    <w:rsid w:val="00200308"/>
    <w:rsid w:val="002008B4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06B51"/>
    <w:rsid w:val="00210043"/>
    <w:rsid w:val="002100C5"/>
    <w:rsid w:val="002104B2"/>
    <w:rsid w:val="00210560"/>
    <w:rsid w:val="00211C56"/>
    <w:rsid w:val="002127AA"/>
    <w:rsid w:val="002141BB"/>
    <w:rsid w:val="002164F1"/>
    <w:rsid w:val="002177EC"/>
    <w:rsid w:val="00220D21"/>
    <w:rsid w:val="00220FC3"/>
    <w:rsid w:val="0022143B"/>
    <w:rsid w:val="00221DA8"/>
    <w:rsid w:val="0022245E"/>
    <w:rsid w:val="00222D82"/>
    <w:rsid w:val="00224042"/>
    <w:rsid w:val="002245C2"/>
    <w:rsid w:val="00224E90"/>
    <w:rsid w:val="0022513C"/>
    <w:rsid w:val="00225BAB"/>
    <w:rsid w:val="00226638"/>
    <w:rsid w:val="00226C78"/>
    <w:rsid w:val="00227785"/>
    <w:rsid w:val="00227E89"/>
    <w:rsid w:val="00230D32"/>
    <w:rsid w:val="00231086"/>
    <w:rsid w:val="002312C3"/>
    <w:rsid w:val="00231F28"/>
    <w:rsid w:val="002325EE"/>
    <w:rsid w:val="00233504"/>
    <w:rsid w:val="00233593"/>
    <w:rsid w:val="00233B1E"/>
    <w:rsid w:val="002341FE"/>
    <w:rsid w:val="002347D8"/>
    <w:rsid w:val="00234EBD"/>
    <w:rsid w:val="00235477"/>
    <w:rsid w:val="002357BC"/>
    <w:rsid w:val="00236695"/>
    <w:rsid w:val="00236AE5"/>
    <w:rsid w:val="00236EC0"/>
    <w:rsid w:val="00240432"/>
    <w:rsid w:val="0024191E"/>
    <w:rsid w:val="002419C5"/>
    <w:rsid w:val="00243BA0"/>
    <w:rsid w:val="00243F0D"/>
    <w:rsid w:val="0024483D"/>
    <w:rsid w:val="00244B6B"/>
    <w:rsid w:val="00245A92"/>
    <w:rsid w:val="00246653"/>
    <w:rsid w:val="00247808"/>
    <w:rsid w:val="0025099D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5BA0"/>
    <w:rsid w:val="002560E9"/>
    <w:rsid w:val="00256A67"/>
    <w:rsid w:val="00256A75"/>
    <w:rsid w:val="002576F4"/>
    <w:rsid w:val="00261953"/>
    <w:rsid w:val="00261E22"/>
    <w:rsid w:val="002622F2"/>
    <w:rsid w:val="00263E22"/>
    <w:rsid w:val="0026413F"/>
    <w:rsid w:val="002646B8"/>
    <w:rsid w:val="00266DCF"/>
    <w:rsid w:val="002713EA"/>
    <w:rsid w:val="002725D0"/>
    <w:rsid w:val="00273222"/>
    <w:rsid w:val="00273891"/>
    <w:rsid w:val="00273987"/>
    <w:rsid w:val="00273E48"/>
    <w:rsid w:val="00273E67"/>
    <w:rsid w:val="0027523C"/>
    <w:rsid w:val="002763BC"/>
    <w:rsid w:val="00277E53"/>
    <w:rsid w:val="002803CD"/>
    <w:rsid w:val="00281305"/>
    <w:rsid w:val="002813F6"/>
    <w:rsid w:val="00281419"/>
    <w:rsid w:val="0028182E"/>
    <w:rsid w:val="002829D0"/>
    <w:rsid w:val="0028375C"/>
    <w:rsid w:val="00283EF4"/>
    <w:rsid w:val="00285305"/>
    <w:rsid w:val="002861FB"/>
    <w:rsid w:val="00286242"/>
    <w:rsid w:val="002862FE"/>
    <w:rsid w:val="00286A20"/>
    <w:rsid w:val="00287080"/>
    <w:rsid w:val="00287338"/>
    <w:rsid w:val="00287AD5"/>
    <w:rsid w:val="00290BC6"/>
    <w:rsid w:val="00290DAD"/>
    <w:rsid w:val="00290DF7"/>
    <w:rsid w:val="00290F9E"/>
    <w:rsid w:val="0029144F"/>
    <w:rsid w:val="00291B09"/>
    <w:rsid w:val="00291E34"/>
    <w:rsid w:val="00294123"/>
    <w:rsid w:val="00295051"/>
    <w:rsid w:val="00295F33"/>
    <w:rsid w:val="002A0875"/>
    <w:rsid w:val="002A0D66"/>
    <w:rsid w:val="002A149B"/>
    <w:rsid w:val="002A14AE"/>
    <w:rsid w:val="002A1878"/>
    <w:rsid w:val="002A23FF"/>
    <w:rsid w:val="002A287A"/>
    <w:rsid w:val="002A31A9"/>
    <w:rsid w:val="002A31C5"/>
    <w:rsid w:val="002A4CC8"/>
    <w:rsid w:val="002A570B"/>
    <w:rsid w:val="002A62AE"/>
    <w:rsid w:val="002A66F9"/>
    <w:rsid w:val="002A6E37"/>
    <w:rsid w:val="002A7464"/>
    <w:rsid w:val="002A765A"/>
    <w:rsid w:val="002A7FDE"/>
    <w:rsid w:val="002B0604"/>
    <w:rsid w:val="002B0715"/>
    <w:rsid w:val="002B0FA2"/>
    <w:rsid w:val="002B1DE8"/>
    <w:rsid w:val="002B3A9D"/>
    <w:rsid w:val="002B441E"/>
    <w:rsid w:val="002B4894"/>
    <w:rsid w:val="002B53AA"/>
    <w:rsid w:val="002B6C59"/>
    <w:rsid w:val="002C0BA2"/>
    <w:rsid w:val="002C13EB"/>
    <w:rsid w:val="002C161B"/>
    <w:rsid w:val="002C16C2"/>
    <w:rsid w:val="002C1728"/>
    <w:rsid w:val="002C189C"/>
    <w:rsid w:val="002C1AB1"/>
    <w:rsid w:val="002C1BFD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5FBF"/>
    <w:rsid w:val="002C65CC"/>
    <w:rsid w:val="002C73AD"/>
    <w:rsid w:val="002C7988"/>
    <w:rsid w:val="002C7D10"/>
    <w:rsid w:val="002C7DCB"/>
    <w:rsid w:val="002D0171"/>
    <w:rsid w:val="002D0FAF"/>
    <w:rsid w:val="002D1746"/>
    <w:rsid w:val="002D1A39"/>
    <w:rsid w:val="002D2E23"/>
    <w:rsid w:val="002D3C73"/>
    <w:rsid w:val="002D4322"/>
    <w:rsid w:val="002D59D3"/>
    <w:rsid w:val="002D677F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F083F"/>
    <w:rsid w:val="002F0E5F"/>
    <w:rsid w:val="002F1FB4"/>
    <w:rsid w:val="002F3117"/>
    <w:rsid w:val="002F31D7"/>
    <w:rsid w:val="002F3B35"/>
    <w:rsid w:val="002F3DF5"/>
    <w:rsid w:val="002F5058"/>
    <w:rsid w:val="002F5D7C"/>
    <w:rsid w:val="002F64B4"/>
    <w:rsid w:val="002F6655"/>
    <w:rsid w:val="002F7232"/>
    <w:rsid w:val="003003D9"/>
    <w:rsid w:val="0030064F"/>
    <w:rsid w:val="0030066A"/>
    <w:rsid w:val="00300833"/>
    <w:rsid w:val="00301B45"/>
    <w:rsid w:val="00302F44"/>
    <w:rsid w:val="00303B30"/>
    <w:rsid w:val="003055F4"/>
    <w:rsid w:val="00305F60"/>
    <w:rsid w:val="00306807"/>
    <w:rsid w:val="00307EEE"/>
    <w:rsid w:val="00310ACF"/>
    <w:rsid w:val="00311CCE"/>
    <w:rsid w:val="0031230D"/>
    <w:rsid w:val="00312899"/>
    <w:rsid w:val="00312F72"/>
    <w:rsid w:val="0031364B"/>
    <w:rsid w:val="00314AEF"/>
    <w:rsid w:val="00315872"/>
    <w:rsid w:val="0031694B"/>
    <w:rsid w:val="00316956"/>
    <w:rsid w:val="003173EA"/>
    <w:rsid w:val="00320747"/>
    <w:rsid w:val="00320D57"/>
    <w:rsid w:val="00321119"/>
    <w:rsid w:val="00322203"/>
    <w:rsid w:val="0032276E"/>
    <w:rsid w:val="00322FF3"/>
    <w:rsid w:val="0032322A"/>
    <w:rsid w:val="00323EA4"/>
    <w:rsid w:val="0032453F"/>
    <w:rsid w:val="0032549F"/>
    <w:rsid w:val="00325D5D"/>
    <w:rsid w:val="00326658"/>
    <w:rsid w:val="003273A2"/>
    <w:rsid w:val="00330484"/>
    <w:rsid w:val="0033103F"/>
    <w:rsid w:val="00331A9F"/>
    <w:rsid w:val="0033368E"/>
    <w:rsid w:val="00333E7D"/>
    <w:rsid w:val="0033473B"/>
    <w:rsid w:val="00334B25"/>
    <w:rsid w:val="003352E9"/>
    <w:rsid w:val="00335EB9"/>
    <w:rsid w:val="00336EF0"/>
    <w:rsid w:val="0033799C"/>
    <w:rsid w:val="00337BBF"/>
    <w:rsid w:val="00340278"/>
    <w:rsid w:val="00340A48"/>
    <w:rsid w:val="003428B4"/>
    <w:rsid w:val="003432B6"/>
    <w:rsid w:val="00343B18"/>
    <w:rsid w:val="00344E03"/>
    <w:rsid w:val="00345649"/>
    <w:rsid w:val="0034566F"/>
    <w:rsid w:val="00346982"/>
    <w:rsid w:val="00347731"/>
    <w:rsid w:val="00350868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221A"/>
    <w:rsid w:val="00366265"/>
    <w:rsid w:val="00367185"/>
    <w:rsid w:val="003672D1"/>
    <w:rsid w:val="003704F2"/>
    <w:rsid w:val="00370693"/>
    <w:rsid w:val="00371516"/>
    <w:rsid w:val="003717DA"/>
    <w:rsid w:val="00371DDF"/>
    <w:rsid w:val="003724CD"/>
    <w:rsid w:val="00372D21"/>
    <w:rsid w:val="00373031"/>
    <w:rsid w:val="00373642"/>
    <w:rsid w:val="003751CB"/>
    <w:rsid w:val="00376165"/>
    <w:rsid w:val="00377225"/>
    <w:rsid w:val="003776CB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04D"/>
    <w:rsid w:val="00387221"/>
    <w:rsid w:val="003909F8"/>
    <w:rsid w:val="00390BFE"/>
    <w:rsid w:val="00391066"/>
    <w:rsid w:val="003948DD"/>
    <w:rsid w:val="00394B1B"/>
    <w:rsid w:val="00395373"/>
    <w:rsid w:val="00396687"/>
    <w:rsid w:val="0039674C"/>
    <w:rsid w:val="0039777B"/>
    <w:rsid w:val="003978B7"/>
    <w:rsid w:val="00397CA9"/>
    <w:rsid w:val="003A49CE"/>
    <w:rsid w:val="003A50AC"/>
    <w:rsid w:val="003A6427"/>
    <w:rsid w:val="003A6A34"/>
    <w:rsid w:val="003A727A"/>
    <w:rsid w:val="003B03DA"/>
    <w:rsid w:val="003B0F32"/>
    <w:rsid w:val="003B127F"/>
    <w:rsid w:val="003B3475"/>
    <w:rsid w:val="003B34C6"/>
    <w:rsid w:val="003B3CC7"/>
    <w:rsid w:val="003B50D4"/>
    <w:rsid w:val="003B5AF2"/>
    <w:rsid w:val="003B5C97"/>
    <w:rsid w:val="003B70C4"/>
    <w:rsid w:val="003C0F19"/>
    <w:rsid w:val="003C144C"/>
    <w:rsid w:val="003C2813"/>
    <w:rsid w:val="003C389C"/>
    <w:rsid w:val="003C421D"/>
    <w:rsid w:val="003C4562"/>
    <w:rsid w:val="003C4C39"/>
    <w:rsid w:val="003C54F7"/>
    <w:rsid w:val="003C57CC"/>
    <w:rsid w:val="003C5AF1"/>
    <w:rsid w:val="003C7D7A"/>
    <w:rsid w:val="003D1FEC"/>
    <w:rsid w:val="003D307C"/>
    <w:rsid w:val="003D3270"/>
    <w:rsid w:val="003D5B0A"/>
    <w:rsid w:val="003D5EA5"/>
    <w:rsid w:val="003D60F4"/>
    <w:rsid w:val="003D6115"/>
    <w:rsid w:val="003D6A77"/>
    <w:rsid w:val="003D7907"/>
    <w:rsid w:val="003D7CA8"/>
    <w:rsid w:val="003E1E47"/>
    <w:rsid w:val="003E2007"/>
    <w:rsid w:val="003E29A4"/>
    <w:rsid w:val="003E451E"/>
    <w:rsid w:val="003E48B4"/>
    <w:rsid w:val="003F1155"/>
    <w:rsid w:val="003F11CE"/>
    <w:rsid w:val="003F1762"/>
    <w:rsid w:val="003F1778"/>
    <w:rsid w:val="003F20B4"/>
    <w:rsid w:val="003F3FFD"/>
    <w:rsid w:val="003F42BC"/>
    <w:rsid w:val="003F53BC"/>
    <w:rsid w:val="003F54F6"/>
    <w:rsid w:val="003F5E76"/>
    <w:rsid w:val="003F6088"/>
    <w:rsid w:val="003F7CA3"/>
    <w:rsid w:val="0040021C"/>
    <w:rsid w:val="00402E19"/>
    <w:rsid w:val="00404A2E"/>
    <w:rsid w:val="00404FDD"/>
    <w:rsid w:val="00405A25"/>
    <w:rsid w:val="00406F7D"/>
    <w:rsid w:val="00407163"/>
    <w:rsid w:val="00411269"/>
    <w:rsid w:val="00412685"/>
    <w:rsid w:val="00413C10"/>
    <w:rsid w:val="00414A91"/>
    <w:rsid w:val="004159FB"/>
    <w:rsid w:val="00416ACD"/>
    <w:rsid w:val="00421618"/>
    <w:rsid w:val="00421B70"/>
    <w:rsid w:val="00423239"/>
    <w:rsid w:val="004248B6"/>
    <w:rsid w:val="00424DF7"/>
    <w:rsid w:val="00426296"/>
    <w:rsid w:val="00426C00"/>
    <w:rsid w:val="00426C33"/>
    <w:rsid w:val="004279D1"/>
    <w:rsid w:val="00427F50"/>
    <w:rsid w:val="00430BB8"/>
    <w:rsid w:val="00430D06"/>
    <w:rsid w:val="0043171C"/>
    <w:rsid w:val="00431766"/>
    <w:rsid w:val="00431786"/>
    <w:rsid w:val="00431FA3"/>
    <w:rsid w:val="0043208A"/>
    <w:rsid w:val="00432234"/>
    <w:rsid w:val="004333BA"/>
    <w:rsid w:val="00433D07"/>
    <w:rsid w:val="00436EAE"/>
    <w:rsid w:val="0043733A"/>
    <w:rsid w:val="00437F42"/>
    <w:rsid w:val="0044177E"/>
    <w:rsid w:val="00442F0F"/>
    <w:rsid w:val="004431CC"/>
    <w:rsid w:val="0044482B"/>
    <w:rsid w:val="004453DB"/>
    <w:rsid w:val="004466C6"/>
    <w:rsid w:val="00446C00"/>
    <w:rsid w:val="00447CDB"/>
    <w:rsid w:val="00450758"/>
    <w:rsid w:val="004508D2"/>
    <w:rsid w:val="00450C2F"/>
    <w:rsid w:val="00451984"/>
    <w:rsid w:val="00451B0D"/>
    <w:rsid w:val="00451DF5"/>
    <w:rsid w:val="00454797"/>
    <w:rsid w:val="00454DCC"/>
    <w:rsid w:val="00455EFC"/>
    <w:rsid w:val="004572B3"/>
    <w:rsid w:val="004573AE"/>
    <w:rsid w:val="00457E5B"/>
    <w:rsid w:val="004616BC"/>
    <w:rsid w:val="00461F85"/>
    <w:rsid w:val="00462345"/>
    <w:rsid w:val="004629FB"/>
    <w:rsid w:val="00464055"/>
    <w:rsid w:val="00464598"/>
    <w:rsid w:val="00464D5B"/>
    <w:rsid w:val="00465A85"/>
    <w:rsid w:val="00466E70"/>
    <w:rsid w:val="004671FE"/>
    <w:rsid w:val="004706E1"/>
    <w:rsid w:val="00470F10"/>
    <w:rsid w:val="00471477"/>
    <w:rsid w:val="00473ED4"/>
    <w:rsid w:val="0047609E"/>
    <w:rsid w:val="0047633B"/>
    <w:rsid w:val="004764F0"/>
    <w:rsid w:val="004765B5"/>
    <w:rsid w:val="00477CE4"/>
    <w:rsid w:val="00480026"/>
    <w:rsid w:val="004806E9"/>
    <w:rsid w:val="00481A4E"/>
    <w:rsid w:val="004827BC"/>
    <w:rsid w:val="0048403B"/>
    <w:rsid w:val="00485BDB"/>
    <w:rsid w:val="00485F65"/>
    <w:rsid w:val="004868E5"/>
    <w:rsid w:val="00486BE6"/>
    <w:rsid w:val="0048781E"/>
    <w:rsid w:val="004878EC"/>
    <w:rsid w:val="00487E17"/>
    <w:rsid w:val="00490B8B"/>
    <w:rsid w:val="00491F8D"/>
    <w:rsid w:val="00492B2D"/>
    <w:rsid w:val="00493444"/>
    <w:rsid w:val="00493828"/>
    <w:rsid w:val="00494B6B"/>
    <w:rsid w:val="00495CEA"/>
    <w:rsid w:val="004961B3"/>
    <w:rsid w:val="00496BF2"/>
    <w:rsid w:val="004977D0"/>
    <w:rsid w:val="004A0AFB"/>
    <w:rsid w:val="004A14E3"/>
    <w:rsid w:val="004A2B9E"/>
    <w:rsid w:val="004A37CA"/>
    <w:rsid w:val="004A5A7A"/>
    <w:rsid w:val="004A5AC0"/>
    <w:rsid w:val="004A5EF2"/>
    <w:rsid w:val="004A621C"/>
    <w:rsid w:val="004A6B0A"/>
    <w:rsid w:val="004A7062"/>
    <w:rsid w:val="004B1403"/>
    <w:rsid w:val="004B1634"/>
    <w:rsid w:val="004B20AF"/>
    <w:rsid w:val="004B2764"/>
    <w:rsid w:val="004B2C00"/>
    <w:rsid w:val="004B2E8B"/>
    <w:rsid w:val="004B2ED3"/>
    <w:rsid w:val="004B3539"/>
    <w:rsid w:val="004B3725"/>
    <w:rsid w:val="004B39B1"/>
    <w:rsid w:val="004B3C0A"/>
    <w:rsid w:val="004B581C"/>
    <w:rsid w:val="004B6454"/>
    <w:rsid w:val="004B7C54"/>
    <w:rsid w:val="004B7E57"/>
    <w:rsid w:val="004C0EBA"/>
    <w:rsid w:val="004C0F5C"/>
    <w:rsid w:val="004C1CCC"/>
    <w:rsid w:val="004C2935"/>
    <w:rsid w:val="004C2DB2"/>
    <w:rsid w:val="004C35BC"/>
    <w:rsid w:val="004C36F8"/>
    <w:rsid w:val="004C3DCD"/>
    <w:rsid w:val="004C4344"/>
    <w:rsid w:val="004C5668"/>
    <w:rsid w:val="004C5B16"/>
    <w:rsid w:val="004C726B"/>
    <w:rsid w:val="004C779A"/>
    <w:rsid w:val="004D098E"/>
    <w:rsid w:val="004D1627"/>
    <w:rsid w:val="004D165A"/>
    <w:rsid w:val="004D1B06"/>
    <w:rsid w:val="004D4710"/>
    <w:rsid w:val="004D4D88"/>
    <w:rsid w:val="004D584C"/>
    <w:rsid w:val="004D67AA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1B98"/>
    <w:rsid w:val="004F264E"/>
    <w:rsid w:val="004F2666"/>
    <w:rsid w:val="004F387E"/>
    <w:rsid w:val="004F41FC"/>
    <w:rsid w:val="004F4C06"/>
    <w:rsid w:val="004F5095"/>
    <w:rsid w:val="004F5864"/>
    <w:rsid w:val="004F590E"/>
    <w:rsid w:val="004F59D3"/>
    <w:rsid w:val="004F5F96"/>
    <w:rsid w:val="004F5FD1"/>
    <w:rsid w:val="004F6B5A"/>
    <w:rsid w:val="004F6FAB"/>
    <w:rsid w:val="004F7225"/>
    <w:rsid w:val="004F747F"/>
    <w:rsid w:val="004F7BD6"/>
    <w:rsid w:val="00500812"/>
    <w:rsid w:val="00500E7F"/>
    <w:rsid w:val="00501391"/>
    <w:rsid w:val="00502428"/>
    <w:rsid w:val="005024B1"/>
    <w:rsid w:val="00502B0B"/>
    <w:rsid w:val="00504740"/>
    <w:rsid w:val="00504A58"/>
    <w:rsid w:val="005069AE"/>
    <w:rsid w:val="00506FAD"/>
    <w:rsid w:val="005079CB"/>
    <w:rsid w:val="00507D28"/>
    <w:rsid w:val="00512E17"/>
    <w:rsid w:val="005131F6"/>
    <w:rsid w:val="0051367D"/>
    <w:rsid w:val="005139A5"/>
    <w:rsid w:val="0051561B"/>
    <w:rsid w:val="00516F54"/>
    <w:rsid w:val="00517220"/>
    <w:rsid w:val="0051730F"/>
    <w:rsid w:val="00520B98"/>
    <w:rsid w:val="00523144"/>
    <w:rsid w:val="00523AAE"/>
    <w:rsid w:val="00524113"/>
    <w:rsid w:val="005250FD"/>
    <w:rsid w:val="00525AC0"/>
    <w:rsid w:val="0052719C"/>
    <w:rsid w:val="005303C6"/>
    <w:rsid w:val="00531B9E"/>
    <w:rsid w:val="005327BD"/>
    <w:rsid w:val="0053344E"/>
    <w:rsid w:val="00533A0B"/>
    <w:rsid w:val="005342F6"/>
    <w:rsid w:val="00534D76"/>
    <w:rsid w:val="005350EF"/>
    <w:rsid w:val="0053514A"/>
    <w:rsid w:val="005358BC"/>
    <w:rsid w:val="005360C3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36A"/>
    <w:rsid w:val="00545A96"/>
    <w:rsid w:val="0054622E"/>
    <w:rsid w:val="00547600"/>
    <w:rsid w:val="00547926"/>
    <w:rsid w:val="005504B3"/>
    <w:rsid w:val="00551C7E"/>
    <w:rsid w:val="005524D2"/>
    <w:rsid w:val="00552A3A"/>
    <w:rsid w:val="005530F2"/>
    <w:rsid w:val="00554470"/>
    <w:rsid w:val="0055550D"/>
    <w:rsid w:val="00556884"/>
    <w:rsid w:val="005575F3"/>
    <w:rsid w:val="00561622"/>
    <w:rsid w:val="0056197E"/>
    <w:rsid w:val="00561A22"/>
    <w:rsid w:val="00562210"/>
    <w:rsid w:val="0056297A"/>
    <w:rsid w:val="00563F93"/>
    <w:rsid w:val="005646AA"/>
    <w:rsid w:val="00564829"/>
    <w:rsid w:val="00564B52"/>
    <w:rsid w:val="00565BCA"/>
    <w:rsid w:val="00565D15"/>
    <w:rsid w:val="005669CF"/>
    <w:rsid w:val="00566B8C"/>
    <w:rsid w:val="00566FBE"/>
    <w:rsid w:val="0056729B"/>
    <w:rsid w:val="00567CBF"/>
    <w:rsid w:val="0057223E"/>
    <w:rsid w:val="00572A1C"/>
    <w:rsid w:val="0057388C"/>
    <w:rsid w:val="00574226"/>
    <w:rsid w:val="0057480C"/>
    <w:rsid w:val="0057554F"/>
    <w:rsid w:val="00576AC5"/>
    <w:rsid w:val="00576CCF"/>
    <w:rsid w:val="00576FDF"/>
    <w:rsid w:val="005771C4"/>
    <w:rsid w:val="005812FD"/>
    <w:rsid w:val="00582E3E"/>
    <w:rsid w:val="00583250"/>
    <w:rsid w:val="0058474B"/>
    <w:rsid w:val="00584863"/>
    <w:rsid w:val="00585254"/>
    <w:rsid w:val="005855A5"/>
    <w:rsid w:val="005859D7"/>
    <w:rsid w:val="0058694D"/>
    <w:rsid w:val="00586FF3"/>
    <w:rsid w:val="005875C2"/>
    <w:rsid w:val="00590122"/>
    <w:rsid w:val="00591D81"/>
    <w:rsid w:val="005935A4"/>
    <w:rsid w:val="005938A9"/>
    <w:rsid w:val="00594508"/>
    <w:rsid w:val="0059454A"/>
    <w:rsid w:val="00595964"/>
    <w:rsid w:val="00596CB4"/>
    <w:rsid w:val="0059748E"/>
    <w:rsid w:val="005A05B9"/>
    <w:rsid w:val="005A1E7C"/>
    <w:rsid w:val="005A2EFF"/>
    <w:rsid w:val="005A3521"/>
    <w:rsid w:val="005A4338"/>
    <w:rsid w:val="005A446E"/>
    <w:rsid w:val="005A51FB"/>
    <w:rsid w:val="005A67E2"/>
    <w:rsid w:val="005A7207"/>
    <w:rsid w:val="005A73AF"/>
    <w:rsid w:val="005A7E3A"/>
    <w:rsid w:val="005B054F"/>
    <w:rsid w:val="005B0E24"/>
    <w:rsid w:val="005B2ADF"/>
    <w:rsid w:val="005B38C5"/>
    <w:rsid w:val="005B4BDA"/>
    <w:rsid w:val="005B4DB8"/>
    <w:rsid w:val="005B66CD"/>
    <w:rsid w:val="005B6711"/>
    <w:rsid w:val="005B6EAB"/>
    <w:rsid w:val="005C0312"/>
    <w:rsid w:val="005C10D0"/>
    <w:rsid w:val="005C114A"/>
    <w:rsid w:val="005C27C6"/>
    <w:rsid w:val="005C336A"/>
    <w:rsid w:val="005C3FF1"/>
    <w:rsid w:val="005C6824"/>
    <w:rsid w:val="005C689B"/>
    <w:rsid w:val="005C7A9D"/>
    <w:rsid w:val="005C7CB5"/>
    <w:rsid w:val="005D053F"/>
    <w:rsid w:val="005D2966"/>
    <w:rsid w:val="005D3BF4"/>
    <w:rsid w:val="005D5F26"/>
    <w:rsid w:val="005D6274"/>
    <w:rsid w:val="005D6290"/>
    <w:rsid w:val="005D6E26"/>
    <w:rsid w:val="005D7480"/>
    <w:rsid w:val="005E0D5D"/>
    <w:rsid w:val="005E1F04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16E"/>
    <w:rsid w:val="005F59AE"/>
    <w:rsid w:val="005F602B"/>
    <w:rsid w:val="005F65BE"/>
    <w:rsid w:val="005F6D17"/>
    <w:rsid w:val="005F6ED1"/>
    <w:rsid w:val="005F78C6"/>
    <w:rsid w:val="005F7C20"/>
    <w:rsid w:val="005F7FB5"/>
    <w:rsid w:val="0060004F"/>
    <w:rsid w:val="006021DC"/>
    <w:rsid w:val="006024A8"/>
    <w:rsid w:val="0060324B"/>
    <w:rsid w:val="00603BDA"/>
    <w:rsid w:val="00606303"/>
    <w:rsid w:val="00606F6D"/>
    <w:rsid w:val="006077B5"/>
    <w:rsid w:val="0061019D"/>
    <w:rsid w:val="006111B5"/>
    <w:rsid w:val="00611569"/>
    <w:rsid w:val="00612E80"/>
    <w:rsid w:val="006134DE"/>
    <w:rsid w:val="006139B8"/>
    <w:rsid w:val="00614D7F"/>
    <w:rsid w:val="006153F8"/>
    <w:rsid w:val="00615B5F"/>
    <w:rsid w:val="00616077"/>
    <w:rsid w:val="00616621"/>
    <w:rsid w:val="00616624"/>
    <w:rsid w:val="00616DFA"/>
    <w:rsid w:val="00617B91"/>
    <w:rsid w:val="00617FDB"/>
    <w:rsid w:val="00623020"/>
    <w:rsid w:val="006244BC"/>
    <w:rsid w:val="006244E6"/>
    <w:rsid w:val="00625DC8"/>
    <w:rsid w:val="0062674B"/>
    <w:rsid w:val="00626B3A"/>
    <w:rsid w:val="00626FAD"/>
    <w:rsid w:val="00627B76"/>
    <w:rsid w:val="00630379"/>
    <w:rsid w:val="00630779"/>
    <w:rsid w:val="00631639"/>
    <w:rsid w:val="00632746"/>
    <w:rsid w:val="0063346A"/>
    <w:rsid w:val="006338BB"/>
    <w:rsid w:val="00634A92"/>
    <w:rsid w:val="00634AFD"/>
    <w:rsid w:val="00634FA1"/>
    <w:rsid w:val="006352D2"/>
    <w:rsid w:val="00635877"/>
    <w:rsid w:val="00635DB0"/>
    <w:rsid w:val="006364AC"/>
    <w:rsid w:val="00636B90"/>
    <w:rsid w:val="00636BB9"/>
    <w:rsid w:val="006372CC"/>
    <w:rsid w:val="00641983"/>
    <w:rsid w:val="006419E3"/>
    <w:rsid w:val="00642061"/>
    <w:rsid w:val="00642AFB"/>
    <w:rsid w:val="006431FB"/>
    <w:rsid w:val="00643DC6"/>
    <w:rsid w:val="00643E3A"/>
    <w:rsid w:val="00644246"/>
    <w:rsid w:val="006448E0"/>
    <w:rsid w:val="0064491F"/>
    <w:rsid w:val="00644E3C"/>
    <w:rsid w:val="00645836"/>
    <w:rsid w:val="00645D79"/>
    <w:rsid w:val="006462D3"/>
    <w:rsid w:val="00646704"/>
    <w:rsid w:val="00647EEC"/>
    <w:rsid w:val="00650BE0"/>
    <w:rsid w:val="00650CDC"/>
    <w:rsid w:val="006514E5"/>
    <w:rsid w:val="00651AED"/>
    <w:rsid w:val="00652945"/>
    <w:rsid w:val="00652F58"/>
    <w:rsid w:val="006531BC"/>
    <w:rsid w:val="00653254"/>
    <w:rsid w:val="00653FAC"/>
    <w:rsid w:val="00654A51"/>
    <w:rsid w:val="00655B47"/>
    <w:rsid w:val="006562A4"/>
    <w:rsid w:val="006563C8"/>
    <w:rsid w:val="00656776"/>
    <w:rsid w:val="00656BE6"/>
    <w:rsid w:val="00660A24"/>
    <w:rsid w:val="00661158"/>
    <w:rsid w:val="00661D88"/>
    <w:rsid w:val="00662016"/>
    <w:rsid w:val="00663057"/>
    <w:rsid w:val="006630AE"/>
    <w:rsid w:val="00664967"/>
    <w:rsid w:val="006649B6"/>
    <w:rsid w:val="00664AF9"/>
    <w:rsid w:val="00667AB0"/>
    <w:rsid w:val="006702FF"/>
    <w:rsid w:val="0067048F"/>
    <w:rsid w:val="00671A3D"/>
    <w:rsid w:val="006720ED"/>
    <w:rsid w:val="00672464"/>
    <w:rsid w:val="00672D84"/>
    <w:rsid w:val="00673311"/>
    <w:rsid w:val="006734FE"/>
    <w:rsid w:val="0067432A"/>
    <w:rsid w:val="006750B2"/>
    <w:rsid w:val="00675AC9"/>
    <w:rsid w:val="006762FB"/>
    <w:rsid w:val="00677F18"/>
    <w:rsid w:val="00677FEC"/>
    <w:rsid w:val="00681081"/>
    <w:rsid w:val="00681124"/>
    <w:rsid w:val="00681B91"/>
    <w:rsid w:val="006821DE"/>
    <w:rsid w:val="00684F95"/>
    <w:rsid w:val="00685174"/>
    <w:rsid w:val="0068665D"/>
    <w:rsid w:val="00686DFD"/>
    <w:rsid w:val="00686F0C"/>
    <w:rsid w:val="006874D2"/>
    <w:rsid w:val="00687F82"/>
    <w:rsid w:val="00692C2E"/>
    <w:rsid w:val="0069365A"/>
    <w:rsid w:val="006942AB"/>
    <w:rsid w:val="0069443D"/>
    <w:rsid w:val="00694BBD"/>
    <w:rsid w:val="00695265"/>
    <w:rsid w:val="00695681"/>
    <w:rsid w:val="00695A53"/>
    <w:rsid w:val="00695B03"/>
    <w:rsid w:val="006961D7"/>
    <w:rsid w:val="0069655C"/>
    <w:rsid w:val="00696987"/>
    <w:rsid w:val="00696F6D"/>
    <w:rsid w:val="00697074"/>
    <w:rsid w:val="00697837"/>
    <w:rsid w:val="00697B8B"/>
    <w:rsid w:val="006A029F"/>
    <w:rsid w:val="006A1B0C"/>
    <w:rsid w:val="006A3F15"/>
    <w:rsid w:val="006A48E4"/>
    <w:rsid w:val="006A4F4A"/>
    <w:rsid w:val="006A56E2"/>
    <w:rsid w:val="006A5D67"/>
    <w:rsid w:val="006A7C96"/>
    <w:rsid w:val="006B4690"/>
    <w:rsid w:val="006B7972"/>
    <w:rsid w:val="006C050E"/>
    <w:rsid w:val="006C14B4"/>
    <w:rsid w:val="006C1B48"/>
    <w:rsid w:val="006C1ECE"/>
    <w:rsid w:val="006C2069"/>
    <w:rsid w:val="006C2440"/>
    <w:rsid w:val="006C2CA3"/>
    <w:rsid w:val="006C4050"/>
    <w:rsid w:val="006C55D0"/>
    <w:rsid w:val="006C5CD2"/>
    <w:rsid w:val="006C6001"/>
    <w:rsid w:val="006C61EE"/>
    <w:rsid w:val="006C67EA"/>
    <w:rsid w:val="006C6A22"/>
    <w:rsid w:val="006C7318"/>
    <w:rsid w:val="006D0153"/>
    <w:rsid w:val="006D09B6"/>
    <w:rsid w:val="006D1B91"/>
    <w:rsid w:val="006D251E"/>
    <w:rsid w:val="006D275A"/>
    <w:rsid w:val="006D2CF1"/>
    <w:rsid w:val="006D303E"/>
    <w:rsid w:val="006D339B"/>
    <w:rsid w:val="006D3C00"/>
    <w:rsid w:val="006D3EDD"/>
    <w:rsid w:val="006D3F67"/>
    <w:rsid w:val="006D4443"/>
    <w:rsid w:val="006D5160"/>
    <w:rsid w:val="006D5298"/>
    <w:rsid w:val="006D5852"/>
    <w:rsid w:val="006D64EA"/>
    <w:rsid w:val="006D6612"/>
    <w:rsid w:val="006D6674"/>
    <w:rsid w:val="006D6713"/>
    <w:rsid w:val="006D7307"/>
    <w:rsid w:val="006E14FF"/>
    <w:rsid w:val="006E2DAD"/>
    <w:rsid w:val="006E304B"/>
    <w:rsid w:val="006E455A"/>
    <w:rsid w:val="006E4628"/>
    <w:rsid w:val="006E4B22"/>
    <w:rsid w:val="006E52E6"/>
    <w:rsid w:val="006F1868"/>
    <w:rsid w:val="006F1B87"/>
    <w:rsid w:val="006F203D"/>
    <w:rsid w:val="006F25A6"/>
    <w:rsid w:val="006F2883"/>
    <w:rsid w:val="006F2A3A"/>
    <w:rsid w:val="006F3625"/>
    <w:rsid w:val="006F374E"/>
    <w:rsid w:val="006F3E0E"/>
    <w:rsid w:val="006F400A"/>
    <w:rsid w:val="006F4402"/>
    <w:rsid w:val="006F52EF"/>
    <w:rsid w:val="006F564C"/>
    <w:rsid w:val="006F5E1D"/>
    <w:rsid w:val="006F6D24"/>
    <w:rsid w:val="006F7112"/>
    <w:rsid w:val="0070092B"/>
    <w:rsid w:val="00700E31"/>
    <w:rsid w:val="0070162D"/>
    <w:rsid w:val="00701A9D"/>
    <w:rsid w:val="007035C3"/>
    <w:rsid w:val="00703F07"/>
    <w:rsid w:val="007043B1"/>
    <w:rsid w:val="00705297"/>
    <w:rsid w:val="0070529D"/>
    <w:rsid w:val="0070540F"/>
    <w:rsid w:val="00707BE9"/>
    <w:rsid w:val="007105D0"/>
    <w:rsid w:val="00710D76"/>
    <w:rsid w:val="00710F83"/>
    <w:rsid w:val="007125FC"/>
    <w:rsid w:val="00712ADC"/>
    <w:rsid w:val="007134E2"/>
    <w:rsid w:val="0071467D"/>
    <w:rsid w:val="00714750"/>
    <w:rsid w:val="00714B7B"/>
    <w:rsid w:val="007156DF"/>
    <w:rsid w:val="007168FF"/>
    <w:rsid w:val="00716C5B"/>
    <w:rsid w:val="00716C88"/>
    <w:rsid w:val="0071768E"/>
    <w:rsid w:val="0071783E"/>
    <w:rsid w:val="00717EEA"/>
    <w:rsid w:val="0072066C"/>
    <w:rsid w:val="00720E69"/>
    <w:rsid w:val="00722809"/>
    <w:rsid w:val="007235C6"/>
    <w:rsid w:val="007243DB"/>
    <w:rsid w:val="00724DD2"/>
    <w:rsid w:val="00725173"/>
    <w:rsid w:val="00726AD3"/>
    <w:rsid w:val="00726BB2"/>
    <w:rsid w:val="00726E17"/>
    <w:rsid w:val="00726FC4"/>
    <w:rsid w:val="00727FE5"/>
    <w:rsid w:val="007300DA"/>
    <w:rsid w:val="00730B08"/>
    <w:rsid w:val="00730E82"/>
    <w:rsid w:val="007311B8"/>
    <w:rsid w:val="007316E2"/>
    <w:rsid w:val="007317D6"/>
    <w:rsid w:val="0073337E"/>
    <w:rsid w:val="00735920"/>
    <w:rsid w:val="00735B5A"/>
    <w:rsid w:val="00737636"/>
    <w:rsid w:val="007402DD"/>
    <w:rsid w:val="00740D63"/>
    <w:rsid w:val="00741169"/>
    <w:rsid w:val="007423BD"/>
    <w:rsid w:val="0074325A"/>
    <w:rsid w:val="00743C80"/>
    <w:rsid w:val="00745AFD"/>
    <w:rsid w:val="007462EC"/>
    <w:rsid w:val="0074633A"/>
    <w:rsid w:val="0074766E"/>
    <w:rsid w:val="00747ABD"/>
    <w:rsid w:val="00747EF8"/>
    <w:rsid w:val="007512E4"/>
    <w:rsid w:val="00752FA8"/>
    <w:rsid w:val="00752FAA"/>
    <w:rsid w:val="00753B96"/>
    <w:rsid w:val="00753FB3"/>
    <w:rsid w:val="007556EA"/>
    <w:rsid w:val="00757D7A"/>
    <w:rsid w:val="007628A7"/>
    <w:rsid w:val="0076379D"/>
    <w:rsid w:val="0076546A"/>
    <w:rsid w:val="007656D6"/>
    <w:rsid w:val="00765778"/>
    <w:rsid w:val="007678C3"/>
    <w:rsid w:val="00770186"/>
    <w:rsid w:val="00771A8B"/>
    <w:rsid w:val="00771D3C"/>
    <w:rsid w:val="00772E29"/>
    <w:rsid w:val="00772E45"/>
    <w:rsid w:val="0077343B"/>
    <w:rsid w:val="00773802"/>
    <w:rsid w:val="007747A1"/>
    <w:rsid w:val="00774FC5"/>
    <w:rsid w:val="00775202"/>
    <w:rsid w:val="00776A7F"/>
    <w:rsid w:val="00781A95"/>
    <w:rsid w:val="007824A2"/>
    <w:rsid w:val="007827D5"/>
    <w:rsid w:val="007828A7"/>
    <w:rsid w:val="00782A03"/>
    <w:rsid w:val="00782ADD"/>
    <w:rsid w:val="00783C2B"/>
    <w:rsid w:val="00784487"/>
    <w:rsid w:val="0078453A"/>
    <w:rsid w:val="00784786"/>
    <w:rsid w:val="0078514E"/>
    <w:rsid w:val="007852F4"/>
    <w:rsid w:val="00785A75"/>
    <w:rsid w:val="0078618A"/>
    <w:rsid w:val="007879F7"/>
    <w:rsid w:val="00787A3D"/>
    <w:rsid w:val="00791219"/>
    <w:rsid w:val="00793D94"/>
    <w:rsid w:val="007958AF"/>
    <w:rsid w:val="0079733E"/>
    <w:rsid w:val="0079756C"/>
    <w:rsid w:val="007A0F98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A88"/>
    <w:rsid w:val="007B2D42"/>
    <w:rsid w:val="007B473F"/>
    <w:rsid w:val="007B48F0"/>
    <w:rsid w:val="007B4D5A"/>
    <w:rsid w:val="007B5E28"/>
    <w:rsid w:val="007B7222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00D"/>
    <w:rsid w:val="007C44B0"/>
    <w:rsid w:val="007C5B7F"/>
    <w:rsid w:val="007C63A0"/>
    <w:rsid w:val="007C6897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49C6"/>
    <w:rsid w:val="007D56B7"/>
    <w:rsid w:val="007D5B3F"/>
    <w:rsid w:val="007D5CC3"/>
    <w:rsid w:val="007D5D41"/>
    <w:rsid w:val="007E0154"/>
    <w:rsid w:val="007E0515"/>
    <w:rsid w:val="007E0675"/>
    <w:rsid w:val="007E1136"/>
    <w:rsid w:val="007E2149"/>
    <w:rsid w:val="007E2AFF"/>
    <w:rsid w:val="007E2E03"/>
    <w:rsid w:val="007E4AA0"/>
    <w:rsid w:val="007E4FD5"/>
    <w:rsid w:val="007E58B0"/>
    <w:rsid w:val="007E77BE"/>
    <w:rsid w:val="007F1603"/>
    <w:rsid w:val="007F206A"/>
    <w:rsid w:val="007F3C81"/>
    <w:rsid w:val="007F42B9"/>
    <w:rsid w:val="007F43F6"/>
    <w:rsid w:val="007F4502"/>
    <w:rsid w:val="007F4A05"/>
    <w:rsid w:val="007F66E1"/>
    <w:rsid w:val="007F7CD7"/>
    <w:rsid w:val="008004EE"/>
    <w:rsid w:val="00801597"/>
    <w:rsid w:val="00804206"/>
    <w:rsid w:val="008045DF"/>
    <w:rsid w:val="0080494E"/>
    <w:rsid w:val="008052C2"/>
    <w:rsid w:val="008072EA"/>
    <w:rsid w:val="00807377"/>
    <w:rsid w:val="00807ADF"/>
    <w:rsid w:val="008103AC"/>
    <w:rsid w:val="00810D1F"/>
    <w:rsid w:val="0081153D"/>
    <w:rsid w:val="0081173A"/>
    <w:rsid w:val="008118BF"/>
    <w:rsid w:val="00811D94"/>
    <w:rsid w:val="00811EC8"/>
    <w:rsid w:val="008126CB"/>
    <w:rsid w:val="00813637"/>
    <w:rsid w:val="008137A2"/>
    <w:rsid w:val="008137BF"/>
    <w:rsid w:val="00813E0F"/>
    <w:rsid w:val="008148A1"/>
    <w:rsid w:val="008156FB"/>
    <w:rsid w:val="00815CB6"/>
    <w:rsid w:val="008164E6"/>
    <w:rsid w:val="00816F02"/>
    <w:rsid w:val="0082126B"/>
    <w:rsid w:val="008214AB"/>
    <w:rsid w:val="00822BFD"/>
    <w:rsid w:val="00823173"/>
    <w:rsid w:val="00823477"/>
    <w:rsid w:val="0082362E"/>
    <w:rsid w:val="00823EFF"/>
    <w:rsid w:val="008251CF"/>
    <w:rsid w:val="00825589"/>
    <w:rsid w:val="00826D2B"/>
    <w:rsid w:val="0082706D"/>
    <w:rsid w:val="00831AAC"/>
    <w:rsid w:val="0083236D"/>
    <w:rsid w:val="00832F25"/>
    <w:rsid w:val="008335C0"/>
    <w:rsid w:val="008336C5"/>
    <w:rsid w:val="00834D10"/>
    <w:rsid w:val="0083722E"/>
    <w:rsid w:val="00837456"/>
    <w:rsid w:val="00837980"/>
    <w:rsid w:val="008379A5"/>
    <w:rsid w:val="0084054D"/>
    <w:rsid w:val="0084061B"/>
    <w:rsid w:val="00841C69"/>
    <w:rsid w:val="008430B8"/>
    <w:rsid w:val="008434AA"/>
    <w:rsid w:val="00844C23"/>
    <w:rsid w:val="00845F95"/>
    <w:rsid w:val="008465D3"/>
    <w:rsid w:val="00846F67"/>
    <w:rsid w:val="008475B1"/>
    <w:rsid w:val="0085114D"/>
    <w:rsid w:val="00851479"/>
    <w:rsid w:val="008521AF"/>
    <w:rsid w:val="00853113"/>
    <w:rsid w:val="00853A08"/>
    <w:rsid w:val="00853A62"/>
    <w:rsid w:val="00854517"/>
    <w:rsid w:val="00854D9D"/>
    <w:rsid w:val="00854F77"/>
    <w:rsid w:val="00855707"/>
    <w:rsid w:val="00856225"/>
    <w:rsid w:val="00856300"/>
    <w:rsid w:val="008567A5"/>
    <w:rsid w:val="008573F6"/>
    <w:rsid w:val="008576EE"/>
    <w:rsid w:val="008577A9"/>
    <w:rsid w:val="00860232"/>
    <w:rsid w:val="008602AC"/>
    <w:rsid w:val="00860BF2"/>
    <w:rsid w:val="008610D3"/>
    <w:rsid w:val="00861400"/>
    <w:rsid w:val="00862E10"/>
    <w:rsid w:val="0086320F"/>
    <w:rsid w:val="00863F69"/>
    <w:rsid w:val="008656C8"/>
    <w:rsid w:val="00866B96"/>
    <w:rsid w:val="00870612"/>
    <w:rsid w:val="008742E3"/>
    <w:rsid w:val="008743C3"/>
    <w:rsid w:val="00874DA6"/>
    <w:rsid w:val="00875B78"/>
    <w:rsid w:val="0087666E"/>
    <w:rsid w:val="00876730"/>
    <w:rsid w:val="00876880"/>
    <w:rsid w:val="00876F7D"/>
    <w:rsid w:val="00877693"/>
    <w:rsid w:val="0087779C"/>
    <w:rsid w:val="00877904"/>
    <w:rsid w:val="00877B1C"/>
    <w:rsid w:val="00877C6D"/>
    <w:rsid w:val="00877CFA"/>
    <w:rsid w:val="00877D66"/>
    <w:rsid w:val="00880D7B"/>
    <w:rsid w:val="00880F1C"/>
    <w:rsid w:val="00881606"/>
    <w:rsid w:val="00882531"/>
    <w:rsid w:val="00882F0E"/>
    <w:rsid w:val="008830EE"/>
    <w:rsid w:val="0088389F"/>
    <w:rsid w:val="00883D19"/>
    <w:rsid w:val="008842B2"/>
    <w:rsid w:val="00884383"/>
    <w:rsid w:val="008847DB"/>
    <w:rsid w:val="00884EE1"/>
    <w:rsid w:val="00887CDC"/>
    <w:rsid w:val="00890197"/>
    <w:rsid w:val="00891385"/>
    <w:rsid w:val="00892432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05D7"/>
    <w:rsid w:val="008A0FF4"/>
    <w:rsid w:val="008A15FF"/>
    <w:rsid w:val="008A3609"/>
    <w:rsid w:val="008A4831"/>
    <w:rsid w:val="008A4E78"/>
    <w:rsid w:val="008A4F95"/>
    <w:rsid w:val="008A581A"/>
    <w:rsid w:val="008A6BB1"/>
    <w:rsid w:val="008A75FF"/>
    <w:rsid w:val="008B15BF"/>
    <w:rsid w:val="008B2C4B"/>
    <w:rsid w:val="008B4045"/>
    <w:rsid w:val="008B587D"/>
    <w:rsid w:val="008B62C2"/>
    <w:rsid w:val="008B753D"/>
    <w:rsid w:val="008C0269"/>
    <w:rsid w:val="008C0622"/>
    <w:rsid w:val="008C5CF3"/>
    <w:rsid w:val="008C7FFB"/>
    <w:rsid w:val="008D0F82"/>
    <w:rsid w:val="008D1B12"/>
    <w:rsid w:val="008D1CAF"/>
    <w:rsid w:val="008D2737"/>
    <w:rsid w:val="008D36A1"/>
    <w:rsid w:val="008D3B0E"/>
    <w:rsid w:val="008D4592"/>
    <w:rsid w:val="008D470A"/>
    <w:rsid w:val="008D51D4"/>
    <w:rsid w:val="008D6067"/>
    <w:rsid w:val="008D63C9"/>
    <w:rsid w:val="008D69DA"/>
    <w:rsid w:val="008D6B78"/>
    <w:rsid w:val="008D6C55"/>
    <w:rsid w:val="008D75DE"/>
    <w:rsid w:val="008D792D"/>
    <w:rsid w:val="008E0E85"/>
    <w:rsid w:val="008E15D1"/>
    <w:rsid w:val="008E3B05"/>
    <w:rsid w:val="008E3D69"/>
    <w:rsid w:val="008E4196"/>
    <w:rsid w:val="008E52B3"/>
    <w:rsid w:val="008E531F"/>
    <w:rsid w:val="008E54E6"/>
    <w:rsid w:val="008E6BEE"/>
    <w:rsid w:val="008E7B39"/>
    <w:rsid w:val="008F077A"/>
    <w:rsid w:val="008F0C1C"/>
    <w:rsid w:val="008F2440"/>
    <w:rsid w:val="008F251D"/>
    <w:rsid w:val="008F2766"/>
    <w:rsid w:val="008F58B7"/>
    <w:rsid w:val="008F6327"/>
    <w:rsid w:val="008F6EF5"/>
    <w:rsid w:val="008F757C"/>
    <w:rsid w:val="008F7E53"/>
    <w:rsid w:val="0090023B"/>
    <w:rsid w:val="00901514"/>
    <w:rsid w:val="0090426C"/>
    <w:rsid w:val="009043F6"/>
    <w:rsid w:val="00907310"/>
    <w:rsid w:val="00911FC1"/>
    <w:rsid w:val="00912436"/>
    <w:rsid w:val="00912A92"/>
    <w:rsid w:val="00912AC0"/>
    <w:rsid w:val="00913CC8"/>
    <w:rsid w:val="009157E1"/>
    <w:rsid w:val="00915D34"/>
    <w:rsid w:val="00916A27"/>
    <w:rsid w:val="00916AB4"/>
    <w:rsid w:val="0092011B"/>
    <w:rsid w:val="00921E3B"/>
    <w:rsid w:val="0092201B"/>
    <w:rsid w:val="00922F2D"/>
    <w:rsid w:val="009232A7"/>
    <w:rsid w:val="009239A5"/>
    <w:rsid w:val="00925D33"/>
    <w:rsid w:val="0092626E"/>
    <w:rsid w:val="0093132C"/>
    <w:rsid w:val="00931DA0"/>
    <w:rsid w:val="0093298B"/>
    <w:rsid w:val="009329EF"/>
    <w:rsid w:val="00933820"/>
    <w:rsid w:val="009339CE"/>
    <w:rsid w:val="009348B4"/>
    <w:rsid w:val="009357F7"/>
    <w:rsid w:val="009360D8"/>
    <w:rsid w:val="009360E2"/>
    <w:rsid w:val="0093616A"/>
    <w:rsid w:val="00937B09"/>
    <w:rsid w:val="009410F5"/>
    <w:rsid w:val="009416D3"/>
    <w:rsid w:val="00941D99"/>
    <w:rsid w:val="00942CF5"/>
    <w:rsid w:val="00943517"/>
    <w:rsid w:val="009449BB"/>
    <w:rsid w:val="009455BC"/>
    <w:rsid w:val="009469F8"/>
    <w:rsid w:val="00946C83"/>
    <w:rsid w:val="009477A5"/>
    <w:rsid w:val="00950A1C"/>
    <w:rsid w:val="00950D0A"/>
    <w:rsid w:val="00950F18"/>
    <w:rsid w:val="00952CA1"/>
    <w:rsid w:val="00954121"/>
    <w:rsid w:val="00955603"/>
    <w:rsid w:val="00956FC0"/>
    <w:rsid w:val="00957699"/>
    <w:rsid w:val="009602A9"/>
    <w:rsid w:val="00960782"/>
    <w:rsid w:val="00960B9F"/>
    <w:rsid w:val="00961B37"/>
    <w:rsid w:val="0096268E"/>
    <w:rsid w:val="00962BA5"/>
    <w:rsid w:val="009633B7"/>
    <w:rsid w:val="00964189"/>
    <w:rsid w:val="00964AD3"/>
    <w:rsid w:val="00965743"/>
    <w:rsid w:val="00965D90"/>
    <w:rsid w:val="00965F31"/>
    <w:rsid w:val="009660E7"/>
    <w:rsid w:val="009675E5"/>
    <w:rsid w:val="00967F16"/>
    <w:rsid w:val="00970061"/>
    <w:rsid w:val="00971620"/>
    <w:rsid w:val="00971A80"/>
    <w:rsid w:val="00972161"/>
    <w:rsid w:val="00972B24"/>
    <w:rsid w:val="00973D18"/>
    <w:rsid w:val="009746FF"/>
    <w:rsid w:val="00974B68"/>
    <w:rsid w:val="00974D0B"/>
    <w:rsid w:val="00976405"/>
    <w:rsid w:val="00976649"/>
    <w:rsid w:val="00976E29"/>
    <w:rsid w:val="00980D4E"/>
    <w:rsid w:val="00981BC5"/>
    <w:rsid w:val="00982D8B"/>
    <w:rsid w:val="00983130"/>
    <w:rsid w:val="0098317B"/>
    <w:rsid w:val="009835C5"/>
    <w:rsid w:val="009838F4"/>
    <w:rsid w:val="00984318"/>
    <w:rsid w:val="0098443D"/>
    <w:rsid w:val="00985665"/>
    <w:rsid w:val="009859BD"/>
    <w:rsid w:val="00986152"/>
    <w:rsid w:val="00987ABA"/>
    <w:rsid w:val="00990B16"/>
    <w:rsid w:val="00991BC1"/>
    <w:rsid w:val="009927BE"/>
    <w:rsid w:val="009940A1"/>
    <w:rsid w:val="00994198"/>
    <w:rsid w:val="009946B9"/>
    <w:rsid w:val="009949AA"/>
    <w:rsid w:val="00995087"/>
    <w:rsid w:val="009A0005"/>
    <w:rsid w:val="009A00DF"/>
    <w:rsid w:val="009A1009"/>
    <w:rsid w:val="009A24B4"/>
    <w:rsid w:val="009A2BCE"/>
    <w:rsid w:val="009A47F0"/>
    <w:rsid w:val="009A49D9"/>
    <w:rsid w:val="009A64A5"/>
    <w:rsid w:val="009A6AD2"/>
    <w:rsid w:val="009A736B"/>
    <w:rsid w:val="009A7A77"/>
    <w:rsid w:val="009B04A9"/>
    <w:rsid w:val="009B1095"/>
    <w:rsid w:val="009B262E"/>
    <w:rsid w:val="009B2836"/>
    <w:rsid w:val="009B32EE"/>
    <w:rsid w:val="009B405B"/>
    <w:rsid w:val="009B4B31"/>
    <w:rsid w:val="009B5072"/>
    <w:rsid w:val="009B7BE6"/>
    <w:rsid w:val="009C18B1"/>
    <w:rsid w:val="009C2BDA"/>
    <w:rsid w:val="009C3CB5"/>
    <w:rsid w:val="009C3E94"/>
    <w:rsid w:val="009C41C3"/>
    <w:rsid w:val="009C4707"/>
    <w:rsid w:val="009C5517"/>
    <w:rsid w:val="009C69D3"/>
    <w:rsid w:val="009C6F79"/>
    <w:rsid w:val="009C739A"/>
    <w:rsid w:val="009D1D3A"/>
    <w:rsid w:val="009D1F08"/>
    <w:rsid w:val="009D284E"/>
    <w:rsid w:val="009D44CB"/>
    <w:rsid w:val="009D6DCE"/>
    <w:rsid w:val="009D7452"/>
    <w:rsid w:val="009D761F"/>
    <w:rsid w:val="009E0071"/>
    <w:rsid w:val="009E0840"/>
    <w:rsid w:val="009E0D88"/>
    <w:rsid w:val="009E0F24"/>
    <w:rsid w:val="009E17C4"/>
    <w:rsid w:val="009E1DF6"/>
    <w:rsid w:val="009E1FAE"/>
    <w:rsid w:val="009E52EB"/>
    <w:rsid w:val="009E583B"/>
    <w:rsid w:val="009E5941"/>
    <w:rsid w:val="009E6675"/>
    <w:rsid w:val="009E691B"/>
    <w:rsid w:val="009F1450"/>
    <w:rsid w:val="009F2219"/>
    <w:rsid w:val="009F242E"/>
    <w:rsid w:val="009F33F1"/>
    <w:rsid w:val="009F430C"/>
    <w:rsid w:val="009F4B1A"/>
    <w:rsid w:val="009F620E"/>
    <w:rsid w:val="009F62E1"/>
    <w:rsid w:val="009F77D8"/>
    <w:rsid w:val="00A0012D"/>
    <w:rsid w:val="00A00613"/>
    <w:rsid w:val="00A011BB"/>
    <w:rsid w:val="00A015A3"/>
    <w:rsid w:val="00A01778"/>
    <w:rsid w:val="00A019C9"/>
    <w:rsid w:val="00A026EC"/>
    <w:rsid w:val="00A039A1"/>
    <w:rsid w:val="00A03C9A"/>
    <w:rsid w:val="00A03EDA"/>
    <w:rsid w:val="00A04C1B"/>
    <w:rsid w:val="00A062BE"/>
    <w:rsid w:val="00A06844"/>
    <w:rsid w:val="00A06E02"/>
    <w:rsid w:val="00A06E4C"/>
    <w:rsid w:val="00A0760C"/>
    <w:rsid w:val="00A07DC1"/>
    <w:rsid w:val="00A10AE7"/>
    <w:rsid w:val="00A11329"/>
    <w:rsid w:val="00A113B9"/>
    <w:rsid w:val="00A1188B"/>
    <w:rsid w:val="00A11939"/>
    <w:rsid w:val="00A12390"/>
    <w:rsid w:val="00A12B74"/>
    <w:rsid w:val="00A12EFC"/>
    <w:rsid w:val="00A1305E"/>
    <w:rsid w:val="00A13574"/>
    <w:rsid w:val="00A14F6E"/>
    <w:rsid w:val="00A1575B"/>
    <w:rsid w:val="00A17C38"/>
    <w:rsid w:val="00A201D4"/>
    <w:rsid w:val="00A20DA3"/>
    <w:rsid w:val="00A21489"/>
    <w:rsid w:val="00A22B5F"/>
    <w:rsid w:val="00A22BAE"/>
    <w:rsid w:val="00A2307C"/>
    <w:rsid w:val="00A232E4"/>
    <w:rsid w:val="00A23C6E"/>
    <w:rsid w:val="00A23C77"/>
    <w:rsid w:val="00A24CAE"/>
    <w:rsid w:val="00A254F6"/>
    <w:rsid w:val="00A25543"/>
    <w:rsid w:val="00A2584C"/>
    <w:rsid w:val="00A2684F"/>
    <w:rsid w:val="00A270B7"/>
    <w:rsid w:val="00A303B6"/>
    <w:rsid w:val="00A30703"/>
    <w:rsid w:val="00A31341"/>
    <w:rsid w:val="00A32122"/>
    <w:rsid w:val="00A32912"/>
    <w:rsid w:val="00A32A38"/>
    <w:rsid w:val="00A32C87"/>
    <w:rsid w:val="00A3381F"/>
    <w:rsid w:val="00A35C90"/>
    <w:rsid w:val="00A365E7"/>
    <w:rsid w:val="00A37E1B"/>
    <w:rsid w:val="00A41457"/>
    <w:rsid w:val="00A41A98"/>
    <w:rsid w:val="00A42DB9"/>
    <w:rsid w:val="00A438FF"/>
    <w:rsid w:val="00A45181"/>
    <w:rsid w:val="00A456B3"/>
    <w:rsid w:val="00A460CF"/>
    <w:rsid w:val="00A4742B"/>
    <w:rsid w:val="00A47BF4"/>
    <w:rsid w:val="00A507DA"/>
    <w:rsid w:val="00A513C8"/>
    <w:rsid w:val="00A53262"/>
    <w:rsid w:val="00A534FA"/>
    <w:rsid w:val="00A54B13"/>
    <w:rsid w:val="00A55D3A"/>
    <w:rsid w:val="00A55F4A"/>
    <w:rsid w:val="00A56326"/>
    <w:rsid w:val="00A566C3"/>
    <w:rsid w:val="00A56A8E"/>
    <w:rsid w:val="00A56DDA"/>
    <w:rsid w:val="00A57104"/>
    <w:rsid w:val="00A60ACA"/>
    <w:rsid w:val="00A60AF0"/>
    <w:rsid w:val="00A62334"/>
    <w:rsid w:val="00A63355"/>
    <w:rsid w:val="00A63562"/>
    <w:rsid w:val="00A63596"/>
    <w:rsid w:val="00A63EA4"/>
    <w:rsid w:val="00A64206"/>
    <w:rsid w:val="00A65537"/>
    <w:rsid w:val="00A65BA7"/>
    <w:rsid w:val="00A65E92"/>
    <w:rsid w:val="00A65EB1"/>
    <w:rsid w:val="00A66621"/>
    <w:rsid w:val="00A66BE2"/>
    <w:rsid w:val="00A7181D"/>
    <w:rsid w:val="00A721B7"/>
    <w:rsid w:val="00A72351"/>
    <w:rsid w:val="00A724BB"/>
    <w:rsid w:val="00A7455A"/>
    <w:rsid w:val="00A770F8"/>
    <w:rsid w:val="00A77ACD"/>
    <w:rsid w:val="00A8085D"/>
    <w:rsid w:val="00A80B75"/>
    <w:rsid w:val="00A80F10"/>
    <w:rsid w:val="00A811C1"/>
    <w:rsid w:val="00A81930"/>
    <w:rsid w:val="00A824B4"/>
    <w:rsid w:val="00A85D21"/>
    <w:rsid w:val="00A85EED"/>
    <w:rsid w:val="00A872BA"/>
    <w:rsid w:val="00A9040E"/>
    <w:rsid w:val="00A90A08"/>
    <w:rsid w:val="00A91BCE"/>
    <w:rsid w:val="00A91F60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1F34"/>
    <w:rsid w:val="00AB22CB"/>
    <w:rsid w:val="00AB2EED"/>
    <w:rsid w:val="00AB31EE"/>
    <w:rsid w:val="00AB3251"/>
    <w:rsid w:val="00AB38AC"/>
    <w:rsid w:val="00AB3B5D"/>
    <w:rsid w:val="00AB42B4"/>
    <w:rsid w:val="00AB5730"/>
    <w:rsid w:val="00AB5C05"/>
    <w:rsid w:val="00AB6290"/>
    <w:rsid w:val="00AB6B1E"/>
    <w:rsid w:val="00AB6C3A"/>
    <w:rsid w:val="00AB73CC"/>
    <w:rsid w:val="00AC2633"/>
    <w:rsid w:val="00AC283C"/>
    <w:rsid w:val="00AC3BB2"/>
    <w:rsid w:val="00AC3BE1"/>
    <w:rsid w:val="00AC4276"/>
    <w:rsid w:val="00AC491F"/>
    <w:rsid w:val="00AC4B82"/>
    <w:rsid w:val="00AC4EED"/>
    <w:rsid w:val="00AC5995"/>
    <w:rsid w:val="00AC6C6D"/>
    <w:rsid w:val="00AC71F3"/>
    <w:rsid w:val="00AC72D5"/>
    <w:rsid w:val="00AC7958"/>
    <w:rsid w:val="00AD0375"/>
    <w:rsid w:val="00AD093E"/>
    <w:rsid w:val="00AD0B42"/>
    <w:rsid w:val="00AD1327"/>
    <w:rsid w:val="00AD2102"/>
    <w:rsid w:val="00AD286F"/>
    <w:rsid w:val="00AD2E1E"/>
    <w:rsid w:val="00AD3161"/>
    <w:rsid w:val="00AD3223"/>
    <w:rsid w:val="00AD43B8"/>
    <w:rsid w:val="00AD71F1"/>
    <w:rsid w:val="00AE2064"/>
    <w:rsid w:val="00AE253E"/>
    <w:rsid w:val="00AE26F0"/>
    <w:rsid w:val="00AE2CC7"/>
    <w:rsid w:val="00AE34DE"/>
    <w:rsid w:val="00AE34FE"/>
    <w:rsid w:val="00AE37F4"/>
    <w:rsid w:val="00AE4C5F"/>
    <w:rsid w:val="00AE4DE6"/>
    <w:rsid w:val="00AE5F49"/>
    <w:rsid w:val="00AE6B63"/>
    <w:rsid w:val="00AE6F41"/>
    <w:rsid w:val="00AE78AB"/>
    <w:rsid w:val="00AF04C2"/>
    <w:rsid w:val="00AF06DB"/>
    <w:rsid w:val="00AF0F05"/>
    <w:rsid w:val="00AF2471"/>
    <w:rsid w:val="00AF2E50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DCC"/>
    <w:rsid w:val="00B051D3"/>
    <w:rsid w:val="00B062C5"/>
    <w:rsid w:val="00B069FF"/>
    <w:rsid w:val="00B07BA4"/>
    <w:rsid w:val="00B10207"/>
    <w:rsid w:val="00B10F79"/>
    <w:rsid w:val="00B13465"/>
    <w:rsid w:val="00B1470B"/>
    <w:rsid w:val="00B14F0B"/>
    <w:rsid w:val="00B15AE8"/>
    <w:rsid w:val="00B15BB1"/>
    <w:rsid w:val="00B16176"/>
    <w:rsid w:val="00B20F43"/>
    <w:rsid w:val="00B21E6D"/>
    <w:rsid w:val="00B2256E"/>
    <w:rsid w:val="00B239DA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95C"/>
    <w:rsid w:val="00B30D57"/>
    <w:rsid w:val="00B318FF"/>
    <w:rsid w:val="00B32A81"/>
    <w:rsid w:val="00B33C5D"/>
    <w:rsid w:val="00B342B9"/>
    <w:rsid w:val="00B3463F"/>
    <w:rsid w:val="00B34895"/>
    <w:rsid w:val="00B35845"/>
    <w:rsid w:val="00B360E7"/>
    <w:rsid w:val="00B36657"/>
    <w:rsid w:val="00B36884"/>
    <w:rsid w:val="00B37560"/>
    <w:rsid w:val="00B41125"/>
    <w:rsid w:val="00B418A4"/>
    <w:rsid w:val="00B42B91"/>
    <w:rsid w:val="00B43002"/>
    <w:rsid w:val="00B43404"/>
    <w:rsid w:val="00B46567"/>
    <w:rsid w:val="00B467F6"/>
    <w:rsid w:val="00B47E8B"/>
    <w:rsid w:val="00B5015E"/>
    <w:rsid w:val="00B523C2"/>
    <w:rsid w:val="00B52FDB"/>
    <w:rsid w:val="00B53A20"/>
    <w:rsid w:val="00B53B48"/>
    <w:rsid w:val="00B5441D"/>
    <w:rsid w:val="00B54712"/>
    <w:rsid w:val="00B56399"/>
    <w:rsid w:val="00B569BA"/>
    <w:rsid w:val="00B56E33"/>
    <w:rsid w:val="00B57716"/>
    <w:rsid w:val="00B57D92"/>
    <w:rsid w:val="00B60E4D"/>
    <w:rsid w:val="00B62FF8"/>
    <w:rsid w:val="00B631A7"/>
    <w:rsid w:val="00B631AD"/>
    <w:rsid w:val="00B6424D"/>
    <w:rsid w:val="00B64E60"/>
    <w:rsid w:val="00B65ED3"/>
    <w:rsid w:val="00B6722E"/>
    <w:rsid w:val="00B67429"/>
    <w:rsid w:val="00B67CC6"/>
    <w:rsid w:val="00B67F94"/>
    <w:rsid w:val="00B70361"/>
    <w:rsid w:val="00B719ED"/>
    <w:rsid w:val="00B71A92"/>
    <w:rsid w:val="00B71BEF"/>
    <w:rsid w:val="00B71E37"/>
    <w:rsid w:val="00B726BE"/>
    <w:rsid w:val="00B728F2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2E"/>
    <w:rsid w:val="00B804F6"/>
    <w:rsid w:val="00B80FD9"/>
    <w:rsid w:val="00B8196A"/>
    <w:rsid w:val="00B81E27"/>
    <w:rsid w:val="00B82808"/>
    <w:rsid w:val="00B829E2"/>
    <w:rsid w:val="00B82D93"/>
    <w:rsid w:val="00B83092"/>
    <w:rsid w:val="00B840F7"/>
    <w:rsid w:val="00B84637"/>
    <w:rsid w:val="00B8471E"/>
    <w:rsid w:val="00B852F7"/>
    <w:rsid w:val="00B85825"/>
    <w:rsid w:val="00B86846"/>
    <w:rsid w:val="00B9011A"/>
    <w:rsid w:val="00B9044F"/>
    <w:rsid w:val="00B90EF2"/>
    <w:rsid w:val="00B90F09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94E"/>
    <w:rsid w:val="00B96C45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B1DE2"/>
    <w:rsid w:val="00BB217E"/>
    <w:rsid w:val="00BB24A9"/>
    <w:rsid w:val="00BB28D9"/>
    <w:rsid w:val="00BB2FAD"/>
    <w:rsid w:val="00BB3558"/>
    <w:rsid w:val="00BB3587"/>
    <w:rsid w:val="00BB4A67"/>
    <w:rsid w:val="00BB4B24"/>
    <w:rsid w:val="00BB4D17"/>
    <w:rsid w:val="00BB5406"/>
    <w:rsid w:val="00BB549E"/>
    <w:rsid w:val="00BB618F"/>
    <w:rsid w:val="00BC27A0"/>
    <w:rsid w:val="00BC2AA2"/>
    <w:rsid w:val="00BC2E4E"/>
    <w:rsid w:val="00BC4648"/>
    <w:rsid w:val="00BC558D"/>
    <w:rsid w:val="00BC6BCF"/>
    <w:rsid w:val="00BC70EE"/>
    <w:rsid w:val="00BC727C"/>
    <w:rsid w:val="00BC7EC3"/>
    <w:rsid w:val="00BD093E"/>
    <w:rsid w:val="00BD0B2B"/>
    <w:rsid w:val="00BD1801"/>
    <w:rsid w:val="00BD1C00"/>
    <w:rsid w:val="00BD2095"/>
    <w:rsid w:val="00BD3257"/>
    <w:rsid w:val="00BD32AE"/>
    <w:rsid w:val="00BD4F2D"/>
    <w:rsid w:val="00BD541A"/>
    <w:rsid w:val="00BD619A"/>
    <w:rsid w:val="00BE03D4"/>
    <w:rsid w:val="00BE0E80"/>
    <w:rsid w:val="00BE1129"/>
    <w:rsid w:val="00BE2C33"/>
    <w:rsid w:val="00BE33F8"/>
    <w:rsid w:val="00BE3EC4"/>
    <w:rsid w:val="00BE3F54"/>
    <w:rsid w:val="00BE5A1C"/>
    <w:rsid w:val="00BE65CD"/>
    <w:rsid w:val="00BE662A"/>
    <w:rsid w:val="00BE7E35"/>
    <w:rsid w:val="00BF0210"/>
    <w:rsid w:val="00BF1544"/>
    <w:rsid w:val="00BF1FBC"/>
    <w:rsid w:val="00BF2A9B"/>
    <w:rsid w:val="00BF376D"/>
    <w:rsid w:val="00BF436F"/>
    <w:rsid w:val="00BF4673"/>
    <w:rsid w:val="00BF5C2D"/>
    <w:rsid w:val="00BF6B1F"/>
    <w:rsid w:val="00BF6EFE"/>
    <w:rsid w:val="00C008B5"/>
    <w:rsid w:val="00C01818"/>
    <w:rsid w:val="00C01DB2"/>
    <w:rsid w:val="00C039DE"/>
    <w:rsid w:val="00C03E23"/>
    <w:rsid w:val="00C04235"/>
    <w:rsid w:val="00C04771"/>
    <w:rsid w:val="00C04EAF"/>
    <w:rsid w:val="00C053D6"/>
    <w:rsid w:val="00C05661"/>
    <w:rsid w:val="00C05FCE"/>
    <w:rsid w:val="00C07380"/>
    <w:rsid w:val="00C07DDD"/>
    <w:rsid w:val="00C101C4"/>
    <w:rsid w:val="00C11C66"/>
    <w:rsid w:val="00C12CA4"/>
    <w:rsid w:val="00C134DB"/>
    <w:rsid w:val="00C13A34"/>
    <w:rsid w:val="00C13EAC"/>
    <w:rsid w:val="00C14274"/>
    <w:rsid w:val="00C144CC"/>
    <w:rsid w:val="00C152F2"/>
    <w:rsid w:val="00C155DF"/>
    <w:rsid w:val="00C15D48"/>
    <w:rsid w:val="00C2183D"/>
    <w:rsid w:val="00C21D11"/>
    <w:rsid w:val="00C22FD1"/>
    <w:rsid w:val="00C23827"/>
    <w:rsid w:val="00C23BBE"/>
    <w:rsid w:val="00C2534E"/>
    <w:rsid w:val="00C25C05"/>
    <w:rsid w:val="00C25ED8"/>
    <w:rsid w:val="00C26D96"/>
    <w:rsid w:val="00C270E0"/>
    <w:rsid w:val="00C30789"/>
    <w:rsid w:val="00C30CF0"/>
    <w:rsid w:val="00C31A61"/>
    <w:rsid w:val="00C31DE1"/>
    <w:rsid w:val="00C32187"/>
    <w:rsid w:val="00C334B3"/>
    <w:rsid w:val="00C33A9E"/>
    <w:rsid w:val="00C3474B"/>
    <w:rsid w:val="00C36608"/>
    <w:rsid w:val="00C400D7"/>
    <w:rsid w:val="00C40170"/>
    <w:rsid w:val="00C41E73"/>
    <w:rsid w:val="00C42811"/>
    <w:rsid w:val="00C42F14"/>
    <w:rsid w:val="00C4343B"/>
    <w:rsid w:val="00C43A59"/>
    <w:rsid w:val="00C43D99"/>
    <w:rsid w:val="00C43F20"/>
    <w:rsid w:val="00C4512F"/>
    <w:rsid w:val="00C45AE8"/>
    <w:rsid w:val="00C462B5"/>
    <w:rsid w:val="00C463C2"/>
    <w:rsid w:val="00C46A57"/>
    <w:rsid w:val="00C46E2A"/>
    <w:rsid w:val="00C50F2B"/>
    <w:rsid w:val="00C512C7"/>
    <w:rsid w:val="00C51792"/>
    <w:rsid w:val="00C51F70"/>
    <w:rsid w:val="00C52AED"/>
    <w:rsid w:val="00C53CA0"/>
    <w:rsid w:val="00C54E57"/>
    <w:rsid w:val="00C557B6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C05"/>
    <w:rsid w:val="00C7686E"/>
    <w:rsid w:val="00C8089A"/>
    <w:rsid w:val="00C80943"/>
    <w:rsid w:val="00C81926"/>
    <w:rsid w:val="00C82BC4"/>
    <w:rsid w:val="00C85038"/>
    <w:rsid w:val="00C85141"/>
    <w:rsid w:val="00C85F52"/>
    <w:rsid w:val="00C86AE4"/>
    <w:rsid w:val="00C86B03"/>
    <w:rsid w:val="00C87B89"/>
    <w:rsid w:val="00C901D3"/>
    <w:rsid w:val="00C9180B"/>
    <w:rsid w:val="00C91C25"/>
    <w:rsid w:val="00C92466"/>
    <w:rsid w:val="00C946A7"/>
    <w:rsid w:val="00C94C01"/>
    <w:rsid w:val="00C94F5B"/>
    <w:rsid w:val="00C957D5"/>
    <w:rsid w:val="00C95D61"/>
    <w:rsid w:val="00C96740"/>
    <w:rsid w:val="00C97355"/>
    <w:rsid w:val="00CA03DD"/>
    <w:rsid w:val="00CA08FB"/>
    <w:rsid w:val="00CA0D13"/>
    <w:rsid w:val="00CA1450"/>
    <w:rsid w:val="00CA22D1"/>
    <w:rsid w:val="00CA2930"/>
    <w:rsid w:val="00CA3368"/>
    <w:rsid w:val="00CA5250"/>
    <w:rsid w:val="00CA5890"/>
    <w:rsid w:val="00CA5DC3"/>
    <w:rsid w:val="00CA6D18"/>
    <w:rsid w:val="00CA7B34"/>
    <w:rsid w:val="00CB00E1"/>
    <w:rsid w:val="00CB18A7"/>
    <w:rsid w:val="00CB1E7B"/>
    <w:rsid w:val="00CB2854"/>
    <w:rsid w:val="00CB29B3"/>
    <w:rsid w:val="00CB5473"/>
    <w:rsid w:val="00CB6013"/>
    <w:rsid w:val="00CB75F6"/>
    <w:rsid w:val="00CB76B0"/>
    <w:rsid w:val="00CC0D7D"/>
    <w:rsid w:val="00CC2396"/>
    <w:rsid w:val="00CC2CCD"/>
    <w:rsid w:val="00CC41F3"/>
    <w:rsid w:val="00CC58B1"/>
    <w:rsid w:val="00CC7179"/>
    <w:rsid w:val="00CD0079"/>
    <w:rsid w:val="00CD19C6"/>
    <w:rsid w:val="00CD2BBF"/>
    <w:rsid w:val="00CD42BA"/>
    <w:rsid w:val="00CD52F5"/>
    <w:rsid w:val="00CD574C"/>
    <w:rsid w:val="00CD6C91"/>
    <w:rsid w:val="00CD71BE"/>
    <w:rsid w:val="00CD7523"/>
    <w:rsid w:val="00CE00D8"/>
    <w:rsid w:val="00CE04A0"/>
    <w:rsid w:val="00CE0C4B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FEC"/>
    <w:rsid w:val="00CF255B"/>
    <w:rsid w:val="00CF2EB5"/>
    <w:rsid w:val="00CF3268"/>
    <w:rsid w:val="00CF331E"/>
    <w:rsid w:val="00CF3C7C"/>
    <w:rsid w:val="00CF47D1"/>
    <w:rsid w:val="00CF5C92"/>
    <w:rsid w:val="00CF67FC"/>
    <w:rsid w:val="00D0016F"/>
    <w:rsid w:val="00D00939"/>
    <w:rsid w:val="00D00E38"/>
    <w:rsid w:val="00D0135A"/>
    <w:rsid w:val="00D026D2"/>
    <w:rsid w:val="00D039B4"/>
    <w:rsid w:val="00D03F49"/>
    <w:rsid w:val="00D041BC"/>
    <w:rsid w:val="00D043D5"/>
    <w:rsid w:val="00D046A0"/>
    <w:rsid w:val="00D04F4F"/>
    <w:rsid w:val="00D05104"/>
    <w:rsid w:val="00D05207"/>
    <w:rsid w:val="00D05506"/>
    <w:rsid w:val="00D057CC"/>
    <w:rsid w:val="00D06A1C"/>
    <w:rsid w:val="00D06F4A"/>
    <w:rsid w:val="00D128ED"/>
    <w:rsid w:val="00D12BA7"/>
    <w:rsid w:val="00D1478A"/>
    <w:rsid w:val="00D17218"/>
    <w:rsid w:val="00D20467"/>
    <w:rsid w:val="00D207C9"/>
    <w:rsid w:val="00D20ADB"/>
    <w:rsid w:val="00D20C96"/>
    <w:rsid w:val="00D21061"/>
    <w:rsid w:val="00D21DA8"/>
    <w:rsid w:val="00D2266A"/>
    <w:rsid w:val="00D23F67"/>
    <w:rsid w:val="00D2560C"/>
    <w:rsid w:val="00D26AA0"/>
    <w:rsid w:val="00D303C1"/>
    <w:rsid w:val="00D314FE"/>
    <w:rsid w:val="00D31757"/>
    <w:rsid w:val="00D31A6F"/>
    <w:rsid w:val="00D322E8"/>
    <w:rsid w:val="00D33AE7"/>
    <w:rsid w:val="00D40743"/>
    <w:rsid w:val="00D40C46"/>
    <w:rsid w:val="00D417E7"/>
    <w:rsid w:val="00D41EAB"/>
    <w:rsid w:val="00D4255F"/>
    <w:rsid w:val="00D4361D"/>
    <w:rsid w:val="00D43F31"/>
    <w:rsid w:val="00D44AB2"/>
    <w:rsid w:val="00D46056"/>
    <w:rsid w:val="00D4673B"/>
    <w:rsid w:val="00D4675C"/>
    <w:rsid w:val="00D47956"/>
    <w:rsid w:val="00D47DCA"/>
    <w:rsid w:val="00D50741"/>
    <w:rsid w:val="00D5083D"/>
    <w:rsid w:val="00D508DD"/>
    <w:rsid w:val="00D50B76"/>
    <w:rsid w:val="00D50C3F"/>
    <w:rsid w:val="00D52591"/>
    <w:rsid w:val="00D525E0"/>
    <w:rsid w:val="00D528A7"/>
    <w:rsid w:val="00D52E63"/>
    <w:rsid w:val="00D53BD4"/>
    <w:rsid w:val="00D54784"/>
    <w:rsid w:val="00D55487"/>
    <w:rsid w:val="00D554B7"/>
    <w:rsid w:val="00D567E6"/>
    <w:rsid w:val="00D57699"/>
    <w:rsid w:val="00D603F1"/>
    <w:rsid w:val="00D60499"/>
    <w:rsid w:val="00D61037"/>
    <w:rsid w:val="00D61E4D"/>
    <w:rsid w:val="00D6335E"/>
    <w:rsid w:val="00D643B7"/>
    <w:rsid w:val="00D6497A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4C0"/>
    <w:rsid w:val="00D74851"/>
    <w:rsid w:val="00D752BA"/>
    <w:rsid w:val="00D75525"/>
    <w:rsid w:val="00D75BBF"/>
    <w:rsid w:val="00D75C67"/>
    <w:rsid w:val="00D76883"/>
    <w:rsid w:val="00D76A07"/>
    <w:rsid w:val="00D775E8"/>
    <w:rsid w:val="00D80A0B"/>
    <w:rsid w:val="00D820C4"/>
    <w:rsid w:val="00D8223D"/>
    <w:rsid w:val="00D837CF"/>
    <w:rsid w:val="00D83BBF"/>
    <w:rsid w:val="00D841EA"/>
    <w:rsid w:val="00D843A2"/>
    <w:rsid w:val="00D84610"/>
    <w:rsid w:val="00D86517"/>
    <w:rsid w:val="00D865C4"/>
    <w:rsid w:val="00D87082"/>
    <w:rsid w:val="00D876A5"/>
    <w:rsid w:val="00D9090B"/>
    <w:rsid w:val="00D91045"/>
    <w:rsid w:val="00D932BB"/>
    <w:rsid w:val="00D93439"/>
    <w:rsid w:val="00D93B7C"/>
    <w:rsid w:val="00D93C26"/>
    <w:rsid w:val="00D9450B"/>
    <w:rsid w:val="00D9486B"/>
    <w:rsid w:val="00D9531D"/>
    <w:rsid w:val="00D95A63"/>
    <w:rsid w:val="00D95D12"/>
    <w:rsid w:val="00D97365"/>
    <w:rsid w:val="00DA1AAD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70B3"/>
    <w:rsid w:val="00DA7176"/>
    <w:rsid w:val="00DA769C"/>
    <w:rsid w:val="00DA78F3"/>
    <w:rsid w:val="00DB0996"/>
    <w:rsid w:val="00DB0E08"/>
    <w:rsid w:val="00DB11AC"/>
    <w:rsid w:val="00DB152E"/>
    <w:rsid w:val="00DB541A"/>
    <w:rsid w:val="00DB7918"/>
    <w:rsid w:val="00DC02C7"/>
    <w:rsid w:val="00DC0CB4"/>
    <w:rsid w:val="00DC37C1"/>
    <w:rsid w:val="00DC45CA"/>
    <w:rsid w:val="00DC4F58"/>
    <w:rsid w:val="00DC513A"/>
    <w:rsid w:val="00DC5F9C"/>
    <w:rsid w:val="00DC6CB4"/>
    <w:rsid w:val="00DC7AB7"/>
    <w:rsid w:val="00DD146D"/>
    <w:rsid w:val="00DD14E8"/>
    <w:rsid w:val="00DD2E2E"/>
    <w:rsid w:val="00DD4CEA"/>
    <w:rsid w:val="00DD510B"/>
    <w:rsid w:val="00DD54AA"/>
    <w:rsid w:val="00DD6713"/>
    <w:rsid w:val="00DD6D79"/>
    <w:rsid w:val="00DD7B3A"/>
    <w:rsid w:val="00DE02F1"/>
    <w:rsid w:val="00DE0F0D"/>
    <w:rsid w:val="00DE0FCD"/>
    <w:rsid w:val="00DE15AD"/>
    <w:rsid w:val="00DE15CB"/>
    <w:rsid w:val="00DE202F"/>
    <w:rsid w:val="00DE291D"/>
    <w:rsid w:val="00DE2946"/>
    <w:rsid w:val="00DE3F19"/>
    <w:rsid w:val="00DE402C"/>
    <w:rsid w:val="00DE7C4D"/>
    <w:rsid w:val="00DE7E18"/>
    <w:rsid w:val="00DF1880"/>
    <w:rsid w:val="00DF3081"/>
    <w:rsid w:val="00DF356D"/>
    <w:rsid w:val="00DF4C09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3EB1"/>
    <w:rsid w:val="00E044A9"/>
    <w:rsid w:val="00E04BE8"/>
    <w:rsid w:val="00E058B1"/>
    <w:rsid w:val="00E05B1D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B92"/>
    <w:rsid w:val="00E1435F"/>
    <w:rsid w:val="00E1557D"/>
    <w:rsid w:val="00E1694D"/>
    <w:rsid w:val="00E16B22"/>
    <w:rsid w:val="00E16BDE"/>
    <w:rsid w:val="00E173FE"/>
    <w:rsid w:val="00E174CD"/>
    <w:rsid w:val="00E17501"/>
    <w:rsid w:val="00E17AA5"/>
    <w:rsid w:val="00E21059"/>
    <w:rsid w:val="00E21155"/>
    <w:rsid w:val="00E21BC6"/>
    <w:rsid w:val="00E22008"/>
    <w:rsid w:val="00E2313C"/>
    <w:rsid w:val="00E24A32"/>
    <w:rsid w:val="00E24A9A"/>
    <w:rsid w:val="00E24FC3"/>
    <w:rsid w:val="00E253E3"/>
    <w:rsid w:val="00E25413"/>
    <w:rsid w:val="00E2628A"/>
    <w:rsid w:val="00E26FF3"/>
    <w:rsid w:val="00E27760"/>
    <w:rsid w:val="00E312FF"/>
    <w:rsid w:val="00E323C4"/>
    <w:rsid w:val="00E330C5"/>
    <w:rsid w:val="00E330E2"/>
    <w:rsid w:val="00E332FB"/>
    <w:rsid w:val="00E35563"/>
    <w:rsid w:val="00E35EC3"/>
    <w:rsid w:val="00E37AC6"/>
    <w:rsid w:val="00E40594"/>
    <w:rsid w:val="00E4059B"/>
    <w:rsid w:val="00E41F39"/>
    <w:rsid w:val="00E42AA4"/>
    <w:rsid w:val="00E42D09"/>
    <w:rsid w:val="00E431FA"/>
    <w:rsid w:val="00E436A2"/>
    <w:rsid w:val="00E436E4"/>
    <w:rsid w:val="00E471EF"/>
    <w:rsid w:val="00E51F62"/>
    <w:rsid w:val="00E53E71"/>
    <w:rsid w:val="00E56005"/>
    <w:rsid w:val="00E5670B"/>
    <w:rsid w:val="00E56B74"/>
    <w:rsid w:val="00E56D59"/>
    <w:rsid w:val="00E602EB"/>
    <w:rsid w:val="00E62547"/>
    <w:rsid w:val="00E647AE"/>
    <w:rsid w:val="00E6677A"/>
    <w:rsid w:val="00E70C46"/>
    <w:rsid w:val="00E70C81"/>
    <w:rsid w:val="00E70E5B"/>
    <w:rsid w:val="00E70EE2"/>
    <w:rsid w:val="00E728FD"/>
    <w:rsid w:val="00E73167"/>
    <w:rsid w:val="00E74082"/>
    <w:rsid w:val="00E748B6"/>
    <w:rsid w:val="00E748EC"/>
    <w:rsid w:val="00E7539C"/>
    <w:rsid w:val="00E75F77"/>
    <w:rsid w:val="00E76551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694"/>
    <w:rsid w:val="00E83F41"/>
    <w:rsid w:val="00E84387"/>
    <w:rsid w:val="00E843FC"/>
    <w:rsid w:val="00E8472B"/>
    <w:rsid w:val="00E84A40"/>
    <w:rsid w:val="00E8582A"/>
    <w:rsid w:val="00E861E5"/>
    <w:rsid w:val="00E8641B"/>
    <w:rsid w:val="00E865BC"/>
    <w:rsid w:val="00E90AAA"/>
    <w:rsid w:val="00E91B75"/>
    <w:rsid w:val="00E9328A"/>
    <w:rsid w:val="00E93647"/>
    <w:rsid w:val="00E94C5C"/>
    <w:rsid w:val="00E94E73"/>
    <w:rsid w:val="00E96176"/>
    <w:rsid w:val="00E9636E"/>
    <w:rsid w:val="00E9689B"/>
    <w:rsid w:val="00E96CBA"/>
    <w:rsid w:val="00E96D8B"/>
    <w:rsid w:val="00EA0548"/>
    <w:rsid w:val="00EA1FF1"/>
    <w:rsid w:val="00EA20B5"/>
    <w:rsid w:val="00EA2972"/>
    <w:rsid w:val="00EA2985"/>
    <w:rsid w:val="00EA2998"/>
    <w:rsid w:val="00EA4889"/>
    <w:rsid w:val="00EA4973"/>
    <w:rsid w:val="00EA4DA7"/>
    <w:rsid w:val="00EA664A"/>
    <w:rsid w:val="00EA6F61"/>
    <w:rsid w:val="00EB02F3"/>
    <w:rsid w:val="00EB07E2"/>
    <w:rsid w:val="00EB0D99"/>
    <w:rsid w:val="00EB0E85"/>
    <w:rsid w:val="00EB1553"/>
    <w:rsid w:val="00EB15D7"/>
    <w:rsid w:val="00EB206C"/>
    <w:rsid w:val="00EB2D92"/>
    <w:rsid w:val="00EB345A"/>
    <w:rsid w:val="00EB3C66"/>
    <w:rsid w:val="00EB4000"/>
    <w:rsid w:val="00EB416D"/>
    <w:rsid w:val="00EB44D7"/>
    <w:rsid w:val="00EB4CFF"/>
    <w:rsid w:val="00EB5A08"/>
    <w:rsid w:val="00EB674F"/>
    <w:rsid w:val="00EB69D9"/>
    <w:rsid w:val="00EB6D37"/>
    <w:rsid w:val="00EB756F"/>
    <w:rsid w:val="00EB77E0"/>
    <w:rsid w:val="00EB78C9"/>
    <w:rsid w:val="00EB7997"/>
    <w:rsid w:val="00EC0C51"/>
    <w:rsid w:val="00EC14F9"/>
    <w:rsid w:val="00EC36E4"/>
    <w:rsid w:val="00EC3967"/>
    <w:rsid w:val="00EC3E1A"/>
    <w:rsid w:val="00EC6F92"/>
    <w:rsid w:val="00EC711C"/>
    <w:rsid w:val="00EC7600"/>
    <w:rsid w:val="00EC793E"/>
    <w:rsid w:val="00EC7CFA"/>
    <w:rsid w:val="00EC7D8F"/>
    <w:rsid w:val="00EC7E4D"/>
    <w:rsid w:val="00ED0942"/>
    <w:rsid w:val="00ED1F3D"/>
    <w:rsid w:val="00ED3260"/>
    <w:rsid w:val="00ED42E7"/>
    <w:rsid w:val="00ED4342"/>
    <w:rsid w:val="00ED5632"/>
    <w:rsid w:val="00ED6DA7"/>
    <w:rsid w:val="00ED6E02"/>
    <w:rsid w:val="00ED6F91"/>
    <w:rsid w:val="00ED7481"/>
    <w:rsid w:val="00ED7C23"/>
    <w:rsid w:val="00EE052B"/>
    <w:rsid w:val="00EE07CA"/>
    <w:rsid w:val="00EE1544"/>
    <w:rsid w:val="00EE187E"/>
    <w:rsid w:val="00EE1CB4"/>
    <w:rsid w:val="00EE1DCE"/>
    <w:rsid w:val="00EE20B8"/>
    <w:rsid w:val="00EE6191"/>
    <w:rsid w:val="00EE6582"/>
    <w:rsid w:val="00EE6BA5"/>
    <w:rsid w:val="00EE7B01"/>
    <w:rsid w:val="00EE7C5B"/>
    <w:rsid w:val="00EE7D91"/>
    <w:rsid w:val="00EF15DE"/>
    <w:rsid w:val="00EF2238"/>
    <w:rsid w:val="00EF2D42"/>
    <w:rsid w:val="00EF4662"/>
    <w:rsid w:val="00EF4B97"/>
    <w:rsid w:val="00EF5284"/>
    <w:rsid w:val="00EF6114"/>
    <w:rsid w:val="00EF6152"/>
    <w:rsid w:val="00EF7436"/>
    <w:rsid w:val="00F01776"/>
    <w:rsid w:val="00F017B9"/>
    <w:rsid w:val="00F01DEA"/>
    <w:rsid w:val="00F022F0"/>
    <w:rsid w:val="00F02748"/>
    <w:rsid w:val="00F027FB"/>
    <w:rsid w:val="00F035AB"/>
    <w:rsid w:val="00F03746"/>
    <w:rsid w:val="00F03A12"/>
    <w:rsid w:val="00F06B6A"/>
    <w:rsid w:val="00F06F84"/>
    <w:rsid w:val="00F07459"/>
    <w:rsid w:val="00F102BE"/>
    <w:rsid w:val="00F1073D"/>
    <w:rsid w:val="00F1118F"/>
    <w:rsid w:val="00F121A8"/>
    <w:rsid w:val="00F134DF"/>
    <w:rsid w:val="00F13619"/>
    <w:rsid w:val="00F1385A"/>
    <w:rsid w:val="00F13A1C"/>
    <w:rsid w:val="00F13C78"/>
    <w:rsid w:val="00F14EB2"/>
    <w:rsid w:val="00F15606"/>
    <w:rsid w:val="00F1598E"/>
    <w:rsid w:val="00F1620C"/>
    <w:rsid w:val="00F16782"/>
    <w:rsid w:val="00F16B0B"/>
    <w:rsid w:val="00F16D91"/>
    <w:rsid w:val="00F16EF9"/>
    <w:rsid w:val="00F17443"/>
    <w:rsid w:val="00F175D4"/>
    <w:rsid w:val="00F17895"/>
    <w:rsid w:val="00F2002C"/>
    <w:rsid w:val="00F22298"/>
    <w:rsid w:val="00F22B62"/>
    <w:rsid w:val="00F237BB"/>
    <w:rsid w:val="00F25329"/>
    <w:rsid w:val="00F268EB"/>
    <w:rsid w:val="00F26E55"/>
    <w:rsid w:val="00F26EED"/>
    <w:rsid w:val="00F2734E"/>
    <w:rsid w:val="00F30FEA"/>
    <w:rsid w:val="00F32B7B"/>
    <w:rsid w:val="00F33353"/>
    <w:rsid w:val="00F33EE2"/>
    <w:rsid w:val="00F33F8F"/>
    <w:rsid w:val="00F34317"/>
    <w:rsid w:val="00F34625"/>
    <w:rsid w:val="00F373C8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6449"/>
    <w:rsid w:val="00F47D6C"/>
    <w:rsid w:val="00F47F13"/>
    <w:rsid w:val="00F500F3"/>
    <w:rsid w:val="00F51BC1"/>
    <w:rsid w:val="00F52CE9"/>
    <w:rsid w:val="00F534F1"/>
    <w:rsid w:val="00F53FE8"/>
    <w:rsid w:val="00F544E8"/>
    <w:rsid w:val="00F5539F"/>
    <w:rsid w:val="00F55577"/>
    <w:rsid w:val="00F5582D"/>
    <w:rsid w:val="00F562D9"/>
    <w:rsid w:val="00F563F0"/>
    <w:rsid w:val="00F56C2F"/>
    <w:rsid w:val="00F5756C"/>
    <w:rsid w:val="00F57AFD"/>
    <w:rsid w:val="00F61483"/>
    <w:rsid w:val="00F6289B"/>
    <w:rsid w:val="00F62CF2"/>
    <w:rsid w:val="00F63BB4"/>
    <w:rsid w:val="00F640F6"/>
    <w:rsid w:val="00F64618"/>
    <w:rsid w:val="00F65A08"/>
    <w:rsid w:val="00F6605B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25E1"/>
    <w:rsid w:val="00F72A5E"/>
    <w:rsid w:val="00F72E0C"/>
    <w:rsid w:val="00F7411B"/>
    <w:rsid w:val="00F749F9"/>
    <w:rsid w:val="00F753C5"/>
    <w:rsid w:val="00F76626"/>
    <w:rsid w:val="00F76ABF"/>
    <w:rsid w:val="00F76B97"/>
    <w:rsid w:val="00F77F8B"/>
    <w:rsid w:val="00F80BA7"/>
    <w:rsid w:val="00F80BD1"/>
    <w:rsid w:val="00F81159"/>
    <w:rsid w:val="00F8116C"/>
    <w:rsid w:val="00F82709"/>
    <w:rsid w:val="00F83860"/>
    <w:rsid w:val="00F843DF"/>
    <w:rsid w:val="00F84960"/>
    <w:rsid w:val="00F86B16"/>
    <w:rsid w:val="00F86B44"/>
    <w:rsid w:val="00F87216"/>
    <w:rsid w:val="00F90051"/>
    <w:rsid w:val="00F904F9"/>
    <w:rsid w:val="00F90D79"/>
    <w:rsid w:val="00F9370E"/>
    <w:rsid w:val="00F94E65"/>
    <w:rsid w:val="00F94FAD"/>
    <w:rsid w:val="00F9590E"/>
    <w:rsid w:val="00F95A4A"/>
    <w:rsid w:val="00F96F3F"/>
    <w:rsid w:val="00F97082"/>
    <w:rsid w:val="00F97514"/>
    <w:rsid w:val="00FA2D72"/>
    <w:rsid w:val="00FA2E88"/>
    <w:rsid w:val="00FA47FB"/>
    <w:rsid w:val="00FA668B"/>
    <w:rsid w:val="00FA6B9F"/>
    <w:rsid w:val="00FA6D7B"/>
    <w:rsid w:val="00FB0309"/>
    <w:rsid w:val="00FB046A"/>
    <w:rsid w:val="00FB11D2"/>
    <w:rsid w:val="00FB2430"/>
    <w:rsid w:val="00FB4030"/>
    <w:rsid w:val="00FB4F26"/>
    <w:rsid w:val="00FB4FC1"/>
    <w:rsid w:val="00FB518B"/>
    <w:rsid w:val="00FB530A"/>
    <w:rsid w:val="00FB5463"/>
    <w:rsid w:val="00FB5D60"/>
    <w:rsid w:val="00FB7D14"/>
    <w:rsid w:val="00FB7F0E"/>
    <w:rsid w:val="00FC066F"/>
    <w:rsid w:val="00FC29EF"/>
    <w:rsid w:val="00FC2CF3"/>
    <w:rsid w:val="00FC3614"/>
    <w:rsid w:val="00FC4331"/>
    <w:rsid w:val="00FC4F92"/>
    <w:rsid w:val="00FC5006"/>
    <w:rsid w:val="00FC698E"/>
    <w:rsid w:val="00FC6D23"/>
    <w:rsid w:val="00FC768D"/>
    <w:rsid w:val="00FD0E11"/>
    <w:rsid w:val="00FD1DEB"/>
    <w:rsid w:val="00FD31A8"/>
    <w:rsid w:val="00FD3246"/>
    <w:rsid w:val="00FD3909"/>
    <w:rsid w:val="00FD5322"/>
    <w:rsid w:val="00FD5553"/>
    <w:rsid w:val="00FD5740"/>
    <w:rsid w:val="00FD72CE"/>
    <w:rsid w:val="00FD7C5C"/>
    <w:rsid w:val="00FE0D7D"/>
    <w:rsid w:val="00FE1436"/>
    <w:rsid w:val="00FE17F3"/>
    <w:rsid w:val="00FE1C1B"/>
    <w:rsid w:val="00FE2049"/>
    <w:rsid w:val="00FE2CA5"/>
    <w:rsid w:val="00FE2FD9"/>
    <w:rsid w:val="00FE3E8A"/>
    <w:rsid w:val="00FE4010"/>
    <w:rsid w:val="00FE53BF"/>
    <w:rsid w:val="00FE5881"/>
    <w:rsid w:val="00FE5DDA"/>
    <w:rsid w:val="00FE6472"/>
    <w:rsid w:val="00FF12C5"/>
    <w:rsid w:val="00FF2944"/>
    <w:rsid w:val="00FF32CF"/>
    <w:rsid w:val="00FF3BB7"/>
    <w:rsid w:val="00FF4049"/>
    <w:rsid w:val="00FF496D"/>
    <w:rsid w:val="00F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6A51312"/>
  <w15:chartTrackingRefBased/>
  <w15:docId w15:val="{C70A5F57-B31D-448D-A67D-DE9B131C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B91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C1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HINA\TFU-Land%20&#3614;&#3637;&#3656;&#3592;&#3633;&#3656;&#3609;&#3648;&#3592;&#3634;\GO1TFU-CA025\GO1TFU-CA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5CB5-AC98-4DCF-8AB8-F2DF042C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GO1TFU-CA201</Template>
  <TotalTime>711</TotalTime>
  <Pages>18</Pages>
  <Words>2119</Words>
  <Characters>12079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admin</cp:lastModifiedBy>
  <cp:revision>41</cp:revision>
  <cp:lastPrinted>2026-06-22T01:38:00Z</cp:lastPrinted>
  <dcterms:created xsi:type="dcterms:W3CDTF">2025-12-16T10:08:00Z</dcterms:created>
  <dcterms:modified xsi:type="dcterms:W3CDTF">2026-06-30T04:50:00Z</dcterms:modified>
</cp:coreProperties>
</file>