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39BB3" w14:textId="533F29F4" w:rsidR="00242C7F" w:rsidRPr="00242C7F" w:rsidRDefault="00242C7F" w:rsidP="00242C7F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12FF438B" w14:textId="393957CC" w:rsidR="000861AE" w:rsidRPr="000861AE" w:rsidRDefault="00242C7F" w:rsidP="000861AE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  <w:r w:rsidRPr="00242C7F">
        <w:rPr>
          <w:rFonts w:ascii="Sarabun" w:hAnsi="Sarabun" w:cs="Sarabun"/>
          <w:b/>
          <w:bCs/>
          <w:color w:val="0000FF"/>
          <w:sz w:val="60"/>
          <w:szCs w:val="60"/>
        </w:rPr>
        <w:drawing>
          <wp:anchor distT="0" distB="0" distL="114300" distR="114300" simplePos="0" relativeHeight="251781120" behindDoc="0" locked="0" layoutInCell="1" allowOverlap="1" wp14:anchorId="75350166" wp14:editId="7941A876">
            <wp:simplePos x="0" y="0"/>
            <wp:positionH relativeFrom="column">
              <wp:posOffset>-118110</wp:posOffset>
            </wp:positionH>
            <wp:positionV relativeFrom="paragraph">
              <wp:posOffset>145588</wp:posOffset>
            </wp:positionV>
            <wp:extent cx="6911870" cy="8640000"/>
            <wp:effectExtent l="0" t="0" r="3810" b="8890"/>
            <wp:wrapNone/>
            <wp:docPr id="17292074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870" cy="86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CBE13" w14:textId="77777777" w:rsidR="000861AE" w:rsidRDefault="000861AE" w:rsidP="009D04FC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0A47111C" w14:textId="77777777" w:rsidR="000861AE" w:rsidRDefault="000861AE" w:rsidP="009D04FC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2CD3A2A1" w14:textId="77777777" w:rsidR="000861AE" w:rsidRDefault="000861AE" w:rsidP="009D04FC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4306B096" w14:textId="77777777" w:rsidR="000861AE" w:rsidRDefault="000861AE" w:rsidP="009D04FC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13865A5A" w14:textId="77777777" w:rsidR="000861AE" w:rsidRDefault="000861AE" w:rsidP="009D04FC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004113B2" w14:textId="77777777" w:rsidR="000861AE" w:rsidRDefault="000861AE" w:rsidP="009D04FC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3D852D52" w14:textId="77777777" w:rsidR="000861AE" w:rsidRDefault="000861AE" w:rsidP="009D04FC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5DC12682" w14:textId="77777777" w:rsidR="000861AE" w:rsidRDefault="000861AE" w:rsidP="009D04FC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5506B37B" w14:textId="77777777" w:rsidR="000861AE" w:rsidRDefault="000861AE" w:rsidP="009D04FC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5D2A073F" w14:textId="77777777" w:rsidR="000861AE" w:rsidRDefault="000861AE" w:rsidP="009D04FC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6C802471" w14:textId="77777777" w:rsidR="000861AE" w:rsidRDefault="000861AE" w:rsidP="000861AE">
      <w:pPr>
        <w:tabs>
          <w:tab w:val="left" w:pos="2910"/>
        </w:tabs>
        <w:spacing w:before="100" w:beforeAutospacing="1" w:after="100" w:afterAutospacing="1" w:line="276" w:lineRule="auto"/>
        <w:rPr>
          <w:rFonts w:ascii="Sarabun" w:hAnsi="Sarabun" w:cs="Sarabun" w:hint="cs"/>
          <w:b/>
          <w:bCs/>
          <w:color w:val="0000FF"/>
          <w:sz w:val="60"/>
          <w:szCs w:val="60"/>
        </w:rPr>
      </w:pPr>
    </w:p>
    <w:p w14:paraId="7D7F471A" w14:textId="0B0303B5" w:rsidR="009D04FC" w:rsidRDefault="000D1DCB" w:rsidP="009D04FC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  <w:r w:rsidRPr="009D04FC"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lastRenderedPageBreak/>
        <w:t>เฉ</w:t>
      </w:r>
      <w:proofErr w:type="spellStart"/>
      <w:r w:rsidRPr="009D04FC"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>ิง</w:t>
      </w:r>
      <w:proofErr w:type="spellEnd"/>
      <w:r w:rsidRPr="009D04FC"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>ตู</w:t>
      </w:r>
      <w:r w:rsidRPr="009D04FC">
        <w:rPr>
          <w:rFonts w:ascii="Sarabun" w:hAnsi="Sarabun" w:cs="Sarabun"/>
          <w:b/>
          <w:bCs/>
          <w:color w:val="0000FF"/>
          <w:sz w:val="60"/>
          <w:szCs w:val="60"/>
          <w:cs/>
        </w:rPr>
        <w:t xml:space="preserve"> </w:t>
      </w:r>
      <w:r w:rsidR="00EC14F9" w:rsidRPr="009D04FC"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 xml:space="preserve">สี่ดรุณี </w:t>
      </w:r>
      <w:r w:rsidR="00FB2430" w:rsidRPr="009D04FC"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>ปี้เผ</w:t>
      </w:r>
      <w:proofErr w:type="spellStart"/>
      <w:r w:rsidR="00FB2430" w:rsidRPr="009D04FC"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>ิง</w:t>
      </w:r>
      <w:proofErr w:type="spellEnd"/>
      <w:r w:rsidR="00FB2430" w:rsidRPr="009D04FC"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 xml:space="preserve">โกว </w:t>
      </w:r>
    </w:p>
    <w:p w14:paraId="62B931D5" w14:textId="7B5406F7" w:rsidR="009D04FC" w:rsidRPr="009D04FC" w:rsidRDefault="009D04FC" w:rsidP="009D04FC">
      <w:pPr>
        <w:tabs>
          <w:tab w:val="left" w:pos="2910"/>
        </w:tabs>
        <w:spacing w:before="100" w:beforeAutospacing="1" w:after="100" w:afterAutospacing="1" w:line="276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  <w:proofErr w:type="spellStart"/>
      <w:r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>ช้</w:t>
      </w:r>
      <w:proofErr w:type="spellEnd"/>
      <w:r w:rsidRPr="009D04FC">
        <w:rPr>
          <w:rFonts w:ascii="Sarabun" w:hAnsi="Sarabun" w:cs="Sarabun"/>
          <w:b/>
          <w:bCs/>
          <w:color w:val="0000FF"/>
          <w:sz w:val="60"/>
          <w:szCs w:val="60"/>
          <w:cs/>
        </w:rPr>
        <w:t>อป</w:t>
      </w:r>
      <w:proofErr w:type="spellStart"/>
      <w:r w:rsidRPr="009D04FC">
        <w:rPr>
          <w:rFonts w:ascii="Sarabun" w:hAnsi="Sarabun" w:cs="Sarabun"/>
          <w:b/>
          <w:bCs/>
          <w:color w:val="0000FF"/>
          <w:sz w:val="60"/>
          <w:szCs w:val="60"/>
          <w:cs/>
        </w:rPr>
        <w:t>ชิลล์</w:t>
      </w:r>
      <w:proofErr w:type="spellEnd"/>
      <w:r w:rsidRPr="009D04FC">
        <w:rPr>
          <w:rFonts w:ascii="Sarabun" w:hAnsi="Sarabun" w:cs="Sarabun"/>
          <w:b/>
          <w:bCs/>
          <w:color w:val="0000FF"/>
          <w:sz w:val="60"/>
          <w:szCs w:val="60"/>
          <w:cs/>
        </w:rPr>
        <w:t>ไท่กู่หลี่</w:t>
      </w:r>
      <w:r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 xml:space="preserve"> </w:t>
      </w:r>
      <w:r w:rsidRPr="009D04FC"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>ชุนซีลู่</w:t>
      </w:r>
      <w:r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 xml:space="preserve"> </w:t>
      </w:r>
      <w:r w:rsidRPr="009D04FC">
        <w:rPr>
          <w:rFonts w:ascii="Sarabun" w:hAnsi="Sarabun" w:cs="Sarabun"/>
          <w:b/>
          <w:bCs/>
          <w:color w:val="0000FF"/>
          <w:sz w:val="60"/>
          <w:szCs w:val="60"/>
          <w:cs/>
        </w:rPr>
        <w:t xml:space="preserve"> </w:t>
      </w:r>
      <w:r w:rsidRPr="009D04FC">
        <w:rPr>
          <w:rFonts w:ascii="Sarabun" w:hAnsi="Sarabun" w:cs="Sarabun"/>
          <w:b/>
          <w:bCs/>
          <w:color w:val="0000FF"/>
          <w:sz w:val="60"/>
          <w:szCs w:val="60"/>
        </w:rPr>
        <w:t xml:space="preserve">5 </w:t>
      </w:r>
      <w:r w:rsidRPr="009D04FC">
        <w:rPr>
          <w:rFonts w:ascii="Sarabun" w:hAnsi="Sarabun" w:cs="Sarabun"/>
          <w:b/>
          <w:bCs/>
          <w:color w:val="0000FF"/>
          <w:sz w:val="60"/>
          <w:szCs w:val="60"/>
          <w:cs/>
        </w:rPr>
        <w:t xml:space="preserve">วัน </w:t>
      </w:r>
      <w:r w:rsidRPr="009D04FC">
        <w:rPr>
          <w:rFonts w:ascii="Sarabun" w:hAnsi="Sarabun" w:cs="Sarabun"/>
          <w:b/>
          <w:bCs/>
          <w:color w:val="0000FF"/>
          <w:sz w:val="60"/>
          <w:szCs w:val="60"/>
        </w:rPr>
        <w:t xml:space="preserve">4 </w:t>
      </w:r>
      <w:r w:rsidRPr="009D04FC">
        <w:rPr>
          <w:rFonts w:ascii="Sarabun" w:hAnsi="Sarabun" w:cs="Sarabun"/>
          <w:b/>
          <w:bCs/>
          <w:color w:val="0000FF"/>
          <w:sz w:val="60"/>
          <w:szCs w:val="60"/>
          <w:cs/>
        </w:rPr>
        <w:t>คืน</w:t>
      </w:r>
      <w:r w:rsidR="00A32C87" w:rsidRPr="009D04FC">
        <w:rPr>
          <w:rFonts w:ascii="Sarabun" w:hAnsi="Sarabun" w:cs="Sarabun"/>
          <w:b/>
          <w:bCs/>
          <w:color w:val="0000FF"/>
          <w:sz w:val="60"/>
          <w:szCs w:val="60"/>
        </w:rPr>
        <w:t xml:space="preserve"> </w:t>
      </w:r>
    </w:p>
    <w:p w14:paraId="25FAA33F" w14:textId="72668996" w:rsidR="00A026EC" w:rsidRPr="00A026EC" w:rsidRDefault="00725173" w:rsidP="00A026EC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sz w:val="48"/>
          <w:szCs w:val="48"/>
        </w:rPr>
      </w:pPr>
      <w:r w:rsidRPr="00A026EC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>* ไม่ลงร้าน</w:t>
      </w:r>
      <w:proofErr w:type="spellStart"/>
      <w:r w:rsidRPr="00A026EC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>ช้</w:t>
      </w:r>
      <w:proofErr w:type="spellEnd"/>
      <w:r w:rsidRPr="00A026EC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>อป</w:t>
      </w:r>
      <w:r w:rsidR="005A3521" w:rsidRPr="00A026EC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 xml:space="preserve"> </w:t>
      </w:r>
      <w:r w:rsidRPr="00A026EC">
        <w:rPr>
          <w:rFonts w:ascii="Sarabun" w:hAnsi="Sarabun" w:cs="Sarabun"/>
          <w:b/>
          <w:bCs/>
          <w:color w:val="0070C0"/>
          <w:sz w:val="48"/>
          <w:szCs w:val="48"/>
        </w:rPr>
        <w:t>*</w:t>
      </w:r>
      <w:r w:rsidR="00A026EC" w:rsidRPr="00A026EC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</w:p>
    <w:p w14:paraId="48E38850" w14:textId="03105E34" w:rsidR="00D20467" w:rsidRPr="00A026EC" w:rsidRDefault="0005584C" w:rsidP="00A026EC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48"/>
          <w:szCs w:val="48"/>
        </w:rPr>
      </w:pPr>
      <w:r w:rsidRPr="00A026EC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725173" w:rsidRPr="00A026E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B1470B" w:rsidRPr="00A026EC">
        <w:rPr>
          <w:rFonts w:ascii="Sarabun" w:hAnsi="Sarabun" w:cs="Sarabun"/>
          <w:b/>
          <w:bCs/>
          <w:color w:val="FF0000"/>
          <w:sz w:val="48"/>
          <w:szCs w:val="48"/>
        </w:rPr>
        <w:t xml:space="preserve">Air China </w:t>
      </w:r>
      <w:r w:rsidR="00BE0E80" w:rsidRPr="00A026EC">
        <w:rPr>
          <w:rFonts w:ascii="Sarabun" w:hAnsi="Sarabun" w:cs="Sarabun"/>
          <w:b/>
          <w:bCs/>
          <w:color w:val="FF0000"/>
          <w:sz w:val="48"/>
          <w:szCs w:val="48"/>
        </w:rPr>
        <w:t>(</w:t>
      </w:r>
      <w:r w:rsidR="00B1470B" w:rsidRPr="00A026EC">
        <w:rPr>
          <w:rFonts w:ascii="Sarabun" w:hAnsi="Sarabun" w:cs="Sarabun"/>
          <w:b/>
          <w:bCs/>
          <w:color w:val="FF0000"/>
          <w:sz w:val="48"/>
          <w:szCs w:val="48"/>
        </w:rPr>
        <w:t>CA</w:t>
      </w:r>
      <w:r w:rsidR="00BE0E80" w:rsidRPr="00A026EC">
        <w:rPr>
          <w:rFonts w:ascii="Sarabun" w:hAnsi="Sarabun" w:cs="Sarabun"/>
          <w:b/>
          <w:bCs/>
          <w:color w:val="FF0000"/>
          <w:sz w:val="48"/>
          <w:szCs w:val="48"/>
        </w:rPr>
        <w:t>)</w:t>
      </w:r>
    </w:p>
    <w:p w14:paraId="5BF1415F" w14:textId="77777777" w:rsidR="00026D13" w:rsidRPr="00026D13" w:rsidRDefault="00026D13" w:rsidP="0000778E">
      <w:pPr>
        <w:spacing w:line="276" w:lineRule="auto"/>
        <w:ind w:right="142"/>
        <w:contextualSpacing/>
        <w:jc w:val="both"/>
        <w:rPr>
          <w:rFonts w:ascii="Sarabun" w:hAnsi="Sarabun" w:cs="Sarabun"/>
          <w:b/>
          <w:bCs/>
          <w:color w:val="C00000"/>
          <w:sz w:val="22"/>
          <w:szCs w:val="22"/>
        </w:rPr>
      </w:pPr>
    </w:p>
    <w:tbl>
      <w:tblPr>
        <w:tblW w:w="5148" w:type="pct"/>
        <w:jc w:val="center"/>
        <w:tblLook w:val="04A0" w:firstRow="1" w:lastRow="0" w:firstColumn="1" w:lastColumn="0" w:noHBand="0" w:noVBand="1"/>
      </w:tblPr>
      <w:tblGrid>
        <w:gridCol w:w="501"/>
        <w:gridCol w:w="4976"/>
        <w:gridCol w:w="696"/>
        <w:gridCol w:w="793"/>
        <w:gridCol w:w="696"/>
        <w:gridCol w:w="3273"/>
      </w:tblGrid>
      <w:tr w:rsidR="00CB6013" w:rsidRPr="00933119" w14:paraId="76A8E9D0" w14:textId="77777777" w:rsidTr="00933119">
        <w:trPr>
          <w:trHeight w:val="473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5165D152" w14:textId="2C154925" w:rsidR="00B36657" w:rsidRPr="00933119" w:rsidRDefault="00933119" w:rsidP="00933119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93311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วัน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4A1C21A3" w14:textId="77777777" w:rsidR="00B36657" w:rsidRPr="00933119" w:rsidRDefault="00B36657" w:rsidP="00933119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93311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344344CE" w14:textId="77777777" w:rsidR="00B36657" w:rsidRPr="00933119" w:rsidRDefault="00B36657" w:rsidP="00933119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3311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13B35D78" w14:textId="77777777" w:rsidR="00B36657" w:rsidRPr="00933119" w:rsidRDefault="00B36657" w:rsidP="00933119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3311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631574C5" w14:textId="77777777" w:rsidR="00B36657" w:rsidRPr="00933119" w:rsidRDefault="00B36657" w:rsidP="00933119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3311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492DA1E7" w14:textId="77777777" w:rsidR="00B36657" w:rsidRPr="00933119" w:rsidRDefault="00B36657" w:rsidP="00933119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3311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CB6013" w:rsidRPr="00B36657" w14:paraId="4D4753F3" w14:textId="77777777" w:rsidTr="00933119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DB08" w14:textId="77777777" w:rsidR="00BE0E80" w:rsidRPr="00B36657" w:rsidRDefault="00BE0E80" w:rsidP="0000778E">
            <w:pPr>
              <w:pStyle w:val="NoSpacing"/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8F28" w14:textId="4075E324" w:rsidR="00BE0E80" w:rsidRPr="0021464B" w:rsidRDefault="00BE0E80" w:rsidP="00D75525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21464B">
              <w:rPr>
                <w:rFonts w:ascii="Sarabun" w:hAnsi="Sarabun" w:cs="Sarabun" w:hint="cs"/>
                <w:szCs w:val="24"/>
                <w:cs/>
              </w:rPr>
              <w:t>กรุงเทพฯ สนามบิน</w:t>
            </w:r>
            <w:r w:rsidR="00E24A9A">
              <w:rPr>
                <w:rFonts w:ascii="Sarabun" w:hAnsi="Sarabun" w:cs="Sarabun" w:hint="cs"/>
                <w:szCs w:val="24"/>
                <w:cs/>
              </w:rPr>
              <w:t>สุวรรณภูมิ</w:t>
            </w:r>
            <w:r w:rsidRPr="0021464B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933119">
              <w:rPr>
                <w:rFonts w:ascii="Sarabun" w:hAnsi="Sarabun" w:cs="Sarabun"/>
                <w:color w:val="EE0000"/>
                <w:szCs w:val="24"/>
                <w:cs/>
              </w:rPr>
              <w:t>(</w:t>
            </w:r>
            <w:r w:rsidR="0084054D" w:rsidRPr="00933119">
              <w:rPr>
                <w:rFonts w:ascii="Sarabun" w:hAnsi="Sarabun" w:cs="Sarabun"/>
                <w:color w:val="EE0000"/>
                <w:szCs w:val="24"/>
              </w:rPr>
              <w:t>CA</w:t>
            </w:r>
            <w:r w:rsidR="009D04FC" w:rsidRPr="00933119">
              <w:rPr>
                <w:rFonts w:ascii="Sarabun" w:hAnsi="Sarabun" w:cs="Sarabun" w:hint="cs"/>
                <w:color w:val="EE0000"/>
                <w:szCs w:val="24"/>
                <w:cs/>
              </w:rPr>
              <w:t>72</w:t>
            </w:r>
            <w:r w:rsidR="0084054D" w:rsidRPr="00933119">
              <w:rPr>
                <w:rFonts w:ascii="Sarabun" w:hAnsi="Sarabun" w:cs="Sarabun"/>
                <w:color w:val="EE0000"/>
                <w:szCs w:val="24"/>
                <w:cs/>
              </w:rPr>
              <w:t xml:space="preserve"> : 1</w:t>
            </w:r>
            <w:r w:rsidR="00661D88" w:rsidRPr="00933119">
              <w:rPr>
                <w:rFonts w:ascii="Sarabun" w:hAnsi="Sarabun" w:cs="Sarabun" w:hint="cs"/>
                <w:color w:val="EE0000"/>
                <w:szCs w:val="24"/>
                <w:cs/>
              </w:rPr>
              <w:t>8</w:t>
            </w:r>
            <w:r w:rsidR="008742E3" w:rsidRPr="00933119">
              <w:rPr>
                <w:rFonts w:ascii="Sarabun" w:hAnsi="Sarabun" w:cs="Sarabun" w:hint="cs"/>
                <w:color w:val="EE0000"/>
                <w:szCs w:val="24"/>
                <w:cs/>
              </w:rPr>
              <w:t>.</w:t>
            </w:r>
            <w:r w:rsidR="00661D88" w:rsidRPr="00933119">
              <w:rPr>
                <w:rFonts w:ascii="Sarabun" w:hAnsi="Sarabun" w:cs="Sarabun" w:hint="cs"/>
                <w:color w:val="EE0000"/>
                <w:szCs w:val="24"/>
                <w:cs/>
              </w:rPr>
              <w:t>2</w:t>
            </w:r>
            <w:r w:rsidR="008742E3" w:rsidRPr="00933119">
              <w:rPr>
                <w:rFonts w:ascii="Sarabun" w:hAnsi="Sarabun" w:cs="Sarabun" w:hint="cs"/>
                <w:color w:val="EE0000"/>
                <w:szCs w:val="24"/>
                <w:cs/>
              </w:rPr>
              <w:t>0</w:t>
            </w:r>
            <w:r w:rsidR="0084054D" w:rsidRPr="00933119">
              <w:rPr>
                <w:rFonts w:ascii="Sarabun" w:hAnsi="Sarabun" w:cs="Sarabun"/>
                <w:color w:val="EE0000"/>
                <w:szCs w:val="24"/>
                <w:cs/>
              </w:rPr>
              <w:t xml:space="preserve"> – </w:t>
            </w:r>
            <w:r w:rsidR="00661D88" w:rsidRPr="00933119">
              <w:rPr>
                <w:rFonts w:ascii="Sarabun" w:hAnsi="Sarabun" w:cs="Sarabun" w:hint="cs"/>
                <w:color w:val="EE0000"/>
                <w:szCs w:val="24"/>
                <w:cs/>
              </w:rPr>
              <w:t>22.35</w:t>
            </w:r>
            <w:r w:rsidRPr="00933119">
              <w:rPr>
                <w:rFonts w:ascii="Sarabun" w:hAnsi="Sarabun" w:cs="Sarabun"/>
                <w:color w:val="EE0000"/>
                <w:szCs w:val="24"/>
                <w:cs/>
              </w:rPr>
              <w:t xml:space="preserve">)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 w:rsidRPr="0021464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1464B">
              <w:rPr>
                <w:rFonts w:ascii="Sarabun" w:hAnsi="Sarabun" w:cs="Sarabun" w:hint="cs"/>
                <w:szCs w:val="24"/>
                <w:cs/>
              </w:rPr>
              <w:t>สนามบินเฉ</w:t>
            </w:r>
            <w:proofErr w:type="spellStart"/>
            <w:r w:rsidRPr="0021464B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21464B">
              <w:rPr>
                <w:rFonts w:ascii="Sarabun" w:hAnsi="Sarabun" w:cs="Sarabun" w:hint="cs"/>
                <w:szCs w:val="24"/>
                <w:cs/>
              </w:rPr>
              <w:t>ตูเทียนฟู่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D5CA" w14:textId="77777777" w:rsidR="00BE0E80" w:rsidRPr="000C7448" w:rsidRDefault="00BE0E80" w:rsidP="0000778E">
            <w:pPr>
              <w:spacing w:line="276" w:lineRule="auto"/>
              <w:jc w:val="both"/>
              <w:rPr>
                <w:rFonts w:ascii="Sarabun" w:eastAsia="Calibri" w:hAnsi="Sarabun" w:cs="Sarabun"/>
                <w:b/>
                <w:bCs/>
                <w:color w:val="FF0000"/>
                <w:sz w:val="48"/>
                <w:szCs w:val="48"/>
                <w:lang w:eastAsia="en-US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B35" w14:textId="77777777" w:rsidR="00BE0E80" w:rsidRPr="000C7448" w:rsidRDefault="00BE0E80" w:rsidP="0000778E">
            <w:pPr>
              <w:spacing w:line="276" w:lineRule="auto"/>
              <w:jc w:val="both"/>
              <w:rPr>
                <w:rFonts w:ascii="Sarabun" w:eastAsia="Calibri" w:hAnsi="Sarabun" w:cs="Sarabun"/>
                <w:b/>
                <w:bCs/>
                <w:color w:val="FF0000"/>
                <w:sz w:val="48"/>
                <w:szCs w:val="48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DC45" w14:textId="77777777" w:rsidR="00BE0E80" w:rsidRPr="000C7448" w:rsidRDefault="00BE0E80" w:rsidP="0000778E">
            <w:pPr>
              <w:spacing w:line="276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eastAsia="Calibri" w:hAnsi="Segoe UI Symbol" w:cs="Segoe UI Symbol" w:hint="cs"/>
                <w:sz w:val="48"/>
                <w:szCs w:val="48"/>
                <w:cs/>
                <w:lang w:eastAsia="en-US"/>
              </w:rPr>
              <w:t>✈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808C" w14:textId="20D0C085" w:rsidR="00BE0E80" w:rsidRPr="0021464B" w:rsidRDefault="006641BD" w:rsidP="00D75525">
            <w:pPr>
              <w:spacing w:line="276" w:lineRule="auto"/>
              <w:rPr>
                <w:rFonts w:ascii="Sarabun" w:hAnsi="Sarabun" w:cs="Sarabun"/>
                <w:szCs w:val="24"/>
              </w:rPr>
            </w:pPr>
            <w:r w:rsidRPr="006641BD">
              <w:rPr>
                <w:rFonts w:ascii="Sarabun" w:hAnsi="Sarabun" w:cs="Sarabun"/>
                <w:szCs w:val="24"/>
              </w:rPr>
              <w:t>HILTON GARDEN INN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</w:rPr>
              <w:t>HOTEL</w:t>
            </w:r>
            <w:r w:rsidR="00933119" w:rsidRPr="00933119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="00933119" w:rsidRPr="0093311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933119">
              <w:rPr>
                <w:rFonts w:ascii="Sarabun" w:hAnsi="Sarabun" w:cs="Sarabun"/>
                <w:szCs w:val="24"/>
              </w:rPr>
              <w:t>4</w:t>
            </w:r>
            <w:r w:rsidR="00933119" w:rsidRPr="00933119">
              <w:rPr>
                <w:rFonts w:ascii="Sarabun" w:hAnsi="Sarabun" w:cs="Sarabun"/>
                <w:szCs w:val="24"/>
              </w:rPr>
              <w:t xml:space="preserve"> </w:t>
            </w:r>
            <w:r w:rsidR="00933119" w:rsidRPr="00933119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="00933119" w:rsidRPr="0093311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933119" w:rsidRPr="00933119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D2560C" w:rsidRPr="00B36657" w14:paraId="62FAF6E4" w14:textId="77777777" w:rsidTr="00933119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  <w:hideMark/>
          </w:tcPr>
          <w:p w14:paraId="446C69FE" w14:textId="77777777" w:rsidR="00BE0E80" w:rsidRPr="00B36657" w:rsidRDefault="00BE0E80" w:rsidP="0000778E">
            <w:pPr>
              <w:pStyle w:val="NoSpacing"/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E2B1183" w14:textId="0E35A64B" w:rsidR="00BE0E80" w:rsidRPr="0021464B" w:rsidRDefault="00BE0E80" w:rsidP="00D75525">
            <w:pPr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2718E0">
              <w:rPr>
                <w:rFonts w:ascii="Sarabun" w:hAnsi="Sarabun" w:cs="Sarabun" w:hint="cs"/>
                <w:szCs w:val="24"/>
                <w:cs/>
              </w:rPr>
              <w:t>เฉ</w:t>
            </w:r>
            <w:proofErr w:type="spellStart"/>
            <w:r w:rsidRPr="002718E0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2718E0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2718E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="00FC4331">
              <w:rPr>
                <w:rFonts w:ascii="Sarabun" w:hAnsi="Sarabun" w:cs="Sarabun" w:hint="cs"/>
                <w:szCs w:val="24"/>
                <w:cs/>
              </w:rPr>
              <w:t>อุทยาน</w:t>
            </w:r>
            <w:r w:rsidR="00C54E57" w:rsidRPr="00F47BF0">
              <w:rPr>
                <w:rFonts w:ascii="Sarabun" w:hAnsi="Sarabun" w:cs="Sarabun" w:hint="cs"/>
                <w:szCs w:val="24"/>
                <w:cs/>
              </w:rPr>
              <w:t>สี่ดรุณี</w:t>
            </w:r>
            <w:r w:rsidR="00C54E57" w:rsidRPr="00F47BF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C54E57" w:rsidRPr="00F47BF0">
              <w:rPr>
                <w:rFonts w:ascii="Sarabun" w:hAnsi="Sarabun" w:cs="Sarabun" w:hint="cs"/>
                <w:szCs w:val="24"/>
                <w:cs/>
              </w:rPr>
              <w:t>ซวงเฉียวโกว</w:t>
            </w:r>
            <w:r w:rsidR="00C54E57" w:rsidRPr="00F47BF0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C54E57" w:rsidRPr="00F47BF0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="00C54E57" w:rsidRPr="00F47BF0">
              <w:rPr>
                <w:rFonts w:ascii="Sarabun" w:hAnsi="Sarabun" w:cs="Sarabun"/>
                <w:szCs w:val="24"/>
                <w:cs/>
              </w:rPr>
              <w:t>)</w:t>
            </w:r>
            <w:r w:rsidR="00C54E57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4431CC">
              <w:rPr>
                <w:rFonts w:ascii="Sarabun" w:hAnsi="Sarabun" w:cs="Sarabun"/>
                <w:szCs w:val="24"/>
                <w:cs/>
              </w:rPr>
              <w:t>–</w:t>
            </w:r>
            <w:r w:rsidR="004431CC">
              <w:rPr>
                <w:rFonts w:ascii="Sarabun" w:hAnsi="Sarabun" w:cs="Sarabun" w:hint="cs"/>
                <w:szCs w:val="24"/>
                <w:cs/>
              </w:rPr>
              <w:t xml:space="preserve"> เมืองตูเจียง</w:t>
            </w:r>
            <w:r w:rsidR="00182F4E" w:rsidRPr="00182F4E">
              <w:rPr>
                <w:rFonts w:ascii="Sarabun" w:hAnsi="Sarabun" w:cs="Sarabun" w:hint="cs"/>
                <w:szCs w:val="24"/>
                <w:cs/>
              </w:rPr>
              <w:t>เอ</w:t>
            </w:r>
            <w:proofErr w:type="spellStart"/>
            <w:r w:rsidR="00182F4E" w:rsidRPr="00182F4E">
              <w:rPr>
                <w:rFonts w:ascii="Sarabun" w:hAnsi="Sarabun" w:cs="Sarabun" w:hint="cs"/>
                <w:szCs w:val="24"/>
                <w:cs/>
              </w:rPr>
              <w:t>ี้ยน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254B9912" w14:textId="77777777" w:rsidR="00BE0E80" w:rsidRPr="000C7448" w:rsidRDefault="00BE0E80" w:rsidP="0000778E">
            <w:pPr>
              <w:spacing w:line="276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603C1025" w14:textId="77777777" w:rsidR="00BE0E80" w:rsidRPr="000C7448" w:rsidRDefault="00BE0E80" w:rsidP="0000778E">
            <w:pPr>
              <w:spacing w:line="276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7B4435A7" w14:textId="77777777" w:rsidR="00BE0E80" w:rsidRPr="000C7448" w:rsidRDefault="00BE0E80" w:rsidP="0000778E">
            <w:pPr>
              <w:spacing w:line="276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49D09BEF" w14:textId="321B920C" w:rsidR="00BE0E80" w:rsidRPr="0021464B" w:rsidRDefault="00933119" w:rsidP="00D75525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933119">
              <w:rPr>
                <w:rFonts w:ascii="Sarabun" w:hAnsi="Sarabun" w:cs="Sarabun"/>
                <w:szCs w:val="24"/>
              </w:rPr>
              <w:t>VIENNA INTERNATIONAL</w:t>
            </w:r>
            <w:r>
              <w:rPr>
                <w:rFonts w:ascii="Sarabun" w:hAnsi="Sarabun" w:cs="Sarabun"/>
                <w:szCs w:val="24"/>
              </w:rPr>
              <w:t xml:space="preserve"> HOTEL </w:t>
            </w:r>
            <w:r w:rsidRPr="00933119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93311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33119">
              <w:rPr>
                <w:rFonts w:ascii="Sarabun" w:hAnsi="Sarabun" w:cs="Sarabun"/>
                <w:szCs w:val="24"/>
              </w:rPr>
              <w:t xml:space="preserve">4 </w:t>
            </w:r>
            <w:r w:rsidRPr="00933119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93311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33119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933119" w:rsidRPr="00B36657" w14:paraId="45868F89" w14:textId="77777777" w:rsidTr="00933119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7C38" w14:textId="77777777" w:rsidR="00933119" w:rsidRPr="00B36657" w:rsidRDefault="00933119" w:rsidP="00933119">
            <w:pPr>
              <w:pStyle w:val="NoSpacing"/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3FB2" w14:textId="27381DDF" w:rsidR="00933119" w:rsidRPr="0021464B" w:rsidRDefault="00933119" w:rsidP="00933119">
            <w:pPr>
              <w:spacing w:line="276" w:lineRule="auto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  <w:r w:rsidRPr="002718E0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อุทยาน</w:t>
            </w: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ปี้เผ</w:t>
            </w:r>
            <w:proofErr w:type="spellStart"/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ิง</w:t>
            </w:r>
            <w:proofErr w:type="spellEnd"/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โกว</w:t>
            </w:r>
            <w:r w:rsidRPr="002718E0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 w:rsidRPr="00FC4331">
              <w:rPr>
                <w:rFonts w:ascii="Sarabun" w:eastAsia="Calibri" w:hAnsi="Sarabun" w:cs="Sarabun"/>
                <w:szCs w:val="24"/>
                <w:cs/>
                <w:lang w:eastAsia="en-US"/>
              </w:rPr>
              <w:t>(</w:t>
            </w:r>
            <w:r w:rsidRPr="00FC4331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รวมรถอุทยาน</w:t>
            </w:r>
            <w:r w:rsidRPr="00FC4331">
              <w:rPr>
                <w:rFonts w:ascii="Sarabun" w:eastAsia="Calibri" w:hAnsi="Sarabun" w:cs="Sarabun"/>
                <w:szCs w:val="24"/>
                <w:cs/>
                <w:lang w:eastAsia="en-US"/>
              </w:rPr>
              <w:t>)</w:t>
            </w:r>
            <w:r w:rsidRPr="002718E0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 w:rsidRPr="002718E0">
              <w:rPr>
                <w:rFonts w:ascii="Sarabun" w:eastAsia="Calibri" w:hAnsi="Sarabun" w:cs="Sarabun" w:hint="eastAsia"/>
                <w:szCs w:val="24"/>
                <w:cs/>
                <w:lang w:eastAsia="en-US"/>
              </w:rPr>
              <w:t>–</w:t>
            </w:r>
            <w:r w:rsidRPr="002718E0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เมืองตูเจียง</w:t>
            </w:r>
            <w:r w:rsidR="00182F4E" w:rsidRPr="00182F4E">
              <w:rPr>
                <w:rFonts w:ascii="Sarabun" w:hAnsi="Sarabun" w:cs="Sarabun" w:hint="cs"/>
                <w:szCs w:val="24"/>
                <w:cs/>
              </w:rPr>
              <w:t>เอ</w:t>
            </w:r>
            <w:proofErr w:type="spellStart"/>
            <w:r w:rsidR="00182F4E" w:rsidRPr="00182F4E">
              <w:rPr>
                <w:rFonts w:ascii="Sarabun" w:hAnsi="Sarabun" w:cs="Sarabun" w:hint="cs"/>
                <w:szCs w:val="24"/>
                <w:cs/>
              </w:rPr>
              <w:t>ี้ยน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50DA" w14:textId="77777777" w:rsidR="00933119" w:rsidRPr="000C7448" w:rsidRDefault="00933119" w:rsidP="00933119">
            <w:pPr>
              <w:spacing w:line="276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9615" w14:textId="77777777" w:rsidR="00933119" w:rsidRPr="000C7448" w:rsidRDefault="00933119" w:rsidP="00933119">
            <w:pPr>
              <w:spacing w:line="276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A123" w14:textId="77777777" w:rsidR="00933119" w:rsidRPr="000C7448" w:rsidRDefault="00933119" w:rsidP="00933119">
            <w:pPr>
              <w:spacing w:line="276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C0C" w14:textId="3DB2C722" w:rsidR="00933119" w:rsidRPr="0021464B" w:rsidRDefault="00933119" w:rsidP="00933119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933119">
              <w:rPr>
                <w:rFonts w:ascii="Sarabun" w:hAnsi="Sarabun" w:cs="Sarabun"/>
                <w:szCs w:val="24"/>
              </w:rPr>
              <w:t>VIENNA INTERNATIONAL</w:t>
            </w:r>
            <w:r>
              <w:rPr>
                <w:rFonts w:ascii="Sarabun" w:hAnsi="Sarabun" w:cs="Sarabun"/>
                <w:szCs w:val="24"/>
              </w:rPr>
              <w:t xml:space="preserve"> HOTEL </w:t>
            </w:r>
            <w:r w:rsidRPr="00933119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Pr="0093311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33119">
              <w:rPr>
                <w:rFonts w:ascii="Sarabun" w:hAnsi="Sarabun" w:cs="Sarabun"/>
                <w:szCs w:val="24"/>
              </w:rPr>
              <w:t xml:space="preserve">4 </w:t>
            </w:r>
            <w:r w:rsidRPr="00933119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Pr="0093311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33119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933119" w:rsidRPr="00B36657" w14:paraId="51E0236F" w14:textId="77777777" w:rsidTr="00933119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563D5941" w14:textId="77777777" w:rsidR="00933119" w:rsidRPr="00B36657" w:rsidRDefault="00933119" w:rsidP="00933119">
            <w:pPr>
              <w:pStyle w:val="NoSpacing"/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E8C78B1" w14:textId="00ACC2D6" w:rsidR="00933119" w:rsidRDefault="00933119" w:rsidP="00933119">
            <w:pPr>
              <w:spacing w:line="276" w:lineRule="auto"/>
              <w:rPr>
                <w:rFonts w:ascii="Sarabun" w:hAnsi="Sarabun" w:cs="Sarabun"/>
                <w:szCs w:val="24"/>
                <w:lang w:eastAsia="en-US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เมืองตูเจียง</w:t>
            </w:r>
            <w:r w:rsidR="00182F4E" w:rsidRPr="00182F4E">
              <w:rPr>
                <w:rFonts w:ascii="Sarabun" w:hAnsi="Sarabun" w:cs="Sarabun" w:hint="cs"/>
                <w:szCs w:val="24"/>
                <w:cs/>
              </w:rPr>
              <w:t>เอ</w:t>
            </w:r>
            <w:proofErr w:type="spellStart"/>
            <w:r w:rsidR="00182F4E" w:rsidRPr="00182F4E">
              <w:rPr>
                <w:rFonts w:ascii="Sarabun" w:hAnsi="Sarabun" w:cs="Sarabun" w:hint="cs"/>
                <w:szCs w:val="24"/>
                <w:cs/>
              </w:rPr>
              <w:t>ี้ยน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เฉ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ตู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วัดต้า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ฉือ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287080">
              <w:rPr>
                <w:rFonts w:ascii="Sarabun" w:hAnsi="Sarabun" w:cs="Sarabun" w:hint="cs"/>
                <w:szCs w:val="24"/>
                <w:cs/>
                <w:lang w:eastAsia="en-US"/>
              </w:rPr>
              <w:t>ถนนไท่กู่หลี่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Pr="00FC4331">
              <w:rPr>
                <w:rFonts w:ascii="Sarabun" w:hAnsi="Sarabun" w:cs="Sarabun" w:hint="cs"/>
                <w:szCs w:val="24"/>
                <w:cs/>
                <w:lang w:eastAsia="en-US"/>
              </w:rPr>
              <w:t>ถนนคนเดินชุนซีลู่</w:t>
            </w:r>
            <w:r w:rsidRPr="00FC4331">
              <w:rPr>
                <w:rFonts w:ascii="Sarabun" w:hAnsi="Sarabun" w:cs="Sarabun"/>
                <w:szCs w:val="24"/>
                <w:cs/>
                <w:lang w:eastAsia="en-US"/>
              </w:rPr>
              <w:t xml:space="preserve"> +</w:t>
            </w:r>
            <w:r>
              <w:rPr>
                <w:rFonts w:ascii="Sarabun" w:hAnsi="Sarabun" w:cs="Sarabun"/>
                <w:szCs w:val="24"/>
                <w:lang w:eastAsia="en-US"/>
              </w:rPr>
              <w:t xml:space="preserve"> </w:t>
            </w:r>
            <w:r w:rsidRPr="00FC4331">
              <w:rPr>
                <w:rFonts w:ascii="Sarabun" w:hAnsi="Sarabun" w:cs="Sarabun"/>
                <w:szCs w:val="24"/>
                <w:lang w:eastAsia="en-US"/>
              </w:rPr>
              <w:t>POP</w:t>
            </w:r>
            <w:r>
              <w:rPr>
                <w:rFonts w:ascii="Sarabun" w:hAnsi="Sarabun" w:cs="Sarabun"/>
                <w:szCs w:val="24"/>
                <w:lang w:eastAsia="en-US"/>
              </w:rPr>
              <w:t xml:space="preserve"> MART</w:t>
            </w:r>
            <w:r w:rsidRPr="00FC4331">
              <w:rPr>
                <w:rFonts w:ascii="Sarabun" w:hAnsi="Sarabun" w:cs="Sarabun"/>
                <w:szCs w:val="24"/>
                <w:lang w:eastAsia="en-US"/>
              </w:rPr>
              <w:t xml:space="preserve"> –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หมีแพน</w:t>
            </w:r>
            <w:proofErr w:type="spellStart"/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ด้า</w:t>
            </w:r>
            <w:proofErr w:type="spellEnd"/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ยักษ์ปีนตึก</w:t>
            </w:r>
            <w:r>
              <w:rPr>
                <w:rFonts w:ascii="Sarabun" w:hAnsi="Sarabun" w:cs="Sarabun"/>
                <w:szCs w:val="24"/>
                <w:lang w:eastAsia="en-US"/>
              </w:rPr>
              <w:t xml:space="preserve">IFS </w:t>
            </w:r>
          </w:p>
          <w:p w14:paraId="0A95EE54" w14:textId="3DFECA5C" w:rsidR="00933119" w:rsidRPr="0021464B" w:rsidRDefault="00933119" w:rsidP="00933119">
            <w:pPr>
              <w:spacing w:line="276" w:lineRule="auto"/>
              <w:ind w:right="-108" w:hanging="55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287080">
              <w:rPr>
                <w:rFonts w:ascii="Sarabun" w:hAnsi="Sarabun" w:cs="Sarabun"/>
                <w:color w:val="FF0000"/>
                <w:szCs w:val="24"/>
                <w:cs/>
                <w:lang w:eastAsia="en-US"/>
              </w:rPr>
              <w:t>*</w:t>
            </w:r>
            <w:r w:rsidRPr="00287080">
              <w:rPr>
                <w:rFonts w:ascii="Sarabun" w:hAnsi="Sarabun" w:cs="Sarabun" w:hint="cs"/>
                <w:color w:val="FF0000"/>
                <w:szCs w:val="24"/>
                <w:cs/>
                <w:lang w:eastAsia="en-US"/>
              </w:rPr>
              <w:t>เมนูพิเศษสุกี้หมาล่าเสฉวน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34E4CC95" w14:textId="77777777" w:rsidR="00933119" w:rsidRPr="000C7448" w:rsidRDefault="00933119" w:rsidP="00933119">
            <w:pPr>
              <w:spacing w:line="276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48892F38" w14:textId="77777777" w:rsidR="00933119" w:rsidRPr="000C7448" w:rsidRDefault="00933119" w:rsidP="00933119">
            <w:pPr>
              <w:spacing w:line="276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51E54EEF" w14:textId="77777777" w:rsidR="00933119" w:rsidRPr="000C7448" w:rsidRDefault="00933119" w:rsidP="00933119">
            <w:pPr>
              <w:spacing w:line="276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0A1950F" w14:textId="5AECF1FF" w:rsidR="00933119" w:rsidRPr="0021464B" w:rsidRDefault="00933119" w:rsidP="00933119">
            <w:pPr>
              <w:spacing w:line="276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933119">
              <w:rPr>
                <w:rFonts w:ascii="Sarabun" w:eastAsia="Calibri" w:hAnsi="Sarabun" w:cs="Sarabun"/>
                <w:szCs w:val="24"/>
                <w:lang w:eastAsia="en-US"/>
              </w:rPr>
              <w:t>DADING CENTURY HOTEL</w:t>
            </w:r>
            <w:r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  <w:r w:rsidRPr="00933119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ระดับ</w:t>
            </w:r>
            <w:r w:rsidRPr="00933119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 w:rsidRPr="00933119">
              <w:rPr>
                <w:rFonts w:ascii="Sarabun" w:eastAsia="Calibri" w:hAnsi="Sarabun" w:cs="Sarabun"/>
                <w:szCs w:val="24"/>
                <w:lang w:eastAsia="en-US"/>
              </w:rPr>
              <w:t xml:space="preserve">4 </w:t>
            </w:r>
            <w:r w:rsidRPr="00933119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ดาวมาตรฐานจีน</w:t>
            </w:r>
            <w:r w:rsidRPr="00933119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 w:rsidRPr="00933119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หรือเทียบเท่า</w:t>
            </w:r>
          </w:p>
        </w:tc>
      </w:tr>
      <w:tr w:rsidR="00933119" w:rsidRPr="00B36657" w14:paraId="0FADC0CF" w14:textId="77777777" w:rsidTr="00933119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4201" w14:textId="77777777" w:rsidR="00933119" w:rsidRPr="00B36657" w:rsidRDefault="00933119" w:rsidP="00933119">
            <w:pPr>
              <w:pStyle w:val="NoSpacing"/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5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D6A" w14:textId="61E96932" w:rsidR="00933119" w:rsidRPr="008126CB" w:rsidRDefault="00933119" w:rsidP="00933119">
            <w:pPr>
              <w:spacing w:line="276" w:lineRule="auto"/>
              <w:rPr>
                <w:rFonts w:ascii="Sarabun" w:hAnsi="Sarabun" w:cs="Sarabun"/>
                <w:color w:val="FF0000"/>
                <w:szCs w:val="24"/>
                <w:cs/>
                <w:lang w:eastAsia="en-US"/>
              </w:rPr>
            </w:pP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ถนนโบราณซอยกว้างซอยแคบ </w:t>
            </w:r>
            <w:r w:rsidRPr="00106104">
              <w:rPr>
                <w:rFonts w:ascii="Sarabun" w:hAnsi="Sarabun" w:cs="Sarabun"/>
                <w:szCs w:val="24"/>
                <w:lang w:eastAsia="en-US"/>
              </w:rPr>
              <w:t xml:space="preserve">– </w:t>
            </w:r>
            <w:r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สนามบินเฉ</w:t>
            </w:r>
            <w:proofErr w:type="spellStart"/>
            <w:r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ิง</w:t>
            </w:r>
            <w:proofErr w:type="spellEnd"/>
            <w:r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ตู</w:t>
            </w:r>
            <w:r w:rsidRPr="00106104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933119">
              <w:rPr>
                <w:rFonts w:ascii="Sarabun" w:hAnsi="Sarabun" w:cs="Sarabun"/>
                <w:color w:val="EE0000"/>
                <w:szCs w:val="24"/>
                <w:cs/>
                <w:lang w:eastAsia="en-US"/>
              </w:rPr>
              <w:t>(</w:t>
            </w:r>
            <w:r w:rsidRPr="00933119">
              <w:rPr>
                <w:rFonts w:ascii="Sarabun" w:hAnsi="Sarabun" w:cs="Sarabun"/>
                <w:color w:val="EE0000"/>
                <w:szCs w:val="24"/>
                <w:lang w:eastAsia="en-US"/>
              </w:rPr>
              <w:t>CA471</w:t>
            </w:r>
            <w:r w:rsidRPr="00933119">
              <w:rPr>
                <w:rFonts w:ascii="Sarabun" w:hAnsi="Sarabun" w:cs="Sarabun"/>
                <w:color w:val="EE0000"/>
                <w:szCs w:val="24"/>
                <w:cs/>
                <w:lang w:eastAsia="en-US"/>
              </w:rPr>
              <w:t xml:space="preserve"> : </w:t>
            </w:r>
            <w:r w:rsidRPr="00933119">
              <w:rPr>
                <w:rFonts w:ascii="Sarabun" w:hAnsi="Sarabun" w:cs="Sarabun"/>
                <w:color w:val="EE0000"/>
                <w:szCs w:val="24"/>
                <w:lang w:eastAsia="en-US"/>
              </w:rPr>
              <w:t>14</w:t>
            </w:r>
            <w:r w:rsidRPr="00933119">
              <w:rPr>
                <w:rFonts w:ascii="Sarabun" w:hAnsi="Sarabun" w:cs="Sarabun"/>
                <w:color w:val="EE0000"/>
                <w:szCs w:val="24"/>
                <w:cs/>
                <w:lang w:eastAsia="en-US"/>
              </w:rPr>
              <w:t>.</w:t>
            </w:r>
            <w:r w:rsidRPr="00933119">
              <w:rPr>
                <w:rFonts w:ascii="Sarabun" w:hAnsi="Sarabun" w:cs="Sarabun"/>
                <w:color w:val="EE0000"/>
                <w:szCs w:val="24"/>
                <w:lang w:eastAsia="en-US"/>
              </w:rPr>
              <w:t>50</w:t>
            </w:r>
            <w:r w:rsidRPr="00933119">
              <w:rPr>
                <w:rFonts w:ascii="Sarabun" w:hAnsi="Sarabun" w:cs="Sarabun"/>
                <w:color w:val="EE0000"/>
                <w:szCs w:val="24"/>
                <w:cs/>
                <w:lang w:eastAsia="en-US"/>
              </w:rPr>
              <w:t xml:space="preserve"> – </w:t>
            </w:r>
            <w:r w:rsidRPr="00933119">
              <w:rPr>
                <w:rFonts w:ascii="Sarabun" w:hAnsi="Sarabun" w:cs="Sarabun"/>
                <w:color w:val="EE0000"/>
                <w:szCs w:val="24"/>
                <w:lang w:eastAsia="en-US"/>
              </w:rPr>
              <w:t>17.05</w:t>
            </w:r>
            <w:r w:rsidRPr="00933119">
              <w:rPr>
                <w:rFonts w:ascii="Sarabun" w:hAnsi="Sarabun" w:cs="Sarabun"/>
                <w:color w:val="EE0000"/>
                <w:szCs w:val="24"/>
                <w:cs/>
                <w:lang w:eastAsia="en-US"/>
              </w:rPr>
              <w:t>)</w:t>
            </w:r>
            <w:r w:rsidRPr="00106104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กรุงเทพฯ</w:t>
            </w:r>
            <w:r w:rsidRPr="00106104">
              <w:rPr>
                <w:rFonts w:ascii="Sarabun" w:hAnsi="Sarabun" w:cs="Sarabun"/>
                <w:szCs w:val="24"/>
                <w:cs/>
                <w:lang w:eastAsia="en-US"/>
              </w:rPr>
              <w:t xml:space="preserve"> (</w:t>
            </w:r>
            <w:r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สุวรรณภูมิ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5CD8" w14:textId="77777777" w:rsidR="00933119" w:rsidRPr="000C7448" w:rsidRDefault="00933119" w:rsidP="00933119">
            <w:pPr>
              <w:spacing w:line="276" w:lineRule="auto"/>
              <w:jc w:val="both"/>
              <w:rPr>
                <w:rFonts w:ascii="Segoe UI Symbol" w:hAnsi="Segoe UI Symbol" w:cs="Segoe UI Symbol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7C12" w14:textId="4FB820FD" w:rsidR="00933119" w:rsidRPr="009D04FC" w:rsidRDefault="00933119" w:rsidP="00933119">
            <w:pPr>
              <w:spacing w:line="276" w:lineRule="auto"/>
              <w:jc w:val="both"/>
              <w:rPr>
                <w:rFonts w:ascii="Sarabun" w:eastAsia="Calibri" w:hAnsi="Sarabun" w:cstheme="minorBidi"/>
                <w:sz w:val="48"/>
                <w:szCs w:val="48"/>
              </w:rPr>
            </w:pPr>
            <w:r w:rsidRPr="000C7448">
              <w:rPr>
                <w:rFonts w:ascii="Segoe UI Symbol" w:eastAsia="Calibri" w:hAnsi="Segoe UI Symbol" w:cs="Segoe UI Symbol" w:hint="cs"/>
                <w:sz w:val="48"/>
                <w:szCs w:val="48"/>
                <w:cs/>
              </w:rPr>
              <w:t>✈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A1D1" w14:textId="5ABE8DC9" w:rsidR="00933119" w:rsidRPr="000C7448" w:rsidRDefault="00933119" w:rsidP="00933119">
            <w:pPr>
              <w:spacing w:line="276" w:lineRule="auto"/>
              <w:jc w:val="both"/>
              <w:rPr>
                <w:rFonts w:ascii="Sarabun" w:eastAsia="Calibri" w:hAnsi="Sarabun" w:cs="Cordia New"/>
                <w:sz w:val="48"/>
                <w:szCs w:val="48"/>
              </w:rPr>
            </w:pPr>
            <w:r w:rsidRPr="000C7448">
              <w:rPr>
                <w:rFonts w:ascii="Segoe UI Symbol" w:eastAsia="Calibri" w:hAnsi="Segoe UI Symbol" w:cs="Segoe UI Symbol" w:hint="cs"/>
                <w:sz w:val="48"/>
                <w:szCs w:val="48"/>
                <w:cs/>
              </w:rPr>
              <w:t xml:space="preserve"> 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C34" w14:textId="4724E7F0" w:rsidR="00933119" w:rsidRPr="0021464B" w:rsidRDefault="00933119" w:rsidP="00933119">
            <w:pPr>
              <w:spacing w:line="276" w:lineRule="auto"/>
              <w:rPr>
                <w:rFonts w:ascii="Sarabun" w:eastAsia="Calibri" w:hAnsi="Sarabun" w:cs="Sarabun"/>
                <w:szCs w:val="24"/>
              </w:rPr>
            </w:pPr>
          </w:p>
        </w:tc>
      </w:tr>
    </w:tbl>
    <w:p w14:paraId="724CDA7F" w14:textId="77777777" w:rsidR="00021142" w:rsidRDefault="00021142" w:rsidP="0000778E">
      <w:pPr>
        <w:spacing w:line="276" w:lineRule="auto"/>
        <w:ind w:right="-49"/>
        <w:contextualSpacing/>
        <w:jc w:val="both"/>
        <w:rPr>
          <w:noProof/>
        </w:rPr>
      </w:pPr>
    </w:p>
    <w:p w14:paraId="322A89D5" w14:textId="77777777" w:rsidR="005A446E" w:rsidRPr="00B36884" w:rsidRDefault="005A446E" w:rsidP="0000778E">
      <w:pPr>
        <w:spacing w:line="276" w:lineRule="auto"/>
        <w:ind w:right="-49"/>
        <w:contextualSpacing/>
        <w:jc w:val="both"/>
        <w:rPr>
          <w:noProof/>
        </w:rPr>
      </w:pPr>
    </w:p>
    <w:tbl>
      <w:tblPr>
        <w:tblW w:w="51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619"/>
        <w:gridCol w:w="2692"/>
        <w:gridCol w:w="1883"/>
      </w:tblGrid>
      <w:tr w:rsidR="00B36884" w:rsidRPr="009D04FC" w14:paraId="432D9B8D" w14:textId="77777777" w:rsidTr="0032549F">
        <w:trPr>
          <w:trHeight w:val="622"/>
          <w:jc w:val="center"/>
        </w:trPr>
        <w:tc>
          <w:tcPr>
            <w:tcW w:w="1715" w:type="pct"/>
            <w:shd w:val="clear" w:color="auto" w:fill="2F5496" w:themeFill="accent1" w:themeFillShade="BF"/>
            <w:vAlign w:val="center"/>
          </w:tcPr>
          <w:p w14:paraId="1B894FED" w14:textId="77777777" w:rsidR="00B36884" w:rsidRPr="009D04FC" w:rsidRDefault="00B36884" w:rsidP="00DD2E2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0" w:name="_Hlk133495160"/>
            <w:proofErr w:type="spellStart"/>
            <w:r w:rsidRPr="009D04FC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9D04FC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196" w:type="pct"/>
            <w:shd w:val="clear" w:color="auto" w:fill="2F5496" w:themeFill="accent1" w:themeFillShade="BF"/>
            <w:vAlign w:val="center"/>
          </w:tcPr>
          <w:p w14:paraId="1439515A" w14:textId="77777777" w:rsidR="00DD2E2E" w:rsidRPr="009D04FC" w:rsidRDefault="00B36884" w:rsidP="00DD2E2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9D04FC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 w:rsidRPr="009D04FC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</w:p>
          <w:p w14:paraId="7DCBFDC0" w14:textId="692A3B7E" w:rsidR="00B36884" w:rsidRPr="009D04FC" w:rsidRDefault="00B36884" w:rsidP="00DD2E2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9D04FC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9D04FC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9D04FC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229" w:type="pct"/>
            <w:shd w:val="clear" w:color="auto" w:fill="2F5496" w:themeFill="accent1" w:themeFillShade="BF"/>
          </w:tcPr>
          <w:p w14:paraId="15D2B9F8" w14:textId="0DCE4821" w:rsidR="00B36884" w:rsidRPr="009D04FC" w:rsidRDefault="00B36884" w:rsidP="00DD2E2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9D04FC"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</w:t>
            </w:r>
          </w:p>
          <w:p w14:paraId="50352573" w14:textId="77777777" w:rsidR="00B36884" w:rsidRPr="009D04FC" w:rsidRDefault="00B36884" w:rsidP="00DD2E2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9D04FC">
              <w:rPr>
                <w:rFonts w:ascii="Sarabun" w:hAnsi="Sarabun" w:cs="Sarabun"/>
                <w:b/>
                <w:bCs/>
                <w:color w:val="FFFFFF"/>
              </w:rPr>
              <w:t>(</w:t>
            </w:r>
            <w:r w:rsidRPr="009D04FC">
              <w:rPr>
                <w:rFonts w:ascii="Sarabun" w:hAnsi="Sarabun" w:cs="Sarabun" w:hint="cs"/>
                <w:b/>
                <w:bCs/>
                <w:color w:val="FFFFFF"/>
                <w:cs/>
              </w:rPr>
              <w:t>ไม่รวมตั๋วเครื่องบิน</w:t>
            </w:r>
            <w:r w:rsidRPr="009D04FC">
              <w:rPr>
                <w:rFonts w:ascii="Sarabun" w:hAnsi="Sarabun" w:cs="Sarabun"/>
                <w:b/>
                <w:bCs/>
                <w:color w:val="FFFFFF"/>
                <w:cs/>
              </w:rPr>
              <w:t>)</w:t>
            </w:r>
          </w:p>
        </w:tc>
        <w:tc>
          <w:tcPr>
            <w:tcW w:w="860" w:type="pct"/>
            <w:shd w:val="clear" w:color="auto" w:fill="2F5496" w:themeFill="accent1" w:themeFillShade="BF"/>
            <w:vAlign w:val="center"/>
          </w:tcPr>
          <w:p w14:paraId="21EA9C1F" w14:textId="77777777" w:rsidR="00B36884" w:rsidRPr="009D04FC" w:rsidRDefault="00B36884" w:rsidP="00DD2E2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9D04FC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407427F4" w14:textId="77777777" w:rsidR="00B36884" w:rsidRPr="009D04FC" w:rsidRDefault="00B36884" w:rsidP="00DD2E2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9D04FC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F15665" w:rsidRPr="006C62EC" w14:paraId="7BA6E38B" w14:textId="77777777" w:rsidTr="00671A3D">
        <w:trPr>
          <w:trHeight w:val="622"/>
          <w:jc w:val="center"/>
        </w:trPr>
        <w:tc>
          <w:tcPr>
            <w:tcW w:w="1715" w:type="pct"/>
          </w:tcPr>
          <w:p w14:paraId="5F7E4E57" w14:textId="311F5DD5" w:rsidR="00F15665" w:rsidRPr="006C62EC" w:rsidRDefault="00F15665" w:rsidP="00F15665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6C62E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04 </w:t>
            </w:r>
            <w:r w:rsidRPr="006C62EC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6C62E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08 ก.ย. 69</w:t>
            </w:r>
          </w:p>
        </w:tc>
        <w:tc>
          <w:tcPr>
            <w:tcW w:w="1196" w:type="pct"/>
          </w:tcPr>
          <w:p w14:paraId="0B903CAC" w14:textId="35A84572" w:rsidR="00F15665" w:rsidRPr="006C62EC" w:rsidRDefault="00F15665" w:rsidP="00F1566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</w:p>
        </w:tc>
        <w:tc>
          <w:tcPr>
            <w:tcW w:w="1229" w:type="pct"/>
          </w:tcPr>
          <w:p w14:paraId="37743687" w14:textId="7F3D2C31" w:rsidR="00F15665" w:rsidRPr="006C62EC" w:rsidRDefault="00F15665" w:rsidP="00F15665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8"/>
              </w:rPr>
              <w:t>,900.-</w:t>
            </w:r>
            <w:proofErr w:type="gramEnd"/>
          </w:p>
        </w:tc>
        <w:tc>
          <w:tcPr>
            <w:tcW w:w="860" w:type="pct"/>
          </w:tcPr>
          <w:p w14:paraId="005C9AAF" w14:textId="0AB9A538" w:rsidR="00F15665" w:rsidRPr="006C62EC" w:rsidRDefault="00F15665" w:rsidP="00F15665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</w:rPr>
              <w:t>,500.-</w:t>
            </w:r>
          </w:p>
        </w:tc>
      </w:tr>
      <w:tr w:rsidR="00F15665" w:rsidRPr="006C62EC" w14:paraId="107C06DA" w14:textId="77777777" w:rsidTr="00671A3D">
        <w:trPr>
          <w:trHeight w:val="622"/>
          <w:jc w:val="center"/>
        </w:trPr>
        <w:tc>
          <w:tcPr>
            <w:tcW w:w="1715" w:type="pct"/>
          </w:tcPr>
          <w:p w14:paraId="48436164" w14:textId="59FB1CA0" w:rsidR="00F15665" w:rsidRPr="006C62EC" w:rsidRDefault="00F15665" w:rsidP="00F15665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6C62E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11 </w:t>
            </w:r>
            <w:r w:rsidRPr="006C62EC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6C62E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15 ก.ย. 69</w:t>
            </w:r>
          </w:p>
        </w:tc>
        <w:tc>
          <w:tcPr>
            <w:tcW w:w="1196" w:type="pct"/>
          </w:tcPr>
          <w:p w14:paraId="5BFC089A" w14:textId="3C1DFF31" w:rsidR="00F15665" w:rsidRPr="006C62EC" w:rsidRDefault="00F15665" w:rsidP="00F1566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</w:p>
        </w:tc>
        <w:tc>
          <w:tcPr>
            <w:tcW w:w="1229" w:type="pct"/>
          </w:tcPr>
          <w:p w14:paraId="6EE2DC86" w14:textId="2DDC87D1" w:rsidR="00F15665" w:rsidRPr="006C62EC" w:rsidRDefault="00F15665" w:rsidP="00F15665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14</w:t>
            </w:r>
            <w:r>
              <w:rPr>
                <w:rFonts w:ascii="Sarabun" w:hAnsi="Sarabun" w:cs="Sarabun"/>
                <w:b/>
                <w:bCs/>
                <w:sz w:val="28"/>
              </w:rPr>
              <w:t>,900.-</w:t>
            </w:r>
          </w:p>
        </w:tc>
        <w:tc>
          <w:tcPr>
            <w:tcW w:w="860" w:type="pct"/>
          </w:tcPr>
          <w:p w14:paraId="1033060E" w14:textId="0F040D8B" w:rsidR="00F15665" w:rsidRPr="006C62EC" w:rsidRDefault="00F15665" w:rsidP="00F15665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</w:rPr>
              <w:t>,500.-</w:t>
            </w:r>
          </w:p>
        </w:tc>
      </w:tr>
      <w:tr w:rsidR="00F15665" w:rsidRPr="006C62EC" w14:paraId="530DF0A5" w14:textId="77777777" w:rsidTr="00671A3D">
        <w:trPr>
          <w:trHeight w:val="622"/>
          <w:jc w:val="center"/>
        </w:trPr>
        <w:tc>
          <w:tcPr>
            <w:tcW w:w="1715" w:type="pct"/>
          </w:tcPr>
          <w:p w14:paraId="759C06F1" w14:textId="72F9A290" w:rsidR="00F15665" w:rsidRPr="006C62EC" w:rsidRDefault="00F15665" w:rsidP="00F15665">
            <w:pPr>
              <w:jc w:val="center"/>
              <w:rPr>
                <w:rFonts w:ascii="Sarabun" w:hAnsi="Sarabun" w:cs="Sarabun"/>
                <w:sz w:val="28"/>
              </w:rPr>
            </w:pPr>
            <w:r w:rsidRPr="006C62E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18 </w:t>
            </w:r>
            <w:r w:rsidRPr="006C62EC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6C62EC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22 ก.ย. 69</w:t>
            </w:r>
          </w:p>
        </w:tc>
        <w:tc>
          <w:tcPr>
            <w:tcW w:w="1196" w:type="pct"/>
          </w:tcPr>
          <w:p w14:paraId="7DC34EE6" w14:textId="0BB97BEF" w:rsidR="00F15665" w:rsidRPr="006C62EC" w:rsidRDefault="00F15665" w:rsidP="00F1566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</w:p>
        </w:tc>
        <w:tc>
          <w:tcPr>
            <w:tcW w:w="1229" w:type="pct"/>
          </w:tcPr>
          <w:p w14:paraId="48B6B76E" w14:textId="2DAD7C8D" w:rsidR="00F15665" w:rsidRPr="006C62EC" w:rsidRDefault="00F15665" w:rsidP="00F15665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14</w:t>
            </w:r>
            <w:r>
              <w:rPr>
                <w:rFonts w:ascii="Sarabun" w:hAnsi="Sarabun" w:cs="Sarabun"/>
                <w:b/>
                <w:bCs/>
                <w:sz w:val="28"/>
              </w:rPr>
              <w:t>,900.-</w:t>
            </w:r>
          </w:p>
        </w:tc>
        <w:tc>
          <w:tcPr>
            <w:tcW w:w="860" w:type="pct"/>
          </w:tcPr>
          <w:p w14:paraId="24A7C3C4" w14:textId="298849D1" w:rsidR="00F15665" w:rsidRPr="006C62EC" w:rsidRDefault="00F15665" w:rsidP="00F15665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</w:rPr>
              <w:t>,500.-</w:t>
            </w:r>
          </w:p>
        </w:tc>
      </w:tr>
      <w:tr w:rsidR="00F15665" w14:paraId="2F43DF45" w14:textId="77777777" w:rsidTr="008D1B12">
        <w:trPr>
          <w:trHeight w:val="622"/>
          <w:jc w:val="center"/>
        </w:trPr>
        <w:tc>
          <w:tcPr>
            <w:tcW w:w="5000" w:type="pct"/>
            <w:gridSpan w:val="4"/>
            <w:shd w:val="clear" w:color="auto" w:fill="0070C0"/>
          </w:tcPr>
          <w:p w14:paraId="68D2E1EC" w14:textId="77777777" w:rsidR="00F15665" w:rsidRPr="00182F4E" w:rsidRDefault="00F15665" w:rsidP="00F1566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bookmarkStart w:id="1" w:name="_Hlk176859129"/>
            <w:r w:rsidRPr="00182F4E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ราคาทัวร์ข้างต้น</w:t>
            </w: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  <w:r w:rsidRPr="00182F4E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ไม่รวม</w:t>
            </w: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  <w:r w:rsidRPr="00182F4E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ค่าทิปมัคคุเทศก์ท้องถิ่นและคนขับรถ</w:t>
            </w: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2,000 </w:t>
            </w:r>
            <w:r w:rsidRPr="00182F4E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บาท</w:t>
            </w: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/</w:t>
            </w:r>
            <w:r w:rsidRPr="00182F4E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ท่าน</w:t>
            </w: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/</w:t>
            </w:r>
            <w:r w:rsidRPr="00182F4E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ทริป</w:t>
            </w:r>
          </w:p>
          <w:p w14:paraId="7D321730" w14:textId="77777777" w:rsidR="00F15665" w:rsidRPr="00182F4E" w:rsidRDefault="00F15665" w:rsidP="00F1566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*</w:t>
            </w:r>
            <w:r w:rsidRPr="00182F4E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ราคานี้เป็นราคาพิเศษ</w:t>
            </w: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  <w:r w:rsidRPr="00182F4E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ไม่มีราคาเด็ก</w:t>
            </w: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*</w:t>
            </w:r>
          </w:p>
          <w:p w14:paraId="05B08154" w14:textId="77777777" w:rsidR="00F15665" w:rsidRPr="00182F4E" w:rsidRDefault="00F15665" w:rsidP="00F1566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*** </w:t>
            </w:r>
            <w:r w:rsidRPr="00182F4E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โปรแกรมอาจมีการปรับเปลี่ยนได้ตามความเหมาะสมของสภาพอากาศและฤดูกาล</w:t>
            </w: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***</w:t>
            </w:r>
          </w:p>
          <w:p w14:paraId="7ABC9242" w14:textId="5F5E34C7" w:rsidR="00F15665" w:rsidRPr="00802B43" w:rsidRDefault="00F15665" w:rsidP="00F15665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** </w:t>
            </w:r>
            <w:r w:rsidRPr="00182F4E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หากมีการจองตั๋วเครื่องบินภายในประเทศ</w:t>
            </w: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  <w:r w:rsidRPr="00182F4E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กรุณาตรวจสอบไฟล์คอนเฟิร์มกับเจ้าหน้าที่ทุกครั้ง</w:t>
            </w:r>
            <w:r w:rsidRPr="00182F4E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 **</w:t>
            </w:r>
          </w:p>
        </w:tc>
      </w:tr>
      <w:bookmarkEnd w:id="0"/>
      <w:bookmarkEnd w:id="1"/>
    </w:tbl>
    <w:p w14:paraId="7AC30D4C" w14:textId="207F053E" w:rsidR="005C27C6" w:rsidRPr="000C13D1" w:rsidRDefault="005C27C6" w:rsidP="0000778E">
      <w:pPr>
        <w:spacing w:line="276" w:lineRule="auto"/>
        <w:contextualSpacing/>
        <w:jc w:val="both"/>
        <w:rPr>
          <w:rFonts w:ascii="Sarabun" w:hAnsi="Sarabun" w:cs="Sarabun"/>
          <w:vanish/>
          <w:sz w:val="20"/>
          <w:szCs w:val="20"/>
          <w:cs/>
        </w:rPr>
      </w:pPr>
    </w:p>
    <w:p w14:paraId="2205B5E5" w14:textId="77777777" w:rsidR="00B70361" w:rsidRDefault="00B70361" w:rsidP="0000778E">
      <w:pPr>
        <w:spacing w:line="276" w:lineRule="auto"/>
        <w:contextualSpacing/>
        <w:jc w:val="both"/>
      </w:pPr>
    </w:p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415"/>
      </w:tblGrid>
      <w:tr w:rsidR="00A201D4" w:rsidRPr="00667AB0" w14:paraId="1CB94170" w14:textId="77777777" w:rsidTr="0032549F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  <w:vAlign w:val="center"/>
          </w:tcPr>
          <w:p w14:paraId="501FCDAF" w14:textId="77777777" w:rsidR="00A201D4" w:rsidRPr="00667AB0" w:rsidRDefault="00A201D4" w:rsidP="0000778E">
            <w:pPr>
              <w:spacing w:line="276" w:lineRule="auto"/>
              <w:ind w:right="37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415" w:type="dxa"/>
            <w:shd w:val="clear" w:color="auto" w:fill="2F5496" w:themeFill="accent1" w:themeFillShade="BF"/>
            <w:vAlign w:val="center"/>
          </w:tcPr>
          <w:p w14:paraId="6F2294F4" w14:textId="24CBA34E" w:rsidR="00A201D4" w:rsidRPr="00667AB0" w:rsidRDefault="00842BF1" w:rsidP="0000778E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842BF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กรุงเทพฯ</w:t>
            </w:r>
            <w:r w:rsidRPr="00842BF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842BF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สนามบินสุวรรณภูมิ</w:t>
            </w:r>
            <w:r w:rsidRPr="00842BF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842BF1">
              <w:rPr>
                <w:rFonts w:ascii="Sarabun" w:hAnsi="Sarabun" w:cs="Sarabun"/>
                <w:b/>
                <w:bCs/>
                <w:color w:val="FFFFFF"/>
                <w:sz w:val="28"/>
              </w:rPr>
              <w:t>CA</w:t>
            </w:r>
            <w:r w:rsidRPr="00842BF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72 : 18.20 – 22.35) – </w:t>
            </w:r>
            <w:r w:rsidRPr="00842BF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สนามบินเฉ</w:t>
            </w:r>
            <w:proofErr w:type="spellStart"/>
            <w:r w:rsidRPr="00842BF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ิง</w:t>
            </w:r>
            <w:proofErr w:type="spellEnd"/>
            <w:r w:rsidRPr="00842BF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ตูเทียนฟู่</w:t>
            </w:r>
          </w:p>
        </w:tc>
      </w:tr>
      <w:tr w:rsidR="00A201D4" w:rsidRPr="00667AB0" w14:paraId="3D156956" w14:textId="77777777" w:rsidTr="00D00939">
        <w:trPr>
          <w:trHeight w:val="20"/>
          <w:jc w:val="center"/>
        </w:trPr>
        <w:tc>
          <w:tcPr>
            <w:tcW w:w="1500" w:type="dxa"/>
          </w:tcPr>
          <w:p w14:paraId="0A1035A4" w14:textId="185C7200" w:rsidR="00A201D4" w:rsidRPr="00667AB0" w:rsidRDefault="002A7464" w:rsidP="0000778E">
            <w:pPr>
              <w:spacing w:before="120"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</w:t>
            </w:r>
            <w:r w:rsidR="00661D8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5.00</w:t>
            </w:r>
            <w:r w:rsidR="00A201D4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201D4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A201D4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415" w:type="dxa"/>
          </w:tcPr>
          <w:p w14:paraId="2AE680CA" w14:textId="77777777" w:rsidR="00A201D4" w:rsidRDefault="00A201D4" w:rsidP="0000778E">
            <w:pPr>
              <w:spacing w:before="120"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182F4E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สนามบินสุวรรณภูมิ </w:t>
            </w:r>
            <w:r w:rsidRPr="001F04D4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อาคารผู้โดยสารขาออกระหว่างประเทศ</w:t>
            </w:r>
            <w:r w:rsidRPr="001F04D4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1F04D4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จุดนัดพบคณะทัวร์</w:t>
            </w:r>
            <w:r w:rsidRPr="001F04D4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1F04D4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ชั้น</w:t>
            </w:r>
            <w:r w:rsidRPr="001F04D4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4 </w:t>
            </w:r>
            <w:r w:rsidRPr="001F04D4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ประตู</w:t>
            </w:r>
            <w:r w:rsidRPr="001F04D4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10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เช็คอิน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Air China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CA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52987034" w14:textId="20904D7F" w:rsidR="00842BF1" w:rsidRPr="00CA3480" w:rsidRDefault="00A201D4" w:rsidP="0000778E">
            <w:pPr>
              <w:spacing w:before="120" w:line="276" w:lineRule="auto"/>
              <w:contextualSpacing/>
              <w:jc w:val="both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 / ท่านละ 1 ใบ</w:t>
            </w:r>
          </w:p>
        </w:tc>
      </w:tr>
      <w:tr w:rsidR="008335C0" w:rsidRPr="00667AB0" w14:paraId="56E52303" w14:textId="77777777" w:rsidTr="00D00939">
        <w:trPr>
          <w:trHeight w:val="20"/>
          <w:jc w:val="center"/>
        </w:trPr>
        <w:tc>
          <w:tcPr>
            <w:tcW w:w="1500" w:type="dxa"/>
          </w:tcPr>
          <w:p w14:paraId="7976D80A" w14:textId="66C27077" w:rsidR="008335C0" w:rsidRPr="00667AB0" w:rsidRDefault="00661D88" w:rsidP="0000778E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18</w:t>
            </w:r>
            <w:r w:rsidR="008335C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</w:t>
            </w:r>
            <w:r w:rsidR="008335C0"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8335C0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335C0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335C0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415" w:type="dxa"/>
          </w:tcPr>
          <w:p w14:paraId="3B0B2042" w14:textId="77777777" w:rsidR="008335C0" w:rsidRDefault="008335C0" w:rsidP="0000778E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182F4E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  <w:cs/>
              </w:rPr>
              <w:t>เฉ</w:t>
            </w:r>
            <w:proofErr w:type="spellStart"/>
            <w:r w:rsidRPr="00182F4E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  <w:cs/>
              </w:rPr>
              <w:t>ิง</w:t>
            </w:r>
            <w:proofErr w:type="spellEnd"/>
            <w:r w:rsidRPr="00182F4E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  <w:cs/>
              </w:rPr>
              <w:t>ตู ประเทศจีน</w:t>
            </w:r>
            <w:r w:rsidRPr="00182F4E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Pr="0032549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Air China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32549F">
              <w:rPr>
                <w:rFonts w:ascii="Sarabun" w:hAnsi="Sarabun" w:cs="Sarabun"/>
                <w:b/>
                <w:bCs/>
                <w:color w:val="0000FF"/>
                <w:szCs w:val="24"/>
              </w:rPr>
              <w:t>CA</w:t>
            </w:r>
            <w:r w:rsidRPr="0032549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661D8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72</w:t>
            </w:r>
          </w:p>
          <w:p w14:paraId="2A35030E" w14:textId="54210C5E" w:rsidR="00842BF1" w:rsidRDefault="00842BF1" w:rsidP="0000778E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*มี</w:t>
            </w:r>
            <w:r w:rsidRPr="00842BF1">
              <w:rPr>
                <w:rFonts w:ascii="Sarabun" w:hAnsi="Sarabun" w:cs="Sarabun" w:hint="cs"/>
                <w:color w:val="0000FF"/>
                <w:szCs w:val="24"/>
                <w:cs/>
              </w:rPr>
              <w:t>บริการอาหารและเครื่องดื่มบนเครื่อง</w:t>
            </w:r>
            <w:r w:rsidRPr="00842BF1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842BF1">
              <w:rPr>
                <w:rFonts w:ascii="Sarabun" w:hAnsi="Sarabun" w:cs="Sarabun" w:hint="cs"/>
                <w:color w:val="0000FF"/>
                <w:szCs w:val="24"/>
                <w:cs/>
              </w:rPr>
              <w:t>ทั้งนี้</w:t>
            </w:r>
            <w:r w:rsidRPr="00842BF1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842BF1">
              <w:rPr>
                <w:rFonts w:ascii="Sarabun" w:hAnsi="Sarabun" w:cs="Sarabun" w:hint="cs"/>
                <w:color w:val="0000FF"/>
                <w:szCs w:val="24"/>
                <w:cs/>
              </w:rPr>
              <w:t>รูปแบบอาหารอาจเปลี่ยนแปลงเป็นอาหารร้อนหรือ</w:t>
            </w:r>
            <w:r w:rsidRPr="00842BF1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</w:p>
          <w:p w14:paraId="285B5D8F" w14:textId="77777777" w:rsidR="00842BF1" w:rsidRDefault="00842BF1" w:rsidP="0000778E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 w:rsidRPr="00842BF1">
              <w:rPr>
                <w:rFonts w:ascii="Sarabun" w:hAnsi="Sarabun" w:cs="Sarabun"/>
                <w:color w:val="0000FF"/>
                <w:szCs w:val="24"/>
              </w:rPr>
              <w:t xml:space="preserve">Snack Box </w:t>
            </w:r>
            <w:r w:rsidRPr="00842BF1">
              <w:rPr>
                <w:rFonts w:ascii="Sarabun" w:hAnsi="Sarabun" w:cs="Sarabun" w:hint="cs"/>
                <w:color w:val="0000FF"/>
                <w:szCs w:val="24"/>
                <w:cs/>
              </w:rPr>
              <w:t>ตามความเหมาะสมและนโยบายของสายการบินในแต่ละเที่ยวบิน</w:t>
            </w:r>
            <w:r w:rsidRPr="00842BF1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842BF1">
              <w:rPr>
                <w:rFonts w:ascii="Sarabun" w:hAnsi="Sarabun" w:cs="Sarabun" w:hint="cs"/>
                <w:color w:val="0000FF"/>
                <w:szCs w:val="24"/>
                <w:cs/>
              </w:rPr>
              <w:t>โดยมิต้องแจ้งให้</w:t>
            </w:r>
          </w:p>
          <w:p w14:paraId="5F4AE2A1" w14:textId="4EC2F5C5" w:rsidR="00842BF1" w:rsidRPr="00667AB0" w:rsidRDefault="00842BF1" w:rsidP="0000778E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842BF1">
              <w:rPr>
                <w:rFonts w:ascii="Sarabun" w:hAnsi="Sarabun" w:cs="Sarabun" w:hint="cs"/>
                <w:color w:val="0000FF"/>
                <w:szCs w:val="24"/>
                <w:cs/>
              </w:rPr>
              <w:t>ทราบล่วงหน้า</w:t>
            </w:r>
          </w:p>
        </w:tc>
      </w:tr>
      <w:tr w:rsidR="001D7F59" w:rsidRPr="00667AB0" w14:paraId="642C9799" w14:textId="77777777" w:rsidTr="00D00939">
        <w:trPr>
          <w:trHeight w:val="20"/>
          <w:jc w:val="center"/>
        </w:trPr>
        <w:tc>
          <w:tcPr>
            <w:tcW w:w="1500" w:type="dxa"/>
          </w:tcPr>
          <w:p w14:paraId="2F7D12D7" w14:textId="186D6296" w:rsidR="001D7F59" w:rsidRPr="00667AB0" w:rsidRDefault="00661D88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22.35</w:t>
            </w:r>
            <w:r w:rsidR="001D7F59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1D7F59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1D7F59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415" w:type="dxa"/>
          </w:tcPr>
          <w:p w14:paraId="45843B3B" w14:textId="77777777" w:rsidR="00842BF1" w:rsidRPr="00603DC8" w:rsidRDefault="00842BF1" w:rsidP="00842BF1">
            <w:pPr>
              <w:spacing w:line="276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F2263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สนามบินเฉ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ิง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 xml:space="preserve">ตูเทียนฟู่  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 xml:space="preserve">(Tianfu International Airport) 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เมืองเฉ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ิง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 xml:space="preserve">ตู </w:t>
            </w:r>
            <w:r w:rsidRPr="00F22633">
              <w:rPr>
                <w:rFonts w:ascii="Sarabun" w:hAnsi="Sarabun" w:cs="Sarabun"/>
                <w:szCs w:val="24"/>
                <w:cs/>
              </w:rPr>
              <w:t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จาก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นั้นนำท่าน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ผ่านพิธีการตรวจคนเข้าเมือง</w:t>
            </w:r>
          </w:p>
          <w:p w14:paraId="3831A8FC" w14:textId="7CE12BCF" w:rsidR="001D7F59" w:rsidRPr="00667AB0" w:rsidRDefault="00842BF1" w:rsidP="00842BF1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842BF1" w:rsidRPr="00842BF1" w14:paraId="1414827F" w14:textId="77777777" w:rsidTr="00D00939">
        <w:trPr>
          <w:trHeight w:val="20"/>
          <w:jc w:val="center"/>
        </w:trPr>
        <w:tc>
          <w:tcPr>
            <w:tcW w:w="1500" w:type="dxa"/>
          </w:tcPr>
          <w:p w14:paraId="41975DA1" w14:textId="77777777" w:rsidR="001D7F59" w:rsidRPr="00842BF1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842BF1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66EFAEDF" w14:textId="60D06B5C" w:rsidR="001D7F59" w:rsidRPr="00842BF1" w:rsidRDefault="00842BF1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  <w:r w:rsidRPr="00842BF1">
              <w:rPr>
                <w:rFonts w:ascii="Sarabun" w:hAnsi="Sarabun" w:cs="Sarabun"/>
                <w:b/>
                <w:bCs/>
                <w:szCs w:val="24"/>
              </w:rPr>
              <w:t>HILTON GARDEN INN HOTEL</w:t>
            </w:r>
            <w:r w:rsidRPr="00842BF1">
              <w:rPr>
                <w:rFonts w:ascii="Sarabun" w:hAnsi="Sarabun" w:cs="Sarabun" w:hint="cs"/>
                <w:b/>
                <w:bCs/>
                <w:szCs w:val="24"/>
                <w:cs/>
              </w:rPr>
              <w:t>ระดับ</w:t>
            </w:r>
            <w:r w:rsidRPr="00842BF1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842BF1">
              <w:rPr>
                <w:rFonts w:ascii="Sarabun" w:hAnsi="Sarabun" w:cs="Sarabun"/>
                <w:b/>
                <w:bCs/>
                <w:szCs w:val="24"/>
              </w:rPr>
              <w:t xml:space="preserve">4 </w:t>
            </w:r>
            <w:r w:rsidRPr="00842BF1">
              <w:rPr>
                <w:rFonts w:ascii="Sarabun" w:hAnsi="Sarabun" w:cs="Sarabun" w:hint="cs"/>
                <w:b/>
                <w:bCs/>
                <w:szCs w:val="24"/>
                <w:cs/>
              </w:rPr>
              <w:t>ดาวมาตรฐานจีน</w:t>
            </w:r>
            <w:r w:rsidRPr="00842BF1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842BF1">
              <w:rPr>
                <w:rFonts w:ascii="Sarabun" w:hAnsi="Sarabun" w:cs="Sarabun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1D7F59" w:rsidRPr="00667AB0" w14:paraId="26D9B4DF" w14:textId="77777777" w:rsidTr="00D00939">
        <w:trPr>
          <w:trHeight w:val="20"/>
          <w:jc w:val="center"/>
        </w:trPr>
        <w:tc>
          <w:tcPr>
            <w:tcW w:w="1500" w:type="dxa"/>
          </w:tcPr>
          <w:p w14:paraId="6C44F3B6" w14:textId="77777777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415" w:type="dxa"/>
          </w:tcPr>
          <w:p w14:paraId="2C467A97" w14:textId="77777777" w:rsidR="001D7F59" w:rsidRPr="009C69D3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1D7F59" w:rsidRPr="00667AB0" w14:paraId="5E77077E" w14:textId="77777777" w:rsidTr="0032549F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1ED3002F" w14:textId="77777777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1FBADB2D" w14:textId="4FB168CE" w:rsidR="001D7F59" w:rsidRPr="00667AB0" w:rsidRDefault="00842BF1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842BF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</w:t>
            </w:r>
            <w:proofErr w:type="spellStart"/>
            <w:r w:rsidRPr="00842BF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ิง</w:t>
            </w:r>
            <w:proofErr w:type="spellEnd"/>
            <w:r w:rsidRPr="00842BF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ตู</w:t>
            </w:r>
            <w:r w:rsidRPr="00842BF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842BF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อุทยานสี่ดรุณี</w:t>
            </w:r>
            <w:r w:rsidRPr="00842BF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842BF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ซวงเฉียวโกว</w:t>
            </w:r>
            <w:r w:rsidRPr="00842BF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842BF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842BF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842BF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</w:t>
            </w:r>
            <w:r w:rsidR="00182F4E" w:rsidRPr="00182F4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เอ</w:t>
            </w:r>
            <w:proofErr w:type="spellStart"/>
            <w:r w:rsidR="00182F4E" w:rsidRPr="00182F4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ี้ยน</w:t>
            </w:r>
            <w:proofErr w:type="spellEnd"/>
          </w:p>
        </w:tc>
      </w:tr>
      <w:tr w:rsidR="001D7F59" w:rsidRPr="00667AB0" w14:paraId="5E95F9C4" w14:textId="77777777" w:rsidTr="00D00939">
        <w:trPr>
          <w:trHeight w:val="20"/>
          <w:jc w:val="center"/>
        </w:trPr>
        <w:tc>
          <w:tcPr>
            <w:tcW w:w="1500" w:type="dxa"/>
          </w:tcPr>
          <w:p w14:paraId="176744D1" w14:textId="77777777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6FC7C9CF" w14:textId="77777777" w:rsidR="001D7F59" w:rsidRPr="00077B0F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1D7F59" w:rsidRPr="00667AB0" w14:paraId="14DC0C81" w14:textId="77777777" w:rsidTr="00D00939">
        <w:trPr>
          <w:trHeight w:val="20"/>
          <w:jc w:val="center"/>
        </w:trPr>
        <w:tc>
          <w:tcPr>
            <w:tcW w:w="1500" w:type="dxa"/>
          </w:tcPr>
          <w:p w14:paraId="6039C47D" w14:textId="7686D34E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2333CA13" w14:textId="6474190D" w:rsidR="001D7F59" w:rsidRPr="00667AB0" w:rsidRDefault="00842BF1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ท่านเดินทางสู่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ภูเขาสี่ดรุณี </w:t>
            </w:r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Siguniangshan</w:t>
            </w:r>
            <w:proofErr w:type="spellEnd"/>
            <w:r w:rsidRPr="006B1638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6B1638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AD1AB6">
              <w:rPr>
                <w:rFonts w:ascii="Sarabun" w:hAnsi="Sarabun" w:cs="Sarabun" w:hint="cs"/>
                <w:color w:val="000000"/>
                <w:szCs w:val="24"/>
                <w:cs/>
              </w:rPr>
              <w:t>280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AD1AB6">
              <w:rPr>
                <w:rFonts w:ascii="Sarabun" w:hAnsi="Sarabun" w:cs="Sarabun" w:hint="cs"/>
                <w:color w:val="000000"/>
                <w:szCs w:val="24"/>
                <w:cs/>
              </w:rPr>
              <w:t>5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)   “สี่ดรุณี” หรือ ซื่อกูเหนี่ยงซาน  ตั้งอยู่ในมณฑลเสฉวน ประเทศจีน เป็นยอดเขา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ลูกที่เรียงรายติดต่อกันไปจากทิศเหนือถึงทิศใต้เป็นระยะทาง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3.5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โดยมีความสูงเหนือระดับน้ำทะเลแบ่งเป็น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6,250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5,664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เมตร/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5,454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และ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5,355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บนยอดเขาทั้ง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แห่งนี้จะมีหิมะปกคลุมตลอดทั้งปี ทำให้ดูเหมือนส่วนศีรษะที่คลุมด้วยผ้าสีขาวของหญิงสาว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เพราะเหตุผลที่ว่า ยอดเขามีลักษณะแปลกที่พบเห็นได้น้อย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บนยอดเขามีหิมะปกคลุมตลอดปี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ทำให้ได้รับฉายาว่า “ราชินีแห่งดินแดนเสฉวน”หรือ “ภูเขาศักดิ์สิทธิ์แห่งดินแดนทางทิศตะวันออก” มียอดเขาที่มีระดับความสูงน้ำทะเลสูงเกิน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5000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 ถึง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61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ลูก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รอยต่อระหว่างภูเขามีบ่อบึงทะเลสาบอยู่ถึง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25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แห่ง มีน้ำตกอยู่ </w:t>
            </w:r>
            <w:r w:rsidRPr="00603DC8">
              <w:rPr>
                <w:rFonts w:ascii="Sarabun" w:hAnsi="Sarabun" w:cs="Sarabun"/>
                <w:color w:val="000000"/>
                <w:szCs w:val="24"/>
              </w:rPr>
              <w:t xml:space="preserve">120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กว่าแห่ง  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รวมรถเวียนของอุทยาน)</w:t>
            </w:r>
          </w:p>
        </w:tc>
      </w:tr>
      <w:tr w:rsidR="001D7F59" w:rsidRPr="00667AB0" w14:paraId="6D7E045F" w14:textId="77777777" w:rsidTr="00D00939">
        <w:trPr>
          <w:trHeight w:val="20"/>
          <w:jc w:val="center"/>
        </w:trPr>
        <w:tc>
          <w:tcPr>
            <w:tcW w:w="1500" w:type="dxa"/>
          </w:tcPr>
          <w:p w14:paraId="0C6E1634" w14:textId="133D76DC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554FE2C3" w14:textId="4F5BEFA8" w:rsidR="00115260" w:rsidRDefault="007C6897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kern w:val="96"/>
                <w:szCs w:val="24"/>
              </w:rPr>
              <w:drawing>
                <wp:anchor distT="0" distB="0" distL="114300" distR="114300" simplePos="0" relativeHeight="251760640" behindDoc="0" locked="0" layoutInCell="1" allowOverlap="1" wp14:anchorId="2EE03630" wp14:editId="3F87BDD6">
                  <wp:simplePos x="0" y="0"/>
                  <wp:positionH relativeFrom="column">
                    <wp:posOffset>1287145</wp:posOffset>
                  </wp:positionH>
                  <wp:positionV relativeFrom="paragraph">
                    <wp:posOffset>92075</wp:posOffset>
                  </wp:positionV>
                  <wp:extent cx="4476115" cy="1666875"/>
                  <wp:effectExtent l="0" t="0" r="635" b="9525"/>
                  <wp:wrapNone/>
                  <wp:docPr id="3375770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115" cy="166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arabun" w:hAnsi="Sarabun" w:cs="Sarabun"/>
                <w:noProof/>
                <w:color w:val="000000"/>
                <w:kern w:val="96"/>
                <w:szCs w:val="24"/>
              </w:rPr>
              <w:drawing>
                <wp:anchor distT="0" distB="0" distL="114300" distR="114300" simplePos="0" relativeHeight="251759616" behindDoc="0" locked="0" layoutInCell="1" allowOverlap="1" wp14:anchorId="57E48CB6" wp14:editId="34A67AA2">
                  <wp:simplePos x="0" y="0"/>
                  <wp:positionH relativeFrom="column">
                    <wp:posOffset>-974725</wp:posOffset>
                  </wp:positionH>
                  <wp:positionV relativeFrom="paragraph">
                    <wp:posOffset>91440</wp:posOffset>
                  </wp:positionV>
                  <wp:extent cx="2219325" cy="1666875"/>
                  <wp:effectExtent l="0" t="0" r="9525" b="9525"/>
                  <wp:wrapNone/>
                  <wp:docPr id="162018231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6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2176527" w14:textId="6F247A24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739378B8" w14:textId="49E9F96C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63B6CC20" w14:textId="77777777" w:rsidR="007C6897" w:rsidRDefault="007C6897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05ED9874" w14:textId="77777777" w:rsidR="007C6897" w:rsidRDefault="007C6897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645EFECB" w14:textId="77777777" w:rsidR="007C6897" w:rsidRDefault="007C6897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765672C6" w14:textId="77777777" w:rsidR="001D7F59" w:rsidRPr="00077B0F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</w:tr>
      <w:tr w:rsidR="00AD1AB6" w:rsidRPr="00667AB0" w14:paraId="72269724" w14:textId="77777777" w:rsidTr="00D00939">
        <w:trPr>
          <w:trHeight w:val="20"/>
          <w:jc w:val="center"/>
        </w:trPr>
        <w:tc>
          <w:tcPr>
            <w:tcW w:w="1500" w:type="dxa"/>
          </w:tcPr>
          <w:p w14:paraId="6BC0B9BA" w14:textId="77777777" w:rsidR="00AD1AB6" w:rsidRPr="00667AB0" w:rsidRDefault="00AD1AB6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415" w:type="dxa"/>
          </w:tcPr>
          <w:p w14:paraId="5BA20855" w14:textId="77777777" w:rsidR="00AD1AB6" w:rsidRDefault="00AD1AB6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kern w:val="96"/>
                <w:szCs w:val="24"/>
              </w:rPr>
            </w:pPr>
          </w:p>
        </w:tc>
      </w:tr>
      <w:tr w:rsidR="001D7F59" w:rsidRPr="00667AB0" w14:paraId="447D9D02" w14:textId="77777777" w:rsidTr="00D00939">
        <w:trPr>
          <w:trHeight w:val="20"/>
          <w:jc w:val="center"/>
        </w:trPr>
        <w:tc>
          <w:tcPr>
            <w:tcW w:w="1500" w:type="dxa"/>
          </w:tcPr>
          <w:p w14:paraId="58D85CEC" w14:textId="77777777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415" w:type="dxa"/>
          </w:tcPr>
          <w:p w14:paraId="7F719C14" w14:textId="77777777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1D7F59" w:rsidRPr="00667AB0" w14:paraId="0B5910E6" w14:textId="77777777" w:rsidTr="00D00939">
        <w:trPr>
          <w:trHeight w:val="20"/>
          <w:jc w:val="center"/>
        </w:trPr>
        <w:tc>
          <w:tcPr>
            <w:tcW w:w="1500" w:type="dxa"/>
          </w:tcPr>
          <w:p w14:paraId="2E83B198" w14:textId="3E6A0129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lastRenderedPageBreak/>
              <w:t>บ่าย</w:t>
            </w:r>
          </w:p>
        </w:tc>
        <w:tc>
          <w:tcPr>
            <w:tcW w:w="9415" w:type="dxa"/>
          </w:tcPr>
          <w:p w14:paraId="0D40D5DC" w14:textId="344E512A" w:rsidR="001D7F59" w:rsidRPr="00C80943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B5A0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หุบเขาซวงเฉียวโกว</w:t>
            </w:r>
            <w:r w:rsidRPr="00EB5A0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จุดวิวทิวทัศน์ที่สวยที่สุด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ชมความงามธรรมชาติของซวงเฉียวโกว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ลำน้ำสองสะพาน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ธารน้ำมีความยาว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35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ิโลเมตร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มีทิวทัศน์ของภูเขาเป็นหลัก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ลำธารผ่านจุดต่างๆที่เป็นจุดทิวทัศน์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ไม่ว่าจะเป็น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ซานก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ัว</w:t>
            </w:r>
            <w:proofErr w:type="spellEnd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จวง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เขาหนิวซิน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เย</w:t>
            </w:r>
            <w:proofErr w:type="spellEnd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่เหริน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เฟิง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ถือเป็นจุดท่องเที่ยวแห่งหนึ่งของเขาสี่ดรุณีที่รวบรวมจุดสำคัญหลายๆอย่างเข้าด้วยกันไว้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ไ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ฮ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ไลท์</w:t>
            </w:r>
            <w:proofErr w:type="spellEnd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จุดชมวิว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ชมหุบเขาหยินหยาง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ทุ่งต้นหยาง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แล้วเดินทางเข้าสู่ส่วนลึกสุด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ท่านจะได้เห็นธารน้ำแข็ง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ภูเขากระจกแก้ว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ภูเขาดวงอาทิตย์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ภูเขาดวงจันทร์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ยอดเขากระต่ายทะเลสาบ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ทุ่งหญ้าเหนี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ยน</w:t>
            </w:r>
            <w:proofErr w:type="spellEnd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หยูป้า</w:t>
            </w:r>
          </w:p>
        </w:tc>
      </w:tr>
      <w:tr w:rsidR="001D7F59" w:rsidRPr="00667AB0" w14:paraId="24ED805C" w14:textId="77777777" w:rsidTr="00D00939">
        <w:trPr>
          <w:trHeight w:val="20"/>
          <w:jc w:val="center"/>
        </w:trPr>
        <w:tc>
          <w:tcPr>
            <w:tcW w:w="1500" w:type="dxa"/>
          </w:tcPr>
          <w:p w14:paraId="1B3C9344" w14:textId="4114F2DB" w:rsidR="001D7F59" w:rsidRDefault="00F017B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eastAsia="Times New Roman"/>
                <w:noProof/>
                <w:szCs w:val="24"/>
                <w:lang w:eastAsia="en-US"/>
              </w:rPr>
              <w:drawing>
                <wp:anchor distT="0" distB="0" distL="114300" distR="114300" simplePos="0" relativeHeight="251762688" behindDoc="0" locked="0" layoutInCell="1" allowOverlap="1" wp14:anchorId="5FA220D4" wp14:editId="5852C793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10795</wp:posOffset>
                  </wp:positionV>
                  <wp:extent cx="6400165" cy="3599815"/>
                  <wp:effectExtent l="0" t="0" r="635" b="635"/>
                  <wp:wrapNone/>
                  <wp:docPr id="140078969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15" w:type="dxa"/>
          </w:tcPr>
          <w:p w14:paraId="535687F5" w14:textId="2A52AF1F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6F2C601" w14:textId="1C099FCA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B34D6C" w14:textId="5304A0FB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06DD026" w14:textId="04848F2C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8D98A1C" w14:textId="585409EF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6F6E6E9" w14:textId="37DBA057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263E172" w14:textId="77777777" w:rsidR="00F017B9" w:rsidRDefault="00F017B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E6FBF89" w14:textId="77777777" w:rsidR="00F017B9" w:rsidRDefault="00F017B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758917" w14:textId="726E256A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CE2F250" w14:textId="77777777" w:rsidR="00F017B9" w:rsidRDefault="00F017B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AEE4C36" w14:textId="77777777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656DD1" w14:textId="77777777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F5FDD1D" w14:textId="77777777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1615D75" w14:textId="77777777" w:rsidR="00C45AE8" w:rsidRDefault="00C45AE8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DC48266" w14:textId="77777777" w:rsidR="00C45AE8" w:rsidRDefault="00C45AE8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DEA69E5" w14:textId="634781B5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1D7F59" w:rsidRPr="00667AB0" w14:paraId="668EF5D5" w14:textId="77777777" w:rsidTr="00D00939">
        <w:trPr>
          <w:trHeight w:val="20"/>
          <w:jc w:val="center"/>
        </w:trPr>
        <w:tc>
          <w:tcPr>
            <w:tcW w:w="1500" w:type="dxa"/>
          </w:tcPr>
          <w:p w14:paraId="72E9EEF7" w14:textId="77777777" w:rsidR="001D7F59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13816867" w14:textId="012CFD85" w:rsidR="001D7F59" w:rsidRPr="00DB1BEF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="002C2C46"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เมืองตูเจียงเอ</w:t>
            </w:r>
            <w:proofErr w:type="spellStart"/>
            <w:r w:rsidR="002C2C46"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ี้ยน</w:t>
            </w:r>
            <w:proofErr w:type="spellEnd"/>
            <w:r w:rsidR="002C2C46"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="002C2C46"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="002C2C46"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Dujiangyan</w:t>
            </w:r>
            <w:proofErr w:type="spellEnd"/>
            <w:r w:rsidR="002C2C46"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="002C2C46"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="00AD1AB6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AD1AB6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AD1AB6">
              <w:rPr>
                <w:rFonts w:ascii="Sarabun" w:hAnsi="Sarabun" w:cs="Sarabun"/>
                <w:color w:val="000000"/>
                <w:szCs w:val="24"/>
              </w:rPr>
              <w:t>168</w:t>
            </w:r>
            <w:r w:rsidR="00AD1AB6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AD1AB6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AD1AB6">
              <w:rPr>
                <w:rFonts w:ascii="Sarabun" w:hAnsi="Sarabun" w:cs="Sarabun"/>
                <w:color w:val="000000"/>
                <w:szCs w:val="24"/>
              </w:rPr>
              <w:t>3</w:t>
            </w:r>
            <w:r w:rsidR="00AD1AB6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AD1AB6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AD1AB6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="00182F4E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182F4E" w:rsidRPr="00603DC8">
              <w:rPr>
                <w:rFonts w:ascii="Sarabun" w:hAnsi="Sarabun" w:cs="Sarabun"/>
                <w:color w:val="000000"/>
                <w:szCs w:val="24"/>
                <w:cs/>
              </w:rPr>
              <w:t>ซึ่งตั้งอยู่บริเวณที่ราบลุ่มของแม่น้ำหมินเจียง นครเฉ</w:t>
            </w:r>
            <w:proofErr w:type="spellStart"/>
            <w:r w:rsidR="00182F4E" w:rsidRPr="00603DC8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="00182F4E" w:rsidRPr="00603DC8">
              <w:rPr>
                <w:rFonts w:ascii="Sarabun" w:hAnsi="Sarabun" w:cs="Sarabun"/>
                <w:color w:val="000000"/>
                <w:szCs w:val="24"/>
                <w:cs/>
              </w:rPr>
              <w:t>ตู มณฑลเสฉวน ในเมืองตูเจียง</w:t>
            </w:r>
            <w:proofErr w:type="spellStart"/>
            <w:r w:rsidR="00182F4E" w:rsidRPr="00603DC8">
              <w:rPr>
                <w:rFonts w:ascii="Sarabun" w:hAnsi="Sarabun" w:cs="Sarabun"/>
                <w:color w:val="000000"/>
                <w:szCs w:val="24"/>
                <w:cs/>
              </w:rPr>
              <w:t>เยี่ยน</w:t>
            </w:r>
            <w:proofErr w:type="spellEnd"/>
            <w:r w:rsidR="00182F4E" w:rsidRPr="00603DC8">
              <w:rPr>
                <w:rFonts w:ascii="Sarabun" w:hAnsi="Sarabun" w:cs="Sarabun"/>
                <w:color w:val="000000"/>
                <w:szCs w:val="24"/>
                <w:cs/>
              </w:rPr>
              <w:t>แห่งนี้ จัดเป็นระบบชลประทานที่เก่าแก่ที่สุดของโลก ซึ่งถูกสร้างขึ้นมานานกว่า 2</w:t>
            </w:r>
            <w:r w:rsidR="00182F4E" w:rsidRPr="00603DC8">
              <w:rPr>
                <w:rFonts w:ascii="Sarabun" w:hAnsi="Sarabun" w:cs="Sarabun"/>
                <w:color w:val="000000"/>
                <w:szCs w:val="24"/>
              </w:rPr>
              <w:t>,</w:t>
            </w:r>
            <w:r w:rsidR="00182F4E" w:rsidRPr="00603DC8">
              <w:rPr>
                <w:rFonts w:ascii="Sarabun" w:hAnsi="Sarabun" w:cs="Sarabun"/>
                <w:color w:val="000000"/>
                <w:szCs w:val="24"/>
                <w:cs/>
              </w:rPr>
              <w:t>250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</w:t>
            </w:r>
          </w:p>
        </w:tc>
      </w:tr>
      <w:tr w:rsidR="001D7F59" w:rsidRPr="00667AB0" w14:paraId="5B297F17" w14:textId="77777777" w:rsidTr="00D00939">
        <w:trPr>
          <w:trHeight w:val="20"/>
          <w:jc w:val="center"/>
        </w:trPr>
        <w:tc>
          <w:tcPr>
            <w:tcW w:w="1500" w:type="dxa"/>
          </w:tcPr>
          <w:p w14:paraId="36BF77AD" w14:textId="77777777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6A5F0AAD" w14:textId="4C2E4FC4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842BF1" w:rsidRPr="00842BF1" w14:paraId="5AF773AA" w14:textId="77777777" w:rsidTr="00D00939">
        <w:trPr>
          <w:trHeight w:val="20"/>
          <w:jc w:val="center"/>
        </w:trPr>
        <w:tc>
          <w:tcPr>
            <w:tcW w:w="1500" w:type="dxa"/>
          </w:tcPr>
          <w:p w14:paraId="61FD72F0" w14:textId="77777777" w:rsidR="001D7F59" w:rsidRPr="00842BF1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kern w:val="96"/>
                <w:szCs w:val="24"/>
              </w:rPr>
            </w:pPr>
            <w:r w:rsidRPr="00842BF1">
              <w:rPr>
                <w:rFonts w:ascii="Sarabun" w:hAnsi="Sarabun" w:cs="Sarabun"/>
                <w:b/>
                <w:bCs/>
                <w:kern w:val="96"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532F5C5E" w14:textId="40162ABF" w:rsidR="001D7F59" w:rsidRPr="00842BF1" w:rsidRDefault="00842BF1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  <w:r w:rsidRPr="00842BF1">
              <w:rPr>
                <w:rFonts w:ascii="Sarabun" w:hAnsi="Sarabun" w:cs="Sarabun"/>
                <w:b/>
                <w:bCs/>
                <w:szCs w:val="24"/>
              </w:rPr>
              <w:t xml:space="preserve">VIENNA INTERNATIONAL HOTEL </w:t>
            </w:r>
            <w:r w:rsidRPr="00842BF1">
              <w:rPr>
                <w:rFonts w:ascii="Sarabun" w:hAnsi="Sarabun" w:cs="Sarabun" w:hint="cs"/>
                <w:b/>
                <w:bCs/>
                <w:szCs w:val="24"/>
                <w:cs/>
              </w:rPr>
              <w:t>ระดับ</w:t>
            </w:r>
            <w:r w:rsidRPr="00842BF1">
              <w:rPr>
                <w:rFonts w:ascii="Sarabun" w:hAnsi="Sarabun" w:cs="Sarabun"/>
                <w:b/>
                <w:bCs/>
                <w:szCs w:val="24"/>
                <w:cs/>
              </w:rPr>
              <w:t xml:space="preserve"> 4 </w:t>
            </w:r>
            <w:r w:rsidRPr="00842BF1">
              <w:rPr>
                <w:rFonts w:ascii="Sarabun" w:hAnsi="Sarabun" w:cs="Sarabun" w:hint="cs"/>
                <w:b/>
                <w:bCs/>
                <w:szCs w:val="24"/>
                <w:cs/>
              </w:rPr>
              <w:t>ดาวมาตรฐานจีน</w:t>
            </w:r>
            <w:r w:rsidRPr="00842BF1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842BF1">
              <w:rPr>
                <w:rFonts w:ascii="Sarabun" w:hAnsi="Sarabun" w:cs="Sarabun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1D7F59" w:rsidRPr="00CA7B34" w14:paraId="2D686330" w14:textId="77777777" w:rsidTr="00D00939">
        <w:trPr>
          <w:trHeight w:val="20"/>
          <w:jc w:val="center"/>
        </w:trPr>
        <w:tc>
          <w:tcPr>
            <w:tcW w:w="1500" w:type="dxa"/>
          </w:tcPr>
          <w:p w14:paraId="1A848EBC" w14:textId="77777777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6A6485A8" w14:textId="77777777" w:rsidR="00F017B9" w:rsidRPr="00BB3558" w:rsidRDefault="00F017B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1D7F59" w:rsidRPr="00667AB0" w14:paraId="5CC6C4C2" w14:textId="77777777" w:rsidTr="0032549F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4EF30BDA" w14:textId="77777777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3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5D1A80A9" w14:textId="040D665B" w:rsidR="001D7F59" w:rsidRPr="00667AB0" w:rsidRDefault="00C55D27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C55D2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อุทยานปี้เผ</w:t>
            </w:r>
            <w:proofErr w:type="spellStart"/>
            <w:r w:rsidRPr="00C55D2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ิง</w:t>
            </w:r>
            <w:proofErr w:type="spellEnd"/>
            <w:r w:rsidRPr="00C55D2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โกว</w:t>
            </w:r>
            <w:r w:rsidRPr="00C55D2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C55D2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C55D2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C55D2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</w:t>
            </w:r>
            <w:r w:rsidR="00182F4E" w:rsidRPr="00182F4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เอ</w:t>
            </w:r>
            <w:proofErr w:type="spellStart"/>
            <w:r w:rsidR="00182F4E" w:rsidRPr="00182F4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ี้ยน</w:t>
            </w:r>
            <w:proofErr w:type="spellEnd"/>
          </w:p>
        </w:tc>
      </w:tr>
      <w:tr w:rsidR="001D7F59" w:rsidRPr="00667AB0" w14:paraId="0173DD72" w14:textId="77777777" w:rsidTr="00D00939">
        <w:trPr>
          <w:trHeight w:val="20"/>
          <w:jc w:val="center"/>
        </w:trPr>
        <w:tc>
          <w:tcPr>
            <w:tcW w:w="1500" w:type="dxa"/>
          </w:tcPr>
          <w:p w14:paraId="50773FDC" w14:textId="3BC7A6F3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09D9BEA8" w14:textId="77777777" w:rsidR="001D7F59" w:rsidRPr="00667AB0" w:rsidRDefault="001D7F59" w:rsidP="001D7F59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1D7F59" w:rsidRPr="00667AB0" w14:paraId="310B7D06" w14:textId="77777777" w:rsidTr="00D00939">
        <w:trPr>
          <w:trHeight w:val="20"/>
          <w:jc w:val="center"/>
        </w:trPr>
        <w:tc>
          <w:tcPr>
            <w:tcW w:w="1500" w:type="dxa"/>
          </w:tcPr>
          <w:p w14:paraId="6F9A6F11" w14:textId="718F8A21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12A3CD66" w14:textId="59C1D08C" w:rsidR="001D7F59" w:rsidRPr="00667AB0" w:rsidRDefault="00AD1AB6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อุทยานปี้เปิงโกว (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>Bipenggou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>)</w:t>
            </w:r>
            <w:r w:rsidRPr="00F2263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>(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160กิโลเมตร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2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30 นาที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22633">
              <w:rPr>
                <w:rFonts w:ascii="Sarabun" w:hAnsi="Sarabun" w:cs="Sarabun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ที่นี่เป็นอีกหนึ่งอุทยานท่องเที่ยวทางธรรมชาติที่มีความสวยงามไม่แพ้ 2 อุทยานที่กล่าวมา ทั้งธรรมชาติที่สวยงามหลากหลายภายในอุทยานด้านใน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แล้วด้านในยังมีทะเลสาบอันกว้างใหญ่ที่มีน้ำใสสะอาด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และ ก็จะได้มองเห็นภูเขาหิมะกลาเซ</w:t>
            </w:r>
            <w:proofErr w:type="spellStart"/>
            <w:r w:rsidRPr="00F22633">
              <w:rPr>
                <w:rFonts w:ascii="Sarabun" w:hAnsi="Sarabun" w:cs="Sarabun"/>
                <w:szCs w:val="24"/>
                <w:cs/>
              </w:rPr>
              <w:t>ียร์</w:t>
            </w:r>
            <w:proofErr w:type="spellEnd"/>
            <w:r w:rsidRPr="00F22633">
              <w:rPr>
                <w:rFonts w:ascii="Sarabun" w:hAnsi="Sarabun" w:cs="Sarabun"/>
                <w:szCs w:val="24"/>
                <w:cs/>
              </w:rPr>
              <w:t>ที่ตั้งตระหง่านอยู่หลายลูก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</w:rPr>
              <w:t>(</w:t>
            </w:r>
            <w:r w:rsidRPr="006B1638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รวมรถเวียนของอุทยาน)</w:t>
            </w:r>
          </w:p>
        </w:tc>
      </w:tr>
      <w:tr w:rsidR="001D7F59" w:rsidRPr="00667AB0" w14:paraId="76F34E7B" w14:textId="77777777" w:rsidTr="00D00939">
        <w:trPr>
          <w:trHeight w:val="20"/>
          <w:jc w:val="center"/>
        </w:trPr>
        <w:tc>
          <w:tcPr>
            <w:tcW w:w="1500" w:type="dxa"/>
          </w:tcPr>
          <w:p w14:paraId="447A09B4" w14:textId="2A86F2F2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4EE30D4A" w14:textId="77777777" w:rsidR="005F65BE" w:rsidRDefault="005F65BE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56723B9" w14:textId="77777777" w:rsidR="005F65BE" w:rsidRDefault="005F65BE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D759860" w14:textId="77777777" w:rsidR="00CA3368" w:rsidRDefault="00CA3368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B7458ED" w14:textId="1354EB6E" w:rsidR="001D7F59" w:rsidRDefault="008F58B7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2B1A4F89" wp14:editId="6DE5D230">
                  <wp:simplePos x="0" y="0"/>
                  <wp:positionH relativeFrom="column">
                    <wp:posOffset>-822325</wp:posOffset>
                  </wp:positionH>
                  <wp:positionV relativeFrom="paragraph">
                    <wp:posOffset>-297530</wp:posOffset>
                  </wp:positionV>
                  <wp:extent cx="6400165" cy="3599815"/>
                  <wp:effectExtent l="0" t="0" r="635" b="635"/>
                  <wp:wrapNone/>
                  <wp:docPr id="16908057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805771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35CD3D" w14:textId="7C42B26E" w:rsidR="005C27C6" w:rsidRDefault="005C27C6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14C4B37" w14:textId="099A3F72" w:rsidR="001D7F59" w:rsidRDefault="001D7F59" w:rsidP="005C27C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58799BF" w14:textId="77777777" w:rsidR="00A12EFC" w:rsidRDefault="00A12EFC" w:rsidP="005C27C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AC80167" w14:textId="77777777" w:rsidR="00A12EFC" w:rsidRDefault="00A12EFC" w:rsidP="005C27C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CCCB517" w14:textId="77777777" w:rsidR="00A12EFC" w:rsidRDefault="00A12EFC" w:rsidP="005C27C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990F037" w14:textId="77777777" w:rsidR="00A12EFC" w:rsidRDefault="00A12EFC" w:rsidP="005C27C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298EA60" w14:textId="77777777" w:rsidR="00A12EFC" w:rsidRDefault="00A12EFC" w:rsidP="005C27C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00F4EF6" w14:textId="77777777" w:rsidR="00A12EFC" w:rsidRDefault="00A12EFC" w:rsidP="005C27C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6D9D6C1" w14:textId="77777777" w:rsidR="00A12EFC" w:rsidRDefault="00A12EFC" w:rsidP="005C27C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C048967" w14:textId="77777777" w:rsidR="00A12EFC" w:rsidRDefault="00A12EFC" w:rsidP="005C27C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8D32306" w14:textId="220B5D7C" w:rsidR="00A12EFC" w:rsidRPr="009465E1" w:rsidRDefault="00A12EFC" w:rsidP="005C27C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CA3368" w:rsidRPr="00667AB0" w14:paraId="328B5B6D" w14:textId="77777777" w:rsidTr="00D00939">
        <w:trPr>
          <w:trHeight w:val="20"/>
          <w:jc w:val="center"/>
        </w:trPr>
        <w:tc>
          <w:tcPr>
            <w:tcW w:w="1500" w:type="dxa"/>
          </w:tcPr>
          <w:p w14:paraId="3F202DCF" w14:textId="6A885DB2" w:rsidR="00CA3368" w:rsidRDefault="00CA3368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62805EB3" w14:textId="77777777" w:rsidR="00CA3368" w:rsidRDefault="00CA3368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1EACDC9D" w14:textId="77777777" w:rsidR="00CA3368" w:rsidRPr="00667AB0" w:rsidRDefault="00CA3368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68983738" w14:textId="77777777" w:rsidR="00CA3368" w:rsidRDefault="00CA3368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</w:tr>
      <w:tr w:rsidR="001D7F59" w:rsidRPr="00667AB0" w14:paraId="48201B88" w14:textId="77777777" w:rsidTr="00D00939">
        <w:trPr>
          <w:trHeight w:val="20"/>
          <w:jc w:val="center"/>
        </w:trPr>
        <w:tc>
          <w:tcPr>
            <w:tcW w:w="1500" w:type="dxa"/>
          </w:tcPr>
          <w:p w14:paraId="20C82726" w14:textId="3AF1D515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415" w:type="dxa"/>
          </w:tcPr>
          <w:p w14:paraId="399299B9" w14:textId="603A4AE7" w:rsidR="001D7F59" w:rsidRPr="002B2F84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1D7F59" w:rsidRPr="00667AB0" w14:paraId="49FC32BD" w14:textId="77777777" w:rsidTr="00D00939">
        <w:trPr>
          <w:trHeight w:val="20"/>
          <w:jc w:val="center"/>
        </w:trPr>
        <w:tc>
          <w:tcPr>
            <w:tcW w:w="1500" w:type="dxa"/>
          </w:tcPr>
          <w:p w14:paraId="493311F9" w14:textId="77777777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415" w:type="dxa"/>
          </w:tcPr>
          <w:p w14:paraId="474555DF" w14:textId="36D715F6" w:rsidR="001D7F59" w:rsidRPr="006F564C" w:rsidRDefault="00C55D27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นำท่าน</w:t>
            </w:r>
            <w:r w:rsidRPr="00326A0F">
              <w:rPr>
                <w:rFonts w:ascii="Sarabun" w:hAnsi="Sarabun" w:cs="Sarabun"/>
                <w:szCs w:val="24"/>
                <w:cs/>
              </w:rPr>
              <w:t>เดินทาง</w:t>
            </w:r>
            <w:r w:rsidR="002C2C46">
              <w:rPr>
                <w:rFonts w:ascii="Sarabun" w:hAnsi="Sarabun" w:cs="Sarabun" w:hint="cs"/>
                <w:szCs w:val="24"/>
                <w:cs/>
              </w:rPr>
              <w:t xml:space="preserve">กลับ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เมืองตูเจียงเอ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ี้ยน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Dujiangyan</w:t>
            </w:r>
            <w:proofErr w:type="spellEnd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160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2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 xml:space="preserve">)  </w:t>
            </w:r>
          </w:p>
        </w:tc>
      </w:tr>
      <w:tr w:rsidR="001D7F59" w:rsidRPr="00667AB0" w14:paraId="2EBE75A0" w14:textId="77777777" w:rsidTr="00D00939">
        <w:trPr>
          <w:trHeight w:val="20"/>
          <w:jc w:val="center"/>
        </w:trPr>
        <w:tc>
          <w:tcPr>
            <w:tcW w:w="1500" w:type="dxa"/>
          </w:tcPr>
          <w:p w14:paraId="67A02BCE" w14:textId="2CD43F9C" w:rsidR="001D7F59" w:rsidRPr="00667AB0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06BD7F04" w14:textId="3254B85B" w:rsidR="001D7F59" w:rsidRPr="002B2F84" w:rsidRDefault="001D7F59" w:rsidP="001D7F59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AD1AB6" w:rsidRPr="00667AB0" w14:paraId="6B292AA8" w14:textId="77777777" w:rsidTr="00D00939">
        <w:trPr>
          <w:trHeight w:val="20"/>
          <w:jc w:val="center"/>
        </w:trPr>
        <w:tc>
          <w:tcPr>
            <w:tcW w:w="1500" w:type="dxa"/>
          </w:tcPr>
          <w:p w14:paraId="5BB3454D" w14:textId="52C6E95A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0776946F" w14:textId="55001543" w:rsidR="00AD1AB6" w:rsidRPr="002B2F84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42BF1">
              <w:rPr>
                <w:rFonts w:ascii="Sarabun" w:hAnsi="Sarabun" w:cs="Sarabun"/>
                <w:b/>
                <w:bCs/>
                <w:szCs w:val="24"/>
              </w:rPr>
              <w:t xml:space="preserve">VIENNA INTERNATIONAL HOTEL </w:t>
            </w:r>
            <w:r w:rsidRPr="00842BF1">
              <w:rPr>
                <w:rFonts w:ascii="Sarabun" w:hAnsi="Sarabun" w:cs="Sarabun" w:hint="cs"/>
                <w:b/>
                <w:bCs/>
                <w:szCs w:val="24"/>
                <w:cs/>
              </w:rPr>
              <w:t>ระดับ</w:t>
            </w:r>
            <w:r w:rsidRPr="00842BF1">
              <w:rPr>
                <w:rFonts w:ascii="Sarabun" w:hAnsi="Sarabun" w:cs="Sarabun"/>
                <w:b/>
                <w:bCs/>
                <w:szCs w:val="24"/>
                <w:cs/>
              </w:rPr>
              <w:t xml:space="preserve"> 4 </w:t>
            </w:r>
            <w:r w:rsidRPr="00842BF1">
              <w:rPr>
                <w:rFonts w:ascii="Sarabun" w:hAnsi="Sarabun" w:cs="Sarabun" w:hint="cs"/>
                <w:b/>
                <w:bCs/>
                <w:szCs w:val="24"/>
                <w:cs/>
              </w:rPr>
              <w:t>ดาวมาตรฐานจีน</w:t>
            </w:r>
            <w:r w:rsidRPr="00842BF1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842BF1">
              <w:rPr>
                <w:rFonts w:ascii="Sarabun" w:hAnsi="Sarabun" w:cs="Sarabun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AD1AB6" w:rsidRPr="00667AB0" w14:paraId="19FA93E4" w14:textId="77777777" w:rsidTr="00D00939">
        <w:trPr>
          <w:trHeight w:val="20"/>
          <w:jc w:val="center"/>
        </w:trPr>
        <w:tc>
          <w:tcPr>
            <w:tcW w:w="1500" w:type="dxa"/>
          </w:tcPr>
          <w:p w14:paraId="7E76B3BE" w14:textId="2835C337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2ADA7656" w14:textId="39654C3D" w:rsidR="00AD1AB6" w:rsidRPr="00F749F9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AD1AB6" w:rsidRPr="00667AB0" w14:paraId="502F4219" w14:textId="77777777" w:rsidTr="0032549F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2556620C" w14:textId="77777777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4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7DFC394D" w14:textId="2D0EC634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AD1AB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</w:t>
            </w:r>
            <w:r w:rsidR="00182F4E" w:rsidRPr="00182F4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เอ</w:t>
            </w:r>
            <w:proofErr w:type="spellStart"/>
            <w:r w:rsidR="00182F4E" w:rsidRPr="00182F4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ี้ยน</w:t>
            </w:r>
            <w:proofErr w:type="spellEnd"/>
            <w:r w:rsidRPr="00AD1AB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AD1AB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</w:t>
            </w:r>
            <w:proofErr w:type="spellStart"/>
            <w:r w:rsidRPr="00AD1AB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ิง</w:t>
            </w:r>
            <w:proofErr w:type="spellEnd"/>
            <w:r w:rsidRPr="00AD1AB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ตู</w:t>
            </w:r>
            <w:r w:rsidRPr="00AD1AB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AD1AB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วัดต้า</w:t>
            </w:r>
            <w:proofErr w:type="spellStart"/>
            <w:r w:rsidRPr="00AD1AB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ฉือ</w:t>
            </w:r>
            <w:proofErr w:type="spellEnd"/>
            <w:r w:rsidRPr="00AD1AB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AD1AB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ถนนไท่กู่หลี่</w:t>
            </w:r>
            <w:r w:rsidRPr="00AD1AB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AD1AB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ถนนคนเดินชุนซีลู่</w:t>
            </w:r>
            <w:r w:rsidRPr="00AD1AB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+ </w:t>
            </w:r>
            <w:r w:rsidRPr="00AD1AB6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POP MART – </w:t>
            </w:r>
            <w:r w:rsidRPr="00AD1AB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หมีแพน</w:t>
            </w:r>
            <w:proofErr w:type="spellStart"/>
            <w:r w:rsidRPr="00AD1AB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ด้า</w:t>
            </w:r>
            <w:proofErr w:type="spellEnd"/>
            <w:r w:rsidRPr="00AD1AB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ยักษ์ปีนตึก</w:t>
            </w:r>
            <w:r w:rsidRPr="00AD1AB6">
              <w:rPr>
                <w:rFonts w:ascii="Sarabun" w:hAnsi="Sarabun" w:cs="Sarabun"/>
                <w:b/>
                <w:bCs/>
                <w:color w:val="FFFFFF"/>
                <w:sz w:val="28"/>
              </w:rPr>
              <w:t>IFS</w:t>
            </w:r>
          </w:p>
        </w:tc>
      </w:tr>
      <w:tr w:rsidR="00AD1AB6" w:rsidRPr="00667AB0" w14:paraId="5BB8AB2B" w14:textId="77777777" w:rsidTr="00D00939">
        <w:trPr>
          <w:trHeight w:val="20"/>
          <w:jc w:val="center"/>
        </w:trPr>
        <w:tc>
          <w:tcPr>
            <w:tcW w:w="1500" w:type="dxa"/>
          </w:tcPr>
          <w:p w14:paraId="40078E20" w14:textId="77777777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7CE441AE" w14:textId="3F76F371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E480F" w:rsidRPr="00667AB0" w14:paraId="3B672B36" w14:textId="77777777" w:rsidTr="00D00939">
        <w:trPr>
          <w:trHeight w:val="20"/>
          <w:jc w:val="center"/>
        </w:trPr>
        <w:tc>
          <w:tcPr>
            <w:tcW w:w="1500" w:type="dxa"/>
          </w:tcPr>
          <w:p w14:paraId="7EB96FE6" w14:textId="77777777" w:rsidR="007E480F" w:rsidRPr="00667AB0" w:rsidRDefault="007E480F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2B06B554" w14:textId="65900102" w:rsidR="007E480F" w:rsidRPr="00667AB0" w:rsidRDefault="007E480F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นำท่านเดินทางกลับ </w:t>
            </w:r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เฉ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ตู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(ร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90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2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)</w:t>
            </w:r>
          </w:p>
        </w:tc>
      </w:tr>
      <w:tr w:rsidR="007E480F" w:rsidRPr="00667AB0" w14:paraId="444FE02E" w14:textId="77777777" w:rsidTr="00D00939">
        <w:trPr>
          <w:trHeight w:val="20"/>
          <w:jc w:val="center"/>
        </w:trPr>
        <w:tc>
          <w:tcPr>
            <w:tcW w:w="1500" w:type="dxa"/>
          </w:tcPr>
          <w:p w14:paraId="224857E8" w14:textId="77777777" w:rsidR="007E480F" w:rsidRPr="00667AB0" w:rsidRDefault="007E480F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4C611AD9" w14:textId="6EBF92C5" w:rsidR="007E480F" w:rsidRDefault="007E480F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ท่านเดินทางสู่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วัด</w:t>
            </w:r>
            <w:proofErr w:type="spellStart"/>
            <w:r w:rsidRPr="007E480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ต้าสือ</w:t>
            </w:r>
            <w:proofErr w:type="spellEnd"/>
            <w:r w:rsidRPr="007E480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(</w:t>
            </w:r>
            <w:r w:rsidRPr="007E480F">
              <w:rPr>
                <w:rFonts w:ascii="Sarabun" w:hAnsi="Sarabun" w:cs="Sarabun"/>
                <w:b/>
                <w:bCs/>
                <w:color w:val="000099"/>
                <w:szCs w:val="24"/>
              </w:rPr>
              <w:t>Daci Temple)</w:t>
            </w:r>
            <w:r w:rsidRPr="007E480F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มีประวัติศาสตร์อันยาวนานกว่า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7E480F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600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ปี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สร้างขึ้นครั้งแรกในปี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ค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ศ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. 306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ในสมัยราชวงศ์จิ้นตะวันตก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เมื่อก่อนมีชื่อว่า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วัดจิ่งอัน</w:t>
            </w:r>
            <w:r w:rsidRPr="007E480F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ต่อมาในสมัยราชวงศ์ถัง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ได้รับการบูรณะและเปลี่ยนชื่อเป็น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วัด</w:t>
            </w:r>
            <w:proofErr w:type="spellStart"/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ต้าสือ</w:t>
            </w:r>
            <w:proofErr w:type="spellEnd"/>
            <w:r w:rsidRPr="007E480F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สถาปัตยกรรมอันงดงาม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และความศักดิ์สิทธิ์ขององค์พระพุทธรูป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ผู้คนมักมาขอพรเรื่อง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อำนาจ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บารมี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คนเมตตา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โชคลาภ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และเรื่องสุขภาพ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วัดนี้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พระถังซัมจั๋ง</w:t>
            </w:r>
            <w:r w:rsidRPr="007E480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color w:val="000000"/>
                <w:szCs w:val="24"/>
                <w:cs/>
              </w:rPr>
              <w:t>เคยมาศึกษาพระธรรมและจำพรรษาที่วัดแห่งนี้ก่อนออกเดินทางไปชมพูทวีปเพื่ออัญเชิญพระไตรปิฎก</w:t>
            </w:r>
          </w:p>
        </w:tc>
      </w:tr>
      <w:tr w:rsidR="00C55D27" w:rsidRPr="00667AB0" w14:paraId="5DF42FCE" w14:textId="77777777" w:rsidTr="00D00939">
        <w:trPr>
          <w:trHeight w:val="20"/>
          <w:jc w:val="center"/>
        </w:trPr>
        <w:tc>
          <w:tcPr>
            <w:tcW w:w="1500" w:type="dxa"/>
          </w:tcPr>
          <w:p w14:paraId="020CB638" w14:textId="77777777" w:rsidR="00C55D27" w:rsidRPr="00667AB0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13EF9B95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DA4F0E4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25DCBF7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18EAA5A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4CA9044" w14:textId="77777777" w:rsidR="003B01F5" w:rsidRDefault="003B01F5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A813068" w14:textId="77777777" w:rsidR="00242C7F" w:rsidRDefault="00242C7F" w:rsidP="00AD1AB6">
            <w:pPr>
              <w:spacing w:line="276" w:lineRule="auto"/>
              <w:contextualSpacing/>
              <w:jc w:val="both"/>
              <w:rPr>
                <w:rFonts w:ascii="Sarabun" w:hAnsi="Sarabun" w:cs="Sarabun" w:hint="cs"/>
                <w:color w:val="000000"/>
                <w:szCs w:val="24"/>
              </w:rPr>
            </w:pPr>
          </w:p>
          <w:p w14:paraId="7D022833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79E9AAB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16FB232" w14:textId="4F7346C8" w:rsidR="00C55D27" w:rsidRDefault="0091616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78048" behindDoc="0" locked="0" layoutInCell="1" allowOverlap="1" wp14:anchorId="146F52DB" wp14:editId="46E638B2">
                  <wp:simplePos x="0" y="0"/>
                  <wp:positionH relativeFrom="column">
                    <wp:posOffset>-821405</wp:posOffset>
                  </wp:positionH>
                  <wp:positionV relativeFrom="paragraph">
                    <wp:posOffset>635</wp:posOffset>
                  </wp:positionV>
                  <wp:extent cx="6396832" cy="3600000"/>
                  <wp:effectExtent l="0" t="0" r="4445" b="635"/>
                  <wp:wrapNone/>
                  <wp:docPr id="12145201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52013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832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506C8D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FD8D40E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627D7FC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2773D33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59F982A" w14:textId="77777777" w:rsidR="00916167" w:rsidRDefault="0091616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BCB08B2" w14:textId="77777777" w:rsidR="00916167" w:rsidRDefault="0091616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68B92B5" w14:textId="77777777" w:rsidR="00916167" w:rsidRDefault="0091616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2FBFB88" w14:textId="77777777" w:rsidR="00916167" w:rsidRDefault="0091616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817DB52" w14:textId="77777777" w:rsidR="00916167" w:rsidRDefault="0091616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A6680CA" w14:textId="77777777" w:rsidR="00182F4E" w:rsidRDefault="00182F4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55FF5E1" w14:textId="77777777" w:rsidR="00182F4E" w:rsidRDefault="00182F4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3B45C6F" w14:textId="77777777" w:rsidR="00182F4E" w:rsidRDefault="00182F4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1DB0D05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085F531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CB7458E" w14:textId="211B263B" w:rsidR="00C55D27" w:rsidRPr="007E480F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AD1AB6" w:rsidRPr="00667AB0" w14:paraId="7B24A2B9" w14:textId="77777777" w:rsidTr="00D00939">
        <w:trPr>
          <w:trHeight w:val="20"/>
          <w:jc w:val="center"/>
        </w:trPr>
        <w:tc>
          <w:tcPr>
            <w:tcW w:w="1500" w:type="dxa"/>
          </w:tcPr>
          <w:p w14:paraId="62DBE5D6" w14:textId="77777777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415" w:type="dxa"/>
          </w:tcPr>
          <w:p w14:paraId="290D37DB" w14:textId="150AD252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AD1AB6" w:rsidRPr="00667AB0" w14:paraId="38FD8F50" w14:textId="77777777" w:rsidTr="00D00939">
        <w:trPr>
          <w:trHeight w:val="20"/>
          <w:jc w:val="center"/>
        </w:trPr>
        <w:tc>
          <w:tcPr>
            <w:tcW w:w="1500" w:type="dxa"/>
          </w:tcPr>
          <w:p w14:paraId="49BADBB9" w14:textId="3B7B2B4B" w:rsidR="00AD1AB6" w:rsidRPr="001C7B5C" w:rsidRDefault="002C2C46" w:rsidP="00AD1AB6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บ่าย</w:t>
            </w:r>
          </w:p>
        </w:tc>
        <w:tc>
          <w:tcPr>
            <w:tcW w:w="9415" w:type="dxa"/>
          </w:tcPr>
          <w:p w14:paraId="208C1490" w14:textId="2729B554" w:rsidR="00AD1AB6" w:rsidRPr="00C71A1B" w:rsidRDefault="007E480F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ให้ท่านอ</w:t>
            </w:r>
            <w:r w:rsidR="00312065">
              <w:rPr>
                <w:rFonts w:ascii="Sarabun" w:hAnsi="Sarabun" w:cs="Sarabun" w:hint="cs"/>
                <w:color w:val="000000"/>
                <w:szCs w:val="24"/>
                <w:cs/>
              </w:rPr>
              <w:t>ิ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สระ</w:t>
            </w:r>
            <w:proofErr w:type="spellStart"/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อปปิ้ง</w:t>
            </w:r>
            <w:r w:rsidR="00AD1AB6"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AD1AB6" w:rsidRPr="00EB5A0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ถนนไท่กู๋หลี</w:t>
            </w:r>
            <w:r w:rsidR="00AD1AB6" w:rsidRPr="00EB5A0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proofErr w:type="spellStart"/>
            <w:r w:rsidR="00AD1AB6"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 w:rsidR="00AD1AB6"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อปปิ้งคอมเพล</w:t>
            </w:r>
            <w:proofErr w:type="spellStart"/>
            <w:r w:rsidR="00AD1AB6"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็กซ์</w:t>
            </w:r>
            <w:proofErr w:type="spellEnd"/>
            <w:r w:rsidR="00AD1AB6"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AD1AB6"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="00AD1AB6"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AD1AB6"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ห้างสรรพสินค้าใต้ดิน</w:t>
            </w:r>
            <w:r w:rsidR="00AD1AB6"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AD1AB6"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โรงภาพยนตร์</w:t>
            </w:r>
            <w:r w:rsidR="00AD1AB6"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AD1AB6"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จัตุรัส</w:t>
            </w:r>
            <w:r w:rsidR="00AD1AB6"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AD1AB6"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และโรงแรมหรูอย่าง</w:t>
            </w:r>
            <w:r w:rsidR="00AD1AB6"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AD1AB6" w:rsidRPr="00C71A1B">
              <w:rPr>
                <w:rFonts w:ascii="Sarabun" w:hAnsi="Sarabun" w:cs="Sarabun"/>
                <w:color w:val="000000"/>
                <w:szCs w:val="24"/>
              </w:rPr>
              <w:t xml:space="preserve">The Temple House </w:t>
            </w:r>
            <w:r w:rsidR="00AD1AB6"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ใครชอบสไตล์จีนโมเด</w:t>
            </w:r>
            <w:proofErr w:type="spellStart"/>
            <w:r w:rsidR="00AD1AB6"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ิร์น</w:t>
            </w:r>
            <w:proofErr w:type="spellEnd"/>
            <w:r w:rsidR="00AD1AB6"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916167" w:rsidRPr="00667AB0" w14:paraId="70CC7D36" w14:textId="77777777" w:rsidTr="00D00939">
        <w:trPr>
          <w:trHeight w:val="20"/>
          <w:jc w:val="center"/>
        </w:trPr>
        <w:tc>
          <w:tcPr>
            <w:tcW w:w="1500" w:type="dxa"/>
          </w:tcPr>
          <w:p w14:paraId="2FB35431" w14:textId="2BD6D14F" w:rsidR="00916167" w:rsidRPr="001C7B5C" w:rsidRDefault="00FC58DE" w:rsidP="00AD1AB6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714F91A8" wp14:editId="55C07700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19244</wp:posOffset>
                  </wp:positionV>
                  <wp:extent cx="6397625" cy="3599815"/>
                  <wp:effectExtent l="0" t="0" r="3175" b="635"/>
                  <wp:wrapNone/>
                  <wp:docPr id="15117955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795558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76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15" w:type="dxa"/>
          </w:tcPr>
          <w:p w14:paraId="5D08C1A0" w14:textId="192E9A01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3FB5A77" w14:textId="3A7BC826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CD7EBD1" w14:textId="1440D58C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D8F9C81" w14:textId="021670B4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92D4481" w14:textId="77777777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CBD9345" w14:textId="77777777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ABBE754" w14:textId="77777777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DCE7869" w14:textId="77777777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AAA104F" w14:textId="77777777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429CE7D" w14:textId="77777777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BE1A89F" w14:textId="77777777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CBBB93D" w14:textId="77777777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420E9E8" w14:textId="77777777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0CA0A1C" w14:textId="77777777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7608B60" w14:textId="77777777" w:rsidR="00916167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DB195CC" w14:textId="77777777" w:rsidR="00916167" w:rsidRPr="00133F21" w:rsidRDefault="00916167" w:rsidP="00AD1AB6">
            <w:pPr>
              <w:spacing w:line="276" w:lineRule="auto"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AD1AB6" w:rsidRPr="00667AB0" w14:paraId="52D78013" w14:textId="77777777" w:rsidTr="00D00939">
        <w:trPr>
          <w:trHeight w:val="20"/>
          <w:jc w:val="center"/>
        </w:trPr>
        <w:tc>
          <w:tcPr>
            <w:tcW w:w="1500" w:type="dxa"/>
          </w:tcPr>
          <w:p w14:paraId="726FAFF9" w14:textId="77777777" w:rsidR="00AD1AB6" w:rsidRPr="001C7B5C" w:rsidRDefault="00AD1AB6" w:rsidP="00AD1AB6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</w:tc>
        <w:tc>
          <w:tcPr>
            <w:tcW w:w="9415" w:type="dxa"/>
          </w:tcPr>
          <w:p w14:paraId="41BEE156" w14:textId="0D181AB2" w:rsidR="00AD1AB6" w:rsidRPr="00C04851" w:rsidRDefault="002C2C46" w:rsidP="00AD1AB6">
            <w:pPr>
              <w:spacing w:line="276" w:lineRule="auto"/>
              <w:jc w:val="both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ให้</w:t>
            </w:r>
            <w:r w:rsidR="00AD1AB6">
              <w:rPr>
                <w:rFonts w:ascii="Sarabun" w:hAnsi="Sarabun" w:cs="Sarabun" w:hint="cs"/>
                <w:color w:val="000000"/>
                <w:szCs w:val="24"/>
                <w:cs/>
              </w:rPr>
              <w:t>ท่าน</w:t>
            </w:r>
            <w:proofErr w:type="spellStart"/>
            <w:r w:rsidR="00AD1AB6"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 w:rsidR="00AD1AB6">
              <w:rPr>
                <w:rFonts w:ascii="Sarabun" w:hAnsi="Sarabun" w:cs="Sarabun" w:hint="cs"/>
                <w:color w:val="000000"/>
                <w:szCs w:val="24"/>
                <w:cs/>
              </w:rPr>
              <w:t>อปปิ้ง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จุใจ</w:t>
            </w:r>
            <w:r w:rsidR="00AD1AB6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AD1AB6"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ถนนคนเดินชุนซีลู่</w:t>
            </w:r>
            <w:r w:rsidR="00AD1AB6" w:rsidRPr="00EB5A0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="00AD1AB6" w:rsidRPr="00A25126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proofErr w:type="spellStart"/>
            <w:r w:rsidR="00AD1AB6" w:rsidRPr="00A25126">
              <w:rPr>
                <w:rFonts w:ascii="Sarabun" w:hAnsi="Sarabun" w:cs="Sarabun"/>
                <w:color w:val="000000"/>
                <w:szCs w:val="24"/>
              </w:rPr>
              <w:t>Chunxi</w:t>
            </w:r>
            <w:proofErr w:type="spellEnd"/>
            <w:r w:rsidR="00AD1AB6" w:rsidRPr="00A25126">
              <w:rPr>
                <w:rFonts w:ascii="Sarabun" w:hAnsi="Sarabun" w:cs="Sarabun"/>
                <w:color w:val="000000"/>
                <w:szCs w:val="24"/>
              </w:rPr>
              <w:t xml:space="preserve"> Road Pedestrian Street) </w:t>
            </w:r>
            <w:r w:rsidR="00AD1AB6"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หรือ </w:t>
            </w:r>
            <w:r w:rsidR="00AD1AB6" w:rsidRPr="00A25126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="00AD1AB6" w:rsidRPr="00A25126">
              <w:rPr>
                <w:rFonts w:ascii="Sarabun" w:hAnsi="Sarabun" w:cs="Sarabun"/>
                <w:color w:val="000000"/>
                <w:szCs w:val="24"/>
                <w:cs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</w:t>
            </w:r>
            <w:proofErr w:type="spellStart"/>
            <w:r w:rsidR="00AD1AB6" w:rsidRPr="00A25126">
              <w:rPr>
                <w:rFonts w:ascii="Sarabun" w:hAnsi="Sarabun" w:cs="Sarabun"/>
                <w:color w:val="000000"/>
                <w:szCs w:val="24"/>
                <w:cs/>
              </w:rPr>
              <w:t>เนม</w:t>
            </w:r>
            <w:proofErr w:type="spellEnd"/>
            <w:r w:rsidR="00AD1AB6" w:rsidRPr="00A25126">
              <w:rPr>
                <w:rFonts w:ascii="Sarabun" w:hAnsi="Sarabun" w:cs="Sarabun"/>
                <w:color w:val="000000"/>
                <w:szCs w:val="24"/>
                <w:cs/>
              </w:rPr>
      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</w:t>
            </w:r>
            <w:proofErr w:type="spellStart"/>
            <w:r w:rsidR="00AD1AB6" w:rsidRPr="00A25126">
              <w:rPr>
                <w:rFonts w:ascii="Sarabun" w:hAnsi="Sarabun" w:cs="Sarabun"/>
                <w:color w:val="000000"/>
                <w:szCs w:val="24"/>
                <w:cs/>
              </w:rPr>
              <w:t>นั</w:t>
            </w:r>
            <w:proofErr w:type="spellEnd"/>
            <w:r w:rsidR="00AD1AB6" w:rsidRPr="00A25126">
              <w:rPr>
                <w:rFonts w:ascii="Sarabun" w:hAnsi="Sarabun" w:cs="Sarabun"/>
                <w:color w:val="000000"/>
                <w:szCs w:val="24"/>
                <w:cs/>
              </w:rPr>
              <w:t>กช้อปได้เดินเลือกซื้อสินค้าตามใจชอบกันอย่างเพลิดเพลิน</w:t>
            </w:r>
            <w:r w:rsidR="00AD1AB6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AD1AB6"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นำท่านเช็คอินที่ </w:t>
            </w:r>
            <w:r w:rsidR="00AD1AB6"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หมีแพน</w:t>
            </w:r>
            <w:proofErr w:type="spellStart"/>
            <w:r w:rsidR="00AD1AB6"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ด้า</w:t>
            </w:r>
            <w:proofErr w:type="spellEnd"/>
            <w:r w:rsidR="00AD1AB6"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ยักษ์ปีนตึก (</w:t>
            </w:r>
            <w:r w:rsidR="00AD1AB6" w:rsidRPr="00EB5A08">
              <w:rPr>
                <w:rFonts w:ascii="Sarabun" w:hAnsi="Sarabun" w:cs="Sarabun"/>
                <w:b/>
                <w:bCs/>
                <w:color w:val="0000FF"/>
                <w:szCs w:val="24"/>
              </w:rPr>
              <w:t>IFS BUILDING)</w:t>
            </w:r>
            <w:r w:rsidR="00AD1AB6"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AD1AB6" w:rsidRPr="00667AB0">
              <w:rPr>
                <w:rFonts w:ascii="Sarabun" w:hAnsi="Sarabun" w:cs="Sarabun"/>
                <w:color w:val="000000"/>
                <w:szCs w:val="24"/>
                <w:cs/>
              </w:rPr>
              <w:t>เป็นแพน</w:t>
            </w:r>
            <w:proofErr w:type="spellStart"/>
            <w:r w:rsidR="00AD1AB6" w:rsidRPr="00667AB0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="00AD1AB6" w:rsidRPr="00667AB0">
              <w:rPr>
                <w:rFonts w:ascii="Sarabun" w:hAnsi="Sarabun" w:cs="Sarabun"/>
                <w:color w:val="000000"/>
                <w:szCs w:val="24"/>
                <w:cs/>
              </w:rPr>
              <w:t>ที่อ้วนน่ารักกำลังป่ายปีน</w:t>
            </w:r>
            <w:proofErr w:type="spellStart"/>
            <w:r w:rsidR="00AD1AB6" w:rsidRPr="00667AB0">
              <w:rPr>
                <w:rFonts w:ascii="Sarabun" w:hAnsi="Sarabun" w:cs="Sarabun"/>
                <w:color w:val="000000"/>
                <w:szCs w:val="24"/>
                <w:cs/>
              </w:rPr>
              <w:t>ตืน</w:t>
            </w:r>
            <w:proofErr w:type="spellEnd"/>
            <w:r w:rsidR="00AD1AB6"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เป็นประติมากรรมแพน</w:t>
            </w:r>
            <w:proofErr w:type="spellStart"/>
            <w:r w:rsidR="00AD1AB6" w:rsidRPr="00667AB0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="00AD1AB6" w:rsidRPr="00667AB0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 xml:space="preserve">ยักษ์แขวนอยู่บนอาคาร </w:t>
            </w:r>
            <w:r w:rsidR="00AD1AB6" w:rsidRPr="00667AB0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="00AD1AB6" w:rsidRPr="00667AB0">
              <w:rPr>
                <w:rFonts w:ascii="Sarabun" w:hAnsi="Sarabun" w:cs="Sarabun"/>
                <w:color w:val="000000"/>
                <w:szCs w:val="24"/>
                <w:cs/>
              </w:rPr>
              <w:t>ในใจกลางเมืองเฉ</w:t>
            </w:r>
            <w:proofErr w:type="spellStart"/>
            <w:r w:rsidR="00AD1AB6" w:rsidRPr="00667AB0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="00AD1AB6" w:rsidRPr="00667AB0">
              <w:rPr>
                <w:rFonts w:ascii="Sarabun" w:hAnsi="Sarabun" w:cs="Sarabun"/>
                <w:color w:val="000000"/>
                <w:szCs w:val="24"/>
                <w:cs/>
              </w:rPr>
              <w:t>ตู</w:t>
            </w:r>
            <w:r w:rsidR="00AD1AB6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ภายในห้างยังมี </w:t>
            </w:r>
            <w:r w:rsidR="00AD1AB6" w:rsidRPr="00EB5A0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ร้าน </w:t>
            </w:r>
            <w:r w:rsidR="00AD1AB6" w:rsidRPr="00EB5A08">
              <w:rPr>
                <w:rFonts w:ascii="Segoe UI Historic" w:hAnsi="Segoe UI Historic" w:cs="Segoe UI Historic"/>
                <w:b/>
                <w:bCs/>
                <w:color w:val="0000FF"/>
                <w:sz w:val="23"/>
                <w:szCs w:val="23"/>
                <w:shd w:val="clear" w:color="auto" w:fill="FFFFFF"/>
              </w:rPr>
              <w:t xml:space="preserve">POP MART </w:t>
            </w:r>
            <w:r w:rsidR="00AD1AB6" w:rsidRPr="00E203EB">
              <w:rPr>
                <w:rFonts w:ascii="Sarabun" w:hAnsi="Sarabun" w:cs="Sarabun" w:hint="cs"/>
                <w:szCs w:val="24"/>
                <w:cs/>
              </w:rPr>
              <w:t>ขายโมเดลตุ๊กตาสุดฮิต</w:t>
            </w:r>
            <w:r w:rsidR="00AD1AB6"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AD1AB6" w:rsidRPr="00E203EB">
              <w:rPr>
                <w:rFonts w:ascii="Sarabun" w:hAnsi="Sarabun" w:cs="Sarabun" w:hint="cs"/>
                <w:szCs w:val="24"/>
                <w:cs/>
              </w:rPr>
              <w:t>ให้ท่านได้เลือกซื้อเลือกจุ่มได้มากมาย</w:t>
            </w:r>
            <w:r w:rsidR="00AD1AB6">
              <w:rPr>
                <w:rFonts w:ascii="Sarabun" w:hAnsi="Sarabun" w:cs="Sarabun" w:hint="cs"/>
                <w:szCs w:val="24"/>
                <w:cs/>
              </w:rPr>
              <w:t xml:space="preserve">ให้ท่านต้องไปเสี่ยงจุ่ม </w:t>
            </w:r>
            <w:r w:rsidR="00AD1AB6" w:rsidRPr="00E203EB">
              <w:rPr>
                <w:rFonts w:ascii="Sarabun" w:hAnsi="Sarabun" w:cs="Sarabun"/>
                <w:szCs w:val="24"/>
                <w:cs/>
              </w:rPr>
              <w:t xml:space="preserve">8 </w:t>
            </w:r>
            <w:r w:rsidR="00AD1AB6" w:rsidRPr="00E203EB">
              <w:rPr>
                <w:rFonts w:ascii="Sarabun" w:hAnsi="Sarabun" w:cs="Sarabun" w:hint="cs"/>
                <w:szCs w:val="24"/>
                <w:cs/>
              </w:rPr>
              <w:t>อาร์ตทอยยอดนิยม</w:t>
            </w:r>
            <w:r w:rsidR="00AD1AB6">
              <w:rPr>
                <w:rFonts w:ascii="Sarabun" w:hAnsi="Sarabun" w:cs="Sarabun" w:hint="cs"/>
                <w:szCs w:val="24"/>
                <w:cs/>
              </w:rPr>
              <w:t xml:space="preserve"> เช่น </w:t>
            </w:r>
            <w:r w:rsidR="00AD1AB6" w:rsidRPr="00E203EB">
              <w:rPr>
                <w:rFonts w:ascii="Sarabun" w:hAnsi="Sarabun" w:cs="Sarabun"/>
                <w:szCs w:val="24"/>
              </w:rPr>
              <w:t>Molly (</w:t>
            </w:r>
            <w:r w:rsidR="00AD1AB6" w:rsidRPr="00E203EB">
              <w:rPr>
                <w:rFonts w:ascii="Sarabun" w:hAnsi="Sarabun" w:cs="Sarabun" w:hint="cs"/>
                <w:szCs w:val="24"/>
                <w:cs/>
              </w:rPr>
              <w:t>มอลลี่</w:t>
            </w:r>
            <w:r w:rsidR="00AD1AB6" w:rsidRPr="00E203EB">
              <w:rPr>
                <w:rFonts w:ascii="Sarabun" w:hAnsi="Sarabun" w:cs="Sarabun"/>
                <w:szCs w:val="24"/>
                <w:cs/>
              </w:rPr>
              <w:t>)</w:t>
            </w:r>
            <w:r w:rsidR="00AD1AB6"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="00AD1AB6" w:rsidRPr="00E203EB">
              <w:rPr>
                <w:rFonts w:ascii="Sarabun" w:hAnsi="Sarabun" w:cs="Sarabun"/>
                <w:szCs w:val="24"/>
              </w:rPr>
              <w:t>Skull Panda (</w:t>
            </w:r>
            <w:r w:rsidR="00AD1AB6" w:rsidRPr="00E203EB">
              <w:rPr>
                <w:rFonts w:ascii="Sarabun" w:hAnsi="Sarabun" w:cs="Sarabun" w:hint="cs"/>
                <w:szCs w:val="24"/>
                <w:cs/>
              </w:rPr>
              <w:t>สคัล</w:t>
            </w:r>
            <w:r w:rsidR="00AD1AB6"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AD1AB6" w:rsidRPr="00E203EB">
              <w:rPr>
                <w:rFonts w:ascii="Sarabun" w:hAnsi="Sarabun" w:cs="Sarabun" w:hint="cs"/>
                <w:szCs w:val="24"/>
                <w:cs/>
              </w:rPr>
              <w:t>แพน</w:t>
            </w:r>
            <w:proofErr w:type="spellStart"/>
            <w:r w:rsidR="00AD1AB6" w:rsidRPr="00E203EB">
              <w:rPr>
                <w:rFonts w:ascii="Sarabun" w:hAnsi="Sarabun" w:cs="Sarabun" w:hint="cs"/>
                <w:szCs w:val="24"/>
                <w:cs/>
              </w:rPr>
              <w:t>ด้า</w:t>
            </w:r>
            <w:proofErr w:type="spellEnd"/>
            <w:r w:rsidR="00AD1AB6" w:rsidRPr="00E203EB">
              <w:rPr>
                <w:rFonts w:ascii="Sarabun" w:hAnsi="Sarabun" w:cs="Sarabun"/>
                <w:szCs w:val="24"/>
                <w:cs/>
              </w:rPr>
              <w:t>)</w:t>
            </w:r>
            <w:r w:rsidR="00AD1AB6"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="00AD1AB6" w:rsidRPr="00E203EB">
              <w:rPr>
                <w:rFonts w:ascii="Sarabun" w:hAnsi="Sarabun" w:cs="Sarabun"/>
                <w:szCs w:val="24"/>
              </w:rPr>
              <w:t>Hirono (</w:t>
            </w:r>
            <w:proofErr w:type="spellStart"/>
            <w:r w:rsidR="00AD1AB6" w:rsidRPr="00E203EB">
              <w:rPr>
                <w:rFonts w:ascii="Sarabun" w:hAnsi="Sarabun" w:cs="Sarabun" w:hint="cs"/>
                <w:szCs w:val="24"/>
                <w:cs/>
              </w:rPr>
              <w:t>ฮิโร</w:t>
            </w:r>
            <w:proofErr w:type="spellEnd"/>
            <w:r w:rsidR="00AD1AB6" w:rsidRPr="00E203EB">
              <w:rPr>
                <w:rFonts w:ascii="Sarabun" w:hAnsi="Sarabun" w:cs="Sarabun" w:hint="cs"/>
                <w:szCs w:val="24"/>
                <w:cs/>
              </w:rPr>
              <w:t>โนะ</w:t>
            </w:r>
            <w:r w:rsidR="00AD1AB6" w:rsidRPr="00E203EB">
              <w:rPr>
                <w:rFonts w:ascii="Sarabun" w:hAnsi="Sarabun" w:cs="Sarabun"/>
                <w:szCs w:val="24"/>
                <w:cs/>
              </w:rPr>
              <w:t>)</w:t>
            </w:r>
            <w:r w:rsidR="00AD1AB6"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="00AD1AB6" w:rsidRPr="00E203EB">
              <w:rPr>
                <w:rFonts w:ascii="Sarabun" w:hAnsi="Sarabun" w:cs="Sarabun"/>
                <w:szCs w:val="24"/>
              </w:rPr>
              <w:t>Dimoo</w:t>
            </w:r>
            <w:proofErr w:type="spellEnd"/>
            <w:r w:rsidR="00AD1AB6" w:rsidRPr="00E203EB">
              <w:rPr>
                <w:rFonts w:ascii="Sarabun" w:hAnsi="Sarabun" w:cs="Sarabun"/>
                <w:szCs w:val="24"/>
              </w:rPr>
              <w:t xml:space="preserve"> (</w:t>
            </w:r>
            <w:proofErr w:type="spellStart"/>
            <w:r w:rsidR="00AD1AB6" w:rsidRPr="00E203EB">
              <w:rPr>
                <w:rFonts w:ascii="Sarabun" w:hAnsi="Sarabun" w:cs="Sarabun" w:hint="cs"/>
                <w:szCs w:val="24"/>
                <w:cs/>
              </w:rPr>
              <w:t>ดิมู่</w:t>
            </w:r>
            <w:proofErr w:type="spellEnd"/>
            <w:r w:rsidR="00AD1AB6" w:rsidRPr="00E203EB">
              <w:rPr>
                <w:rFonts w:ascii="Sarabun" w:hAnsi="Sarabun" w:cs="Sarabun"/>
                <w:szCs w:val="24"/>
                <w:cs/>
              </w:rPr>
              <w:t>)</w:t>
            </w:r>
            <w:r w:rsidR="00AD1AB6"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="00AD1AB6" w:rsidRPr="00E203EB">
              <w:rPr>
                <w:rFonts w:ascii="Sarabun" w:hAnsi="Sarabun" w:cs="Sarabun"/>
                <w:szCs w:val="24"/>
              </w:rPr>
              <w:t>Crybaby (</w:t>
            </w:r>
            <w:r w:rsidR="00AD1AB6" w:rsidRPr="00E203EB">
              <w:rPr>
                <w:rFonts w:ascii="Sarabun" w:hAnsi="Sarabun" w:cs="Sarabun" w:hint="cs"/>
                <w:szCs w:val="24"/>
                <w:cs/>
              </w:rPr>
              <w:t>คราย</w:t>
            </w:r>
            <w:proofErr w:type="spellStart"/>
            <w:r w:rsidR="00AD1AB6" w:rsidRPr="00E203EB">
              <w:rPr>
                <w:rFonts w:ascii="Sarabun" w:hAnsi="Sarabun" w:cs="Sarabun" w:hint="cs"/>
                <w:szCs w:val="24"/>
                <w:cs/>
              </w:rPr>
              <w:t>เบ</w:t>
            </w:r>
            <w:proofErr w:type="spellEnd"/>
            <w:r w:rsidR="00AD1AB6" w:rsidRPr="00E203EB">
              <w:rPr>
                <w:rFonts w:ascii="Sarabun" w:hAnsi="Sarabun" w:cs="Sarabun" w:hint="cs"/>
                <w:szCs w:val="24"/>
                <w:cs/>
              </w:rPr>
              <w:t>บี้</w:t>
            </w:r>
            <w:r w:rsidR="00AD1AB6" w:rsidRPr="00E203EB">
              <w:rPr>
                <w:rFonts w:ascii="Sarabun" w:hAnsi="Sarabun" w:cs="Sarabun"/>
                <w:szCs w:val="24"/>
                <w:cs/>
              </w:rPr>
              <w:t>)</w:t>
            </w:r>
            <w:r w:rsidR="00AD1AB6"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="00AD1AB6" w:rsidRPr="00E203EB">
              <w:rPr>
                <w:rFonts w:ascii="Sarabun" w:hAnsi="Sarabun" w:cs="Sarabun"/>
                <w:szCs w:val="24"/>
              </w:rPr>
              <w:t>Labubu</w:t>
            </w:r>
            <w:proofErr w:type="spellEnd"/>
            <w:r w:rsidR="00AD1AB6" w:rsidRPr="00E203EB">
              <w:rPr>
                <w:rFonts w:ascii="Sarabun" w:hAnsi="Sarabun" w:cs="Sarabun"/>
                <w:szCs w:val="24"/>
              </w:rPr>
              <w:t xml:space="preserve"> (</w:t>
            </w:r>
            <w:r w:rsidR="00AD1AB6" w:rsidRPr="00E203EB">
              <w:rPr>
                <w:rFonts w:ascii="Sarabun" w:hAnsi="Sarabun" w:cs="Sarabun" w:hint="cs"/>
                <w:szCs w:val="24"/>
                <w:cs/>
              </w:rPr>
              <w:t>ลาบูบู้</w:t>
            </w:r>
            <w:r w:rsidR="00AD1AB6" w:rsidRPr="00E203EB">
              <w:rPr>
                <w:rFonts w:ascii="Sarabun" w:hAnsi="Sarabun" w:cs="Sarabun"/>
                <w:szCs w:val="24"/>
                <w:cs/>
              </w:rPr>
              <w:t>)</w:t>
            </w:r>
            <w:r w:rsidR="00AD1AB6"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="00AD1AB6" w:rsidRPr="00E203EB">
              <w:rPr>
                <w:rFonts w:ascii="Sarabun" w:hAnsi="Sarabun" w:cs="Sarabun"/>
                <w:szCs w:val="24"/>
              </w:rPr>
              <w:t>Pucky</w:t>
            </w:r>
            <w:proofErr w:type="spellEnd"/>
            <w:r w:rsidR="00AD1AB6" w:rsidRPr="00E203EB">
              <w:rPr>
                <w:rFonts w:ascii="Sarabun" w:hAnsi="Sarabun" w:cs="Sarabun"/>
                <w:szCs w:val="24"/>
              </w:rPr>
              <w:t xml:space="preserve"> (</w:t>
            </w:r>
            <w:r w:rsidR="00AD1AB6" w:rsidRPr="00E203EB">
              <w:rPr>
                <w:rFonts w:ascii="Sarabun" w:hAnsi="Sarabun" w:cs="Sarabun" w:hint="cs"/>
                <w:szCs w:val="24"/>
                <w:cs/>
              </w:rPr>
              <w:t>ปั๊กกี้</w:t>
            </w:r>
            <w:r w:rsidR="00AD1AB6" w:rsidRPr="00E203EB">
              <w:rPr>
                <w:rFonts w:ascii="Sarabun" w:hAnsi="Sarabun" w:cs="Sarabun"/>
                <w:szCs w:val="24"/>
                <w:cs/>
              </w:rPr>
              <w:t>)</w:t>
            </w:r>
            <w:r w:rsidR="00AD1AB6"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="00AD1AB6" w:rsidRPr="00E203EB">
              <w:rPr>
                <w:rFonts w:ascii="Sarabun" w:hAnsi="Sarabun" w:cs="Sarabun"/>
                <w:szCs w:val="24"/>
              </w:rPr>
              <w:t>Sweet Bean (</w:t>
            </w:r>
            <w:r w:rsidR="00AD1AB6" w:rsidRPr="00E203EB">
              <w:rPr>
                <w:rFonts w:ascii="Sarabun" w:hAnsi="Sarabun" w:cs="Sarabun" w:hint="cs"/>
                <w:szCs w:val="24"/>
                <w:cs/>
              </w:rPr>
              <w:t>สวีต</w:t>
            </w:r>
            <w:r w:rsidR="00AD1AB6"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AD1AB6" w:rsidRPr="00E203EB">
              <w:rPr>
                <w:rFonts w:ascii="Sarabun" w:hAnsi="Sarabun" w:cs="Sarabun" w:hint="cs"/>
                <w:szCs w:val="24"/>
                <w:cs/>
              </w:rPr>
              <w:t>บีน</w:t>
            </w:r>
            <w:r w:rsidR="00AD1AB6" w:rsidRPr="00E203EB">
              <w:rPr>
                <w:rFonts w:ascii="Sarabun" w:hAnsi="Sarabun" w:cs="Sarabun"/>
                <w:szCs w:val="24"/>
                <w:cs/>
              </w:rPr>
              <w:t>)</w:t>
            </w:r>
          </w:p>
        </w:tc>
      </w:tr>
      <w:tr w:rsidR="00BB51C7" w:rsidRPr="00667AB0" w14:paraId="1C35BDF9" w14:textId="77777777" w:rsidTr="00D00939">
        <w:trPr>
          <w:trHeight w:val="20"/>
          <w:jc w:val="center"/>
        </w:trPr>
        <w:tc>
          <w:tcPr>
            <w:tcW w:w="1500" w:type="dxa"/>
          </w:tcPr>
          <w:p w14:paraId="2721FB62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415" w:type="dxa"/>
          </w:tcPr>
          <w:p w14:paraId="3E1AE369" w14:textId="6C8C98C4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22478CDD" wp14:editId="38F6D9AA">
                  <wp:simplePos x="0" y="0"/>
                  <wp:positionH relativeFrom="column">
                    <wp:posOffset>-830425</wp:posOffset>
                  </wp:positionH>
                  <wp:positionV relativeFrom="paragraph">
                    <wp:posOffset>30804</wp:posOffset>
                  </wp:positionV>
                  <wp:extent cx="6396832" cy="3600000"/>
                  <wp:effectExtent l="0" t="0" r="4445" b="635"/>
                  <wp:wrapNone/>
                  <wp:docPr id="15161743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174348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832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CCD6C91" w14:textId="4FCFA8D3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7DA0A3D1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68B17302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657CBD33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4701C414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12A4278E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6F4E3A5C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57836B6D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5A69D5A9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30227A88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37A8C375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3C172575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2F3D2B7A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65BBDB87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56643ABF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3AA001BE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  <w:p w14:paraId="5DB5A2DC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eastAsia="Times New Roman"/>
                <w:noProof/>
                <w:lang w:eastAsia="en-US"/>
              </w:rPr>
            </w:pPr>
          </w:p>
        </w:tc>
      </w:tr>
      <w:tr w:rsidR="00AD1AB6" w:rsidRPr="00667AB0" w14:paraId="18360949" w14:textId="77777777" w:rsidTr="00D00939">
        <w:trPr>
          <w:trHeight w:val="20"/>
          <w:jc w:val="center"/>
        </w:trPr>
        <w:tc>
          <w:tcPr>
            <w:tcW w:w="1500" w:type="dxa"/>
          </w:tcPr>
          <w:p w14:paraId="0D2E0DDD" w14:textId="4B71009E" w:rsidR="00AD1AB6" w:rsidRDefault="00BB51C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lang w:eastAsia="en-US"/>
              </w:rPr>
              <w:drawing>
                <wp:anchor distT="0" distB="0" distL="114300" distR="114300" simplePos="0" relativeHeight="251777024" behindDoc="0" locked="0" layoutInCell="1" allowOverlap="1" wp14:anchorId="4928166A" wp14:editId="3EF35DBC">
                  <wp:simplePos x="0" y="0"/>
                  <wp:positionH relativeFrom="column">
                    <wp:posOffset>129734</wp:posOffset>
                  </wp:positionH>
                  <wp:positionV relativeFrom="paragraph">
                    <wp:posOffset>22860</wp:posOffset>
                  </wp:positionV>
                  <wp:extent cx="1684020" cy="1979930"/>
                  <wp:effectExtent l="0" t="0" r="0" b="1270"/>
                  <wp:wrapNone/>
                  <wp:docPr id="67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5204DF" w14:textId="77777777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26287752" w14:textId="47013839" w:rsidR="00AD1AB6" w:rsidRDefault="00BB51C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  <w:cs/>
                <w:lang w:eastAsia="en-US"/>
              </w:rPr>
              <w:drawing>
                <wp:anchor distT="0" distB="0" distL="114300" distR="114300" simplePos="0" relativeHeight="251776000" behindDoc="0" locked="0" layoutInCell="1" allowOverlap="1" wp14:anchorId="2946CFBB" wp14:editId="4AF98FD2">
                  <wp:simplePos x="0" y="0"/>
                  <wp:positionH relativeFrom="column">
                    <wp:posOffset>790575</wp:posOffset>
                  </wp:positionH>
                  <wp:positionV relativeFrom="paragraph">
                    <wp:posOffset>20955</wp:posOffset>
                  </wp:positionV>
                  <wp:extent cx="1633220" cy="1979930"/>
                  <wp:effectExtent l="0" t="0" r="5080" b="1270"/>
                  <wp:wrapNone/>
                  <wp:docPr id="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22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F84"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774976" behindDoc="0" locked="0" layoutInCell="1" allowOverlap="1" wp14:anchorId="5073ED1E" wp14:editId="14D6D068">
                  <wp:simplePos x="0" y="0"/>
                  <wp:positionH relativeFrom="column">
                    <wp:posOffset>2425506</wp:posOffset>
                  </wp:positionH>
                  <wp:positionV relativeFrom="paragraph">
                    <wp:posOffset>23495</wp:posOffset>
                  </wp:positionV>
                  <wp:extent cx="1599565" cy="1979930"/>
                  <wp:effectExtent l="0" t="0" r="635" b="1270"/>
                  <wp:wrapNone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56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773952" behindDoc="0" locked="0" layoutInCell="1" allowOverlap="1" wp14:anchorId="2ABCC546" wp14:editId="28271DCD">
                  <wp:simplePos x="0" y="0"/>
                  <wp:positionH relativeFrom="column">
                    <wp:posOffset>4009196</wp:posOffset>
                  </wp:positionH>
                  <wp:positionV relativeFrom="paragraph">
                    <wp:posOffset>23495</wp:posOffset>
                  </wp:positionV>
                  <wp:extent cx="1570990" cy="1979930"/>
                  <wp:effectExtent l="0" t="0" r="0" b="1270"/>
                  <wp:wrapNone/>
                  <wp:docPr id="6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205DC7" w14:textId="5E3FE6F1" w:rsidR="00AD1AB6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CB449FD" w14:textId="77777777" w:rsidR="00AD1AB6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FAE430B" w14:textId="77777777" w:rsidR="00AD1AB6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A8EE1AC" w14:textId="77777777" w:rsidR="00AD1AB6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A57FD60" w14:textId="77777777" w:rsidR="00AD1AB6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7761915" w14:textId="77777777" w:rsidR="00AD1AB6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27896F5" w14:textId="77777777" w:rsidR="00AD1AB6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F91D219" w14:textId="77777777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7E480F" w:rsidRPr="00667AB0" w14:paraId="40AE059D" w14:textId="77777777" w:rsidTr="00FF2188">
        <w:trPr>
          <w:trHeight w:val="20"/>
          <w:jc w:val="center"/>
        </w:trPr>
        <w:tc>
          <w:tcPr>
            <w:tcW w:w="1500" w:type="dxa"/>
          </w:tcPr>
          <w:p w14:paraId="703C3F3A" w14:textId="77777777" w:rsidR="007E480F" w:rsidRPr="00667AB0" w:rsidRDefault="007E480F" w:rsidP="00FF2188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5252770D" w14:textId="77777777" w:rsidR="007E480F" w:rsidRPr="00667AB0" w:rsidRDefault="007E480F" w:rsidP="00FF2188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*เมนูพิเศษสุกี้หมาล่าเสฉวน</w:t>
            </w:r>
          </w:p>
        </w:tc>
      </w:tr>
      <w:tr w:rsidR="007E480F" w:rsidRPr="007E480F" w14:paraId="356BBC37" w14:textId="77777777" w:rsidTr="00FF2188">
        <w:trPr>
          <w:trHeight w:val="20"/>
          <w:jc w:val="center"/>
        </w:trPr>
        <w:tc>
          <w:tcPr>
            <w:tcW w:w="1500" w:type="dxa"/>
          </w:tcPr>
          <w:p w14:paraId="6F1A3458" w14:textId="77777777" w:rsidR="007E480F" w:rsidRPr="007E480F" w:rsidRDefault="007E480F" w:rsidP="00FF2188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kern w:val="96"/>
                <w:szCs w:val="24"/>
              </w:rPr>
            </w:pPr>
            <w:r w:rsidRPr="007E480F">
              <w:rPr>
                <w:rFonts w:ascii="Sarabun" w:hAnsi="Sarabun" w:cs="Sarabun"/>
                <w:b/>
                <w:bCs/>
                <w:kern w:val="96"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5B570BC7" w14:textId="77777777" w:rsidR="007E480F" w:rsidRPr="007E480F" w:rsidRDefault="007E480F" w:rsidP="00FF2188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  <w:r w:rsidRPr="007E480F">
              <w:rPr>
                <w:rFonts w:ascii="Sarabun" w:hAnsi="Sarabun" w:cs="Sarabun"/>
                <w:b/>
                <w:bCs/>
                <w:szCs w:val="24"/>
              </w:rPr>
              <w:t xml:space="preserve">DADING CENTURY HOTEL </w:t>
            </w:r>
            <w:r w:rsidRPr="007E480F">
              <w:rPr>
                <w:rFonts w:ascii="Sarabun" w:hAnsi="Sarabun" w:cs="Sarabun" w:hint="cs"/>
                <w:b/>
                <w:bCs/>
                <w:szCs w:val="24"/>
                <w:cs/>
              </w:rPr>
              <w:t>ระดับ</w:t>
            </w:r>
            <w:r w:rsidRPr="007E480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/>
                <w:b/>
                <w:bCs/>
                <w:szCs w:val="24"/>
              </w:rPr>
              <w:t xml:space="preserve">4 </w:t>
            </w:r>
            <w:r w:rsidRPr="007E480F">
              <w:rPr>
                <w:rFonts w:ascii="Sarabun" w:hAnsi="Sarabun" w:cs="Sarabun" w:hint="cs"/>
                <w:b/>
                <w:bCs/>
                <w:szCs w:val="24"/>
                <w:cs/>
              </w:rPr>
              <w:t>ดาวมาตรฐานจีน</w:t>
            </w:r>
            <w:r w:rsidRPr="007E480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7E480F">
              <w:rPr>
                <w:rFonts w:ascii="Sarabun" w:hAnsi="Sarabun" w:cs="Sarabun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7E480F" w:rsidRPr="00667AB0" w14:paraId="01375FCE" w14:textId="77777777" w:rsidTr="00D00939">
        <w:trPr>
          <w:trHeight w:val="20"/>
          <w:jc w:val="center"/>
        </w:trPr>
        <w:tc>
          <w:tcPr>
            <w:tcW w:w="1500" w:type="dxa"/>
          </w:tcPr>
          <w:p w14:paraId="66E52F5D" w14:textId="77777777" w:rsidR="007E480F" w:rsidRPr="00667AB0" w:rsidRDefault="007E480F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0156FD13" w14:textId="77777777" w:rsidR="007E480F" w:rsidRPr="00667AB0" w:rsidRDefault="007E480F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7E480F" w:rsidRPr="00667AB0" w14:paraId="691C1229" w14:textId="77777777" w:rsidTr="00FF2188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39243208" w14:textId="77777777" w:rsidR="007E480F" w:rsidRDefault="007E480F" w:rsidP="00FF2188">
            <w:pPr>
              <w:spacing w:line="276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FFFFFF"/>
                <w:spacing w:val="-18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3CA034F3" w14:textId="635C4254" w:rsidR="007E480F" w:rsidRPr="00CA6D18" w:rsidRDefault="007E480F" w:rsidP="00FF2188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7E480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ถนนโบราณซอยกว้างซอยแคบ</w:t>
            </w:r>
            <w:r w:rsidRPr="007E480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7E480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สนามบินเฉ</w:t>
            </w:r>
            <w:proofErr w:type="spellStart"/>
            <w:r w:rsidRPr="007E480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ิง</w:t>
            </w:r>
            <w:proofErr w:type="spellEnd"/>
            <w:r w:rsidRPr="007E480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ตู</w:t>
            </w:r>
            <w:r w:rsidRPr="007E480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7E480F">
              <w:rPr>
                <w:rFonts w:ascii="Sarabun" w:hAnsi="Sarabun" w:cs="Sarabun"/>
                <w:b/>
                <w:bCs/>
                <w:color w:val="FFFFFF"/>
                <w:sz w:val="28"/>
              </w:rPr>
              <w:t>CA</w:t>
            </w:r>
            <w:r w:rsidRPr="007E480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471 : 14.50 – 17.05) </w:t>
            </w:r>
            <w:r w:rsidRPr="007E480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กรุงเทพฯ</w:t>
            </w:r>
            <w:r w:rsidRPr="007E480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7E480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สนามบินสุวรรณภูมิ</w:t>
            </w:r>
            <w:r w:rsidR="002C2C46">
              <w:rPr>
                <w:rFonts w:ascii="Sarabun" w:hAnsi="Sarabun" w:cs="Sarabun"/>
                <w:b/>
                <w:bCs/>
                <w:color w:val="FFFFFF"/>
                <w:sz w:val="28"/>
              </w:rPr>
              <w:t>)</w:t>
            </w:r>
          </w:p>
        </w:tc>
      </w:tr>
      <w:tr w:rsidR="007E480F" w:rsidRPr="00667AB0" w14:paraId="1F47CFD0" w14:textId="77777777" w:rsidTr="00FF2188">
        <w:trPr>
          <w:trHeight w:val="20"/>
          <w:jc w:val="center"/>
        </w:trPr>
        <w:tc>
          <w:tcPr>
            <w:tcW w:w="1500" w:type="dxa"/>
          </w:tcPr>
          <w:p w14:paraId="111EA227" w14:textId="77777777" w:rsidR="007E480F" w:rsidRPr="00695265" w:rsidRDefault="007E480F" w:rsidP="00FF2188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5F3F6D0F" w14:textId="77777777" w:rsidR="007E480F" w:rsidRPr="00695265" w:rsidRDefault="007E480F" w:rsidP="00FF2188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ณ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0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AD1AB6" w:rsidRPr="00667AB0" w14:paraId="49308458" w14:textId="77777777" w:rsidTr="00D00939">
        <w:trPr>
          <w:trHeight w:val="20"/>
          <w:jc w:val="center"/>
        </w:trPr>
        <w:tc>
          <w:tcPr>
            <w:tcW w:w="1500" w:type="dxa"/>
          </w:tcPr>
          <w:p w14:paraId="46114BFE" w14:textId="77777777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209D2F69" w14:textId="046EE55F" w:rsidR="00AD1AB6" w:rsidRPr="00856300" w:rsidRDefault="00AD1AB6" w:rsidP="00AD1AB6">
            <w:pPr>
              <w:spacing w:before="120"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นำท่านเ</w:t>
            </w:r>
            <w:r w:rsidR="00C24773">
              <w:rPr>
                <w:rFonts w:ascii="Sarabun" w:hAnsi="Sarabun" w:cs="Sarabun" w:hint="cs"/>
                <w:color w:val="000000"/>
                <w:szCs w:val="24"/>
                <w:cs/>
              </w:rPr>
              <w:t>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ถนนโบราณ</w:t>
            </w:r>
            <w:r w:rsidRPr="00EB5A0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ซอยกว้างซอยแคบ</w:t>
            </w:r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+ </w:t>
            </w:r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</w:rPr>
              <w:t>POP MART</w:t>
            </w:r>
            <w:r w:rsidRPr="00EB5A08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</w:t>
            </w:r>
            <w:proofErr w:type="spellStart"/>
            <w:r w:rsidRPr="00667AB0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667AB0">
              <w:rPr>
                <w:rFonts w:ascii="Sarabun" w:hAnsi="Sarabun" w:cs="Sarabun"/>
                <w:szCs w:val="24"/>
                <w:cs/>
              </w:rPr>
              <w:t>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</w:t>
            </w:r>
            <w:proofErr w:type="spellStart"/>
            <w:r w:rsidRPr="00667AB0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667AB0">
              <w:rPr>
                <w:rFonts w:ascii="Sarabun" w:hAnsi="Sarabun" w:cs="Sarabun"/>
                <w:szCs w:val="24"/>
                <w:cs/>
              </w:rPr>
              <w:t>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AD1AB6" w:rsidRPr="00667AB0" w14:paraId="154F0234" w14:textId="77777777" w:rsidTr="00D00939">
        <w:trPr>
          <w:trHeight w:val="20"/>
          <w:jc w:val="center"/>
        </w:trPr>
        <w:tc>
          <w:tcPr>
            <w:tcW w:w="10915" w:type="dxa"/>
            <w:gridSpan w:val="2"/>
          </w:tcPr>
          <w:p w14:paraId="6551FC75" w14:textId="12F645B4" w:rsidR="00AD1AB6" w:rsidRDefault="00242C7F" w:rsidP="00AD1AB6">
            <w:pPr>
              <w:spacing w:before="120" w:line="276" w:lineRule="auto"/>
              <w:ind w:right="-115" w:hanging="105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</w:rPr>
              <w:lastRenderedPageBreak/>
              <w:pict w14:anchorId="3CA2FA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0.8pt;height:251.2pt;mso-position-horizontal-relative:char;mso-position-vertical-relative:line">
                  <v:imagedata r:id="rId21" o:title=""/>
                </v:shape>
              </w:pict>
            </w:r>
            <w:r w:rsidR="00AD1AB6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>
              <w:rPr>
                <w:rFonts w:eastAsia="Times New Roman"/>
                <w:noProof/>
                <w:lang w:eastAsia="en-US"/>
              </w:rPr>
              <w:pict w14:anchorId="5367CB75">
                <v:shape id="_x0000_i1026" type="#_x0000_t75" style="width:5in;height:252pt;visibility:visible">
                  <v:imagedata r:id="rId22" o:title=""/>
                </v:shape>
              </w:pict>
            </w:r>
          </w:p>
        </w:tc>
      </w:tr>
      <w:tr w:rsidR="00AD1AB6" w:rsidRPr="00667AB0" w14:paraId="6773A90D" w14:textId="77777777" w:rsidTr="00D00939">
        <w:trPr>
          <w:trHeight w:val="20"/>
          <w:jc w:val="center"/>
        </w:trPr>
        <w:tc>
          <w:tcPr>
            <w:tcW w:w="1500" w:type="dxa"/>
          </w:tcPr>
          <w:p w14:paraId="1314355F" w14:textId="77777777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415" w:type="dxa"/>
          </w:tcPr>
          <w:p w14:paraId="095044FF" w14:textId="0F5529B7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สนามบินเฉ</w:t>
            </w:r>
            <w:proofErr w:type="spellStart"/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ตูเทียนฟู่</w:t>
            </w:r>
          </w:p>
        </w:tc>
      </w:tr>
      <w:tr w:rsidR="00AD1AB6" w:rsidRPr="00667AB0" w14:paraId="3E62B7C5" w14:textId="77777777" w:rsidTr="00D00939">
        <w:trPr>
          <w:trHeight w:val="20"/>
          <w:jc w:val="center"/>
        </w:trPr>
        <w:tc>
          <w:tcPr>
            <w:tcW w:w="1500" w:type="dxa"/>
          </w:tcPr>
          <w:p w14:paraId="5B293D53" w14:textId="5CBBFE04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14.50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415" w:type="dxa"/>
          </w:tcPr>
          <w:p w14:paraId="58227EAE" w14:textId="77777777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549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Air China </w:t>
            </w:r>
            <w:r w:rsidRPr="00B27AB7">
              <w:rPr>
                <w:rFonts w:ascii="Sarabun" w:hAnsi="Sarabun" w:cs="Sarabun" w:hint="cs"/>
                <w:szCs w:val="24"/>
                <w:cs/>
              </w:rPr>
              <w:t>เที่ยวบินที่</w:t>
            </w:r>
            <w:r w:rsidRPr="00B27AB7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32549F">
              <w:rPr>
                <w:rFonts w:ascii="Sarabun" w:hAnsi="Sarabun" w:cs="Sarabun"/>
                <w:b/>
                <w:bCs/>
                <w:color w:val="0000FF"/>
                <w:szCs w:val="24"/>
              </w:rPr>
              <w:t>CA471</w:t>
            </w:r>
          </w:p>
        </w:tc>
      </w:tr>
      <w:tr w:rsidR="00C55D27" w:rsidRPr="00667AB0" w14:paraId="1B4B00FD" w14:textId="77777777" w:rsidTr="00D00939">
        <w:trPr>
          <w:trHeight w:val="20"/>
          <w:jc w:val="center"/>
        </w:trPr>
        <w:tc>
          <w:tcPr>
            <w:tcW w:w="1500" w:type="dxa"/>
          </w:tcPr>
          <w:p w14:paraId="7708D647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415" w:type="dxa"/>
          </w:tcPr>
          <w:p w14:paraId="0472F531" w14:textId="77777777" w:rsidR="00C55D27" w:rsidRDefault="00C55D27" w:rsidP="00C55D27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 / ท่านละ 1 ใบ</w:t>
            </w:r>
          </w:p>
          <w:p w14:paraId="2771B13E" w14:textId="493500D0" w:rsidR="00C55D27" w:rsidRDefault="00C55D27" w:rsidP="00C55D27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**มี</w:t>
            </w:r>
            <w:r w:rsidRPr="00842BF1">
              <w:rPr>
                <w:rFonts w:ascii="Sarabun" w:hAnsi="Sarabun" w:cs="Sarabun" w:hint="cs"/>
                <w:color w:val="0000FF"/>
                <w:szCs w:val="24"/>
                <w:cs/>
              </w:rPr>
              <w:t>บริการอาหารและเครื่องดื่มบนเครื่อง</w:t>
            </w:r>
            <w:r w:rsidRPr="00842BF1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842BF1">
              <w:rPr>
                <w:rFonts w:ascii="Sarabun" w:hAnsi="Sarabun" w:cs="Sarabun" w:hint="cs"/>
                <w:color w:val="0000FF"/>
                <w:szCs w:val="24"/>
                <w:cs/>
              </w:rPr>
              <w:t>ทั้งนี้</w:t>
            </w:r>
            <w:r w:rsidRPr="00842BF1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842BF1">
              <w:rPr>
                <w:rFonts w:ascii="Sarabun" w:hAnsi="Sarabun" w:cs="Sarabun" w:hint="cs"/>
                <w:color w:val="0000FF"/>
                <w:szCs w:val="24"/>
                <w:cs/>
              </w:rPr>
              <w:t>รูปแบบอาหารอาจเปลี่ยนแปลงเป็นอาหารร้อนหรือ</w:t>
            </w:r>
            <w:r w:rsidRPr="00842BF1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</w:p>
          <w:p w14:paraId="4FA96E5D" w14:textId="77777777" w:rsidR="00C55D27" w:rsidRDefault="00C55D27" w:rsidP="00C55D27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 w:rsidRPr="00842BF1">
              <w:rPr>
                <w:rFonts w:ascii="Sarabun" w:hAnsi="Sarabun" w:cs="Sarabun"/>
                <w:color w:val="0000FF"/>
                <w:szCs w:val="24"/>
              </w:rPr>
              <w:t xml:space="preserve">Snack Box </w:t>
            </w:r>
            <w:r w:rsidRPr="00842BF1">
              <w:rPr>
                <w:rFonts w:ascii="Sarabun" w:hAnsi="Sarabun" w:cs="Sarabun" w:hint="cs"/>
                <w:color w:val="0000FF"/>
                <w:szCs w:val="24"/>
                <w:cs/>
              </w:rPr>
              <w:t>ตามความเหมาะสมและนโยบายของสายการบินในแต่ละเที่ยวบิน</w:t>
            </w:r>
            <w:r w:rsidRPr="00842BF1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842BF1">
              <w:rPr>
                <w:rFonts w:ascii="Sarabun" w:hAnsi="Sarabun" w:cs="Sarabun" w:hint="cs"/>
                <w:color w:val="0000FF"/>
                <w:szCs w:val="24"/>
                <w:cs/>
              </w:rPr>
              <w:t>โดยมิต้องแจ้งให้</w:t>
            </w:r>
          </w:p>
          <w:p w14:paraId="2911648B" w14:textId="31FBD3A2" w:rsidR="00C55D27" w:rsidRPr="00667AB0" w:rsidRDefault="00C55D27" w:rsidP="00C55D27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42BF1">
              <w:rPr>
                <w:rFonts w:ascii="Sarabun" w:hAnsi="Sarabun" w:cs="Sarabun" w:hint="cs"/>
                <w:color w:val="0000FF"/>
                <w:szCs w:val="24"/>
                <w:cs/>
              </w:rPr>
              <w:t>ทราบล่วงหน้า</w:t>
            </w:r>
          </w:p>
        </w:tc>
      </w:tr>
      <w:tr w:rsidR="00AD1AB6" w:rsidRPr="00667AB0" w14:paraId="297B9FA1" w14:textId="77777777" w:rsidTr="00D00939">
        <w:trPr>
          <w:trHeight w:val="20"/>
          <w:jc w:val="center"/>
        </w:trPr>
        <w:tc>
          <w:tcPr>
            <w:tcW w:w="1500" w:type="dxa"/>
          </w:tcPr>
          <w:p w14:paraId="6C30E33F" w14:textId="070D427E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17.05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น.</w:t>
            </w:r>
          </w:p>
        </w:tc>
        <w:tc>
          <w:tcPr>
            <w:tcW w:w="9415" w:type="dxa"/>
          </w:tcPr>
          <w:p w14:paraId="73F79BE6" w14:textId="77777777" w:rsidR="00AD1AB6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EB5A0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สนามบินสุวรรณภูมิ</w:t>
            </w:r>
            <w:r w:rsidRPr="00EB5A08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สดิภาพ พร้อมความประทับใจในการเดินทาง </w:t>
            </w:r>
          </w:p>
          <w:p w14:paraId="360913A0" w14:textId="77777777" w:rsidR="00AD1AB6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E6F525A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AD32E35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08E9696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363C0B3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8CA027D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A67A298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7BD1B39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3F14DE4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239334F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364DF55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3609F72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B341ADA" w14:textId="77777777" w:rsidR="00BB51C7" w:rsidRDefault="00BB51C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3C17882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4E56016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5FF085C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FA2497F" w14:textId="77777777" w:rsidR="00FC58DE" w:rsidRDefault="00FC58DE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EE3AD37" w14:textId="77777777" w:rsidR="00C55D27" w:rsidRDefault="00C55D27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A8ACA32" w14:textId="77777777" w:rsidR="00AD1AB6" w:rsidRPr="00667AB0" w:rsidRDefault="00AD1AB6" w:rsidP="00AD1AB6">
            <w:pPr>
              <w:spacing w:line="276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</w:tr>
    </w:tbl>
    <w:p w14:paraId="6B39BB25" w14:textId="5E669D50" w:rsidR="00B70361" w:rsidRDefault="00B70361" w:rsidP="0000778E">
      <w:pPr>
        <w:spacing w:line="276" w:lineRule="auto"/>
        <w:ind w:right="142"/>
        <w:contextualSpacing/>
        <w:jc w:val="both"/>
        <w:rPr>
          <w:sz w:val="16"/>
          <w:szCs w:val="18"/>
        </w:rPr>
      </w:pPr>
    </w:p>
    <w:p w14:paraId="6C96F2AC" w14:textId="6D9B2F26" w:rsidR="0011689D" w:rsidRDefault="0011689D" w:rsidP="0000778E">
      <w:pPr>
        <w:spacing w:line="276" w:lineRule="auto"/>
        <w:ind w:right="142"/>
        <w:contextualSpacing/>
        <w:jc w:val="both"/>
        <w:rPr>
          <w:sz w:val="16"/>
          <w:szCs w:val="18"/>
        </w:rPr>
      </w:pPr>
    </w:p>
    <w:p w14:paraId="20CD5E40" w14:textId="77777777" w:rsidR="00882F0E" w:rsidRDefault="00882F0E" w:rsidP="0000778E">
      <w:pPr>
        <w:spacing w:line="276" w:lineRule="auto"/>
        <w:ind w:right="142"/>
        <w:contextualSpacing/>
        <w:jc w:val="both"/>
        <w:rPr>
          <w:sz w:val="16"/>
          <w:szCs w:val="18"/>
        </w:rPr>
      </w:pPr>
    </w:p>
    <w:p w14:paraId="485B35CF" w14:textId="2040FFA1" w:rsidR="00A12EFC" w:rsidRDefault="008F58B7" w:rsidP="00B8042E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noProof/>
          <w:szCs w:val="24"/>
          <w:lang w:eastAsia="ja-JP"/>
        </w:rPr>
      </w:pPr>
      <w:r w:rsidRPr="00844C23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689984" behindDoc="0" locked="0" layoutInCell="1" allowOverlap="1" wp14:anchorId="4ED7C0F1" wp14:editId="524BB55F">
            <wp:simplePos x="0" y="0"/>
            <wp:positionH relativeFrom="page">
              <wp:posOffset>209550</wp:posOffset>
            </wp:positionH>
            <wp:positionV relativeFrom="paragraph">
              <wp:posOffset>-484619</wp:posOffset>
            </wp:positionV>
            <wp:extent cx="7125970" cy="10079990"/>
            <wp:effectExtent l="0" t="0" r="0" b="0"/>
            <wp:wrapNone/>
            <wp:docPr id="10091890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B2E84" w14:textId="2BA97D84" w:rsidR="00A12EFC" w:rsidRDefault="00A12EFC" w:rsidP="00B8042E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noProof/>
          <w:szCs w:val="24"/>
          <w:lang w:eastAsia="ja-JP"/>
        </w:rPr>
      </w:pPr>
    </w:p>
    <w:p w14:paraId="4D82D236" w14:textId="2D435919" w:rsidR="00A12EFC" w:rsidRDefault="00A12EFC" w:rsidP="00B8042E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noProof/>
          <w:szCs w:val="24"/>
          <w:lang w:eastAsia="ja-JP"/>
        </w:rPr>
      </w:pPr>
    </w:p>
    <w:p w14:paraId="2B49944D" w14:textId="77777777" w:rsidR="00A12EFC" w:rsidRDefault="00A12EFC" w:rsidP="007C6897">
      <w:pPr>
        <w:spacing w:line="276" w:lineRule="auto"/>
        <w:ind w:right="-27"/>
        <w:contextualSpacing/>
        <w:jc w:val="right"/>
        <w:rPr>
          <w:rFonts w:ascii="Sarabun" w:eastAsia="MS Mincho" w:hAnsi="Sarabun" w:cs="Sarabun"/>
          <w:noProof/>
          <w:szCs w:val="24"/>
          <w:lang w:eastAsia="ja-JP"/>
        </w:rPr>
      </w:pPr>
    </w:p>
    <w:p w14:paraId="503C97C0" w14:textId="1DE1F15B" w:rsidR="00671A3D" w:rsidRDefault="00671A3D" w:rsidP="00B8042E">
      <w:pPr>
        <w:spacing w:line="276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9317CF0" w14:textId="77777777" w:rsidR="00C12CA4" w:rsidRDefault="00C12CA4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BC0CF0D" w14:textId="77777777" w:rsidR="00C12CA4" w:rsidRDefault="00C12CA4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0AD8649" w14:textId="1923C60E" w:rsidR="00C12CA4" w:rsidRPr="00236EC0" w:rsidRDefault="00C12CA4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1DC8B80" w14:textId="4A6BC810" w:rsidR="00976E29" w:rsidRDefault="00976E29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776E046" w14:textId="2797B1D6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35734C1" w14:textId="2F2786CD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8A03104" w14:textId="70DF619F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182AE29" w14:textId="77777777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C0DE1E9" w14:textId="4DE02945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A93C130" w14:textId="5FD24851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F444929" w14:textId="09358398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0FAACD2" w14:textId="77777777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9696B0B" w14:textId="06CE4002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7F4511B" w14:textId="77777777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C134815" w14:textId="5D90EDE8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723B3B3" w14:textId="77777777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EEF4197" w14:textId="36B07DC6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451B81E" w14:textId="4B165914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1F831D2" w14:textId="10CD35DF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266690F" w14:textId="77777777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5734961" w14:textId="77777777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733E77B" w14:textId="3DB8D93A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FBDE7B8" w14:textId="77777777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FF6F819" w14:textId="77777777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5F46E09" w14:textId="795A37BB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0A694EF" w14:textId="77777777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62E2861" w14:textId="77777777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38E0FAA" w14:textId="77777777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9194E06" w14:textId="77777777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DF25BA5" w14:textId="5077244D" w:rsidR="00DD2E2E" w:rsidRDefault="00DD2E2E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8F26695" w14:textId="3960AA91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74CD37D" w14:textId="3F4569DC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3C68BF2" w14:textId="3DA674F9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1B2A4C3" w14:textId="322F52AB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68A36E8" w14:textId="3AC209EE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608A257" w14:textId="1F8160F0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ADF934E" w14:textId="77777777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6A7B3D9" w14:textId="6F2BFCD6" w:rsidR="00F017B9" w:rsidRPr="00F017B9" w:rsidRDefault="00F017B9" w:rsidP="00F017B9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r w:rsidRPr="00F017B9">
        <w:rPr>
          <w:rFonts w:eastAsia="Times New Roman" w:cs="Times New Roman"/>
          <w:noProof/>
          <w:szCs w:val="24"/>
          <w:lang w:eastAsia="en-US"/>
        </w:rPr>
        <w:lastRenderedPageBreak/>
        <w:drawing>
          <wp:anchor distT="0" distB="0" distL="114300" distR="114300" simplePos="0" relativeHeight="251768832" behindDoc="0" locked="0" layoutInCell="1" allowOverlap="1" wp14:anchorId="317CAA8D" wp14:editId="04D2A067">
            <wp:simplePos x="0" y="0"/>
            <wp:positionH relativeFrom="column">
              <wp:posOffset>-240665</wp:posOffset>
            </wp:positionH>
            <wp:positionV relativeFrom="paragraph">
              <wp:posOffset>-521335</wp:posOffset>
            </wp:positionV>
            <wp:extent cx="7126453" cy="10080000"/>
            <wp:effectExtent l="0" t="0" r="0" b="0"/>
            <wp:wrapNone/>
            <wp:docPr id="2005927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5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72127" w14:textId="1FF07D38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02A3C02" w14:textId="5533A848" w:rsidR="00A80B75" w:rsidRDefault="00A80B75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3408F55" w14:textId="71517BC2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6E735EE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611C7A6" w14:textId="0388DEF2" w:rsidR="00844C23" w:rsidRP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9BA588B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6CF87A1" w14:textId="2CF31BEF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95AC610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B013FE2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7DCE33B" w14:textId="138E2233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E652521" w14:textId="23F035C5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A4F5960" w14:textId="7931D403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46C9A57" w14:textId="0F8D1F4D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850C689" w14:textId="50292A33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C893942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35D6A7E" w14:textId="3FC0A389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27F62E0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E687E32" w14:textId="0A54CBAE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D472166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F677459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BB1AC5E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BB3627D" w14:textId="08158F43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13BCECF" w14:textId="7DFBF32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6806A3F" w14:textId="188ED990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2413701" w14:textId="24EC2556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80E6E1C" w14:textId="2C3FDC2D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71D8168" w14:textId="4B33250F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8159B90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CC2A9BE" w14:textId="435B16B5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4BADD2D" w14:textId="08D2D81A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B857EDF" w14:textId="3F78D5D0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71D8585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FA8299A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2A2697D" w14:textId="13EDBDEB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8B0B8A6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6FAE495" w14:textId="77777777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AAB3E20" w14:textId="52E7DAA6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10DE5A6" w14:textId="25A81EEE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E6BC983" w14:textId="6F0888BC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DAEC427" w14:textId="1A3E316B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7581619" w14:textId="572C4F2E" w:rsidR="00236EC0" w:rsidRDefault="00F017B9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  <w:r>
        <w:rPr>
          <w:rFonts w:ascii="Sarabun" w:eastAsia="MS Mincho" w:hAnsi="Sarabun" w:cs="Sarabun" w:hint="cs"/>
          <w:noProof/>
          <w:szCs w:val="24"/>
          <w:lang w:eastAsia="ja-JP"/>
        </w:rPr>
        <w:lastRenderedPageBreak/>
        <w:drawing>
          <wp:anchor distT="0" distB="0" distL="114300" distR="114300" simplePos="0" relativeHeight="251703296" behindDoc="0" locked="0" layoutInCell="1" allowOverlap="1" wp14:anchorId="56935D66" wp14:editId="0AB97E78">
            <wp:simplePos x="0" y="0"/>
            <wp:positionH relativeFrom="column">
              <wp:posOffset>-241300</wp:posOffset>
            </wp:positionH>
            <wp:positionV relativeFrom="paragraph">
              <wp:posOffset>-570230</wp:posOffset>
            </wp:positionV>
            <wp:extent cx="7134881" cy="10080000"/>
            <wp:effectExtent l="0" t="0" r="8890" b="0"/>
            <wp:wrapNone/>
            <wp:docPr id="16177378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881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0CA6E" w14:textId="6ADA639C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B1BC2E0" w14:textId="6AA60E2A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1190056" w14:textId="412174A0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8DBEC00" w14:textId="5326D8B7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343C4A3" w14:textId="77777777" w:rsidR="00A80B75" w:rsidRDefault="00A80B75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83429FB" w14:textId="4A92CBB1" w:rsidR="00A80B75" w:rsidRDefault="00A80B75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6B5E7CA" w14:textId="7F4707C7" w:rsidR="00A80B75" w:rsidRDefault="00A80B75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0888856" w14:textId="77777777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155335E" w14:textId="77777777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1A014FE" w14:textId="7CE5AB07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A5B9BC0" w14:textId="38590A84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4370EFB" w14:textId="28365014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BEE46C7" w14:textId="6C56BD19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55E082A" w14:textId="77777777" w:rsidR="00236EC0" w:rsidRDefault="00236EC0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E6310AD" w14:textId="7DC56424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E7BA1BB" w14:textId="5F512DD0" w:rsidR="00844C23" w:rsidRDefault="00844C23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9FD6226" w14:textId="7777777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F237FA9" w14:textId="76DFDE48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AC84508" w14:textId="1042E66D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FF9340D" w14:textId="214E3F4F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72E0F93" w14:textId="7777777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9E03AA2" w14:textId="445B040E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E65A966" w14:textId="6284EAB0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75D0795" w14:textId="6FCB9AC1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FFC46D5" w14:textId="7777777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7C7AC76" w14:textId="22F05DC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89015A6" w14:textId="7777777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457F3DF" w14:textId="7777777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0071F3B" w14:textId="58BCCFE5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4961DB6" w14:textId="7777777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9D61C84" w14:textId="7777777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006BBCB" w14:textId="7777777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EDA8678" w14:textId="1BC304B6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1842A17" w14:textId="7777777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66AC493" w14:textId="7777777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BE9661E" w14:textId="7777777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A6277D2" w14:textId="77777777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0511EDB" w14:textId="61E7BC1F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B9D51AB" w14:textId="5853EC0C" w:rsidR="006D275A" w:rsidRDefault="006D275A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4CF0C3C" w14:textId="77777777" w:rsidR="002A7464" w:rsidRDefault="002A7464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7E6F4B1" w14:textId="77777777" w:rsidR="002A7464" w:rsidRDefault="002A7464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F936C1D" w14:textId="71871313" w:rsidR="00F017B9" w:rsidRPr="00F017B9" w:rsidRDefault="00F017B9" w:rsidP="00F017B9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r w:rsidRPr="00F017B9">
        <w:rPr>
          <w:rFonts w:eastAsia="Times New Roman" w:cs="Times New Roman"/>
          <w:noProof/>
          <w:szCs w:val="24"/>
          <w:lang w:eastAsia="en-US"/>
        </w:rPr>
        <w:lastRenderedPageBreak/>
        <w:drawing>
          <wp:anchor distT="0" distB="0" distL="114300" distR="114300" simplePos="0" relativeHeight="251769856" behindDoc="0" locked="0" layoutInCell="1" allowOverlap="1" wp14:anchorId="141EE066" wp14:editId="040AC411">
            <wp:simplePos x="0" y="0"/>
            <wp:positionH relativeFrom="column">
              <wp:posOffset>-259715</wp:posOffset>
            </wp:positionH>
            <wp:positionV relativeFrom="paragraph">
              <wp:posOffset>-521335</wp:posOffset>
            </wp:positionV>
            <wp:extent cx="7126453" cy="10080000"/>
            <wp:effectExtent l="0" t="0" r="0" b="0"/>
            <wp:wrapNone/>
            <wp:docPr id="9060240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5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1E8F1" w14:textId="4F333800" w:rsidR="002A7464" w:rsidRDefault="002A7464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C9FD324" w14:textId="064E9B49" w:rsidR="002A7464" w:rsidRDefault="002A7464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D47E306" w14:textId="77777777" w:rsidR="002A7464" w:rsidRDefault="002A7464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5D11549" w14:textId="77777777" w:rsidR="002A7464" w:rsidRDefault="002A7464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F54E8EA" w14:textId="6E6E1E23" w:rsidR="002A7464" w:rsidRDefault="002A7464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2CBCAFE" w14:textId="77777777" w:rsidR="002A7464" w:rsidRDefault="002A7464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8BDE3E4" w14:textId="785AD79B" w:rsidR="00290DAD" w:rsidRPr="00290DAD" w:rsidRDefault="00290DAD" w:rsidP="00290DAD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C664D0B" w14:textId="77777777" w:rsidR="002A7464" w:rsidRDefault="002A7464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82E948F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74469F8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9170751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964F76B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5A474D1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F070519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9A87AB0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6FDF130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6F0F842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4462A6B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B459790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EEBA0B3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DEBD103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D42E256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9AAA248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2A59BC9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5468928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BF19288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752CDC2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2DAD297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DE9B86F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573CD7A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A4F2C9F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B42AE3E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CA5321B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677675C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DFFD825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7028377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7B1A253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B401E86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5A6D27A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5D5F33A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EE6BB17" w14:textId="5898D301" w:rsidR="00290DAD" w:rsidRDefault="00F017B9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  <w:r w:rsidRPr="00290DAD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20704" behindDoc="0" locked="0" layoutInCell="1" allowOverlap="1" wp14:anchorId="12A3C240" wp14:editId="1802CA99">
            <wp:simplePos x="0" y="0"/>
            <wp:positionH relativeFrom="page">
              <wp:posOffset>212725</wp:posOffset>
            </wp:positionH>
            <wp:positionV relativeFrom="paragraph">
              <wp:posOffset>-519430</wp:posOffset>
            </wp:positionV>
            <wp:extent cx="7128350" cy="10080000"/>
            <wp:effectExtent l="0" t="0" r="0" b="0"/>
            <wp:wrapNone/>
            <wp:docPr id="12364061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350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8EFA2" w14:textId="048AB6F0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1A5CD96" w14:textId="0D56AB29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CA8DF26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A070371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87D759D" w14:textId="77777777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4952862" w14:textId="36ECACB6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F5FDE81" w14:textId="53E92DA9" w:rsidR="00290DAD" w:rsidRPr="00290DAD" w:rsidRDefault="00290DAD" w:rsidP="00290DAD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AD86541" w14:textId="554B4592" w:rsidR="00290DAD" w:rsidRDefault="00290DAD" w:rsidP="0000778E">
      <w:pPr>
        <w:spacing w:line="276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8C31552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12D452C4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6EA1D928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03482DD8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17F55A61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1AD36618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1B1A791A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01C2BE74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54BC80D3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47894095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6E76D717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419E7DDF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20BC992D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6DDD495F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1536F6A6" w14:textId="77777777" w:rsidR="00290DAD" w:rsidRP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5114FB14" w14:textId="77777777" w:rsidR="00290DAD" w:rsidRDefault="00290DAD" w:rsidP="00290DAD">
      <w:pPr>
        <w:rPr>
          <w:rFonts w:ascii="Sarabun" w:eastAsia="MS Mincho" w:hAnsi="Sarabun" w:cs="Sarabun"/>
          <w:szCs w:val="24"/>
          <w:lang w:eastAsia="ja-JP"/>
        </w:rPr>
      </w:pPr>
    </w:p>
    <w:p w14:paraId="366BFE7F" w14:textId="77777777" w:rsidR="00290DAD" w:rsidRDefault="00290DAD" w:rsidP="00290DAD">
      <w:pPr>
        <w:jc w:val="right"/>
        <w:rPr>
          <w:rFonts w:ascii="Sarabun" w:eastAsia="MS Mincho" w:hAnsi="Sarabun" w:cs="Sarabun"/>
          <w:szCs w:val="24"/>
          <w:lang w:eastAsia="ja-JP"/>
        </w:rPr>
      </w:pPr>
    </w:p>
    <w:p w14:paraId="36B86C36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41648387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28BE6F6C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27AF9601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0C2FBEB4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6E88A454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422973CD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4A224E36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463C19BD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40A638A5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4ECD7A32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1151BE3C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5E14B137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469344D1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6597A8F4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67C6A960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3F2173B5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7913EA04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4C17D16D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0CF9A321" w14:textId="77777777" w:rsidR="00B631A7" w:rsidRPr="00B631A7" w:rsidRDefault="00B631A7" w:rsidP="00B631A7">
      <w:pPr>
        <w:rPr>
          <w:rFonts w:ascii="Sarabun" w:eastAsia="MS Mincho" w:hAnsi="Sarabun" w:cs="Sarabun"/>
          <w:szCs w:val="24"/>
          <w:lang w:eastAsia="ja-JP"/>
        </w:rPr>
      </w:pPr>
    </w:p>
    <w:p w14:paraId="340AD1B3" w14:textId="77777777" w:rsidR="00B631A7" w:rsidRPr="00B631A7" w:rsidRDefault="00B631A7" w:rsidP="00F017B9">
      <w:pPr>
        <w:rPr>
          <w:rFonts w:ascii="Sarabun" w:eastAsia="MS Mincho" w:hAnsi="Sarabun" w:cs="Sarabun"/>
          <w:szCs w:val="24"/>
          <w:lang w:eastAsia="ja-JP"/>
        </w:rPr>
      </w:pPr>
    </w:p>
    <w:sectPr w:rsidR="00B631A7" w:rsidRPr="00B631A7" w:rsidSect="00F017B9">
      <w:footerReference w:type="default" r:id="rId29"/>
      <w:pgSz w:w="11906" w:h="16838"/>
      <w:pgMar w:top="851" w:right="566" w:bottom="630" w:left="709" w:header="360" w:footer="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5BA07" w14:textId="77777777" w:rsidR="00DB065C" w:rsidRDefault="00DB065C">
      <w:r>
        <w:separator/>
      </w:r>
    </w:p>
  </w:endnote>
  <w:endnote w:type="continuationSeparator" w:id="0">
    <w:p w14:paraId="4AEF4B1B" w14:textId="77777777" w:rsidR="00DB065C" w:rsidRDefault="00DB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92ACB20-2343-4CA5-8342-66BFDA683CE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924A6E6-E99A-4973-8AD9-09D74D46A3B5}"/>
    <w:embedBold r:id="rId3" w:fontKey="{3077E01C-0F9F-4B0B-9EB5-3984FA1294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0937F7B0-8BFA-4BA0-A2BA-64BA728F2E35}"/>
    <w:embedBold r:id="rId5" w:fontKey="{7B1EF8E0-DF93-470A-8B93-652B83083905}"/>
    <w:embedItalic r:id="rId6" w:fontKey="{21119F22-6476-4011-BDAF-9876129129C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A1137C66-D1B0-4C42-9AB5-F2433269188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0FF2C154-DBCF-491C-AAFC-518F17A42AA3}"/>
    <w:embedBold r:id="rId9" w:fontKey="{EE538184-78A0-48F6-8738-B3B3F8940D8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D918DC95-5A64-4F96-9A94-54AB50B743A0}"/>
    <w:embedBold r:id="rId11" w:fontKey="{352A7C92-FA52-4A6C-B3C9-0E52EA5A03C5}"/>
    <w:embedBoldItalic r:id="rId12" w:fontKey="{13139033-0C46-4CFC-8CEB-68414A6B5362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07709EEB-86BE-41FF-8189-EB0C02B42B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2D494B48-BC7C-4AA9-A195-B8025D4F9BC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8CEB0CAB-950F-416D-A43B-CE34340F5091}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Bold r:id="rId16" w:fontKey="{4C9D3CCC-CEE5-4B9A-95B9-7DFCE689907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7" w:fontKey="{91776F74-0619-48D9-8F71-550EA7F924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6C09" w14:textId="26641004" w:rsidR="005A446E" w:rsidRDefault="00115260" w:rsidP="00A026EC">
    <w:pPr>
      <w:pStyle w:val="Footer"/>
      <w:rPr>
        <w:rFonts w:ascii="Sarabun" w:hAnsi="Sarabun" w:cs="Sarabun"/>
        <w:color w:val="EE0000"/>
        <w:sz w:val="20"/>
        <w:szCs w:val="20"/>
      </w:rPr>
    </w:pPr>
    <w:r w:rsidRPr="005A446E">
      <w:rPr>
        <w:rFonts w:ascii="Sarabun" w:hAnsi="Sarabun" w:cs="Sarabun"/>
        <w:sz w:val="20"/>
        <w:szCs w:val="20"/>
      </w:rPr>
      <w:t>2U</w:t>
    </w:r>
    <w:r w:rsidR="00F5539F" w:rsidRPr="005A446E">
      <w:rPr>
        <w:rFonts w:ascii="Sarabun" w:hAnsi="Sarabun" w:cs="Sarabun"/>
        <w:sz w:val="20"/>
        <w:szCs w:val="20"/>
      </w:rPr>
      <w:t>TFU-CA</w:t>
    </w:r>
    <w:r w:rsidRPr="005A446E">
      <w:rPr>
        <w:rFonts w:ascii="Sarabun" w:hAnsi="Sarabun" w:cs="Sarabun"/>
        <w:sz w:val="20"/>
        <w:szCs w:val="20"/>
      </w:rPr>
      <w:t>00</w:t>
    </w:r>
    <w:r w:rsidR="00182F4E">
      <w:rPr>
        <w:rFonts w:ascii="Sarabun" w:hAnsi="Sarabun" w:cs="Sarabun" w:hint="cs"/>
        <w:sz w:val="20"/>
        <w:szCs w:val="20"/>
        <w:cs/>
      </w:rPr>
      <w:t xml:space="preserve">3 </w:t>
    </w:r>
    <w:r w:rsidR="00182F4E" w:rsidRPr="00182F4E">
      <w:rPr>
        <w:rFonts w:ascii="Sarabun" w:hAnsi="Sarabun" w:cs="Sarabun" w:hint="cs"/>
        <w:sz w:val="20"/>
        <w:szCs w:val="20"/>
        <w:cs/>
      </w:rPr>
      <w:t>เฉ</w:t>
    </w:r>
    <w:proofErr w:type="spellStart"/>
    <w:r w:rsidR="00182F4E" w:rsidRPr="00182F4E">
      <w:rPr>
        <w:rFonts w:ascii="Sarabun" w:hAnsi="Sarabun" w:cs="Sarabun" w:hint="cs"/>
        <w:sz w:val="20"/>
        <w:szCs w:val="20"/>
        <w:cs/>
      </w:rPr>
      <w:t>ิง</w:t>
    </w:r>
    <w:proofErr w:type="spellEnd"/>
    <w:r w:rsidR="00182F4E" w:rsidRPr="00182F4E">
      <w:rPr>
        <w:rFonts w:ascii="Sarabun" w:hAnsi="Sarabun" w:cs="Sarabun" w:hint="cs"/>
        <w:sz w:val="20"/>
        <w:szCs w:val="20"/>
        <w:cs/>
      </w:rPr>
      <w:t>ตู</w:t>
    </w:r>
    <w:r w:rsidR="00182F4E" w:rsidRPr="00182F4E">
      <w:rPr>
        <w:rFonts w:ascii="Sarabun" w:hAnsi="Sarabun" w:cs="Sarabun"/>
        <w:sz w:val="20"/>
        <w:szCs w:val="20"/>
        <w:cs/>
      </w:rPr>
      <w:t xml:space="preserve"> </w:t>
    </w:r>
    <w:r w:rsidR="00182F4E" w:rsidRPr="00182F4E">
      <w:rPr>
        <w:rFonts w:ascii="Sarabun" w:hAnsi="Sarabun" w:cs="Sarabun" w:hint="cs"/>
        <w:sz w:val="20"/>
        <w:szCs w:val="20"/>
        <w:cs/>
      </w:rPr>
      <w:t>สี่ดรุณี</w:t>
    </w:r>
    <w:r w:rsidR="00182F4E" w:rsidRPr="00182F4E">
      <w:rPr>
        <w:rFonts w:ascii="Sarabun" w:hAnsi="Sarabun" w:cs="Sarabun"/>
        <w:sz w:val="20"/>
        <w:szCs w:val="20"/>
        <w:cs/>
      </w:rPr>
      <w:t xml:space="preserve"> </w:t>
    </w:r>
    <w:r w:rsidR="00182F4E" w:rsidRPr="00182F4E">
      <w:rPr>
        <w:rFonts w:ascii="Sarabun" w:hAnsi="Sarabun" w:cs="Sarabun" w:hint="cs"/>
        <w:sz w:val="20"/>
        <w:szCs w:val="20"/>
        <w:cs/>
      </w:rPr>
      <w:t>ปี้เผ</w:t>
    </w:r>
    <w:proofErr w:type="spellStart"/>
    <w:r w:rsidR="00182F4E" w:rsidRPr="00182F4E">
      <w:rPr>
        <w:rFonts w:ascii="Sarabun" w:hAnsi="Sarabun" w:cs="Sarabun" w:hint="cs"/>
        <w:sz w:val="20"/>
        <w:szCs w:val="20"/>
        <w:cs/>
      </w:rPr>
      <w:t>ิง</w:t>
    </w:r>
    <w:proofErr w:type="spellEnd"/>
    <w:r w:rsidR="00182F4E" w:rsidRPr="00182F4E">
      <w:rPr>
        <w:rFonts w:ascii="Sarabun" w:hAnsi="Sarabun" w:cs="Sarabun" w:hint="cs"/>
        <w:sz w:val="20"/>
        <w:szCs w:val="20"/>
        <w:cs/>
      </w:rPr>
      <w:t>โกว</w:t>
    </w:r>
    <w:r w:rsidR="00182F4E" w:rsidRPr="00182F4E">
      <w:rPr>
        <w:rFonts w:ascii="Sarabun" w:hAnsi="Sarabun" w:cs="Sarabun"/>
        <w:sz w:val="20"/>
        <w:szCs w:val="20"/>
        <w:cs/>
      </w:rPr>
      <w:t xml:space="preserve"> </w:t>
    </w:r>
    <w:proofErr w:type="spellStart"/>
    <w:r w:rsidR="00182F4E" w:rsidRPr="00182F4E">
      <w:rPr>
        <w:rFonts w:ascii="Sarabun" w:hAnsi="Sarabun" w:cs="Sarabun" w:hint="cs"/>
        <w:sz w:val="20"/>
        <w:szCs w:val="20"/>
        <w:cs/>
      </w:rPr>
      <w:t>ช้</w:t>
    </w:r>
    <w:proofErr w:type="spellEnd"/>
    <w:r w:rsidR="00182F4E" w:rsidRPr="00182F4E">
      <w:rPr>
        <w:rFonts w:ascii="Sarabun" w:hAnsi="Sarabun" w:cs="Sarabun" w:hint="cs"/>
        <w:sz w:val="20"/>
        <w:szCs w:val="20"/>
        <w:cs/>
      </w:rPr>
      <w:t>อป</w:t>
    </w:r>
    <w:proofErr w:type="spellStart"/>
    <w:r w:rsidR="00182F4E" w:rsidRPr="00182F4E">
      <w:rPr>
        <w:rFonts w:ascii="Sarabun" w:hAnsi="Sarabun" w:cs="Sarabun" w:hint="cs"/>
        <w:sz w:val="20"/>
        <w:szCs w:val="20"/>
        <w:cs/>
      </w:rPr>
      <w:t>ชิลล์</w:t>
    </w:r>
    <w:proofErr w:type="spellEnd"/>
    <w:r w:rsidR="00182F4E" w:rsidRPr="00182F4E">
      <w:rPr>
        <w:rFonts w:ascii="Sarabun" w:hAnsi="Sarabun" w:cs="Sarabun" w:hint="cs"/>
        <w:sz w:val="20"/>
        <w:szCs w:val="20"/>
        <w:cs/>
      </w:rPr>
      <w:t>ไท่กู่หลี่</w:t>
    </w:r>
    <w:r w:rsidR="00182F4E" w:rsidRPr="00182F4E">
      <w:rPr>
        <w:rFonts w:ascii="Sarabun" w:hAnsi="Sarabun" w:cs="Sarabun"/>
        <w:sz w:val="20"/>
        <w:szCs w:val="20"/>
        <w:cs/>
      </w:rPr>
      <w:t xml:space="preserve"> </w:t>
    </w:r>
    <w:proofErr w:type="gramStart"/>
    <w:r w:rsidR="00182F4E" w:rsidRPr="00182F4E">
      <w:rPr>
        <w:rFonts w:ascii="Sarabun" w:hAnsi="Sarabun" w:cs="Sarabun" w:hint="cs"/>
        <w:sz w:val="20"/>
        <w:szCs w:val="20"/>
        <w:cs/>
      </w:rPr>
      <w:t>ชุนซีลู่</w:t>
    </w:r>
    <w:r w:rsidR="00182F4E" w:rsidRPr="00182F4E">
      <w:rPr>
        <w:rFonts w:ascii="Sarabun" w:hAnsi="Sarabun" w:cs="Sarabun"/>
        <w:sz w:val="20"/>
        <w:szCs w:val="20"/>
        <w:cs/>
      </w:rPr>
      <w:t xml:space="preserve">  5</w:t>
    </w:r>
    <w:proofErr w:type="gramEnd"/>
    <w:r w:rsidR="00182F4E" w:rsidRPr="00182F4E">
      <w:rPr>
        <w:rFonts w:ascii="Sarabun" w:hAnsi="Sarabun" w:cs="Sarabun"/>
        <w:sz w:val="20"/>
        <w:szCs w:val="20"/>
        <w:cs/>
      </w:rPr>
      <w:t xml:space="preserve"> </w:t>
    </w:r>
    <w:r w:rsidR="00182F4E" w:rsidRPr="00182F4E">
      <w:rPr>
        <w:rFonts w:ascii="Sarabun" w:hAnsi="Sarabun" w:cs="Sarabun" w:hint="cs"/>
        <w:sz w:val="20"/>
        <w:szCs w:val="20"/>
        <w:cs/>
      </w:rPr>
      <w:t>วัน</w:t>
    </w:r>
    <w:r w:rsidR="00182F4E" w:rsidRPr="00182F4E">
      <w:rPr>
        <w:rFonts w:ascii="Sarabun" w:hAnsi="Sarabun" w:cs="Sarabun"/>
        <w:sz w:val="20"/>
        <w:szCs w:val="20"/>
        <w:cs/>
      </w:rPr>
      <w:t xml:space="preserve"> 4 </w:t>
    </w:r>
    <w:r w:rsidR="00182F4E" w:rsidRPr="00182F4E">
      <w:rPr>
        <w:rFonts w:ascii="Sarabun" w:hAnsi="Sarabun" w:cs="Sarabun" w:hint="cs"/>
        <w:sz w:val="20"/>
        <w:szCs w:val="20"/>
        <w:cs/>
      </w:rPr>
      <w:t>คืน</w:t>
    </w:r>
    <w:r w:rsidR="00182F4E" w:rsidRPr="00182F4E">
      <w:rPr>
        <w:rFonts w:ascii="Sarabun" w:hAnsi="Sarabun" w:cs="Sarabun"/>
        <w:sz w:val="20"/>
        <w:szCs w:val="20"/>
        <w:cs/>
      </w:rPr>
      <w:t xml:space="preserve"> * </w:t>
    </w:r>
    <w:r w:rsidR="00182F4E" w:rsidRPr="00182F4E">
      <w:rPr>
        <w:rFonts w:ascii="Sarabun" w:hAnsi="Sarabun" w:cs="Sarabun" w:hint="cs"/>
        <w:sz w:val="20"/>
        <w:szCs w:val="20"/>
        <w:cs/>
      </w:rPr>
      <w:t>ไม่ลงร้าน</w:t>
    </w:r>
    <w:proofErr w:type="spellStart"/>
    <w:r w:rsidR="00182F4E" w:rsidRPr="00182F4E">
      <w:rPr>
        <w:rFonts w:ascii="Sarabun" w:hAnsi="Sarabun" w:cs="Sarabun" w:hint="cs"/>
        <w:sz w:val="20"/>
        <w:szCs w:val="20"/>
        <w:cs/>
      </w:rPr>
      <w:t>ช้</w:t>
    </w:r>
    <w:proofErr w:type="spellEnd"/>
    <w:r w:rsidR="00182F4E" w:rsidRPr="00182F4E">
      <w:rPr>
        <w:rFonts w:ascii="Sarabun" w:hAnsi="Sarabun" w:cs="Sarabun" w:hint="cs"/>
        <w:sz w:val="20"/>
        <w:szCs w:val="20"/>
        <w:cs/>
      </w:rPr>
      <w:t>อป</w:t>
    </w:r>
    <w:r w:rsidR="00182F4E" w:rsidRPr="00182F4E">
      <w:rPr>
        <w:rFonts w:ascii="Sarabun" w:hAnsi="Sarabun" w:cs="Sarabun"/>
        <w:sz w:val="20"/>
        <w:szCs w:val="20"/>
        <w:cs/>
      </w:rPr>
      <w:t xml:space="preserve"> * </w:t>
    </w:r>
    <w:r w:rsidR="00182F4E" w:rsidRPr="00182F4E">
      <w:rPr>
        <w:rFonts w:ascii="Sarabun" w:hAnsi="Sarabun" w:cs="Sarabun" w:hint="cs"/>
        <w:sz w:val="20"/>
        <w:szCs w:val="20"/>
        <w:cs/>
      </w:rPr>
      <w:t>โดยสายการบิน</w:t>
    </w:r>
    <w:r w:rsidR="00182F4E" w:rsidRPr="00182F4E">
      <w:rPr>
        <w:rFonts w:ascii="Sarabun" w:hAnsi="Sarabun" w:cs="Sarabun"/>
        <w:sz w:val="20"/>
        <w:szCs w:val="20"/>
        <w:cs/>
      </w:rPr>
      <w:t xml:space="preserve"> </w:t>
    </w:r>
    <w:r w:rsidR="00182F4E" w:rsidRPr="00182F4E">
      <w:rPr>
        <w:rFonts w:ascii="Sarabun" w:hAnsi="Sarabun" w:cs="Sarabun"/>
        <w:sz w:val="20"/>
        <w:szCs w:val="20"/>
      </w:rPr>
      <w:t>Air China (CA)</w:t>
    </w:r>
    <w:r w:rsidR="00A026EC" w:rsidRPr="005A446E">
      <w:rPr>
        <w:rFonts w:ascii="Sarabun" w:hAnsi="Sarabun" w:cs="Sarabun" w:hint="cs"/>
        <w:sz w:val="20"/>
        <w:szCs w:val="20"/>
        <w:cs/>
      </w:rPr>
      <w:t xml:space="preserve">       </w:t>
    </w:r>
    <w:r w:rsidR="005C27C6" w:rsidRPr="005A446E">
      <w:rPr>
        <w:rFonts w:ascii="Sarabun" w:hAnsi="Sarabun" w:cs="Sarabun"/>
        <w:color w:val="EE0000"/>
        <w:sz w:val="20"/>
        <w:szCs w:val="20"/>
      </w:rPr>
      <w:t xml:space="preserve">                     </w:t>
    </w:r>
  </w:p>
  <w:p w14:paraId="395F6CE5" w14:textId="5D0D649A" w:rsidR="00D00939" w:rsidRPr="005A446E" w:rsidRDefault="00242C7F" w:rsidP="005A446E">
    <w:pPr>
      <w:pStyle w:val="Footer"/>
      <w:jc w:val="right"/>
      <w:rPr>
        <w:rFonts w:ascii="Sarabun" w:hAnsi="Sarabun" w:cs="Sarabun"/>
        <w:color w:val="EE0000"/>
        <w:sz w:val="20"/>
        <w:szCs w:val="20"/>
      </w:rPr>
    </w:pPr>
    <w:r>
      <w:rPr>
        <w:rFonts w:ascii="Sarabun" w:hAnsi="Sarabun" w:cs="Sarabun" w:hint="cs"/>
        <w:color w:val="EE0000"/>
        <w:sz w:val="20"/>
        <w:szCs w:val="20"/>
        <w:cs/>
      </w:rPr>
      <w:t>09.06</w:t>
    </w:r>
    <w:r w:rsidR="00F640F6">
      <w:rPr>
        <w:rFonts w:ascii="Sarabun" w:hAnsi="Sarabun" w:cs="Sarabun" w:hint="cs"/>
        <w:color w:val="EE0000"/>
        <w:sz w:val="20"/>
        <w:szCs w:val="20"/>
        <w:cs/>
      </w:rPr>
      <w:t>.</w:t>
    </w:r>
    <w:r w:rsidR="00671A3D" w:rsidRPr="005A446E">
      <w:rPr>
        <w:rFonts w:ascii="Sarabun" w:hAnsi="Sarabun" w:cs="Sarabun"/>
        <w:color w:val="EE0000"/>
        <w:sz w:val="20"/>
        <w:szCs w:val="20"/>
      </w:rPr>
      <w:t>2569</w:t>
    </w:r>
  </w:p>
  <w:p w14:paraId="18C77D3A" w14:textId="687B86E4" w:rsidR="00F5539F" w:rsidRPr="005A446E" w:rsidRDefault="00F5539F" w:rsidP="0071768E">
    <w:pPr>
      <w:pStyle w:val="Footer"/>
      <w:rPr>
        <w:rFonts w:ascii="Sarabun" w:hAnsi="Sarabun" w:cs="Sarabu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9A207" w14:textId="77777777" w:rsidR="00DB065C" w:rsidRDefault="00DB065C">
      <w:r>
        <w:separator/>
      </w:r>
    </w:p>
  </w:footnote>
  <w:footnote w:type="continuationSeparator" w:id="0">
    <w:p w14:paraId="0EBF37E9" w14:textId="77777777" w:rsidR="00DB065C" w:rsidRDefault="00DB0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F6E86"/>
    <w:multiLevelType w:val="hybridMultilevel"/>
    <w:tmpl w:val="D9D8B7C4"/>
    <w:lvl w:ilvl="0" w:tplc="FFFFFFFF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74A7A"/>
    <w:multiLevelType w:val="hybridMultilevel"/>
    <w:tmpl w:val="53BA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13C75"/>
    <w:multiLevelType w:val="hybridMultilevel"/>
    <w:tmpl w:val="070CA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0096A"/>
    <w:multiLevelType w:val="hybridMultilevel"/>
    <w:tmpl w:val="A2B22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6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31E52"/>
    <w:multiLevelType w:val="hybridMultilevel"/>
    <w:tmpl w:val="D9D8B7C4"/>
    <w:lvl w:ilvl="0" w:tplc="FFFFFFFF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3B37B58"/>
    <w:multiLevelType w:val="hybridMultilevel"/>
    <w:tmpl w:val="564E4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5269F"/>
    <w:multiLevelType w:val="hybridMultilevel"/>
    <w:tmpl w:val="D9D8B7C4"/>
    <w:lvl w:ilvl="0" w:tplc="FFFFFFFF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F44C2B"/>
    <w:multiLevelType w:val="hybridMultilevel"/>
    <w:tmpl w:val="32264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D4176FF"/>
    <w:multiLevelType w:val="hybridMultilevel"/>
    <w:tmpl w:val="D9D8B7C4"/>
    <w:lvl w:ilvl="0" w:tplc="5E88E788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2452261">
    <w:abstractNumId w:val="33"/>
  </w:num>
  <w:num w:numId="2" w16cid:durableId="1516068653">
    <w:abstractNumId w:val="28"/>
  </w:num>
  <w:num w:numId="3" w16cid:durableId="535705173">
    <w:abstractNumId w:val="14"/>
  </w:num>
  <w:num w:numId="4" w16cid:durableId="2050184923">
    <w:abstractNumId w:val="9"/>
  </w:num>
  <w:num w:numId="5" w16cid:durableId="1729589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5524815">
    <w:abstractNumId w:val="17"/>
  </w:num>
  <w:num w:numId="7" w16cid:durableId="1335760613">
    <w:abstractNumId w:val="19"/>
  </w:num>
  <w:num w:numId="8" w16cid:durableId="1884634061">
    <w:abstractNumId w:val="0"/>
  </w:num>
  <w:num w:numId="9" w16cid:durableId="724647802">
    <w:abstractNumId w:val="29"/>
  </w:num>
  <w:num w:numId="10" w16cid:durableId="1139497567">
    <w:abstractNumId w:val="5"/>
  </w:num>
  <w:num w:numId="11" w16cid:durableId="1021393712">
    <w:abstractNumId w:val="15"/>
  </w:num>
  <w:num w:numId="12" w16cid:durableId="10553963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7713537">
    <w:abstractNumId w:val="22"/>
  </w:num>
  <w:num w:numId="14" w16cid:durableId="1033916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557957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6242939">
    <w:abstractNumId w:val="13"/>
  </w:num>
  <w:num w:numId="17" w16cid:durableId="23410336">
    <w:abstractNumId w:val="10"/>
  </w:num>
  <w:num w:numId="18" w16cid:durableId="1066221260">
    <w:abstractNumId w:val="20"/>
  </w:num>
  <w:num w:numId="19" w16cid:durableId="594020864">
    <w:abstractNumId w:val="25"/>
  </w:num>
  <w:num w:numId="20" w16cid:durableId="787159150">
    <w:abstractNumId w:val="23"/>
  </w:num>
  <w:num w:numId="21" w16cid:durableId="1634362827">
    <w:abstractNumId w:val="32"/>
  </w:num>
  <w:num w:numId="22" w16cid:durableId="2105104895">
    <w:abstractNumId w:val="11"/>
  </w:num>
  <w:num w:numId="23" w16cid:durableId="1875579719">
    <w:abstractNumId w:val="12"/>
  </w:num>
  <w:num w:numId="24" w16cid:durableId="1240554457">
    <w:abstractNumId w:val="21"/>
  </w:num>
  <w:num w:numId="25" w16cid:durableId="1961643034">
    <w:abstractNumId w:val="6"/>
  </w:num>
  <w:num w:numId="26" w16cid:durableId="250696684">
    <w:abstractNumId w:val="16"/>
  </w:num>
  <w:num w:numId="27" w16cid:durableId="1557669742">
    <w:abstractNumId w:val="30"/>
  </w:num>
  <w:num w:numId="28" w16cid:durableId="510489440">
    <w:abstractNumId w:val="27"/>
  </w:num>
  <w:num w:numId="29" w16cid:durableId="682516228">
    <w:abstractNumId w:val="2"/>
  </w:num>
  <w:num w:numId="30" w16cid:durableId="1942912987">
    <w:abstractNumId w:val="4"/>
  </w:num>
  <w:num w:numId="31" w16cid:durableId="1630167390">
    <w:abstractNumId w:val="31"/>
  </w:num>
  <w:num w:numId="32" w16cid:durableId="1459757668">
    <w:abstractNumId w:val="3"/>
  </w:num>
  <w:num w:numId="33" w16cid:durableId="1085423707">
    <w:abstractNumId w:val="18"/>
  </w:num>
  <w:num w:numId="34" w16cid:durableId="1520318639">
    <w:abstractNumId w:val="7"/>
  </w:num>
  <w:num w:numId="35" w16cid:durableId="1420101568">
    <w:abstractNumId w:val="1"/>
  </w:num>
  <w:num w:numId="36" w16cid:durableId="12872031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9B"/>
    <w:rsid w:val="0000040C"/>
    <w:rsid w:val="00000706"/>
    <w:rsid w:val="000013B7"/>
    <w:rsid w:val="00001C78"/>
    <w:rsid w:val="00002C4B"/>
    <w:rsid w:val="000036DB"/>
    <w:rsid w:val="00003866"/>
    <w:rsid w:val="00003B6D"/>
    <w:rsid w:val="00003E9A"/>
    <w:rsid w:val="0000495D"/>
    <w:rsid w:val="00005C90"/>
    <w:rsid w:val="0000623F"/>
    <w:rsid w:val="00007549"/>
    <w:rsid w:val="0000778E"/>
    <w:rsid w:val="00011315"/>
    <w:rsid w:val="00011742"/>
    <w:rsid w:val="00011B51"/>
    <w:rsid w:val="00011BCF"/>
    <w:rsid w:val="00013656"/>
    <w:rsid w:val="00014A66"/>
    <w:rsid w:val="00015D5A"/>
    <w:rsid w:val="00016BCD"/>
    <w:rsid w:val="0001779F"/>
    <w:rsid w:val="000204B8"/>
    <w:rsid w:val="00020B4A"/>
    <w:rsid w:val="00021142"/>
    <w:rsid w:val="000216CB"/>
    <w:rsid w:val="00021BC5"/>
    <w:rsid w:val="000221AA"/>
    <w:rsid w:val="0002270D"/>
    <w:rsid w:val="00022EC6"/>
    <w:rsid w:val="000233CD"/>
    <w:rsid w:val="0002361C"/>
    <w:rsid w:val="00023A24"/>
    <w:rsid w:val="00023B44"/>
    <w:rsid w:val="00025390"/>
    <w:rsid w:val="000256FE"/>
    <w:rsid w:val="00026D13"/>
    <w:rsid w:val="000273C1"/>
    <w:rsid w:val="00027538"/>
    <w:rsid w:val="000303BE"/>
    <w:rsid w:val="00031DD5"/>
    <w:rsid w:val="00032C04"/>
    <w:rsid w:val="000343DA"/>
    <w:rsid w:val="00034683"/>
    <w:rsid w:val="00034A16"/>
    <w:rsid w:val="00035209"/>
    <w:rsid w:val="00036052"/>
    <w:rsid w:val="00037804"/>
    <w:rsid w:val="000379D3"/>
    <w:rsid w:val="000415F0"/>
    <w:rsid w:val="000420BA"/>
    <w:rsid w:val="000439D5"/>
    <w:rsid w:val="00044E82"/>
    <w:rsid w:val="00046F7E"/>
    <w:rsid w:val="000470D5"/>
    <w:rsid w:val="000474E2"/>
    <w:rsid w:val="000477D1"/>
    <w:rsid w:val="000478D3"/>
    <w:rsid w:val="00050E87"/>
    <w:rsid w:val="000511CC"/>
    <w:rsid w:val="000514F9"/>
    <w:rsid w:val="00051D01"/>
    <w:rsid w:val="000523FC"/>
    <w:rsid w:val="00053369"/>
    <w:rsid w:val="000537C3"/>
    <w:rsid w:val="00053ED3"/>
    <w:rsid w:val="0005584C"/>
    <w:rsid w:val="000567EC"/>
    <w:rsid w:val="000568AD"/>
    <w:rsid w:val="000571C2"/>
    <w:rsid w:val="000577FE"/>
    <w:rsid w:val="00057A1D"/>
    <w:rsid w:val="00057C55"/>
    <w:rsid w:val="00057C66"/>
    <w:rsid w:val="0006057C"/>
    <w:rsid w:val="00060C10"/>
    <w:rsid w:val="000617F6"/>
    <w:rsid w:val="000626C3"/>
    <w:rsid w:val="00062E2E"/>
    <w:rsid w:val="00062F77"/>
    <w:rsid w:val="000637B5"/>
    <w:rsid w:val="00063A76"/>
    <w:rsid w:val="00063A92"/>
    <w:rsid w:val="0006436F"/>
    <w:rsid w:val="000651BE"/>
    <w:rsid w:val="00065A99"/>
    <w:rsid w:val="00067826"/>
    <w:rsid w:val="000708F7"/>
    <w:rsid w:val="0007203F"/>
    <w:rsid w:val="00072270"/>
    <w:rsid w:val="00072E32"/>
    <w:rsid w:val="00073339"/>
    <w:rsid w:val="000735BE"/>
    <w:rsid w:val="00074089"/>
    <w:rsid w:val="00074D63"/>
    <w:rsid w:val="00075941"/>
    <w:rsid w:val="000761DA"/>
    <w:rsid w:val="000778FE"/>
    <w:rsid w:val="00077B0F"/>
    <w:rsid w:val="00077CE6"/>
    <w:rsid w:val="00080BF0"/>
    <w:rsid w:val="00080F63"/>
    <w:rsid w:val="0008159D"/>
    <w:rsid w:val="00082D79"/>
    <w:rsid w:val="00082F54"/>
    <w:rsid w:val="00083790"/>
    <w:rsid w:val="00084687"/>
    <w:rsid w:val="00084B40"/>
    <w:rsid w:val="000861AE"/>
    <w:rsid w:val="000876E3"/>
    <w:rsid w:val="00087B9A"/>
    <w:rsid w:val="00091ACE"/>
    <w:rsid w:val="000935F0"/>
    <w:rsid w:val="00094671"/>
    <w:rsid w:val="00094809"/>
    <w:rsid w:val="00095AEE"/>
    <w:rsid w:val="00095EC1"/>
    <w:rsid w:val="000972D5"/>
    <w:rsid w:val="00097B38"/>
    <w:rsid w:val="000A0B56"/>
    <w:rsid w:val="000A152E"/>
    <w:rsid w:val="000A1C69"/>
    <w:rsid w:val="000A20C9"/>
    <w:rsid w:val="000A3C8C"/>
    <w:rsid w:val="000A654D"/>
    <w:rsid w:val="000B02A7"/>
    <w:rsid w:val="000B06E9"/>
    <w:rsid w:val="000B1012"/>
    <w:rsid w:val="000B32C5"/>
    <w:rsid w:val="000B4227"/>
    <w:rsid w:val="000B7183"/>
    <w:rsid w:val="000B777A"/>
    <w:rsid w:val="000B77DD"/>
    <w:rsid w:val="000C0B95"/>
    <w:rsid w:val="000C13D1"/>
    <w:rsid w:val="000C14C4"/>
    <w:rsid w:val="000C1779"/>
    <w:rsid w:val="000C35D7"/>
    <w:rsid w:val="000C3BBC"/>
    <w:rsid w:val="000C4C7E"/>
    <w:rsid w:val="000C63DA"/>
    <w:rsid w:val="000C7448"/>
    <w:rsid w:val="000C79EC"/>
    <w:rsid w:val="000D1630"/>
    <w:rsid w:val="000D1888"/>
    <w:rsid w:val="000D1BEB"/>
    <w:rsid w:val="000D1CBE"/>
    <w:rsid w:val="000D1DCB"/>
    <w:rsid w:val="000D1F8C"/>
    <w:rsid w:val="000D1FEF"/>
    <w:rsid w:val="000D25ED"/>
    <w:rsid w:val="000D3D10"/>
    <w:rsid w:val="000D4862"/>
    <w:rsid w:val="000D4AC5"/>
    <w:rsid w:val="000D50E5"/>
    <w:rsid w:val="000D5520"/>
    <w:rsid w:val="000D5A10"/>
    <w:rsid w:val="000D5F43"/>
    <w:rsid w:val="000D6E20"/>
    <w:rsid w:val="000D7ED1"/>
    <w:rsid w:val="000E1177"/>
    <w:rsid w:val="000E1BEF"/>
    <w:rsid w:val="000E28D8"/>
    <w:rsid w:val="000E340C"/>
    <w:rsid w:val="000E457C"/>
    <w:rsid w:val="000E475F"/>
    <w:rsid w:val="000E5FF0"/>
    <w:rsid w:val="000E6707"/>
    <w:rsid w:val="000E6EF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5C40"/>
    <w:rsid w:val="000F5E93"/>
    <w:rsid w:val="000F65BF"/>
    <w:rsid w:val="000F6A97"/>
    <w:rsid w:val="000F6E18"/>
    <w:rsid w:val="000F7E4D"/>
    <w:rsid w:val="00100065"/>
    <w:rsid w:val="001000A6"/>
    <w:rsid w:val="00100B44"/>
    <w:rsid w:val="00100F8E"/>
    <w:rsid w:val="00102FB9"/>
    <w:rsid w:val="001035BC"/>
    <w:rsid w:val="00104075"/>
    <w:rsid w:val="00106104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260"/>
    <w:rsid w:val="00115458"/>
    <w:rsid w:val="001158B8"/>
    <w:rsid w:val="0011689D"/>
    <w:rsid w:val="00116E70"/>
    <w:rsid w:val="00116F01"/>
    <w:rsid w:val="001170A4"/>
    <w:rsid w:val="001174EA"/>
    <w:rsid w:val="00117663"/>
    <w:rsid w:val="00121489"/>
    <w:rsid w:val="0012152E"/>
    <w:rsid w:val="00122493"/>
    <w:rsid w:val="00122698"/>
    <w:rsid w:val="00122720"/>
    <w:rsid w:val="001228AD"/>
    <w:rsid w:val="0012291A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7AE"/>
    <w:rsid w:val="001329BB"/>
    <w:rsid w:val="00135A1C"/>
    <w:rsid w:val="00135D1E"/>
    <w:rsid w:val="00135ECA"/>
    <w:rsid w:val="001372E9"/>
    <w:rsid w:val="00137415"/>
    <w:rsid w:val="00137A22"/>
    <w:rsid w:val="001416F3"/>
    <w:rsid w:val="001422F5"/>
    <w:rsid w:val="00142F3A"/>
    <w:rsid w:val="00143241"/>
    <w:rsid w:val="00143E5E"/>
    <w:rsid w:val="001441BF"/>
    <w:rsid w:val="00144809"/>
    <w:rsid w:val="00144F7F"/>
    <w:rsid w:val="00145664"/>
    <w:rsid w:val="001461FF"/>
    <w:rsid w:val="0014664C"/>
    <w:rsid w:val="0014692C"/>
    <w:rsid w:val="0014696E"/>
    <w:rsid w:val="00146BDB"/>
    <w:rsid w:val="00146E2A"/>
    <w:rsid w:val="00147387"/>
    <w:rsid w:val="00147631"/>
    <w:rsid w:val="00147FC7"/>
    <w:rsid w:val="00153594"/>
    <w:rsid w:val="0015367F"/>
    <w:rsid w:val="001539A8"/>
    <w:rsid w:val="001539AE"/>
    <w:rsid w:val="001541A9"/>
    <w:rsid w:val="00154BD5"/>
    <w:rsid w:val="00155DD5"/>
    <w:rsid w:val="00155F47"/>
    <w:rsid w:val="00156381"/>
    <w:rsid w:val="00156931"/>
    <w:rsid w:val="00156D57"/>
    <w:rsid w:val="00157710"/>
    <w:rsid w:val="0015785D"/>
    <w:rsid w:val="001606D4"/>
    <w:rsid w:val="001619CE"/>
    <w:rsid w:val="00164F00"/>
    <w:rsid w:val="00165C99"/>
    <w:rsid w:val="00166F98"/>
    <w:rsid w:val="001672B9"/>
    <w:rsid w:val="001701CD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517"/>
    <w:rsid w:val="00176560"/>
    <w:rsid w:val="001771D9"/>
    <w:rsid w:val="001772DD"/>
    <w:rsid w:val="00177852"/>
    <w:rsid w:val="00180102"/>
    <w:rsid w:val="001813EA"/>
    <w:rsid w:val="00182F4E"/>
    <w:rsid w:val="001837B3"/>
    <w:rsid w:val="0018555E"/>
    <w:rsid w:val="001855C5"/>
    <w:rsid w:val="001856EB"/>
    <w:rsid w:val="00185CAF"/>
    <w:rsid w:val="001864E1"/>
    <w:rsid w:val="0018652D"/>
    <w:rsid w:val="0019134B"/>
    <w:rsid w:val="00193860"/>
    <w:rsid w:val="00194B7E"/>
    <w:rsid w:val="0019570E"/>
    <w:rsid w:val="00196253"/>
    <w:rsid w:val="001963D1"/>
    <w:rsid w:val="0019642F"/>
    <w:rsid w:val="001972D0"/>
    <w:rsid w:val="001A1E12"/>
    <w:rsid w:val="001A3141"/>
    <w:rsid w:val="001A3158"/>
    <w:rsid w:val="001A3A28"/>
    <w:rsid w:val="001A4818"/>
    <w:rsid w:val="001B26C2"/>
    <w:rsid w:val="001B2B67"/>
    <w:rsid w:val="001B2C7C"/>
    <w:rsid w:val="001B3058"/>
    <w:rsid w:val="001B364F"/>
    <w:rsid w:val="001B3711"/>
    <w:rsid w:val="001B39A7"/>
    <w:rsid w:val="001B5972"/>
    <w:rsid w:val="001B5EA5"/>
    <w:rsid w:val="001C0E6B"/>
    <w:rsid w:val="001C2B4D"/>
    <w:rsid w:val="001C2E6F"/>
    <w:rsid w:val="001C35F6"/>
    <w:rsid w:val="001C3E18"/>
    <w:rsid w:val="001C68FC"/>
    <w:rsid w:val="001C7B5C"/>
    <w:rsid w:val="001D0453"/>
    <w:rsid w:val="001D1329"/>
    <w:rsid w:val="001D2AC6"/>
    <w:rsid w:val="001D3207"/>
    <w:rsid w:val="001D44C3"/>
    <w:rsid w:val="001D4641"/>
    <w:rsid w:val="001D5413"/>
    <w:rsid w:val="001D7F59"/>
    <w:rsid w:val="001E06DE"/>
    <w:rsid w:val="001E1730"/>
    <w:rsid w:val="001E2783"/>
    <w:rsid w:val="001E343C"/>
    <w:rsid w:val="001E4913"/>
    <w:rsid w:val="001E5775"/>
    <w:rsid w:val="001E5808"/>
    <w:rsid w:val="001E5C07"/>
    <w:rsid w:val="001E5D57"/>
    <w:rsid w:val="001E7DFE"/>
    <w:rsid w:val="001F03A5"/>
    <w:rsid w:val="001F04D4"/>
    <w:rsid w:val="001F0897"/>
    <w:rsid w:val="001F17B8"/>
    <w:rsid w:val="001F1E79"/>
    <w:rsid w:val="001F436F"/>
    <w:rsid w:val="001F519D"/>
    <w:rsid w:val="001F55A2"/>
    <w:rsid w:val="001F5709"/>
    <w:rsid w:val="001F6E63"/>
    <w:rsid w:val="001F6EA0"/>
    <w:rsid w:val="001F7A3B"/>
    <w:rsid w:val="001F7CED"/>
    <w:rsid w:val="002001CC"/>
    <w:rsid w:val="00200308"/>
    <w:rsid w:val="002008B4"/>
    <w:rsid w:val="00200FEB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06B51"/>
    <w:rsid w:val="00210043"/>
    <w:rsid w:val="002100C5"/>
    <w:rsid w:val="002104B2"/>
    <w:rsid w:val="00210560"/>
    <w:rsid w:val="00211C56"/>
    <w:rsid w:val="002127AA"/>
    <w:rsid w:val="002141BB"/>
    <w:rsid w:val="002164F1"/>
    <w:rsid w:val="002177EC"/>
    <w:rsid w:val="00220D21"/>
    <w:rsid w:val="00220FC3"/>
    <w:rsid w:val="0022143B"/>
    <w:rsid w:val="00221DA8"/>
    <w:rsid w:val="0022245E"/>
    <w:rsid w:val="00222D82"/>
    <w:rsid w:val="002245C2"/>
    <w:rsid w:val="00224E90"/>
    <w:rsid w:val="0022513C"/>
    <w:rsid w:val="00225BAB"/>
    <w:rsid w:val="00226638"/>
    <w:rsid w:val="00226C78"/>
    <w:rsid w:val="00227785"/>
    <w:rsid w:val="00227E89"/>
    <w:rsid w:val="00231086"/>
    <w:rsid w:val="002312C3"/>
    <w:rsid w:val="00231F28"/>
    <w:rsid w:val="002325EE"/>
    <w:rsid w:val="00233504"/>
    <w:rsid w:val="00233B1E"/>
    <w:rsid w:val="002341FE"/>
    <w:rsid w:val="002347D8"/>
    <w:rsid w:val="00234EBD"/>
    <w:rsid w:val="00235477"/>
    <w:rsid w:val="002357BC"/>
    <w:rsid w:val="00236695"/>
    <w:rsid w:val="00236AE5"/>
    <w:rsid w:val="00236EC0"/>
    <w:rsid w:val="00240432"/>
    <w:rsid w:val="0024191E"/>
    <w:rsid w:val="002419C5"/>
    <w:rsid w:val="00242C7F"/>
    <w:rsid w:val="00243BA0"/>
    <w:rsid w:val="00243F0D"/>
    <w:rsid w:val="0024483D"/>
    <w:rsid w:val="00244B6B"/>
    <w:rsid w:val="00245A92"/>
    <w:rsid w:val="00246653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5BA0"/>
    <w:rsid w:val="002560E9"/>
    <w:rsid w:val="00256A67"/>
    <w:rsid w:val="00256A75"/>
    <w:rsid w:val="002576F4"/>
    <w:rsid w:val="00261953"/>
    <w:rsid w:val="00261E22"/>
    <w:rsid w:val="002622F2"/>
    <w:rsid w:val="00263E22"/>
    <w:rsid w:val="0026413F"/>
    <w:rsid w:val="002646B8"/>
    <w:rsid w:val="00266DCF"/>
    <w:rsid w:val="002713EA"/>
    <w:rsid w:val="002725D0"/>
    <w:rsid w:val="00273222"/>
    <w:rsid w:val="00273891"/>
    <w:rsid w:val="00273987"/>
    <w:rsid w:val="00273E48"/>
    <w:rsid w:val="00273E67"/>
    <w:rsid w:val="0027523C"/>
    <w:rsid w:val="002763BC"/>
    <w:rsid w:val="00277E53"/>
    <w:rsid w:val="002803CD"/>
    <w:rsid w:val="00281305"/>
    <w:rsid w:val="002813F6"/>
    <w:rsid w:val="00281419"/>
    <w:rsid w:val="0028182E"/>
    <w:rsid w:val="002829D0"/>
    <w:rsid w:val="0028375C"/>
    <w:rsid w:val="00283EF4"/>
    <w:rsid w:val="00285305"/>
    <w:rsid w:val="002861FB"/>
    <w:rsid w:val="00286242"/>
    <w:rsid w:val="002862FE"/>
    <w:rsid w:val="00286A20"/>
    <w:rsid w:val="00287080"/>
    <w:rsid w:val="00287338"/>
    <w:rsid w:val="00287AD5"/>
    <w:rsid w:val="00290BC6"/>
    <w:rsid w:val="00290DAD"/>
    <w:rsid w:val="00290DF7"/>
    <w:rsid w:val="0029144F"/>
    <w:rsid w:val="00291B09"/>
    <w:rsid w:val="00291E34"/>
    <w:rsid w:val="00294123"/>
    <w:rsid w:val="00295051"/>
    <w:rsid w:val="00295F33"/>
    <w:rsid w:val="002A0875"/>
    <w:rsid w:val="002A0D66"/>
    <w:rsid w:val="002A149B"/>
    <w:rsid w:val="002A14AE"/>
    <w:rsid w:val="002A1878"/>
    <w:rsid w:val="002A23FF"/>
    <w:rsid w:val="002A287A"/>
    <w:rsid w:val="002A31A9"/>
    <w:rsid w:val="002A31C5"/>
    <w:rsid w:val="002A4CC8"/>
    <w:rsid w:val="002A570B"/>
    <w:rsid w:val="002A62AE"/>
    <w:rsid w:val="002A66F9"/>
    <w:rsid w:val="002A6E37"/>
    <w:rsid w:val="002A7464"/>
    <w:rsid w:val="002A765A"/>
    <w:rsid w:val="002A7FDE"/>
    <w:rsid w:val="002B0604"/>
    <w:rsid w:val="002B0715"/>
    <w:rsid w:val="002B0FA2"/>
    <w:rsid w:val="002B1DE8"/>
    <w:rsid w:val="002B3A9D"/>
    <w:rsid w:val="002B441E"/>
    <w:rsid w:val="002B4894"/>
    <w:rsid w:val="002B53AA"/>
    <w:rsid w:val="002B6C59"/>
    <w:rsid w:val="002C0BA2"/>
    <w:rsid w:val="002C13EB"/>
    <w:rsid w:val="002C161B"/>
    <w:rsid w:val="002C16C2"/>
    <w:rsid w:val="002C1728"/>
    <w:rsid w:val="002C189C"/>
    <w:rsid w:val="002C1AB1"/>
    <w:rsid w:val="002C23B3"/>
    <w:rsid w:val="002C2C46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65CC"/>
    <w:rsid w:val="002C73AD"/>
    <w:rsid w:val="002C7988"/>
    <w:rsid w:val="002C7D10"/>
    <w:rsid w:val="002C7DCB"/>
    <w:rsid w:val="002D0171"/>
    <w:rsid w:val="002D0FAF"/>
    <w:rsid w:val="002D1746"/>
    <w:rsid w:val="002D1A39"/>
    <w:rsid w:val="002D2E23"/>
    <w:rsid w:val="002D3C73"/>
    <w:rsid w:val="002D4322"/>
    <w:rsid w:val="002D59D3"/>
    <w:rsid w:val="002D677F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F083F"/>
    <w:rsid w:val="002F0E5F"/>
    <w:rsid w:val="002F1FB4"/>
    <w:rsid w:val="002F3117"/>
    <w:rsid w:val="002F31D7"/>
    <w:rsid w:val="002F3B35"/>
    <w:rsid w:val="002F3DF5"/>
    <w:rsid w:val="002F5058"/>
    <w:rsid w:val="002F5D7C"/>
    <w:rsid w:val="002F64B4"/>
    <w:rsid w:val="002F6655"/>
    <w:rsid w:val="002F7232"/>
    <w:rsid w:val="003003D9"/>
    <w:rsid w:val="0030064F"/>
    <w:rsid w:val="0030066A"/>
    <w:rsid w:val="00300833"/>
    <w:rsid w:val="00301B45"/>
    <w:rsid w:val="00302F44"/>
    <w:rsid w:val="00303B30"/>
    <w:rsid w:val="003055F4"/>
    <w:rsid w:val="00305F60"/>
    <w:rsid w:val="00306807"/>
    <w:rsid w:val="00307EEE"/>
    <w:rsid w:val="00310ACF"/>
    <w:rsid w:val="00311CCE"/>
    <w:rsid w:val="00312065"/>
    <w:rsid w:val="0031230D"/>
    <w:rsid w:val="00312899"/>
    <w:rsid w:val="00312F72"/>
    <w:rsid w:val="0031364B"/>
    <w:rsid w:val="00314AEF"/>
    <w:rsid w:val="00315872"/>
    <w:rsid w:val="0031694B"/>
    <w:rsid w:val="00316956"/>
    <w:rsid w:val="003173EA"/>
    <w:rsid w:val="00320747"/>
    <w:rsid w:val="00320D57"/>
    <w:rsid w:val="00321119"/>
    <w:rsid w:val="00322203"/>
    <w:rsid w:val="0032276E"/>
    <w:rsid w:val="00322FF3"/>
    <w:rsid w:val="00323EA4"/>
    <w:rsid w:val="0032453F"/>
    <w:rsid w:val="0032549F"/>
    <w:rsid w:val="00325D5D"/>
    <w:rsid w:val="00326658"/>
    <w:rsid w:val="003273A2"/>
    <w:rsid w:val="00330484"/>
    <w:rsid w:val="0033103F"/>
    <w:rsid w:val="00331A9F"/>
    <w:rsid w:val="0033368E"/>
    <w:rsid w:val="00333E7D"/>
    <w:rsid w:val="0033473B"/>
    <w:rsid w:val="00334B25"/>
    <w:rsid w:val="003352E9"/>
    <w:rsid w:val="00335EB9"/>
    <w:rsid w:val="0033799C"/>
    <w:rsid w:val="00337BBF"/>
    <w:rsid w:val="00340278"/>
    <w:rsid w:val="00340A48"/>
    <w:rsid w:val="003428B4"/>
    <w:rsid w:val="003432B6"/>
    <w:rsid w:val="00343B18"/>
    <w:rsid w:val="00344E03"/>
    <w:rsid w:val="00345649"/>
    <w:rsid w:val="0034566F"/>
    <w:rsid w:val="00346982"/>
    <w:rsid w:val="00347731"/>
    <w:rsid w:val="00350868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6265"/>
    <w:rsid w:val="00367185"/>
    <w:rsid w:val="003672D1"/>
    <w:rsid w:val="003704F2"/>
    <w:rsid w:val="00370693"/>
    <w:rsid w:val="00371516"/>
    <w:rsid w:val="003717DA"/>
    <w:rsid w:val="00371DDF"/>
    <w:rsid w:val="003724CD"/>
    <w:rsid w:val="00372D21"/>
    <w:rsid w:val="00373031"/>
    <w:rsid w:val="00373642"/>
    <w:rsid w:val="003751CB"/>
    <w:rsid w:val="00376165"/>
    <w:rsid w:val="00377225"/>
    <w:rsid w:val="003776CB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6D45"/>
    <w:rsid w:val="0038704D"/>
    <w:rsid w:val="00387221"/>
    <w:rsid w:val="003909F8"/>
    <w:rsid w:val="00390BFE"/>
    <w:rsid w:val="00391066"/>
    <w:rsid w:val="003948DD"/>
    <w:rsid w:val="00394B1B"/>
    <w:rsid w:val="00395373"/>
    <w:rsid w:val="00396687"/>
    <w:rsid w:val="0039674C"/>
    <w:rsid w:val="003978B7"/>
    <w:rsid w:val="00397CA9"/>
    <w:rsid w:val="003A01F9"/>
    <w:rsid w:val="003A49CE"/>
    <w:rsid w:val="003A50AC"/>
    <w:rsid w:val="003A6427"/>
    <w:rsid w:val="003A6A34"/>
    <w:rsid w:val="003A727A"/>
    <w:rsid w:val="003B01F5"/>
    <w:rsid w:val="003B03DA"/>
    <w:rsid w:val="003B0F32"/>
    <w:rsid w:val="003B127F"/>
    <w:rsid w:val="003B3475"/>
    <w:rsid w:val="003B34C6"/>
    <w:rsid w:val="003B3CC7"/>
    <w:rsid w:val="003B50D4"/>
    <w:rsid w:val="003B5C97"/>
    <w:rsid w:val="003B70C4"/>
    <w:rsid w:val="003C0F19"/>
    <w:rsid w:val="003C144C"/>
    <w:rsid w:val="003C2813"/>
    <w:rsid w:val="003C389C"/>
    <w:rsid w:val="003C421D"/>
    <w:rsid w:val="003C4562"/>
    <w:rsid w:val="003C4C39"/>
    <w:rsid w:val="003C54F7"/>
    <w:rsid w:val="003C57CC"/>
    <w:rsid w:val="003C5AF1"/>
    <w:rsid w:val="003C7D7A"/>
    <w:rsid w:val="003D1FEC"/>
    <w:rsid w:val="003D307C"/>
    <w:rsid w:val="003D3270"/>
    <w:rsid w:val="003D5B0A"/>
    <w:rsid w:val="003D5EA5"/>
    <w:rsid w:val="003D60F4"/>
    <w:rsid w:val="003D6115"/>
    <w:rsid w:val="003D6A77"/>
    <w:rsid w:val="003D7907"/>
    <w:rsid w:val="003D7CA8"/>
    <w:rsid w:val="003E1E47"/>
    <w:rsid w:val="003E2007"/>
    <w:rsid w:val="003E29A4"/>
    <w:rsid w:val="003E451E"/>
    <w:rsid w:val="003E48B4"/>
    <w:rsid w:val="003F1155"/>
    <w:rsid w:val="003F11CE"/>
    <w:rsid w:val="003F1762"/>
    <w:rsid w:val="003F1778"/>
    <w:rsid w:val="003F20B4"/>
    <w:rsid w:val="003F3FFD"/>
    <w:rsid w:val="003F42BC"/>
    <w:rsid w:val="003F53BC"/>
    <w:rsid w:val="003F54F6"/>
    <w:rsid w:val="003F5E76"/>
    <w:rsid w:val="003F6088"/>
    <w:rsid w:val="003F7CA3"/>
    <w:rsid w:val="0040021C"/>
    <w:rsid w:val="00402E19"/>
    <w:rsid w:val="00404A2E"/>
    <w:rsid w:val="00404FDD"/>
    <w:rsid w:val="00405A25"/>
    <w:rsid w:val="00406F7D"/>
    <w:rsid w:val="00407163"/>
    <w:rsid w:val="00411269"/>
    <w:rsid w:val="00412685"/>
    <w:rsid w:val="00413C10"/>
    <w:rsid w:val="00414A91"/>
    <w:rsid w:val="004159FB"/>
    <w:rsid w:val="00416ACD"/>
    <w:rsid w:val="00421618"/>
    <w:rsid w:val="00421B70"/>
    <w:rsid w:val="00423239"/>
    <w:rsid w:val="004248B6"/>
    <w:rsid w:val="00424DF7"/>
    <w:rsid w:val="00426296"/>
    <w:rsid w:val="00426C00"/>
    <w:rsid w:val="00426C33"/>
    <w:rsid w:val="004279D1"/>
    <w:rsid w:val="00427F50"/>
    <w:rsid w:val="00430BB8"/>
    <w:rsid w:val="00430D06"/>
    <w:rsid w:val="0043171C"/>
    <w:rsid w:val="00431766"/>
    <w:rsid w:val="00431786"/>
    <w:rsid w:val="00431FA3"/>
    <w:rsid w:val="0043208A"/>
    <w:rsid w:val="00432234"/>
    <w:rsid w:val="004333BA"/>
    <w:rsid w:val="00433D07"/>
    <w:rsid w:val="00436EAE"/>
    <w:rsid w:val="0043733A"/>
    <w:rsid w:val="00437F42"/>
    <w:rsid w:val="0044177E"/>
    <w:rsid w:val="00442F0F"/>
    <w:rsid w:val="004431CC"/>
    <w:rsid w:val="0044482B"/>
    <w:rsid w:val="004453DB"/>
    <w:rsid w:val="004466C6"/>
    <w:rsid w:val="00446C00"/>
    <w:rsid w:val="00447CDB"/>
    <w:rsid w:val="00450758"/>
    <w:rsid w:val="004508D2"/>
    <w:rsid w:val="00450C2F"/>
    <w:rsid w:val="00451984"/>
    <w:rsid w:val="00451B0D"/>
    <w:rsid w:val="00451DF5"/>
    <w:rsid w:val="00454797"/>
    <w:rsid w:val="00454DCC"/>
    <w:rsid w:val="00455EFC"/>
    <w:rsid w:val="004572B3"/>
    <w:rsid w:val="004573AE"/>
    <w:rsid w:val="00457E5B"/>
    <w:rsid w:val="004616BC"/>
    <w:rsid w:val="00461F85"/>
    <w:rsid w:val="00462345"/>
    <w:rsid w:val="004629FB"/>
    <w:rsid w:val="00464055"/>
    <w:rsid w:val="00464598"/>
    <w:rsid w:val="00464D5B"/>
    <w:rsid w:val="00465A85"/>
    <w:rsid w:val="00466E70"/>
    <w:rsid w:val="004671FE"/>
    <w:rsid w:val="004706E1"/>
    <w:rsid w:val="00470F10"/>
    <w:rsid w:val="00471477"/>
    <w:rsid w:val="00473ED4"/>
    <w:rsid w:val="0047609E"/>
    <w:rsid w:val="0047633B"/>
    <w:rsid w:val="004764F0"/>
    <w:rsid w:val="004765B5"/>
    <w:rsid w:val="00477CE4"/>
    <w:rsid w:val="00480026"/>
    <w:rsid w:val="004806E9"/>
    <w:rsid w:val="00481A4E"/>
    <w:rsid w:val="004827BC"/>
    <w:rsid w:val="0048403B"/>
    <w:rsid w:val="00485BDB"/>
    <w:rsid w:val="00485F65"/>
    <w:rsid w:val="004868E5"/>
    <w:rsid w:val="00486BE6"/>
    <w:rsid w:val="0048781E"/>
    <w:rsid w:val="004878EC"/>
    <w:rsid w:val="00487E17"/>
    <w:rsid w:val="00490B8B"/>
    <w:rsid w:val="00491F8D"/>
    <w:rsid w:val="00492B2D"/>
    <w:rsid w:val="00493444"/>
    <w:rsid w:val="00493828"/>
    <w:rsid w:val="00494B6B"/>
    <w:rsid w:val="00495CEA"/>
    <w:rsid w:val="004961B3"/>
    <w:rsid w:val="00496BF2"/>
    <w:rsid w:val="004977D0"/>
    <w:rsid w:val="004A0AFB"/>
    <w:rsid w:val="004A14E3"/>
    <w:rsid w:val="004A2B9E"/>
    <w:rsid w:val="004A37CA"/>
    <w:rsid w:val="004A5AC0"/>
    <w:rsid w:val="004A5EF2"/>
    <w:rsid w:val="004A621C"/>
    <w:rsid w:val="004A6B0A"/>
    <w:rsid w:val="004A7062"/>
    <w:rsid w:val="004B1403"/>
    <w:rsid w:val="004B1634"/>
    <w:rsid w:val="004B20AF"/>
    <w:rsid w:val="004B2764"/>
    <w:rsid w:val="004B2C00"/>
    <w:rsid w:val="004B2E8B"/>
    <w:rsid w:val="004B2ED3"/>
    <w:rsid w:val="004B3539"/>
    <w:rsid w:val="004B3725"/>
    <w:rsid w:val="004B39B1"/>
    <w:rsid w:val="004B3C0A"/>
    <w:rsid w:val="004B581C"/>
    <w:rsid w:val="004B6454"/>
    <w:rsid w:val="004B7C54"/>
    <w:rsid w:val="004B7E57"/>
    <w:rsid w:val="004C0EBA"/>
    <w:rsid w:val="004C0F5C"/>
    <w:rsid w:val="004C1CCC"/>
    <w:rsid w:val="004C2935"/>
    <w:rsid w:val="004C2DB2"/>
    <w:rsid w:val="004C35BC"/>
    <w:rsid w:val="004C36F8"/>
    <w:rsid w:val="004C3DCD"/>
    <w:rsid w:val="004C5668"/>
    <w:rsid w:val="004C5B16"/>
    <w:rsid w:val="004C726B"/>
    <w:rsid w:val="004C779A"/>
    <w:rsid w:val="004D098E"/>
    <w:rsid w:val="004D1627"/>
    <w:rsid w:val="004D165A"/>
    <w:rsid w:val="004D1B06"/>
    <w:rsid w:val="004D4710"/>
    <w:rsid w:val="004D4D88"/>
    <w:rsid w:val="004D584C"/>
    <w:rsid w:val="004D67AA"/>
    <w:rsid w:val="004E06B6"/>
    <w:rsid w:val="004E254D"/>
    <w:rsid w:val="004E2DE3"/>
    <w:rsid w:val="004E308C"/>
    <w:rsid w:val="004E35C5"/>
    <w:rsid w:val="004E3F31"/>
    <w:rsid w:val="004E52C3"/>
    <w:rsid w:val="004E56A5"/>
    <w:rsid w:val="004E593C"/>
    <w:rsid w:val="004E61D5"/>
    <w:rsid w:val="004E6C90"/>
    <w:rsid w:val="004E78D6"/>
    <w:rsid w:val="004F175A"/>
    <w:rsid w:val="004F264E"/>
    <w:rsid w:val="004F2666"/>
    <w:rsid w:val="004F387E"/>
    <w:rsid w:val="004F41FC"/>
    <w:rsid w:val="004F4C06"/>
    <w:rsid w:val="004F5095"/>
    <w:rsid w:val="004F5864"/>
    <w:rsid w:val="004F590E"/>
    <w:rsid w:val="004F59D3"/>
    <w:rsid w:val="004F5F96"/>
    <w:rsid w:val="004F5FD1"/>
    <w:rsid w:val="004F6B5A"/>
    <w:rsid w:val="004F6FAB"/>
    <w:rsid w:val="004F7225"/>
    <w:rsid w:val="004F747F"/>
    <w:rsid w:val="004F7BD6"/>
    <w:rsid w:val="00500812"/>
    <w:rsid w:val="00500E7F"/>
    <w:rsid w:val="00501391"/>
    <w:rsid w:val="00502428"/>
    <w:rsid w:val="005024B1"/>
    <w:rsid w:val="00504740"/>
    <w:rsid w:val="00504A58"/>
    <w:rsid w:val="005069AE"/>
    <w:rsid w:val="00506FAD"/>
    <w:rsid w:val="005079CB"/>
    <w:rsid w:val="00507D28"/>
    <w:rsid w:val="00512E17"/>
    <w:rsid w:val="005131F6"/>
    <w:rsid w:val="0051367D"/>
    <w:rsid w:val="005139A5"/>
    <w:rsid w:val="0051561B"/>
    <w:rsid w:val="00516F54"/>
    <w:rsid w:val="00517220"/>
    <w:rsid w:val="0051730F"/>
    <w:rsid w:val="00520B98"/>
    <w:rsid w:val="00523144"/>
    <w:rsid w:val="00523AAE"/>
    <w:rsid w:val="00524113"/>
    <w:rsid w:val="005250FD"/>
    <w:rsid w:val="00525AC0"/>
    <w:rsid w:val="0052719C"/>
    <w:rsid w:val="005303C6"/>
    <w:rsid w:val="00531B9E"/>
    <w:rsid w:val="005327BD"/>
    <w:rsid w:val="0053344E"/>
    <w:rsid w:val="00533A0B"/>
    <w:rsid w:val="005342F6"/>
    <w:rsid w:val="00534D76"/>
    <w:rsid w:val="005350EF"/>
    <w:rsid w:val="0053514A"/>
    <w:rsid w:val="005358BC"/>
    <w:rsid w:val="005360C3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36A"/>
    <w:rsid w:val="00545A96"/>
    <w:rsid w:val="0054622E"/>
    <w:rsid w:val="00547600"/>
    <w:rsid w:val="00547926"/>
    <w:rsid w:val="005504B3"/>
    <w:rsid w:val="00551C7E"/>
    <w:rsid w:val="005524D2"/>
    <w:rsid w:val="00552A3A"/>
    <w:rsid w:val="005530F2"/>
    <w:rsid w:val="00554470"/>
    <w:rsid w:val="0055550D"/>
    <w:rsid w:val="00556884"/>
    <w:rsid w:val="005575F3"/>
    <w:rsid w:val="00561622"/>
    <w:rsid w:val="0056197E"/>
    <w:rsid w:val="00561A22"/>
    <w:rsid w:val="00562210"/>
    <w:rsid w:val="0056297A"/>
    <w:rsid w:val="00563F93"/>
    <w:rsid w:val="005646AA"/>
    <w:rsid w:val="00564829"/>
    <w:rsid w:val="00564B52"/>
    <w:rsid w:val="00565BCA"/>
    <w:rsid w:val="00565D15"/>
    <w:rsid w:val="005669CF"/>
    <w:rsid w:val="00566B8C"/>
    <w:rsid w:val="00566FBE"/>
    <w:rsid w:val="0056729B"/>
    <w:rsid w:val="00567CBF"/>
    <w:rsid w:val="0057223E"/>
    <w:rsid w:val="00572A1C"/>
    <w:rsid w:val="0057388C"/>
    <w:rsid w:val="00574226"/>
    <w:rsid w:val="0057480C"/>
    <w:rsid w:val="0057554F"/>
    <w:rsid w:val="00576AC5"/>
    <w:rsid w:val="00576CCF"/>
    <w:rsid w:val="00576FDF"/>
    <w:rsid w:val="005771C4"/>
    <w:rsid w:val="005812FD"/>
    <w:rsid w:val="00582E3E"/>
    <w:rsid w:val="00583250"/>
    <w:rsid w:val="0058474B"/>
    <w:rsid w:val="00584863"/>
    <w:rsid w:val="00585254"/>
    <w:rsid w:val="005855A5"/>
    <w:rsid w:val="005859D7"/>
    <w:rsid w:val="0058694D"/>
    <w:rsid w:val="00586FF3"/>
    <w:rsid w:val="005875C2"/>
    <w:rsid w:val="00590122"/>
    <w:rsid w:val="00591D81"/>
    <w:rsid w:val="005935A4"/>
    <w:rsid w:val="005938A9"/>
    <w:rsid w:val="00594508"/>
    <w:rsid w:val="0059454A"/>
    <w:rsid w:val="00595964"/>
    <w:rsid w:val="00596CB4"/>
    <w:rsid w:val="0059748E"/>
    <w:rsid w:val="005A05B9"/>
    <w:rsid w:val="005A1E7C"/>
    <w:rsid w:val="005A2EFF"/>
    <w:rsid w:val="005A3521"/>
    <w:rsid w:val="005A4338"/>
    <w:rsid w:val="005A446E"/>
    <w:rsid w:val="005A51FB"/>
    <w:rsid w:val="005A67E2"/>
    <w:rsid w:val="005A7207"/>
    <w:rsid w:val="005A73AF"/>
    <w:rsid w:val="005A7E3A"/>
    <w:rsid w:val="005B054F"/>
    <w:rsid w:val="005B2ADF"/>
    <w:rsid w:val="005B38C5"/>
    <w:rsid w:val="005B4BDA"/>
    <w:rsid w:val="005B4DB8"/>
    <w:rsid w:val="005B66CD"/>
    <w:rsid w:val="005B6711"/>
    <w:rsid w:val="005B6EAB"/>
    <w:rsid w:val="005C0312"/>
    <w:rsid w:val="005C10D0"/>
    <w:rsid w:val="005C114A"/>
    <w:rsid w:val="005C27C6"/>
    <w:rsid w:val="005C336A"/>
    <w:rsid w:val="005C3FF1"/>
    <w:rsid w:val="005C6824"/>
    <w:rsid w:val="005C689B"/>
    <w:rsid w:val="005C7A9D"/>
    <w:rsid w:val="005C7CB5"/>
    <w:rsid w:val="005D053F"/>
    <w:rsid w:val="005D2966"/>
    <w:rsid w:val="005D3BF4"/>
    <w:rsid w:val="005D5F26"/>
    <w:rsid w:val="005D6274"/>
    <w:rsid w:val="005D6290"/>
    <w:rsid w:val="005D6E26"/>
    <w:rsid w:val="005D7480"/>
    <w:rsid w:val="005E0D5D"/>
    <w:rsid w:val="005E1F04"/>
    <w:rsid w:val="005E229A"/>
    <w:rsid w:val="005E4B7D"/>
    <w:rsid w:val="005E52A9"/>
    <w:rsid w:val="005E7BB4"/>
    <w:rsid w:val="005E7FCB"/>
    <w:rsid w:val="005F1149"/>
    <w:rsid w:val="005F1754"/>
    <w:rsid w:val="005F19B3"/>
    <w:rsid w:val="005F2BCF"/>
    <w:rsid w:val="005F318C"/>
    <w:rsid w:val="005F516E"/>
    <w:rsid w:val="005F59AE"/>
    <w:rsid w:val="005F602B"/>
    <w:rsid w:val="005F65BE"/>
    <w:rsid w:val="005F6D17"/>
    <w:rsid w:val="005F6ED1"/>
    <w:rsid w:val="005F78C6"/>
    <w:rsid w:val="005F7C20"/>
    <w:rsid w:val="0060004F"/>
    <w:rsid w:val="006021DC"/>
    <w:rsid w:val="0060324B"/>
    <w:rsid w:val="00603BDA"/>
    <w:rsid w:val="00606303"/>
    <w:rsid w:val="00606F6D"/>
    <w:rsid w:val="006077B5"/>
    <w:rsid w:val="0061019D"/>
    <w:rsid w:val="006111B5"/>
    <w:rsid w:val="00611569"/>
    <w:rsid w:val="00612E80"/>
    <w:rsid w:val="006134DE"/>
    <w:rsid w:val="006139B8"/>
    <w:rsid w:val="00614D7F"/>
    <w:rsid w:val="006153F8"/>
    <w:rsid w:val="00615B5F"/>
    <w:rsid w:val="00616077"/>
    <w:rsid w:val="00616621"/>
    <w:rsid w:val="00616624"/>
    <w:rsid w:val="00616DFA"/>
    <w:rsid w:val="00617B91"/>
    <w:rsid w:val="00617FDB"/>
    <w:rsid w:val="006244BC"/>
    <w:rsid w:val="006244E6"/>
    <w:rsid w:val="00625DC8"/>
    <w:rsid w:val="0062674B"/>
    <w:rsid w:val="00626B3A"/>
    <w:rsid w:val="00626FAD"/>
    <w:rsid w:val="00627B76"/>
    <w:rsid w:val="00630379"/>
    <w:rsid w:val="00630779"/>
    <w:rsid w:val="00632746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41983"/>
    <w:rsid w:val="006419E3"/>
    <w:rsid w:val="00642061"/>
    <w:rsid w:val="00642AFB"/>
    <w:rsid w:val="006431FB"/>
    <w:rsid w:val="00643DC6"/>
    <w:rsid w:val="00643E3A"/>
    <w:rsid w:val="00644246"/>
    <w:rsid w:val="006448E0"/>
    <w:rsid w:val="0064491F"/>
    <w:rsid w:val="00644E3C"/>
    <w:rsid w:val="00645836"/>
    <w:rsid w:val="00645D79"/>
    <w:rsid w:val="006462D3"/>
    <w:rsid w:val="00646704"/>
    <w:rsid w:val="00647EEC"/>
    <w:rsid w:val="00650BE0"/>
    <w:rsid w:val="00650CDC"/>
    <w:rsid w:val="006514E5"/>
    <w:rsid w:val="00651AED"/>
    <w:rsid w:val="00652945"/>
    <w:rsid w:val="00652F58"/>
    <w:rsid w:val="006531BC"/>
    <w:rsid w:val="00653254"/>
    <w:rsid w:val="00653FAC"/>
    <w:rsid w:val="00654A51"/>
    <w:rsid w:val="00655B47"/>
    <w:rsid w:val="006562A4"/>
    <w:rsid w:val="006563C8"/>
    <w:rsid w:val="00656776"/>
    <w:rsid w:val="00656BE6"/>
    <w:rsid w:val="00660A24"/>
    <w:rsid w:val="00661158"/>
    <w:rsid w:val="00661D88"/>
    <w:rsid w:val="00662016"/>
    <w:rsid w:val="00663057"/>
    <w:rsid w:val="006630AE"/>
    <w:rsid w:val="006641BD"/>
    <w:rsid w:val="00664967"/>
    <w:rsid w:val="00664AF9"/>
    <w:rsid w:val="00667AB0"/>
    <w:rsid w:val="006702FF"/>
    <w:rsid w:val="0067048F"/>
    <w:rsid w:val="00671A3D"/>
    <w:rsid w:val="006720ED"/>
    <w:rsid w:val="00672464"/>
    <w:rsid w:val="00672D84"/>
    <w:rsid w:val="00673311"/>
    <w:rsid w:val="006734FE"/>
    <w:rsid w:val="0067432A"/>
    <w:rsid w:val="006750B2"/>
    <w:rsid w:val="00675AC9"/>
    <w:rsid w:val="006762FB"/>
    <w:rsid w:val="00677F18"/>
    <w:rsid w:val="00677FEC"/>
    <w:rsid w:val="00681081"/>
    <w:rsid w:val="00681124"/>
    <w:rsid w:val="00681B91"/>
    <w:rsid w:val="006821DE"/>
    <w:rsid w:val="00684F95"/>
    <w:rsid w:val="00685174"/>
    <w:rsid w:val="0068665D"/>
    <w:rsid w:val="00686DFD"/>
    <w:rsid w:val="00686F0C"/>
    <w:rsid w:val="006874D2"/>
    <w:rsid w:val="00687F82"/>
    <w:rsid w:val="00692C2E"/>
    <w:rsid w:val="0069365A"/>
    <w:rsid w:val="006942AB"/>
    <w:rsid w:val="0069443D"/>
    <w:rsid w:val="00694BBD"/>
    <w:rsid w:val="00695265"/>
    <w:rsid w:val="00695681"/>
    <w:rsid w:val="00695A53"/>
    <w:rsid w:val="00695B03"/>
    <w:rsid w:val="006961D7"/>
    <w:rsid w:val="0069655C"/>
    <w:rsid w:val="00696987"/>
    <w:rsid w:val="00696F6D"/>
    <w:rsid w:val="00697074"/>
    <w:rsid w:val="00697837"/>
    <w:rsid w:val="00697B8B"/>
    <w:rsid w:val="006A029F"/>
    <w:rsid w:val="006A1B0C"/>
    <w:rsid w:val="006A3F15"/>
    <w:rsid w:val="006A48E4"/>
    <w:rsid w:val="006A4F4A"/>
    <w:rsid w:val="006A56E2"/>
    <w:rsid w:val="006A5D67"/>
    <w:rsid w:val="006A7C96"/>
    <w:rsid w:val="006B4690"/>
    <w:rsid w:val="006B7972"/>
    <w:rsid w:val="006C050E"/>
    <w:rsid w:val="006C14B4"/>
    <w:rsid w:val="006C1B48"/>
    <w:rsid w:val="006C1ECE"/>
    <w:rsid w:val="006C2069"/>
    <w:rsid w:val="006C2440"/>
    <w:rsid w:val="006C2CA3"/>
    <w:rsid w:val="006C4050"/>
    <w:rsid w:val="006C55D0"/>
    <w:rsid w:val="006C5CD2"/>
    <w:rsid w:val="006C6001"/>
    <w:rsid w:val="006C61EE"/>
    <w:rsid w:val="006C62EC"/>
    <w:rsid w:val="006C67EA"/>
    <w:rsid w:val="006C6A22"/>
    <w:rsid w:val="006C7318"/>
    <w:rsid w:val="006D0153"/>
    <w:rsid w:val="006D09B6"/>
    <w:rsid w:val="006D1B91"/>
    <w:rsid w:val="006D251E"/>
    <w:rsid w:val="006D275A"/>
    <w:rsid w:val="006D2CF1"/>
    <w:rsid w:val="006D303E"/>
    <w:rsid w:val="006D339B"/>
    <w:rsid w:val="006D3C00"/>
    <w:rsid w:val="006D3EDD"/>
    <w:rsid w:val="006D3F67"/>
    <w:rsid w:val="006D4443"/>
    <w:rsid w:val="006D5160"/>
    <w:rsid w:val="006D5298"/>
    <w:rsid w:val="006D5852"/>
    <w:rsid w:val="006D64EA"/>
    <w:rsid w:val="006D6612"/>
    <w:rsid w:val="006D6674"/>
    <w:rsid w:val="006D6713"/>
    <w:rsid w:val="006D7307"/>
    <w:rsid w:val="006E14FF"/>
    <w:rsid w:val="006E2DAD"/>
    <w:rsid w:val="006E304B"/>
    <w:rsid w:val="006E455A"/>
    <w:rsid w:val="006E4628"/>
    <w:rsid w:val="006E4B22"/>
    <w:rsid w:val="006E52E6"/>
    <w:rsid w:val="006F1868"/>
    <w:rsid w:val="006F1B87"/>
    <w:rsid w:val="006F203D"/>
    <w:rsid w:val="006F25A6"/>
    <w:rsid w:val="006F2883"/>
    <w:rsid w:val="006F3625"/>
    <w:rsid w:val="006F374E"/>
    <w:rsid w:val="006F3E0E"/>
    <w:rsid w:val="006F400A"/>
    <w:rsid w:val="006F4402"/>
    <w:rsid w:val="006F52EF"/>
    <w:rsid w:val="006F564C"/>
    <w:rsid w:val="006F5E1D"/>
    <w:rsid w:val="006F6D24"/>
    <w:rsid w:val="006F7112"/>
    <w:rsid w:val="0070092B"/>
    <w:rsid w:val="00700E31"/>
    <w:rsid w:val="0070162D"/>
    <w:rsid w:val="00701A9D"/>
    <w:rsid w:val="007035C3"/>
    <w:rsid w:val="00703F07"/>
    <w:rsid w:val="007043B1"/>
    <w:rsid w:val="00705297"/>
    <w:rsid w:val="0070529D"/>
    <w:rsid w:val="0070540F"/>
    <w:rsid w:val="00707BE9"/>
    <w:rsid w:val="007105D0"/>
    <w:rsid w:val="00710D76"/>
    <w:rsid w:val="00710F83"/>
    <w:rsid w:val="007125FC"/>
    <w:rsid w:val="00712ADC"/>
    <w:rsid w:val="007134E2"/>
    <w:rsid w:val="00714750"/>
    <w:rsid w:val="00714B7B"/>
    <w:rsid w:val="007156DF"/>
    <w:rsid w:val="007168FF"/>
    <w:rsid w:val="00716C5B"/>
    <w:rsid w:val="00716C88"/>
    <w:rsid w:val="0071768E"/>
    <w:rsid w:val="0071783E"/>
    <w:rsid w:val="00717EEA"/>
    <w:rsid w:val="0072066C"/>
    <w:rsid w:val="00722809"/>
    <w:rsid w:val="007235C6"/>
    <w:rsid w:val="007243DB"/>
    <w:rsid w:val="00724DD2"/>
    <w:rsid w:val="00725173"/>
    <w:rsid w:val="00726AD3"/>
    <w:rsid w:val="00726BB2"/>
    <w:rsid w:val="00726E17"/>
    <w:rsid w:val="00726FC4"/>
    <w:rsid w:val="00727FE5"/>
    <w:rsid w:val="007300DA"/>
    <w:rsid w:val="00730B08"/>
    <w:rsid w:val="00730E82"/>
    <w:rsid w:val="007311B8"/>
    <w:rsid w:val="007316E2"/>
    <w:rsid w:val="007317D6"/>
    <w:rsid w:val="0073337E"/>
    <w:rsid w:val="00735920"/>
    <w:rsid w:val="00735B5A"/>
    <w:rsid w:val="00737636"/>
    <w:rsid w:val="007402DD"/>
    <w:rsid w:val="00740D63"/>
    <w:rsid w:val="00741169"/>
    <w:rsid w:val="007423BD"/>
    <w:rsid w:val="0074325A"/>
    <w:rsid w:val="00743C80"/>
    <w:rsid w:val="00745AFD"/>
    <w:rsid w:val="007462EC"/>
    <w:rsid w:val="0074633A"/>
    <w:rsid w:val="00746A52"/>
    <w:rsid w:val="0074766E"/>
    <w:rsid w:val="00747ABD"/>
    <w:rsid w:val="00747EF8"/>
    <w:rsid w:val="007512E4"/>
    <w:rsid w:val="00752FA8"/>
    <w:rsid w:val="00752FAA"/>
    <w:rsid w:val="00753B96"/>
    <w:rsid w:val="00753FB3"/>
    <w:rsid w:val="007556EA"/>
    <w:rsid w:val="00757D7A"/>
    <w:rsid w:val="007628A7"/>
    <w:rsid w:val="0076379D"/>
    <w:rsid w:val="0076546A"/>
    <w:rsid w:val="007656D6"/>
    <w:rsid w:val="00765778"/>
    <w:rsid w:val="007678C3"/>
    <w:rsid w:val="00770186"/>
    <w:rsid w:val="00771A8B"/>
    <w:rsid w:val="00771D3C"/>
    <w:rsid w:val="00772E29"/>
    <w:rsid w:val="00772E45"/>
    <w:rsid w:val="0077343B"/>
    <w:rsid w:val="00773802"/>
    <w:rsid w:val="007747A1"/>
    <w:rsid w:val="00774FC5"/>
    <w:rsid w:val="00775202"/>
    <w:rsid w:val="00780C6A"/>
    <w:rsid w:val="00781A95"/>
    <w:rsid w:val="007824A2"/>
    <w:rsid w:val="007827D5"/>
    <w:rsid w:val="007828A7"/>
    <w:rsid w:val="00782A03"/>
    <w:rsid w:val="00782ADD"/>
    <w:rsid w:val="00783C2B"/>
    <w:rsid w:val="00784487"/>
    <w:rsid w:val="00784786"/>
    <w:rsid w:val="0078514E"/>
    <w:rsid w:val="007852F4"/>
    <w:rsid w:val="00785A75"/>
    <w:rsid w:val="0078618A"/>
    <w:rsid w:val="007879F7"/>
    <w:rsid w:val="00787A3D"/>
    <w:rsid w:val="00791219"/>
    <w:rsid w:val="00793D94"/>
    <w:rsid w:val="007958AF"/>
    <w:rsid w:val="0079733E"/>
    <w:rsid w:val="0079756C"/>
    <w:rsid w:val="007A0F98"/>
    <w:rsid w:val="007A12F1"/>
    <w:rsid w:val="007A24AC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2A88"/>
    <w:rsid w:val="007B2D42"/>
    <w:rsid w:val="007B473F"/>
    <w:rsid w:val="007B48F0"/>
    <w:rsid w:val="007B4D5A"/>
    <w:rsid w:val="007B5E28"/>
    <w:rsid w:val="007B7222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400D"/>
    <w:rsid w:val="007C44B0"/>
    <w:rsid w:val="007C5B7F"/>
    <w:rsid w:val="007C63A0"/>
    <w:rsid w:val="007C6897"/>
    <w:rsid w:val="007C6BD9"/>
    <w:rsid w:val="007C70F7"/>
    <w:rsid w:val="007C7196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49C6"/>
    <w:rsid w:val="007D56B7"/>
    <w:rsid w:val="007D5B3F"/>
    <w:rsid w:val="007D5CC3"/>
    <w:rsid w:val="007D5D41"/>
    <w:rsid w:val="007E0154"/>
    <w:rsid w:val="007E0515"/>
    <w:rsid w:val="007E0675"/>
    <w:rsid w:val="007E1136"/>
    <w:rsid w:val="007E2149"/>
    <w:rsid w:val="007E2AFF"/>
    <w:rsid w:val="007E2E03"/>
    <w:rsid w:val="007E480F"/>
    <w:rsid w:val="007E4AA0"/>
    <w:rsid w:val="007E4FD5"/>
    <w:rsid w:val="007E58B0"/>
    <w:rsid w:val="007E77BE"/>
    <w:rsid w:val="007F1603"/>
    <w:rsid w:val="007F206A"/>
    <w:rsid w:val="007F3C81"/>
    <w:rsid w:val="007F42B9"/>
    <w:rsid w:val="007F43F6"/>
    <w:rsid w:val="007F4502"/>
    <w:rsid w:val="007F4A05"/>
    <w:rsid w:val="007F66E1"/>
    <w:rsid w:val="007F7CD7"/>
    <w:rsid w:val="008004EE"/>
    <w:rsid w:val="00801597"/>
    <w:rsid w:val="00804206"/>
    <w:rsid w:val="008045DF"/>
    <w:rsid w:val="0080494E"/>
    <w:rsid w:val="008052C2"/>
    <w:rsid w:val="008072EA"/>
    <w:rsid w:val="00807377"/>
    <w:rsid w:val="00807ADF"/>
    <w:rsid w:val="008103AC"/>
    <w:rsid w:val="00810D1F"/>
    <w:rsid w:val="0081153D"/>
    <w:rsid w:val="0081173A"/>
    <w:rsid w:val="008118BF"/>
    <w:rsid w:val="00811D94"/>
    <w:rsid w:val="00811EC8"/>
    <w:rsid w:val="008126CB"/>
    <w:rsid w:val="00813637"/>
    <w:rsid w:val="00813767"/>
    <w:rsid w:val="008137A2"/>
    <w:rsid w:val="008137BF"/>
    <w:rsid w:val="00813E0F"/>
    <w:rsid w:val="008148A1"/>
    <w:rsid w:val="008156FB"/>
    <w:rsid w:val="00815CB6"/>
    <w:rsid w:val="008164E6"/>
    <w:rsid w:val="00816F02"/>
    <w:rsid w:val="0082126B"/>
    <w:rsid w:val="008214AB"/>
    <w:rsid w:val="00822BFD"/>
    <w:rsid w:val="00823173"/>
    <w:rsid w:val="00823477"/>
    <w:rsid w:val="0082362E"/>
    <w:rsid w:val="00823EFF"/>
    <w:rsid w:val="008251CF"/>
    <w:rsid w:val="00825589"/>
    <w:rsid w:val="00826D2B"/>
    <w:rsid w:val="0082706D"/>
    <w:rsid w:val="00831AAC"/>
    <w:rsid w:val="0083236D"/>
    <w:rsid w:val="00832F25"/>
    <w:rsid w:val="008335C0"/>
    <w:rsid w:val="008336C5"/>
    <w:rsid w:val="00834D10"/>
    <w:rsid w:val="0083722E"/>
    <w:rsid w:val="00837456"/>
    <w:rsid w:val="00837980"/>
    <w:rsid w:val="008379A5"/>
    <w:rsid w:val="0084054D"/>
    <w:rsid w:val="0084061B"/>
    <w:rsid w:val="00841C69"/>
    <w:rsid w:val="00842BF1"/>
    <w:rsid w:val="008430B8"/>
    <w:rsid w:val="008434AA"/>
    <w:rsid w:val="00844C23"/>
    <w:rsid w:val="00845F95"/>
    <w:rsid w:val="008465D3"/>
    <w:rsid w:val="00846F67"/>
    <w:rsid w:val="008475B1"/>
    <w:rsid w:val="0085114D"/>
    <w:rsid w:val="00851479"/>
    <w:rsid w:val="008521AF"/>
    <w:rsid w:val="00853113"/>
    <w:rsid w:val="00853A08"/>
    <w:rsid w:val="00853A62"/>
    <w:rsid w:val="00854517"/>
    <w:rsid w:val="00854D9D"/>
    <w:rsid w:val="00854F77"/>
    <w:rsid w:val="00855707"/>
    <w:rsid w:val="00856225"/>
    <w:rsid w:val="00856300"/>
    <w:rsid w:val="008567A5"/>
    <w:rsid w:val="008573F6"/>
    <w:rsid w:val="008576EE"/>
    <w:rsid w:val="008577A9"/>
    <w:rsid w:val="00860232"/>
    <w:rsid w:val="008602AC"/>
    <w:rsid w:val="00860BF2"/>
    <w:rsid w:val="008610D3"/>
    <w:rsid w:val="00861400"/>
    <w:rsid w:val="00862E10"/>
    <w:rsid w:val="00862FC5"/>
    <w:rsid w:val="0086320F"/>
    <w:rsid w:val="00863F69"/>
    <w:rsid w:val="008656C8"/>
    <w:rsid w:val="00866B96"/>
    <w:rsid w:val="00870612"/>
    <w:rsid w:val="008742E3"/>
    <w:rsid w:val="008743C3"/>
    <w:rsid w:val="00874DA6"/>
    <w:rsid w:val="00875B78"/>
    <w:rsid w:val="0087666E"/>
    <w:rsid w:val="00876730"/>
    <w:rsid w:val="00876880"/>
    <w:rsid w:val="00876F7D"/>
    <w:rsid w:val="00877693"/>
    <w:rsid w:val="0087779C"/>
    <w:rsid w:val="00877904"/>
    <w:rsid w:val="00877B1C"/>
    <w:rsid w:val="00877C6D"/>
    <w:rsid w:val="00877CFA"/>
    <w:rsid w:val="00877D66"/>
    <w:rsid w:val="00880D7B"/>
    <w:rsid w:val="00880F1C"/>
    <w:rsid w:val="00881606"/>
    <w:rsid w:val="00882531"/>
    <w:rsid w:val="00882F0E"/>
    <w:rsid w:val="008830EE"/>
    <w:rsid w:val="0088389F"/>
    <w:rsid w:val="00883D19"/>
    <w:rsid w:val="008842B2"/>
    <w:rsid w:val="00884383"/>
    <w:rsid w:val="008847DB"/>
    <w:rsid w:val="00884EE1"/>
    <w:rsid w:val="00887CDC"/>
    <w:rsid w:val="00890197"/>
    <w:rsid w:val="00891385"/>
    <w:rsid w:val="00892432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05D7"/>
    <w:rsid w:val="008A0FF4"/>
    <w:rsid w:val="008A15FF"/>
    <w:rsid w:val="008A3609"/>
    <w:rsid w:val="008A4831"/>
    <w:rsid w:val="008A4E78"/>
    <w:rsid w:val="008A4F95"/>
    <w:rsid w:val="008A581A"/>
    <w:rsid w:val="008A6BB1"/>
    <w:rsid w:val="008A75FF"/>
    <w:rsid w:val="008B15BF"/>
    <w:rsid w:val="008B2C4B"/>
    <w:rsid w:val="008B4045"/>
    <w:rsid w:val="008B587D"/>
    <w:rsid w:val="008B62C2"/>
    <w:rsid w:val="008B753D"/>
    <w:rsid w:val="008C0269"/>
    <w:rsid w:val="008C0622"/>
    <w:rsid w:val="008C5CF3"/>
    <w:rsid w:val="008C7FFB"/>
    <w:rsid w:val="008D0F82"/>
    <w:rsid w:val="008D1B12"/>
    <w:rsid w:val="008D1CAF"/>
    <w:rsid w:val="008D2737"/>
    <w:rsid w:val="008D36A1"/>
    <w:rsid w:val="008D3B0E"/>
    <w:rsid w:val="008D4592"/>
    <w:rsid w:val="008D470A"/>
    <w:rsid w:val="008D51D4"/>
    <w:rsid w:val="008D6067"/>
    <w:rsid w:val="008D63C9"/>
    <w:rsid w:val="008D69DA"/>
    <w:rsid w:val="008D6B78"/>
    <w:rsid w:val="008D6C55"/>
    <w:rsid w:val="008D75DE"/>
    <w:rsid w:val="008D792D"/>
    <w:rsid w:val="008E0E85"/>
    <w:rsid w:val="008E15D1"/>
    <w:rsid w:val="008E3B05"/>
    <w:rsid w:val="008E3D69"/>
    <w:rsid w:val="008E4196"/>
    <w:rsid w:val="008E52B3"/>
    <w:rsid w:val="008E531F"/>
    <w:rsid w:val="008E54E6"/>
    <w:rsid w:val="008E6BEE"/>
    <w:rsid w:val="008E7B39"/>
    <w:rsid w:val="008F077A"/>
    <w:rsid w:val="008F0C1C"/>
    <w:rsid w:val="008F2440"/>
    <w:rsid w:val="008F251D"/>
    <w:rsid w:val="008F2766"/>
    <w:rsid w:val="008F58B7"/>
    <w:rsid w:val="008F6327"/>
    <w:rsid w:val="008F6EF5"/>
    <w:rsid w:val="008F757C"/>
    <w:rsid w:val="008F7E53"/>
    <w:rsid w:val="0090023B"/>
    <w:rsid w:val="00901514"/>
    <w:rsid w:val="0090426C"/>
    <w:rsid w:val="009043F6"/>
    <w:rsid w:val="00907310"/>
    <w:rsid w:val="00911FC1"/>
    <w:rsid w:val="00912436"/>
    <w:rsid w:val="00912A92"/>
    <w:rsid w:val="00912AC0"/>
    <w:rsid w:val="00913CC8"/>
    <w:rsid w:val="009157E1"/>
    <w:rsid w:val="00915D34"/>
    <w:rsid w:val="00916167"/>
    <w:rsid w:val="00916A27"/>
    <w:rsid w:val="00916AB4"/>
    <w:rsid w:val="0092011B"/>
    <w:rsid w:val="00921E3B"/>
    <w:rsid w:val="0092201B"/>
    <w:rsid w:val="00922F2D"/>
    <w:rsid w:val="009232A7"/>
    <w:rsid w:val="009239A5"/>
    <w:rsid w:val="00925D33"/>
    <w:rsid w:val="0092626E"/>
    <w:rsid w:val="0093132C"/>
    <w:rsid w:val="00931DA0"/>
    <w:rsid w:val="0093298B"/>
    <w:rsid w:val="009329EF"/>
    <w:rsid w:val="00933119"/>
    <w:rsid w:val="00933820"/>
    <w:rsid w:val="009339CE"/>
    <w:rsid w:val="009348B4"/>
    <w:rsid w:val="009357F7"/>
    <w:rsid w:val="009360D8"/>
    <w:rsid w:val="009360E2"/>
    <w:rsid w:val="0093616A"/>
    <w:rsid w:val="00937B09"/>
    <w:rsid w:val="009410F5"/>
    <w:rsid w:val="009416D3"/>
    <w:rsid w:val="00941D99"/>
    <w:rsid w:val="00942CF5"/>
    <w:rsid w:val="00943517"/>
    <w:rsid w:val="009449BB"/>
    <w:rsid w:val="009455BC"/>
    <w:rsid w:val="009469F8"/>
    <w:rsid w:val="00946C83"/>
    <w:rsid w:val="009477A5"/>
    <w:rsid w:val="00950A1C"/>
    <w:rsid w:val="00950D0A"/>
    <w:rsid w:val="00950F18"/>
    <w:rsid w:val="00952CA1"/>
    <w:rsid w:val="00954121"/>
    <w:rsid w:val="00955603"/>
    <w:rsid w:val="00955C35"/>
    <w:rsid w:val="00956FC0"/>
    <w:rsid w:val="00957699"/>
    <w:rsid w:val="009602A9"/>
    <w:rsid w:val="00960B9F"/>
    <w:rsid w:val="00961B37"/>
    <w:rsid w:val="0096268E"/>
    <w:rsid w:val="00962BA5"/>
    <w:rsid w:val="009633B7"/>
    <w:rsid w:val="00964189"/>
    <w:rsid w:val="00964AD3"/>
    <w:rsid w:val="00965743"/>
    <w:rsid w:val="00965D90"/>
    <w:rsid w:val="00965F31"/>
    <w:rsid w:val="009675E5"/>
    <w:rsid w:val="00967F16"/>
    <w:rsid w:val="00970061"/>
    <w:rsid w:val="00971620"/>
    <w:rsid w:val="00971A80"/>
    <w:rsid w:val="00972161"/>
    <w:rsid w:val="00972B24"/>
    <w:rsid w:val="00973D18"/>
    <w:rsid w:val="009746FF"/>
    <w:rsid w:val="00974B68"/>
    <w:rsid w:val="00974D0B"/>
    <w:rsid w:val="00976405"/>
    <w:rsid w:val="00976649"/>
    <w:rsid w:val="00976E29"/>
    <w:rsid w:val="00981BC5"/>
    <w:rsid w:val="00982D8B"/>
    <w:rsid w:val="00983130"/>
    <w:rsid w:val="0098317B"/>
    <w:rsid w:val="009835C5"/>
    <w:rsid w:val="009838F4"/>
    <w:rsid w:val="00984318"/>
    <w:rsid w:val="0098443D"/>
    <w:rsid w:val="00985665"/>
    <w:rsid w:val="009859BD"/>
    <w:rsid w:val="00986152"/>
    <w:rsid w:val="00987ABA"/>
    <w:rsid w:val="00990B16"/>
    <w:rsid w:val="00991BC1"/>
    <w:rsid w:val="009927BE"/>
    <w:rsid w:val="009940A1"/>
    <w:rsid w:val="009946B9"/>
    <w:rsid w:val="009949AA"/>
    <w:rsid w:val="00995087"/>
    <w:rsid w:val="009A0005"/>
    <w:rsid w:val="009A00DF"/>
    <w:rsid w:val="009A1009"/>
    <w:rsid w:val="009A24B4"/>
    <w:rsid w:val="009A2BCE"/>
    <w:rsid w:val="009A47F0"/>
    <w:rsid w:val="009A49D9"/>
    <w:rsid w:val="009A64A5"/>
    <w:rsid w:val="009A6AD2"/>
    <w:rsid w:val="009A736B"/>
    <w:rsid w:val="009A7A77"/>
    <w:rsid w:val="009B04A9"/>
    <w:rsid w:val="009B1095"/>
    <w:rsid w:val="009B262E"/>
    <w:rsid w:val="009B2836"/>
    <w:rsid w:val="009B32EE"/>
    <w:rsid w:val="009B405B"/>
    <w:rsid w:val="009B4B31"/>
    <w:rsid w:val="009B5072"/>
    <w:rsid w:val="009B7BE6"/>
    <w:rsid w:val="009C18B1"/>
    <w:rsid w:val="009C2BDA"/>
    <w:rsid w:val="009C3CB5"/>
    <w:rsid w:val="009C3E94"/>
    <w:rsid w:val="009C41C3"/>
    <w:rsid w:val="009C4707"/>
    <w:rsid w:val="009C5517"/>
    <w:rsid w:val="009C69D3"/>
    <w:rsid w:val="009C6F79"/>
    <w:rsid w:val="009C739A"/>
    <w:rsid w:val="009D04FC"/>
    <w:rsid w:val="009D1D3A"/>
    <w:rsid w:val="009D1F08"/>
    <w:rsid w:val="009D284E"/>
    <w:rsid w:val="009D44CB"/>
    <w:rsid w:val="009D6DCE"/>
    <w:rsid w:val="009D7452"/>
    <w:rsid w:val="009D761F"/>
    <w:rsid w:val="009E0071"/>
    <w:rsid w:val="009E0840"/>
    <w:rsid w:val="009E0D88"/>
    <w:rsid w:val="009E0F24"/>
    <w:rsid w:val="009E17C4"/>
    <w:rsid w:val="009E1DF6"/>
    <w:rsid w:val="009E1FAE"/>
    <w:rsid w:val="009E52EB"/>
    <w:rsid w:val="009E583B"/>
    <w:rsid w:val="009E5941"/>
    <w:rsid w:val="009E6675"/>
    <w:rsid w:val="009E691B"/>
    <w:rsid w:val="009F1450"/>
    <w:rsid w:val="009F2219"/>
    <w:rsid w:val="009F242E"/>
    <w:rsid w:val="009F33F1"/>
    <w:rsid w:val="009F430C"/>
    <w:rsid w:val="009F4B1A"/>
    <w:rsid w:val="009F620E"/>
    <w:rsid w:val="009F62E1"/>
    <w:rsid w:val="009F77D8"/>
    <w:rsid w:val="00A0012D"/>
    <w:rsid w:val="00A011BB"/>
    <w:rsid w:val="00A015A3"/>
    <w:rsid w:val="00A01778"/>
    <w:rsid w:val="00A019C9"/>
    <w:rsid w:val="00A026EC"/>
    <w:rsid w:val="00A039A1"/>
    <w:rsid w:val="00A03C9A"/>
    <w:rsid w:val="00A03EDA"/>
    <w:rsid w:val="00A04C1B"/>
    <w:rsid w:val="00A062BE"/>
    <w:rsid w:val="00A06844"/>
    <w:rsid w:val="00A06E02"/>
    <w:rsid w:val="00A06E4C"/>
    <w:rsid w:val="00A0760C"/>
    <w:rsid w:val="00A07DC1"/>
    <w:rsid w:val="00A10AE7"/>
    <w:rsid w:val="00A11329"/>
    <w:rsid w:val="00A113B9"/>
    <w:rsid w:val="00A1188B"/>
    <w:rsid w:val="00A11939"/>
    <w:rsid w:val="00A12390"/>
    <w:rsid w:val="00A12B74"/>
    <w:rsid w:val="00A12EFC"/>
    <w:rsid w:val="00A1305E"/>
    <w:rsid w:val="00A13574"/>
    <w:rsid w:val="00A14F6E"/>
    <w:rsid w:val="00A1575B"/>
    <w:rsid w:val="00A17C38"/>
    <w:rsid w:val="00A201D4"/>
    <w:rsid w:val="00A20DA3"/>
    <w:rsid w:val="00A21489"/>
    <w:rsid w:val="00A22B5F"/>
    <w:rsid w:val="00A22BAE"/>
    <w:rsid w:val="00A2307C"/>
    <w:rsid w:val="00A232E4"/>
    <w:rsid w:val="00A23C6E"/>
    <w:rsid w:val="00A23C77"/>
    <w:rsid w:val="00A24CAE"/>
    <w:rsid w:val="00A254F6"/>
    <w:rsid w:val="00A25543"/>
    <w:rsid w:val="00A2584C"/>
    <w:rsid w:val="00A2684F"/>
    <w:rsid w:val="00A270B7"/>
    <w:rsid w:val="00A303B6"/>
    <w:rsid w:val="00A30703"/>
    <w:rsid w:val="00A31341"/>
    <w:rsid w:val="00A32122"/>
    <w:rsid w:val="00A32912"/>
    <w:rsid w:val="00A32A38"/>
    <w:rsid w:val="00A32C87"/>
    <w:rsid w:val="00A3381F"/>
    <w:rsid w:val="00A35C90"/>
    <w:rsid w:val="00A365E7"/>
    <w:rsid w:val="00A37E1B"/>
    <w:rsid w:val="00A41457"/>
    <w:rsid w:val="00A41A98"/>
    <w:rsid w:val="00A42DB9"/>
    <w:rsid w:val="00A438FF"/>
    <w:rsid w:val="00A45181"/>
    <w:rsid w:val="00A456B3"/>
    <w:rsid w:val="00A460CF"/>
    <w:rsid w:val="00A4742B"/>
    <w:rsid w:val="00A47BF4"/>
    <w:rsid w:val="00A507DA"/>
    <w:rsid w:val="00A513C8"/>
    <w:rsid w:val="00A53262"/>
    <w:rsid w:val="00A534FA"/>
    <w:rsid w:val="00A540D0"/>
    <w:rsid w:val="00A54B13"/>
    <w:rsid w:val="00A55D3A"/>
    <w:rsid w:val="00A55F4A"/>
    <w:rsid w:val="00A56326"/>
    <w:rsid w:val="00A566C3"/>
    <w:rsid w:val="00A56A8E"/>
    <w:rsid w:val="00A56DDA"/>
    <w:rsid w:val="00A57104"/>
    <w:rsid w:val="00A60ACA"/>
    <w:rsid w:val="00A60AF0"/>
    <w:rsid w:val="00A62334"/>
    <w:rsid w:val="00A63355"/>
    <w:rsid w:val="00A63562"/>
    <w:rsid w:val="00A63596"/>
    <w:rsid w:val="00A63EA4"/>
    <w:rsid w:val="00A64206"/>
    <w:rsid w:val="00A65537"/>
    <w:rsid w:val="00A65BA7"/>
    <w:rsid w:val="00A65E92"/>
    <w:rsid w:val="00A65EB1"/>
    <w:rsid w:val="00A66621"/>
    <w:rsid w:val="00A66BE2"/>
    <w:rsid w:val="00A7181D"/>
    <w:rsid w:val="00A721B7"/>
    <w:rsid w:val="00A72351"/>
    <w:rsid w:val="00A724BB"/>
    <w:rsid w:val="00A7455A"/>
    <w:rsid w:val="00A770F8"/>
    <w:rsid w:val="00A77ACD"/>
    <w:rsid w:val="00A8085D"/>
    <w:rsid w:val="00A80B75"/>
    <w:rsid w:val="00A80F10"/>
    <w:rsid w:val="00A811C1"/>
    <w:rsid w:val="00A81930"/>
    <w:rsid w:val="00A824B4"/>
    <w:rsid w:val="00A85D21"/>
    <w:rsid w:val="00A85EED"/>
    <w:rsid w:val="00A872BA"/>
    <w:rsid w:val="00A9040E"/>
    <w:rsid w:val="00A90A08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7338"/>
    <w:rsid w:val="00AA7643"/>
    <w:rsid w:val="00AA7D82"/>
    <w:rsid w:val="00AA7E85"/>
    <w:rsid w:val="00AB17C0"/>
    <w:rsid w:val="00AB1F34"/>
    <w:rsid w:val="00AB22CB"/>
    <w:rsid w:val="00AB2EED"/>
    <w:rsid w:val="00AB31EE"/>
    <w:rsid w:val="00AB3251"/>
    <w:rsid w:val="00AB38AC"/>
    <w:rsid w:val="00AB42B4"/>
    <w:rsid w:val="00AB5730"/>
    <w:rsid w:val="00AB5C05"/>
    <w:rsid w:val="00AB6290"/>
    <w:rsid w:val="00AB6B1E"/>
    <w:rsid w:val="00AB6C3A"/>
    <w:rsid w:val="00AB73CC"/>
    <w:rsid w:val="00AC2633"/>
    <w:rsid w:val="00AC283C"/>
    <w:rsid w:val="00AC3BB2"/>
    <w:rsid w:val="00AC3BE1"/>
    <w:rsid w:val="00AC4276"/>
    <w:rsid w:val="00AC491F"/>
    <w:rsid w:val="00AC4B82"/>
    <w:rsid w:val="00AC4EED"/>
    <w:rsid w:val="00AC5995"/>
    <w:rsid w:val="00AC6C6D"/>
    <w:rsid w:val="00AC71F3"/>
    <w:rsid w:val="00AC72D5"/>
    <w:rsid w:val="00AD0375"/>
    <w:rsid w:val="00AD093E"/>
    <w:rsid w:val="00AD0B42"/>
    <w:rsid w:val="00AD1327"/>
    <w:rsid w:val="00AD1AB6"/>
    <w:rsid w:val="00AD2102"/>
    <w:rsid w:val="00AD286F"/>
    <w:rsid w:val="00AD2E1E"/>
    <w:rsid w:val="00AD3161"/>
    <w:rsid w:val="00AD3223"/>
    <w:rsid w:val="00AD43B8"/>
    <w:rsid w:val="00AD71F1"/>
    <w:rsid w:val="00AE2064"/>
    <w:rsid w:val="00AE253E"/>
    <w:rsid w:val="00AE26F0"/>
    <w:rsid w:val="00AE2CC7"/>
    <w:rsid w:val="00AE34DE"/>
    <w:rsid w:val="00AE34FE"/>
    <w:rsid w:val="00AE37F4"/>
    <w:rsid w:val="00AE4C5F"/>
    <w:rsid w:val="00AE4DE6"/>
    <w:rsid w:val="00AE5F49"/>
    <w:rsid w:val="00AE6B63"/>
    <w:rsid w:val="00AE6F41"/>
    <w:rsid w:val="00AE78AB"/>
    <w:rsid w:val="00AF04C2"/>
    <w:rsid w:val="00AF06DB"/>
    <w:rsid w:val="00AF0F05"/>
    <w:rsid w:val="00AF2471"/>
    <w:rsid w:val="00AF2E50"/>
    <w:rsid w:val="00AF38C5"/>
    <w:rsid w:val="00AF3D68"/>
    <w:rsid w:val="00AF44BB"/>
    <w:rsid w:val="00AF4D3F"/>
    <w:rsid w:val="00AF7822"/>
    <w:rsid w:val="00B00746"/>
    <w:rsid w:val="00B01E38"/>
    <w:rsid w:val="00B0294E"/>
    <w:rsid w:val="00B0314D"/>
    <w:rsid w:val="00B0320F"/>
    <w:rsid w:val="00B04DCC"/>
    <w:rsid w:val="00B051D3"/>
    <w:rsid w:val="00B062C5"/>
    <w:rsid w:val="00B069FF"/>
    <w:rsid w:val="00B07BA4"/>
    <w:rsid w:val="00B10207"/>
    <w:rsid w:val="00B10F79"/>
    <w:rsid w:val="00B13465"/>
    <w:rsid w:val="00B1470B"/>
    <w:rsid w:val="00B14F0B"/>
    <w:rsid w:val="00B15AE8"/>
    <w:rsid w:val="00B15BB1"/>
    <w:rsid w:val="00B16176"/>
    <w:rsid w:val="00B20F43"/>
    <w:rsid w:val="00B21E6D"/>
    <w:rsid w:val="00B2256E"/>
    <w:rsid w:val="00B239DA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2795C"/>
    <w:rsid w:val="00B318FF"/>
    <w:rsid w:val="00B32A81"/>
    <w:rsid w:val="00B33C5D"/>
    <w:rsid w:val="00B342B9"/>
    <w:rsid w:val="00B3463F"/>
    <w:rsid w:val="00B34895"/>
    <w:rsid w:val="00B35845"/>
    <w:rsid w:val="00B3593E"/>
    <w:rsid w:val="00B360E7"/>
    <w:rsid w:val="00B36657"/>
    <w:rsid w:val="00B36884"/>
    <w:rsid w:val="00B37560"/>
    <w:rsid w:val="00B41125"/>
    <w:rsid w:val="00B418A4"/>
    <w:rsid w:val="00B42B91"/>
    <w:rsid w:val="00B43002"/>
    <w:rsid w:val="00B43404"/>
    <w:rsid w:val="00B46567"/>
    <w:rsid w:val="00B467F6"/>
    <w:rsid w:val="00B47E8B"/>
    <w:rsid w:val="00B5015E"/>
    <w:rsid w:val="00B523C2"/>
    <w:rsid w:val="00B52FDB"/>
    <w:rsid w:val="00B53A20"/>
    <w:rsid w:val="00B53B48"/>
    <w:rsid w:val="00B5441D"/>
    <w:rsid w:val="00B54712"/>
    <w:rsid w:val="00B56399"/>
    <w:rsid w:val="00B569BA"/>
    <w:rsid w:val="00B56E33"/>
    <w:rsid w:val="00B57716"/>
    <w:rsid w:val="00B57D92"/>
    <w:rsid w:val="00B60E4D"/>
    <w:rsid w:val="00B62FF8"/>
    <w:rsid w:val="00B631A7"/>
    <w:rsid w:val="00B631AD"/>
    <w:rsid w:val="00B6424D"/>
    <w:rsid w:val="00B64E60"/>
    <w:rsid w:val="00B65ED3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2E"/>
    <w:rsid w:val="00B804F6"/>
    <w:rsid w:val="00B80FD9"/>
    <w:rsid w:val="00B8196A"/>
    <w:rsid w:val="00B81E27"/>
    <w:rsid w:val="00B82808"/>
    <w:rsid w:val="00B829E2"/>
    <w:rsid w:val="00B82D93"/>
    <w:rsid w:val="00B83092"/>
    <w:rsid w:val="00B840F7"/>
    <w:rsid w:val="00B84637"/>
    <w:rsid w:val="00B8471E"/>
    <w:rsid w:val="00B852F7"/>
    <w:rsid w:val="00B85825"/>
    <w:rsid w:val="00B86846"/>
    <w:rsid w:val="00B9011A"/>
    <w:rsid w:val="00B9044F"/>
    <w:rsid w:val="00B90EF2"/>
    <w:rsid w:val="00B91A8D"/>
    <w:rsid w:val="00B92114"/>
    <w:rsid w:val="00B9238B"/>
    <w:rsid w:val="00B9256D"/>
    <w:rsid w:val="00B934EA"/>
    <w:rsid w:val="00B93E4D"/>
    <w:rsid w:val="00B93FE8"/>
    <w:rsid w:val="00B94C07"/>
    <w:rsid w:val="00B95857"/>
    <w:rsid w:val="00B95E76"/>
    <w:rsid w:val="00B95EFF"/>
    <w:rsid w:val="00B9694E"/>
    <w:rsid w:val="00B96C45"/>
    <w:rsid w:val="00B96F89"/>
    <w:rsid w:val="00B97D45"/>
    <w:rsid w:val="00BA0615"/>
    <w:rsid w:val="00BA1CE2"/>
    <w:rsid w:val="00BA2B39"/>
    <w:rsid w:val="00BA37AC"/>
    <w:rsid w:val="00BA4A55"/>
    <w:rsid w:val="00BA5ED1"/>
    <w:rsid w:val="00BA6426"/>
    <w:rsid w:val="00BA6A46"/>
    <w:rsid w:val="00BB1DE2"/>
    <w:rsid w:val="00BB217E"/>
    <w:rsid w:val="00BB24A9"/>
    <w:rsid w:val="00BB28D9"/>
    <w:rsid w:val="00BB2FAD"/>
    <w:rsid w:val="00BB3558"/>
    <w:rsid w:val="00BB3587"/>
    <w:rsid w:val="00BB4A67"/>
    <w:rsid w:val="00BB4B24"/>
    <w:rsid w:val="00BB4D17"/>
    <w:rsid w:val="00BB51C7"/>
    <w:rsid w:val="00BB5406"/>
    <w:rsid w:val="00BB549E"/>
    <w:rsid w:val="00BB618F"/>
    <w:rsid w:val="00BC27A0"/>
    <w:rsid w:val="00BC2AA2"/>
    <w:rsid w:val="00BC2E4E"/>
    <w:rsid w:val="00BC4648"/>
    <w:rsid w:val="00BC558D"/>
    <w:rsid w:val="00BC6BCF"/>
    <w:rsid w:val="00BC70EE"/>
    <w:rsid w:val="00BC727C"/>
    <w:rsid w:val="00BC7EC3"/>
    <w:rsid w:val="00BD093E"/>
    <w:rsid w:val="00BD0B2B"/>
    <w:rsid w:val="00BD1801"/>
    <w:rsid w:val="00BD1C00"/>
    <w:rsid w:val="00BD2095"/>
    <w:rsid w:val="00BD3257"/>
    <w:rsid w:val="00BD32AE"/>
    <w:rsid w:val="00BD4F2D"/>
    <w:rsid w:val="00BD541A"/>
    <w:rsid w:val="00BD619A"/>
    <w:rsid w:val="00BE03D4"/>
    <w:rsid w:val="00BE0E80"/>
    <w:rsid w:val="00BE1129"/>
    <w:rsid w:val="00BE2C33"/>
    <w:rsid w:val="00BE33F8"/>
    <w:rsid w:val="00BE3EC4"/>
    <w:rsid w:val="00BE3F54"/>
    <w:rsid w:val="00BE5A1C"/>
    <w:rsid w:val="00BE65CD"/>
    <w:rsid w:val="00BE662A"/>
    <w:rsid w:val="00BE7E35"/>
    <w:rsid w:val="00BF0210"/>
    <w:rsid w:val="00BF1544"/>
    <w:rsid w:val="00BF1FBC"/>
    <w:rsid w:val="00BF2A9B"/>
    <w:rsid w:val="00BF376D"/>
    <w:rsid w:val="00BF436F"/>
    <w:rsid w:val="00BF4673"/>
    <w:rsid w:val="00BF5C2D"/>
    <w:rsid w:val="00BF6B1F"/>
    <w:rsid w:val="00BF6EFE"/>
    <w:rsid w:val="00C008B5"/>
    <w:rsid w:val="00C01818"/>
    <w:rsid w:val="00C01DB2"/>
    <w:rsid w:val="00C039DE"/>
    <w:rsid w:val="00C03E23"/>
    <w:rsid w:val="00C04235"/>
    <w:rsid w:val="00C04771"/>
    <w:rsid w:val="00C04EAF"/>
    <w:rsid w:val="00C053D6"/>
    <w:rsid w:val="00C05661"/>
    <w:rsid w:val="00C05FCE"/>
    <w:rsid w:val="00C07380"/>
    <w:rsid w:val="00C07DDD"/>
    <w:rsid w:val="00C101C4"/>
    <w:rsid w:val="00C11C66"/>
    <w:rsid w:val="00C12CA4"/>
    <w:rsid w:val="00C134DB"/>
    <w:rsid w:val="00C13A34"/>
    <w:rsid w:val="00C13EAC"/>
    <w:rsid w:val="00C14274"/>
    <w:rsid w:val="00C144CC"/>
    <w:rsid w:val="00C152F2"/>
    <w:rsid w:val="00C155DF"/>
    <w:rsid w:val="00C15D48"/>
    <w:rsid w:val="00C2183D"/>
    <w:rsid w:val="00C21D11"/>
    <w:rsid w:val="00C22FD1"/>
    <w:rsid w:val="00C23827"/>
    <w:rsid w:val="00C23BBE"/>
    <w:rsid w:val="00C24773"/>
    <w:rsid w:val="00C2534E"/>
    <w:rsid w:val="00C25C05"/>
    <w:rsid w:val="00C25ED8"/>
    <w:rsid w:val="00C26D96"/>
    <w:rsid w:val="00C270E0"/>
    <w:rsid w:val="00C30789"/>
    <w:rsid w:val="00C30CF0"/>
    <w:rsid w:val="00C31A61"/>
    <w:rsid w:val="00C31DE1"/>
    <w:rsid w:val="00C32187"/>
    <w:rsid w:val="00C334B3"/>
    <w:rsid w:val="00C33A9E"/>
    <w:rsid w:val="00C3474B"/>
    <w:rsid w:val="00C36608"/>
    <w:rsid w:val="00C400D7"/>
    <w:rsid w:val="00C40170"/>
    <w:rsid w:val="00C41E73"/>
    <w:rsid w:val="00C42811"/>
    <w:rsid w:val="00C42F14"/>
    <w:rsid w:val="00C4343B"/>
    <w:rsid w:val="00C43A59"/>
    <w:rsid w:val="00C43D99"/>
    <w:rsid w:val="00C43F20"/>
    <w:rsid w:val="00C4512F"/>
    <w:rsid w:val="00C45AE8"/>
    <w:rsid w:val="00C462B5"/>
    <w:rsid w:val="00C463C2"/>
    <w:rsid w:val="00C46A57"/>
    <w:rsid w:val="00C46E2A"/>
    <w:rsid w:val="00C50F2B"/>
    <w:rsid w:val="00C512C7"/>
    <w:rsid w:val="00C51792"/>
    <w:rsid w:val="00C51F70"/>
    <w:rsid w:val="00C52AED"/>
    <w:rsid w:val="00C53CA0"/>
    <w:rsid w:val="00C54E57"/>
    <w:rsid w:val="00C557B6"/>
    <w:rsid w:val="00C55D27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75C05"/>
    <w:rsid w:val="00C7686E"/>
    <w:rsid w:val="00C8089A"/>
    <w:rsid w:val="00C80943"/>
    <w:rsid w:val="00C81926"/>
    <w:rsid w:val="00C82BC4"/>
    <w:rsid w:val="00C85038"/>
    <w:rsid w:val="00C85141"/>
    <w:rsid w:val="00C85F52"/>
    <w:rsid w:val="00C86AE4"/>
    <w:rsid w:val="00C86B03"/>
    <w:rsid w:val="00C87B89"/>
    <w:rsid w:val="00C87E47"/>
    <w:rsid w:val="00C901D3"/>
    <w:rsid w:val="00C9180B"/>
    <w:rsid w:val="00C91C25"/>
    <w:rsid w:val="00C92466"/>
    <w:rsid w:val="00C946A7"/>
    <w:rsid w:val="00C94C01"/>
    <w:rsid w:val="00C94F5B"/>
    <w:rsid w:val="00C957D5"/>
    <w:rsid w:val="00C95D61"/>
    <w:rsid w:val="00C96740"/>
    <w:rsid w:val="00C97355"/>
    <w:rsid w:val="00CA03DD"/>
    <w:rsid w:val="00CA08FB"/>
    <w:rsid w:val="00CA0D13"/>
    <w:rsid w:val="00CA22D1"/>
    <w:rsid w:val="00CA2930"/>
    <w:rsid w:val="00CA3368"/>
    <w:rsid w:val="00CA5250"/>
    <w:rsid w:val="00CA5890"/>
    <w:rsid w:val="00CA5DC3"/>
    <w:rsid w:val="00CA6D18"/>
    <w:rsid w:val="00CA7B34"/>
    <w:rsid w:val="00CB00E1"/>
    <w:rsid w:val="00CB18A7"/>
    <w:rsid w:val="00CB1E7B"/>
    <w:rsid w:val="00CB2854"/>
    <w:rsid w:val="00CB29B3"/>
    <w:rsid w:val="00CB5473"/>
    <w:rsid w:val="00CB6013"/>
    <w:rsid w:val="00CB75F6"/>
    <w:rsid w:val="00CB76B0"/>
    <w:rsid w:val="00CC2396"/>
    <w:rsid w:val="00CC2CCD"/>
    <w:rsid w:val="00CC41F3"/>
    <w:rsid w:val="00CC58B1"/>
    <w:rsid w:val="00CC7179"/>
    <w:rsid w:val="00CD0079"/>
    <w:rsid w:val="00CD19C6"/>
    <w:rsid w:val="00CD2BBF"/>
    <w:rsid w:val="00CD42BA"/>
    <w:rsid w:val="00CD52F5"/>
    <w:rsid w:val="00CD574C"/>
    <w:rsid w:val="00CD6C91"/>
    <w:rsid w:val="00CD71BE"/>
    <w:rsid w:val="00CD7523"/>
    <w:rsid w:val="00CE00D8"/>
    <w:rsid w:val="00CE04A0"/>
    <w:rsid w:val="00CE0C4B"/>
    <w:rsid w:val="00CE2B84"/>
    <w:rsid w:val="00CE38BD"/>
    <w:rsid w:val="00CE4856"/>
    <w:rsid w:val="00CE4DCC"/>
    <w:rsid w:val="00CE5BD5"/>
    <w:rsid w:val="00CE6212"/>
    <w:rsid w:val="00CE666B"/>
    <w:rsid w:val="00CE6ACE"/>
    <w:rsid w:val="00CE743D"/>
    <w:rsid w:val="00CF065C"/>
    <w:rsid w:val="00CF092F"/>
    <w:rsid w:val="00CF1FEC"/>
    <w:rsid w:val="00CF255B"/>
    <w:rsid w:val="00CF2EB5"/>
    <w:rsid w:val="00CF3268"/>
    <w:rsid w:val="00CF331E"/>
    <w:rsid w:val="00CF3C7C"/>
    <w:rsid w:val="00CF47D1"/>
    <w:rsid w:val="00CF5C92"/>
    <w:rsid w:val="00CF67FC"/>
    <w:rsid w:val="00D0016F"/>
    <w:rsid w:val="00D00939"/>
    <w:rsid w:val="00D00E38"/>
    <w:rsid w:val="00D0135A"/>
    <w:rsid w:val="00D026D2"/>
    <w:rsid w:val="00D039B4"/>
    <w:rsid w:val="00D03F49"/>
    <w:rsid w:val="00D041BC"/>
    <w:rsid w:val="00D043D5"/>
    <w:rsid w:val="00D046A0"/>
    <w:rsid w:val="00D04F4F"/>
    <w:rsid w:val="00D05104"/>
    <w:rsid w:val="00D05207"/>
    <w:rsid w:val="00D05506"/>
    <w:rsid w:val="00D057CC"/>
    <w:rsid w:val="00D06A1C"/>
    <w:rsid w:val="00D06F4A"/>
    <w:rsid w:val="00D128ED"/>
    <w:rsid w:val="00D12BA7"/>
    <w:rsid w:val="00D1478A"/>
    <w:rsid w:val="00D17218"/>
    <w:rsid w:val="00D20467"/>
    <w:rsid w:val="00D207C9"/>
    <w:rsid w:val="00D20ADB"/>
    <w:rsid w:val="00D20C96"/>
    <w:rsid w:val="00D21061"/>
    <w:rsid w:val="00D2266A"/>
    <w:rsid w:val="00D23F67"/>
    <w:rsid w:val="00D2560C"/>
    <w:rsid w:val="00D26AA0"/>
    <w:rsid w:val="00D303C1"/>
    <w:rsid w:val="00D314FE"/>
    <w:rsid w:val="00D31757"/>
    <w:rsid w:val="00D31A6F"/>
    <w:rsid w:val="00D322E8"/>
    <w:rsid w:val="00D33AE7"/>
    <w:rsid w:val="00D40743"/>
    <w:rsid w:val="00D40C46"/>
    <w:rsid w:val="00D417E7"/>
    <w:rsid w:val="00D41EAB"/>
    <w:rsid w:val="00D4255F"/>
    <w:rsid w:val="00D4361D"/>
    <w:rsid w:val="00D43F31"/>
    <w:rsid w:val="00D44AB2"/>
    <w:rsid w:val="00D46056"/>
    <w:rsid w:val="00D4673B"/>
    <w:rsid w:val="00D4675C"/>
    <w:rsid w:val="00D47956"/>
    <w:rsid w:val="00D47DCA"/>
    <w:rsid w:val="00D50741"/>
    <w:rsid w:val="00D5083D"/>
    <w:rsid w:val="00D508DD"/>
    <w:rsid w:val="00D50B76"/>
    <w:rsid w:val="00D50C3F"/>
    <w:rsid w:val="00D52591"/>
    <w:rsid w:val="00D525E0"/>
    <w:rsid w:val="00D528A7"/>
    <w:rsid w:val="00D52E63"/>
    <w:rsid w:val="00D53BD4"/>
    <w:rsid w:val="00D54784"/>
    <w:rsid w:val="00D55487"/>
    <w:rsid w:val="00D554B7"/>
    <w:rsid w:val="00D567E6"/>
    <w:rsid w:val="00D57699"/>
    <w:rsid w:val="00D603F1"/>
    <w:rsid w:val="00D60499"/>
    <w:rsid w:val="00D61037"/>
    <w:rsid w:val="00D61E4D"/>
    <w:rsid w:val="00D6335E"/>
    <w:rsid w:val="00D643B7"/>
    <w:rsid w:val="00D6497A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6A6"/>
    <w:rsid w:val="00D73705"/>
    <w:rsid w:val="00D74851"/>
    <w:rsid w:val="00D752BA"/>
    <w:rsid w:val="00D75525"/>
    <w:rsid w:val="00D75BBF"/>
    <w:rsid w:val="00D75C67"/>
    <w:rsid w:val="00D76883"/>
    <w:rsid w:val="00D76A07"/>
    <w:rsid w:val="00D775E8"/>
    <w:rsid w:val="00D80A0B"/>
    <w:rsid w:val="00D820C4"/>
    <w:rsid w:val="00D8223D"/>
    <w:rsid w:val="00D83BBF"/>
    <w:rsid w:val="00D841EA"/>
    <w:rsid w:val="00D843A2"/>
    <w:rsid w:val="00D84610"/>
    <w:rsid w:val="00D86517"/>
    <w:rsid w:val="00D865C4"/>
    <w:rsid w:val="00D87082"/>
    <w:rsid w:val="00D876A5"/>
    <w:rsid w:val="00D9090B"/>
    <w:rsid w:val="00D91045"/>
    <w:rsid w:val="00D932BB"/>
    <w:rsid w:val="00D93439"/>
    <w:rsid w:val="00D93B7C"/>
    <w:rsid w:val="00D93C26"/>
    <w:rsid w:val="00D9450B"/>
    <w:rsid w:val="00D9486B"/>
    <w:rsid w:val="00D9531D"/>
    <w:rsid w:val="00D95A63"/>
    <w:rsid w:val="00D95D12"/>
    <w:rsid w:val="00D97365"/>
    <w:rsid w:val="00DA1AAD"/>
    <w:rsid w:val="00DA1ADE"/>
    <w:rsid w:val="00DA3B14"/>
    <w:rsid w:val="00DA4069"/>
    <w:rsid w:val="00DA40C3"/>
    <w:rsid w:val="00DA4443"/>
    <w:rsid w:val="00DA47DC"/>
    <w:rsid w:val="00DA49F7"/>
    <w:rsid w:val="00DA4F89"/>
    <w:rsid w:val="00DA52FD"/>
    <w:rsid w:val="00DA70B3"/>
    <w:rsid w:val="00DA7176"/>
    <w:rsid w:val="00DA769C"/>
    <w:rsid w:val="00DA78F3"/>
    <w:rsid w:val="00DB065C"/>
    <w:rsid w:val="00DB0996"/>
    <w:rsid w:val="00DB11AC"/>
    <w:rsid w:val="00DB152E"/>
    <w:rsid w:val="00DB541A"/>
    <w:rsid w:val="00DB7918"/>
    <w:rsid w:val="00DC02C7"/>
    <w:rsid w:val="00DC0CB4"/>
    <w:rsid w:val="00DC18DA"/>
    <w:rsid w:val="00DC30D4"/>
    <w:rsid w:val="00DC37C1"/>
    <w:rsid w:val="00DC45CA"/>
    <w:rsid w:val="00DC4F58"/>
    <w:rsid w:val="00DC513A"/>
    <w:rsid w:val="00DC5F9C"/>
    <w:rsid w:val="00DC6CB4"/>
    <w:rsid w:val="00DC7AB7"/>
    <w:rsid w:val="00DD14E8"/>
    <w:rsid w:val="00DD2E2E"/>
    <w:rsid w:val="00DD4CEA"/>
    <w:rsid w:val="00DD510B"/>
    <w:rsid w:val="00DD54AA"/>
    <w:rsid w:val="00DD6713"/>
    <w:rsid w:val="00DD6D79"/>
    <w:rsid w:val="00DD7B3A"/>
    <w:rsid w:val="00DE02F1"/>
    <w:rsid w:val="00DE0F0D"/>
    <w:rsid w:val="00DE0FCD"/>
    <w:rsid w:val="00DE15AD"/>
    <w:rsid w:val="00DE15CB"/>
    <w:rsid w:val="00DE202F"/>
    <w:rsid w:val="00DE2946"/>
    <w:rsid w:val="00DE3F19"/>
    <w:rsid w:val="00DE402C"/>
    <w:rsid w:val="00DE7C4D"/>
    <w:rsid w:val="00DE7E18"/>
    <w:rsid w:val="00DF1880"/>
    <w:rsid w:val="00DF356D"/>
    <w:rsid w:val="00DF4C09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3EB1"/>
    <w:rsid w:val="00E044A9"/>
    <w:rsid w:val="00E04BE8"/>
    <w:rsid w:val="00E058B1"/>
    <w:rsid w:val="00E05B1D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3B92"/>
    <w:rsid w:val="00E1435F"/>
    <w:rsid w:val="00E1557D"/>
    <w:rsid w:val="00E1694D"/>
    <w:rsid w:val="00E16BDE"/>
    <w:rsid w:val="00E173FE"/>
    <w:rsid w:val="00E174CD"/>
    <w:rsid w:val="00E17501"/>
    <w:rsid w:val="00E17AA5"/>
    <w:rsid w:val="00E21059"/>
    <w:rsid w:val="00E21155"/>
    <w:rsid w:val="00E21BC6"/>
    <w:rsid w:val="00E22008"/>
    <w:rsid w:val="00E2313C"/>
    <w:rsid w:val="00E24A32"/>
    <w:rsid w:val="00E24A9A"/>
    <w:rsid w:val="00E24FC3"/>
    <w:rsid w:val="00E253E3"/>
    <w:rsid w:val="00E25413"/>
    <w:rsid w:val="00E2628A"/>
    <w:rsid w:val="00E26FF3"/>
    <w:rsid w:val="00E27760"/>
    <w:rsid w:val="00E312FF"/>
    <w:rsid w:val="00E323C4"/>
    <w:rsid w:val="00E330C5"/>
    <w:rsid w:val="00E330E2"/>
    <w:rsid w:val="00E332FB"/>
    <w:rsid w:val="00E35563"/>
    <w:rsid w:val="00E35EC3"/>
    <w:rsid w:val="00E37AC6"/>
    <w:rsid w:val="00E40594"/>
    <w:rsid w:val="00E4059B"/>
    <w:rsid w:val="00E41F39"/>
    <w:rsid w:val="00E42AA4"/>
    <w:rsid w:val="00E42D09"/>
    <w:rsid w:val="00E431FA"/>
    <w:rsid w:val="00E436A2"/>
    <w:rsid w:val="00E436E4"/>
    <w:rsid w:val="00E471EF"/>
    <w:rsid w:val="00E51F62"/>
    <w:rsid w:val="00E53E71"/>
    <w:rsid w:val="00E56005"/>
    <w:rsid w:val="00E5670B"/>
    <w:rsid w:val="00E56B74"/>
    <w:rsid w:val="00E56D59"/>
    <w:rsid w:val="00E602EB"/>
    <w:rsid w:val="00E62547"/>
    <w:rsid w:val="00E647AE"/>
    <w:rsid w:val="00E6677A"/>
    <w:rsid w:val="00E70C46"/>
    <w:rsid w:val="00E70C81"/>
    <w:rsid w:val="00E70E5B"/>
    <w:rsid w:val="00E70EE2"/>
    <w:rsid w:val="00E728FD"/>
    <w:rsid w:val="00E73167"/>
    <w:rsid w:val="00E74082"/>
    <w:rsid w:val="00E748B6"/>
    <w:rsid w:val="00E748EC"/>
    <w:rsid w:val="00E7539C"/>
    <w:rsid w:val="00E75F77"/>
    <w:rsid w:val="00E7655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694"/>
    <w:rsid w:val="00E83F41"/>
    <w:rsid w:val="00E84387"/>
    <w:rsid w:val="00E843FC"/>
    <w:rsid w:val="00E8472B"/>
    <w:rsid w:val="00E84A40"/>
    <w:rsid w:val="00E8582A"/>
    <w:rsid w:val="00E861E5"/>
    <w:rsid w:val="00E8641B"/>
    <w:rsid w:val="00E865BC"/>
    <w:rsid w:val="00E91B75"/>
    <w:rsid w:val="00E9328A"/>
    <w:rsid w:val="00E93647"/>
    <w:rsid w:val="00E94C5C"/>
    <w:rsid w:val="00E94E73"/>
    <w:rsid w:val="00E96176"/>
    <w:rsid w:val="00E9636E"/>
    <w:rsid w:val="00E9689B"/>
    <w:rsid w:val="00E96CBA"/>
    <w:rsid w:val="00E96D8B"/>
    <w:rsid w:val="00EA0548"/>
    <w:rsid w:val="00EA1FF1"/>
    <w:rsid w:val="00EA20B5"/>
    <w:rsid w:val="00EA2972"/>
    <w:rsid w:val="00EA2985"/>
    <w:rsid w:val="00EA2998"/>
    <w:rsid w:val="00EA4889"/>
    <w:rsid w:val="00EA4973"/>
    <w:rsid w:val="00EA4DA7"/>
    <w:rsid w:val="00EA664A"/>
    <w:rsid w:val="00EA6F61"/>
    <w:rsid w:val="00EB02F3"/>
    <w:rsid w:val="00EB07E2"/>
    <w:rsid w:val="00EB0D99"/>
    <w:rsid w:val="00EB0E85"/>
    <w:rsid w:val="00EB1553"/>
    <w:rsid w:val="00EB15D7"/>
    <w:rsid w:val="00EB206C"/>
    <w:rsid w:val="00EB2D92"/>
    <w:rsid w:val="00EB345A"/>
    <w:rsid w:val="00EB3C66"/>
    <w:rsid w:val="00EB4000"/>
    <w:rsid w:val="00EB416D"/>
    <w:rsid w:val="00EB44D7"/>
    <w:rsid w:val="00EB4CFF"/>
    <w:rsid w:val="00EB5A08"/>
    <w:rsid w:val="00EB674F"/>
    <w:rsid w:val="00EB69D9"/>
    <w:rsid w:val="00EB6D37"/>
    <w:rsid w:val="00EB756F"/>
    <w:rsid w:val="00EB77E0"/>
    <w:rsid w:val="00EB78C9"/>
    <w:rsid w:val="00EB7997"/>
    <w:rsid w:val="00EC0C51"/>
    <w:rsid w:val="00EC14F9"/>
    <w:rsid w:val="00EC36E4"/>
    <w:rsid w:val="00EC3967"/>
    <w:rsid w:val="00EC3E1A"/>
    <w:rsid w:val="00EC6F92"/>
    <w:rsid w:val="00EC711C"/>
    <w:rsid w:val="00EC7600"/>
    <w:rsid w:val="00EC793E"/>
    <w:rsid w:val="00EC7CFA"/>
    <w:rsid w:val="00EC7D8F"/>
    <w:rsid w:val="00EC7E4D"/>
    <w:rsid w:val="00ED0942"/>
    <w:rsid w:val="00ED1F3D"/>
    <w:rsid w:val="00ED3260"/>
    <w:rsid w:val="00ED42E7"/>
    <w:rsid w:val="00ED4342"/>
    <w:rsid w:val="00ED5632"/>
    <w:rsid w:val="00ED6DA7"/>
    <w:rsid w:val="00ED6E02"/>
    <w:rsid w:val="00ED6F91"/>
    <w:rsid w:val="00ED7481"/>
    <w:rsid w:val="00ED7C23"/>
    <w:rsid w:val="00EE052B"/>
    <w:rsid w:val="00EE07CA"/>
    <w:rsid w:val="00EE1544"/>
    <w:rsid w:val="00EE187E"/>
    <w:rsid w:val="00EE1CB4"/>
    <w:rsid w:val="00EE1DCE"/>
    <w:rsid w:val="00EE20B8"/>
    <w:rsid w:val="00EE6191"/>
    <w:rsid w:val="00EE6582"/>
    <w:rsid w:val="00EE6BA5"/>
    <w:rsid w:val="00EE7B01"/>
    <w:rsid w:val="00EE7C5B"/>
    <w:rsid w:val="00EE7D91"/>
    <w:rsid w:val="00EF15DE"/>
    <w:rsid w:val="00EF2238"/>
    <w:rsid w:val="00EF2D42"/>
    <w:rsid w:val="00EF4662"/>
    <w:rsid w:val="00EF4B97"/>
    <w:rsid w:val="00EF5284"/>
    <w:rsid w:val="00EF6114"/>
    <w:rsid w:val="00EF7436"/>
    <w:rsid w:val="00F01776"/>
    <w:rsid w:val="00F017B9"/>
    <w:rsid w:val="00F022F0"/>
    <w:rsid w:val="00F02748"/>
    <w:rsid w:val="00F027FB"/>
    <w:rsid w:val="00F035AB"/>
    <w:rsid w:val="00F03746"/>
    <w:rsid w:val="00F03A12"/>
    <w:rsid w:val="00F06B6A"/>
    <w:rsid w:val="00F06F84"/>
    <w:rsid w:val="00F07459"/>
    <w:rsid w:val="00F102BE"/>
    <w:rsid w:val="00F1073D"/>
    <w:rsid w:val="00F1118F"/>
    <w:rsid w:val="00F121A8"/>
    <w:rsid w:val="00F134DF"/>
    <w:rsid w:val="00F13619"/>
    <w:rsid w:val="00F1385A"/>
    <w:rsid w:val="00F13A1C"/>
    <w:rsid w:val="00F14EB2"/>
    <w:rsid w:val="00F15606"/>
    <w:rsid w:val="00F15665"/>
    <w:rsid w:val="00F1598E"/>
    <w:rsid w:val="00F16782"/>
    <w:rsid w:val="00F16B0B"/>
    <w:rsid w:val="00F16D91"/>
    <w:rsid w:val="00F16EF9"/>
    <w:rsid w:val="00F175D4"/>
    <w:rsid w:val="00F17895"/>
    <w:rsid w:val="00F2002C"/>
    <w:rsid w:val="00F22298"/>
    <w:rsid w:val="00F22B62"/>
    <w:rsid w:val="00F237BB"/>
    <w:rsid w:val="00F25329"/>
    <w:rsid w:val="00F268EB"/>
    <w:rsid w:val="00F26E55"/>
    <w:rsid w:val="00F26E79"/>
    <w:rsid w:val="00F26EED"/>
    <w:rsid w:val="00F2734E"/>
    <w:rsid w:val="00F30FEA"/>
    <w:rsid w:val="00F32B7B"/>
    <w:rsid w:val="00F33353"/>
    <w:rsid w:val="00F33EE2"/>
    <w:rsid w:val="00F33F8F"/>
    <w:rsid w:val="00F34317"/>
    <w:rsid w:val="00F34625"/>
    <w:rsid w:val="00F373C8"/>
    <w:rsid w:val="00F37913"/>
    <w:rsid w:val="00F37B36"/>
    <w:rsid w:val="00F400B8"/>
    <w:rsid w:val="00F40332"/>
    <w:rsid w:val="00F40C60"/>
    <w:rsid w:val="00F40D43"/>
    <w:rsid w:val="00F41DA5"/>
    <w:rsid w:val="00F421AB"/>
    <w:rsid w:val="00F43993"/>
    <w:rsid w:val="00F44114"/>
    <w:rsid w:val="00F46449"/>
    <w:rsid w:val="00F47D6C"/>
    <w:rsid w:val="00F47F13"/>
    <w:rsid w:val="00F500F3"/>
    <w:rsid w:val="00F51BC1"/>
    <w:rsid w:val="00F52CE9"/>
    <w:rsid w:val="00F534F1"/>
    <w:rsid w:val="00F53FE8"/>
    <w:rsid w:val="00F544E8"/>
    <w:rsid w:val="00F5539F"/>
    <w:rsid w:val="00F55577"/>
    <w:rsid w:val="00F5582D"/>
    <w:rsid w:val="00F562D9"/>
    <w:rsid w:val="00F563F0"/>
    <w:rsid w:val="00F56C2F"/>
    <w:rsid w:val="00F5756C"/>
    <w:rsid w:val="00F57AFD"/>
    <w:rsid w:val="00F61483"/>
    <w:rsid w:val="00F6289B"/>
    <w:rsid w:val="00F62CF2"/>
    <w:rsid w:val="00F63BB4"/>
    <w:rsid w:val="00F640F6"/>
    <w:rsid w:val="00F64618"/>
    <w:rsid w:val="00F65A08"/>
    <w:rsid w:val="00F6605B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67A2D"/>
    <w:rsid w:val="00F70311"/>
    <w:rsid w:val="00F70ED6"/>
    <w:rsid w:val="00F71347"/>
    <w:rsid w:val="00F71E33"/>
    <w:rsid w:val="00F725E1"/>
    <w:rsid w:val="00F72A5E"/>
    <w:rsid w:val="00F72E0C"/>
    <w:rsid w:val="00F7411B"/>
    <w:rsid w:val="00F749F9"/>
    <w:rsid w:val="00F753C5"/>
    <w:rsid w:val="00F76626"/>
    <w:rsid w:val="00F76ABF"/>
    <w:rsid w:val="00F76B97"/>
    <w:rsid w:val="00F77F8B"/>
    <w:rsid w:val="00F80BA7"/>
    <w:rsid w:val="00F80BD1"/>
    <w:rsid w:val="00F81159"/>
    <w:rsid w:val="00F8116C"/>
    <w:rsid w:val="00F82709"/>
    <w:rsid w:val="00F83860"/>
    <w:rsid w:val="00F843DF"/>
    <w:rsid w:val="00F84960"/>
    <w:rsid w:val="00F86B16"/>
    <w:rsid w:val="00F86B44"/>
    <w:rsid w:val="00F87216"/>
    <w:rsid w:val="00F90051"/>
    <w:rsid w:val="00F904F9"/>
    <w:rsid w:val="00F90D79"/>
    <w:rsid w:val="00F9370E"/>
    <w:rsid w:val="00F94E65"/>
    <w:rsid w:val="00F94FAD"/>
    <w:rsid w:val="00F9590E"/>
    <w:rsid w:val="00F95A4A"/>
    <w:rsid w:val="00F97082"/>
    <w:rsid w:val="00F97514"/>
    <w:rsid w:val="00FA2D72"/>
    <w:rsid w:val="00FA2E88"/>
    <w:rsid w:val="00FA47FB"/>
    <w:rsid w:val="00FA668B"/>
    <w:rsid w:val="00FA6B9F"/>
    <w:rsid w:val="00FA6D7B"/>
    <w:rsid w:val="00FB0309"/>
    <w:rsid w:val="00FB046A"/>
    <w:rsid w:val="00FB11D2"/>
    <w:rsid w:val="00FB2430"/>
    <w:rsid w:val="00FB4030"/>
    <w:rsid w:val="00FB4F26"/>
    <w:rsid w:val="00FB4FC1"/>
    <w:rsid w:val="00FB518B"/>
    <w:rsid w:val="00FB530A"/>
    <w:rsid w:val="00FB5463"/>
    <w:rsid w:val="00FB5D60"/>
    <w:rsid w:val="00FB7D14"/>
    <w:rsid w:val="00FB7F0E"/>
    <w:rsid w:val="00FC066F"/>
    <w:rsid w:val="00FC29EF"/>
    <w:rsid w:val="00FC2CF3"/>
    <w:rsid w:val="00FC3614"/>
    <w:rsid w:val="00FC4331"/>
    <w:rsid w:val="00FC4F92"/>
    <w:rsid w:val="00FC5006"/>
    <w:rsid w:val="00FC58DE"/>
    <w:rsid w:val="00FC698E"/>
    <w:rsid w:val="00FC6D23"/>
    <w:rsid w:val="00FC768D"/>
    <w:rsid w:val="00FD0E11"/>
    <w:rsid w:val="00FD1DEB"/>
    <w:rsid w:val="00FD31A8"/>
    <w:rsid w:val="00FD3246"/>
    <w:rsid w:val="00FD3909"/>
    <w:rsid w:val="00FD5322"/>
    <w:rsid w:val="00FD5553"/>
    <w:rsid w:val="00FD5740"/>
    <w:rsid w:val="00FD72CE"/>
    <w:rsid w:val="00FD7C5C"/>
    <w:rsid w:val="00FE0D7D"/>
    <w:rsid w:val="00FE1436"/>
    <w:rsid w:val="00FE17F3"/>
    <w:rsid w:val="00FE1C1B"/>
    <w:rsid w:val="00FE2049"/>
    <w:rsid w:val="00FE2CA5"/>
    <w:rsid w:val="00FE2FD9"/>
    <w:rsid w:val="00FE3E8A"/>
    <w:rsid w:val="00FE4010"/>
    <w:rsid w:val="00FE53BF"/>
    <w:rsid w:val="00FE5881"/>
    <w:rsid w:val="00FE6472"/>
    <w:rsid w:val="00FF12C5"/>
    <w:rsid w:val="00FF32CF"/>
    <w:rsid w:val="00FF3BB7"/>
    <w:rsid w:val="00FF4049"/>
    <w:rsid w:val="00FF496D"/>
    <w:rsid w:val="00FF5106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6A51312"/>
  <w15:chartTrackingRefBased/>
  <w15:docId w15:val="{C70A5F57-B31D-448D-A67D-DE9B131C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B91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file:///Z:\ASIA\Panisa-note\&#3626;&#3619;&#3640;&#3611;&#3605;&#3634;&#3619;&#3634;&#3591;&#3586;&#3634;&#3618;\&#3648;&#3591;&#3639;&#3656;&#3629;&#3609;&#3652;&#3586;&#3607;&#3657;&#3634;&#3618;&#3619;&#3634;&#3618;&#3585;&#3634;&#3619;\&#3648;&#3591;&#3639;&#3656;&#3629;&#3609;&#3652;&#3586;&#3585;&#3634;&#3619;&#3618;&#3585;&#3648;&#3621;&#3636;&#3585;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file:///Z:\ASIA\Panisa-note\&#3619;&#3641;&#3611;\&#3626;&#3637;&#3656;&#3604;&#3619;&#3640;&#3603;&#3637;\&#3626;&#3637;&#3656;&#3604;&#3619;&#3640;&#3603;&#3637;%20&#3648;&#3604;&#3639;&#3629;&#3609;&#3585;.&#3588;\635754_0.jpg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HINA\TFU-Land%20&#3614;&#3637;&#3656;&#3592;&#3633;&#3656;&#3609;&#3648;&#3592;&#3634;\GO1TFU-CA025\GO1TFU-CA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65CB5-AC98-4DCF-8AB8-F2DF042CD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GO1TFU-CA201</Template>
  <TotalTime>501</TotalTime>
  <Pages>13</Pages>
  <Words>1429</Words>
  <Characters>8148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admin</cp:lastModifiedBy>
  <cp:revision>31</cp:revision>
  <cp:lastPrinted>2026-05-15T08:07:00Z</cp:lastPrinted>
  <dcterms:created xsi:type="dcterms:W3CDTF">2025-12-16T10:08:00Z</dcterms:created>
  <dcterms:modified xsi:type="dcterms:W3CDTF">2026-06-09T02:33:00Z</dcterms:modified>
</cp:coreProperties>
</file>