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5FB7" w14:textId="77777777" w:rsidR="00FE1E39" w:rsidRDefault="00692B47" w:rsidP="00CD411C">
      <w:pPr>
        <w:spacing w:after="0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  <w:cs/>
        </w:rPr>
        <w:pict w14:anchorId="0638BEF0">
          <v:shape id="_x0000_i1025" type="#_x0000_t75" style="width:554.25pt;height:554.25pt">
            <v:imagedata r:id="rId9" o:title="03BJ-MIE261125"/>
          </v:shape>
        </w:pict>
      </w:r>
    </w:p>
    <w:p w14:paraId="4951A488" w14:textId="77777777" w:rsidR="0082559B" w:rsidRDefault="003C0B01" w:rsidP="00CD411C">
      <w:pPr>
        <w:spacing w:after="0"/>
        <w:rPr>
          <w:rFonts w:ascii="TH Sarabun New" w:hAnsi="TH Sarabun New" w:cs="TH Sarabun New" w:hint="cs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  <w:cs/>
        </w:rPr>
        <w:lastRenderedPageBreak/>
        <w:pict w14:anchorId="4A01B948">
          <v:shape id="_x0000_i1026" type="#_x0000_t75" style="width:551.25pt;height:727.5pt">
            <v:imagedata r:id="rId10" o:title="03"/>
          </v:shape>
        </w:pict>
      </w:r>
    </w:p>
    <w:tbl>
      <w:tblPr>
        <w:tblW w:w="1144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1704"/>
        <w:gridCol w:w="1878"/>
        <w:gridCol w:w="1949"/>
        <w:gridCol w:w="1276"/>
        <w:gridCol w:w="1383"/>
      </w:tblGrid>
      <w:tr w:rsidR="00C85BD8" w14:paraId="6EB555E3" w14:textId="77777777">
        <w:trPr>
          <w:trHeight w:val="629"/>
        </w:trPr>
        <w:tc>
          <w:tcPr>
            <w:tcW w:w="3258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ED7D31"/>
          </w:tcPr>
          <w:p w14:paraId="5C21BFF5" w14:textId="77777777" w:rsidR="00C85BD8" w:rsidRDefault="00C85BD8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36"/>
                <w:szCs w:val="36"/>
                <w:cs/>
              </w:rPr>
              <w:lastRenderedPageBreak/>
              <w:t>กำหนดการเดินทาง</w:t>
            </w:r>
          </w:p>
        </w:tc>
        <w:tc>
          <w:tcPr>
            <w:tcW w:w="1704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</w:tcPr>
          <w:p w14:paraId="15CE0FF2" w14:textId="77777777" w:rsidR="00C85BD8" w:rsidRDefault="00C85BD8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ผู้ใหญ่พักห้องละ</w:t>
            </w:r>
            <w:r w:rsidR="00E05631">
              <w:rPr>
                <w:rFonts w:ascii="TH Sarabun New" w:hAnsi="TH Sarabun New" w:cs="TH Sarabun New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 xml:space="preserve">2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878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</w:tcPr>
          <w:p w14:paraId="1D4666A5" w14:textId="77777777" w:rsidR="00C85BD8" w:rsidRDefault="00C85BD8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เด็กมีเตียงพักกับ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ผู้ใหญ่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 xml:space="preserve"> 1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[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 xml:space="preserve">อายุ </w:t>
            </w:r>
            <w:r w:rsidR="00566C57">
              <w:rPr>
                <w:rFonts w:ascii="TH Sarabun New" w:hAnsi="TH Sarabun New" w:cs="TH Sarabun New" w:hint="cs"/>
                <w:b/>
                <w:bCs/>
                <w:color w:val="000000"/>
                <w:sz w:val="36"/>
                <w:szCs w:val="36"/>
                <w:cs/>
              </w:rPr>
              <w:t>7</w:t>
            </w:r>
            <w:r w:rsidR="00CE1E9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-11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ปี]</w:t>
            </w:r>
          </w:p>
        </w:tc>
        <w:tc>
          <w:tcPr>
            <w:tcW w:w="1949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</w:tcPr>
          <w:p w14:paraId="30DC9678" w14:textId="77777777" w:rsidR="00C85BD8" w:rsidRDefault="00C85BD8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 xml:space="preserve">เด็กไม่มีเตียงพักกับผู้ใหญ่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 xml:space="preserve">2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[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 xml:space="preserve">อายุ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2-</w:t>
            </w:r>
            <w:r w:rsidR="00566C57">
              <w:rPr>
                <w:rFonts w:ascii="TH Sarabun New" w:hAnsi="TH Sarabun New" w:cs="TH Sarabun New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ปี]</w:t>
            </w:r>
          </w:p>
        </w:tc>
        <w:tc>
          <w:tcPr>
            <w:tcW w:w="1276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</w:tcPr>
          <w:p w14:paraId="19853ADC" w14:textId="77777777" w:rsidR="00C85BD8" w:rsidRDefault="00C85BD8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พักเดี่ยวเพิ่ม</w:t>
            </w:r>
          </w:p>
        </w:tc>
        <w:tc>
          <w:tcPr>
            <w:tcW w:w="1383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ED7D31"/>
          </w:tcPr>
          <w:p w14:paraId="272FC56B" w14:textId="77777777" w:rsidR="00C85BD8" w:rsidRDefault="00C85BD8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JOINLAND</w:t>
            </w:r>
          </w:p>
        </w:tc>
      </w:tr>
      <w:tr w:rsidR="00C85BD8" w14:paraId="3C28FDF1" w14:textId="77777777">
        <w:trPr>
          <w:trHeight w:val="521"/>
        </w:trPr>
        <w:tc>
          <w:tcPr>
            <w:tcW w:w="3258" w:type="dxa"/>
            <w:shd w:val="clear" w:color="auto" w:fill="FBE4D5"/>
          </w:tcPr>
          <w:p w14:paraId="3DACD243" w14:textId="77777777" w:rsidR="00833C02" w:rsidRDefault="00E827F0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 xml:space="preserve">25 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 xml:space="preserve">พ.ย.-01 ธ.ค. </w:t>
            </w:r>
            <w:r w:rsidR="00833C02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256</w:t>
            </w:r>
            <w:r w:rsidR="00E05631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9</w:t>
            </w:r>
          </w:p>
        </w:tc>
        <w:tc>
          <w:tcPr>
            <w:tcW w:w="1704" w:type="dxa"/>
            <w:shd w:val="clear" w:color="auto" w:fill="FBE4D5"/>
          </w:tcPr>
          <w:p w14:paraId="2A0B244A" w14:textId="77777777" w:rsidR="00C85BD8" w:rsidRPr="006258AC" w:rsidRDefault="00CE1E97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36"/>
                <w:szCs w:val="36"/>
              </w:rPr>
            </w:pPr>
            <w:proofErr w:type="gramStart"/>
            <w:r w:rsidRPr="006258AC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6"/>
                <w:szCs w:val="56"/>
              </w:rPr>
              <w:t>7</w:t>
            </w:r>
            <w:r w:rsidR="008F7545" w:rsidRPr="006258AC">
              <w:rPr>
                <w:rFonts w:ascii="TH Sarabun New" w:hAnsi="TH Sarabun New" w:cs="TH Sarabun New" w:hint="cs"/>
                <w:b/>
                <w:bCs/>
                <w:noProof w:val="0"/>
                <w:color w:val="FF0000"/>
                <w:sz w:val="56"/>
                <w:szCs w:val="56"/>
                <w:cs/>
              </w:rPr>
              <w:t>5</w:t>
            </w:r>
            <w:r w:rsidR="00C85BD8" w:rsidRPr="006258AC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6"/>
                <w:szCs w:val="56"/>
              </w:rPr>
              <w:t>,900.-</w:t>
            </w:r>
            <w:proofErr w:type="gramEnd"/>
          </w:p>
        </w:tc>
        <w:tc>
          <w:tcPr>
            <w:tcW w:w="1878" w:type="dxa"/>
            <w:shd w:val="clear" w:color="auto" w:fill="FBE4D5"/>
          </w:tcPr>
          <w:p w14:paraId="087BFD75" w14:textId="77777777" w:rsidR="00C85BD8" w:rsidRPr="006258AC" w:rsidRDefault="00CE1E97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noProof w:val="0"/>
                <w:sz w:val="40"/>
                <w:szCs w:val="40"/>
              </w:rPr>
            </w:pPr>
            <w:proofErr w:type="gramStart"/>
            <w:r w:rsidRPr="006258AC">
              <w:rPr>
                <w:rFonts w:ascii="TH Sarabun New" w:hAnsi="TH Sarabun New" w:cs="TH Sarabun New"/>
                <w:noProof w:val="0"/>
                <w:sz w:val="40"/>
                <w:szCs w:val="40"/>
              </w:rPr>
              <w:t>7</w:t>
            </w:r>
            <w:r w:rsidR="006258AC">
              <w:rPr>
                <w:rFonts w:ascii="TH Sarabun New" w:hAnsi="TH Sarabun New" w:cs="TH Sarabun New" w:hint="cs"/>
                <w:noProof w:val="0"/>
                <w:sz w:val="40"/>
                <w:szCs w:val="40"/>
                <w:cs/>
              </w:rPr>
              <w:t>2</w:t>
            </w:r>
            <w:r w:rsidR="00C85BD8" w:rsidRPr="006258AC">
              <w:rPr>
                <w:rFonts w:ascii="TH Sarabun New" w:hAnsi="TH Sarabun New" w:cs="TH Sarabun New"/>
                <w:noProof w:val="0"/>
                <w:sz w:val="40"/>
                <w:szCs w:val="40"/>
              </w:rPr>
              <w:t>,900.</w:t>
            </w:r>
            <w:r w:rsidR="00BA4FD3" w:rsidRPr="006258AC">
              <w:rPr>
                <w:rFonts w:ascii="TH Sarabun New" w:hAnsi="TH Sarabun New" w:cs="TH Sarabun New"/>
                <w:noProof w:val="0"/>
                <w:sz w:val="40"/>
                <w:szCs w:val="40"/>
              </w:rPr>
              <w:t>-</w:t>
            </w:r>
            <w:proofErr w:type="gramEnd"/>
          </w:p>
        </w:tc>
        <w:tc>
          <w:tcPr>
            <w:tcW w:w="1949" w:type="dxa"/>
            <w:shd w:val="clear" w:color="auto" w:fill="FBE4D5"/>
          </w:tcPr>
          <w:p w14:paraId="17B72B6D" w14:textId="77777777" w:rsidR="00C85BD8" w:rsidRPr="006258AC" w:rsidRDefault="0030646B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noProof w:val="0"/>
                <w:sz w:val="40"/>
                <w:szCs w:val="40"/>
              </w:rPr>
            </w:pPr>
            <w:r w:rsidRPr="006258AC">
              <w:rPr>
                <w:rFonts w:ascii="TH Sarabun New" w:hAnsi="TH Sarabun New" w:cs="TH Sarabun New" w:hint="cs"/>
                <w:noProof w:val="0"/>
                <w:sz w:val="40"/>
                <w:szCs w:val="40"/>
                <w:cs/>
              </w:rPr>
              <w:t>6</w:t>
            </w:r>
            <w:r w:rsidR="006258AC">
              <w:rPr>
                <w:rFonts w:ascii="TH Sarabun New" w:hAnsi="TH Sarabun New" w:cs="TH Sarabun New" w:hint="cs"/>
                <w:noProof w:val="0"/>
                <w:sz w:val="40"/>
                <w:szCs w:val="40"/>
                <w:cs/>
              </w:rPr>
              <w:t>7</w:t>
            </w:r>
            <w:r w:rsidR="00C85BD8" w:rsidRPr="006258AC">
              <w:rPr>
                <w:rFonts w:ascii="TH Sarabun New" w:hAnsi="TH Sarabun New" w:cs="TH Sarabun New"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BE4D5"/>
          </w:tcPr>
          <w:p w14:paraId="6909B7BB" w14:textId="77777777" w:rsidR="00C85BD8" w:rsidRPr="006258AC" w:rsidRDefault="00766E04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noProof w:val="0"/>
                <w:sz w:val="40"/>
                <w:szCs w:val="40"/>
                <w:cs/>
              </w:rPr>
            </w:pPr>
            <w:r w:rsidRPr="006258AC">
              <w:rPr>
                <w:rFonts w:ascii="TH Sarabun New" w:hAnsi="TH Sarabun New" w:cs="TH Sarabun New" w:hint="cs"/>
                <w:noProof w:val="0"/>
                <w:sz w:val="40"/>
                <w:szCs w:val="40"/>
                <w:cs/>
              </w:rPr>
              <w:t>1</w:t>
            </w:r>
            <w:r w:rsidR="006258AC">
              <w:rPr>
                <w:rFonts w:ascii="TH Sarabun New" w:hAnsi="TH Sarabun New" w:cs="TH Sarabun New" w:hint="cs"/>
                <w:noProof w:val="0"/>
                <w:sz w:val="40"/>
                <w:szCs w:val="40"/>
                <w:cs/>
              </w:rPr>
              <w:t>2</w:t>
            </w:r>
            <w:r w:rsidR="00C85BD8" w:rsidRPr="006258AC">
              <w:rPr>
                <w:rFonts w:ascii="TH Sarabun New" w:hAnsi="TH Sarabun New" w:cs="TH Sarabun New"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383" w:type="dxa"/>
            <w:shd w:val="clear" w:color="auto" w:fill="FBE4D5"/>
          </w:tcPr>
          <w:p w14:paraId="34DA778C" w14:textId="77777777" w:rsidR="00C85BD8" w:rsidRPr="006258AC" w:rsidRDefault="0030646B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noProof w:val="0"/>
                <w:sz w:val="40"/>
                <w:szCs w:val="40"/>
              </w:rPr>
            </w:pPr>
            <w:r w:rsidRPr="006258AC">
              <w:rPr>
                <w:rFonts w:ascii="TH Sarabun New" w:hAnsi="TH Sarabun New" w:cs="TH Sarabun New" w:hint="cs"/>
                <w:noProof w:val="0"/>
                <w:sz w:val="40"/>
                <w:szCs w:val="40"/>
                <w:cs/>
              </w:rPr>
              <w:t>5</w:t>
            </w:r>
            <w:r w:rsidR="00766E04" w:rsidRPr="006258AC">
              <w:rPr>
                <w:rFonts w:ascii="TH Sarabun New" w:hAnsi="TH Sarabun New" w:cs="TH Sarabun New" w:hint="cs"/>
                <w:noProof w:val="0"/>
                <w:sz w:val="40"/>
                <w:szCs w:val="40"/>
                <w:cs/>
              </w:rPr>
              <w:t>0</w:t>
            </w:r>
            <w:r w:rsidR="00C85BD8" w:rsidRPr="006258AC">
              <w:rPr>
                <w:rFonts w:ascii="TH Sarabun New" w:hAnsi="TH Sarabun New" w:cs="TH Sarabun New"/>
                <w:noProof w:val="0"/>
                <w:sz w:val="40"/>
                <w:szCs w:val="40"/>
              </w:rPr>
              <w:t>,900.-</w:t>
            </w:r>
          </w:p>
        </w:tc>
      </w:tr>
    </w:tbl>
    <w:p w14:paraId="0BA2D65A" w14:textId="77777777" w:rsidR="00B904DD" w:rsidRPr="005E1F6C" w:rsidRDefault="00B904DD" w:rsidP="00B904DD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tbl>
      <w:tblPr>
        <w:tblpPr w:leftFromText="180" w:rightFromText="180" w:vertAnchor="text" w:horzAnchor="margin" w:tblpX="108" w:tblpY="192"/>
        <w:tblW w:w="11160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040"/>
        <w:gridCol w:w="630"/>
        <w:gridCol w:w="720"/>
        <w:gridCol w:w="900"/>
        <w:gridCol w:w="3132"/>
      </w:tblGrid>
      <w:tr w:rsidR="005E1F6C" w:rsidRPr="005E2804" w14:paraId="75F2DCEF" w14:textId="77777777" w:rsidTr="00E05631">
        <w:trPr>
          <w:trHeight w:val="397"/>
        </w:trPr>
        <w:tc>
          <w:tcPr>
            <w:tcW w:w="738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ED7D31"/>
            <w:vAlign w:val="center"/>
            <w:hideMark/>
          </w:tcPr>
          <w:p w14:paraId="0105FF55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FFFFFF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b/>
                <w:bCs/>
                <w:i/>
                <w:iCs/>
                <w:color w:val="FFFFFF"/>
                <w:sz w:val="36"/>
                <w:szCs w:val="36"/>
                <w:cs/>
              </w:rPr>
              <w:t>วันที่</w:t>
            </w:r>
          </w:p>
        </w:tc>
        <w:tc>
          <w:tcPr>
            <w:tcW w:w="504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  <w:hideMark/>
          </w:tcPr>
          <w:p w14:paraId="5E21220A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โปรแกรมการเดินทาง</w:t>
            </w:r>
          </w:p>
        </w:tc>
        <w:tc>
          <w:tcPr>
            <w:tcW w:w="63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  <w:hideMark/>
          </w:tcPr>
          <w:p w14:paraId="3823C262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  <w:hideMark/>
          </w:tcPr>
          <w:p w14:paraId="4EE50C5B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บ่าย</w:t>
            </w:r>
          </w:p>
        </w:tc>
        <w:tc>
          <w:tcPr>
            <w:tcW w:w="90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  <w:hideMark/>
          </w:tcPr>
          <w:p w14:paraId="4417E855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ค่ำ</w:t>
            </w:r>
          </w:p>
        </w:tc>
        <w:tc>
          <w:tcPr>
            <w:tcW w:w="3132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ED7D31"/>
            <w:vAlign w:val="center"/>
            <w:hideMark/>
          </w:tcPr>
          <w:p w14:paraId="6438E695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โรงแรม</w:t>
            </w:r>
          </w:p>
        </w:tc>
      </w:tr>
      <w:tr w:rsidR="005E1F6C" w:rsidRPr="005E2804" w14:paraId="0BC19F89" w14:textId="77777777" w:rsidTr="00E05631">
        <w:trPr>
          <w:trHeight w:val="397"/>
        </w:trPr>
        <w:tc>
          <w:tcPr>
            <w:tcW w:w="738" w:type="dxa"/>
            <w:shd w:val="clear" w:color="auto" w:fill="FBE4D5"/>
            <w:vAlign w:val="center"/>
            <w:hideMark/>
          </w:tcPr>
          <w:p w14:paraId="0112B1DE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1</w:t>
            </w:r>
          </w:p>
        </w:tc>
        <w:tc>
          <w:tcPr>
            <w:tcW w:w="5040" w:type="dxa"/>
            <w:shd w:val="clear" w:color="auto" w:fill="FBE4D5"/>
            <w:vAlign w:val="center"/>
            <w:hideMark/>
          </w:tcPr>
          <w:p w14:paraId="453E3AA2" w14:textId="77777777" w:rsidR="005E1F6C" w:rsidRPr="005E2804" w:rsidRDefault="005E1F6C" w:rsidP="00ED0E03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กรุงเทพฯ-สนามบินสุวรรณภูมิ</w:t>
            </w:r>
          </w:p>
        </w:tc>
        <w:tc>
          <w:tcPr>
            <w:tcW w:w="630" w:type="dxa"/>
            <w:shd w:val="clear" w:color="auto" w:fill="FBE4D5"/>
            <w:vAlign w:val="center"/>
            <w:hideMark/>
          </w:tcPr>
          <w:p w14:paraId="7F5C4066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-</w:t>
            </w:r>
          </w:p>
        </w:tc>
        <w:tc>
          <w:tcPr>
            <w:tcW w:w="720" w:type="dxa"/>
            <w:shd w:val="clear" w:color="auto" w:fill="FBE4D5"/>
            <w:vAlign w:val="center"/>
            <w:hideMark/>
          </w:tcPr>
          <w:p w14:paraId="111F95C6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bookmarkStart w:id="0" w:name="OLE_LINK80"/>
            <w:bookmarkStart w:id="1" w:name="OLE_LINK81"/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-</w:t>
            </w:r>
            <w:bookmarkEnd w:id="0"/>
            <w:bookmarkEnd w:id="1"/>
          </w:p>
        </w:tc>
        <w:tc>
          <w:tcPr>
            <w:tcW w:w="900" w:type="dxa"/>
            <w:shd w:val="clear" w:color="auto" w:fill="FBE4D5"/>
            <w:vAlign w:val="center"/>
            <w:hideMark/>
          </w:tcPr>
          <w:p w14:paraId="03C18534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-</w:t>
            </w:r>
          </w:p>
        </w:tc>
        <w:tc>
          <w:tcPr>
            <w:tcW w:w="3132" w:type="dxa"/>
            <w:shd w:val="clear" w:color="auto" w:fill="FBE4D5"/>
            <w:vAlign w:val="center"/>
            <w:hideMark/>
          </w:tcPr>
          <w:p w14:paraId="321FDF2D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-</w:t>
            </w:r>
          </w:p>
        </w:tc>
      </w:tr>
      <w:tr w:rsidR="005E1F6C" w:rsidRPr="005E2804" w14:paraId="767CCDC1" w14:textId="77777777" w:rsidTr="00E05631">
        <w:trPr>
          <w:trHeight w:val="397"/>
        </w:trPr>
        <w:tc>
          <w:tcPr>
            <w:tcW w:w="738" w:type="dxa"/>
            <w:vAlign w:val="center"/>
            <w:hideMark/>
          </w:tcPr>
          <w:p w14:paraId="1E120A9C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2</w:t>
            </w:r>
          </w:p>
        </w:tc>
        <w:tc>
          <w:tcPr>
            <w:tcW w:w="5040" w:type="dxa"/>
            <w:vAlign w:val="center"/>
            <w:hideMark/>
          </w:tcPr>
          <w:p w14:paraId="352DD339" w14:textId="77777777" w:rsidR="00E827F0" w:rsidRPr="005E2804" w:rsidRDefault="005E1F6C" w:rsidP="00E827F0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color w:val="auto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สนามบิน</w:t>
            </w:r>
            <w:r w:rsidR="009A0009"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ชุบุเซนแทร์</w:t>
            </w:r>
            <w:r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(</w:t>
            </w:r>
            <w:r w:rsidR="009A0009"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นาโกย่า</w:t>
            </w:r>
            <w:r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)</w:t>
            </w:r>
            <w:r w:rsidR="00A345C4"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-</w:t>
            </w:r>
            <w:r w:rsidR="00E827F0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มิเอะ-นั่งกระเช้าโกไซโช-</w:t>
            </w:r>
            <w:r w:rsidR="00E827F0" w:rsidRPr="00E827F0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ศาลเจ้าเมโอโตะ อิวะ</w:t>
            </w:r>
            <w:r w:rsidR="00E827F0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(หินแต่งงาน)-เกาะไข่มุขมิกิโมโตะ-แช่น้ำแร่</w:t>
            </w:r>
          </w:p>
          <w:p w14:paraId="3A0CEF4C" w14:textId="77777777" w:rsidR="005E1F6C" w:rsidRPr="005E2804" w:rsidRDefault="005E1F6C" w:rsidP="00ED0E03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</w:pPr>
          </w:p>
        </w:tc>
        <w:tc>
          <w:tcPr>
            <w:tcW w:w="630" w:type="dxa"/>
            <w:vAlign w:val="center"/>
            <w:hideMark/>
          </w:tcPr>
          <w:p w14:paraId="1D451C4A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pict w14:anchorId="3F2DCC8F">
                <v:shape id="_x0000_i1027" type="#_x0000_t75" style="width:13.5pt;height:13.5pt">
                  <v:imagedata r:id="rId11" o:title="icons8-airport-26"/>
                </v:shape>
              </w:pict>
            </w:r>
          </w:p>
        </w:tc>
        <w:tc>
          <w:tcPr>
            <w:tcW w:w="720" w:type="dxa"/>
            <w:vAlign w:val="center"/>
            <w:hideMark/>
          </w:tcPr>
          <w:p w14:paraId="7F5B0903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900" w:type="dxa"/>
            <w:vAlign w:val="center"/>
            <w:hideMark/>
          </w:tcPr>
          <w:p w14:paraId="6275B8E4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H</w:t>
            </w:r>
          </w:p>
        </w:tc>
        <w:tc>
          <w:tcPr>
            <w:tcW w:w="3132" w:type="dxa"/>
            <w:vAlign w:val="center"/>
            <w:hideMark/>
          </w:tcPr>
          <w:p w14:paraId="5942E5F5" w14:textId="77777777" w:rsidR="005E1F6C" w:rsidRPr="005E2804" w:rsidRDefault="0067278B" w:rsidP="00745C3F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MIYAKO RESORT OKUSHIMA FOREST AQUA</w:t>
            </w:r>
            <w:r w:rsidRPr="0067278B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 xml:space="preserve"> </w:t>
            </w:r>
            <w:r w:rsidR="00745C3F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หรือเทียบเท่า</w:t>
            </w:r>
            <w:r w:rsidR="00ED0E03" w:rsidRPr="00CD6F5D">
              <w:rPr>
                <w:rFonts w:ascii="TH Sarabun New" w:eastAsia="Arial Unicode MS" w:hAnsi="TH Sarabun New" w:cs="TH Sarabun New"/>
                <w:b/>
                <w:bCs/>
                <w:color w:val="FF0000"/>
                <w:sz w:val="44"/>
                <w:szCs w:val="44"/>
              </w:rPr>
              <w:pict w14:anchorId="5B0D55C6">
                <v:shape id="_x0000_i1028" type="#_x0000_t75" style="width:27pt;height:24pt">
                  <v:imagedata r:id="rId12" o:title="icons8-hot-springs-48"/>
                </v:shape>
              </w:pict>
            </w:r>
          </w:p>
        </w:tc>
      </w:tr>
      <w:tr w:rsidR="005E1F6C" w:rsidRPr="005E2804" w14:paraId="60A6337D" w14:textId="77777777" w:rsidTr="00E05631">
        <w:trPr>
          <w:trHeight w:val="397"/>
        </w:trPr>
        <w:tc>
          <w:tcPr>
            <w:tcW w:w="738" w:type="dxa"/>
            <w:shd w:val="clear" w:color="auto" w:fill="FBE4D5"/>
            <w:vAlign w:val="center"/>
            <w:hideMark/>
          </w:tcPr>
          <w:p w14:paraId="2CEE5894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</w:t>
            </w:r>
          </w:p>
        </w:tc>
        <w:tc>
          <w:tcPr>
            <w:tcW w:w="5040" w:type="dxa"/>
            <w:shd w:val="clear" w:color="auto" w:fill="FBE4D5"/>
            <w:vAlign w:val="center"/>
            <w:hideMark/>
          </w:tcPr>
          <w:p w14:paraId="4EC8FC28" w14:textId="77777777" w:rsidR="005E1F6C" w:rsidRPr="005E2804" w:rsidRDefault="00E827F0" w:rsidP="00ED0E03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ศาลเจ้าอิเสะ-</w:t>
            </w:r>
            <w:r w:rsidRPr="00E827F0">
              <w:rPr>
                <w:rFonts w:ascii="TH Sarabun New" w:hAnsi="TH Sarabun New" w:cs="TH Sarabun New"/>
                <w:sz w:val="36"/>
                <w:szCs w:val="36"/>
                <w:cs/>
              </w:rPr>
              <w:t>ถนนโอฮาไรมาจ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ิ</w:t>
            </w:r>
            <w:r w:rsidR="00566C57" w:rsidRPr="00566C57">
              <w:rPr>
                <w:rFonts w:ascii="TH Sarabun New" w:hAnsi="TH Sarabun New" w:cs="TH Sarabun New"/>
                <w:sz w:val="36"/>
                <w:szCs w:val="36"/>
                <w:cs/>
              </w:rPr>
              <w:t>-</w:t>
            </w:r>
            <w:r w:rsidR="00566C57" w:rsidRPr="00566C57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ทานอาหารทะเลสดๆจากร้าน </w:t>
            </w:r>
            <w:r w:rsidR="00566C57" w:rsidRPr="00566C57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AMA HUT</w:t>
            </w:r>
            <w:r w:rsidR="00566C57" w:rsidRPr="00566C57">
              <w:rPr>
                <w:rFonts w:ascii="TH Sarabun New" w:hAnsi="TH Sarabun New" w:cs="TH Sarabun New"/>
                <w:sz w:val="36"/>
                <w:szCs w:val="36"/>
              </w:rPr>
              <w:t xml:space="preserve"> 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-มิตซุยเอ้าท์เล็ตแจสดรีม-ชมอุโมงค์ไ</w:t>
            </w:r>
            <w:r w:rsidR="00131471">
              <w:rPr>
                <w:rFonts w:ascii="TH Sarabun New" w:hAnsi="TH Sarabun New" w:cs="TH Sarabun New" w:hint="cs"/>
                <w:sz w:val="36"/>
                <w:szCs w:val="36"/>
                <w:cs/>
              </w:rPr>
              <w:t>ฟ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นาบะนะโนะซาโตะ</w:t>
            </w:r>
            <w:r w:rsidR="008F7545">
              <w:rPr>
                <w:rFonts w:ascii="TH Sarabun New" w:hAnsi="TH Sarabun New" w:cs="TH Sarabun New"/>
                <w:sz w:val="36"/>
                <w:szCs w:val="36"/>
              </w:rPr>
              <w:t>-</w:t>
            </w:r>
            <w:r w:rsidR="008F7545">
              <w:rPr>
                <w:rFonts w:ascii="TH Sarabun New" w:hAnsi="TH Sarabun New" w:cs="TH Sarabun New" w:hint="cs"/>
                <w:sz w:val="36"/>
                <w:szCs w:val="36"/>
                <w:cs/>
              </w:rPr>
              <w:t>แช่น้ำแร่</w:t>
            </w:r>
          </w:p>
        </w:tc>
        <w:tc>
          <w:tcPr>
            <w:tcW w:w="630" w:type="dxa"/>
            <w:shd w:val="clear" w:color="auto" w:fill="FBE4D5"/>
            <w:vAlign w:val="center"/>
            <w:hideMark/>
          </w:tcPr>
          <w:p w14:paraId="0F7E74EF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720" w:type="dxa"/>
            <w:shd w:val="clear" w:color="auto" w:fill="FBE4D5"/>
            <w:vAlign w:val="center"/>
            <w:hideMark/>
          </w:tcPr>
          <w:p w14:paraId="0158A59B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900" w:type="dxa"/>
            <w:shd w:val="clear" w:color="auto" w:fill="FBE4D5"/>
            <w:vAlign w:val="center"/>
            <w:hideMark/>
          </w:tcPr>
          <w:p w14:paraId="40D5E84D" w14:textId="77777777" w:rsidR="005E1F6C" w:rsidRPr="005E2804" w:rsidRDefault="00745C3F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D</w:t>
            </w:r>
          </w:p>
        </w:tc>
        <w:tc>
          <w:tcPr>
            <w:tcW w:w="3132" w:type="dxa"/>
            <w:shd w:val="clear" w:color="auto" w:fill="FBE4D5"/>
            <w:vAlign w:val="center"/>
            <w:hideMark/>
          </w:tcPr>
          <w:p w14:paraId="693DA644" w14:textId="77777777" w:rsidR="00FA7FDD" w:rsidRDefault="008F7545" w:rsidP="008F754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 xml:space="preserve">NAGASHIMA </w:t>
            </w:r>
            <w:r w:rsidR="006D675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RESORT</w:t>
            </w:r>
          </w:p>
          <w:p w14:paraId="7D207144" w14:textId="77777777" w:rsidR="005E1F6C" w:rsidRPr="005E2804" w:rsidRDefault="00745C3F" w:rsidP="008F754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หรือเทียบเท่า</w:t>
            </w:r>
            <w:r w:rsidR="00E05631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 xml:space="preserve"> </w:t>
            </w:r>
            <w:r w:rsidR="008F7545" w:rsidRPr="00CD6F5D">
              <w:rPr>
                <w:rFonts w:ascii="TH Sarabun New" w:eastAsia="Arial Unicode MS" w:hAnsi="TH Sarabun New" w:cs="TH Sarabun New"/>
                <w:b/>
                <w:bCs/>
                <w:color w:val="FF0000"/>
                <w:sz w:val="44"/>
                <w:szCs w:val="44"/>
              </w:rPr>
              <w:pict w14:anchorId="29A0863E">
                <v:shape id="_x0000_i1029" type="#_x0000_t75" style="width:27pt;height:24pt">
                  <v:imagedata r:id="rId12" o:title="icons8-hot-springs-48"/>
                </v:shape>
              </w:pict>
            </w:r>
          </w:p>
        </w:tc>
      </w:tr>
      <w:tr w:rsidR="005E1F6C" w:rsidRPr="005E2804" w14:paraId="5E0AAD6E" w14:textId="77777777" w:rsidTr="00E05631">
        <w:trPr>
          <w:trHeight w:val="397"/>
        </w:trPr>
        <w:tc>
          <w:tcPr>
            <w:tcW w:w="738" w:type="dxa"/>
            <w:vAlign w:val="center"/>
            <w:hideMark/>
          </w:tcPr>
          <w:p w14:paraId="631230ED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</w:t>
            </w:r>
          </w:p>
        </w:tc>
        <w:tc>
          <w:tcPr>
            <w:tcW w:w="5040" w:type="dxa"/>
            <w:vAlign w:val="center"/>
            <w:hideMark/>
          </w:tcPr>
          <w:p w14:paraId="4BEBF13A" w14:textId="77777777" w:rsidR="005E1F6C" w:rsidRPr="005E2804" w:rsidRDefault="00E827F0" w:rsidP="00ED0E03">
            <w:pPr>
              <w:spacing w:after="0" w:line="500" w:lineRule="exact"/>
              <w:ind w:right="-11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เมืองโตโยต้า-โอบาระ-ชมชิกิซากุระ-หุบเขาโครันเค-</w:t>
            </w:r>
            <w:r w:rsidR="0008551C">
              <w:rPr>
                <w:rFonts w:ascii="TH Sarabun New" w:hAnsi="TH Sarabun New" w:cs="TH Sarabun New" w:hint="cs"/>
                <w:sz w:val="36"/>
                <w:szCs w:val="36"/>
                <w:cs/>
              </w:rPr>
              <w:t>แช่น้ำแร่</w:t>
            </w:r>
          </w:p>
        </w:tc>
        <w:tc>
          <w:tcPr>
            <w:tcW w:w="630" w:type="dxa"/>
            <w:vAlign w:val="center"/>
            <w:hideMark/>
          </w:tcPr>
          <w:p w14:paraId="359224F3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720" w:type="dxa"/>
            <w:vAlign w:val="center"/>
            <w:hideMark/>
          </w:tcPr>
          <w:p w14:paraId="42A040D0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900" w:type="dxa"/>
            <w:vAlign w:val="center"/>
            <w:hideMark/>
          </w:tcPr>
          <w:p w14:paraId="18E350CB" w14:textId="77777777" w:rsidR="00E05631" w:rsidRPr="005E2804" w:rsidRDefault="00E05631" w:rsidP="00745C3F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 xml:space="preserve">H </w:t>
            </w:r>
          </w:p>
        </w:tc>
        <w:tc>
          <w:tcPr>
            <w:tcW w:w="3132" w:type="dxa"/>
            <w:vAlign w:val="center"/>
            <w:hideMark/>
          </w:tcPr>
          <w:p w14:paraId="639F3E6E" w14:textId="77777777" w:rsidR="00745C3F" w:rsidRDefault="00745C3F" w:rsidP="00E05631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BIWAKO</w:t>
            </w:r>
            <w:r w:rsidR="008F7545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 xml:space="preserve"> GRAND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 xml:space="preserve"> HOTEL </w:t>
            </w:r>
          </w:p>
          <w:p w14:paraId="6F2AF520" w14:textId="77777777" w:rsidR="005E1F6C" w:rsidRPr="005E2804" w:rsidRDefault="00745C3F" w:rsidP="00E05631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หรือเทียบเท</w:t>
            </w:r>
            <w:r w:rsidR="00566C5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่า</w:t>
            </w:r>
            <w:r w:rsidR="00ED0E03" w:rsidRPr="00CD6F5D">
              <w:rPr>
                <w:rFonts w:ascii="TH Sarabun New" w:eastAsia="Arial Unicode MS" w:hAnsi="TH Sarabun New" w:cs="TH Sarabun New"/>
                <w:b/>
                <w:bCs/>
                <w:color w:val="FF0000"/>
                <w:sz w:val="44"/>
                <w:szCs w:val="44"/>
              </w:rPr>
              <w:pict w14:anchorId="0E4AAEED">
                <v:shape id="_x0000_i1030" type="#_x0000_t75" style="width:27pt;height:24pt">
                  <v:imagedata r:id="rId12" o:title="icons8-hot-springs-48"/>
                </v:shape>
              </w:pict>
            </w:r>
          </w:p>
        </w:tc>
      </w:tr>
      <w:tr w:rsidR="005E1F6C" w:rsidRPr="005E2804" w14:paraId="69606004" w14:textId="77777777" w:rsidTr="00E05631">
        <w:trPr>
          <w:trHeight w:val="397"/>
        </w:trPr>
        <w:tc>
          <w:tcPr>
            <w:tcW w:w="738" w:type="dxa"/>
            <w:shd w:val="clear" w:color="auto" w:fill="FBE4D5"/>
            <w:vAlign w:val="center"/>
            <w:hideMark/>
          </w:tcPr>
          <w:p w14:paraId="5AAC48E0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bookmarkStart w:id="2" w:name="_Hlk147396033"/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5</w:t>
            </w:r>
          </w:p>
        </w:tc>
        <w:tc>
          <w:tcPr>
            <w:tcW w:w="5040" w:type="dxa"/>
            <w:shd w:val="clear" w:color="auto" w:fill="FBE4D5"/>
            <w:vAlign w:val="center"/>
            <w:hideMark/>
          </w:tcPr>
          <w:p w14:paraId="1E749324" w14:textId="77777777" w:rsidR="005E1F6C" w:rsidRPr="005E2804" w:rsidRDefault="0008551C" w:rsidP="00ED0E03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เมืองชิงะ-</w:t>
            </w:r>
            <w:r w:rsidRPr="0008551C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ถนนทิวสนเมตาเซควอยา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นามิกิ-เกียวโต-วัดเออิ</w:t>
            </w:r>
            <w:r w:rsidR="0044734E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กัง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โด-</w:t>
            </w:r>
            <w:r w:rsidR="00745C3F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วัดเรีย</w:t>
            </w:r>
            <w:r w:rsidR="0044734E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ว</w:t>
            </w:r>
            <w:r w:rsidR="00745C3F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อันจิ-เมืองโอซาก้า</w:t>
            </w:r>
          </w:p>
        </w:tc>
        <w:tc>
          <w:tcPr>
            <w:tcW w:w="630" w:type="dxa"/>
            <w:shd w:val="clear" w:color="auto" w:fill="FBE4D5"/>
            <w:vAlign w:val="center"/>
            <w:hideMark/>
          </w:tcPr>
          <w:p w14:paraId="793D96C7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720" w:type="dxa"/>
            <w:shd w:val="clear" w:color="auto" w:fill="FBE4D5"/>
            <w:vAlign w:val="center"/>
            <w:hideMark/>
          </w:tcPr>
          <w:p w14:paraId="4ACE542B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900" w:type="dxa"/>
            <w:shd w:val="clear" w:color="auto" w:fill="FBE4D5"/>
            <w:vAlign w:val="center"/>
            <w:hideMark/>
          </w:tcPr>
          <w:p w14:paraId="687FC378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D</w:t>
            </w:r>
          </w:p>
        </w:tc>
        <w:tc>
          <w:tcPr>
            <w:tcW w:w="3132" w:type="dxa"/>
            <w:shd w:val="clear" w:color="auto" w:fill="FBE4D5"/>
            <w:vAlign w:val="center"/>
          </w:tcPr>
          <w:p w14:paraId="087AC83C" w14:textId="77777777" w:rsidR="005E1F6C" w:rsidRPr="005E2804" w:rsidRDefault="001F1373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1F1373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FAIRFIELD BY MARRIOTT NAMBA OSAKA</w:t>
            </w:r>
            <w:r w:rsidR="00566C5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หรือเทียบเท่า</w:t>
            </w:r>
          </w:p>
        </w:tc>
      </w:tr>
      <w:bookmarkEnd w:id="2"/>
      <w:tr w:rsidR="005E1F6C" w:rsidRPr="005E2804" w14:paraId="7D7F85A1" w14:textId="77777777" w:rsidTr="00E05631">
        <w:trPr>
          <w:trHeight w:val="397"/>
        </w:trPr>
        <w:tc>
          <w:tcPr>
            <w:tcW w:w="738" w:type="dxa"/>
            <w:vAlign w:val="center"/>
          </w:tcPr>
          <w:p w14:paraId="31505877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6</w:t>
            </w:r>
          </w:p>
        </w:tc>
        <w:tc>
          <w:tcPr>
            <w:tcW w:w="5040" w:type="dxa"/>
            <w:vAlign w:val="center"/>
          </w:tcPr>
          <w:p w14:paraId="725E8CFE" w14:textId="77777777" w:rsidR="005E1F6C" w:rsidRPr="00ED0E03" w:rsidRDefault="00343A8D" w:rsidP="00ED0E03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 xml:space="preserve">อิสระช้อปปิ้ง หรือ เลือกซื้อทัวร์เสริม </w:t>
            </w:r>
            <w:r w:rsidRPr="005E2804">
              <w:rPr>
                <w:rFonts w:ascii="TH Sarabun New" w:hAnsi="TH Sarabun New" w:cs="TH Sarabun New"/>
                <w:color w:val="auto"/>
                <w:sz w:val="36"/>
                <w:szCs w:val="36"/>
              </w:rPr>
              <w:t>UNIVERSAL STUDIO</w:t>
            </w:r>
            <w:r w:rsidR="00ED0E03">
              <w:rPr>
                <w:rFonts w:ascii="TH Sarabun New" w:hAnsi="TH Sarabun New" w:cs="TH Sarabun New"/>
                <w:color w:val="auto"/>
                <w:sz w:val="36"/>
                <w:szCs w:val="36"/>
              </w:rPr>
              <w:t xml:space="preserve"> </w:t>
            </w:r>
            <w:r w:rsidRPr="005E2804">
              <w:rPr>
                <w:rFonts w:ascii="TH Sarabun New" w:hAnsi="TH Sarabun New" w:cs="TH Sarabun New"/>
                <w:color w:val="FF0000"/>
                <w:sz w:val="36"/>
                <w:szCs w:val="36"/>
              </w:rPr>
              <w:t>[</w:t>
            </w:r>
            <w:r w:rsidRPr="005E2804">
              <w:rPr>
                <w:rFonts w:ascii="TH Sarabun New" w:hAnsi="TH Sarabun New" w:cs="TH Sarabun New"/>
                <w:color w:val="FF0000"/>
                <w:sz w:val="36"/>
                <w:szCs w:val="36"/>
                <w:cs/>
              </w:rPr>
              <w:t>วันอิสระไม่ใช้รถบัส เดินทางโดยรถไฟไม่รวมค่ารถไฟในการเดินทาง]</w:t>
            </w:r>
          </w:p>
        </w:tc>
        <w:tc>
          <w:tcPr>
            <w:tcW w:w="630" w:type="dxa"/>
            <w:vAlign w:val="center"/>
          </w:tcPr>
          <w:p w14:paraId="3053DC38" w14:textId="77777777" w:rsidR="005E1F6C" w:rsidRPr="005E2804" w:rsidRDefault="00DC3CA9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720" w:type="dxa"/>
            <w:vAlign w:val="center"/>
          </w:tcPr>
          <w:p w14:paraId="1C341235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X</w:t>
            </w:r>
          </w:p>
        </w:tc>
        <w:tc>
          <w:tcPr>
            <w:tcW w:w="900" w:type="dxa"/>
            <w:vAlign w:val="center"/>
          </w:tcPr>
          <w:p w14:paraId="14AB4822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X</w:t>
            </w:r>
          </w:p>
        </w:tc>
        <w:tc>
          <w:tcPr>
            <w:tcW w:w="3132" w:type="dxa"/>
            <w:vAlign w:val="center"/>
          </w:tcPr>
          <w:p w14:paraId="09FB01C5" w14:textId="77777777" w:rsidR="005E1F6C" w:rsidRPr="005E2804" w:rsidRDefault="001F1373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1F1373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FAIRFIELD BY MARRIOTT NAMBA OSAKA</w:t>
            </w:r>
            <w:r w:rsidR="00566C5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หรือเทียบเท่า</w:t>
            </w:r>
          </w:p>
        </w:tc>
      </w:tr>
      <w:tr w:rsidR="00343A8D" w:rsidRPr="005E2804" w14:paraId="5F32360E" w14:textId="77777777" w:rsidTr="00E05631">
        <w:trPr>
          <w:trHeight w:val="397"/>
        </w:trPr>
        <w:tc>
          <w:tcPr>
            <w:tcW w:w="738" w:type="dxa"/>
            <w:shd w:val="clear" w:color="auto" w:fill="FBE4D5"/>
            <w:vAlign w:val="center"/>
          </w:tcPr>
          <w:p w14:paraId="203671FE" w14:textId="77777777" w:rsidR="00343A8D" w:rsidRPr="005E2804" w:rsidRDefault="00343A8D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7</w:t>
            </w:r>
          </w:p>
        </w:tc>
        <w:tc>
          <w:tcPr>
            <w:tcW w:w="5040" w:type="dxa"/>
            <w:shd w:val="clear" w:color="auto" w:fill="FBE4D5"/>
            <w:vAlign w:val="center"/>
          </w:tcPr>
          <w:p w14:paraId="63BFE487" w14:textId="77777777" w:rsidR="00343A8D" w:rsidRPr="005E2804" w:rsidRDefault="00745C3F" w:rsidP="00ED0E03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วัดคัตสึโอจิ(ดารุมะ)</w:t>
            </w:r>
            <w:r w:rsidR="001F1373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-</w:t>
            </w:r>
            <w:r w:rsidR="001F1373" w:rsidRPr="001F1373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อิออน</w:t>
            </w:r>
            <w:r w:rsidR="001F1373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-</w:t>
            </w:r>
            <w:r w:rsidR="001F1373" w:rsidRPr="001F1373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สนามบินคันไ</w:t>
            </w:r>
            <w:r w:rsidR="001F1373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ซ-</w:t>
            </w:r>
            <w:r w:rsidR="001F1373" w:rsidRPr="001F1373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กรุงเทพฯ</w:t>
            </w:r>
          </w:p>
        </w:tc>
        <w:tc>
          <w:tcPr>
            <w:tcW w:w="630" w:type="dxa"/>
            <w:shd w:val="clear" w:color="auto" w:fill="FBE4D5"/>
            <w:vAlign w:val="center"/>
          </w:tcPr>
          <w:p w14:paraId="53AF0547" w14:textId="77777777" w:rsidR="00343A8D" w:rsidRPr="005E2804" w:rsidRDefault="00DC3CA9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720" w:type="dxa"/>
            <w:shd w:val="clear" w:color="auto" w:fill="FBE4D5"/>
            <w:vAlign w:val="center"/>
          </w:tcPr>
          <w:p w14:paraId="7C6A66C1" w14:textId="77777777" w:rsidR="00343A8D" w:rsidRPr="005E2804" w:rsidRDefault="00745C3F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900" w:type="dxa"/>
            <w:shd w:val="clear" w:color="auto" w:fill="FBE4D5"/>
            <w:vAlign w:val="center"/>
          </w:tcPr>
          <w:p w14:paraId="18F504E2" w14:textId="77777777" w:rsidR="00343A8D" w:rsidRPr="005E2804" w:rsidRDefault="00343A8D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pict w14:anchorId="622568A0">
                <v:shape id="_x0000_i1031" type="#_x0000_t75" style="width:12pt;height:12pt">
                  <v:imagedata r:id="rId11" o:title="icons8-airport-26"/>
                </v:shape>
              </w:pict>
            </w:r>
          </w:p>
        </w:tc>
        <w:tc>
          <w:tcPr>
            <w:tcW w:w="3132" w:type="dxa"/>
            <w:shd w:val="clear" w:color="auto" w:fill="FBE4D5"/>
            <w:vAlign w:val="center"/>
          </w:tcPr>
          <w:p w14:paraId="0AC914DE" w14:textId="77777777" w:rsidR="00343A8D" w:rsidRPr="005E2804" w:rsidRDefault="00343A8D" w:rsidP="00ED0E03">
            <w:pPr>
              <w:pStyle w:val="Default"/>
              <w:spacing w:after="0" w:line="500" w:lineRule="exact"/>
              <w:ind w:right="-108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</w:p>
        </w:tc>
      </w:tr>
    </w:tbl>
    <w:p w14:paraId="245093C6" w14:textId="77777777" w:rsidR="00745C3F" w:rsidRDefault="00745C3F" w:rsidP="00EE7C20">
      <w:pPr>
        <w:spacing w:after="0"/>
        <w:rPr>
          <w:rFonts w:ascii="TH Sarabun New" w:hAnsi="TH Sarabun New" w:cs="TH Sarabun New"/>
          <w:sz w:val="40"/>
          <w:szCs w:val="40"/>
        </w:rPr>
      </w:pPr>
    </w:p>
    <w:p w14:paraId="4241E0DB" w14:textId="77777777" w:rsidR="00DB3D05" w:rsidRDefault="00DB3D05" w:rsidP="00EE7C20">
      <w:pPr>
        <w:spacing w:after="0"/>
        <w:rPr>
          <w:rFonts w:ascii="TH Sarabun New" w:hAnsi="TH Sarabun New" w:cs="TH Sarabun New"/>
          <w:sz w:val="40"/>
          <w:szCs w:val="40"/>
        </w:rPr>
      </w:pPr>
    </w:p>
    <w:p w14:paraId="745C07CC" w14:textId="77777777" w:rsidR="00DB3D05" w:rsidRDefault="00DB3D05" w:rsidP="00EE7C20">
      <w:pPr>
        <w:spacing w:after="0"/>
        <w:rPr>
          <w:rFonts w:ascii="TH Sarabun New" w:hAnsi="TH Sarabun New" w:cs="TH Sarabun New"/>
          <w:sz w:val="40"/>
          <w:szCs w:val="40"/>
        </w:rPr>
      </w:pPr>
    </w:p>
    <w:p w14:paraId="09A41FF0" w14:textId="77777777" w:rsidR="00DB3D05" w:rsidRDefault="00DB3D05" w:rsidP="00EE7C20">
      <w:pPr>
        <w:spacing w:after="0"/>
        <w:rPr>
          <w:rFonts w:ascii="TH Sarabun New" w:hAnsi="TH Sarabun New" w:cs="TH Sarabun New" w:hint="cs"/>
          <w:sz w:val="40"/>
          <w:szCs w:val="40"/>
        </w:rPr>
      </w:pPr>
    </w:p>
    <w:p w14:paraId="7869F35B" w14:textId="77777777" w:rsidR="00AE3054" w:rsidRPr="005E1F6C" w:rsidRDefault="00AE3054" w:rsidP="00EE7C20">
      <w:pPr>
        <w:spacing w:after="0"/>
        <w:rPr>
          <w:rFonts w:ascii="TH Sarabun New" w:hAnsi="TH Sarabun New" w:cs="TH Sarabun New" w:hint="cs"/>
          <w:vanish/>
          <w:sz w:val="40"/>
          <w:szCs w:val="40"/>
        </w:rPr>
      </w:pPr>
    </w:p>
    <w:p w14:paraId="13A9DA9B" w14:textId="77777777" w:rsidR="009849E8" w:rsidRPr="005E1F6C" w:rsidRDefault="009849E8" w:rsidP="009849E8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p w14:paraId="76341930" w14:textId="77777777" w:rsidR="00022268" w:rsidRPr="005E1F6C" w:rsidRDefault="00022268">
      <w:pPr>
        <w:shd w:val="clear" w:color="auto" w:fill="833C0B"/>
        <w:spacing w:after="0" w:line="500" w:lineRule="exact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5E1F6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วันที่หนึ่ง</w:t>
      </w:r>
      <w:r w:rsidRPr="005E1F6C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:</w:t>
      </w:r>
      <w:r w:rsidRPr="005E1F6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  <w:t>กรุงเทพฯ</w:t>
      </w:r>
      <w:r w:rsidR="005E1F6C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– </w:t>
      </w:r>
      <w:r w:rsidRPr="005E1F6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สนามบินสุวรรณภูมิ</w:t>
      </w:r>
      <w:r w:rsidR="005E1F6C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</w:p>
    <w:p w14:paraId="47B73F12" w14:textId="77777777" w:rsidR="00022268" w:rsidRPr="005E1F6C" w:rsidRDefault="00022268" w:rsidP="00ED0E03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</w:pP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>2</w:t>
      </w:r>
      <w:r w:rsid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>0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.00 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นัดหมายพบกันที่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ประตูหมายเลข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="00BA4FD3"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>2-3</w:t>
      </w:r>
      <w:r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เคาเตอร์ </w:t>
      </w:r>
      <w:r w:rsidR="00BA4FD3"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>C</w:t>
      </w:r>
      <w:r w:rsidR="00BA4FD3"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BA4FD3"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5BFB8076" w14:textId="77777777" w:rsidR="00022268" w:rsidRPr="005E1F6C" w:rsidRDefault="00022268" w:rsidP="00ED0E03">
      <w:pPr>
        <w:pStyle w:val="Sidebarphoto"/>
        <w:spacing w:line="500" w:lineRule="exact"/>
        <w:ind w:left="720" w:firstLine="720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จุดนัดพบ 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ป้ายบริษัททัวร์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เจ้าหน้าที่บริการช่วยโหลดสัมภาระและกระเป๋าเดินทาง</w:t>
      </w:r>
    </w:p>
    <w:p w14:paraId="5A7C106C" w14:textId="77777777" w:rsidR="005E1F6C" w:rsidRPr="00D921DF" w:rsidRDefault="00022268" w:rsidP="00ED0E03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5E1F6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5E1F6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="005E1F6C"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เที่ยวบินขาไป</w:t>
      </w:r>
      <w:r w:rsidR="005E1F6C"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="005E1F6C" w:rsidRPr="00D921DF">
        <w:rPr>
          <w:rFonts w:ascii="TH Sarabun New" w:hAnsi="TH Sarabun New" w:cs="TH Sarabun New"/>
          <w:b/>
          <w:bCs/>
          <w:noProof w:val="0"/>
          <w:color w:val="0000FF"/>
          <w:sz w:val="40"/>
          <w:szCs w:val="40"/>
          <w:cs/>
        </w:rPr>
        <w:tab/>
      </w:r>
      <w:r w:rsidR="005E1F6C"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>TG</w:t>
      </w:r>
      <w:r w:rsidR="009A0009"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644</w:t>
      </w:r>
      <w:r w:rsidR="005E1F6C"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BKK</w:t>
      </w:r>
      <w:r w:rsidR="005E1F6C"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-</w:t>
      </w:r>
      <w:r w:rsidR="009A0009">
        <w:rPr>
          <w:rFonts w:ascii="TH Sarabun New" w:hAnsi="TH Sarabun New" w:cs="TH Sarabun New"/>
          <w:noProof w:val="0"/>
          <w:color w:val="0000FF"/>
          <w:sz w:val="40"/>
          <w:szCs w:val="40"/>
        </w:rPr>
        <w:t>NGO</w:t>
      </w:r>
      <w:r w:rsidR="005E1F6C"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="009A0009">
        <w:rPr>
          <w:rFonts w:ascii="TH Sarabun New" w:hAnsi="TH Sarabun New" w:cs="TH Sarabun New"/>
          <w:noProof w:val="0"/>
          <w:color w:val="0000FF"/>
          <w:sz w:val="40"/>
          <w:szCs w:val="40"/>
        </w:rPr>
        <w:t>00.05-</w:t>
      </w:r>
      <w:r w:rsidR="00A2278F"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07.30</w:t>
      </w:r>
    </w:p>
    <w:p w14:paraId="648EEC1A" w14:textId="77777777" w:rsidR="005E1F6C" w:rsidRPr="00D921DF" w:rsidRDefault="005E1F6C" w:rsidP="00ED0E03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noProof w:val="0"/>
          <w:color w:val="FF0000"/>
          <w:sz w:val="40"/>
          <w:szCs w:val="40"/>
        </w:rPr>
      </w:pP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  <w:t>เที่ยวบินขากลับ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>TG</w:t>
      </w:r>
      <w:r w:rsidR="00343A8D">
        <w:rPr>
          <w:rFonts w:ascii="TH Sarabun New" w:hAnsi="TH Sarabun New" w:cs="TH Sarabun New"/>
          <w:noProof w:val="0"/>
          <w:color w:val="0000FF"/>
          <w:sz w:val="40"/>
          <w:szCs w:val="40"/>
        </w:rPr>
        <w:t>673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="00343A8D">
        <w:rPr>
          <w:rFonts w:ascii="TH Sarabun New" w:hAnsi="TH Sarabun New" w:cs="TH Sarabun New"/>
          <w:noProof w:val="0"/>
          <w:color w:val="0000FF"/>
          <w:sz w:val="40"/>
          <w:szCs w:val="40"/>
        </w:rPr>
        <w:t>KIX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>-BKK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="00343A8D">
        <w:rPr>
          <w:rFonts w:ascii="TH Sarabun New" w:hAnsi="TH Sarabun New" w:cs="TH Sarabun New"/>
          <w:noProof w:val="0"/>
          <w:color w:val="0000FF"/>
          <w:sz w:val="40"/>
          <w:szCs w:val="40"/>
        </w:rPr>
        <w:t>17.</w:t>
      </w:r>
      <w:r w:rsidR="00A2278F"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25-22.00</w:t>
      </w:r>
    </w:p>
    <w:p w14:paraId="5A049EB9" w14:textId="77777777" w:rsidR="005E1F6C" w:rsidRPr="00D921DF" w:rsidRDefault="005E1F6C" w:rsidP="00ED0E03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D921DF">
        <w:rPr>
          <w:rFonts w:ascii="TH Sarabun New" w:hAnsi="TH Sarabun New" w:cs="TH Sarabun New"/>
          <w:i/>
          <w:iCs/>
          <w:noProof w:val="0"/>
          <w:color w:val="FF0000"/>
          <w:sz w:val="40"/>
          <w:szCs w:val="40"/>
          <w:cs/>
        </w:rPr>
        <w:t>** การจัดที่นั่งของกรุ๊ปเป็นไปตามเงื่อนไขของสายการบิน ทางทัวร์ไม่สามารถจัดที่นั่งได้ **</w:t>
      </w:r>
    </w:p>
    <w:p w14:paraId="7E4A1404" w14:textId="77777777" w:rsidR="005E1F6C" w:rsidRPr="00D921DF" w:rsidRDefault="005E1F6C" w:rsidP="00ED0E03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** บริการท่านด้วยอาหารแบบ 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FULL SERVICE 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>โหลดสัมภาระรวม น้ำหนักท่านละ 2</w:t>
      </w:r>
      <w:r w:rsidR="00E05631">
        <w:rPr>
          <w:rFonts w:ascii="TH Sarabun New" w:hAnsi="TH Sarabun New" w:cs="TH Sarabun New"/>
          <w:noProof w:val="0"/>
          <w:color w:val="002060"/>
          <w:sz w:val="40"/>
          <w:szCs w:val="40"/>
        </w:rPr>
        <w:t>3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 กิโล</w:t>
      </w:r>
      <w:r w:rsidR="00E05631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/1 </w:t>
      </w:r>
      <w:r w:rsidR="00E05631">
        <w:rPr>
          <w:rFonts w:ascii="TH Sarabun New" w:hAnsi="TH Sarabun New" w:cs="TH Sarabun New" w:hint="cs"/>
          <w:noProof w:val="0"/>
          <w:color w:val="002060"/>
          <w:sz w:val="40"/>
          <w:szCs w:val="40"/>
          <w:cs/>
        </w:rPr>
        <w:t>ใบ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>**</w:t>
      </w:r>
    </w:p>
    <w:p w14:paraId="7AEEE478" w14:textId="77777777" w:rsidR="005E1F6C" w:rsidRDefault="005E1F6C" w:rsidP="005E1F6C">
      <w:pPr>
        <w:pStyle w:val="Sidebarphoto"/>
        <w:spacing w:line="240" w:lineRule="auto"/>
        <w:ind w:left="0"/>
      </w:pPr>
      <w:r>
        <w:fldChar w:fldCharType="begin"/>
      </w:r>
      <w:r>
        <w:instrText xml:space="preserve"> INCLUDEPICTURE "https://www.thaiairways.com/static/common/images/plan/travel_information/Special_Request_Assistance.jpg" \* MERGEFORMATINET </w:instrText>
      </w:r>
      <w:r>
        <w:fldChar w:fldCharType="separate"/>
      </w:r>
      <w:r>
        <w:pict w14:anchorId="502BBA9C">
          <v:shape id="_x0000_i1032" type="#_x0000_t75" alt="Thai Airways - International | Plan My Trip | Book Flights Online" style="width:194.25pt;height:121.5pt">
            <v:imagedata r:id="rId13" r:href="rId14"/>
          </v:shape>
        </w:pict>
      </w:r>
      <w:r>
        <w:fldChar w:fldCharType="end"/>
      </w:r>
      <w:r w:rsidRPr="00374338">
        <w:t xml:space="preserve"> </w:t>
      </w:r>
      <w:r>
        <w:fldChar w:fldCharType="begin"/>
      </w:r>
      <w:r>
        <w:instrText xml:space="preserve"> INCLUDEPICTURE "https://inflightfeed.com/wp-content/uploads/2019/12/tgeconomy2.jpg" \* MERGEFORMATINET </w:instrText>
      </w:r>
      <w:r>
        <w:fldChar w:fldCharType="separate"/>
      </w:r>
      <w:r>
        <w:pict w14:anchorId="38A2CF82">
          <v:shape id="_x0000_i1033" type="#_x0000_t75" alt="Thai Airways - Airline meals information for passengers" style="width:166.5pt;height:120.75pt">
            <v:imagedata r:id="rId15" r:href="rId16" cropleft="9213f" cropright="8166f"/>
          </v:shape>
        </w:pict>
      </w:r>
      <w:r>
        <w:fldChar w:fldCharType="end"/>
      </w:r>
      <w:r>
        <w:fldChar w:fldCharType="begin"/>
      </w:r>
      <w:r>
        <w:instrText xml:space="preserve"> INCLUDEPICTURE "https://www.jal.co.jp/content/www/wwwjalcojp/jp/en/inter/service/economy/meal/beverages/_jcr_content/root/contents/responsivegrid1/responsivegrid_17438/column_1258754747/col-1-1/img_copy_copy.coreimg.375.jpeg/1608795546419.jpeg" \* MERGEFORMATINET </w:instrText>
      </w:r>
      <w:r>
        <w:fldChar w:fldCharType="separate"/>
      </w:r>
      <w:r>
        <w:pict w14:anchorId="58FF8A16">
          <v:shape id="_x0000_i1034" type="#_x0000_t75" style="width:178.5pt;height:121.5pt">
            <v:imagedata r:id="rId17" r:href="rId18"/>
          </v:shape>
        </w:pict>
      </w:r>
      <w:r>
        <w:fldChar w:fldCharType="end"/>
      </w:r>
    </w:p>
    <w:p w14:paraId="39BFDC16" w14:textId="77777777" w:rsidR="006021C6" w:rsidRPr="00BD1FC9" w:rsidRDefault="005E1F6C" w:rsidP="00BD1FC9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b/>
          <w:bCs/>
          <w:noProof w:val="0"/>
          <w:color w:val="C00000"/>
          <w:sz w:val="28"/>
          <w:szCs w:val="28"/>
        </w:rPr>
      </w:pPr>
      <w:r w:rsidRPr="00D921DF"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  <w:highlight w:val="yellow"/>
          <w:cs/>
        </w:rPr>
        <w:t>***สำคัญสำหรับการจองทัวร์ สำหรับอาหารทุกมื้อรบกวนทุกท่านในคณะโปรดระบุรายบุคคลว่าไม่ทานเนื้อวัว / เนื้อหมู / ปลาดิบ / มังสวิรัติ /หรือแพ้อาหารประเภทใดบ้าง มีผลต่อการจัดอาหารให้ในบางมื้อที่เป็นอาหารท้องถิ่นที่ไม่สามารถเปลี่ยนแปลงหน้างานได้ ***</w:t>
      </w:r>
    </w:p>
    <w:p w14:paraId="106B01A6" w14:textId="77777777" w:rsidR="00745C3F" w:rsidRDefault="005E1F6C" w:rsidP="00745C3F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D921D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วันที่สอง</w:t>
      </w:r>
      <w:r w:rsidRPr="00D921D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:</w:t>
      </w:r>
      <w:r w:rsidRPr="00D921D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ED0E03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ab/>
      </w:r>
      <w:r w:rsidR="00AE3054" w:rsidRPr="00AE305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สนามบินชุบุเซนแทร์(นาโกย่า)</w:t>
      </w:r>
      <w:r w:rsidR="00AE3054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AE305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AE3054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745C3F" w:rsidRPr="00745C3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มิเอะ</w:t>
      </w:r>
      <w:r w:rsidR="00745C3F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745C3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745C3F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745C3F" w:rsidRPr="00745C3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นั่งกระเช้าโกไซโช</w:t>
      </w:r>
      <w:r w:rsidR="00745C3F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745C3F" w:rsidRPr="00745C3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-</w:t>
      </w:r>
      <w:r w:rsidR="00745C3F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745C3F" w:rsidRPr="00745C3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ศาลเจ้าเมโอโตะ อิวะ</w:t>
      </w:r>
    </w:p>
    <w:p w14:paraId="742B05FB" w14:textId="77777777" w:rsidR="00745C3F" w:rsidRDefault="00745C3F" w:rsidP="00745C3F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               </w:t>
      </w:r>
      <w:r w:rsidRPr="00745C3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(หินแต่งงาน)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Pr="00745C3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เกาะไข่มุขมิกิโมโตะ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Pr="00745C3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แช่น้ำแร่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319175BB" w14:textId="77777777" w:rsidR="009A0009" w:rsidRPr="00D921DF" w:rsidRDefault="00AE3054" w:rsidP="00745C3F">
      <w:pPr>
        <w:pStyle w:val="Sidebarphoto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00.05</w:t>
      </w:r>
      <w:r w:rsidR="009A0009"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9A0009"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="009A0009" w:rsidRPr="00D921DF">
        <w:rPr>
          <w:rFonts w:ascii="TH Sarabun New" w:hAnsi="TH Sarabun New" w:cs="TH Sarabun New"/>
          <w:noProof w:val="0"/>
          <w:sz w:val="40"/>
          <w:szCs w:val="40"/>
        </w:rPr>
        <w:tab/>
      </w:r>
      <w:r w:rsidR="009A0009" w:rsidRPr="00D921DF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="009A0009"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</w:t>
      </w:r>
      <w:r w:rsidR="00BE3E8C" w:rsidRPr="00BE3E8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ช</w:t>
      </w:r>
      <w:r w:rsidR="00BE3E8C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ู</w:t>
      </w:r>
      <w:r w:rsidR="00BE3E8C" w:rsidRPr="00BE3E8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บุเซนแทร์(นาโกย่า)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</w:t>
      </w:r>
      <w:r w:rsidR="009A0009" w:rsidRPr="00D921DF">
        <w:rPr>
          <w:rFonts w:ascii="TH Sarabun New" w:hAnsi="TH Sarabun New" w:cs="TH Sarabun New"/>
          <w:noProof w:val="0"/>
          <w:sz w:val="40"/>
          <w:szCs w:val="40"/>
          <w:cs/>
        </w:rPr>
        <w:t xml:space="preserve">ด้วยเที่ยวบิน </w:t>
      </w:r>
      <w:r w:rsidR="009A0009">
        <w:rPr>
          <w:rFonts w:ascii="TH Sarabun New" w:hAnsi="TH Sarabun New" w:cs="TH Sarabun New"/>
          <w:b/>
          <w:bCs/>
          <w:noProof w:val="0"/>
          <w:sz w:val="40"/>
          <w:szCs w:val="40"/>
        </w:rPr>
        <w:t>TG</w:t>
      </w:r>
      <w:r w:rsidR="00745C3F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</w:t>
      </w:r>
      <w:r w:rsidR="009A0009">
        <w:rPr>
          <w:rFonts w:ascii="TH Sarabun New" w:hAnsi="TH Sarabun New" w:cs="TH Sarabun New"/>
          <w:b/>
          <w:bCs/>
          <w:noProof w:val="0"/>
          <w:sz w:val="40"/>
          <w:szCs w:val="40"/>
        </w:rPr>
        <w:t>6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44</w:t>
      </w:r>
      <w:r w:rsidR="009A0009"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9A0009"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345E510A" w14:textId="77777777" w:rsidR="00022268" w:rsidRPr="005E1F6C" w:rsidRDefault="00A2278F" w:rsidP="00ED0E03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07.30</w:t>
      </w:r>
      <w:r w:rsidR="00022268"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022268"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="00022268"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 ถึง </w:t>
      </w:r>
      <w:r w:rsidR="00AE3054"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</w:t>
      </w:r>
      <w:r w:rsidR="00AE3054" w:rsidRPr="00BE3E8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ช</w:t>
      </w:r>
      <w:r w:rsidR="00AE3054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ู</w:t>
      </w:r>
      <w:r w:rsidR="00AE3054" w:rsidRPr="00BE3E8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บุเซนแทร์</w:t>
      </w:r>
      <w:r w:rsidR="00AE3054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022268" w:rsidRPr="005E1F6C">
        <w:rPr>
          <w:rFonts w:ascii="TH Sarabun New" w:hAnsi="TH Sarabun New" w:cs="TH Sarabun New"/>
          <w:noProof w:val="0"/>
          <w:sz w:val="40"/>
          <w:szCs w:val="40"/>
          <w:cs/>
        </w:rPr>
        <w:t>ประเทศญี่ปุ่น นำท่านผ่านตรวจคนเข้าเมืองเป็นที่เรียบร้อย</w:t>
      </w:r>
    </w:p>
    <w:p w14:paraId="2157B8C3" w14:textId="77777777" w:rsidR="00745C3F" w:rsidRPr="00745C3F" w:rsidRDefault="005F2525" w:rsidP="00745C3F">
      <w:pPr>
        <w:pStyle w:val="Sidebarphoto"/>
        <w:spacing w:line="500" w:lineRule="exact"/>
        <w:ind w:left="0"/>
        <w:rPr>
          <w:rFonts w:ascii="TH SarabunPSK" w:hAnsi="TH SarabunPSK" w:cs="TH SarabunPSK"/>
          <w:noProof w:val="0"/>
          <w:color w:val="000000"/>
          <w:sz w:val="40"/>
          <w:szCs w:val="40"/>
        </w:rPr>
      </w:pPr>
      <w:r w:rsidRPr="006150E9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ใช้เวลาในการเดินทาง </w:t>
      </w:r>
      <w:r w:rsidR="000C6FE0" w:rsidRPr="006150E9">
        <w:rPr>
          <w:rFonts w:ascii="TH Sarabun New" w:hAnsi="TH Sarabun New" w:cs="TH Sarabun New"/>
          <w:noProof w:val="0"/>
          <w:color w:val="00B050"/>
          <w:sz w:val="40"/>
          <w:szCs w:val="40"/>
        </w:rPr>
        <w:t>1</w:t>
      </w:r>
      <w:r w:rsidR="006150E9" w:rsidRPr="006150E9">
        <w:rPr>
          <w:rFonts w:ascii="TH Sarabun New" w:hAnsi="TH Sarabun New" w:cs="TH Sarabun New"/>
          <w:noProof w:val="0"/>
          <w:color w:val="00B050"/>
          <w:sz w:val="40"/>
          <w:szCs w:val="40"/>
        </w:rPr>
        <w:t>.10</w:t>
      </w:r>
      <w:r w:rsidR="000C6FE0" w:rsidRPr="006150E9">
        <w:rPr>
          <w:rFonts w:ascii="TH Sarabun New" w:hAnsi="TH Sarabun New" w:cs="TH Sarabun New"/>
          <w:noProof w:val="0"/>
          <w:color w:val="00B050"/>
          <w:sz w:val="40"/>
          <w:szCs w:val="40"/>
        </w:rPr>
        <w:t xml:space="preserve"> </w:t>
      </w:r>
      <w:r w:rsidR="000C6FE0" w:rsidRPr="006150E9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ชม ( </w:t>
      </w:r>
      <w:r w:rsidR="006150E9" w:rsidRPr="006150E9">
        <w:rPr>
          <w:rFonts w:ascii="TH Sarabun New" w:hAnsi="TH Sarabun New" w:cs="TH Sarabun New"/>
          <w:noProof w:val="0"/>
          <w:color w:val="00B050"/>
          <w:sz w:val="40"/>
          <w:szCs w:val="40"/>
        </w:rPr>
        <w:t>78.4</w:t>
      </w:r>
      <w:r w:rsidR="000C6FE0" w:rsidRPr="006150E9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กม.)</w:t>
      </w:r>
      <w:r w:rsidR="000C6FE0"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  <w:t xml:space="preserve"> </w:t>
      </w:r>
      <w:r w:rsidR="00745C3F" w:rsidRPr="00745C3F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นั่งกระเช้าภูเขาโกไซโช</w:t>
      </w:r>
      <w:r w:rsidR="00745C3F" w:rsidRPr="00745C3F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 มีความสูงราวๆ 1</w:t>
      </w:r>
      <w:r w:rsidR="00745C3F" w:rsidRPr="00745C3F">
        <w:rPr>
          <w:rFonts w:ascii="TH SarabunPSK" w:hAnsi="TH SarabunPSK" w:cs="TH SarabunPSK" w:hint="cs"/>
          <w:color w:val="000000"/>
          <w:sz w:val="40"/>
          <w:szCs w:val="40"/>
        </w:rPr>
        <w:t>,</w:t>
      </w:r>
      <w:r w:rsidR="00745C3F" w:rsidRPr="00745C3F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212 เมตร เหนือระดับน้ำทะเล และเป็นอีกหนึ่งสถานที่ทางธรรมชาติในมิเอะ ที่สามารถเดินทางมาเที่ยวได้ทุกฤดู ไฮไลท์ของที่นี่ก็คือ กระเช้าชมวิวมุมสูง หรือ </w:t>
      </w:r>
      <w:r w:rsidR="00745C3F" w:rsidRPr="00745C3F">
        <w:rPr>
          <w:rFonts w:ascii="TH SarabunPSK" w:hAnsi="TH SarabunPSK" w:cs="TH SarabunPSK" w:hint="cs"/>
          <w:color w:val="000000"/>
          <w:sz w:val="40"/>
          <w:szCs w:val="40"/>
        </w:rPr>
        <w:t xml:space="preserve">Gozaisho Ropeway </w:t>
      </w:r>
      <w:r w:rsidR="00745C3F" w:rsidRPr="00745C3F">
        <w:rPr>
          <w:rFonts w:ascii="TH SarabunPSK" w:hAnsi="TH SarabunPSK" w:cs="TH SarabunPSK" w:hint="cs"/>
          <w:color w:val="000000"/>
          <w:sz w:val="40"/>
          <w:szCs w:val="40"/>
          <w:cs/>
        </w:rPr>
        <w:t>ที่จะพาทุกคนไปชมทิวทัศน์ในมุมมองใหม่ๆ บนภูเขาแห่งนี้ โดยเฉพาะในฤดูใบไม้เปลี่ยนสีจนถึงฤดูหนาว จะมีนักท่องเที่ยวทั้งชาวญี่ปุ่นและนักท่องเที่ยวต่างชาติเดินทางมาชมความสวยงามของธรรมชาติที่นี่เป็นจำนวนมาก</w:t>
      </w:r>
      <w:r w:rsidR="00745C3F" w:rsidRPr="00745C3F">
        <w:rPr>
          <w:rFonts w:ascii="TH SarabunPSK" w:hAnsi="TH SarabunPSK" w:cs="TH SarabunPSK" w:hint="cs"/>
          <w:noProof w:val="0"/>
          <w:color w:val="000000"/>
          <w:sz w:val="40"/>
          <w:szCs w:val="40"/>
          <w:cs/>
        </w:rPr>
        <w:t xml:space="preserve"> </w:t>
      </w:r>
      <w:r w:rsidR="006150E9" w:rsidRPr="006150E9">
        <w:rPr>
          <w:rFonts w:ascii="TH SarabunPSK" w:hAnsi="TH SarabunPSK" w:cs="TH SarabunPSK"/>
          <w:i/>
          <w:iCs/>
          <w:noProof w:val="0"/>
          <w:color w:val="FF0000"/>
          <w:sz w:val="40"/>
          <w:szCs w:val="40"/>
        </w:rPr>
        <w:t>*</w:t>
      </w:r>
      <w:r w:rsidR="006150E9" w:rsidRPr="006150E9">
        <w:rPr>
          <w:rFonts w:ascii="TH SarabunPSK" w:hAnsi="TH SarabunPSK" w:cs="TH SarabunPSK" w:hint="cs"/>
          <w:i/>
          <w:iCs/>
          <w:noProof w:val="0"/>
          <w:color w:val="FF0000"/>
          <w:sz w:val="40"/>
          <w:szCs w:val="40"/>
          <w:cs/>
        </w:rPr>
        <w:t>การเปิด-ปิดของกระเช้าขึ้นอยู่กับสภาพอากาศ หากไม่สามารถขึ้นกระเช้าได้ทางบริษัทขอสงวนสิทธิ์ในการปรับโปรแกรมตามความเหมาะสมโดยมิต้องแจ้งให้ทราบล่วงหน้า</w:t>
      </w:r>
      <w:r w:rsidR="006150E9" w:rsidRPr="006150E9">
        <w:rPr>
          <w:rFonts w:ascii="TH SarabunPSK" w:hAnsi="TH SarabunPSK" w:cs="TH SarabunPSK"/>
          <w:i/>
          <w:iCs/>
          <w:noProof w:val="0"/>
          <w:color w:val="FF0000"/>
          <w:sz w:val="40"/>
          <w:szCs w:val="40"/>
        </w:rPr>
        <w:t>*</w:t>
      </w:r>
    </w:p>
    <w:p w14:paraId="3D57D94C" w14:textId="77777777" w:rsidR="001F1373" w:rsidRPr="006150E9" w:rsidRDefault="00745C3F" w:rsidP="006150E9">
      <w:pPr>
        <w:pStyle w:val="Sidebarphoto"/>
        <w:spacing w:line="240" w:lineRule="auto"/>
        <w:ind w:left="0"/>
        <w:rPr>
          <w:rStyle w:val="wdyuqq"/>
          <w:rFonts w:ascii="TH SarabunPSK" w:hAnsi="TH SarabunPSK" w:cs="TH SarabunPSK" w:hint="cs"/>
          <w:sz w:val="40"/>
          <w:szCs w:val="40"/>
          <w:shd w:val="clear" w:color="auto" w:fill="FFFFFF"/>
        </w:rPr>
      </w:pPr>
      <w:r w:rsidRPr="00745C3F">
        <w:rPr>
          <w:rFonts w:ascii="TH SarabunPSK" w:hAnsi="TH SarabunPSK" w:cs="TH SarabunPSK"/>
          <w:sz w:val="40"/>
          <w:szCs w:val="40"/>
          <w:shd w:val="clear" w:color="auto" w:fill="FFFFFF"/>
        </w:rPr>
        <w:lastRenderedPageBreak/>
        <w:pict w14:anchorId="5E61625B">
          <v:shape id="Picture 7" o:spid="_x0000_i1035" type="#_x0000_t75" style="width:553.5pt;height:145.5pt;visibility:visible">
            <v:imagedata r:id="rId19" o:title=""/>
          </v:shape>
        </w:pict>
      </w:r>
    </w:p>
    <w:p w14:paraId="6E3804E2" w14:textId="77777777" w:rsidR="00772EE1" w:rsidRPr="005E1F6C" w:rsidRDefault="00772EE1">
      <w:pPr>
        <w:pStyle w:val="Sidebarphoto"/>
        <w:shd w:val="clear" w:color="auto" w:fill="E2EFD9"/>
        <w:spacing w:line="500" w:lineRule="atLeast"/>
        <w:ind w:left="1440" w:hanging="1440"/>
        <w:rPr>
          <w:rFonts w:ascii="TH Sarabun New" w:hAnsi="TH Sarabun New" w:cs="TH Sarabun New" w:hint="cs"/>
          <w:noProof w:val="0"/>
          <w:sz w:val="40"/>
          <w:szCs w:val="40"/>
          <w:cs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566C57" w:rsidRPr="00566C57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(เมนูเนื้อมัตสึซากะ)</w:t>
      </w:r>
    </w:p>
    <w:p w14:paraId="76204EDB" w14:textId="77777777" w:rsidR="006150E9" w:rsidRDefault="000C6FE0" w:rsidP="006150E9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color w:val="00B050"/>
          <w:sz w:val="40"/>
          <w:szCs w:val="40"/>
        </w:rPr>
      </w:pPr>
      <w:bookmarkStart w:id="3" w:name="OLE_LINK61"/>
      <w:bookmarkStart w:id="4" w:name="OLE_LINK62"/>
      <w:bookmarkStart w:id="5" w:name="OLE_LINK6"/>
      <w:r w:rsidRPr="006150E9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 </w:t>
      </w:r>
      <w:r w:rsidR="006150E9" w:rsidRPr="006150E9">
        <w:rPr>
          <w:rFonts w:ascii="TH Sarabun New" w:hAnsi="TH Sarabun New" w:cs="TH Sarabun New"/>
          <w:color w:val="00B050"/>
          <w:sz w:val="40"/>
          <w:szCs w:val="40"/>
        </w:rPr>
        <w:t>1.30</w:t>
      </w:r>
      <w:r w:rsidRPr="006150E9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6150E9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ชม ( </w:t>
      </w:r>
      <w:r w:rsidRPr="006150E9">
        <w:rPr>
          <w:rFonts w:ascii="TH Sarabun New" w:hAnsi="TH Sarabun New" w:cs="TH Sarabun New"/>
          <w:color w:val="00B050"/>
          <w:sz w:val="40"/>
          <w:szCs w:val="40"/>
        </w:rPr>
        <w:t>11</w:t>
      </w:r>
      <w:r w:rsidR="006150E9" w:rsidRPr="006150E9">
        <w:rPr>
          <w:rFonts w:ascii="TH Sarabun New" w:hAnsi="TH Sarabun New" w:cs="TH Sarabun New"/>
          <w:color w:val="00B050"/>
          <w:sz w:val="40"/>
          <w:szCs w:val="40"/>
        </w:rPr>
        <w:t>5</w:t>
      </w:r>
      <w:r w:rsidRPr="006150E9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6150E9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 xml:space="preserve"> </w:t>
      </w:r>
      <w:r w:rsidR="006150E9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หินแต่งงาน (</w:t>
      </w:r>
      <w:r w:rsidR="006150E9">
        <w:rPr>
          <w:rFonts w:ascii="TH Sarabun New" w:hAnsi="TH Sarabun New" w:cs="TH Sarabun New"/>
          <w:b/>
          <w:bCs/>
          <w:color w:val="000000"/>
          <w:sz w:val="40"/>
          <w:szCs w:val="40"/>
        </w:rPr>
        <w:t>Meoto Iwa)</w:t>
      </w:r>
      <w:r w:rsidR="006150E9"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 </w:t>
      </w:r>
      <w:r w:rsidR="006150E9" w:rsidRPr="006150E9">
        <w:rPr>
          <w:rFonts w:ascii="TH Sarabun New" w:hAnsi="TH Sarabun New" w:cs="TH Sarabun New"/>
          <w:color w:val="000000"/>
          <w:sz w:val="40"/>
          <w:szCs w:val="40"/>
          <w:cs/>
        </w:rPr>
        <w:t>หินสองก้อนนี้ตั้งอยู่กลางทะเลใกล้ชายฝั่งของเมืองฟุตามิโอกิ จังหวัดมิเอะ โดยหินใหญ่แทน "สามี" ส่วนหินเล็กแทน "ภรรยา" เชือกฟางศักดิ์สิทธิ์ที่ผูกเชื่อมหินทั้งสองเรียกว่า “ชิเมนาวะ (</w:t>
      </w:r>
      <w:r w:rsidR="006150E9" w:rsidRPr="006150E9">
        <w:rPr>
          <w:rFonts w:ascii="TH Sarabun New" w:hAnsi="TH Sarabun New" w:cs="TH Sarabun New"/>
          <w:color w:val="000000"/>
          <w:sz w:val="40"/>
          <w:szCs w:val="40"/>
        </w:rPr>
        <w:t xml:space="preserve">Shimenawa)” </w:t>
      </w:r>
      <w:r w:rsidR="006150E9" w:rsidRPr="006150E9">
        <w:rPr>
          <w:rFonts w:ascii="TH Sarabun New" w:hAnsi="TH Sarabun New" w:cs="TH Sarabun New"/>
          <w:color w:val="000000"/>
          <w:sz w:val="40"/>
          <w:szCs w:val="40"/>
          <w:cs/>
        </w:rPr>
        <w:t>เป็นสัญลักษณ์ของการเชื่อมโยง ความรัก และความศรัทธา ซึ่งต้องเปลี่ยนใหม่ทุกปีด้วยพิธีกรรมที่จริงจังตามตำนานของศาสนาชินโต</w:t>
      </w:r>
      <w:r w:rsidR="006150E9" w:rsidRPr="006150E9">
        <w:rPr>
          <w:rFonts w:ascii="TH Sarabun New" w:hAnsi="TH Sarabun New" w:cs="TH Sarabun New" w:hint="cs"/>
          <w:color w:val="000000"/>
          <w:sz w:val="40"/>
          <w:szCs w:val="40"/>
          <w:cs/>
        </w:rPr>
        <w:t xml:space="preserve"> </w:t>
      </w:r>
      <w:r w:rsidR="006150E9" w:rsidRPr="006150E9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หินแต่งงานนี้ถือเป็นสื่อกลางระหว่างมนุษย์กับเทพเจ้า โดยเฉพาะเทพ </w:t>
      </w:r>
      <w:r w:rsidR="006150E9" w:rsidRPr="006150E9">
        <w:rPr>
          <w:rFonts w:ascii="TH Sarabun New" w:hAnsi="TH Sarabun New" w:cs="TH Sarabun New"/>
          <w:color w:val="000000"/>
          <w:sz w:val="40"/>
          <w:szCs w:val="40"/>
        </w:rPr>
        <w:t xml:space="preserve">Izanagi </w:t>
      </w:r>
      <w:r w:rsidR="006150E9" w:rsidRPr="006150E9">
        <w:rPr>
          <w:rFonts w:ascii="TH Sarabun New" w:hAnsi="TH Sarabun New" w:cs="TH Sarabun New"/>
          <w:color w:val="000000"/>
          <w:sz w:val="40"/>
          <w:szCs w:val="40"/>
          <w:cs/>
        </w:rPr>
        <w:t xml:space="preserve">และ </w:t>
      </w:r>
      <w:r w:rsidR="006150E9" w:rsidRPr="006150E9">
        <w:rPr>
          <w:rFonts w:ascii="TH Sarabun New" w:hAnsi="TH Sarabun New" w:cs="TH Sarabun New"/>
          <w:color w:val="000000"/>
          <w:sz w:val="40"/>
          <w:szCs w:val="40"/>
        </w:rPr>
        <w:t xml:space="preserve">Izanami </w:t>
      </w:r>
      <w:r w:rsidR="006150E9" w:rsidRPr="006150E9">
        <w:rPr>
          <w:rFonts w:ascii="TH Sarabun New" w:hAnsi="TH Sarabun New" w:cs="TH Sarabun New"/>
          <w:color w:val="000000"/>
          <w:sz w:val="40"/>
          <w:szCs w:val="40"/>
          <w:cs/>
        </w:rPr>
        <w:t>คู่เทพผู้สร้างโลกตามความเชื่อของญี่ปุ่น ทำให้สถานที่แห่งนี้ไม่ใช่แค่เป็นจุดถ่ายรูปสวยๆ แต่ยังเต็มไปด้วยพลังศักดิ์สิทธิ์ที่หลายคนสัมผัสได้จริง</w:t>
      </w:r>
      <w:r w:rsidR="006150E9" w:rsidRPr="006150E9">
        <w:rPr>
          <w:rFonts w:ascii="TH Sarabun New" w:hAnsi="TH Sarabun New" w:cs="TH Sarabun New"/>
          <w:color w:val="000000"/>
          <w:sz w:val="40"/>
          <w:szCs w:val="40"/>
        </w:rPr>
        <w:t xml:space="preserve"> </w:t>
      </w:r>
      <w:r w:rsidR="006150E9" w:rsidRPr="006150E9">
        <w:rPr>
          <w:rFonts w:ascii="TH Sarabun New" w:hAnsi="TH Sarabun New" w:cs="TH Sarabun New" w:hint="cs"/>
          <w:color w:val="000000"/>
          <w:sz w:val="40"/>
          <w:szCs w:val="40"/>
          <w:cs/>
        </w:rPr>
        <w:t>นิยมมาขอให้ความรักยืนยาว คนโสดก็ขอให้เจอรักที่ดี</w:t>
      </w:r>
    </w:p>
    <w:p w14:paraId="507E1208" w14:textId="77777777" w:rsidR="00B00023" w:rsidRPr="00131471" w:rsidRDefault="006150E9" w:rsidP="00131471">
      <w:pPr>
        <w:rPr>
          <w:rFonts w:ascii="TH SarabunPSK" w:hAnsi="TH SarabunPSK" w:cs="TH SarabunPSK" w:hint="cs"/>
          <w:sz w:val="40"/>
          <w:szCs w:val="40"/>
        </w:rPr>
      </w:pPr>
      <w:r w:rsidRPr="006150E9">
        <w:rPr>
          <w:rFonts w:ascii="TH Sarabun New" w:hAnsi="TH Sarabun New" w:cs="TH Sarabun New"/>
          <w:b/>
          <w:bCs/>
          <w:noProof/>
          <w:color w:val="00B050"/>
          <w:sz w:val="40"/>
          <w:szCs w:val="40"/>
        </w:rPr>
        <w:pict w14:anchorId="59071A45">
          <v:shape id="Picture 1" o:spid="_x0000_i1036" type="#_x0000_t75" style="width:555pt;height:145.5pt;visibility:visible">
            <v:imagedata r:id="rId20" o:title=""/>
          </v:shape>
        </w:pict>
      </w:r>
    </w:p>
    <w:p w14:paraId="0F869B18" w14:textId="77777777" w:rsidR="00131471" w:rsidRDefault="000C6FE0" w:rsidP="00131471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 w:rsidRPr="00131471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 </w:t>
      </w:r>
      <w:r w:rsidR="00131471">
        <w:rPr>
          <w:rFonts w:ascii="TH Sarabun New" w:hAnsi="TH Sarabun New" w:cs="TH Sarabun New"/>
          <w:color w:val="00B050"/>
          <w:sz w:val="40"/>
          <w:szCs w:val="40"/>
        </w:rPr>
        <w:t xml:space="preserve">15 </w:t>
      </w:r>
      <w:r w:rsidR="00131471"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131471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 </w:t>
      </w:r>
      <w:r w:rsidR="00131471">
        <w:rPr>
          <w:rFonts w:ascii="TH Sarabun New" w:hAnsi="TH Sarabun New" w:cs="TH Sarabun New" w:hint="cs"/>
          <w:color w:val="00B050"/>
          <w:sz w:val="40"/>
          <w:szCs w:val="40"/>
          <w:cs/>
        </w:rPr>
        <w:t>9.6</w:t>
      </w:r>
      <w:r w:rsidRPr="00131471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 w:rsidR="00131471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</w:t>
      </w:r>
      <w:r w:rsidR="00131471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 xml:space="preserve">เกาะไข่มุกมิกิโมโตะ </w:t>
      </w:r>
      <w:r w:rsidR="00131471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แหล่งกำเนิดไข่มุกมิกิโมโตะ ไข่มุกคุณภาพสูงซึ่งเป็นที่รู้จักทั่วโลก</w:t>
      </w:r>
      <w:r w:rsidR="00131471">
        <w:rPr>
          <w:rFonts w:ascii="TH Sarabun New" w:hAnsi="TH Sarabun New" w:cs="TH Sarabun New"/>
          <w:color w:val="000000"/>
          <w:sz w:val="40"/>
          <w:szCs w:val="40"/>
        </w:rPr>
        <w:t xml:space="preserve"> </w:t>
      </w:r>
      <w:r w:rsidR="00131471">
        <w:rPr>
          <w:rFonts w:ascii="TH Sarabun New" w:hAnsi="TH Sarabun New" w:cs="TH Sarabun New"/>
          <w:color w:val="000000"/>
          <w:sz w:val="40"/>
          <w:szCs w:val="40"/>
          <w:cs/>
        </w:rPr>
        <w:t>เป็นเกาะที่ประสบความสำเร็จในการเพาะเลี้ยงไข่มุกเแห่งแรกในโลก นอกจากจะมีพิพิธภัณฑ์ไข่มุกที่จะช่วยให้คุณรู้ทุกอย่างเกี่ยวกับไข่มุก และเพิร์ลพลาซ่า (ร้านค้าและร้านอาหาร) ซึ่งตั้งอยู่ตามจุดต่างๆ ภายในเกาะอันกว้างใหญ่แล้ว คุณยังจะได้</w:t>
      </w:r>
      <w:r w:rsidR="00131471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ชมการดำน้ำโชว์โดยอามะในชุดลงทะเลสีขาวแบบดั้งเดิม</w:t>
      </w:r>
      <w:r w:rsidR="00131471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อีกด้วย </w:t>
      </w:r>
      <w:r w:rsidR="00131471" w:rsidRPr="00131471">
        <w:rPr>
          <w:rFonts w:ascii="TH Sarabun New" w:hAnsi="TH Sarabun New" w:cs="TH Sarabun New" w:hint="cs"/>
          <w:i/>
          <w:iCs/>
          <w:color w:val="EE0000"/>
          <w:sz w:val="40"/>
          <w:szCs w:val="40"/>
          <w:cs/>
        </w:rPr>
        <w:t>*การแสดงขึ้นอยู่กับสภาพอากาศ หากสภาพอากาศไม่ได้วันนั้นอาจไม่มีการแสดง</w:t>
      </w:r>
      <w:r w:rsidR="00131471">
        <w:rPr>
          <w:rFonts w:ascii="TH Sarabun New" w:hAnsi="TH Sarabun New" w:cs="TH Sarabun New" w:hint="cs"/>
          <w:i/>
          <w:iCs/>
          <w:color w:val="EE0000"/>
          <w:sz w:val="40"/>
          <w:szCs w:val="40"/>
          <w:cs/>
        </w:rPr>
        <w:t>โชว์ดำน้ำของอามะ แต่สามารถเที่ยวชมพิพิธภัณฑ์ได้ตามปกติ</w:t>
      </w:r>
      <w:r w:rsidR="00131471" w:rsidRPr="00131471">
        <w:rPr>
          <w:rFonts w:ascii="TH Sarabun New" w:hAnsi="TH Sarabun New" w:cs="TH Sarabun New" w:hint="cs"/>
          <w:i/>
          <w:iCs/>
          <w:color w:val="EE0000"/>
          <w:sz w:val="40"/>
          <w:szCs w:val="40"/>
          <w:cs/>
        </w:rPr>
        <w:t>*</w:t>
      </w:r>
    </w:p>
    <w:p w14:paraId="39F8A78F" w14:textId="77777777" w:rsidR="000C6FE0" w:rsidRDefault="00131471" w:rsidP="00131471">
      <w:pPr>
        <w:spacing w:line="240" w:lineRule="auto"/>
        <w:rPr>
          <w:rFonts w:ascii="TH Sarabun New" w:hAnsi="TH Sarabun New" w:cs="TH Sarabun New"/>
          <w:noProof/>
          <w:color w:val="000000"/>
          <w:sz w:val="40"/>
          <w:szCs w:val="40"/>
          <w:lang w:val="th-TH"/>
        </w:rPr>
      </w:pPr>
      <w:r w:rsidRPr="00131471">
        <w:rPr>
          <w:rFonts w:ascii="TH Sarabun New" w:hAnsi="TH Sarabun New" w:cs="TH Sarabun New"/>
          <w:noProof/>
          <w:color w:val="000000"/>
          <w:sz w:val="40"/>
          <w:szCs w:val="40"/>
          <w:lang w:val="th-TH"/>
        </w:rPr>
        <w:lastRenderedPageBreak/>
        <w:pict w14:anchorId="0087A169">
          <v:shape id="Picture 2" o:spid="_x0000_i1037" type="#_x0000_t75" style="width:556.5pt;height:147pt;visibility:visible">
            <v:imagedata r:id="rId21" o:title=""/>
          </v:shape>
        </w:pict>
      </w:r>
    </w:p>
    <w:p w14:paraId="1340E980" w14:textId="77777777" w:rsidR="00131471" w:rsidRPr="00131471" w:rsidRDefault="00131471" w:rsidP="00131471">
      <w:pPr>
        <w:spacing w:line="240" w:lineRule="auto"/>
        <w:rPr>
          <w:rFonts w:ascii="TH Sarabun New" w:hAnsi="TH Sarabun New" w:cs="TH Sarabun New" w:hint="cs"/>
          <w:color w:val="FF0000"/>
          <w:sz w:val="40"/>
          <w:szCs w:val="40"/>
          <w:cs/>
        </w:rPr>
      </w:pPr>
      <w:r w:rsidRPr="00131471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30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131471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 </w:t>
      </w:r>
      <w:r>
        <w:rPr>
          <w:rFonts w:ascii="TH Sarabun New" w:hAnsi="TH Sarabun New" w:cs="TH Sarabun New"/>
          <w:color w:val="00B050"/>
          <w:sz w:val="40"/>
          <w:szCs w:val="40"/>
        </w:rPr>
        <w:t>18.9</w:t>
      </w:r>
      <w:r w:rsidRPr="00131471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 w:hint="cs"/>
          <w:color w:val="000000"/>
          <w:sz w:val="40"/>
          <w:szCs w:val="40"/>
          <w:cs/>
        </w:rPr>
        <w:t>หลังจากนั้นนำท่านเดินทางกลับสู่ที่พัก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</w:t>
      </w:r>
    </w:p>
    <w:p w14:paraId="3C4A9117" w14:textId="77777777" w:rsidR="008C1380" w:rsidRDefault="008C1380">
      <w:pPr>
        <w:pStyle w:val="Sidebarphoto"/>
        <w:shd w:val="clear" w:color="auto" w:fill="E2EFD9"/>
        <w:spacing w:line="240" w:lineRule="auto"/>
        <w:ind w:left="0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ค่ำ</w:t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</w:r>
      <w:r w:rsidR="009D45B4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รับประทานอาหารค่ำ</w:t>
      </w:r>
      <w:r w:rsidR="00636F3D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 xml:space="preserve"> ณ ห้องอาหารของโรงแรม</w:t>
      </w:r>
    </w:p>
    <w:p w14:paraId="13AD0509" w14:textId="77777777" w:rsidR="00CE1E97" w:rsidRPr="007D3AC4" w:rsidRDefault="00CE1E97" w:rsidP="0030646B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7D3AC4">
        <w:rPr>
          <w:rFonts w:ascii="TH Sarabun New" w:hAnsi="TH Sarabun New" w:cs="TH Sarabun New"/>
          <w:noProof w:val="0"/>
          <w:sz w:val="40"/>
          <w:szCs w:val="40"/>
        </w:rPr>
        <w:pict w14:anchorId="3730CA50">
          <v:shape id="_x0000_i1038" type="#_x0000_t75" style="width:29.25pt;height:29.25pt">
            <v:imagedata r:id="rId22" o:title="icons8-hotel-40"/>
          </v:shape>
        </w:pict>
      </w:r>
      <w:r w:rsidRPr="007D3AC4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67278B" w:rsidRPr="0067278B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MIYAKO RESORT OKUSHIMA FOREST AQUA </w:t>
      </w:r>
      <w:r w:rsidR="00131471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30646B" w:rsidRPr="0030646B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 xml:space="preserve"> </w:t>
      </w:r>
      <w:r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50"/>
        </w:rPr>
        <w:t>♨</w:t>
      </w:r>
    </w:p>
    <w:p w14:paraId="6FA6F066" w14:textId="77777777" w:rsidR="00CE1E97" w:rsidRPr="007D3AC4" w:rsidRDefault="00CE1E97" w:rsidP="00CE1E97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7D3AC4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726179DB" w14:textId="77777777" w:rsidR="00636F3D" w:rsidRPr="001F1373" w:rsidRDefault="00636F3D" w:rsidP="00636F3D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</w:rPr>
      </w:pPr>
      <w:r w:rsidRPr="001F1373"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</w:t>
      </w:r>
      <w:r w:rsidR="00A56288" w:rsidRPr="001F1373">
        <w:rPr>
          <w:rFonts w:ascii="TH Sarabun New" w:hAnsi="TH Sarabun New" w:cs="TH Sarabun New" w:hint="cs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 xml:space="preserve">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</w:t>
      </w:r>
      <w:r w:rsidRPr="001F1373"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>**</w:t>
      </w:r>
    </w:p>
    <w:p w14:paraId="208CA9B1" w14:textId="77777777" w:rsidR="00ED0E03" w:rsidRDefault="00A72111" w:rsidP="00636F3D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FF0000"/>
          <w:sz w:val="40"/>
          <w:szCs w:val="40"/>
        </w:rPr>
      </w:pPr>
      <w:r>
        <w:rPr>
          <w:rFonts w:ascii="TH Sarabun New" w:hAnsi="TH Sarabun New" w:cs="TH Sarabun New"/>
          <w:noProof w:val="0"/>
          <w:color w:val="FF0000"/>
          <w:sz w:val="40"/>
          <w:szCs w:val="40"/>
        </w:rPr>
        <w:pict w14:anchorId="65CE408B">
          <v:shape id="_x0000_i1039" type="#_x0000_t75" style="width:554.25pt;height:312pt">
            <v:imagedata r:id="rId23" o:title="MIYAKO RESORT OKUSHIMA FOREST AQUA"/>
          </v:shape>
        </w:pict>
      </w:r>
    </w:p>
    <w:p w14:paraId="4F56AAC4" w14:textId="77777777" w:rsidR="00A2278F" w:rsidRPr="0090478C" w:rsidRDefault="00A2278F" w:rsidP="00636F3D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noProof w:val="0"/>
          <w:color w:val="FF0000"/>
          <w:sz w:val="40"/>
          <w:szCs w:val="40"/>
        </w:rPr>
      </w:pPr>
    </w:p>
    <w:p w14:paraId="4AE1F546" w14:textId="77777777" w:rsidR="00131471" w:rsidRDefault="00841C9C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วันที่ส</w:t>
      </w:r>
      <w:r w:rsidR="00BD1FC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าม</w:t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131471" w:rsidRPr="0013147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ศาลเจ้าอิเสะ</w:t>
      </w:r>
      <w:r w:rsidR="00131471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13147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131471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131471" w:rsidRPr="0013147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ถนนโอฮาไรมาจิ</w:t>
      </w:r>
      <w:r w:rsidR="00131471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13147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131471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131471" w:rsidRPr="0013147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มิตซุยเอ้าท์เล็ตแจสดรีม</w:t>
      </w:r>
      <w:r w:rsidR="00131471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13147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131471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</w:p>
    <w:p w14:paraId="598B50A0" w14:textId="77777777" w:rsidR="00841C9C" w:rsidRPr="005E1F6C" w:rsidRDefault="00131471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</w:pP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               </w:t>
      </w:r>
      <w:r w:rsidRPr="0013147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ชมอุโมงค์ไ</w:t>
      </w: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ฟ</w:t>
      </w:r>
      <w:r w:rsidRPr="00131471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นาบะนะโนะซาโตะ</w:t>
      </w: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F96901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แช่น้ำแร่ </w:t>
      </w:r>
      <w:r w:rsid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50A0EDEE" w14:textId="77777777" w:rsidR="00841C9C" w:rsidRPr="005E1F6C" w:rsidRDefault="00841C9C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lastRenderedPageBreak/>
        <w:t>เช้า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48D49B34" w14:textId="77777777" w:rsidR="00131471" w:rsidRPr="005915AA" w:rsidRDefault="000C6FE0" w:rsidP="00131471">
      <w:pPr>
        <w:rPr>
          <w:rFonts w:ascii="TH SarabunPSK" w:hAnsi="TH SarabunPSK" w:cs="TH SarabunPSK"/>
          <w:sz w:val="40"/>
          <w:szCs w:val="40"/>
        </w:rPr>
      </w:pPr>
      <w:r w:rsidRPr="00131471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 </w:t>
      </w:r>
      <w:r w:rsidR="00131471">
        <w:rPr>
          <w:rFonts w:ascii="TH Sarabun New" w:hAnsi="TH Sarabun New" w:cs="TH Sarabun New"/>
          <w:color w:val="00B050"/>
          <w:sz w:val="40"/>
          <w:szCs w:val="40"/>
        </w:rPr>
        <w:t xml:space="preserve">35 </w:t>
      </w:r>
      <w:r w:rsidR="00131471"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131471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 </w:t>
      </w:r>
      <w:r w:rsidR="00131471">
        <w:rPr>
          <w:rFonts w:ascii="TH Sarabun New" w:hAnsi="TH Sarabun New" w:cs="TH Sarabun New"/>
          <w:color w:val="00B050"/>
          <w:sz w:val="40"/>
          <w:szCs w:val="40"/>
        </w:rPr>
        <w:t>23</w:t>
      </w:r>
      <w:r w:rsidRPr="00131471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 </w:t>
      </w:r>
      <w:r w:rsidR="00131471" w:rsidRPr="005915AA">
        <w:rPr>
          <w:rFonts w:ascii="TH SarabunPSK" w:hAnsi="TH SarabunPSK" w:cs="TH SarabunPSK" w:hint="cs"/>
          <w:b/>
          <w:bCs/>
          <w:sz w:val="40"/>
          <w:szCs w:val="40"/>
          <w:cs/>
        </w:rPr>
        <w:t>ศาลเจ้าอิเสะ [</w:t>
      </w:r>
      <w:r w:rsidR="00131471" w:rsidRPr="005915AA">
        <w:rPr>
          <w:rFonts w:ascii="TH SarabunPSK" w:hAnsi="TH SarabunPSK" w:cs="TH SarabunPSK" w:hint="cs"/>
          <w:b/>
          <w:bCs/>
          <w:sz w:val="40"/>
          <w:szCs w:val="40"/>
        </w:rPr>
        <w:t>ISE SHRINE]</w:t>
      </w:r>
      <w:r w:rsidR="00131471" w:rsidRPr="005915AA">
        <w:rPr>
          <w:rFonts w:ascii="TH SarabunPSK" w:hAnsi="TH SarabunPSK" w:cs="TH SarabunPSK" w:hint="cs"/>
          <w:sz w:val="40"/>
          <w:szCs w:val="40"/>
        </w:rPr>
        <w:t xml:space="preserve"> </w:t>
      </w:r>
      <w:r w:rsidR="00131471" w:rsidRPr="005915AA">
        <w:rPr>
          <w:rFonts w:ascii="TH SarabunPSK" w:hAnsi="TH SarabunPSK" w:cs="TH SarabunPSK" w:hint="cs"/>
          <w:sz w:val="40"/>
          <w:szCs w:val="40"/>
          <w:cs/>
        </w:rPr>
        <w:t xml:space="preserve">เป็นศาลเจ้าชินโตที่มีชื่อเรื่องความศักดิ์สิทธิ์และเก่าแก่ มีอายุกว่า 2,000 ปี ตัวศาลเจ้าถูกสร้างและออกแบบสถาปัตยกรรมโบราณที่สุด ตั้งแต่ครั้งโบราณมีผู้ศรัทธาเชื่อกันว่าที่นี่เป็นที่สถิตแห่งสุริยเทพ จึงมีผู้ศรัทธาทั่วญี่ปุ่นเดินทางไปกราบไหว้มิได้ขาดสาย </w:t>
      </w:r>
    </w:p>
    <w:p w14:paraId="1F52E845" w14:textId="77777777" w:rsidR="00131471" w:rsidRPr="005915AA" w:rsidRDefault="00131471" w:rsidP="00131471">
      <w:pPr>
        <w:rPr>
          <w:rFonts w:ascii="TH SarabunPSK" w:hAnsi="TH SarabunPSK" w:cs="TH SarabunPSK"/>
          <w:sz w:val="40"/>
          <w:szCs w:val="40"/>
        </w:rPr>
      </w:pPr>
      <w:r w:rsidRPr="00131471">
        <w:rPr>
          <w:rFonts w:ascii="TH SarabunPSK" w:hAnsi="TH SarabunPSK" w:cs="TH SarabunPSK"/>
          <w:noProof/>
          <w:sz w:val="40"/>
          <w:szCs w:val="40"/>
        </w:rPr>
        <w:pict w14:anchorId="348EFA66">
          <v:shape id="Picture 6" o:spid="_x0000_i1040" type="#_x0000_t75" style="width:561pt;height:148.5pt;visibility:visible">
            <v:imagedata r:id="rId24" o:title=""/>
          </v:shape>
        </w:pict>
      </w:r>
    </w:p>
    <w:p w14:paraId="4AA55264" w14:textId="77777777" w:rsidR="00131471" w:rsidRPr="005915AA" w:rsidRDefault="00131471" w:rsidP="00131471">
      <w:pPr>
        <w:rPr>
          <w:rFonts w:ascii="TH SarabunPSK" w:hAnsi="TH SarabunPSK" w:cs="TH SarabunPSK"/>
          <w:sz w:val="40"/>
          <w:szCs w:val="40"/>
        </w:rPr>
      </w:pPr>
      <w:r w:rsidRPr="005915AA">
        <w:rPr>
          <w:rFonts w:ascii="TH SarabunPSK" w:hAnsi="TH SarabunPSK" w:cs="TH SarabunPSK" w:hint="cs"/>
          <w:sz w:val="40"/>
          <w:szCs w:val="40"/>
          <w:cs/>
        </w:rPr>
        <w:t>เดินเล่น</w:t>
      </w:r>
      <w:r>
        <w:rPr>
          <w:rFonts w:ascii="TH SarabunPSK" w:hAnsi="TH SarabunPSK" w:cs="TH SarabunPSK" w:hint="cs"/>
          <w:sz w:val="40"/>
          <w:szCs w:val="40"/>
          <w:cs/>
        </w:rPr>
        <w:t>ต่อบน</w:t>
      </w:r>
      <w:r w:rsidRPr="005915AA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5915AA">
        <w:rPr>
          <w:rFonts w:ascii="TH SarabunPSK" w:hAnsi="TH SarabunPSK" w:cs="TH SarabunPSK" w:hint="cs"/>
          <w:b/>
          <w:bCs/>
          <w:sz w:val="40"/>
          <w:szCs w:val="40"/>
          <w:cs/>
        </w:rPr>
        <w:t>ถนนโอฮาไรมาจิ</w:t>
      </w:r>
      <w:r w:rsidRPr="005915AA">
        <w:rPr>
          <w:rFonts w:ascii="TH SarabunPSK" w:hAnsi="TH SarabunPSK" w:cs="TH SarabunPSK" w:hint="cs"/>
          <w:sz w:val="40"/>
          <w:szCs w:val="40"/>
          <w:cs/>
        </w:rPr>
        <w:t xml:space="preserve"> ถนนสายนี้ได้ชื่อว่าเป็นถนนสายโบราณสองข้างทางของถนนมีร้านค้า ร้านขายของที่ระลึก ร้านอาหาร ร้านขนมพื้นเมือง เรียงรายในบรรยากาศของอาคารที่ดูย้อนยุคตั้งแต่สมัยเอโดะจนถึงเริ่มยุคเมจิ </w:t>
      </w:r>
      <w:r w:rsidRPr="00131471">
        <w:rPr>
          <w:rFonts w:ascii="TH SarabunPSK" w:hAnsi="TH SarabunPSK" w:cs="TH SarabunPSK" w:hint="cs"/>
          <w:sz w:val="40"/>
          <w:szCs w:val="40"/>
          <w:cs/>
        </w:rPr>
        <w:t>เต็มไปด้วยขนมและอาหารขึ้นชื่อ</w:t>
      </w:r>
      <w:r w:rsidRPr="005915AA">
        <w:rPr>
          <w:rFonts w:ascii="TH SarabunPSK" w:hAnsi="TH SarabunPSK" w:cs="TH SarabunPSK" w:hint="cs"/>
          <w:sz w:val="40"/>
          <w:szCs w:val="40"/>
          <w:cs/>
        </w:rPr>
        <w:t xml:space="preserve"> อะวาบิ หอยเป๋าฮื้อเสียบไม้ย่าง และเนื้อย่างมัตสึสะกะ และคราฟเบียร์ของจ.มิเอะ</w:t>
      </w:r>
    </w:p>
    <w:p w14:paraId="4356B06D" w14:textId="77777777" w:rsidR="00841C9C" w:rsidRPr="00131471" w:rsidRDefault="00131471" w:rsidP="00131471">
      <w:pPr>
        <w:rPr>
          <w:rStyle w:val="wdyuqq"/>
          <w:rFonts w:ascii="TH SarabunPSK" w:hAnsi="TH SarabunPSK" w:cs="TH SarabunPSK" w:hint="cs"/>
          <w:sz w:val="40"/>
          <w:szCs w:val="40"/>
        </w:rPr>
      </w:pPr>
      <w:r w:rsidRPr="00131471">
        <w:rPr>
          <w:rFonts w:ascii="TH SarabunPSK" w:hAnsi="TH SarabunPSK" w:cs="TH SarabunPSK"/>
          <w:noProof/>
          <w:sz w:val="40"/>
          <w:szCs w:val="40"/>
        </w:rPr>
        <w:pict w14:anchorId="6C28F617">
          <v:shape id="Picture 19" o:spid="_x0000_i1041" type="#_x0000_t75" style="width:555.75pt;height:146.25pt;visibility:visible">
            <v:imagedata r:id="rId25" o:title=""/>
          </v:shape>
        </w:pict>
      </w:r>
    </w:p>
    <w:p w14:paraId="6FBB273A" w14:textId="77777777" w:rsidR="00566C57" w:rsidRPr="001675C5" w:rsidRDefault="00841C9C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566C57" w:rsidRPr="001675C5">
        <w:rPr>
          <w:rFonts w:ascii="TH Sarabun New" w:hAnsi="TH Sarabun New" w:cs="TH Sarabun New"/>
          <w:noProof w:val="0"/>
          <w:sz w:val="40"/>
          <w:szCs w:val="40"/>
          <w:cs/>
        </w:rPr>
        <w:t>ญี่ปุ่น</w:t>
      </w:r>
      <w:r w:rsidR="00566C57" w:rsidRPr="001675C5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566C57" w:rsidRPr="001675C5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  <w:shd w:val="clear" w:color="auto" w:fill="FFF2CC"/>
        </w:rPr>
        <w:t>[</w:t>
      </w:r>
      <w:r w:rsidR="00566C57" w:rsidRPr="001675C5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  <w:shd w:val="clear" w:color="auto" w:fill="FFF2CC"/>
          <w:cs/>
        </w:rPr>
        <w:t>พิเศษ</w:t>
      </w:r>
      <w:r w:rsidR="00566C57" w:rsidRPr="001675C5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  <w:shd w:val="clear" w:color="auto" w:fill="FFF2CC"/>
        </w:rPr>
        <w:t xml:space="preserve">!! </w:t>
      </w:r>
      <w:r w:rsidR="00566C57" w:rsidRPr="001675C5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  <w:shd w:val="clear" w:color="auto" w:fill="FFF2CC"/>
          <w:cs/>
        </w:rPr>
        <w:t>ปิ้งย่างอาหารทะเลแบบสดๆ</w:t>
      </w:r>
      <w:r w:rsidR="00566C57" w:rsidRPr="001675C5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  <w:shd w:val="clear" w:color="auto" w:fill="FFF2CC"/>
        </w:rPr>
        <w:t>]</w:t>
      </w:r>
    </w:p>
    <w:p w14:paraId="79DCCFE8" w14:textId="77777777" w:rsidR="00841C9C" w:rsidRPr="005E1F6C" w:rsidRDefault="00566C57">
      <w:pPr>
        <w:pStyle w:val="Sidebarphoto"/>
        <w:shd w:val="clear" w:color="auto" w:fill="E2EFD9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1675C5">
        <w:rPr>
          <w:rFonts w:ascii="TH Sarabun New" w:hAnsi="TH Sarabun New" w:cs="TH Sarabun New"/>
          <w:sz w:val="40"/>
          <w:szCs w:val="40"/>
        </w:rPr>
      </w:r>
      <w:r w:rsidRPr="001675C5">
        <w:rPr>
          <w:rFonts w:ascii="TH Sarabun New" w:hAnsi="TH Sarabun New" w:cs="TH Sarabun New"/>
          <w:sz w:val="40"/>
          <w:szCs w:val="40"/>
          <w:lang w:val="th-TH"/>
        </w:rPr>
        <w:pict w14:anchorId="7A75C4CA">
          <v:shape id="_x0000_s2165" type="#_x0000_t75" style="width:185.5pt;height:133.5pt;mso-position-horizontal-relative:char;mso-position-vertical-relative:line">
            <v:imagedata r:id="rId26" o:title=""/>
            <w10:anchorlock/>
          </v:shape>
        </w:pict>
      </w:r>
      <w:r w:rsidRPr="001675C5">
        <w:rPr>
          <w:rFonts w:ascii="TH Sarabun New" w:hAnsi="TH Sarabun New" w:cs="TH Sarabun New"/>
          <w:sz w:val="40"/>
          <w:szCs w:val="40"/>
          <w:lang w:val="th-TH"/>
        </w:rPr>
        <w:pict w14:anchorId="130B8414">
          <v:shape id="Picture 11" o:spid="_x0000_i1043" type="#_x0000_t75" style="width:366.75pt;height:133.5pt;visibility:visible">
            <v:imagedata r:id="rId27" o:title="" cropleft="21724f"/>
          </v:shape>
        </w:pict>
      </w:r>
    </w:p>
    <w:p w14:paraId="2720F098" w14:textId="77777777" w:rsidR="00131471" w:rsidRPr="005915AA" w:rsidRDefault="000C6FE0" w:rsidP="00131471">
      <w:pPr>
        <w:tabs>
          <w:tab w:val="left" w:pos="5084"/>
        </w:tabs>
        <w:spacing w:after="0" w:line="440" w:lineRule="exact"/>
        <w:rPr>
          <w:rStyle w:val="wdyuqq"/>
          <w:rFonts w:ascii="TH SarabunPSK" w:eastAsia="SimSun" w:hAnsi="TH SarabunPSK" w:cs="TH SarabunPSK"/>
          <w:sz w:val="40"/>
          <w:szCs w:val="40"/>
        </w:rPr>
      </w:pPr>
      <w:r w:rsidRPr="00131471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 </w:t>
      </w:r>
      <w:r w:rsidR="00C67C57">
        <w:rPr>
          <w:rFonts w:ascii="TH Sarabun New" w:hAnsi="TH Sarabun New" w:cs="TH Sarabun New"/>
          <w:color w:val="00B050"/>
          <w:sz w:val="40"/>
          <w:szCs w:val="40"/>
        </w:rPr>
        <w:t>1.30</w:t>
      </w:r>
      <w:r w:rsidRPr="00131471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131471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ชม ( </w:t>
      </w:r>
      <w:r w:rsidR="00C67C57">
        <w:rPr>
          <w:rFonts w:ascii="TH Sarabun New" w:hAnsi="TH Sarabun New" w:cs="TH Sarabun New"/>
          <w:color w:val="00B050"/>
          <w:sz w:val="40"/>
          <w:szCs w:val="40"/>
        </w:rPr>
        <w:t>114</w:t>
      </w:r>
      <w:r w:rsidRPr="00131471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 </w:t>
      </w:r>
      <w:r w:rsidR="00131471" w:rsidRPr="005915AA">
        <w:rPr>
          <w:rStyle w:val="wdyuqq"/>
          <w:rFonts w:ascii="TH SarabunPSK" w:eastAsia="SimSun" w:hAnsi="TH SarabunPSK" w:cs="TH SarabunPSK" w:hint="cs"/>
          <w:b/>
          <w:bCs/>
          <w:sz w:val="40"/>
          <w:szCs w:val="40"/>
          <w:cs/>
        </w:rPr>
        <w:t xml:space="preserve">มิตซุยเอ้าท์เล็ต </w:t>
      </w:r>
      <w:r w:rsidR="00131471" w:rsidRPr="005915AA">
        <w:rPr>
          <w:rStyle w:val="wdyuqq"/>
          <w:rFonts w:ascii="TH SarabunPSK" w:eastAsia="SimSun" w:hAnsi="TH SarabunPSK" w:cs="TH SarabunPSK" w:hint="cs"/>
          <w:b/>
          <w:bCs/>
          <w:sz w:val="40"/>
          <w:szCs w:val="40"/>
        </w:rPr>
        <w:t xml:space="preserve">JAZZ DREAM </w:t>
      </w:r>
      <w:r w:rsidR="00131471" w:rsidRPr="005915AA">
        <w:rPr>
          <w:rStyle w:val="wdyuqq"/>
          <w:rFonts w:ascii="TH SarabunPSK" w:eastAsia="SimSun" w:hAnsi="TH SarabunPSK" w:cs="TH SarabunPSK" w:hint="cs"/>
          <w:sz w:val="40"/>
          <w:szCs w:val="40"/>
          <w:cs/>
        </w:rPr>
        <w:t xml:space="preserve">ตั้งอยู่ติดนางาชิมะสปาแลนด์ ครบครันไปด้วยแบรนด์หรูชื่อดังจากต่างประเทศ อาทิ เช่น </w:t>
      </w:r>
      <w:r w:rsidR="00131471" w:rsidRPr="005915AA">
        <w:rPr>
          <w:rStyle w:val="wdyuqq"/>
          <w:rFonts w:ascii="TH SarabunPSK" w:eastAsia="SimSun" w:hAnsi="TH SarabunPSK" w:cs="TH SarabunPSK" w:hint="cs"/>
          <w:sz w:val="40"/>
          <w:szCs w:val="40"/>
        </w:rPr>
        <w:t xml:space="preserve">GUCCI COACH ARMANI DOLCE&amp;GABBANA MICHAEL KORS ETC. </w:t>
      </w:r>
      <w:r w:rsidR="00131471" w:rsidRPr="005915AA">
        <w:rPr>
          <w:rStyle w:val="wdyuqq"/>
          <w:rFonts w:ascii="TH SarabunPSK" w:eastAsia="SimSun" w:hAnsi="TH SarabunPSK" w:cs="TH SarabunPSK" w:hint="cs"/>
          <w:sz w:val="40"/>
          <w:szCs w:val="40"/>
          <w:cs/>
        </w:rPr>
        <w:t xml:space="preserve">ร้านที่คัดสรรสินค้ายอดนิยม แฟชั่นเด็กตามเทรนด์ เครื่องหนังกับเครื่องประดับของบุรุษและสตรี ชุดกีฬา ชุดทำกิจกรรมกลางแจ้ง ฯลฯ นอกจากจะได้เพลิดเพลินกับการช็อปปิ้งในราคาเอาท์เล็ตซึ่งลด 30-70% จากราคาปกติอยู่เสมอแล้ว </w:t>
      </w:r>
    </w:p>
    <w:p w14:paraId="35BAADB1" w14:textId="77777777" w:rsidR="00131471" w:rsidRPr="005915AA" w:rsidRDefault="00131471" w:rsidP="00131471">
      <w:pPr>
        <w:tabs>
          <w:tab w:val="left" w:pos="5084"/>
        </w:tabs>
        <w:spacing w:after="0" w:line="240" w:lineRule="auto"/>
        <w:rPr>
          <w:rStyle w:val="wdyuqq"/>
          <w:rFonts w:ascii="TH SarabunPSK" w:eastAsia="SimSun" w:hAnsi="TH SarabunPSK" w:cs="TH SarabunPSK"/>
          <w:sz w:val="40"/>
          <w:szCs w:val="40"/>
        </w:rPr>
      </w:pPr>
      <w:r w:rsidRPr="00131471">
        <w:rPr>
          <w:rFonts w:ascii="TH SarabunPSK" w:eastAsia="SimSun" w:hAnsi="TH SarabunPSK" w:cs="TH SarabunPSK"/>
          <w:noProof/>
          <w:sz w:val="40"/>
          <w:szCs w:val="40"/>
        </w:rPr>
        <w:pict w14:anchorId="3BD6AF22">
          <v:shape id="_x0000_i1044" type="#_x0000_t75" style="width:550.5pt;height:144.75pt;visibility:visible">
            <v:imagedata r:id="rId28" o:title=""/>
          </v:shape>
        </w:pict>
      </w:r>
    </w:p>
    <w:p w14:paraId="55A63B29" w14:textId="77777777" w:rsidR="00C67C57" w:rsidRPr="005915AA" w:rsidRDefault="000C6FE0" w:rsidP="00C67C57">
      <w:pPr>
        <w:tabs>
          <w:tab w:val="left" w:pos="5084"/>
        </w:tabs>
        <w:spacing w:after="0" w:line="440" w:lineRule="exact"/>
        <w:rPr>
          <w:rStyle w:val="wdyuqq"/>
          <w:rFonts w:ascii="TH SarabunPSK" w:eastAsia="SimSun" w:hAnsi="TH SarabunPSK" w:cs="TH SarabunPSK"/>
          <w:sz w:val="40"/>
          <w:szCs w:val="40"/>
        </w:rPr>
      </w:pPr>
      <w:r w:rsidRPr="00C67C57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 </w:t>
      </w:r>
      <w:r w:rsidR="00C67C57" w:rsidRPr="00C67C57">
        <w:rPr>
          <w:rFonts w:ascii="TH Sarabun New" w:hAnsi="TH Sarabun New" w:cs="TH Sarabun New"/>
          <w:color w:val="00B050"/>
          <w:sz w:val="40"/>
          <w:szCs w:val="40"/>
        </w:rPr>
        <w:t xml:space="preserve">15 </w:t>
      </w:r>
      <w:r w:rsidR="00C67C57" w:rsidRPr="00C67C57"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C67C57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 </w:t>
      </w:r>
      <w:r w:rsidR="00C67C57" w:rsidRPr="00C67C57">
        <w:rPr>
          <w:rFonts w:ascii="TH Sarabun New" w:hAnsi="TH Sarabun New" w:cs="TH Sarabun New"/>
          <w:color w:val="00B050"/>
          <w:sz w:val="40"/>
          <w:szCs w:val="40"/>
        </w:rPr>
        <w:t xml:space="preserve">8.7 </w:t>
      </w:r>
      <w:r w:rsidRPr="00C67C57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="00C67C57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</w:t>
      </w:r>
      <w:r w:rsidR="00C67C57" w:rsidRPr="005915AA">
        <w:rPr>
          <w:rStyle w:val="wdyuqq"/>
          <w:rFonts w:ascii="TH SarabunPSK" w:eastAsia="SimSun" w:hAnsi="TH SarabunPSK" w:cs="TH SarabunPSK" w:hint="cs"/>
          <w:b/>
          <w:bCs/>
          <w:sz w:val="40"/>
          <w:szCs w:val="40"/>
          <w:cs/>
        </w:rPr>
        <w:t xml:space="preserve">ชมอุโมงค์ไฟนาบะนะโนะซาโตะ </w:t>
      </w:r>
      <w:r w:rsidR="00C67C57" w:rsidRPr="005915AA">
        <w:rPr>
          <w:rStyle w:val="wdyuqq"/>
          <w:rFonts w:ascii="TH SarabunPSK" w:eastAsia="SimSun" w:hAnsi="TH SarabunPSK" w:cs="TH SarabunPSK" w:hint="cs"/>
          <w:b/>
          <w:bCs/>
          <w:sz w:val="40"/>
          <w:szCs w:val="40"/>
        </w:rPr>
        <w:t xml:space="preserve">Nabana no sato </w:t>
      </w:r>
      <w:r w:rsidR="00C67C57" w:rsidRPr="005915AA">
        <w:rPr>
          <w:rStyle w:val="wdyuqq"/>
          <w:rFonts w:ascii="TH SarabunPSK" w:eastAsia="SimSun" w:hAnsi="TH SarabunPSK" w:cs="TH SarabunPSK" w:hint="cs"/>
          <w:sz w:val="40"/>
          <w:szCs w:val="40"/>
          <w:cs/>
        </w:rPr>
        <w:t xml:space="preserve">สวยตระการตา ทั้งกลางวันและกลางคืน สวรรค์บนดินแห่ง </w:t>
      </w:r>
      <w:r w:rsidR="00C67C57" w:rsidRPr="005915AA">
        <w:rPr>
          <w:rStyle w:val="wdyuqq"/>
          <w:rFonts w:ascii="TH SarabunPSK" w:eastAsia="SimSun" w:hAnsi="TH SarabunPSK" w:cs="TH SarabunPSK" w:hint="cs"/>
          <w:sz w:val="40"/>
          <w:szCs w:val="40"/>
        </w:rPr>
        <w:t>Mie</w:t>
      </w:r>
      <w:r w:rsidR="00C67C57" w:rsidRPr="005915AA">
        <w:rPr>
          <w:rStyle w:val="wdyuqq"/>
          <w:rFonts w:ascii="TH SarabunPSK" w:eastAsia="SimSun" w:hAnsi="TH SarabunPSK" w:cs="TH SarabunPSK" w:hint="cs"/>
          <w:sz w:val="40"/>
          <w:szCs w:val="40"/>
          <w:cs/>
        </w:rPr>
        <w:t xml:space="preserve"> อีกหนึ่งแหล่งท่องเที่ยวที่ห้ามพลาด ไฮไลค์หลักคือ งานประดับไฟตอนกลางคืน นับว่าเป็นงานประดับไฟที่ยิ่งใหญ่ที่สุดของญี่ปุ่น</w:t>
      </w:r>
    </w:p>
    <w:p w14:paraId="65388842" w14:textId="77777777" w:rsidR="000C6FE0" w:rsidRDefault="00C67C57" w:rsidP="000C6FE0">
      <w:pPr>
        <w:spacing w:line="240" w:lineRule="auto"/>
        <w:rPr>
          <w:rFonts w:ascii="TH SarabunPSK" w:eastAsia="SimSun" w:hAnsi="TH SarabunPSK" w:cs="TH SarabunPSK"/>
          <w:noProof/>
          <w:sz w:val="40"/>
          <w:szCs w:val="40"/>
        </w:rPr>
      </w:pPr>
      <w:r w:rsidRPr="00C67C57">
        <w:rPr>
          <w:rFonts w:ascii="TH SarabunPSK" w:eastAsia="SimSun" w:hAnsi="TH SarabunPSK" w:cs="TH SarabunPSK"/>
          <w:noProof/>
          <w:sz w:val="40"/>
          <w:szCs w:val="40"/>
        </w:rPr>
        <w:pict w14:anchorId="36098A36">
          <v:shape id="_x0000_i1045" type="#_x0000_t75" style="width:554.25pt;height:144.75pt;visibility:visible">
            <v:imagedata r:id="rId29" o:title=""/>
          </v:shape>
        </w:pict>
      </w:r>
    </w:p>
    <w:p w14:paraId="44D02930" w14:textId="77777777" w:rsidR="00C67C57" w:rsidRPr="00C67C57" w:rsidRDefault="00C67C57" w:rsidP="000C6FE0">
      <w:pPr>
        <w:spacing w:line="240" w:lineRule="auto"/>
        <w:rPr>
          <w:rFonts w:ascii="TH Sarabun New" w:hAnsi="TH Sarabun New" w:cs="TH Sarabun New" w:hint="cs"/>
          <w:color w:val="FF0000"/>
          <w:sz w:val="40"/>
          <w:szCs w:val="40"/>
          <w:cs/>
        </w:rPr>
      </w:pPr>
      <w:r w:rsidRPr="00C67C57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 </w:t>
      </w:r>
      <w:r>
        <w:rPr>
          <w:rFonts w:ascii="TH Sarabun New" w:hAnsi="TH Sarabun New" w:cs="TH Sarabun New"/>
          <w:color w:val="00B050"/>
          <w:sz w:val="40"/>
          <w:szCs w:val="40"/>
        </w:rPr>
        <w:t>35</w:t>
      </w:r>
      <w:r w:rsidRPr="00C67C57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C67C57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นาที ( </w:t>
      </w:r>
      <w:r>
        <w:rPr>
          <w:rFonts w:ascii="TH Sarabun New" w:hAnsi="TH Sarabun New" w:cs="TH Sarabun New"/>
          <w:color w:val="00B050"/>
          <w:sz w:val="40"/>
          <w:szCs w:val="40"/>
        </w:rPr>
        <w:t>28</w:t>
      </w:r>
      <w:r w:rsidRPr="00C67C57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C67C57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C67C57">
        <w:rPr>
          <w:rFonts w:ascii="TH Sarabun New" w:hAnsi="TH Sarabun New" w:cs="TH Sarabun New" w:hint="cs"/>
          <w:color w:val="000000"/>
          <w:sz w:val="40"/>
          <w:szCs w:val="40"/>
          <w:cs/>
        </w:rPr>
        <w:t>หลังจากนั้นนำท่านเดินทางกลับสู่</w:t>
      </w:r>
      <w:r w:rsidR="006D675F">
        <w:rPr>
          <w:rFonts w:ascii="TH Sarabun New" w:hAnsi="TH Sarabun New" w:cs="TH Sarabun New" w:hint="cs"/>
          <w:color w:val="000000"/>
          <w:sz w:val="40"/>
          <w:szCs w:val="40"/>
          <w:cs/>
        </w:rPr>
        <w:t>ที่พัก</w:t>
      </w:r>
      <w:r>
        <w:rPr>
          <w:rFonts w:ascii="TH Sarabun New" w:hAnsi="TH Sarabun New" w:cs="TH Sarabun New" w:hint="cs"/>
          <w:color w:val="000000"/>
          <w:sz w:val="40"/>
          <w:szCs w:val="40"/>
          <w:cs/>
        </w:rPr>
        <w:t xml:space="preserve"> </w:t>
      </w:r>
    </w:p>
    <w:p w14:paraId="00C8EEC8" w14:textId="77777777" w:rsidR="00841C9C" w:rsidRPr="005E1F6C" w:rsidRDefault="00841C9C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 w:hint="cs"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อาหารเย็น ณ </w:t>
      </w:r>
      <w:r w:rsidR="006D675F">
        <w:rPr>
          <w:rFonts w:ascii="TH Sarabun New" w:hAnsi="TH Sarabun New" w:cs="TH Sarabun New" w:hint="cs"/>
          <w:noProof w:val="0"/>
          <w:sz w:val="40"/>
          <w:szCs w:val="40"/>
          <w:cs/>
        </w:rPr>
        <w:t>ห้องอาหารของโรงแรม</w:t>
      </w:r>
      <w:r w:rsidR="00C67C57">
        <w:rPr>
          <w:rFonts w:ascii="TH Sarabun New" w:hAnsi="TH Sarabun New" w:cs="TH Sarabun New" w:hint="cs"/>
          <w:noProof w:val="0"/>
          <w:sz w:val="40"/>
          <w:szCs w:val="40"/>
          <w:cs/>
        </w:rPr>
        <w:t xml:space="preserve"> </w:t>
      </w:r>
    </w:p>
    <w:p w14:paraId="377D280D" w14:textId="77777777" w:rsidR="006D675F" w:rsidRPr="007D3AC4" w:rsidRDefault="00841C9C" w:rsidP="006D675F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</w:rPr>
        <w:pict w14:anchorId="270811CF">
          <v:shape id="_x0000_i1046" type="#_x0000_t75" style="width:29.25pt;height:29.25pt" o:bullet="t">
            <v:imagedata r:id="rId22" o:title="icons8-hotel-40"/>
          </v:shape>
        </w:pic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6D675F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NAGASHIMA </w:t>
      </w:r>
      <w:r w:rsidR="00FA7FDD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RESORT</w:t>
      </w:r>
      <w:r w:rsidR="006D675F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หรือเทียบเท่า</w:t>
      </w:r>
      <w:r w:rsidR="006D675F" w:rsidRPr="0030646B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 xml:space="preserve"> </w:t>
      </w:r>
      <w:r w:rsidR="006D675F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50"/>
        </w:rPr>
        <w:t>♨</w:t>
      </w:r>
    </w:p>
    <w:p w14:paraId="577659CF" w14:textId="77777777" w:rsidR="006D675F" w:rsidRPr="007D3AC4" w:rsidRDefault="006D675F" w:rsidP="006D675F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7D3AC4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lastRenderedPageBreak/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72602C65" w14:textId="77777777" w:rsidR="006D675F" w:rsidRPr="001F1373" w:rsidRDefault="006D675F" w:rsidP="006D675F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</w:rPr>
      </w:pPr>
      <w:r w:rsidRPr="001F1373"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</w:t>
      </w:r>
      <w:r w:rsidRPr="001F1373">
        <w:rPr>
          <w:rFonts w:ascii="TH Sarabun New" w:hAnsi="TH Sarabun New" w:cs="TH Sarabun New" w:hint="cs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 xml:space="preserve">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</w:t>
      </w:r>
      <w:r w:rsidRPr="001F1373"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>**</w:t>
      </w:r>
    </w:p>
    <w:p w14:paraId="6E94027E" w14:textId="77777777" w:rsidR="00841C9C" w:rsidRDefault="006D675F" w:rsidP="00841C9C">
      <w:pPr>
        <w:pStyle w:val="Sidebarphoto"/>
        <w:spacing w:line="240" w:lineRule="auto"/>
        <w:ind w:left="1440" w:hanging="1440"/>
        <w:rPr>
          <w:rFonts w:ascii="TH Sarabun New" w:hAnsi="TH Sarabun New" w:cs="Browallia New"/>
          <w:b/>
          <w:bCs/>
          <w:noProof w:val="0"/>
          <w:color w:val="002060"/>
          <w:sz w:val="40"/>
          <w:szCs w:val="50"/>
        </w:rPr>
      </w:pPr>
      <w:r>
        <w:rPr>
          <w:rFonts w:ascii="TH Sarabun New" w:hAnsi="TH Sarabun New" w:cs="Browallia New"/>
          <w:b/>
          <w:bCs/>
          <w:noProof w:val="0"/>
          <w:color w:val="002060"/>
          <w:sz w:val="40"/>
          <w:szCs w:val="50"/>
        </w:rPr>
        <w:pict w14:anchorId="7BA00405">
          <v:shape id="_x0000_i1047" type="#_x0000_t75" style="width:554.25pt;height:312pt">
            <v:imagedata r:id="rId30" o:title="nagashima hotel"/>
          </v:shape>
        </w:pict>
      </w:r>
    </w:p>
    <w:p w14:paraId="3F3099E1" w14:textId="77777777" w:rsidR="00A2278F" w:rsidRPr="00C67C57" w:rsidRDefault="00A2278F" w:rsidP="00841C9C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noProof w:val="0"/>
          <w:color w:val="FF0000"/>
          <w:sz w:val="40"/>
          <w:szCs w:val="40"/>
        </w:rPr>
      </w:pPr>
    </w:p>
    <w:p w14:paraId="468C1B30" w14:textId="77777777" w:rsidR="00C67C57" w:rsidRDefault="00636F3D" w:rsidP="00C67C57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bookmarkStart w:id="6" w:name="OLE_LINK20"/>
      <w:bookmarkStart w:id="7" w:name="OLE_LINK21"/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วันที่ส</w:t>
      </w:r>
      <w:r w:rsidR="00343A8D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ี่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C67C57" w:rsidRPr="00C67C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เมืองโตโยต้า</w:t>
      </w:r>
      <w:r w:rsidR="00C67C5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67C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C67C5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67C57" w:rsidRPr="00C67C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โอบาระ</w:t>
      </w:r>
      <w:r w:rsidR="00C67C5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67C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C67C5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67C57" w:rsidRPr="00C67C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ชมชิกิซากุระ</w:t>
      </w:r>
      <w:r w:rsidR="00C67C5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67C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C67C5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67C57" w:rsidRPr="00C67C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หุบเขาโครันเค</w:t>
      </w:r>
      <w:r w:rsidR="00C67C5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67C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6D675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C67C5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67C57" w:rsidRPr="00C67C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แช่น้ำแร่</w:t>
      </w:r>
      <w:r w:rsidR="00C67C5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</w:p>
    <w:p w14:paraId="07FBE119" w14:textId="77777777" w:rsidR="00636F3D" w:rsidRPr="0090478C" w:rsidRDefault="00636F3D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64F73BB2" w14:textId="77777777" w:rsidR="00C67C57" w:rsidRPr="007D0398" w:rsidRDefault="000C6FE0" w:rsidP="00C67C57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color w:val="FF0000"/>
          <w:sz w:val="40"/>
          <w:szCs w:val="40"/>
        </w:rPr>
      </w:pPr>
      <w:r w:rsidRPr="00C67C57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 </w:t>
      </w:r>
      <w:r w:rsidR="00C67C57" w:rsidRPr="00C67C57">
        <w:rPr>
          <w:rFonts w:ascii="TH Sarabun New" w:hAnsi="TH Sarabun New" w:cs="TH Sarabun New" w:hint="cs"/>
          <w:color w:val="00B050"/>
          <w:sz w:val="40"/>
          <w:szCs w:val="40"/>
          <w:cs/>
        </w:rPr>
        <w:t>1 ชม.</w:t>
      </w:r>
      <w:r w:rsidRPr="00C67C57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 </w:t>
      </w:r>
      <w:r w:rsidR="00C67C57" w:rsidRPr="00C67C57">
        <w:rPr>
          <w:rFonts w:ascii="TH Sarabun New" w:hAnsi="TH Sarabun New" w:cs="TH Sarabun New"/>
          <w:color w:val="00B050"/>
          <w:sz w:val="40"/>
          <w:szCs w:val="40"/>
        </w:rPr>
        <w:t xml:space="preserve">45.7 </w:t>
      </w:r>
      <w:r w:rsidR="00C67C57" w:rsidRPr="00C67C57">
        <w:rPr>
          <w:rFonts w:ascii="TH Sarabun New" w:hAnsi="TH Sarabun New" w:cs="TH Sarabun New" w:hint="cs"/>
          <w:color w:val="00B050"/>
          <w:sz w:val="40"/>
          <w:szCs w:val="40"/>
          <w:cs/>
        </w:rPr>
        <w:t>กม.</w:t>
      </w:r>
      <w:r w:rsidRPr="00C67C57">
        <w:rPr>
          <w:rFonts w:ascii="TH Sarabun New" w:hAnsi="TH Sarabun New" w:cs="TH Sarabun New" w:hint="cs"/>
          <w:color w:val="00B050"/>
          <w:sz w:val="40"/>
          <w:szCs w:val="40"/>
          <w:cs/>
        </w:rPr>
        <w:t>)</w:t>
      </w:r>
      <w:r>
        <w:rPr>
          <w:rFonts w:ascii="TH Sarabun New" w:hAnsi="TH Sarabun New" w:cs="TH Sarabun New"/>
          <w:color w:val="FF0000"/>
          <w:sz w:val="40"/>
          <w:szCs w:val="40"/>
        </w:rPr>
        <w:t xml:space="preserve"> </w:t>
      </w:r>
      <w:r w:rsidR="00C67C57" w:rsidRPr="00C67C57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 xml:space="preserve">เมืองโอบาระ </w:t>
      </w:r>
      <w:r w:rsidR="00C67C57" w:rsidRPr="007D0398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ชมความมหัศจรรย์ของธรรมชาติที่ซากุระจะเบ่งบานพร้อมกับใบไม้เปลี่ยนสี ซากุระพันธุ์นี้มีชื่อว่า </w:t>
      </w:r>
      <w:r w:rsidR="00C67C57" w:rsidRPr="007D0398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ชิกิซากุระ</w:t>
      </w:r>
      <w:r w:rsidR="00C67C57" w:rsidRPr="007D0398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หรือ ซากุระสี่ฤดูโดยมีความพิเศษที่แตกต่างจากซากุระทั่ว ๆ ไปคือจะบาน 2 ครั้งต่อปี เริ่มบานในช่วงกลางเดือนมีนาคมในฤดูใบไม้ผลิและจะบานอีกครั้งตอนปลายเดือนพฤศจิกายนในฤดูใบไม้ร่วง ให้ทุกท่านได้เพลิดเพลินกับการชมซากุระที่ออกดอกคู่กับใบไม้เปลี่ยนสีอย่างเพลิดเพลินใจ </w:t>
      </w:r>
      <w:r w:rsidR="00C67C57" w:rsidRPr="00C67C57">
        <w:rPr>
          <w:rFonts w:ascii="TH Sarabun New" w:hAnsi="TH Sarabun New" w:cs="TH Sarabun New"/>
          <w:i/>
          <w:iCs/>
          <w:noProof w:val="0"/>
          <w:color w:val="FF0000"/>
          <w:sz w:val="40"/>
          <w:szCs w:val="40"/>
          <w:cs/>
        </w:rPr>
        <w:t>[การบานของซากุระขึ้นอยู่กับสภาพอากาศ</w:t>
      </w:r>
      <w:r w:rsidR="00C67C57" w:rsidRPr="00C67C57">
        <w:rPr>
          <w:rFonts w:ascii="TH Sarabun New" w:hAnsi="TH Sarabun New" w:cs="TH Sarabun New" w:hint="cs"/>
          <w:i/>
          <w:iCs/>
          <w:noProof w:val="0"/>
          <w:color w:val="FF0000"/>
          <w:sz w:val="40"/>
          <w:szCs w:val="40"/>
          <w:cs/>
        </w:rPr>
        <w:t xml:space="preserve"> ณ ขณะนั้น </w:t>
      </w:r>
      <w:r w:rsidR="00C67C57" w:rsidRPr="00C67C57">
        <w:rPr>
          <w:rFonts w:ascii="TH Sarabun New" w:hAnsi="TH Sarabun New" w:cs="TH Sarabun New"/>
          <w:i/>
          <w:iCs/>
          <w:noProof w:val="0"/>
          <w:color w:val="FF0000"/>
          <w:sz w:val="40"/>
          <w:szCs w:val="40"/>
          <w:cs/>
        </w:rPr>
        <w:t>]</w:t>
      </w:r>
    </w:p>
    <w:p w14:paraId="7BB9FDAB" w14:textId="77777777" w:rsidR="006A0403" w:rsidRPr="00C67C57" w:rsidRDefault="00C67C57" w:rsidP="00C67C57">
      <w:pPr>
        <w:pStyle w:val="Sidebarphoto"/>
        <w:spacing w:line="240" w:lineRule="auto"/>
        <w:ind w:left="0"/>
        <w:rPr>
          <w:rFonts w:ascii="TH Sarabun New" w:eastAsia="SimSun" w:hAnsi="TH Sarabun New" w:cs="TH Sarabun New" w:hint="cs"/>
          <w:b/>
          <w:bCs/>
          <w:sz w:val="40"/>
          <w:szCs w:val="40"/>
          <w:u w:val="single"/>
        </w:rPr>
      </w:pPr>
      <w:r w:rsidRPr="00C67C57">
        <w:rPr>
          <w:rFonts w:ascii="TH Sarabun New" w:eastAsia="SimSun" w:hAnsi="TH Sarabun New" w:cs="TH Sarabun New"/>
          <w:b/>
          <w:bCs/>
          <w:sz w:val="40"/>
          <w:szCs w:val="40"/>
        </w:rPr>
        <w:lastRenderedPageBreak/>
        <w:pict w14:anchorId="44C71B24">
          <v:shape id="Picture 12" o:spid="_x0000_i1048" type="#_x0000_t75" style="width:541.5pt;height:143.25pt;visibility:visible">
            <v:imagedata r:id="rId31" o:title=""/>
          </v:shape>
        </w:pict>
      </w:r>
    </w:p>
    <w:p w14:paraId="29457971" w14:textId="77777777" w:rsidR="00B47AA4" w:rsidRPr="00B314EC" w:rsidRDefault="00B47AA4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B314EC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B314E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</w:p>
    <w:p w14:paraId="6950A250" w14:textId="77777777" w:rsidR="00263892" w:rsidRPr="007D0398" w:rsidRDefault="000C6FE0" w:rsidP="00263892">
      <w:pPr>
        <w:pStyle w:val="Sidebarphoto"/>
        <w:spacing w:line="240" w:lineRule="auto"/>
        <w:ind w:left="0"/>
        <w:rPr>
          <w:rFonts w:ascii="TH Sarabun New" w:eastAsia="Arial Unicode MS" w:hAnsi="TH Sarabun New" w:cs="TH Sarabun New"/>
          <w:color w:val="FF0000"/>
          <w:sz w:val="40"/>
          <w:szCs w:val="40"/>
        </w:rPr>
      </w:pPr>
      <w:r w:rsidRPr="00263892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 </w:t>
      </w:r>
      <w:r w:rsidR="00263892" w:rsidRPr="00263892">
        <w:rPr>
          <w:rFonts w:ascii="TH Sarabun New" w:hAnsi="TH Sarabun New" w:cs="TH Sarabun New"/>
          <w:color w:val="00B050"/>
          <w:sz w:val="40"/>
          <w:szCs w:val="40"/>
        </w:rPr>
        <w:t xml:space="preserve">35 </w:t>
      </w:r>
      <w:r w:rsidR="00263892" w:rsidRPr="00263892"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263892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 </w:t>
      </w:r>
      <w:r w:rsidR="00263892" w:rsidRPr="00263892">
        <w:rPr>
          <w:rFonts w:ascii="TH Sarabun New" w:hAnsi="TH Sarabun New" w:cs="TH Sarabun New"/>
          <w:color w:val="00B050"/>
          <w:sz w:val="40"/>
          <w:szCs w:val="40"/>
        </w:rPr>
        <w:t>23.9</w:t>
      </w:r>
      <w:r w:rsidRPr="00263892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="00263892" w:rsidRPr="00C67C57"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  <w:cs/>
        </w:rPr>
        <w:t xml:space="preserve"> หุบเขาโครังเค </w:t>
      </w:r>
      <w:r w:rsidR="00263892" w:rsidRPr="007D0398">
        <w:rPr>
          <w:rFonts w:ascii="TH Sarabun New" w:eastAsia="Arial Unicode MS" w:hAnsi="TH Sarabun New" w:cs="TH Sarabun New"/>
          <w:color w:val="000000"/>
          <w:sz w:val="40"/>
          <w:szCs w:val="40"/>
          <w:cs/>
        </w:rPr>
        <w:t>ขึ้นชื่อว่าเป็นจุดที่ดีที่สุดในการชมใบไม้เปลี่ยนสีของภูมิภาคชุบุ บริเวณหุบเขาโครันเคนั้นจะเต็มไปด้วยเมเปิ้ลราว 4</w:t>
      </w:r>
      <w:r w:rsidR="00263892" w:rsidRPr="007D0398">
        <w:rPr>
          <w:rFonts w:ascii="TH Sarabun New" w:eastAsia="Arial Unicode MS" w:hAnsi="TH Sarabun New" w:cs="TH Sarabun New"/>
          <w:color w:val="000000"/>
          <w:sz w:val="40"/>
          <w:szCs w:val="40"/>
        </w:rPr>
        <w:t>,</w:t>
      </w:r>
      <w:r w:rsidR="00263892" w:rsidRPr="007D0398">
        <w:rPr>
          <w:rFonts w:ascii="TH Sarabun New" w:eastAsia="Arial Unicode MS" w:hAnsi="TH Sarabun New" w:cs="TH Sarabun New"/>
          <w:color w:val="000000"/>
          <w:sz w:val="40"/>
          <w:szCs w:val="40"/>
          <w:cs/>
        </w:rPr>
        <w:t xml:space="preserve">000 ต้น ตลอดเส้นทางท่านจะได้เดินชมต้นเมเปิ้ลและทิวทัศน์ของใบไม้เปลี่ยนสีที่ผลัดเปลี่ยนเป็นสีแดงเหลืองส้มตามฤดูกาล จุดชมใบไม้เปลี่ยนสีที่สวยที่สุดคือเส้นทางริมแม่น้ำโทโมเอะ ซึ่งมีสะพานไม้ไทเกะสึเคียวคือสะพานที่สัญลักษณ์ประจำหุบเขาโครังเคนั่นเอง </w:t>
      </w:r>
      <w:r w:rsidR="00263892" w:rsidRPr="00C67C57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  <w:cs/>
        </w:rPr>
        <w:t>[</w:t>
      </w:r>
      <w:r w:rsidR="00263892" w:rsidRPr="00263892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  <w:cs/>
        </w:rPr>
        <w:t>ความสวยงามของ</w:t>
      </w:r>
      <w:r w:rsidR="00263892" w:rsidRPr="00C67C57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  <w:cs/>
        </w:rPr>
        <w:t>ใบไม้เปลี่ยนสีขึ้นอยู่กับสภาพอากาศ]</w:t>
      </w:r>
      <w:r w:rsidR="00263892" w:rsidRPr="00C67C57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</w:rPr>
        <w:t>.</w:t>
      </w:r>
    </w:p>
    <w:p w14:paraId="556FD517" w14:textId="77777777" w:rsidR="008D7B0C" w:rsidRPr="00263892" w:rsidRDefault="00263892" w:rsidP="006A0403">
      <w:pPr>
        <w:pStyle w:val="Sidebarphoto"/>
        <w:spacing w:line="240" w:lineRule="auto"/>
        <w:ind w:left="0"/>
        <w:rPr>
          <w:rFonts w:ascii="TH Sarabun New" w:eastAsia="SimSun" w:hAnsi="TH Sarabun New" w:cs="TH Sarabun New" w:hint="cs"/>
          <w:b/>
          <w:bCs/>
          <w:sz w:val="40"/>
          <w:szCs w:val="40"/>
          <w:u w:val="single"/>
        </w:rPr>
      </w:pPr>
      <w:r w:rsidRPr="00C67C57">
        <w:rPr>
          <w:rFonts w:ascii="TH Sarabun New" w:eastAsia="SimSun" w:hAnsi="TH Sarabun New" w:cs="TH Sarabun New"/>
          <w:b/>
          <w:bCs/>
          <w:sz w:val="40"/>
          <w:szCs w:val="40"/>
        </w:rPr>
        <w:pict w14:anchorId="25692080">
          <v:shape id="Picture 13" o:spid="_x0000_i1049" type="#_x0000_t75" style="width:553.5pt;height:146.25pt;visibility:visible">
            <v:imagedata r:id="rId32" o:title=""/>
          </v:shape>
        </w:pict>
      </w:r>
    </w:p>
    <w:p w14:paraId="3E4EC120" w14:textId="77777777" w:rsidR="000C6FE0" w:rsidRPr="002C2C1C" w:rsidRDefault="000C6FE0" w:rsidP="008D7B0C">
      <w:pPr>
        <w:pStyle w:val="Sidebarphoto"/>
        <w:spacing w:line="240" w:lineRule="auto"/>
        <w:ind w:left="0"/>
        <w:jc w:val="thaiDistribute"/>
        <w:rPr>
          <w:rFonts w:ascii="Leelawadee UI" w:hAnsi="Leelawadee UI" w:cs="Leelawadee UI" w:hint="cs"/>
          <w:noProof w:val="0"/>
          <w:sz w:val="28"/>
          <w:szCs w:val="28"/>
        </w:rPr>
      </w:pPr>
      <w:r w:rsidRPr="00263892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ใช้เวลาในการเดินทาง </w:t>
      </w:r>
      <w:r w:rsidR="00263892" w:rsidRPr="00263892">
        <w:rPr>
          <w:rFonts w:ascii="TH Sarabun New" w:hAnsi="TH Sarabun New" w:cs="TH Sarabun New"/>
          <w:color w:val="00B050"/>
          <w:sz w:val="40"/>
          <w:szCs w:val="40"/>
        </w:rPr>
        <w:t xml:space="preserve">2 </w:t>
      </w:r>
      <w:r w:rsidRPr="00263892">
        <w:rPr>
          <w:rFonts w:ascii="TH Sarabun New" w:hAnsi="TH Sarabun New" w:cs="TH Sarabun New" w:hint="cs"/>
          <w:color w:val="00B050"/>
          <w:sz w:val="40"/>
          <w:szCs w:val="40"/>
          <w:cs/>
        </w:rPr>
        <w:t>ชม</w:t>
      </w:r>
      <w:r w:rsidRPr="00263892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( </w:t>
      </w:r>
      <w:r w:rsidR="00263892" w:rsidRPr="00263892">
        <w:rPr>
          <w:rFonts w:ascii="TH Sarabun New" w:hAnsi="TH Sarabun New" w:cs="TH Sarabun New"/>
          <w:color w:val="00B050"/>
          <w:sz w:val="40"/>
          <w:szCs w:val="40"/>
        </w:rPr>
        <w:t>123</w:t>
      </w:r>
      <w:r w:rsidRPr="00263892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 </w:t>
      </w:r>
      <w:r w:rsidRPr="00263892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>)</w:t>
      </w:r>
      <w:r w:rsidR="00263892" w:rsidRPr="00C67C57">
        <w:rPr>
          <w:rFonts w:ascii="TH Sarabun New" w:hAnsi="TH Sarabun New" w:cs="TH Sarabun New" w:hint="cs"/>
          <w:color w:val="000000"/>
          <w:sz w:val="40"/>
          <w:szCs w:val="40"/>
          <w:cs/>
        </w:rPr>
        <w:t>หลังจากนั้นนำท่านเดินทางกลับสู่</w:t>
      </w:r>
      <w:r w:rsidR="00263892">
        <w:rPr>
          <w:rFonts w:ascii="TH Sarabun New" w:hAnsi="TH Sarabun New" w:cs="TH Sarabun New" w:hint="cs"/>
          <w:color w:val="000000"/>
          <w:sz w:val="40"/>
          <w:szCs w:val="40"/>
          <w:cs/>
        </w:rPr>
        <w:t xml:space="preserve">ที่พัก </w:t>
      </w:r>
    </w:p>
    <w:p w14:paraId="6E53C66F" w14:textId="77777777" w:rsidR="00636F3D" w:rsidRPr="0090478C" w:rsidRDefault="00636F3D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 w:hint="cs"/>
          <w:noProof w:val="0"/>
          <w:sz w:val="40"/>
          <w:szCs w:val="40"/>
          <w:cs/>
        </w:rPr>
      </w:pP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รับประทานอาหารค่ำ ณ </w:t>
      </w:r>
      <w:r w:rsidRPr="0090478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8D7B0C">
        <w:rPr>
          <w:rFonts w:ascii="TH Sarabun New" w:hAnsi="TH Sarabun New" w:cs="TH Sarabun New" w:hint="cs"/>
          <w:noProof w:val="0"/>
          <w:sz w:val="40"/>
          <w:szCs w:val="40"/>
          <w:cs/>
        </w:rPr>
        <w:t>ห้องอาหารของโรงแรม</w:t>
      </w:r>
      <w:r w:rsidR="001F1373">
        <w:rPr>
          <w:rFonts w:ascii="TH Sarabun New" w:hAnsi="TH Sarabun New" w:cs="TH Sarabun New" w:hint="cs"/>
          <w:noProof w:val="0"/>
          <w:sz w:val="40"/>
          <w:szCs w:val="40"/>
          <w:cs/>
        </w:rPr>
        <w:t xml:space="preserve"> </w:t>
      </w:r>
    </w:p>
    <w:p w14:paraId="1EF07A0D" w14:textId="77777777" w:rsidR="008D7B0C" w:rsidRPr="0030646B" w:rsidRDefault="00636F3D" w:rsidP="0030646B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90478C">
        <w:rPr>
          <w:rFonts w:ascii="TH Sarabun New" w:hAnsi="TH Sarabun New" w:cs="TH Sarabun New"/>
          <w:noProof w:val="0"/>
          <w:sz w:val="40"/>
          <w:szCs w:val="40"/>
        </w:rPr>
        <w:pict w14:anchorId="4D10A1F8">
          <v:shape id="_x0000_i1050" type="#_x0000_t75" style="width:29.25pt;height:29.25pt">
            <v:imagedata r:id="rId22" o:title="icons8-hotel-40"/>
          </v:shape>
        </w:pict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>เข้า</w:t>
      </w:r>
      <w:bookmarkStart w:id="8" w:name="OLE_LINK25"/>
      <w:bookmarkStart w:id="9" w:name="OLE_LINK26"/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>พัก ณ โรงแรม</w:t>
      </w:r>
      <w:r w:rsidRPr="0090478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bookmarkEnd w:id="8"/>
      <w:bookmarkEnd w:id="9"/>
      <w:r w:rsidR="00263892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BIWAKO </w:t>
      </w:r>
      <w:r w:rsidR="006D675F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GRAND HOTEL</w:t>
      </w:r>
      <w:r w:rsidR="00263892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263892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30646B" w:rsidRPr="0030646B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8D7B0C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50"/>
        </w:rPr>
        <w:t>♨</w:t>
      </w:r>
      <w:r w:rsidR="008D7B0C">
        <w:rPr>
          <w:rFonts w:ascii="TH Sarabun New" w:hAnsi="TH Sarabun New" w:cs="Browallia New"/>
          <w:b/>
          <w:bCs/>
          <w:noProof w:val="0"/>
          <w:color w:val="002060"/>
          <w:sz w:val="40"/>
          <w:szCs w:val="50"/>
        </w:rPr>
        <w:t xml:space="preserve"> </w:t>
      </w:r>
    </w:p>
    <w:p w14:paraId="0A870397" w14:textId="77777777" w:rsidR="008D7B0C" w:rsidRPr="005E1F6C" w:rsidRDefault="008D7B0C" w:rsidP="008D7B0C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78A17A8A" w14:textId="77777777" w:rsidR="00A56288" w:rsidRDefault="00A56288" w:rsidP="00A56288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b/>
          <w:bCs/>
          <w:i/>
          <w:iCs/>
          <w:noProof w:val="0"/>
          <w:color w:val="FF0000"/>
          <w:sz w:val="32"/>
          <w:szCs w:val="32"/>
        </w:rPr>
      </w:pPr>
      <w:r w:rsidRPr="001F1373"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</w:t>
      </w:r>
      <w:r w:rsidRPr="001F1373">
        <w:rPr>
          <w:rFonts w:ascii="TH Sarabun New" w:hAnsi="TH Sarabun New" w:cs="TH Sarabun New" w:hint="cs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 xml:space="preserve">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</w:t>
      </w:r>
      <w:r w:rsidRPr="001F1373"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>**</w:t>
      </w:r>
    </w:p>
    <w:p w14:paraId="65E6F34C" w14:textId="77777777" w:rsidR="004309D8" w:rsidRPr="00FA7FDD" w:rsidRDefault="00FA7FDD" w:rsidP="00FA7FDD">
      <w:pPr>
        <w:rPr>
          <w:rFonts w:hint="cs"/>
          <w:cs/>
        </w:rPr>
      </w:pPr>
      <w:r>
        <w:lastRenderedPageBreak/>
        <w:pict w14:anchorId="12228E46">
          <v:shape id="_x0000_i1051" type="#_x0000_t75" style="width:553.5pt;height:270.75pt">
            <v:imagedata r:id="rId33" o:title="biwako grand hotel"/>
          </v:shape>
        </w:pict>
      </w:r>
    </w:p>
    <w:p w14:paraId="68108B7D" w14:textId="77777777" w:rsidR="00263892" w:rsidRDefault="00F16F9E" w:rsidP="00263892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</w:t>
      </w:r>
      <w:r w:rsidR="004B14E5"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ห้า</w:t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263892" w:rsidRPr="0026389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เมืองชิงะ</w:t>
      </w:r>
      <w:r w:rsidR="00263892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6389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263892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63892" w:rsidRPr="0026389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ถนนทิวสนเมตาเซควอยานามิกิ</w:t>
      </w:r>
      <w:r w:rsidR="00263892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6389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263892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63892" w:rsidRPr="0026389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เกียวโต</w:t>
      </w:r>
      <w:r w:rsidR="00263892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6389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263892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63892" w:rsidRPr="0026389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วัดเออิ</w:t>
      </w:r>
      <w:r w:rsidR="0044734E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กัง</w:t>
      </w:r>
      <w:r w:rsidR="00263892" w:rsidRPr="0026389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โด</w:t>
      </w:r>
      <w:r w:rsidR="00263892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6389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263892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63892" w:rsidRPr="0026389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วัดเรียงอันจิ</w:t>
      </w:r>
      <w:r w:rsidR="00263892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6389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</w:p>
    <w:p w14:paraId="5DC4354B" w14:textId="77777777" w:rsidR="00263892" w:rsidRDefault="00263892" w:rsidP="00263892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                </w:t>
      </w:r>
      <w:r w:rsidRPr="0026389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เมืองโอซาก้า</w:t>
      </w:r>
    </w:p>
    <w:p w14:paraId="4B3D53E4" w14:textId="77777777" w:rsidR="00F16F9E" w:rsidRPr="005E1F6C" w:rsidRDefault="00F16F9E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0AC81CE9" w14:textId="77777777" w:rsidR="00263892" w:rsidRDefault="000C6FE0" w:rsidP="00263892">
      <w:pPr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</w:rPr>
      </w:pPr>
      <w:bookmarkStart w:id="10" w:name="_Hlk171085153"/>
      <w:r w:rsidRPr="00263892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ใช้เวลาในการเดินทาง 1 ชม ( </w:t>
      </w:r>
      <w:r w:rsidR="00263892">
        <w:rPr>
          <w:rFonts w:ascii="TH Sarabun New" w:hAnsi="TH Sarabun New" w:cs="TH Sarabun New"/>
          <w:color w:val="00B050"/>
          <w:sz w:val="40"/>
          <w:szCs w:val="40"/>
        </w:rPr>
        <w:t>41.3</w:t>
      </w:r>
      <w:r w:rsidRPr="00263892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 )</w:t>
      </w:r>
      <w:r>
        <w:rPr>
          <w:rFonts w:ascii="Leelawadee UI" w:hAnsi="Leelawadee UI" w:cs="Leelawadee UI" w:hint="cs"/>
          <w:sz w:val="28"/>
          <w:szCs w:val="28"/>
          <w:cs/>
        </w:rPr>
        <w:t xml:space="preserve"> </w:t>
      </w:r>
      <w:r w:rsidR="00263892" w:rsidRPr="0053150A">
        <w:rPr>
          <w:rFonts w:ascii="TH SarabunPSK" w:hAnsi="TH SarabunPSK" w:cs="TH SarabunPSK"/>
          <w:b/>
          <w:bCs/>
          <w:sz w:val="40"/>
          <w:szCs w:val="40"/>
          <w:cs/>
        </w:rPr>
        <w:t xml:space="preserve">ถนนทิวสนเมตาเซควอยา </w:t>
      </w:r>
      <w:r w:rsidR="00263892" w:rsidRPr="0053150A">
        <w:rPr>
          <w:rFonts w:ascii="TH SarabunPSK" w:hAnsi="TH SarabunPSK" w:cs="TH SarabunPSK"/>
          <w:b/>
          <w:bCs/>
          <w:sz w:val="40"/>
          <w:szCs w:val="40"/>
        </w:rPr>
        <w:t>Metasequoia Namiki</w:t>
      </w:r>
      <w:r w:rsidR="00263892" w:rsidRPr="0053150A">
        <w:rPr>
          <w:rFonts w:ascii="TH SarabunPSK" w:hAnsi="TH SarabunPSK" w:cs="TH SarabunPSK"/>
          <w:sz w:val="40"/>
          <w:szCs w:val="40"/>
        </w:rPr>
        <w:t xml:space="preserve"> </w:t>
      </w:r>
      <w:r w:rsidR="00263892">
        <w:rPr>
          <w:rFonts w:ascii="TH SarabunPSK" w:hAnsi="TH SarabunPSK" w:cs="TH SarabunPSK" w:hint="cs"/>
          <w:sz w:val="40"/>
          <w:szCs w:val="40"/>
          <w:cs/>
        </w:rPr>
        <w:t>ตั้งอยู่</w:t>
      </w:r>
      <w:r w:rsidR="00263892" w:rsidRPr="0053150A">
        <w:rPr>
          <w:rFonts w:ascii="TH SarabunPSK" w:hAnsi="TH SarabunPSK" w:cs="TH SarabunPSK"/>
          <w:sz w:val="40"/>
          <w:szCs w:val="40"/>
          <w:cs/>
        </w:rPr>
        <w:t>จังหวัดชิงะ เป็นถนนสายโรแมนติกความยาว 2.4 กิโลเมตร ที่เรียงรายไปด้วยต้นเมตาเซควอยา</w:t>
      </w:r>
      <w:r w:rsidR="00263892">
        <w:rPr>
          <w:rFonts w:ascii="TH SarabunPSK" w:hAnsi="TH SarabunPSK" w:cs="TH SarabunPSK" w:hint="cs"/>
          <w:sz w:val="40"/>
          <w:szCs w:val="40"/>
          <w:cs/>
        </w:rPr>
        <w:t xml:space="preserve"> (ต้นเรดวูด) </w:t>
      </w:r>
      <w:r w:rsidR="00263892" w:rsidRPr="0053150A">
        <w:rPr>
          <w:rFonts w:ascii="TH SarabunPSK" w:hAnsi="TH SarabunPSK" w:cs="TH SarabunPSK"/>
          <w:sz w:val="40"/>
          <w:szCs w:val="40"/>
          <w:cs/>
        </w:rPr>
        <w:t>กว่า</w:t>
      </w:r>
      <w:r w:rsidR="00263892">
        <w:rPr>
          <w:rFonts w:ascii="TH SarabunPSK" w:hAnsi="TH SarabunPSK" w:cs="TH SarabunPSK" w:hint="cs"/>
          <w:sz w:val="40"/>
          <w:szCs w:val="40"/>
          <w:cs/>
        </w:rPr>
        <w:t>1000</w:t>
      </w:r>
      <w:r w:rsidR="00263892" w:rsidRPr="0053150A">
        <w:rPr>
          <w:rFonts w:ascii="TH SarabunPSK" w:hAnsi="TH SarabunPSK" w:cs="TH SarabunPSK"/>
          <w:sz w:val="40"/>
          <w:szCs w:val="40"/>
          <w:cs/>
        </w:rPr>
        <w:t xml:space="preserve"> ต้น ได้รับการยกย่องให้เป็นหนึ่งใน "100 ถนนที่สวยที่สุดในญี่ปุ่น"</w:t>
      </w:r>
      <w:r w:rsidR="00263892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="00263892" w:rsidRPr="0053150A">
        <w:rPr>
          <w:rFonts w:ascii="TH SarabunPSK" w:hAnsi="TH SarabunPSK" w:cs="TH SarabunPSK"/>
          <w:sz w:val="40"/>
          <w:szCs w:val="40"/>
        </w:rPr>
        <w:t> </w:t>
      </w:r>
      <w:r w:rsidR="00263892">
        <w:rPr>
          <w:rFonts w:ascii="TH SarabunPSK" w:hAnsi="TH SarabunPSK" w:cs="TH SarabunPSK" w:hint="cs"/>
          <w:sz w:val="40"/>
          <w:szCs w:val="40"/>
          <w:cs/>
        </w:rPr>
        <w:t>และ</w:t>
      </w:r>
      <w:r w:rsidR="00263892" w:rsidRPr="0053150A">
        <w:rPr>
          <w:rFonts w:ascii="TH SarabunPSK" w:hAnsi="TH SarabunPSK" w:cs="TH SarabunPSK"/>
          <w:sz w:val="40"/>
          <w:szCs w:val="40"/>
          <w:cs/>
        </w:rPr>
        <w:t>เป็นถนนที่มีความสวยงามและมีเรื่องราวทางประวัติศาสตร์มากมาย</w:t>
      </w:r>
      <w:r w:rsidR="00263892">
        <w:rPr>
          <w:rFonts w:ascii="TH SarabunPSK" w:hAnsi="TH SarabunPSK" w:cs="TH SarabunPSK" w:hint="cs"/>
          <w:sz w:val="40"/>
          <w:szCs w:val="40"/>
          <w:cs/>
        </w:rPr>
        <w:t xml:space="preserve">ให้ท่านได้สัมผัสชม </w:t>
      </w:r>
      <w:r w:rsidR="00263892" w:rsidRPr="00C67C57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  <w:cs/>
        </w:rPr>
        <w:t>[</w:t>
      </w:r>
      <w:r w:rsidR="00263892" w:rsidRPr="00263892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  <w:cs/>
        </w:rPr>
        <w:t>ความสวยงามของ</w:t>
      </w:r>
      <w:r w:rsidR="00263892" w:rsidRPr="00C67C57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  <w:cs/>
        </w:rPr>
        <w:t>ใบไม้เปลี่ยนสีขึ้นอยู่กับสภาพอากาศ]</w:t>
      </w:r>
      <w:r w:rsidR="00263892" w:rsidRPr="00C67C57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</w:rPr>
        <w:t>.</w:t>
      </w:r>
    </w:p>
    <w:p w14:paraId="3A09CA45" w14:textId="77777777" w:rsidR="00841C9C" w:rsidRPr="00A25C60" w:rsidRDefault="00A25C60" w:rsidP="00A25C60">
      <w:pPr>
        <w:rPr>
          <w:rFonts w:ascii="TH SarabunPSK" w:hAnsi="TH SarabunPSK" w:cs="TH SarabunPSK"/>
          <w:sz w:val="40"/>
          <w:szCs w:val="40"/>
        </w:rPr>
      </w:pPr>
      <w:r w:rsidRPr="00A25C60">
        <w:rPr>
          <w:rFonts w:ascii="TH SarabunPSK" w:hAnsi="TH SarabunPSK" w:cs="TH SarabunPSK"/>
          <w:noProof/>
          <w:sz w:val="40"/>
          <w:szCs w:val="40"/>
        </w:rPr>
        <w:pict w14:anchorId="52B8CB7A">
          <v:shape id="_x0000_i1052" type="#_x0000_t75" style="width:556.5pt;height:147pt;visibility:visible">
            <v:imagedata r:id="rId34" o:title=""/>
          </v:shape>
        </w:pict>
      </w:r>
      <w:bookmarkEnd w:id="10"/>
    </w:p>
    <w:p w14:paraId="24A198AD" w14:textId="77777777" w:rsidR="006021C6" w:rsidRPr="005E1F6C" w:rsidRDefault="006021C6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666AF5FE" w14:textId="77777777" w:rsidR="00A25C60" w:rsidRPr="00A25C60" w:rsidRDefault="000C6FE0" w:rsidP="00A25C60">
      <w:pPr>
        <w:pStyle w:val="Sidebarphoto"/>
        <w:spacing w:line="240" w:lineRule="auto"/>
        <w:ind w:left="0"/>
        <w:rPr>
          <w:rFonts w:ascii="TH SarabunPSK" w:hAnsi="TH SarabunPSK" w:cs="TH SarabunPSK"/>
          <w:noProof w:val="0"/>
          <w:color w:val="000000"/>
          <w:sz w:val="40"/>
          <w:szCs w:val="40"/>
        </w:rPr>
      </w:pPr>
      <w:r w:rsidRPr="0044734E">
        <w:rPr>
          <w:rFonts w:ascii="TH Sarabun New" w:hAnsi="TH Sarabun New" w:cs="TH Sarabun New" w:hint="cs"/>
          <w:color w:val="00B050"/>
          <w:sz w:val="40"/>
          <w:szCs w:val="40"/>
          <w:cs/>
        </w:rPr>
        <w:lastRenderedPageBreak/>
        <w:t xml:space="preserve">ใช้เวลาในการเดินทาง </w:t>
      </w:r>
      <w:r w:rsidR="0044734E" w:rsidRPr="0044734E">
        <w:rPr>
          <w:rFonts w:ascii="TH Sarabun New" w:hAnsi="TH Sarabun New" w:cs="TH Sarabun New"/>
          <w:color w:val="00B050"/>
          <w:sz w:val="40"/>
          <w:szCs w:val="40"/>
        </w:rPr>
        <w:t xml:space="preserve">1.30 </w:t>
      </w:r>
      <w:r w:rsidR="0044734E" w:rsidRPr="0044734E">
        <w:rPr>
          <w:rFonts w:ascii="TH Sarabun New" w:hAnsi="TH Sarabun New" w:cs="TH Sarabun New" w:hint="cs"/>
          <w:color w:val="00B050"/>
          <w:sz w:val="40"/>
          <w:szCs w:val="40"/>
          <w:cs/>
        </w:rPr>
        <w:t>ชม</w:t>
      </w:r>
      <w:r w:rsidRPr="0044734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 </w:t>
      </w:r>
      <w:r w:rsidR="0044734E" w:rsidRPr="0044734E">
        <w:rPr>
          <w:rFonts w:ascii="TH Sarabun New" w:hAnsi="TH Sarabun New" w:cs="TH Sarabun New"/>
          <w:color w:val="00B050"/>
          <w:sz w:val="40"/>
          <w:szCs w:val="40"/>
        </w:rPr>
        <w:t>71</w:t>
      </w:r>
      <w:r w:rsidRPr="0044734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 )</w:t>
      </w:r>
      <w:r>
        <w:rPr>
          <w:rFonts w:ascii="Leelawadee UI" w:hAnsi="Leelawadee UI" w:cs="Leelawadee UI" w:hint="cs"/>
          <w:sz w:val="28"/>
          <w:szCs w:val="28"/>
          <w:cs/>
        </w:rPr>
        <w:t xml:space="preserve"> </w:t>
      </w:r>
      <w:bookmarkStart w:id="11" w:name="_Hlk168915154"/>
      <w:r w:rsidR="00A25C60" w:rsidRPr="00A25C60">
        <w:rPr>
          <w:rFonts w:ascii="TH SarabunPSK" w:hAnsi="TH SarabunPSK" w:cs="TH SarabunPSK" w:hint="cs"/>
          <w:b/>
          <w:bCs/>
          <w:noProof w:val="0"/>
          <w:color w:val="000000"/>
          <w:sz w:val="40"/>
          <w:szCs w:val="40"/>
          <w:cs/>
        </w:rPr>
        <w:t xml:space="preserve">วัดเออิกังโด </w:t>
      </w:r>
      <w:bookmarkEnd w:id="11"/>
      <w:r w:rsidR="00A25C60" w:rsidRPr="00A25C60">
        <w:rPr>
          <w:rFonts w:ascii="TH SarabunPSK" w:hAnsi="TH SarabunPSK" w:cs="TH SarabunPSK" w:hint="cs"/>
          <w:noProof w:val="0"/>
          <w:color w:val="000000"/>
          <w:sz w:val="40"/>
          <w:szCs w:val="40"/>
          <w:cs/>
        </w:rPr>
        <w:t>วัดแห่งนี้มีชื่อเสียงเป็นอันดับต้นๆ ในด้านการชมใบไม้เปลี่ยนสีของเกียวโต ภายในวัดมีต้นโมมิจิมากถึง 3</w:t>
      </w:r>
      <w:r w:rsidR="00A25C60" w:rsidRPr="00A25C60">
        <w:rPr>
          <w:rFonts w:ascii="TH SarabunPSK" w:hAnsi="TH SarabunPSK" w:cs="TH SarabunPSK" w:hint="cs"/>
          <w:noProof w:val="0"/>
          <w:color w:val="000000"/>
          <w:sz w:val="40"/>
          <w:szCs w:val="40"/>
        </w:rPr>
        <w:t>,</w:t>
      </w:r>
      <w:r w:rsidR="00A25C60" w:rsidRPr="00A25C60">
        <w:rPr>
          <w:rFonts w:ascii="TH SarabunPSK" w:hAnsi="TH SarabunPSK" w:cs="TH SarabunPSK" w:hint="cs"/>
          <w:noProof w:val="0"/>
          <w:color w:val="000000"/>
          <w:sz w:val="40"/>
          <w:szCs w:val="40"/>
          <w:cs/>
        </w:rPr>
        <w:t>000 ต้น และบริเวณที่เป็นจุดชมใบไม้แดงที่เป็นไฮไลท์คือบริเวณสวนโฮโจ ที่ตกแต่งไว้อย่างสวยงาม มีบ่อน้ำ และสะพาน เป็นสถานที่ที่เหมาะสำหรับคนชอบการถ่ายภาพเป็นอย่างยิ่ง</w:t>
      </w:r>
      <w:r w:rsidR="00A25C60">
        <w:rPr>
          <w:rFonts w:ascii="TH SarabunPSK" w:hAnsi="TH SarabunPSK" w:cs="TH SarabunPSK"/>
          <w:noProof w:val="0"/>
          <w:color w:val="000000"/>
          <w:sz w:val="40"/>
          <w:szCs w:val="40"/>
        </w:rPr>
        <w:t xml:space="preserve"> </w:t>
      </w:r>
      <w:r w:rsidR="00A25C60" w:rsidRPr="00C67C57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  <w:cs/>
        </w:rPr>
        <w:t>[</w:t>
      </w:r>
      <w:r w:rsidR="00A25C60" w:rsidRPr="00263892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  <w:cs/>
        </w:rPr>
        <w:t>ความสวยงามของ</w:t>
      </w:r>
      <w:r w:rsidR="00A25C60" w:rsidRPr="00C67C57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  <w:cs/>
        </w:rPr>
        <w:t>ใบไม้เปลี่ยนสีขึ้นอยู่กับสภาพอากาศ]</w:t>
      </w:r>
      <w:r w:rsidR="00A25C60" w:rsidRPr="00C67C57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</w:rPr>
        <w:t>.</w:t>
      </w:r>
    </w:p>
    <w:p w14:paraId="306C069D" w14:textId="77777777" w:rsidR="00E5584F" w:rsidRPr="0044734E" w:rsidRDefault="00A25C60" w:rsidP="00E5584F">
      <w:pPr>
        <w:pStyle w:val="Sidebarphoto"/>
        <w:spacing w:line="240" w:lineRule="auto"/>
        <w:ind w:left="0"/>
        <w:rPr>
          <w:rFonts w:ascii="TH SarabunPSK" w:hAnsi="TH SarabunPSK" w:cs="TH SarabunPSK" w:hint="cs"/>
          <w:noProof w:val="0"/>
          <w:color w:val="000000"/>
          <w:sz w:val="40"/>
          <w:szCs w:val="40"/>
        </w:rPr>
      </w:pPr>
      <w:r w:rsidRPr="00A25C60">
        <w:rPr>
          <w:rFonts w:ascii="TH SarabunPSK" w:hAnsi="TH SarabunPSK" w:cs="TH SarabunPSK"/>
          <w:color w:val="000000"/>
          <w:sz w:val="40"/>
          <w:szCs w:val="40"/>
        </w:rPr>
        <w:pict w14:anchorId="1662DC11">
          <v:shape id="Picture 23" o:spid="_x0000_i1053" type="#_x0000_t75" style="width:556.5pt;height:146.25pt;visibility:visible">
            <v:imagedata r:id="rId35" o:title=""/>
          </v:shape>
        </w:pict>
      </w:r>
    </w:p>
    <w:p w14:paraId="3B4679BF" w14:textId="77777777" w:rsidR="001B5D5F" w:rsidRPr="001B5D5F" w:rsidRDefault="000C6FE0" w:rsidP="001B5D5F">
      <w:pPr>
        <w:pStyle w:val="Sidebarphoto"/>
        <w:spacing w:line="240" w:lineRule="auto"/>
        <w:ind w:left="0"/>
        <w:contextualSpacing/>
        <w:rPr>
          <w:rFonts w:ascii="TH SarabunPSK" w:hAnsi="TH SarabunPSK" w:cs="TH SarabunPSK"/>
          <w:color w:val="000000"/>
          <w:sz w:val="40"/>
          <w:szCs w:val="40"/>
        </w:rPr>
      </w:pPr>
      <w:r w:rsidRPr="0044734E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ใช้เวลาในการเดินทาง </w:t>
      </w:r>
      <w:r w:rsidR="0044734E">
        <w:rPr>
          <w:rFonts w:ascii="TH Sarabun New" w:hAnsi="TH Sarabun New" w:cs="TH Sarabun New" w:hint="cs"/>
          <w:color w:val="00B050"/>
          <w:sz w:val="40"/>
          <w:szCs w:val="40"/>
          <w:cs/>
        </w:rPr>
        <w:t>30 นาที</w:t>
      </w:r>
      <w:r w:rsidRPr="0044734E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( </w:t>
      </w:r>
      <w:r w:rsidR="0044734E">
        <w:rPr>
          <w:rFonts w:ascii="TH Sarabun New" w:hAnsi="TH Sarabun New" w:cs="TH Sarabun New" w:hint="cs"/>
          <w:color w:val="00B050"/>
          <w:sz w:val="40"/>
          <w:szCs w:val="40"/>
          <w:cs/>
        </w:rPr>
        <w:t>8.8</w:t>
      </w:r>
      <w:r w:rsidRPr="0044734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 </w:t>
      </w:r>
      <w:r w:rsidRPr="0044734E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>)</w:t>
      </w:r>
      <w:r w:rsidR="001B5D5F">
        <w:rPr>
          <w:rFonts w:ascii="TH Sarabun New" w:hAnsi="TH Sarabun New" w:cs="TH Sarabun New"/>
          <w:noProof w:val="0"/>
          <w:color w:val="00B050"/>
          <w:sz w:val="40"/>
          <w:szCs w:val="40"/>
        </w:rPr>
        <w:t xml:space="preserve"> </w:t>
      </w:r>
      <w:r w:rsidR="001B5D5F" w:rsidRPr="001B5D5F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วัดเรียวอันจิ</w:t>
      </w:r>
      <w:r w:rsidR="001B5D5F" w:rsidRPr="001B5D5F">
        <w:rPr>
          <w:rFonts w:ascii="TH SarabunPSK" w:hAnsi="TH SarabunPSK" w:cs="TH SarabunPSK"/>
          <w:color w:val="000000"/>
          <w:sz w:val="40"/>
          <w:szCs w:val="40"/>
        </w:rPr>
        <w:t> </w:t>
      </w:r>
      <w:r w:rsidR="001B5D5F" w:rsidRPr="001B5D5F">
        <w:rPr>
          <w:rFonts w:ascii="TH SarabunPSK" w:hAnsi="TH SarabunPSK" w:cs="TH SarabunPSK"/>
          <w:color w:val="000000"/>
          <w:sz w:val="40"/>
          <w:szCs w:val="40"/>
          <w:cs/>
        </w:rPr>
        <w:t>คือ "ฮิรานิวะ" (สวนราบที่ปราศจากเนินเขาหรือสระน้ำ) เป็นวัดเซน สำนักรินไซที่มีชื่อเสียงที่สุดของญี่ปุ่น</w:t>
      </w:r>
      <w:r w:rsidR="001B5D5F" w:rsidRPr="001B5D5F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 </w:t>
      </w:r>
      <w:r w:rsidR="001B5D5F" w:rsidRPr="001B5D5F">
        <w:rPr>
          <w:rFonts w:ascii="TH SarabunPSK" w:hAnsi="TH SarabunPSK" w:cs="TH SarabunPSK"/>
          <w:color w:val="000000"/>
          <w:sz w:val="40"/>
          <w:szCs w:val="40"/>
          <w:cs/>
        </w:rPr>
        <w:t xml:space="preserve">ซึ่งเป็นที่ตั้งของสวนหินแบบเซนที่มีชื่อเสียงที่สุดแห่งหนึ่งของโลก </w:t>
      </w:r>
      <w:r w:rsidR="001B5D5F" w:rsidRPr="001B5D5F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โด่งดังจากหิน15 ก้อน ที่คุณไม่สามารถเห็นได้ครบ </w:t>
      </w:r>
      <w:r w:rsidR="001B5D5F" w:rsidRPr="001B5D5F">
        <w:rPr>
          <w:rFonts w:ascii="TH SarabunPSK" w:hAnsi="TH SarabunPSK" w:cs="TH SarabunPSK"/>
          <w:color w:val="000000"/>
          <w:sz w:val="40"/>
          <w:szCs w:val="40"/>
          <w:cs/>
        </w:rPr>
        <w:t>เผยให้เห็นถึงความเรียบง่ายและความกลมกลืนอันน่าทึ่งของหลักการสมาธิ</w:t>
      </w:r>
      <w:r w:rsidR="001B5D5F" w:rsidRPr="001B5D5F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 </w:t>
      </w:r>
      <w:r w:rsidR="001B5D5F" w:rsidRPr="00C67C57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  <w:cs/>
        </w:rPr>
        <w:t>[</w:t>
      </w:r>
      <w:r w:rsidR="001B5D5F" w:rsidRPr="00263892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  <w:cs/>
        </w:rPr>
        <w:t>ความสวยงามของ</w:t>
      </w:r>
      <w:r w:rsidR="001B5D5F" w:rsidRPr="00C67C57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  <w:cs/>
        </w:rPr>
        <w:t>ใบไม้เปลี่ยนสีขึ้นอยู่กับสภาพอากาศ]</w:t>
      </w:r>
      <w:r w:rsidR="001B5D5F" w:rsidRPr="00C67C57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</w:rPr>
        <w:t>.</w:t>
      </w:r>
    </w:p>
    <w:p w14:paraId="19B95D85" w14:textId="77777777" w:rsidR="001B5D5F" w:rsidRPr="001B5D5F" w:rsidRDefault="001B5D5F" w:rsidP="001B5D5F">
      <w:pPr>
        <w:pStyle w:val="Sidebarphoto"/>
        <w:spacing w:line="240" w:lineRule="auto"/>
        <w:ind w:left="0"/>
        <w:contextualSpacing/>
        <w:rPr>
          <w:rFonts w:ascii="TH SarabunPSK" w:hAnsi="TH SarabunPSK" w:cs="TH SarabunPSK"/>
          <w:color w:val="000000"/>
          <w:sz w:val="40"/>
          <w:szCs w:val="40"/>
        </w:rPr>
      </w:pPr>
      <w:r w:rsidRPr="001B5D5F">
        <w:rPr>
          <w:rFonts w:ascii="TH SarabunPSK" w:hAnsi="TH SarabunPSK" w:cs="TH SarabunPSK"/>
          <w:color w:val="000000"/>
          <w:sz w:val="40"/>
          <w:szCs w:val="40"/>
        </w:rPr>
        <w:pict w14:anchorId="69A13C5C">
          <v:shape id="_x0000_i1054" type="#_x0000_t75" style="width:553.5pt;height:146.25pt;visibility:visible">
            <v:imagedata r:id="rId36" o:title=""/>
          </v:shape>
        </w:pict>
      </w:r>
    </w:p>
    <w:p w14:paraId="77457594" w14:textId="77777777" w:rsidR="000C6FE0" w:rsidRPr="001B5D5F" w:rsidRDefault="001B5D5F" w:rsidP="001B5D5F">
      <w:pPr>
        <w:pStyle w:val="Sidebarphoto"/>
        <w:spacing w:line="240" w:lineRule="auto"/>
        <w:ind w:left="0"/>
        <w:jc w:val="thaiDistribute"/>
        <w:rPr>
          <w:rFonts w:ascii="Leelawadee UI" w:hAnsi="Leelawadee UI" w:cs="Leelawadee UI" w:hint="cs"/>
          <w:noProof w:val="0"/>
          <w:sz w:val="28"/>
          <w:szCs w:val="28"/>
        </w:rPr>
      </w:pPr>
      <w:r w:rsidRPr="0044734E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ใช้เวลาในการเดินทาง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1.30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ชม.</w:t>
      </w:r>
      <w:r w:rsidRPr="0044734E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( </w:t>
      </w:r>
      <w:r>
        <w:rPr>
          <w:rFonts w:ascii="TH Sarabun New" w:hAnsi="TH Sarabun New" w:cs="TH Sarabun New"/>
          <w:color w:val="00B050"/>
          <w:sz w:val="40"/>
          <w:szCs w:val="40"/>
        </w:rPr>
        <w:t>60.7</w:t>
      </w:r>
      <w:r w:rsidRPr="0044734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 </w:t>
      </w:r>
      <w:r w:rsidRPr="0044734E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>)</w:t>
      </w:r>
      <w:r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</w:t>
      </w:r>
      <w:r w:rsidRPr="00C67C57">
        <w:rPr>
          <w:rFonts w:ascii="TH Sarabun New" w:hAnsi="TH Sarabun New" w:cs="TH Sarabun New" w:hint="cs"/>
          <w:color w:val="000000"/>
          <w:sz w:val="40"/>
          <w:szCs w:val="40"/>
          <w:cs/>
        </w:rPr>
        <w:t>หลังจากนั้นนำท่านเดินทางกลับสู่</w:t>
      </w:r>
      <w:r>
        <w:rPr>
          <w:rFonts w:ascii="TH Sarabun New" w:hAnsi="TH Sarabun New" w:cs="TH Sarabun New" w:hint="cs"/>
          <w:color w:val="000000"/>
          <w:sz w:val="40"/>
          <w:szCs w:val="40"/>
          <w:cs/>
        </w:rPr>
        <w:t>เมืองโอซาก้า</w:t>
      </w:r>
    </w:p>
    <w:p w14:paraId="3EBCACCC" w14:textId="77777777" w:rsidR="003A67AF" w:rsidRPr="005E1F6C" w:rsidRDefault="003A67AF">
      <w:pPr>
        <w:pStyle w:val="Sidebarphoto"/>
        <w:shd w:val="clear" w:color="auto" w:fill="E2EFD9"/>
        <w:spacing w:line="500" w:lineRule="exact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อาหารค่ำ ณ ร้านอาหารญี่ปุ่น</w:t>
      </w:r>
      <w:r w:rsidR="0077762B"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</w:p>
    <w:p w14:paraId="673DD5AA" w14:textId="77777777" w:rsidR="003A67AF" w:rsidRDefault="003A67AF" w:rsidP="003A67AF">
      <w:pPr>
        <w:pStyle w:val="Sidebarphoto"/>
        <w:spacing w:line="240" w:lineRule="auto"/>
        <w:ind w:left="0"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</w:pPr>
      <w:r w:rsidRPr="005E1F6C">
        <w:rPr>
          <w:rFonts w:ascii="TH Sarabun New" w:hAnsi="TH Sarabun New" w:cs="TH Sarabun New"/>
          <w:noProof w:val="0"/>
          <w:sz w:val="40"/>
          <w:szCs w:val="40"/>
        </w:rPr>
        <w:pict w14:anchorId="69957A7F">
          <v:shape id="_x0000_i1055" type="#_x0000_t75" style="width:29.25pt;height:29.25pt" o:bullet="t">
            <v:imagedata r:id="rId22" o:title="icons8-hotel-40"/>
          </v:shape>
        </w:pic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>เข้าพัก ณ โรงแรม</w:t>
      </w:r>
      <w:r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1F137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FAIRFIELD BY MARRIOTT NAMBA OSAKA</w:t>
      </w:r>
      <w:r w:rsidR="0030646B" w:rsidRPr="0030646B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1B5D5F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</w:p>
    <w:p w14:paraId="4A3AC681" w14:textId="77777777" w:rsidR="000C6FE0" w:rsidRDefault="004309D8" w:rsidP="003A67AF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lastRenderedPageBreak/>
        <w:pict w14:anchorId="26895B9D">
          <v:shape id="_x0000_i1056" type="#_x0000_t75" style="width:554.25pt;height:312pt">
            <v:imagedata r:id="rId37" o:title="FAIRFIELD BY MARRIOTT NUMBA OSAKA"/>
          </v:shape>
        </w:pict>
      </w:r>
    </w:p>
    <w:p w14:paraId="4BDE2458" w14:textId="77777777" w:rsidR="004309D8" w:rsidRPr="005E1F6C" w:rsidRDefault="004309D8" w:rsidP="003A67AF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242529E0" w14:textId="77777777" w:rsidR="00841C9C" w:rsidRPr="00841C9C" w:rsidRDefault="00841C9C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</w:t>
      </w:r>
      <w:r w:rsidR="006A0403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หก</w:t>
      </w:r>
      <w:r w:rsidRP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:</w:t>
      </w:r>
      <w:r w:rsidR="0063575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ab/>
      </w:r>
      <w:r w:rsidRP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อิสระช้อปปิ้ง หรือ เลือกซื้อทัวร์เสริม </w:t>
      </w:r>
      <w:r w:rsidRP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UNIVERSAL STUDIO </w:t>
      </w:r>
    </w:p>
    <w:p w14:paraId="40C42B0D" w14:textId="77777777" w:rsidR="00841C9C" w:rsidRPr="00E5584F" w:rsidRDefault="00841C9C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               </w:t>
      </w:r>
      <w:r w:rsidRPr="00E5584F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  <w:cs/>
        </w:rPr>
        <w:t>[วันอิสระไม่ใช้รถบัส เดินทางโดยรถไฟไม่รวมค่ารถไฟในการเดินทาง]</w:t>
      </w:r>
    </w:p>
    <w:p w14:paraId="40B45FCC" w14:textId="77777777" w:rsidR="00841C9C" w:rsidRPr="00841C9C" w:rsidRDefault="00841C9C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62CBF949" w14:textId="77777777" w:rsidR="00841C9C" w:rsidRPr="00841C9C" w:rsidRDefault="00841C9C" w:rsidP="00841C9C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color w:val="FF0000"/>
          <w:sz w:val="40"/>
          <w:szCs w:val="40"/>
        </w:rPr>
      </w:pPr>
      <w:r w:rsidRPr="00841C9C">
        <w:rPr>
          <w:rFonts w:ascii="TH Sarabun New" w:hAnsi="TH Sarabun New" w:cs="TH Sarabun New"/>
          <w:noProof w:val="0"/>
          <w:color w:val="FF0000"/>
          <w:sz w:val="40"/>
          <w:szCs w:val="40"/>
          <w:cs/>
        </w:rPr>
        <w:t xml:space="preserve">เลือก </w:t>
      </w:r>
      <w:r w:rsidRPr="00841C9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ซื้อทัวร์เสริมยูนิเวอร์แซล สตูดิโอเต็มวัน</w:t>
      </w:r>
      <w:r w:rsidRPr="00841C9C">
        <w:rPr>
          <w:rFonts w:ascii="TH Sarabun New" w:hAnsi="TH Sarabun New" w:cs="TH Sarabun New"/>
          <w:noProof w:val="0"/>
          <w:color w:val="FF0000"/>
          <w:sz w:val="40"/>
          <w:szCs w:val="40"/>
          <w:cs/>
        </w:rPr>
        <w:t xml:space="preserve"> เพิ่มผู้ใหญ่ท่านละ </w:t>
      </w:r>
      <w:r w:rsidR="001B5D5F">
        <w:rPr>
          <w:rFonts w:ascii="TH Sarabun New" w:hAnsi="TH Sarabun New" w:cs="TH Sarabun New" w:hint="cs"/>
          <w:b/>
          <w:bCs/>
          <w:noProof w:val="0"/>
          <w:color w:val="FF0000"/>
          <w:sz w:val="40"/>
          <w:szCs w:val="40"/>
          <w:cs/>
        </w:rPr>
        <w:t>3</w:t>
      </w:r>
      <w:r w:rsidRPr="00841C9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,</w:t>
      </w:r>
      <w:r w:rsidR="001B5D5F">
        <w:rPr>
          <w:rFonts w:ascii="TH Sarabun New" w:hAnsi="TH Sarabun New" w:cs="TH Sarabun New" w:hint="cs"/>
          <w:b/>
          <w:bCs/>
          <w:noProof w:val="0"/>
          <w:color w:val="FF0000"/>
          <w:sz w:val="40"/>
          <w:szCs w:val="40"/>
          <w:cs/>
        </w:rPr>
        <w:t>0</w:t>
      </w:r>
      <w:r w:rsidRPr="00841C9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00 บาท / เด็ก 2</w:t>
      </w:r>
      <w:r w:rsidRPr="00841C9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  <w:t>,</w:t>
      </w:r>
      <w:r w:rsidR="001B5D5F">
        <w:rPr>
          <w:rFonts w:ascii="TH Sarabun New" w:hAnsi="TH Sarabun New" w:cs="TH Sarabun New" w:hint="cs"/>
          <w:b/>
          <w:bCs/>
          <w:noProof w:val="0"/>
          <w:color w:val="FF0000"/>
          <w:sz w:val="40"/>
          <w:szCs w:val="40"/>
          <w:cs/>
        </w:rPr>
        <w:t>5</w:t>
      </w:r>
      <w:r w:rsidRPr="00841C9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00 บาท</w:t>
      </w:r>
      <w:r w:rsidRPr="00841C9C">
        <w:rPr>
          <w:rFonts w:ascii="TH Sarabun New" w:hAnsi="TH Sarabun New" w:cs="TH Sarabun New"/>
          <w:noProof w:val="0"/>
          <w:color w:val="FF0000"/>
          <w:sz w:val="40"/>
          <w:szCs w:val="40"/>
          <w:cs/>
        </w:rPr>
        <w:t xml:space="preserve"> </w:t>
      </w:r>
    </w:p>
    <w:p w14:paraId="4627601A" w14:textId="77777777" w:rsidR="00841C9C" w:rsidRPr="00841C9C" w:rsidRDefault="00841C9C" w:rsidP="00841C9C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841C9C">
        <w:rPr>
          <w:rFonts w:ascii="TH Sarabun New" w:hAnsi="TH Sarabun New" w:cs="TH Sarabun New"/>
          <w:b/>
          <w:bCs/>
          <w:i/>
          <w:iCs/>
          <w:noProof w:val="0"/>
          <w:color w:val="FF0000"/>
          <w:sz w:val="40"/>
          <w:szCs w:val="40"/>
          <w:u w:val="single"/>
          <w:cs/>
        </w:rPr>
        <w:t>ไม่รวมค่ารถไฟในการเดินทาง</w:t>
      </w:r>
      <w:r w:rsidRPr="00841C9C">
        <w:rPr>
          <w:rFonts w:ascii="TH Sarabun New" w:hAnsi="TH Sarabun New" w:cs="TH Sarabun New"/>
          <w:noProof w:val="0"/>
          <w:color w:val="FF0000"/>
          <w:sz w:val="40"/>
          <w:szCs w:val="40"/>
          <w:cs/>
        </w:rPr>
        <w:t xml:space="preserve"> [ราคาอาจมีการเปลี่ยนแปลง]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 xml:space="preserve"> </w:t>
      </w:r>
      <w:r w:rsidRPr="00841C9C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shd w:val="clear" w:color="auto" w:fill="FFFF00"/>
          <w:cs/>
        </w:rPr>
        <w:t>** ต้องแจ้งซื้อล่วงหน้ากับทางบริษัทเท่านั้นเพราะหน้าสวนสนุกได้ยกเลิกการขายบัตรเข้าหน้างานแล้ว แจ้งซื้อพร้อมกับจองทัวร์ได้เลยค่ะ **</w:t>
      </w:r>
      <w:r w:rsidRPr="00841C9C">
        <w:rPr>
          <w:rFonts w:ascii="TH Sarabun New" w:eastAsia="Arial Unicode MS" w:hAnsi="TH Sarabun New" w:cs="TH Sarabun New"/>
          <w:sz w:val="40"/>
          <w:szCs w:val="40"/>
          <w:cs/>
        </w:rPr>
        <w:t xml:space="preserve"> 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>ท่านที่ซื้อทัวร์เสริมนำท่านเดินทางสู่ ยูนิเวอร์แซล สตูดิโอร่วมสนุกท้าทายกับเครื่องเล่นหลากหลายชนิดตื่นเต้น ระทึกใจจากหนังดังที่ท่านชื่นชอบ  เช่น ฉากเพลิงไหม้จากเรื่อง “แบ็คดราฟท์”ล่องเรือผจญภัยกับไดโนเสาร์จากเรื่อง“จูราสสิคพาร์ค” นั่งเรือเพื่อพบกับความน่าสะพรึงกลัวเหมือนอยู่ ในเหตุการณ์จริงกับ “จอว์” ใช้ทุนสร้างมหาศาลกว่า 1</w:t>
      </w:r>
      <w:r w:rsidRPr="00841C9C">
        <w:rPr>
          <w:rFonts w:ascii="TH Sarabun New" w:hAnsi="TH Sarabun New" w:cs="TH Sarabun New"/>
          <w:noProof w:val="0"/>
          <w:sz w:val="40"/>
          <w:szCs w:val="40"/>
        </w:rPr>
        <w:t>,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 xml:space="preserve">500 ล้านเยน (เฉพาะจอว์)  และสนุกสนานไปกับเครื่องเล่นภาคใหม่ของ “สไปเดอร์แมน” ที่รอให้ท่านพิสูจน์ความมันส์ พร้อมทั้งพบกับโซนใหม่ “วันเดอร์แลนด์” เป็นโซนสวนสนุกสไตล์ครอบครัวให้ท่านได้เพลิดเพลินกับตัวการ์ตูนสุดน่ารักชื่อดังของญี่ปุ่น </w:t>
      </w:r>
      <w:r w:rsidRPr="00841C9C">
        <w:rPr>
          <w:rFonts w:ascii="TH Sarabun New" w:hAnsi="TH Sarabun New" w:cs="TH Sarabun New"/>
          <w:noProof w:val="0"/>
          <w:sz w:val="40"/>
          <w:szCs w:val="40"/>
        </w:rPr>
        <w:t xml:space="preserve">Hello Kitty, Snoopy, Sesame Street 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>หรือให้ท่านพบกับโซน“</w:t>
      </w:r>
      <w:r w:rsidRPr="00841C9C">
        <w:rPr>
          <w:rFonts w:ascii="TH Sarabun New" w:hAnsi="TH Sarabun New" w:cs="TH Sarabun New"/>
          <w:noProof w:val="0"/>
          <w:sz w:val="40"/>
          <w:szCs w:val="40"/>
        </w:rPr>
        <w:t xml:space="preserve">HARRY POTTER” 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>ที่สร้างเพื่อเอาใจเหล่าสาวกของแฮร์รี่พอตเตอร์ ให้ท่านได้เข้าไปสัมผัสบรรยากาศของโลก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lastRenderedPageBreak/>
        <w:t>เวทมนตร์ในฉากต่างๆจากภาพยนตร์</w:t>
      </w:r>
      <w:r w:rsidRPr="00841C9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 xml:space="preserve">หรือจะมันส์สุดเหวี่ยงไปกับเหล่ามินเนี่ยนตัวเหลืองที่ออกมาโชว์ความน่ารักแบบสาวกไม่ควรพลาด </w:t>
      </w:r>
    </w:p>
    <w:p w14:paraId="6F9EA593" w14:textId="77777777" w:rsidR="00841C9C" w:rsidRPr="00841C9C" w:rsidRDefault="00841C9C" w:rsidP="00841C9C">
      <w:pPr>
        <w:pStyle w:val="Sidebarphoto"/>
        <w:spacing w:line="2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</w:p>
    <w:p w14:paraId="3442FA54" w14:textId="77777777" w:rsidR="00841C9C" w:rsidRPr="00841C9C" w:rsidRDefault="00841C9C" w:rsidP="00841C9C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841C9C">
        <w:rPr>
          <w:rFonts w:ascii="TH Sarabun New" w:hAnsi="TH Sarabun New" w:cs="TH Sarabun New"/>
          <w:sz w:val="40"/>
          <w:szCs w:val="40"/>
          <w:lang w:val="th-TH"/>
        </w:rPr>
        <w:pict w14:anchorId="7E8C6B13">
          <v:shape id="_x0000_i1057" type="#_x0000_t75" style="width:538.5pt;height:152.25pt;visibility:visible">
            <v:imagedata r:id="rId38" o:title=""/>
          </v:shape>
        </w:pic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 xml:space="preserve"> </w:t>
      </w:r>
    </w:p>
    <w:p w14:paraId="088A4129" w14:textId="77777777" w:rsidR="00841C9C" w:rsidRPr="00841C9C" w:rsidRDefault="00841C9C" w:rsidP="00841C9C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 xml:space="preserve">หรือ </w:t>
      </w:r>
      <w:r w:rsidRPr="00EE5B3E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ช้อปปิ้ง ณ ย่านชินไซบาชิ</w:t>
      </w:r>
      <w:r w:rsidRPr="00841C9C">
        <w:rPr>
          <w:rFonts w:ascii="TH Sarabun New" w:hAnsi="TH Sarabun New" w:cs="TH Sarabun New"/>
          <w:noProof w:val="0"/>
          <w:color w:val="1F3864"/>
          <w:sz w:val="40"/>
          <w:szCs w:val="40"/>
          <w:cs/>
        </w:rPr>
        <w:t xml:space="preserve"> </w:t>
      </w:r>
      <w:r w:rsidRPr="00841C9C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</w:rPr>
        <w:t>[SHINSAIBASHI]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>ให้ท่านเพลิดเพลินกับการช้อปปิ้งสินค้ามากมายหลายชนิด ทั้งเครื่องไฟฟ้า กล้องถ่ายรูปดิจิตอล นาฬิกา เครื่องเล่น เกมส์ หรือสินค้าแฟชั่นที่เอาใจคุณผู้หญิง เช่น กระเป๋า รองเท้า เสื้อผ้าแบรนด์เนม แฟชั่นล้ำอนาคตสำหรับวัยทีนทั้งหลาย เครื่องสำอางยี่ห้อดังของญี่ปุ่นและอื่นๆอีกมากมาย</w:t>
      </w:r>
      <w:r w:rsidRPr="00841C9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3AF270CD" w14:textId="77777777" w:rsidR="00841C9C" w:rsidRPr="00841C9C" w:rsidRDefault="00841C9C" w:rsidP="00841C9C">
      <w:pPr>
        <w:pStyle w:val="Sidebarphoto"/>
        <w:shd w:val="clear" w:color="auto" w:fill="FFFF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841C9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**เพื่อให้ท่านได้สนุกสนานเต็มที่อิสระรับประทานอาหารกลางวัน และ อาหารค่ำตามอัธยาศัย**</w:t>
      </w:r>
    </w:p>
    <w:p w14:paraId="01DE3714" w14:textId="77777777" w:rsidR="00B85A49" w:rsidRDefault="00841C9C" w:rsidP="00AD7552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</w:pPr>
      <w:r w:rsidRPr="00841C9C">
        <w:rPr>
          <w:rFonts w:ascii="TH Sarabun New" w:hAnsi="TH Sarabun New" w:cs="TH Sarabun New"/>
          <w:noProof w:val="0"/>
          <w:sz w:val="40"/>
          <w:szCs w:val="40"/>
        </w:rPr>
        <w:pict w14:anchorId="6BF4BE52">
          <v:shape id="_x0000_i1058" type="#_x0000_t75" style="width:29.25pt;height:29.25pt" o:bullet="t">
            <v:imagedata r:id="rId22" o:title="icons8-hotel-40"/>
          </v:shape>
        </w:pic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1F1373" w:rsidRPr="001F137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FAIRFIELD BY MARRIOTT NAMBA OSAKA</w:t>
      </w:r>
      <w:r w:rsidR="001B5D5F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หรือเทียบเท่า</w:t>
      </w:r>
    </w:p>
    <w:p w14:paraId="44F39C22" w14:textId="77777777" w:rsidR="006A0403" w:rsidRDefault="004309D8" w:rsidP="00AD7552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</w:rPr>
        <w:pict w14:anchorId="27364AE6">
          <v:shape id="_x0000_i1059" type="#_x0000_t75" style="width:554.25pt;height:312pt">
            <v:imagedata r:id="rId37" o:title="FAIRFIELD BY MARRIOTT NUMBA OSAKA"/>
          </v:shape>
        </w:pict>
      </w:r>
    </w:p>
    <w:p w14:paraId="50B9A217" w14:textId="77777777" w:rsidR="004309D8" w:rsidRPr="005E1F6C" w:rsidRDefault="004309D8" w:rsidP="00AD7552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</w:rPr>
      </w:pPr>
    </w:p>
    <w:p w14:paraId="7C8C1FBF" w14:textId="77777777" w:rsidR="008837A0" w:rsidRDefault="00F16F9E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</w:rPr>
      </w:pPr>
      <w:r w:rsidRPr="005E1F6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8837A0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เจ็ด</w:t>
      </w:r>
      <w:r w:rsidRPr="005E1F6C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   </w:t>
      </w:r>
      <w:r w:rsidR="001B5D5F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วัดคัตสึโอจิ(ดารุมะ)</w:t>
      </w:r>
      <w:r w:rsidR="008837A0" w:rsidRPr="008837A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 – อิออน – สนามบินคันไซ </w:t>
      </w:r>
      <w:r w:rsidR="0050556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505562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กรุงเทพฯ </w:t>
      </w:r>
    </w:p>
    <w:p w14:paraId="26AAE8F6" w14:textId="77777777" w:rsidR="00F16F9E" w:rsidRPr="005E1F6C" w:rsidRDefault="00F16F9E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05B7E18A" w14:textId="77777777" w:rsidR="001B5D5F" w:rsidRPr="001B5D5F" w:rsidRDefault="000C6FE0" w:rsidP="001B5D5F">
      <w:pPr>
        <w:pStyle w:val="Sidebarphoto"/>
        <w:spacing w:line="500" w:lineRule="exact"/>
        <w:ind w:left="0"/>
        <w:rPr>
          <w:rFonts w:ascii="TH SarabunPSK" w:eastAsia="Arial Unicode MS" w:hAnsi="TH SarabunPSK" w:cs="TH SarabunPSK"/>
          <w:color w:val="000000"/>
          <w:sz w:val="40"/>
          <w:szCs w:val="40"/>
        </w:rPr>
      </w:pPr>
      <w:r w:rsidRPr="001B5D5F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ใช้เวลาในการเดินทาง </w:t>
      </w:r>
      <w:r w:rsidRPr="001B5D5F">
        <w:rPr>
          <w:rFonts w:ascii="TH Sarabun New" w:hAnsi="TH Sarabun New" w:cs="TH Sarabun New" w:hint="cs"/>
          <w:color w:val="00B050"/>
          <w:sz w:val="40"/>
          <w:szCs w:val="40"/>
          <w:cs/>
        </w:rPr>
        <w:t>1 ชม</w:t>
      </w:r>
      <w:r w:rsidRPr="001B5D5F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 xml:space="preserve"> ( </w:t>
      </w:r>
      <w:r w:rsidR="001B5D5F" w:rsidRPr="001B5D5F">
        <w:rPr>
          <w:rFonts w:ascii="TH Sarabun New" w:hAnsi="TH Sarabun New" w:cs="TH Sarabun New"/>
          <w:color w:val="00B050"/>
          <w:sz w:val="40"/>
          <w:szCs w:val="40"/>
        </w:rPr>
        <w:t>28.7</w:t>
      </w:r>
      <w:r w:rsidRPr="001B5D5F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 </w:t>
      </w:r>
      <w:r w:rsidRPr="001B5D5F">
        <w:rPr>
          <w:rFonts w:ascii="TH Sarabun New" w:hAnsi="TH Sarabun New" w:cs="TH Sarabun New" w:hint="cs"/>
          <w:noProof w:val="0"/>
          <w:color w:val="00B050"/>
          <w:sz w:val="40"/>
          <w:szCs w:val="40"/>
          <w:cs/>
        </w:rPr>
        <w:t>)</w:t>
      </w:r>
      <w:r>
        <w:rPr>
          <w:rFonts w:ascii="Leelawadee UI" w:hAnsi="Leelawadee UI" w:cs="Leelawadee UI" w:hint="cs"/>
          <w:noProof w:val="0"/>
          <w:sz w:val="28"/>
          <w:szCs w:val="28"/>
          <w:cs/>
        </w:rPr>
        <w:t xml:space="preserve"> </w:t>
      </w:r>
      <w:r w:rsidR="001B5D5F" w:rsidRPr="001B5D5F">
        <w:rPr>
          <w:rFonts w:ascii="TH SarabunPSK" w:eastAsia="Arial Unicode MS" w:hAnsi="TH SarabunPSK" w:cs="TH SarabunPSK" w:hint="cs"/>
          <w:b/>
          <w:bCs/>
          <w:color w:val="000000"/>
          <w:sz w:val="40"/>
          <w:szCs w:val="40"/>
          <w:cs/>
        </w:rPr>
        <w:t xml:space="preserve">วัดคัตสึโอจิ </w:t>
      </w:r>
      <w:r w:rsidR="001B5D5F" w:rsidRPr="001B5D5F">
        <w:rPr>
          <w:rFonts w:ascii="TH SarabunPSK" w:eastAsia="Arial Unicode MS" w:hAnsi="TH SarabunPSK" w:cs="TH SarabunPSK" w:hint="cs"/>
          <w:color w:val="000000"/>
          <w:sz w:val="40"/>
          <w:szCs w:val="40"/>
          <w:cs/>
        </w:rPr>
        <w:t>วัดแห่งความสำเร็จที่มีผู้คนให้ความเคารพบูชามานาน 1</w:t>
      </w:r>
      <w:r w:rsidR="001B5D5F" w:rsidRPr="001B5D5F">
        <w:rPr>
          <w:rFonts w:ascii="TH SarabunPSK" w:eastAsia="Arial Unicode MS" w:hAnsi="TH SarabunPSK" w:cs="TH SarabunPSK" w:hint="cs"/>
          <w:color w:val="000000"/>
          <w:sz w:val="40"/>
          <w:szCs w:val="40"/>
        </w:rPr>
        <w:t>,</w:t>
      </w:r>
      <w:r w:rsidR="001B5D5F" w:rsidRPr="001B5D5F">
        <w:rPr>
          <w:rFonts w:ascii="TH SarabunPSK" w:eastAsia="Arial Unicode MS" w:hAnsi="TH SarabunPSK" w:cs="TH SarabunPSK" w:hint="cs"/>
          <w:color w:val="000000"/>
          <w:sz w:val="40"/>
          <w:szCs w:val="40"/>
          <w:cs/>
        </w:rPr>
        <w:t>300 ปี ผู้มีชัยชนะในยุคต่างๆ ทั้งโชกุนยุคคามาคุระ (1185 ถึง1336) และยุคมุโรมาจิ (1336 ถึง 1568) ต่างเคยมาเยือนยังที่วัดแห่งนี้ แม้กระทั่งในปัจจุบัน ผู้คนมากมายเดินทางมาที่นี่เพื่อขอพรอธิษฐานให้ตนเองข้ามผ่านอุปสรรคต่างๆ ได้สำเร็จ ไม่ว่าจะเป็นโรคภัยไข้เจ็บ การดำเนินธุรกิจ การสอบ กีฬา รวมถึงขอให้สมหวังในความรัก ภายในพื้นที่วัดนั้นเต็มไปด้วยตุ๊กตาดารุมะแห่งชัยชนะ (</w:t>
      </w:r>
      <w:r w:rsidR="001B5D5F" w:rsidRPr="001B5D5F">
        <w:rPr>
          <w:rFonts w:ascii="TH SarabunPSK" w:eastAsia="Arial Unicode MS" w:hAnsi="TH SarabunPSK" w:cs="TH SarabunPSK" w:hint="cs"/>
          <w:color w:val="000000"/>
          <w:sz w:val="40"/>
          <w:szCs w:val="40"/>
        </w:rPr>
        <w:t xml:space="preserve">Winning Daruma) </w:t>
      </w:r>
      <w:r w:rsidR="001B5D5F" w:rsidRPr="001B5D5F">
        <w:rPr>
          <w:rFonts w:ascii="TH SarabunPSK" w:eastAsia="Arial Unicode MS" w:hAnsi="TH SarabunPSK" w:cs="TH SarabunPSK" w:hint="cs"/>
          <w:color w:val="000000"/>
          <w:sz w:val="40"/>
          <w:szCs w:val="40"/>
          <w:cs/>
        </w:rPr>
        <w:t>ซึ่งได้รับมาจากผู้บวงสรวงเมื่อคำขอพรของตนเป็นจริง</w:t>
      </w:r>
      <w:r w:rsidR="001B5D5F" w:rsidRPr="00C67C57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  <w:cs/>
        </w:rPr>
        <w:t>[</w:t>
      </w:r>
      <w:r w:rsidR="001B5D5F" w:rsidRPr="00263892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  <w:cs/>
        </w:rPr>
        <w:t>ความสวยงามของ</w:t>
      </w:r>
      <w:r w:rsidR="001B5D5F" w:rsidRPr="00C67C57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  <w:cs/>
        </w:rPr>
        <w:t>ใบไม้เปลี่ยนสีขึ้นอยู่กับสภาพอากาศ]</w:t>
      </w:r>
      <w:r w:rsidR="001B5D5F" w:rsidRPr="00C67C57">
        <w:rPr>
          <w:rFonts w:ascii="TH Sarabun New" w:eastAsia="Arial Unicode MS" w:hAnsi="TH Sarabun New" w:cs="TH Sarabun New"/>
          <w:i/>
          <w:iCs/>
          <w:color w:val="FF0000"/>
          <w:sz w:val="40"/>
          <w:szCs w:val="40"/>
        </w:rPr>
        <w:t>.</w:t>
      </w:r>
    </w:p>
    <w:p w14:paraId="7A541923" w14:textId="77777777" w:rsidR="001F1373" w:rsidRDefault="001B5D5F" w:rsidP="001F1373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1B5D5F">
        <w:rPr>
          <w:rFonts w:ascii="TH SarabunPSK" w:eastAsia="Arial Unicode MS" w:hAnsi="TH SarabunPSK" w:cs="TH SarabunPSK"/>
          <w:color w:val="000000"/>
          <w:sz w:val="40"/>
          <w:szCs w:val="40"/>
        </w:rPr>
        <w:pict w14:anchorId="68E41DD0">
          <v:shape id="Picture 5" o:spid="_x0000_i1060" type="#_x0000_t75" style="width:549pt;height:142.5pt;visibility:visible">
            <v:imagedata r:id="rId39" o:title=""/>
          </v:shape>
        </w:pict>
      </w:r>
    </w:p>
    <w:p w14:paraId="075541CA" w14:textId="77777777" w:rsidR="008837A0" w:rsidRDefault="008837A0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 w:hint="cs"/>
          <w:noProof w:val="0"/>
          <w:color w:val="000000"/>
          <w:sz w:val="40"/>
          <w:szCs w:val="40"/>
        </w:rPr>
      </w:pPr>
      <w:r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กลางวัน</w:t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  <w:t>รับประทานอาหารกลางวัน</w:t>
      </w:r>
      <w:r w:rsidR="001B5D5F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 xml:space="preserve"> ณ ร้านอาหารญี่ปุ่น</w:t>
      </w:r>
    </w:p>
    <w:p w14:paraId="6CC98F6A" w14:textId="77777777" w:rsidR="00BD1FC9" w:rsidRDefault="00DE5C97" w:rsidP="006A0403">
      <w:pPr>
        <w:spacing w:after="0" w:line="500" w:lineRule="exact"/>
        <w:rPr>
          <w:rFonts w:ascii="TH Sarabun New" w:hAnsi="TH Sarabun New" w:cs="TH Sarabun New"/>
          <w:sz w:val="40"/>
          <w:szCs w:val="40"/>
        </w:rPr>
      </w:pPr>
      <w:r w:rsidRPr="00AF43B3">
        <w:rPr>
          <w:rFonts w:ascii="TH Sarabun New" w:hAnsi="TH Sarabun New" w:cs="TH Sarabun New" w:hint="cs"/>
          <w:color w:val="00B050"/>
          <w:sz w:val="40"/>
          <w:szCs w:val="40"/>
          <w:cs/>
        </w:rPr>
        <w:t>ใช้เวลาในการเดินทาง 1</w:t>
      </w:r>
      <w:r w:rsidR="00AF43B3" w:rsidRPr="00AF43B3">
        <w:rPr>
          <w:rFonts w:ascii="TH Sarabun New" w:hAnsi="TH Sarabun New" w:cs="TH Sarabun New"/>
          <w:color w:val="00B050"/>
          <w:sz w:val="40"/>
          <w:szCs w:val="40"/>
        </w:rPr>
        <w:t>.30</w:t>
      </w:r>
      <w:r w:rsidRPr="00AF43B3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ชม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( </w:t>
      </w:r>
      <w:r w:rsidR="00AF43B3">
        <w:rPr>
          <w:rFonts w:ascii="TH Sarabun New" w:hAnsi="TH Sarabun New" w:cs="TH Sarabun New"/>
          <w:b/>
          <w:bCs/>
          <w:color w:val="00B050"/>
          <w:sz w:val="40"/>
          <w:szCs w:val="40"/>
        </w:rPr>
        <w:t>80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กม. 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)</w:t>
      </w:r>
      <w:r>
        <w:rPr>
          <w:rFonts w:ascii="Leelawadee UI" w:hAnsi="Leelawadee UI" w:cs="Leelawadee UI" w:hint="cs"/>
          <w:sz w:val="28"/>
          <w:szCs w:val="28"/>
          <w:cs/>
        </w:rPr>
        <w:t xml:space="preserve"> </w:t>
      </w:r>
      <w:r w:rsidR="008837A0" w:rsidRPr="00EE5B3E">
        <w:rPr>
          <w:rFonts w:ascii="TH SarabunPSK" w:hAnsi="TH SarabunPSK" w:cs="TH SarabunPSK" w:hint="cs"/>
          <w:b/>
          <w:bCs/>
          <w:sz w:val="40"/>
          <w:szCs w:val="40"/>
          <w:cs/>
        </w:rPr>
        <w:t>ช้อปปิ้งอิออน</w:t>
      </w:r>
      <w:r w:rsidR="008837A0" w:rsidRPr="008837A0">
        <w:rPr>
          <w:rFonts w:ascii="TH SarabunPSK" w:hAnsi="TH SarabunPSK" w:cs="TH SarabunPSK" w:hint="cs"/>
          <w:color w:val="993366"/>
          <w:sz w:val="40"/>
          <w:szCs w:val="40"/>
          <w:cs/>
        </w:rPr>
        <w:t xml:space="preserve"> </w:t>
      </w:r>
      <w:r w:rsidR="008837A0" w:rsidRPr="008837A0">
        <w:rPr>
          <w:rFonts w:ascii="TH SarabunPSK" w:hAnsi="TH SarabunPSK" w:cs="TH SarabunPSK" w:hint="cs"/>
          <w:color w:val="000000"/>
          <w:sz w:val="40"/>
          <w:szCs w:val="40"/>
          <w:cs/>
        </w:rPr>
        <w:t>ให้ท่านได้เพลิดเพลินกับการช้อปปิ้งของฝาก ของใช้ ผลไม้ ขนม และสินค้านานาชนิดหรือเพลิดเพลินกับสินค้าราคาถูก ณ ร้าน 100 เยน</w:t>
      </w:r>
      <w:r w:rsidR="00305CB7">
        <w:rPr>
          <w:rFonts w:ascii="TH Sarabun New" w:hAnsi="TH Sarabun New" w:cs="TH Sarabun New" w:hint="cs"/>
          <w:sz w:val="40"/>
          <w:szCs w:val="40"/>
          <w:cs/>
        </w:rPr>
        <w:t xml:space="preserve">    </w:t>
      </w:r>
    </w:p>
    <w:p w14:paraId="0B8FB5B8" w14:textId="77777777" w:rsidR="00305CB7" w:rsidRDefault="00A70DC5" w:rsidP="00BD1FC9">
      <w:pPr>
        <w:spacing w:after="0" w:line="500" w:lineRule="exact"/>
        <w:ind w:left="720" w:firstLine="720"/>
        <w:rPr>
          <w:rFonts w:ascii="TH Sarabun New" w:hAnsi="TH Sarabun New" w:cs="TH Sarabun New"/>
          <w:b/>
          <w:bCs/>
          <w:sz w:val="40"/>
          <w:szCs w:val="40"/>
        </w:rPr>
      </w:pPr>
      <w:r w:rsidRPr="00D921DF">
        <w:rPr>
          <w:rFonts w:ascii="TH Sarabun New" w:hAnsi="TH Sarabun New" w:cs="TH Sarabun New"/>
          <w:sz w:val="40"/>
          <w:szCs w:val="40"/>
          <w:cs/>
        </w:rPr>
        <w:t>สมควรแก่เวลานำท่านเดินทางสู่</w:t>
      </w:r>
      <w:r w:rsidRPr="00D921DF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8837A0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สนามบินคันไซ</w:t>
      </w:r>
      <w:r w:rsidR="00305CB7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 </w:t>
      </w:r>
    </w:p>
    <w:p w14:paraId="233B1003" w14:textId="77777777" w:rsidR="00305CB7" w:rsidRDefault="008837A0" w:rsidP="006A0403">
      <w:pPr>
        <w:spacing w:after="0" w:line="500" w:lineRule="exact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>17.</w:t>
      </w:r>
      <w:r w:rsidR="00A2278F">
        <w:rPr>
          <w:rFonts w:ascii="TH Sarabun New" w:hAnsi="TH Sarabun New" w:cs="TH Sarabun New" w:hint="cs"/>
          <w:b/>
          <w:bCs/>
          <w:sz w:val="40"/>
          <w:szCs w:val="40"/>
          <w:cs/>
        </w:rPr>
        <w:t>2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>5</w:t>
      </w:r>
      <w:r w:rsidR="00A70DC5" w:rsidRPr="00D921DF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="00A70DC5" w:rsidRPr="00D921DF">
        <w:rPr>
          <w:rFonts w:ascii="TH Sarabun New" w:hAnsi="TH Sarabun New" w:cs="TH Sarabun New"/>
          <w:b/>
          <w:bCs/>
          <w:sz w:val="40"/>
          <w:szCs w:val="40"/>
          <w:cs/>
        </w:rPr>
        <w:t>น.</w:t>
      </w:r>
      <w:r w:rsidR="00A70DC5" w:rsidRPr="00D921DF">
        <w:rPr>
          <w:rFonts w:ascii="TH Sarabun New" w:hAnsi="TH Sarabun New" w:cs="TH Sarabun New"/>
          <w:sz w:val="40"/>
          <w:szCs w:val="40"/>
        </w:rPr>
        <w:tab/>
      </w:r>
      <w:r w:rsidR="00A70DC5" w:rsidRPr="00D921DF">
        <w:rPr>
          <w:rFonts w:ascii="TH Sarabun New" w:hAnsi="TH Sarabun New" w:cs="TH Sarabun New"/>
          <w:sz w:val="40"/>
          <w:szCs w:val="40"/>
          <w:cs/>
        </w:rPr>
        <w:t>ออกเดินทางสู่</w:t>
      </w:r>
      <w:r w:rsidR="00A70DC5" w:rsidRPr="00D921DF">
        <w:rPr>
          <w:rFonts w:ascii="TH Sarabun New" w:hAnsi="TH Sarabun New" w:cs="TH Sarabun New"/>
          <w:sz w:val="40"/>
          <w:szCs w:val="40"/>
        </w:rPr>
        <w:t xml:space="preserve"> </w:t>
      </w:r>
      <w:r w:rsidR="00A70DC5" w:rsidRPr="00D921DF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สนามบินสุวรรณภูมิ</w:t>
      </w:r>
      <w:r w:rsidR="00A70DC5" w:rsidRPr="00D921DF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A70DC5" w:rsidRPr="00D921DF">
        <w:rPr>
          <w:rFonts w:ascii="TH Sarabun New" w:hAnsi="TH Sarabun New" w:cs="TH Sarabun New"/>
          <w:sz w:val="40"/>
          <w:szCs w:val="40"/>
          <w:cs/>
        </w:rPr>
        <w:t>ด้วยเที่ยวบิน</w:t>
      </w:r>
      <w:r w:rsidR="00A70DC5" w:rsidRPr="00D921DF">
        <w:rPr>
          <w:rFonts w:ascii="TH Sarabun New" w:hAnsi="TH Sarabun New" w:cs="TH Sarabun New"/>
          <w:sz w:val="40"/>
          <w:szCs w:val="40"/>
        </w:rPr>
        <w:t xml:space="preserve"> </w:t>
      </w:r>
      <w:r w:rsidR="00A70DC5">
        <w:rPr>
          <w:rFonts w:ascii="TH Sarabun New" w:hAnsi="TH Sarabun New" w:cs="TH Sarabun New"/>
          <w:b/>
          <w:bCs/>
          <w:sz w:val="40"/>
          <w:szCs w:val="40"/>
        </w:rPr>
        <w:t>TG6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>73</w:t>
      </w:r>
      <w:r w:rsidR="00A70DC5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="00A70DC5">
        <w:rPr>
          <w:rFonts w:ascii="TH Sarabun New" w:hAnsi="TH Sarabun New" w:cs="TH Sarabun New" w:hint="cs"/>
          <w:b/>
          <w:bCs/>
          <w:sz w:val="40"/>
          <w:szCs w:val="40"/>
          <w:cs/>
        </w:rPr>
        <w:t>สายการบินไทย</w:t>
      </w:r>
      <w:r w:rsidR="00305CB7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 </w:t>
      </w:r>
    </w:p>
    <w:p w14:paraId="2BE21776" w14:textId="77777777" w:rsidR="00A70DC5" w:rsidRPr="00D921DF" w:rsidRDefault="00A2278F" w:rsidP="006A0403">
      <w:pPr>
        <w:spacing w:after="0" w:line="500" w:lineRule="exact"/>
        <w:rPr>
          <w:rFonts w:ascii="TH Sarabun New" w:hAnsi="TH Sarabun New" w:cs="TH Sarabun New"/>
          <w:b/>
          <w:bCs/>
          <w:color w:val="595959"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>22.00</w:t>
      </w:r>
      <w:r w:rsidR="00A70DC5" w:rsidRPr="00D921DF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="00A70DC5" w:rsidRPr="00D921DF">
        <w:rPr>
          <w:rFonts w:ascii="TH Sarabun New" w:hAnsi="TH Sarabun New" w:cs="TH Sarabun New"/>
          <w:b/>
          <w:bCs/>
          <w:sz w:val="40"/>
          <w:szCs w:val="40"/>
          <w:cs/>
        </w:rPr>
        <w:t>น.</w:t>
      </w:r>
      <w:r w:rsidR="00A70DC5" w:rsidRPr="00D921DF">
        <w:rPr>
          <w:rFonts w:ascii="TH Sarabun New" w:hAnsi="TH Sarabun New" w:cs="TH Sarabun New"/>
          <w:sz w:val="40"/>
          <w:szCs w:val="40"/>
        </w:rPr>
        <w:tab/>
      </w:r>
      <w:r w:rsidR="00A70DC5" w:rsidRPr="00D921DF">
        <w:rPr>
          <w:rFonts w:ascii="TH Sarabun New" w:hAnsi="TH Sarabun New" w:cs="TH Sarabun New"/>
          <w:sz w:val="40"/>
          <w:szCs w:val="40"/>
          <w:cs/>
        </w:rPr>
        <w:t>เดินทางถึง</w:t>
      </w:r>
      <w:r w:rsidR="00A70DC5" w:rsidRPr="00D921DF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A70DC5" w:rsidRPr="00D921DF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สนามบินสุวรรณภูมิ</w:t>
      </w:r>
      <w:r w:rsidR="00A70DC5" w:rsidRPr="00D921DF">
        <w:rPr>
          <w:rFonts w:ascii="TH Sarabun New" w:hAnsi="TH Sarabun New" w:cs="TH Sarabun New"/>
          <w:b/>
          <w:bCs/>
          <w:color w:val="002060"/>
          <w:sz w:val="40"/>
          <w:szCs w:val="40"/>
          <w:cs/>
        </w:rPr>
        <w:t xml:space="preserve"> </w:t>
      </w:r>
      <w:r w:rsidR="00A70DC5" w:rsidRPr="00D921DF">
        <w:rPr>
          <w:rFonts w:ascii="TH Sarabun New" w:hAnsi="TH Sarabun New" w:cs="TH Sarabun New"/>
          <w:sz w:val="40"/>
          <w:szCs w:val="40"/>
          <w:cs/>
        </w:rPr>
        <w:t>ประเทศไทย โดยสวัสดิภาพและความประทับใจ</w:t>
      </w:r>
    </w:p>
    <w:p w14:paraId="1BAAD193" w14:textId="77777777" w:rsidR="00A70DC5" w:rsidRPr="00D921DF" w:rsidRDefault="00A70DC5" w:rsidP="006A0403">
      <w:pPr>
        <w:spacing w:after="0" w:line="500" w:lineRule="exact"/>
        <w:jc w:val="center"/>
        <w:rPr>
          <w:rFonts w:ascii="TH Sarabun New" w:hAnsi="TH Sarabun New" w:cs="TH Sarabun New"/>
          <w:sz w:val="40"/>
          <w:szCs w:val="40"/>
        </w:rPr>
      </w:pPr>
      <w:r w:rsidRPr="00D921DF">
        <w:rPr>
          <w:rFonts w:ascii="TH Sarabun New" w:hAnsi="TH Sarabun New" w:cs="TH Sarabun New"/>
          <w:sz w:val="40"/>
          <w:szCs w:val="40"/>
        </w:rPr>
        <w:t>***********************************************</w:t>
      </w:r>
    </w:p>
    <w:p w14:paraId="0336C7BA" w14:textId="77777777" w:rsidR="00A70DC5" w:rsidRDefault="00A70DC5" w:rsidP="006A0403">
      <w:pPr>
        <w:pStyle w:val="Sidebarphoto"/>
        <w:shd w:val="clear" w:color="auto" w:fill="FFFFCC"/>
        <w:spacing w:line="500" w:lineRule="exact"/>
        <w:ind w:left="0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3C5B07">
        <w:rPr>
          <w:rFonts w:ascii="TH Sarabun New" w:hAnsi="TH Sarabun New" w:cs="TH Sarabun New"/>
          <w:b/>
          <w:bCs/>
          <w:sz w:val="40"/>
          <w:szCs w:val="40"/>
          <w:cs/>
        </w:rPr>
        <w:t>* กรุ๊ปการันตีออกเดินทาง 15 ท่าน กรณีไม่ถึงจำนวน ขอปรับราคาทัวร์หรือยกเลิกการเดินทาง *</w:t>
      </w:r>
    </w:p>
    <w:p w14:paraId="6798DD72" w14:textId="77777777" w:rsidR="00A70DC5" w:rsidRDefault="00A70DC5" w:rsidP="006A0403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** </w:t>
      </w: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โปรแกรมอาจจะมีการปรับเปลี่ยนตามความเหมาะสมของสภาพอากาศและฤดูกาล *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*</w:t>
      </w:r>
    </w:p>
    <w:p w14:paraId="6E744511" w14:textId="77777777" w:rsidR="00A70DC5" w:rsidRDefault="00A70DC5" w:rsidP="006A0403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lastRenderedPageBreak/>
        <w:pict w14:anchorId="1258A09D">
          <v:shape id="_x0000_i1061" type="#_x0000_t75" style="width:524.25pt;height:723.75pt">
            <v:imagedata r:id="rId40" o:title="อัตรานี้รวม ไม่รวม" croptop="1590f"/>
          </v:shape>
        </w:pict>
      </w:r>
    </w:p>
    <w:p w14:paraId="7D8A882C" w14:textId="77777777" w:rsidR="00171433" w:rsidRPr="005E1F6C" w:rsidRDefault="00A70DC5" w:rsidP="00A70DC5">
      <w:pPr>
        <w:spacing w:after="0" w:line="240" w:lineRule="auto"/>
        <w:jc w:val="center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lastRenderedPageBreak/>
        <w:pict w14:anchorId="6D1657A9">
          <v:shape id="_x0000_i1062" type="#_x0000_t75" style="width:524.25pt;height:741.75pt">
            <v:imagedata r:id="rId41" o:title="HOTEL 2"/>
          </v:shape>
        </w:pict>
      </w:r>
      <w:bookmarkEnd w:id="3"/>
      <w:bookmarkEnd w:id="4"/>
      <w:bookmarkEnd w:id="5"/>
      <w:bookmarkEnd w:id="6"/>
      <w:bookmarkEnd w:id="7"/>
    </w:p>
    <w:p w14:paraId="4696E882" w14:textId="77777777" w:rsidR="00171433" w:rsidRPr="00CE1E97" w:rsidRDefault="00171433" w:rsidP="00171433">
      <w:pPr>
        <w:spacing w:after="0" w:line="360" w:lineRule="exact"/>
        <w:rPr>
          <w:rFonts w:ascii="TH Sarabun New" w:hAnsi="TH Sarabun New" w:cs="TH Sarabun New"/>
          <w:i/>
          <w:iCs/>
          <w:color w:val="0070C0"/>
          <w:sz w:val="36"/>
          <w:szCs w:val="36"/>
        </w:rPr>
      </w:pPr>
      <w:r w:rsidRPr="00CE1E97">
        <w:rPr>
          <w:rFonts w:ascii="TH Sarabun New" w:hAnsi="TH Sarabun New" w:cs="TH Sarabun New"/>
          <w:i/>
          <w:iCs/>
          <w:noProof/>
          <w:color w:val="0070C0"/>
          <w:sz w:val="36"/>
          <w:szCs w:val="36"/>
          <w:lang w:val="th-TH"/>
        </w:rPr>
      </w:r>
      <w:r w:rsidRPr="00CE1E97">
        <w:rPr>
          <w:rFonts w:ascii="TH Sarabun New" w:hAnsi="TH Sarabun New" w:cs="TH Sarabun New"/>
          <w:i/>
          <w:iCs/>
          <w:color w:val="0070C0"/>
          <w:sz w:val="36"/>
          <w:szCs w:val="36"/>
        </w:rPr>
        <w:pict w14:anchorId="0D2DEA2E">
          <v:shape id="_x0000_s2163" type="#_x0000_t75" style="width:36pt;height:36pt;mso-position-horizontal-relative:char;mso-position-vertical-relative:line">
            <v:imagedata r:id="rId42" o:title=""/>
            <w10:anchorlock/>
          </v:shape>
        </w:pict>
      </w:r>
      <w:r w:rsidRPr="00CE1E97">
        <w:rPr>
          <w:rFonts w:ascii="TH Sarabun New" w:hAnsi="TH Sarabun New" w:cs="TH Sarabun New"/>
          <w:i/>
          <w:iCs/>
          <w:color w:val="0070C0"/>
          <w:sz w:val="36"/>
          <w:szCs w:val="36"/>
          <w:cs/>
        </w:rPr>
        <w:t>ราคาตั๋วเครื่องบินประกอบด้วย</w:t>
      </w:r>
    </w:p>
    <w:p w14:paraId="2662AC0E" w14:textId="77777777" w:rsidR="00171433" w:rsidRPr="00CE1E97" w:rsidRDefault="00171433" w:rsidP="00171433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ค่าตั๋วเครื่องบินโดยสารระหว่างประเทศ</w:t>
      </w:r>
      <w:r w:rsidRPr="00CE1E97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ชั้นประหยัด</w:t>
      </w:r>
      <w:r w:rsidRPr="00CE1E97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(ไปและกลับ) </w:t>
      </w:r>
      <w:r w:rsidRPr="00CE1E97">
        <w:rPr>
          <w:rFonts w:ascii="TH Sarabun New" w:hAnsi="TH Sarabun New" w:cs="TH Sarabun New"/>
          <w:sz w:val="36"/>
          <w:szCs w:val="36"/>
          <w:cs/>
          <w:lang w:eastAsia="ja-JP"/>
        </w:rPr>
        <w:t>โดย</w:t>
      </w:r>
      <w:r w:rsidRPr="00CE1E97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eastAsia="ja-JP"/>
        </w:rPr>
        <w:t>สายการบิน</w:t>
      </w:r>
      <w:r w:rsidR="00285533" w:rsidRPr="00CE1E97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eastAsia="ja-JP"/>
        </w:rPr>
        <w:t>ไทย</w:t>
      </w:r>
    </w:p>
    <w:p w14:paraId="326F4CFC" w14:textId="77777777" w:rsidR="00171433" w:rsidRPr="00CE1E97" w:rsidRDefault="00171433" w:rsidP="00171433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cs/>
        </w:rPr>
      </w:pPr>
      <w:r w:rsidRPr="00CE1E97">
        <w:rPr>
          <w:rFonts w:ascii="TH Sarabun New" w:hAnsi="TH Sarabun New" w:cs="TH Sarabun New"/>
          <w:sz w:val="36"/>
          <w:szCs w:val="36"/>
          <w:lang w:eastAsia="ja-JP"/>
        </w:rPr>
        <w:t xml:space="preserve">**** </w:t>
      </w:r>
      <w:r w:rsidRPr="00CE1E97">
        <w:rPr>
          <w:rFonts w:ascii="TH Sarabun New" w:hAnsi="TH Sarabun New" w:cs="TH Sarabun New"/>
          <w:sz w:val="36"/>
          <w:szCs w:val="36"/>
          <w:cs/>
          <w:lang w:eastAsia="ja-JP"/>
        </w:rPr>
        <w:t xml:space="preserve">กรณีสนใจอัพเกรด </w:t>
      </w:r>
      <w:r w:rsidRPr="00CE1E97">
        <w:rPr>
          <w:rFonts w:ascii="TH Sarabun New" w:hAnsi="TH Sarabun New" w:cs="TH Sarabun New"/>
          <w:sz w:val="36"/>
          <w:szCs w:val="36"/>
          <w:lang w:eastAsia="ja-JP"/>
        </w:rPr>
        <w:t xml:space="preserve">BUSINESS CLASS </w:t>
      </w:r>
      <w:r w:rsidRPr="00CE1E97">
        <w:rPr>
          <w:rFonts w:ascii="TH Sarabun New" w:hAnsi="TH Sarabun New" w:cs="TH Sarabun New"/>
          <w:sz w:val="36"/>
          <w:szCs w:val="36"/>
          <w:cs/>
          <w:lang w:eastAsia="ja-JP"/>
        </w:rPr>
        <w:t>หรือเลื่อนวันเดินทางกลับกรุณาติดต่อทางเรา ****</w:t>
      </w:r>
    </w:p>
    <w:p w14:paraId="72E9265A" w14:textId="77777777" w:rsidR="00171433" w:rsidRPr="00CE1E97" w:rsidRDefault="00171433" w:rsidP="00171433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color w:val="FF0000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ค่าธรรมเนียมเชื้อเพลิง</w:t>
      </w:r>
      <w:r w:rsidRPr="00CE1E97">
        <w:rPr>
          <w:rFonts w:ascii="TH Sarabun New" w:hAnsi="TH Sarabun New" w:cs="TH Sarabun New"/>
          <w:sz w:val="36"/>
          <w:szCs w:val="36"/>
          <w:cs/>
          <w:lang w:eastAsia="ja-JP"/>
        </w:rPr>
        <w:t>และ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ค่าภาษีสนามบินตามประกาศของแต่ละสายการบิน </w:t>
      </w:r>
      <w:r w:rsidRPr="00CE1E97">
        <w:rPr>
          <w:rFonts w:ascii="TH Sarabun New" w:hAnsi="TH Sarabun New" w:cs="TH Sarabun New"/>
          <w:color w:val="FF0000"/>
          <w:sz w:val="36"/>
          <w:szCs w:val="36"/>
          <w:cs/>
        </w:rPr>
        <w:t>(ราคาอาจมีการปรับขึ้นในกรณีที่ราคาน้ำมันมีการปรับขึ้น แต่จะปรับตามความเป็นจริงที่สายการบินประกาศปรับเท่านั้น</w:t>
      </w:r>
      <w:r w:rsidRPr="00CE1E97">
        <w:rPr>
          <w:rFonts w:ascii="TH Sarabun New" w:hAnsi="TH Sarabun New" w:cs="TH Sarabun New"/>
          <w:color w:val="FF0000"/>
          <w:sz w:val="36"/>
          <w:szCs w:val="36"/>
        </w:rPr>
        <w:t>)</w:t>
      </w:r>
    </w:p>
    <w:p w14:paraId="75713D7C" w14:textId="77777777" w:rsidR="00171433" w:rsidRPr="00CE1E97" w:rsidRDefault="00171433" w:rsidP="00171433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  <w:lang w:eastAsia="ja-JP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ค่าสัมภาระและกระเป๋าเดินทางตามเงื่อนไข</w:t>
      </w:r>
      <w:r w:rsidRPr="00CE1E97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สายการบิน</w:t>
      </w:r>
      <w:r w:rsidR="00D73B6F" w:rsidRPr="00CE1E97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ไทย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น้ำหนักกระเป๋าเดินทางต้องมีน้ำหนักไม่เกิน</w:t>
      </w:r>
      <w:r w:rsidR="00D73B6F" w:rsidRPr="00CE1E9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1450A261" w14:textId="77777777" w:rsidR="006021C6" w:rsidRPr="00CE1E97" w:rsidRDefault="00D73B6F" w:rsidP="00171433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b/>
          <w:bCs/>
          <w:sz w:val="36"/>
          <w:szCs w:val="36"/>
          <w:highlight w:val="yellow"/>
        </w:rPr>
        <w:t>2</w:t>
      </w:r>
      <w:r w:rsidR="00425BB3">
        <w:rPr>
          <w:rFonts w:ascii="TH Sarabun New" w:hAnsi="TH Sarabun New" w:cs="TH Sarabun New"/>
          <w:b/>
          <w:bCs/>
          <w:sz w:val="36"/>
          <w:szCs w:val="36"/>
          <w:highlight w:val="yellow"/>
        </w:rPr>
        <w:t>3</w:t>
      </w:r>
      <w:r w:rsidR="00171433" w:rsidRPr="00CE1E97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กิโลกรัม</w:t>
      </w:r>
      <w:r w:rsidR="00425BB3">
        <w:rPr>
          <w:rFonts w:ascii="TH Sarabun New" w:hAnsi="TH Sarabun New" w:cs="TH Sarabun New"/>
          <w:b/>
          <w:bCs/>
          <w:sz w:val="36"/>
          <w:szCs w:val="36"/>
          <w:highlight w:val="yellow"/>
        </w:rPr>
        <w:t>/1</w:t>
      </w:r>
      <w:r w:rsidR="00425BB3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 xml:space="preserve"> </w:t>
      </w:r>
      <w:proofErr w:type="gramStart"/>
      <w:r w:rsidR="00425BB3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ใบ</w:t>
      </w:r>
      <w:r w:rsidR="00171433" w:rsidRPr="00CE1E97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="00171433" w:rsidRPr="00CE1E97">
        <w:rPr>
          <w:rFonts w:ascii="TH Sarabun New" w:hAnsi="TH Sarabun New" w:cs="TH Sarabun New"/>
          <w:sz w:val="36"/>
          <w:szCs w:val="36"/>
          <w:cs/>
          <w:lang w:eastAsia="ja-JP"/>
        </w:rPr>
        <w:t xml:space="preserve"> </w:t>
      </w:r>
      <w:r w:rsidR="00171433" w:rsidRPr="00CE1E97">
        <w:rPr>
          <w:rFonts w:ascii="TH Sarabun New" w:hAnsi="TH Sarabun New" w:cs="TH Sarabun New"/>
          <w:sz w:val="36"/>
          <w:szCs w:val="36"/>
          <w:cs/>
        </w:rPr>
        <w:t>กรณีที่น้ำหนักกระเป๋าเกินที่สายการบินกำหนด</w:t>
      </w:r>
      <w:proofErr w:type="gramEnd"/>
      <w:r w:rsidR="00171433" w:rsidRPr="00CE1E97">
        <w:rPr>
          <w:rFonts w:ascii="TH Sarabun New" w:hAnsi="TH Sarabun New" w:cs="TH Sarabun New"/>
          <w:sz w:val="36"/>
          <w:szCs w:val="36"/>
          <w:cs/>
        </w:rPr>
        <w:t xml:space="preserve"> ผู้โดยสารต้องเป็นผู้รับผิดชอบค่าปรับตามกฎข้อกำหนดของสาย</w:t>
      </w:r>
    </w:p>
    <w:p w14:paraId="74721F1A" w14:textId="77777777" w:rsidR="00171433" w:rsidRPr="00CE1E97" w:rsidRDefault="00171433" w:rsidP="00171433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lang w:eastAsia="ja-JP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การบินนั้นๆด้วยตนเอง</w:t>
      </w:r>
    </w:p>
    <w:p w14:paraId="59202DAB" w14:textId="77777777" w:rsidR="00171433" w:rsidRPr="00CE1E97" w:rsidRDefault="00171433" w:rsidP="00171433">
      <w:pPr>
        <w:pStyle w:val="Heading5"/>
        <w:spacing w:before="0" w:line="240" w:lineRule="auto"/>
        <w:jc w:val="both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noProof/>
          <w:sz w:val="36"/>
          <w:szCs w:val="36"/>
          <w:lang w:val="th-TH"/>
        </w:rPr>
        <w:pict w14:anchorId="357D9CE3">
          <v:shape id="_x0000_i1064" type="#_x0000_t75" style="width:36pt;height:36pt;visibility:visible">
            <v:imagedata r:id="rId43" o:title=""/>
          </v:shape>
        </w:pic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การชำระเงิน</w:t>
      </w:r>
    </w:p>
    <w:p w14:paraId="4284D176" w14:textId="77777777" w:rsidR="00171433" w:rsidRPr="00CE1E97" w:rsidRDefault="00171433" w:rsidP="00171433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 xml:space="preserve">บริษัทรับมัดจำ </w:t>
      </w:r>
      <w:r w:rsidRPr="00CE1E97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FFC000"/>
        </w:rPr>
        <w:t>30,000.-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บาท สำหรับการจอง/ที่นั่ง</w:t>
      </w:r>
    </w:p>
    <w:p w14:paraId="7C647B9F" w14:textId="77777777" w:rsidR="00171433" w:rsidRPr="00CE1E97" w:rsidRDefault="00171433" w:rsidP="00171433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 xml:space="preserve">ส่วนที่เหลือทั้งหมดชำระก่อนเดินทางอย่างน้อย 30 วัน </w:t>
      </w:r>
      <w:r w:rsidRPr="00CE1E97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หรือตามเงื่อนไขพิเศษของทางบริษัทฯ กำหนด</w:t>
      </w:r>
    </w:p>
    <w:p w14:paraId="35E78836" w14:textId="77777777" w:rsidR="00171433" w:rsidRPr="00CE1E97" w:rsidRDefault="00171433" w:rsidP="00171433">
      <w:pPr>
        <w:spacing w:after="0" w:line="360" w:lineRule="exact"/>
        <w:ind w:left="720" w:right="-1"/>
        <w:rPr>
          <w:rFonts w:ascii="TH Sarabun New" w:hAnsi="TH Sarabun New" w:cs="TH Sarabun New"/>
          <w:color w:val="FF0000"/>
          <w:sz w:val="36"/>
          <w:szCs w:val="36"/>
        </w:rPr>
      </w:pPr>
      <w:r w:rsidRPr="00CE1E97">
        <w:rPr>
          <w:rFonts w:ascii="TH Sarabun New" w:hAnsi="TH Sarabun New" w:cs="TH Sarabun New"/>
          <w:color w:val="FF0000"/>
          <w:sz w:val="36"/>
          <w:szCs w:val="36"/>
          <w:cs/>
        </w:rPr>
        <w:t>(ทางบริษัทฯ อาจมีการเรียกเก็บส่วนที่เหลือทั้งหมดก่อน 30 วัน หรือจำเป็นต้องออกตั๋วเครื่องบินเพื่อเลี่ยงการเรียกเก็บเพิ่มค่าธรรมเนียมเชื้อเพลิงและค่าภาษีสนามบินตามประกาศครั้งใหม่ของสายการบินที่มีการเปลี่ยนแปลง โดยไม่จำเป็นต้องแจ้งให้ทราบล่วงหน้า</w:t>
      </w:r>
    </w:p>
    <w:p w14:paraId="0E61466E" w14:textId="77777777" w:rsidR="00171433" w:rsidRPr="00CE1E97" w:rsidRDefault="00171433" w:rsidP="00171433">
      <w:pPr>
        <w:pStyle w:val="Heading6"/>
        <w:spacing w:before="0" w:line="240" w:lineRule="auto"/>
        <w:jc w:val="both"/>
        <w:rPr>
          <w:rFonts w:ascii="TH Sarabun New" w:hAnsi="TH Sarabun New" w:cs="TH Sarabun New"/>
          <w:b/>
          <w:bCs/>
          <w:i w:val="0"/>
          <w:iCs w:val="0"/>
          <w:sz w:val="36"/>
          <w:szCs w:val="36"/>
        </w:rPr>
      </w:pPr>
      <w:r w:rsidRPr="00CE1E97">
        <w:rPr>
          <w:rFonts w:ascii="TH Sarabun New" w:hAnsi="TH Sarabun New" w:cs="TH Sarabun New"/>
          <w:b/>
          <w:bCs/>
          <w:i w:val="0"/>
          <w:iCs w:val="0"/>
          <w:noProof/>
          <w:sz w:val="36"/>
          <w:szCs w:val="36"/>
          <w:lang w:val="th-TH"/>
        </w:rPr>
        <w:pict w14:anchorId="2EF87074">
          <v:shape id="_x0000_i1065" type="#_x0000_t75" style="width:31.5pt;height:31.5pt;visibility:visible">
            <v:imagedata r:id="rId44" o:title=""/>
          </v:shape>
        </w:pict>
      </w:r>
      <w:r w:rsidRPr="00CE1E97">
        <w:rPr>
          <w:rFonts w:ascii="TH Sarabun New" w:hAnsi="TH Sarabun New" w:cs="TH Sarabun New"/>
          <w:b/>
          <w:bCs/>
          <w:i w:val="0"/>
          <w:iCs w:val="0"/>
          <w:sz w:val="36"/>
          <w:szCs w:val="36"/>
          <w:cs/>
        </w:rPr>
        <w:t xml:space="preserve"> การยกเลิกหรือเลื่อนการเดินทาง</w:t>
      </w:r>
    </w:p>
    <w:p w14:paraId="44D79006" w14:textId="77777777" w:rsidR="00171433" w:rsidRPr="00CE1E97" w:rsidRDefault="00171433" w:rsidP="00171433">
      <w:pPr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*** ทางบริษัทรับการยกเลิกผ่านการแจ้งเป็นลายลักษณ์อักษรเท่านั้น ***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906"/>
      </w:tblGrid>
      <w:tr w:rsidR="00171433" w:rsidRPr="00CE1E97" w14:paraId="5656BA7E" w14:textId="77777777" w:rsidTr="001F4567">
        <w:tc>
          <w:tcPr>
            <w:tcW w:w="4678" w:type="dxa"/>
            <w:shd w:val="clear" w:color="auto" w:fill="003399"/>
          </w:tcPr>
          <w:p w14:paraId="1CBD1A83" w14:textId="77777777" w:rsidR="00171433" w:rsidRPr="00CE1E97" w:rsidRDefault="00171433" w:rsidP="001F4567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color w:val="FFFFFF"/>
                <w:sz w:val="36"/>
                <w:szCs w:val="36"/>
                <w:u w:val="single"/>
                <w:cs/>
              </w:rPr>
              <w:t>มากกว่า</w:t>
            </w:r>
            <w:r w:rsidRPr="00CE1E97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</w:t>
            </w:r>
            <w:r w:rsidRPr="00CE1E97">
              <w:rPr>
                <w:rFonts w:ascii="TH Sarabun New" w:hAnsi="TH Sarabun New" w:cs="TH Sarabun New"/>
                <w:color w:val="FFFFFF"/>
                <w:sz w:val="36"/>
                <w:szCs w:val="36"/>
                <w:cs/>
                <w:lang w:eastAsia="ja-JP"/>
              </w:rPr>
              <w:t>46</w:t>
            </w:r>
            <w:r w:rsidRPr="00CE1E97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1DAECF63" w14:textId="77777777" w:rsidR="00171433" w:rsidRPr="00CE1E97" w:rsidRDefault="00171433" w:rsidP="001F4567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คืนเงินมัดจำทั้งหมด หรือ หักค่าใช้จ่ายที่เกิดขึ้นตามจริง</w:t>
            </w:r>
          </w:p>
        </w:tc>
      </w:tr>
      <w:tr w:rsidR="00171433" w:rsidRPr="00CE1E97" w14:paraId="107A0C8A" w14:textId="77777777" w:rsidTr="001F4567">
        <w:tc>
          <w:tcPr>
            <w:tcW w:w="4678" w:type="dxa"/>
            <w:shd w:val="clear" w:color="auto" w:fill="003399"/>
          </w:tcPr>
          <w:p w14:paraId="583D5015" w14:textId="77777777" w:rsidR="00171433" w:rsidRPr="00CE1E97" w:rsidRDefault="00171433" w:rsidP="001F4567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sz w:val="36"/>
                <w:szCs w:val="36"/>
                <w:u w:val="single"/>
                <w:cs/>
                <w:lang w:eastAsia="ja-JP"/>
              </w:rPr>
              <w:t>ตั้งแต่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  <w:lang w:eastAsia="ja-JP"/>
              </w:rPr>
              <w:t xml:space="preserve"> 45-30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43362D70" w14:textId="77777777" w:rsidR="00171433" w:rsidRPr="00CE1E97" w:rsidRDefault="00171433" w:rsidP="001F4567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ยึดเงินมัดจำ 10</w:t>
            </w: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>,</w:t>
            </w: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000 บาท</w:t>
            </w:r>
          </w:p>
        </w:tc>
      </w:tr>
      <w:tr w:rsidR="00171433" w:rsidRPr="00CE1E97" w14:paraId="0600BB45" w14:textId="77777777" w:rsidTr="001F4567">
        <w:tc>
          <w:tcPr>
            <w:tcW w:w="4678" w:type="dxa"/>
            <w:shd w:val="clear" w:color="auto" w:fill="003399"/>
          </w:tcPr>
          <w:p w14:paraId="353FBE5C" w14:textId="77777777" w:rsidR="00171433" w:rsidRPr="00CE1E97" w:rsidRDefault="00171433" w:rsidP="001F4567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CE1E97">
              <w:rPr>
                <w:rFonts w:ascii="TH Sarabun New" w:hAnsi="TH Sarabun New" w:cs="TH Sarabun New"/>
                <w:sz w:val="36"/>
                <w:szCs w:val="36"/>
              </w:rPr>
              <w:t>29-15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69769A0C" w14:textId="77777777" w:rsidR="00171433" w:rsidRPr="00CE1E97" w:rsidRDefault="00171433" w:rsidP="001F4567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คิดค่าบริการ 50% ของราคาทัวร์ทั้งหมด</w:t>
            </w:r>
          </w:p>
        </w:tc>
      </w:tr>
      <w:tr w:rsidR="00171433" w:rsidRPr="00CE1E97" w14:paraId="48A3AB7E" w14:textId="77777777" w:rsidTr="001F4567">
        <w:tc>
          <w:tcPr>
            <w:tcW w:w="4678" w:type="dxa"/>
            <w:shd w:val="clear" w:color="auto" w:fill="003399"/>
          </w:tcPr>
          <w:p w14:paraId="651CF1AC" w14:textId="77777777" w:rsidR="00171433" w:rsidRPr="00CE1E97" w:rsidRDefault="00171433" w:rsidP="001F4567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</w:pPr>
            <w:r w:rsidRPr="00CE1E97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CE1E97">
              <w:rPr>
                <w:rFonts w:ascii="TH Sarabun New" w:hAnsi="TH Sarabun New" w:cs="TH Sarabun New"/>
                <w:sz w:val="36"/>
                <w:szCs w:val="36"/>
                <w:lang w:eastAsia="ja-JP"/>
              </w:rPr>
              <w:t>14-0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227048C0" w14:textId="77777777" w:rsidR="00171433" w:rsidRPr="00CE1E97" w:rsidRDefault="00171433" w:rsidP="001F4567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</w:pP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 xml:space="preserve">เก็บค่าใช้จ่าย 100 </w:t>
            </w: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 xml:space="preserve">% </w:t>
            </w: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ของค่าทัวร์ทั้งหมด</w:t>
            </w:r>
          </w:p>
        </w:tc>
      </w:tr>
    </w:tbl>
    <w:p w14:paraId="49F6CE06" w14:textId="77777777" w:rsidR="00171433" w:rsidRPr="00CE1E97" w:rsidRDefault="00171433" w:rsidP="00171433">
      <w:pPr>
        <w:spacing w:after="0" w:line="360" w:lineRule="exact"/>
        <w:ind w:right="-1"/>
        <w:rPr>
          <w:rFonts w:ascii="TH Sarabun New" w:hAnsi="TH Sarabun New" w:cs="TH Sarabun New"/>
          <w:color w:val="FF0000"/>
          <w:sz w:val="36"/>
          <w:szCs w:val="36"/>
        </w:rPr>
      </w:pPr>
    </w:p>
    <w:p w14:paraId="1C4AA070" w14:textId="77777777" w:rsidR="00171433" w:rsidRPr="00CE1E97" w:rsidRDefault="00171433" w:rsidP="00171433">
      <w:pPr>
        <w:jc w:val="both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 w:rsidRPr="00CE1E9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สำคัญ</w:t>
      </w:r>
    </w:p>
    <w:p w14:paraId="75F99D82" w14:textId="77777777" w:rsidR="00171433" w:rsidRPr="00CE1E97" w:rsidRDefault="00171433" w:rsidP="00171433">
      <w:pPr>
        <w:jc w:val="both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CE1E97">
        <w:rPr>
          <w:rFonts w:ascii="TH Sarabun New" w:hAnsi="TH Sarabun New" w:cs="TH Sarabun New"/>
          <w:b/>
          <w:bCs/>
          <w:color w:val="000000"/>
          <w:sz w:val="36"/>
          <w:szCs w:val="36"/>
          <w:highlight w:val="yellow"/>
          <w:cs/>
        </w:rPr>
        <w:t>เงื่อนไขและรายละเอียดของการเดินทาง (กรุณาศึกษารายละเอียดทุกข้อ)</w:t>
      </w:r>
    </w:p>
    <w:p w14:paraId="041C869B" w14:textId="77777777" w:rsidR="00171433" w:rsidRPr="00CE1E97" w:rsidRDefault="00171433" w:rsidP="0017143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บริษัทฯ สงวนสิทธิ์เปลี่ยนแปลงรายทัวร์ตามความเหมาะสมให้สอดคล้องกับสถานการณ์ ข้อจำกัดด้านภูมิอากาศ ณ วันเดินทางจริง</w:t>
      </w:r>
      <w:r w:rsidRPr="00CE1E97">
        <w:rPr>
          <w:rFonts w:ascii="TH Sarabun New" w:hAnsi="TH Sarabun New" w:cs="TH Sarabun New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>โดย</w:t>
      </w:r>
      <w:r w:rsidRPr="00CE1E97">
        <w:rPr>
          <w:rFonts w:ascii="TH Sarabun New" w:hAnsi="TH Sarabun New" w:cs="TH Sarabun New"/>
          <w:sz w:val="36"/>
          <w:szCs w:val="36"/>
          <w:cs/>
          <w:lang w:eastAsia="ja-JP"/>
        </w:rPr>
        <w:t>จะ</w:t>
      </w:r>
      <w:r w:rsidRPr="00CE1E97">
        <w:rPr>
          <w:rFonts w:ascii="TH Sarabun New" w:hAnsi="TH Sarabun New" w:cs="TH Sarabun New"/>
          <w:sz w:val="36"/>
          <w:szCs w:val="36"/>
          <w:cs/>
        </w:rPr>
        <w:t>คำนึงถึงความปลอดภัย และประโยชน์สูงสุดของท่านลูกค้าโดยส่วนใหญ่เป็นหลัก</w:t>
      </w:r>
      <w:r w:rsidRPr="00CE1E97">
        <w:rPr>
          <w:rFonts w:ascii="TH Sarabun New" w:hAnsi="TH Sarabun New" w:cs="TH Sarabun New"/>
          <w:sz w:val="36"/>
          <w:szCs w:val="36"/>
        </w:rPr>
        <w:t xml:space="preserve"> </w:t>
      </w:r>
    </w:p>
    <w:p w14:paraId="55649DE2" w14:textId="77777777" w:rsidR="00171433" w:rsidRPr="00CE1E97" w:rsidRDefault="00171433" w:rsidP="0017143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เมื่อท่านตกลงชำระเงินไม่ว่าบางส่วนหรือทั้งหมดให้กับทางบริษัทฯ ถือว่าท่านยอมรับเงื่อนไขการเดินทางที่ระบุไว้ทั้งหมด</w:t>
      </w:r>
    </w:p>
    <w:p w14:paraId="1009BC13" w14:textId="77777777" w:rsidR="00171433" w:rsidRPr="00CE1E97" w:rsidRDefault="00171433" w:rsidP="0017143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ในกรณีที่ลูกค้าต้องการจองและซื้อตั๋วโดยสารการบินภายในประเทศ(ไทย)หรือใช้เส้นทางบินมาจากประเทศอื่น เพื่อร่วมทัวร์ในประเทศญี่ปุ่น ไม่ว่าจะเป็นการเดินทางก่อนหรือหลังจากคณะทัวร์นั้น ๆ กรุณาติดต่อ</w:t>
      </w:r>
      <w:r w:rsidRPr="00CE1E97">
        <w:rPr>
          <w:rFonts w:ascii="TH Sarabun New" w:hAnsi="TH Sarabun New" w:cs="TH Sarabun New"/>
          <w:sz w:val="36"/>
          <w:szCs w:val="36"/>
          <w:cs/>
        </w:rPr>
        <w:lastRenderedPageBreak/>
        <w:t>สอบถามเจ้าหน้าที่ของบริษัทฯ ทุกครั้ง (กรณีที่ท่านออกตั๋วโดยมิได้แจ้งให้บริษัททราบล่วงหน้า ทางบริษัทฯ ไม่รับผิดชอบค่าใช้จ่ายที่เกิดขึ้นไม่ว่ากรณีใด ๆ)</w:t>
      </w:r>
    </w:p>
    <w:p w14:paraId="6080D7A1" w14:textId="77777777" w:rsidR="00171433" w:rsidRPr="00CE1E97" w:rsidRDefault="00171433" w:rsidP="0017143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กรณีกองตรวจคนเข้าเมืองทั้งในเมืองไทยและต่างประเทศปฏิเสธมิให้ท่านเดินทางเข้า/ออกเมือง บริษัทฯ ไม่คืนค่าทัวร์ในทุกกรณี</w:t>
      </w:r>
    </w:p>
    <w:p w14:paraId="49DD1434" w14:textId="77777777" w:rsidR="00171433" w:rsidRPr="00CE1E97" w:rsidRDefault="00171433" w:rsidP="0017143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บริษัทฯ ไม่รับผิดชอบต่อการถูกปฎิเสธหรือห้ามออกนอกประเทศ หรือปฏิเสธการเข้าประเทศของผู้เดินทางได้ เนื่องมาจากผู้เดินทางอาจมีสิ่งผิดกฎหมาย เอกสารเดินทางไม่ถูกต้อง ความประพฤติส่อไปในทางเสื่อมเสีย ภัยธรรมชาติ การประท้วง การก่อจลาจล ความล่าช้าการเลื่อนหรือยกเลิกเที่ยวบิน และอุบัติเหตุที่เกิดจากความประมาทของนักท่องเที่ยวเอง</w:t>
      </w:r>
    </w:p>
    <w:p w14:paraId="415CEB21" w14:textId="77777777" w:rsidR="00171433" w:rsidRPr="00CE1E97" w:rsidRDefault="00171433" w:rsidP="0017143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เมื่อท่านออกเดินทางไปกับคณะแล้ว งดใช้บริการรายการใดรายการหนึ่งหรือไม่เดินทางพร้อมคณะ ถือว่าท่านสละสิทธิ์ ไม่อาจเรียกร้องค่าบริการคืน ไม่ว่ากรณีใด ๆ ทั้งสิ้น</w:t>
      </w:r>
    </w:p>
    <w:p w14:paraId="24B51B78" w14:textId="77777777" w:rsidR="00171433" w:rsidRPr="00CE1E97" w:rsidRDefault="00171433" w:rsidP="0017143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ท่านที่แพ้อาหารหรือไม่สามารถทานอาหารบางอย่างได้ อาหารที่เกี่ยวข้องกับศาสนา กรุณาแจ้งพร้อมการจองทัวร์</w:t>
      </w:r>
    </w:p>
    <w:p w14:paraId="52EB9333" w14:textId="77777777" w:rsidR="00171433" w:rsidRPr="00CE1E97" w:rsidRDefault="00171433" w:rsidP="00171433">
      <w:pPr>
        <w:jc w:val="both"/>
        <w:rPr>
          <w:rFonts w:ascii="TH Sarabun New" w:hAnsi="TH Sarabun New" w:cs="TH Sarabun New"/>
          <w:i/>
          <w:iCs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ตั๋วโดยสารและสายการบิน</w:t>
      </w:r>
    </w:p>
    <w:p w14:paraId="327AE5BE" w14:textId="77777777" w:rsidR="00171433" w:rsidRPr="00CE1E97" w:rsidRDefault="00171433" w:rsidP="00171433">
      <w:pPr>
        <w:numPr>
          <w:ilvl w:val="0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ตั๋วโดยสาร</w:t>
      </w:r>
    </w:p>
    <w:p w14:paraId="2FCC782D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u w:val="single"/>
          <w:cs/>
        </w:rPr>
        <w:t>การเดินทางเป็นหมู่คณะ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ผู้โดยสารจะต้องเดินทางไป-กลับพร้อมกัน หากต้องการเลื่อนวันเดินทางไปหรือกลับ ท่านต้องชำระค่าธรรมเนียมเพิ่มตามเงื่อนไข (โปรดสอบถามและกรุณาแจ้งทันทีเมื่อทำการจองทัวร์)</w:t>
      </w:r>
      <w:r w:rsidRPr="00CE1E97">
        <w:rPr>
          <w:rFonts w:ascii="TH Sarabun New" w:hAnsi="TH Sarabun New" w:cs="TH Sarabun New"/>
          <w:sz w:val="36"/>
          <w:szCs w:val="36"/>
          <w:cs/>
        </w:rPr>
        <w:br/>
        <w:t>การเปลี่ยนวันเดินทางขากลับต้องทำล่วงหน้าก่อน 30 วันเดินทางเท่านั้น</w:t>
      </w:r>
    </w:p>
    <w:p w14:paraId="522B1B22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sz w:val="36"/>
          <w:szCs w:val="36"/>
          <w:u w:val="single"/>
          <w:cs/>
        </w:rPr>
        <w:t xml:space="preserve">ที่นั่งบนเครื่องบิน </w:t>
      </w:r>
      <w:r w:rsidRPr="00CE1E97">
        <w:rPr>
          <w:rFonts w:ascii="TH Sarabun New" w:hAnsi="TH Sarabun New" w:cs="TH Sarabun New"/>
          <w:sz w:val="36"/>
          <w:szCs w:val="36"/>
          <w:cs/>
        </w:rPr>
        <w:t>เนื่องจากการจองเป็นหมู่คณะทางสายการบินจะเป็นผู้จัดทำที่นั่งให้เป็นกลุ่ม ในกรณีที่ไฟล์เดินทางในช่วงเทศกาลค่อนข้างแน่น อาจจำให้การจัดที่นั่งค่อนข้างยากแต่ทางบริษัทจะพยายามให้ลูกค้าได้นั่งใกล้กันมากที่สุด</w:t>
      </w:r>
    </w:p>
    <w:p w14:paraId="5ABCB773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color w:val="1F3864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 xml:space="preserve">ค่าธรรมเนียมน้ำมันเชื้อเพลิงและค่าประกันวินาศภัยทางอากาศ </w:t>
      </w:r>
      <w:r w:rsidRPr="00CE1E97">
        <w:rPr>
          <w:rFonts w:ascii="TH Sarabun New" w:hAnsi="TH Sarabun New" w:cs="TH Sarabun New"/>
          <w:sz w:val="36"/>
          <w:szCs w:val="36"/>
          <w:u w:val="single"/>
          <w:cs/>
        </w:rPr>
        <w:t>คำนวณตามอัตราที่ทางสายการบินแจ้งค่าธรรมเนียม ณ วันออกราคาทัวร์ หากสายการบินเปลี่ยนแปลงอัตราค่าธรรมเนียมใด ๆ เพิ่มขึ้นในภายหลัง</w:t>
      </w:r>
      <w:r w:rsidRPr="00CE1E97">
        <w:rPr>
          <w:rFonts w:ascii="TH Sarabun New" w:hAnsi="TH Sarabun New" w:cs="TH Sarabun New"/>
          <w:color w:val="1F3864"/>
          <w:sz w:val="36"/>
          <w:szCs w:val="36"/>
          <w:cs/>
        </w:rPr>
        <w:t xml:space="preserve"> </w:t>
      </w:r>
      <w:r w:rsidRPr="00CE1E97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>ถือเป็นค่าตั๋วเครื่องบินส่วนเพิ่มที่ผู้เดินทางต้องเป็นผู้ชำระ</w:t>
      </w:r>
    </w:p>
    <w:p w14:paraId="14D6974A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กรณีที่ทัวร์ออกตั๋วเครื่องบินไปแล้วลูกค้าไม่สามารถเดินทางได้ ทางสายการบินไม่อนุญาตให้เปลี่ยนชื่อตัวผู้เดินทางทุกกรณี</w:t>
      </w:r>
      <w:r w:rsidRPr="00CE1E97">
        <w:rPr>
          <w:rFonts w:ascii="TH Sarabun New" w:hAnsi="TH Sarabun New" w:cs="TH Sarabun New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บริษัทฯ ขอสงวนสิทธิ์ไม่คืนค่าบริการใด ๆ </w:t>
      </w:r>
      <w:r w:rsidRPr="00CE1E97">
        <w:rPr>
          <w:rFonts w:ascii="TH Sarabun New" w:hAnsi="TH Sarabun New" w:cs="TH Sarabun New"/>
          <w:sz w:val="36"/>
          <w:szCs w:val="36"/>
        </w:rPr>
        <w:t xml:space="preserve"> </w:t>
      </w:r>
    </w:p>
    <w:p w14:paraId="0776A390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ในกรณีแจ้งยกเลิกการเดินทางภายหลังบริษัทฯ ออกตั๋วเครื่องบินไปแล้วไม่สารถขอคืนเงินได้ทุกกรณี</w:t>
      </w:r>
    </w:p>
    <w:p w14:paraId="6D6D8F32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 xml:space="preserve">การสะสมไมล์ของสายการบิน สามารถสะสมไมล์ได้ </w:t>
      </w:r>
    </w:p>
    <w:p w14:paraId="1F1B60BC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กรุณาแจ้งเบอร์สมาชิกสะสมไมล์ตั้งแต่เริ่มจองทัวร์ โดยกรอกในใบข้อมูลที่ทางบริษัทฯ ส่งให้เพื่อสิทธิประโยชน์สูงสุดของท่านเอง ในวันเดินทางไปและกลับ</w:t>
      </w:r>
      <w:r w:rsidRPr="00CE1E97">
        <w:rPr>
          <w:rFonts w:ascii="TH Sarabun New" w:hAnsi="TH Sarabun New" w:cs="TH Sarabun New"/>
          <w:color w:val="1F3864"/>
          <w:sz w:val="36"/>
          <w:szCs w:val="36"/>
          <w:cs/>
        </w:rPr>
        <w:t xml:space="preserve"> </w:t>
      </w:r>
      <w:r w:rsidRPr="00CE1E97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>กรุณาเก็บหางบัตรขึ้นเครื่องทุกใบไว้ตรวจสอบภายหลังท่านกลับถึงเมืองไทย ว่าได้รับไมล์สะสมเรียบร้อยแล้ว</w:t>
      </w:r>
      <w:r w:rsidRPr="00CE1E97">
        <w:rPr>
          <w:rFonts w:ascii="TH Sarabun New" w:hAnsi="TH Sarabun New" w:cs="TH Sarabun New"/>
          <w:color w:val="1F3864"/>
          <w:sz w:val="36"/>
          <w:szCs w:val="36"/>
          <w:cs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หากบัตรโดยสารขึ้นเครื่องหาย </w:t>
      </w:r>
      <w:r w:rsidRPr="00CE1E97">
        <w:rPr>
          <w:rFonts w:ascii="TH Sarabun New" w:hAnsi="TH Sarabun New" w:cs="TH Sarabun New"/>
          <w:sz w:val="36"/>
          <w:szCs w:val="36"/>
        </w:rPr>
        <w:t>(Boarding Pass)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ท่านไม่สามารถเรียกร้องใด ๆ ทั้งกับบริษัททัวร์และสายการบิน</w:t>
      </w:r>
    </w:p>
    <w:p w14:paraId="785AD19A" w14:textId="77777777" w:rsidR="00171433" w:rsidRPr="00CE1E97" w:rsidRDefault="00171433" w:rsidP="00171433">
      <w:pPr>
        <w:numPr>
          <w:ilvl w:val="0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สายการบิน</w:t>
      </w:r>
    </w:p>
    <w:p w14:paraId="4F2801D2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สำหรับผู้เดินทางซึ่ง</w:t>
      </w:r>
      <w:r w:rsidRPr="00CE1E97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>ตั้งครรภ์</w:t>
      </w:r>
      <w:r w:rsidRPr="00CE1E97">
        <w:rPr>
          <w:rFonts w:ascii="TH Sarabun New" w:hAnsi="TH Sarabun New" w:cs="TH Sarabun New"/>
          <w:color w:val="1F3864"/>
          <w:sz w:val="36"/>
          <w:szCs w:val="36"/>
          <w:cs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>สตรีตั้งครรภ์ทุกอายุครรภ์ต้องอยู่ในดุลพินิจของแพทย์และครอบครัวว่าควรเดินทางหรือไม่</w:t>
      </w:r>
      <w:r w:rsidRPr="00CE1E97">
        <w:rPr>
          <w:rFonts w:ascii="TH Sarabun New" w:hAnsi="TH Sarabun New" w:cs="TH Sarabun New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>(</w:t>
      </w:r>
      <w:r w:rsidRPr="00CE1E97">
        <w:rPr>
          <w:rFonts w:ascii="TH Sarabun New" w:hAnsi="TH Sarabun New" w:cs="TH Sarabun New"/>
          <w:sz w:val="36"/>
          <w:szCs w:val="36"/>
          <w:u w:val="single"/>
          <w:cs/>
        </w:rPr>
        <w:t>โปรดแจ้งพนักงานทันทีเมื่อทำการจองทัวร์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) บริษัทฯ ขอเรียนว่าเราไม่อาจรับผิดชอบต่อเหตุการณ์ไม่คาดคิดใด ๆ จึงขอสงวนสิทธิ์ไม่รับผู้ร่วมเดินทางที่มีอายุครรภ์เกิน </w:t>
      </w:r>
      <w:r w:rsidRPr="00CE1E97">
        <w:rPr>
          <w:rFonts w:ascii="TH Sarabun New" w:hAnsi="TH Sarabun New" w:cs="TH Sarabun New"/>
          <w:sz w:val="36"/>
          <w:szCs w:val="36"/>
        </w:rPr>
        <w:t>4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เดือน / ผู้มีประวัติครรภ์เคยมีปัญหาหรือมีประวัติคลอดก่อนกำหนด</w:t>
      </w:r>
    </w:p>
    <w:p w14:paraId="4CDABF50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color w:val="1F3864"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 xml:space="preserve">บริษัทฯ ยกเว้นการคืนเงิน กรณีท่านแจ้งยกเลิกคณะที่ออกเดินทางในช่วงเทศกาลวันหยุดสำคัญทุกเทศกาล บริษัทฯ ต้องทำการยืนยัน,ชำระมัดจำค่าตั๋วหรือชำระเต็มจำนวนกับสายการบิน โดยเฉพาะเที่ยวบินพิเศษ เช่น </w:t>
      </w:r>
      <w:r w:rsidRPr="00CE1E97">
        <w:rPr>
          <w:rFonts w:ascii="TH Sarabun New" w:hAnsi="TH Sarabun New" w:cs="TH Sarabun New"/>
          <w:sz w:val="36"/>
          <w:szCs w:val="36"/>
        </w:rPr>
        <w:t>Charter Flight</w:t>
      </w:r>
      <w:r w:rsidRPr="00CE1E97">
        <w:rPr>
          <w:rFonts w:ascii="TH Sarabun New" w:hAnsi="TH Sarabun New" w:cs="TH Sarabun New"/>
          <w:color w:val="1F3864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>จะไม่มีการคืนเงินมัดจำหรือค่าทัวร์ ไม่ว่ายกเลิกเวลาใดและยกเลิกด้วยกรณีใด ๆ</w:t>
      </w:r>
    </w:p>
    <w:p w14:paraId="7EEA3AB9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บางรายการทัวร์ที่ต้องใช้สายการบินภายในประเทศน้ำหนักของกระเป๋าอาจถูกกำหนดให้ต่ำกว่ามาตรฐานได้ ทั้งนี้ขึ้นอยู่กับข้อกำหนดของแต่ละสายการบิน</w:t>
      </w:r>
    </w:p>
    <w:p w14:paraId="7ADBC32A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อาหารบินเครื่องกรุณาแจ้งล่วงหน้าก่อน 14 วันเดินทาง</w:t>
      </w:r>
    </w:p>
    <w:p w14:paraId="5BDB1B1E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กรุณาส่งหน้าพาสปอร์ตให้ตรงกับเล่มที่ใช้เดินทาง กรณีเปลี่ยนแปลงหรือทำเล่มใหม่กรุณาแจ้งก่อน 14 วันเดินทาง</w:t>
      </w:r>
    </w:p>
    <w:p w14:paraId="7FAC2749" w14:textId="77777777" w:rsidR="00171433" w:rsidRPr="00CE1E97" w:rsidRDefault="00171433" w:rsidP="00171433">
      <w:pPr>
        <w:spacing w:after="0" w:line="240" w:lineRule="auto"/>
        <w:ind w:left="72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กรณีที่ส่งหน้าพาสผิด หรือชื่อผิดทางบริษัททัวร์จะไม่รับผิดชอบกรณีที่มีค่าใช้จ่ายในการเปลี่ยนแปลงเกิดขึ้น</w:t>
      </w:r>
    </w:p>
    <w:p w14:paraId="0A6C101D" w14:textId="77777777" w:rsidR="00171433" w:rsidRPr="00CE1E97" w:rsidRDefault="00171433" w:rsidP="00961BAA">
      <w:pPr>
        <w:spacing w:after="0" w:line="240" w:lineRule="auto"/>
        <w:ind w:left="426" w:hanging="66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บริษัทฯ ขอสงวนสิทธิ์ในการเปลี่ยนแปลงรายการโดยมิต้องแจ้งให้ทราบล่วงหน้า ทั้งนี้ขึ้นอยู่กับสภาวะอากาศ การเมือง</w:t>
      </w:r>
      <w:r w:rsidR="00961BAA" w:rsidRPr="00CE1E97">
        <w:rPr>
          <w:rFonts w:ascii="TH Sarabun New" w:hAnsi="TH Sarabun New" w:cs="TH Sarabun New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>สายการบิน การจราจรช่วงเทศกาลหรือวันหยุดของญี่ปุ่น  และราคาอาจเปลี่ยนแปลงได้ตามความเหมาะสมทั้งนี้ขึ้นอยู่กับอัตราแลกเปลี่ยนของเงินสกุลเยน</w:t>
      </w:r>
    </w:p>
    <w:p w14:paraId="6EB2CDEC" w14:textId="77777777" w:rsidR="000C2708" w:rsidRPr="005E1F6C" w:rsidRDefault="000C2708" w:rsidP="00EB453F">
      <w:pPr>
        <w:pStyle w:val="ListParagraph"/>
        <w:spacing w:after="0" w:line="600" w:lineRule="exact"/>
        <w:ind w:left="0"/>
        <w:rPr>
          <w:rFonts w:ascii="TH Sarabun New" w:hAnsi="TH Sarabun New" w:cs="TH Sarabun New"/>
          <w:b/>
          <w:bCs/>
          <w:color w:val="002060"/>
          <w:sz w:val="40"/>
          <w:szCs w:val="40"/>
        </w:rPr>
      </w:pPr>
    </w:p>
    <w:p w14:paraId="5C92C913" w14:textId="77777777" w:rsidR="000C2708" w:rsidRPr="005E1F6C" w:rsidRDefault="000C2708" w:rsidP="000C2708">
      <w:pPr>
        <w:pStyle w:val="Sidebarphoto"/>
        <w:ind w:left="426" w:hanging="1440"/>
        <w:rPr>
          <w:rFonts w:ascii="TH Sarabun New" w:hAnsi="TH Sarabun New" w:cs="TH Sarabun New"/>
          <w:sz w:val="40"/>
          <w:szCs w:val="40"/>
        </w:rPr>
      </w:pPr>
    </w:p>
    <w:sectPr w:rsidR="000C2708" w:rsidRPr="005E1F6C" w:rsidSect="00583DBC">
      <w:headerReference w:type="default" r:id="rId45"/>
      <w:headerReference w:type="first" r:id="rId46"/>
      <w:type w:val="continuous"/>
      <w:pgSz w:w="12240" w:h="15840" w:code="1"/>
      <w:pgMar w:top="720" w:right="576" w:bottom="567" w:left="576" w:header="360" w:footer="720" w:gutter="0"/>
      <w:cols w:space="50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ED473" w14:textId="77777777" w:rsidR="00E84B84" w:rsidRDefault="00E84B84">
      <w:pPr>
        <w:spacing w:after="0"/>
      </w:pPr>
      <w:r>
        <w:separator/>
      </w:r>
    </w:p>
    <w:p w14:paraId="44E91040" w14:textId="77777777" w:rsidR="00E84B84" w:rsidRDefault="00E84B84"/>
    <w:p w14:paraId="3C21443D" w14:textId="77777777" w:rsidR="00E84B84" w:rsidRDefault="00E84B84"/>
  </w:endnote>
  <w:endnote w:type="continuationSeparator" w:id="0">
    <w:p w14:paraId="33B50257" w14:textId="77777777" w:rsidR="00E84B84" w:rsidRDefault="00E84B84">
      <w:pPr>
        <w:spacing w:after="0"/>
      </w:pPr>
      <w:r>
        <w:continuationSeparator/>
      </w:r>
    </w:p>
    <w:p w14:paraId="4227A191" w14:textId="77777777" w:rsidR="00E84B84" w:rsidRDefault="00E84B84"/>
    <w:p w14:paraId="056E08FA" w14:textId="77777777" w:rsidR="00E84B84" w:rsidRDefault="00E84B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leste Sans Offc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940D7" w14:textId="77777777" w:rsidR="00E84B84" w:rsidRDefault="00E84B84">
      <w:pPr>
        <w:spacing w:after="0"/>
      </w:pPr>
      <w:r>
        <w:separator/>
      </w:r>
    </w:p>
    <w:p w14:paraId="2359480E" w14:textId="77777777" w:rsidR="00E84B84" w:rsidRDefault="00E84B84"/>
    <w:p w14:paraId="332E13A8" w14:textId="77777777" w:rsidR="00E84B84" w:rsidRDefault="00E84B84"/>
  </w:footnote>
  <w:footnote w:type="continuationSeparator" w:id="0">
    <w:p w14:paraId="7E0D8A8F" w14:textId="77777777" w:rsidR="00E84B84" w:rsidRDefault="00E84B84">
      <w:pPr>
        <w:spacing w:after="0"/>
      </w:pPr>
      <w:r>
        <w:continuationSeparator/>
      </w:r>
    </w:p>
    <w:p w14:paraId="6889868F" w14:textId="77777777" w:rsidR="00E84B84" w:rsidRDefault="00E84B84"/>
    <w:p w14:paraId="7EFC0A77" w14:textId="77777777" w:rsidR="00E84B84" w:rsidRDefault="00E84B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83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8"/>
    </w:tblGrid>
    <w:tr w:rsidR="005C0363" w:rsidRPr="00303A5F" w14:paraId="10162B01" w14:textId="77777777" w:rsidTr="008C7C7E">
      <w:trPr>
        <w:jc w:val="center"/>
      </w:trPr>
      <w:tc>
        <w:tcPr>
          <w:tcW w:w="5746" w:type="dxa"/>
        </w:tcPr>
        <w:p w14:paraId="3F33E583" w14:textId="77777777" w:rsidR="005C0363" w:rsidRPr="00303A5F" w:rsidRDefault="005C0363">
          <w:pPr>
            <w:pStyle w:val="Header"/>
            <w:rPr>
              <w:rFonts w:eastAsia="Corbel"/>
              <w:color w:val="000000"/>
            </w:rPr>
          </w:pPr>
        </w:p>
      </w:tc>
      <w:tc>
        <w:tcPr>
          <w:tcW w:w="5747" w:type="dxa"/>
        </w:tcPr>
        <w:p w14:paraId="44F89919" w14:textId="77777777" w:rsidR="005C0363" w:rsidRPr="00303A5F" w:rsidRDefault="005C0363" w:rsidP="008C7C7E">
          <w:pPr>
            <w:pStyle w:val="Header"/>
            <w:jc w:val="right"/>
            <w:rPr>
              <w:rStyle w:val="PageNumber"/>
              <w:rFonts w:eastAsia="Corbel"/>
            </w:rPr>
          </w:pPr>
          <w:r w:rsidRPr="00303A5F">
            <w:rPr>
              <w:rStyle w:val="PageNumber"/>
              <w:rFonts w:eastAsia="Corbel"/>
            </w:rPr>
            <w:fldChar w:fldCharType="begin"/>
          </w:r>
          <w:r w:rsidRPr="00303A5F">
            <w:rPr>
              <w:rStyle w:val="PageNumber"/>
              <w:rFonts w:eastAsia="Corbel"/>
            </w:rPr>
            <w:instrText xml:space="preserve"> PAGE   \* MERGEFORMAT </w:instrText>
          </w:r>
          <w:r w:rsidRPr="00303A5F">
            <w:rPr>
              <w:rStyle w:val="PageNumber"/>
              <w:rFonts w:eastAsia="Corbel"/>
            </w:rPr>
            <w:fldChar w:fldCharType="separate"/>
          </w:r>
          <w:r w:rsidR="00FE6ACB" w:rsidRPr="00FE6ACB">
            <w:rPr>
              <w:rStyle w:val="PageNumber"/>
              <w:noProof/>
            </w:rPr>
            <w:t>9</w:t>
          </w:r>
          <w:r w:rsidRPr="00303A5F">
            <w:rPr>
              <w:rStyle w:val="PageNumber"/>
              <w:rFonts w:eastAsia="Corbel"/>
            </w:rPr>
            <w:fldChar w:fldCharType="end"/>
          </w:r>
        </w:p>
      </w:tc>
    </w:tr>
  </w:tbl>
  <w:p w14:paraId="3D7C6D73" w14:textId="77777777" w:rsidR="005C0363" w:rsidRDefault="005C0363" w:rsidP="00730A53">
    <w:pPr>
      <w:pStyle w:val="NoSpaci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0494D" w14:textId="77777777" w:rsidR="009D060A" w:rsidRDefault="009E0DAE" w:rsidP="008C616E">
    <w:pPr>
      <w:pStyle w:val="Header"/>
    </w:pPr>
    <w:r>
      <w:t>BJ-</w:t>
    </w:r>
    <w:r w:rsidR="00E827F0">
      <w:t>MIE261125</w:t>
    </w:r>
  </w:p>
  <w:p w14:paraId="7FE8F0FA" w14:textId="77777777" w:rsidR="009D060A" w:rsidRDefault="009D060A" w:rsidP="008C6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638BEF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" o:spid="_x0000_i1025" type="#_x0000_t75" style="width:168.75pt;height:168.75pt;visibility:visible" o:bullet="t">
        <v:imagedata r:id="rId1" o:title=""/>
      </v:shape>
    </w:pict>
  </w:numPicBullet>
  <w:numPicBullet w:numPicBulletId="1">
    <w:pict>
      <v:shape id="_x0000_i1026" type="#_x0000_t75" style="width:9pt;height:9pt" o:bullet="t">
        <v:imagedata r:id="rId2" o:title=""/>
      </v:shape>
    </w:pict>
  </w:numPicBullet>
  <w:numPicBullet w:numPicBulletId="2">
    <w:pict>
      <v:shape w14:anchorId="4A01B948" id="_x0000_i1027" type="#_x0000_t75" style="width:39.75pt;height:39.75pt" o:bullet="t">
        <v:imagedata r:id="rId3" o:title="icons8-maneki-50 (2)"/>
      </v:shape>
    </w:pict>
  </w:numPicBullet>
  <w:numPicBullet w:numPicBulletId="3">
    <w:pict>
      <v:shape id="_x0000_i1028" type="#_x0000_t75" style="width:32.25pt;height:32.25pt" o:bullet="t">
        <v:imagedata r:id="rId4" o:title="icons8-hotel-40"/>
      </v:shape>
    </w:pict>
  </w:numPicBullet>
  <w:abstractNum w:abstractNumId="0" w15:restartNumberingAfterBreak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A28CF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1B46930"/>
    <w:lvl w:ilvl="0">
      <w:start w:val="1"/>
      <w:numFmt w:val="bullet"/>
      <w:pStyle w:val="ListBullet"/>
      <w:lvlText w:val="Ü"/>
      <w:lvlJc w:val="left"/>
      <w:pPr>
        <w:ind w:left="360" w:hanging="360"/>
      </w:pPr>
      <w:rPr>
        <w:rFonts w:ascii="Wingdings" w:hAnsi="Wingdings" w:hint="default"/>
        <w:color w:val="FF5C0B"/>
      </w:rPr>
    </w:lvl>
  </w:abstractNum>
  <w:abstractNum w:abstractNumId="3" w15:restartNumberingAfterBreak="0">
    <w:nsid w:val="023E445E"/>
    <w:multiLevelType w:val="hybridMultilevel"/>
    <w:tmpl w:val="1206B284"/>
    <w:lvl w:ilvl="0" w:tplc="9844CD7E">
      <w:numFmt w:val="bullet"/>
      <w:lvlText w:val="-"/>
      <w:lvlJc w:val="left"/>
      <w:pPr>
        <w:ind w:left="720" w:hanging="360"/>
      </w:pPr>
      <w:rPr>
        <w:rFonts w:ascii="Leelawadee UI" w:eastAsia="SimSun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C0290"/>
    <w:multiLevelType w:val="hybridMultilevel"/>
    <w:tmpl w:val="E5688526"/>
    <w:lvl w:ilvl="0" w:tplc="6E3EBB1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9467E"/>
    <w:multiLevelType w:val="hybridMultilevel"/>
    <w:tmpl w:val="9F8AEF60"/>
    <w:lvl w:ilvl="0" w:tplc="F5A2FED2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1DF45A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165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5AD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2B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701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1883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9CF2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0E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FD62CFF"/>
    <w:multiLevelType w:val="hybridMultilevel"/>
    <w:tmpl w:val="3B6E499A"/>
    <w:lvl w:ilvl="0" w:tplc="F636186E">
      <w:start w:val="1"/>
      <w:numFmt w:val="bullet"/>
      <w:pStyle w:val="ListBullet2"/>
      <w:lvlText w:val="Ü"/>
      <w:lvlJc w:val="left"/>
      <w:pPr>
        <w:ind w:left="360" w:hanging="360"/>
      </w:pPr>
      <w:rPr>
        <w:rFonts w:ascii="Wingdings" w:hAnsi="Wingdings" w:hint="default"/>
        <w:color w:val="FFA8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0F4530"/>
    <w:multiLevelType w:val="hybridMultilevel"/>
    <w:tmpl w:val="F70AE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5372B"/>
    <w:multiLevelType w:val="hybridMultilevel"/>
    <w:tmpl w:val="FD6E2C0A"/>
    <w:lvl w:ilvl="0" w:tplc="E36C42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972CED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E42B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385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26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D01F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98A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50D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2A4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5667984"/>
    <w:multiLevelType w:val="hybridMultilevel"/>
    <w:tmpl w:val="3B92AA44"/>
    <w:lvl w:ilvl="0" w:tplc="040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0" w15:restartNumberingAfterBreak="0">
    <w:nsid w:val="2A2456C6"/>
    <w:multiLevelType w:val="multilevel"/>
    <w:tmpl w:val="9CC0D79A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333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2F5496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2F5496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2F5496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2F5496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2F5496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2F5496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2F5496"/>
        <w:sz w:val="28"/>
      </w:rPr>
    </w:lvl>
  </w:abstractNum>
  <w:abstractNum w:abstractNumId="11" w15:restartNumberingAfterBreak="0">
    <w:nsid w:val="2D821ABC"/>
    <w:multiLevelType w:val="hybridMultilevel"/>
    <w:tmpl w:val="80A82996"/>
    <w:lvl w:ilvl="0" w:tplc="DC6820E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41F83"/>
    <w:multiLevelType w:val="hybridMultilevel"/>
    <w:tmpl w:val="C928A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3311"/>
    <w:multiLevelType w:val="hybridMultilevel"/>
    <w:tmpl w:val="78D2A4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91AE4"/>
    <w:multiLevelType w:val="hybridMultilevel"/>
    <w:tmpl w:val="B11CFA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A1492"/>
    <w:multiLevelType w:val="hybridMultilevel"/>
    <w:tmpl w:val="CDFCFB7C"/>
    <w:lvl w:ilvl="0" w:tplc="F5A2FED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567CB"/>
    <w:multiLevelType w:val="hybridMultilevel"/>
    <w:tmpl w:val="F8A0C1F6"/>
    <w:lvl w:ilvl="0" w:tplc="B0FE72B4">
      <w:start w:val="2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C1A34"/>
    <w:multiLevelType w:val="hybridMultilevel"/>
    <w:tmpl w:val="3B48B312"/>
    <w:lvl w:ilvl="0" w:tplc="6B58707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8" w15:restartNumberingAfterBreak="0">
    <w:nsid w:val="56677F30"/>
    <w:multiLevelType w:val="hybridMultilevel"/>
    <w:tmpl w:val="5964CB8E"/>
    <w:lvl w:ilvl="0" w:tplc="973E96D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F1E99"/>
    <w:multiLevelType w:val="hybridMultilevel"/>
    <w:tmpl w:val="FD346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437C4"/>
    <w:multiLevelType w:val="hybridMultilevel"/>
    <w:tmpl w:val="25F48146"/>
    <w:lvl w:ilvl="0" w:tplc="F3A0F8EC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  <w:sz w:val="24"/>
        <w:szCs w:val="24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1" w15:restartNumberingAfterBreak="0">
    <w:nsid w:val="6EC24CCF"/>
    <w:multiLevelType w:val="hybridMultilevel"/>
    <w:tmpl w:val="43B86AB6"/>
    <w:lvl w:ilvl="0" w:tplc="6E3EBB1A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 w:tplc="70F25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EE1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24A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81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C9B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DA0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E2B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B812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34666611">
    <w:abstractNumId w:val="2"/>
  </w:num>
  <w:num w:numId="2" w16cid:durableId="1989551229">
    <w:abstractNumId w:val="2"/>
  </w:num>
  <w:num w:numId="3" w16cid:durableId="399525651">
    <w:abstractNumId w:val="1"/>
  </w:num>
  <w:num w:numId="4" w16cid:durableId="1778058203">
    <w:abstractNumId w:val="1"/>
    <w:lvlOverride w:ilvl="0">
      <w:startOverride w:val="1"/>
    </w:lvlOverride>
  </w:num>
  <w:num w:numId="5" w16cid:durableId="566917332">
    <w:abstractNumId w:val="0"/>
  </w:num>
  <w:num w:numId="6" w16cid:durableId="1051271375">
    <w:abstractNumId w:val="2"/>
  </w:num>
  <w:num w:numId="7" w16cid:durableId="1515415013">
    <w:abstractNumId w:val="6"/>
  </w:num>
  <w:num w:numId="8" w16cid:durableId="1223104714">
    <w:abstractNumId w:val="5"/>
  </w:num>
  <w:num w:numId="9" w16cid:durableId="909775455">
    <w:abstractNumId w:val="18"/>
  </w:num>
  <w:num w:numId="10" w16cid:durableId="196545513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719788529">
    <w:abstractNumId w:val="21"/>
  </w:num>
  <w:num w:numId="12" w16cid:durableId="173219729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964428524">
    <w:abstractNumId w:val="10"/>
  </w:num>
  <w:num w:numId="14" w16cid:durableId="903445934">
    <w:abstractNumId w:val="12"/>
  </w:num>
  <w:num w:numId="15" w16cid:durableId="1041440052">
    <w:abstractNumId w:val="4"/>
  </w:num>
  <w:num w:numId="16" w16cid:durableId="220752493">
    <w:abstractNumId w:val="17"/>
  </w:num>
  <w:num w:numId="17" w16cid:durableId="639186050">
    <w:abstractNumId w:val="9"/>
  </w:num>
  <w:num w:numId="18" w16cid:durableId="609748488">
    <w:abstractNumId w:val="20"/>
  </w:num>
  <w:num w:numId="19" w16cid:durableId="246959518">
    <w:abstractNumId w:val="7"/>
  </w:num>
  <w:num w:numId="20" w16cid:durableId="1641761849">
    <w:abstractNumId w:val="21"/>
  </w:num>
  <w:num w:numId="21" w16cid:durableId="2115707076">
    <w:abstractNumId w:val="15"/>
  </w:num>
  <w:num w:numId="22" w16cid:durableId="762801818">
    <w:abstractNumId w:val="14"/>
  </w:num>
  <w:num w:numId="23" w16cid:durableId="1417894691">
    <w:abstractNumId w:val="13"/>
  </w:num>
  <w:num w:numId="24" w16cid:durableId="198397970">
    <w:abstractNumId w:val="16"/>
  </w:num>
  <w:num w:numId="25" w16cid:durableId="309797812">
    <w:abstractNumId w:val="11"/>
  </w:num>
  <w:num w:numId="26" w16cid:durableId="1942377652">
    <w:abstractNumId w:val="19"/>
  </w:num>
  <w:num w:numId="27" w16cid:durableId="1474635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NotTrackMoves/>
  <w:defaultTabStop w:val="720"/>
  <w:characterSpacingControl w:val="doNotCompress"/>
  <w:hdrShapeDefaults>
    <o:shapedefaults v:ext="edit" spidmax="2166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061F"/>
    <w:rsid w:val="0001065E"/>
    <w:rsid w:val="00021465"/>
    <w:rsid w:val="00022268"/>
    <w:rsid w:val="0003654D"/>
    <w:rsid w:val="0004462C"/>
    <w:rsid w:val="00053E5F"/>
    <w:rsid w:val="00062B9C"/>
    <w:rsid w:val="00065CDF"/>
    <w:rsid w:val="0007343B"/>
    <w:rsid w:val="00073DF3"/>
    <w:rsid w:val="0008551C"/>
    <w:rsid w:val="000857BF"/>
    <w:rsid w:val="000870DE"/>
    <w:rsid w:val="00091552"/>
    <w:rsid w:val="00096C99"/>
    <w:rsid w:val="000A0349"/>
    <w:rsid w:val="000A3704"/>
    <w:rsid w:val="000B27BB"/>
    <w:rsid w:val="000C11E5"/>
    <w:rsid w:val="000C1BE1"/>
    <w:rsid w:val="000C2708"/>
    <w:rsid w:val="000C6FE0"/>
    <w:rsid w:val="000C74D7"/>
    <w:rsid w:val="000D3C62"/>
    <w:rsid w:val="000D55AB"/>
    <w:rsid w:val="000E76B0"/>
    <w:rsid w:val="000F026B"/>
    <w:rsid w:val="000F3CED"/>
    <w:rsid w:val="00101D15"/>
    <w:rsid w:val="00103BAB"/>
    <w:rsid w:val="00106384"/>
    <w:rsid w:val="0010787D"/>
    <w:rsid w:val="0011047B"/>
    <w:rsid w:val="00112532"/>
    <w:rsid w:val="00112B0D"/>
    <w:rsid w:val="0012346B"/>
    <w:rsid w:val="00131471"/>
    <w:rsid w:val="001351D7"/>
    <w:rsid w:val="00141083"/>
    <w:rsid w:val="00142A96"/>
    <w:rsid w:val="001467DE"/>
    <w:rsid w:val="00151869"/>
    <w:rsid w:val="0015382F"/>
    <w:rsid w:val="001559AE"/>
    <w:rsid w:val="001629D2"/>
    <w:rsid w:val="00167E40"/>
    <w:rsid w:val="00171433"/>
    <w:rsid w:val="001718CA"/>
    <w:rsid w:val="001735EF"/>
    <w:rsid w:val="00185279"/>
    <w:rsid w:val="00194803"/>
    <w:rsid w:val="0019553A"/>
    <w:rsid w:val="001A24CF"/>
    <w:rsid w:val="001A3D54"/>
    <w:rsid w:val="001A4CF3"/>
    <w:rsid w:val="001A50A2"/>
    <w:rsid w:val="001A772B"/>
    <w:rsid w:val="001A7B0A"/>
    <w:rsid w:val="001B392B"/>
    <w:rsid w:val="001B4C4A"/>
    <w:rsid w:val="001B5D5F"/>
    <w:rsid w:val="001B6586"/>
    <w:rsid w:val="001C2723"/>
    <w:rsid w:val="001C7CE8"/>
    <w:rsid w:val="001C7FAB"/>
    <w:rsid w:val="001D3058"/>
    <w:rsid w:val="001D328A"/>
    <w:rsid w:val="001D76C4"/>
    <w:rsid w:val="001E0436"/>
    <w:rsid w:val="001E183D"/>
    <w:rsid w:val="001E18BD"/>
    <w:rsid w:val="001E38F8"/>
    <w:rsid w:val="001E62F9"/>
    <w:rsid w:val="001F1373"/>
    <w:rsid w:val="001F4567"/>
    <w:rsid w:val="002055E6"/>
    <w:rsid w:val="00205D1B"/>
    <w:rsid w:val="0022452B"/>
    <w:rsid w:val="002267B3"/>
    <w:rsid w:val="00246F50"/>
    <w:rsid w:val="00263892"/>
    <w:rsid w:val="00265516"/>
    <w:rsid w:val="00276E63"/>
    <w:rsid w:val="00280582"/>
    <w:rsid w:val="00281C02"/>
    <w:rsid w:val="00285533"/>
    <w:rsid w:val="00286D2D"/>
    <w:rsid w:val="002A7A0C"/>
    <w:rsid w:val="002B0275"/>
    <w:rsid w:val="002B27D6"/>
    <w:rsid w:val="002B54AA"/>
    <w:rsid w:val="002B7370"/>
    <w:rsid w:val="002B7C9C"/>
    <w:rsid w:val="002C19E6"/>
    <w:rsid w:val="002C5123"/>
    <w:rsid w:val="002D10FC"/>
    <w:rsid w:val="002E1DA6"/>
    <w:rsid w:val="002E2369"/>
    <w:rsid w:val="002E6955"/>
    <w:rsid w:val="002F3C49"/>
    <w:rsid w:val="002F7F4E"/>
    <w:rsid w:val="003021B2"/>
    <w:rsid w:val="00303A5F"/>
    <w:rsid w:val="003054EF"/>
    <w:rsid w:val="00305CB7"/>
    <w:rsid w:val="0030646B"/>
    <w:rsid w:val="00306F5A"/>
    <w:rsid w:val="00311544"/>
    <w:rsid w:val="00315360"/>
    <w:rsid w:val="00333188"/>
    <w:rsid w:val="00333EE9"/>
    <w:rsid w:val="0033634F"/>
    <w:rsid w:val="00340D92"/>
    <w:rsid w:val="00343A8D"/>
    <w:rsid w:val="00345390"/>
    <w:rsid w:val="00345F5C"/>
    <w:rsid w:val="00351787"/>
    <w:rsid w:val="0035225A"/>
    <w:rsid w:val="00352ED7"/>
    <w:rsid w:val="00353454"/>
    <w:rsid w:val="00357D25"/>
    <w:rsid w:val="00363153"/>
    <w:rsid w:val="0036548C"/>
    <w:rsid w:val="00374F09"/>
    <w:rsid w:val="00377084"/>
    <w:rsid w:val="00377D9E"/>
    <w:rsid w:val="0038160B"/>
    <w:rsid w:val="00382EA4"/>
    <w:rsid w:val="00384BAD"/>
    <w:rsid w:val="003867E1"/>
    <w:rsid w:val="003875B5"/>
    <w:rsid w:val="00391413"/>
    <w:rsid w:val="003931C5"/>
    <w:rsid w:val="00395954"/>
    <w:rsid w:val="003A10E3"/>
    <w:rsid w:val="003A5759"/>
    <w:rsid w:val="003A67AF"/>
    <w:rsid w:val="003A7596"/>
    <w:rsid w:val="003C0B01"/>
    <w:rsid w:val="003C32B4"/>
    <w:rsid w:val="003D42FD"/>
    <w:rsid w:val="003E00EC"/>
    <w:rsid w:val="003E2A6C"/>
    <w:rsid w:val="003E4DC9"/>
    <w:rsid w:val="003E7B26"/>
    <w:rsid w:val="003F4819"/>
    <w:rsid w:val="003F4AB5"/>
    <w:rsid w:val="003F5252"/>
    <w:rsid w:val="004019A4"/>
    <w:rsid w:val="00401DD7"/>
    <w:rsid w:val="0040753C"/>
    <w:rsid w:val="0041427F"/>
    <w:rsid w:val="0041611F"/>
    <w:rsid w:val="00417D66"/>
    <w:rsid w:val="00424647"/>
    <w:rsid w:val="00425BB3"/>
    <w:rsid w:val="00425E4F"/>
    <w:rsid w:val="0042616F"/>
    <w:rsid w:val="004309D8"/>
    <w:rsid w:val="00431511"/>
    <w:rsid w:val="00436084"/>
    <w:rsid w:val="0043648F"/>
    <w:rsid w:val="00437461"/>
    <w:rsid w:val="0044734E"/>
    <w:rsid w:val="00467BF8"/>
    <w:rsid w:val="00470B6B"/>
    <w:rsid w:val="00473435"/>
    <w:rsid w:val="00476B60"/>
    <w:rsid w:val="00485C08"/>
    <w:rsid w:val="00493502"/>
    <w:rsid w:val="004A7408"/>
    <w:rsid w:val="004B093A"/>
    <w:rsid w:val="004B14E5"/>
    <w:rsid w:val="004B5829"/>
    <w:rsid w:val="004C53B5"/>
    <w:rsid w:val="004C6523"/>
    <w:rsid w:val="004E7041"/>
    <w:rsid w:val="004F0CB7"/>
    <w:rsid w:val="004F32A1"/>
    <w:rsid w:val="004F6D7C"/>
    <w:rsid w:val="00505562"/>
    <w:rsid w:val="005124BC"/>
    <w:rsid w:val="00521F1F"/>
    <w:rsid w:val="00522821"/>
    <w:rsid w:val="00524314"/>
    <w:rsid w:val="005277B1"/>
    <w:rsid w:val="00535B91"/>
    <w:rsid w:val="00537050"/>
    <w:rsid w:val="005432C0"/>
    <w:rsid w:val="005508EF"/>
    <w:rsid w:val="00550E9B"/>
    <w:rsid w:val="00553454"/>
    <w:rsid w:val="005562D7"/>
    <w:rsid w:val="0055658C"/>
    <w:rsid w:val="00562FB7"/>
    <w:rsid w:val="00566BC8"/>
    <w:rsid w:val="00566C57"/>
    <w:rsid w:val="00573287"/>
    <w:rsid w:val="00573BB5"/>
    <w:rsid w:val="00574B44"/>
    <w:rsid w:val="00574DDF"/>
    <w:rsid w:val="00580E16"/>
    <w:rsid w:val="00583DBC"/>
    <w:rsid w:val="00593D53"/>
    <w:rsid w:val="00595245"/>
    <w:rsid w:val="00595831"/>
    <w:rsid w:val="005A3740"/>
    <w:rsid w:val="005A462E"/>
    <w:rsid w:val="005A5C88"/>
    <w:rsid w:val="005A5CA0"/>
    <w:rsid w:val="005B1ED6"/>
    <w:rsid w:val="005C0363"/>
    <w:rsid w:val="005C383F"/>
    <w:rsid w:val="005C428F"/>
    <w:rsid w:val="005D031B"/>
    <w:rsid w:val="005D0834"/>
    <w:rsid w:val="005E0893"/>
    <w:rsid w:val="005E1F6C"/>
    <w:rsid w:val="005E2804"/>
    <w:rsid w:val="005E40DD"/>
    <w:rsid w:val="005E731A"/>
    <w:rsid w:val="005F2525"/>
    <w:rsid w:val="005F44CF"/>
    <w:rsid w:val="005F793E"/>
    <w:rsid w:val="006021C6"/>
    <w:rsid w:val="00602471"/>
    <w:rsid w:val="00607F89"/>
    <w:rsid w:val="006150E9"/>
    <w:rsid w:val="006155B0"/>
    <w:rsid w:val="006165A2"/>
    <w:rsid w:val="00616645"/>
    <w:rsid w:val="00617329"/>
    <w:rsid w:val="0061785B"/>
    <w:rsid w:val="0062387C"/>
    <w:rsid w:val="006258AC"/>
    <w:rsid w:val="00630F94"/>
    <w:rsid w:val="006317DC"/>
    <w:rsid w:val="00635750"/>
    <w:rsid w:val="00636F3D"/>
    <w:rsid w:val="00640371"/>
    <w:rsid w:val="0065004F"/>
    <w:rsid w:val="00651631"/>
    <w:rsid w:val="006520FB"/>
    <w:rsid w:val="006573DF"/>
    <w:rsid w:val="00660E04"/>
    <w:rsid w:val="0066614F"/>
    <w:rsid w:val="00670DDE"/>
    <w:rsid w:val="00671036"/>
    <w:rsid w:val="0067278B"/>
    <w:rsid w:val="00683A78"/>
    <w:rsid w:val="00683E53"/>
    <w:rsid w:val="00687031"/>
    <w:rsid w:val="00692B47"/>
    <w:rsid w:val="00693526"/>
    <w:rsid w:val="00695648"/>
    <w:rsid w:val="006975FD"/>
    <w:rsid w:val="006A0403"/>
    <w:rsid w:val="006A738F"/>
    <w:rsid w:val="006B191F"/>
    <w:rsid w:val="006B5844"/>
    <w:rsid w:val="006C21D8"/>
    <w:rsid w:val="006C4DB2"/>
    <w:rsid w:val="006C6393"/>
    <w:rsid w:val="006C79AE"/>
    <w:rsid w:val="006D0B37"/>
    <w:rsid w:val="006D2C5C"/>
    <w:rsid w:val="006D3AF0"/>
    <w:rsid w:val="006D5955"/>
    <w:rsid w:val="006D675F"/>
    <w:rsid w:val="006D6DBB"/>
    <w:rsid w:val="006D7686"/>
    <w:rsid w:val="006E2CF1"/>
    <w:rsid w:val="006E5E80"/>
    <w:rsid w:val="006E787B"/>
    <w:rsid w:val="006F4A16"/>
    <w:rsid w:val="00703AB3"/>
    <w:rsid w:val="00716139"/>
    <w:rsid w:val="00717770"/>
    <w:rsid w:val="00723637"/>
    <w:rsid w:val="00730A53"/>
    <w:rsid w:val="00740882"/>
    <w:rsid w:val="00745C3F"/>
    <w:rsid w:val="007559AD"/>
    <w:rsid w:val="00756104"/>
    <w:rsid w:val="007567D6"/>
    <w:rsid w:val="007648A1"/>
    <w:rsid w:val="00766E04"/>
    <w:rsid w:val="00772735"/>
    <w:rsid w:val="00772EE1"/>
    <w:rsid w:val="00774396"/>
    <w:rsid w:val="00774A44"/>
    <w:rsid w:val="0077762B"/>
    <w:rsid w:val="007858C5"/>
    <w:rsid w:val="00785E59"/>
    <w:rsid w:val="0078658D"/>
    <w:rsid w:val="007912D5"/>
    <w:rsid w:val="00791543"/>
    <w:rsid w:val="007952DB"/>
    <w:rsid w:val="00796694"/>
    <w:rsid w:val="00796A77"/>
    <w:rsid w:val="007972BF"/>
    <w:rsid w:val="00797CD0"/>
    <w:rsid w:val="007A4AE3"/>
    <w:rsid w:val="007A5B5D"/>
    <w:rsid w:val="007B1FC5"/>
    <w:rsid w:val="007B233F"/>
    <w:rsid w:val="007C7E26"/>
    <w:rsid w:val="007D465F"/>
    <w:rsid w:val="007E0AC7"/>
    <w:rsid w:val="007E22ED"/>
    <w:rsid w:val="007E3BB6"/>
    <w:rsid w:val="007F5BD7"/>
    <w:rsid w:val="00801CF4"/>
    <w:rsid w:val="0080208E"/>
    <w:rsid w:val="008044F0"/>
    <w:rsid w:val="008054B8"/>
    <w:rsid w:val="00812F48"/>
    <w:rsid w:val="008166EF"/>
    <w:rsid w:val="008246A6"/>
    <w:rsid w:val="0082559B"/>
    <w:rsid w:val="00833C02"/>
    <w:rsid w:val="00835241"/>
    <w:rsid w:val="00835606"/>
    <w:rsid w:val="008360CF"/>
    <w:rsid w:val="008363F5"/>
    <w:rsid w:val="008364E3"/>
    <w:rsid w:val="00841668"/>
    <w:rsid w:val="00841C9C"/>
    <w:rsid w:val="008436AF"/>
    <w:rsid w:val="008472A2"/>
    <w:rsid w:val="00857BBA"/>
    <w:rsid w:val="0086526D"/>
    <w:rsid w:val="008664D6"/>
    <w:rsid w:val="00870416"/>
    <w:rsid w:val="008735EF"/>
    <w:rsid w:val="00877678"/>
    <w:rsid w:val="008837A0"/>
    <w:rsid w:val="0088417A"/>
    <w:rsid w:val="008842A7"/>
    <w:rsid w:val="0088786D"/>
    <w:rsid w:val="008A2307"/>
    <w:rsid w:val="008A2B8C"/>
    <w:rsid w:val="008A4C21"/>
    <w:rsid w:val="008B3828"/>
    <w:rsid w:val="008B4FA3"/>
    <w:rsid w:val="008B616C"/>
    <w:rsid w:val="008C0946"/>
    <w:rsid w:val="008C1380"/>
    <w:rsid w:val="008C616E"/>
    <w:rsid w:val="008C7C7E"/>
    <w:rsid w:val="008D7B0C"/>
    <w:rsid w:val="008E21F2"/>
    <w:rsid w:val="008E4869"/>
    <w:rsid w:val="008E4DBB"/>
    <w:rsid w:val="008E73EE"/>
    <w:rsid w:val="008E758C"/>
    <w:rsid w:val="008F0A54"/>
    <w:rsid w:val="008F1CFA"/>
    <w:rsid w:val="008F4581"/>
    <w:rsid w:val="008F7545"/>
    <w:rsid w:val="00905692"/>
    <w:rsid w:val="009116CD"/>
    <w:rsid w:val="0092105D"/>
    <w:rsid w:val="0092194D"/>
    <w:rsid w:val="009222E9"/>
    <w:rsid w:val="009259BB"/>
    <w:rsid w:val="0092772D"/>
    <w:rsid w:val="009339B9"/>
    <w:rsid w:val="009352DC"/>
    <w:rsid w:val="00937E31"/>
    <w:rsid w:val="00944483"/>
    <w:rsid w:val="00945402"/>
    <w:rsid w:val="0095000D"/>
    <w:rsid w:val="00952EE2"/>
    <w:rsid w:val="00954D93"/>
    <w:rsid w:val="00960261"/>
    <w:rsid w:val="00960684"/>
    <w:rsid w:val="00961BAA"/>
    <w:rsid w:val="00963A7D"/>
    <w:rsid w:val="00964827"/>
    <w:rsid w:val="0096529B"/>
    <w:rsid w:val="0097069D"/>
    <w:rsid w:val="0097142A"/>
    <w:rsid w:val="00973B7D"/>
    <w:rsid w:val="0097548D"/>
    <w:rsid w:val="009849E8"/>
    <w:rsid w:val="00986104"/>
    <w:rsid w:val="00990258"/>
    <w:rsid w:val="00991A0F"/>
    <w:rsid w:val="009948B1"/>
    <w:rsid w:val="009A0009"/>
    <w:rsid w:val="009A65EB"/>
    <w:rsid w:val="009A6D1C"/>
    <w:rsid w:val="009A7BA3"/>
    <w:rsid w:val="009B13D9"/>
    <w:rsid w:val="009B1E68"/>
    <w:rsid w:val="009B6C30"/>
    <w:rsid w:val="009C1368"/>
    <w:rsid w:val="009D060A"/>
    <w:rsid w:val="009D45B4"/>
    <w:rsid w:val="009D5125"/>
    <w:rsid w:val="009D577C"/>
    <w:rsid w:val="009E0793"/>
    <w:rsid w:val="009E0DAE"/>
    <w:rsid w:val="009E13CD"/>
    <w:rsid w:val="009E1957"/>
    <w:rsid w:val="009E4488"/>
    <w:rsid w:val="009F061F"/>
    <w:rsid w:val="009F0C5C"/>
    <w:rsid w:val="009F51EC"/>
    <w:rsid w:val="00A03A8F"/>
    <w:rsid w:val="00A044AA"/>
    <w:rsid w:val="00A20004"/>
    <w:rsid w:val="00A21738"/>
    <w:rsid w:val="00A2278F"/>
    <w:rsid w:val="00A25C60"/>
    <w:rsid w:val="00A27941"/>
    <w:rsid w:val="00A309EE"/>
    <w:rsid w:val="00A30D6F"/>
    <w:rsid w:val="00A345C4"/>
    <w:rsid w:val="00A368BC"/>
    <w:rsid w:val="00A56288"/>
    <w:rsid w:val="00A6252E"/>
    <w:rsid w:val="00A63909"/>
    <w:rsid w:val="00A67CA4"/>
    <w:rsid w:val="00A70ADC"/>
    <w:rsid w:val="00A70DC5"/>
    <w:rsid w:val="00A72111"/>
    <w:rsid w:val="00A77418"/>
    <w:rsid w:val="00A83AD1"/>
    <w:rsid w:val="00A8571F"/>
    <w:rsid w:val="00A87922"/>
    <w:rsid w:val="00A93D80"/>
    <w:rsid w:val="00A95E8E"/>
    <w:rsid w:val="00A969F5"/>
    <w:rsid w:val="00AA0596"/>
    <w:rsid w:val="00AA60F8"/>
    <w:rsid w:val="00AA693D"/>
    <w:rsid w:val="00AB3252"/>
    <w:rsid w:val="00AC3FD4"/>
    <w:rsid w:val="00AD04E5"/>
    <w:rsid w:val="00AD7552"/>
    <w:rsid w:val="00AE1210"/>
    <w:rsid w:val="00AE3054"/>
    <w:rsid w:val="00AE46FF"/>
    <w:rsid w:val="00AE5BA7"/>
    <w:rsid w:val="00AF0611"/>
    <w:rsid w:val="00AF24D6"/>
    <w:rsid w:val="00AF43B3"/>
    <w:rsid w:val="00AF52D0"/>
    <w:rsid w:val="00B00023"/>
    <w:rsid w:val="00B00110"/>
    <w:rsid w:val="00B03546"/>
    <w:rsid w:val="00B07448"/>
    <w:rsid w:val="00B25865"/>
    <w:rsid w:val="00B26DF1"/>
    <w:rsid w:val="00B27430"/>
    <w:rsid w:val="00B3376A"/>
    <w:rsid w:val="00B357AC"/>
    <w:rsid w:val="00B40784"/>
    <w:rsid w:val="00B46FC7"/>
    <w:rsid w:val="00B47AA4"/>
    <w:rsid w:val="00B51889"/>
    <w:rsid w:val="00B7661B"/>
    <w:rsid w:val="00B811D3"/>
    <w:rsid w:val="00B85A49"/>
    <w:rsid w:val="00B87AAC"/>
    <w:rsid w:val="00B904DD"/>
    <w:rsid w:val="00B941E8"/>
    <w:rsid w:val="00B9785F"/>
    <w:rsid w:val="00BA3311"/>
    <w:rsid w:val="00BA4A5D"/>
    <w:rsid w:val="00BA4FD3"/>
    <w:rsid w:val="00BA525E"/>
    <w:rsid w:val="00BB0752"/>
    <w:rsid w:val="00BB3109"/>
    <w:rsid w:val="00BB69C0"/>
    <w:rsid w:val="00BC0725"/>
    <w:rsid w:val="00BC328F"/>
    <w:rsid w:val="00BD1FC9"/>
    <w:rsid w:val="00BD6779"/>
    <w:rsid w:val="00BE3E8C"/>
    <w:rsid w:val="00BF7A62"/>
    <w:rsid w:val="00C002AF"/>
    <w:rsid w:val="00C05D06"/>
    <w:rsid w:val="00C06B1E"/>
    <w:rsid w:val="00C075B2"/>
    <w:rsid w:val="00C1394D"/>
    <w:rsid w:val="00C2158A"/>
    <w:rsid w:val="00C22CF8"/>
    <w:rsid w:val="00C242A9"/>
    <w:rsid w:val="00C25165"/>
    <w:rsid w:val="00C27294"/>
    <w:rsid w:val="00C363DA"/>
    <w:rsid w:val="00C3702A"/>
    <w:rsid w:val="00C37434"/>
    <w:rsid w:val="00C41BE4"/>
    <w:rsid w:val="00C4489E"/>
    <w:rsid w:val="00C44C61"/>
    <w:rsid w:val="00C45ABD"/>
    <w:rsid w:val="00C46ECB"/>
    <w:rsid w:val="00C504BA"/>
    <w:rsid w:val="00C51324"/>
    <w:rsid w:val="00C514D6"/>
    <w:rsid w:val="00C517B1"/>
    <w:rsid w:val="00C533FE"/>
    <w:rsid w:val="00C55D54"/>
    <w:rsid w:val="00C574E0"/>
    <w:rsid w:val="00C57522"/>
    <w:rsid w:val="00C661D8"/>
    <w:rsid w:val="00C67C57"/>
    <w:rsid w:val="00C71B5C"/>
    <w:rsid w:val="00C72C2D"/>
    <w:rsid w:val="00C73B70"/>
    <w:rsid w:val="00C75286"/>
    <w:rsid w:val="00C85BD8"/>
    <w:rsid w:val="00C87A81"/>
    <w:rsid w:val="00CA47BA"/>
    <w:rsid w:val="00CA6E36"/>
    <w:rsid w:val="00CA7524"/>
    <w:rsid w:val="00CA7977"/>
    <w:rsid w:val="00CC7A0D"/>
    <w:rsid w:val="00CD411C"/>
    <w:rsid w:val="00CD6201"/>
    <w:rsid w:val="00CE1E97"/>
    <w:rsid w:val="00CE748D"/>
    <w:rsid w:val="00CE7684"/>
    <w:rsid w:val="00CF36AB"/>
    <w:rsid w:val="00CF64BF"/>
    <w:rsid w:val="00CF7082"/>
    <w:rsid w:val="00D03FB9"/>
    <w:rsid w:val="00D06A74"/>
    <w:rsid w:val="00D07C29"/>
    <w:rsid w:val="00D07E2B"/>
    <w:rsid w:val="00D07E62"/>
    <w:rsid w:val="00D11516"/>
    <w:rsid w:val="00D126BA"/>
    <w:rsid w:val="00D30B34"/>
    <w:rsid w:val="00D37001"/>
    <w:rsid w:val="00D429BC"/>
    <w:rsid w:val="00D52857"/>
    <w:rsid w:val="00D52F75"/>
    <w:rsid w:val="00D5754E"/>
    <w:rsid w:val="00D61C47"/>
    <w:rsid w:val="00D6614C"/>
    <w:rsid w:val="00D66DFC"/>
    <w:rsid w:val="00D73B6F"/>
    <w:rsid w:val="00D77E41"/>
    <w:rsid w:val="00D805AB"/>
    <w:rsid w:val="00D8078B"/>
    <w:rsid w:val="00D865A6"/>
    <w:rsid w:val="00D93014"/>
    <w:rsid w:val="00D952D1"/>
    <w:rsid w:val="00D95C0E"/>
    <w:rsid w:val="00D96860"/>
    <w:rsid w:val="00D9784E"/>
    <w:rsid w:val="00DA0669"/>
    <w:rsid w:val="00DA490B"/>
    <w:rsid w:val="00DB1931"/>
    <w:rsid w:val="00DB1F23"/>
    <w:rsid w:val="00DB3D05"/>
    <w:rsid w:val="00DB6EAC"/>
    <w:rsid w:val="00DC3CA9"/>
    <w:rsid w:val="00DC3D92"/>
    <w:rsid w:val="00DC6F3B"/>
    <w:rsid w:val="00DD7136"/>
    <w:rsid w:val="00DD7893"/>
    <w:rsid w:val="00DE1200"/>
    <w:rsid w:val="00DE2401"/>
    <w:rsid w:val="00DE293B"/>
    <w:rsid w:val="00DE5C97"/>
    <w:rsid w:val="00DF6A71"/>
    <w:rsid w:val="00E026E5"/>
    <w:rsid w:val="00E05631"/>
    <w:rsid w:val="00E05D8C"/>
    <w:rsid w:val="00E06259"/>
    <w:rsid w:val="00E1635C"/>
    <w:rsid w:val="00E20692"/>
    <w:rsid w:val="00E21335"/>
    <w:rsid w:val="00E23023"/>
    <w:rsid w:val="00E27775"/>
    <w:rsid w:val="00E33F26"/>
    <w:rsid w:val="00E40DDC"/>
    <w:rsid w:val="00E439C1"/>
    <w:rsid w:val="00E45B5D"/>
    <w:rsid w:val="00E51E98"/>
    <w:rsid w:val="00E5584F"/>
    <w:rsid w:val="00E55B8B"/>
    <w:rsid w:val="00E56C2D"/>
    <w:rsid w:val="00E60E90"/>
    <w:rsid w:val="00E617F1"/>
    <w:rsid w:val="00E827F0"/>
    <w:rsid w:val="00E84B84"/>
    <w:rsid w:val="00E91C16"/>
    <w:rsid w:val="00EA6622"/>
    <w:rsid w:val="00EB453F"/>
    <w:rsid w:val="00EB4E6A"/>
    <w:rsid w:val="00EB6970"/>
    <w:rsid w:val="00EC0BC5"/>
    <w:rsid w:val="00EC2E57"/>
    <w:rsid w:val="00EC66CE"/>
    <w:rsid w:val="00EC6727"/>
    <w:rsid w:val="00ED0E03"/>
    <w:rsid w:val="00ED49E9"/>
    <w:rsid w:val="00ED6876"/>
    <w:rsid w:val="00EE29AD"/>
    <w:rsid w:val="00EE45F2"/>
    <w:rsid w:val="00EE5B3E"/>
    <w:rsid w:val="00EE7C20"/>
    <w:rsid w:val="00EF73B8"/>
    <w:rsid w:val="00F07351"/>
    <w:rsid w:val="00F16F9E"/>
    <w:rsid w:val="00F2240B"/>
    <w:rsid w:val="00F26ACB"/>
    <w:rsid w:val="00F33702"/>
    <w:rsid w:val="00F354D5"/>
    <w:rsid w:val="00F3606A"/>
    <w:rsid w:val="00F44525"/>
    <w:rsid w:val="00F50490"/>
    <w:rsid w:val="00F5153C"/>
    <w:rsid w:val="00F5416B"/>
    <w:rsid w:val="00F62CD6"/>
    <w:rsid w:val="00F65956"/>
    <w:rsid w:val="00F675E1"/>
    <w:rsid w:val="00F71D0D"/>
    <w:rsid w:val="00F75C4E"/>
    <w:rsid w:val="00F82201"/>
    <w:rsid w:val="00F9226B"/>
    <w:rsid w:val="00F96901"/>
    <w:rsid w:val="00FA51B3"/>
    <w:rsid w:val="00FA7FDD"/>
    <w:rsid w:val="00FB1E07"/>
    <w:rsid w:val="00FB1EAC"/>
    <w:rsid w:val="00FB45F1"/>
    <w:rsid w:val="00FC07FD"/>
    <w:rsid w:val="00FD0320"/>
    <w:rsid w:val="00FE0191"/>
    <w:rsid w:val="00FE1E39"/>
    <w:rsid w:val="00FE6ACB"/>
    <w:rsid w:val="00FF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6"/>
    <o:shapelayout v:ext="edit">
      <o:idmap v:ext="edit" data="2"/>
    </o:shapelayout>
  </w:shapeDefaults>
  <w:decimalSymbol w:val="."/>
  <w:listSeparator w:val=","/>
  <w14:docId w14:val="05E82DC6"/>
  <w15:docId w15:val="{945B419A-1106-40FE-AEA3-39F09C7E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28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28A"/>
    <w:pPr>
      <w:keepNext/>
      <w:keepLines/>
      <w:spacing w:before="400" w:after="40" w:line="240" w:lineRule="auto"/>
      <w:outlineLvl w:val="0"/>
    </w:pPr>
    <w:rPr>
      <w:rFonts w:ascii="Calibri Light" w:eastAsia="SimSun" w:hAnsi="Calibri Light" w:cs="Times New Roman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28A"/>
    <w:pPr>
      <w:keepNext/>
      <w:keepLines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328A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328A"/>
    <w:pPr>
      <w:keepNext/>
      <w:keepLines/>
      <w:spacing w:before="40" w:after="0"/>
      <w:outlineLvl w:val="3"/>
    </w:pPr>
    <w:rPr>
      <w:rFonts w:ascii="Calibri Light" w:eastAsia="SimSun" w:hAnsi="Calibri Light" w:cs="Times New Roman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328A"/>
    <w:pPr>
      <w:keepNext/>
      <w:keepLines/>
      <w:spacing w:before="40" w:after="0"/>
      <w:outlineLvl w:val="4"/>
    </w:pPr>
    <w:rPr>
      <w:rFonts w:ascii="Calibri Light" w:eastAsia="SimSun" w:hAnsi="Calibri Light" w:cs="Times New Roman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328A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28A"/>
    <w:pPr>
      <w:keepNext/>
      <w:keepLines/>
      <w:spacing w:before="40" w:after="0"/>
      <w:outlineLvl w:val="6"/>
    </w:pPr>
    <w:rPr>
      <w:rFonts w:ascii="Calibri Light" w:eastAsia="SimSun" w:hAnsi="Calibri Light" w:cs="Times New Roman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28A"/>
    <w:pPr>
      <w:keepNext/>
      <w:keepLines/>
      <w:spacing w:before="40" w:after="0"/>
      <w:outlineLvl w:val="7"/>
    </w:pPr>
    <w:rPr>
      <w:rFonts w:ascii="Calibri Light" w:eastAsia="SimSun" w:hAnsi="Calibri Light" w:cs="Times New Roman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28A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1F4E7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328A"/>
    <w:pPr>
      <w:spacing w:after="0" w:line="204" w:lineRule="auto"/>
      <w:contextualSpacing/>
    </w:pPr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1D328A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28A"/>
    <w:pPr>
      <w:numPr>
        <w:ilvl w:val="1"/>
      </w:numPr>
      <w:spacing w:after="240" w:line="240" w:lineRule="auto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1D328A"/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Heading1Char">
    <w:name w:val="Heading 1 Char"/>
    <w:link w:val="Heading1"/>
    <w:uiPriority w:val="9"/>
    <w:rsid w:val="001D328A"/>
    <w:rPr>
      <w:rFonts w:ascii="Calibri Light" w:eastAsia="SimSun" w:hAnsi="Calibri Light" w:cs="Times New Roman"/>
      <w:color w:val="1F4E79"/>
      <w:sz w:val="36"/>
      <w:szCs w:val="36"/>
    </w:rPr>
  </w:style>
  <w:style w:type="paragraph" w:styleId="Caption">
    <w:name w:val="caption"/>
    <w:basedOn w:val="Normal"/>
    <w:next w:val="Normal"/>
    <w:uiPriority w:val="35"/>
    <w:unhideWhenUsed/>
    <w:qFormat/>
    <w:rsid w:val="001D328A"/>
    <w:pPr>
      <w:spacing w:line="240" w:lineRule="auto"/>
    </w:pPr>
    <w:rPr>
      <w:b/>
      <w:bCs/>
      <w:smallCaps/>
      <w:color w:val="44546A"/>
    </w:rPr>
  </w:style>
  <w:style w:type="character" w:customStyle="1" w:styleId="Heading2Char">
    <w:name w:val="Heading 2 Char"/>
    <w:link w:val="Heading2"/>
    <w:uiPriority w:val="9"/>
    <w:rsid w:val="001D328A"/>
    <w:rPr>
      <w:rFonts w:ascii="Calibri Light" w:eastAsia="SimSun" w:hAnsi="Calibri Light" w:cs="Times New Roman"/>
      <w:color w:val="2E74B5"/>
      <w:sz w:val="32"/>
      <w:szCs w:val="32"/>
    </w:rPr>
  </w:style>
  <w:style w:type="character" w:styleId="Emphasis">
    <w:name w:val="Emphasis"/>
    <w:uiPriority w:val="20"/>
    <w:qFormat/>
    <w:rsid w:val="001D328A"/>
    <w:rPr>
      <w:i/>
      <w:iCs/>
    </w:rPr>
  </w:style>
  <w:style w:type="character" w:customStyle="1" w:styleId="Heading3Char">
    <w:name w:val="Heading 3 Char"/>
    <w:link w:val="Heading3"/>
    <w:uiPriority w:val="9"/>
    <w:rsid w:val="001D328A"/>
    <w:rPr>
      <w:rFonts w:ascii="Calibri Light" w:eastAsia="SimSun" w:hAnsi="Calibri Light" w:cs="Times New Roman"/>
      <w:color w:val="2E74B5"/>
      <w:sz w:val="28"/>
      <w:szCs w:val="28"/>
    </w:rPr>
  </w:style>
  <w:style w:type="character" w:styleId="PageNumber">
    <w:name w:val="page number"/>
    <w:uiPriority w:val="99"/>
    <w:rPr>
      <w:rFonts w:ascii="Corbel" w:hAnsi="Corbel"/>
      <w:color w:val="FF5C0B"/>
      <w:sz w:val="20"/>
    </w:rPr>
  </w:style>
  <w:style w:type="paragraph" w:styleId="Header">
    <w:name w:val="header"/>
    <w:basedOn w:val="Normal"/>
    <w:link w:val="HeaderChar"/>
    <w:uiPriority w:val="99"/>
    <w:pPr>
      <w:spacing w:after="60"/>
    </w:pPr>
    <w:rPr>
      <w:caps/>
      <w:color w:val="FF5C0B"/>
      <w:sz w:val="20"/>
    </w:rPr>
  </w:style>
  <w:style w:type="character" w:customStyle="1" w:styleId="HeaderChar">
    <w:name w:val="Header Char"/>
    <w:link w:val="Header"/>
    <w:uiPriority w:val="99"/>
    <w:rPr>
      <w:caps/>
      <w:color w:val="FF5C0B"/>
      <w:sz w:val="20"/>
    </w:rPr>
  </w:style>
  <w:style w:type="paragraph" w:customStyle="1" w:styleId="Name">
    <w:name w:val="Name"/>
    <w:basedOn w:val="Normal"/>
    <w:rPr>
      <w:color w:val="404040"/>
    </w:rPr>
  </w:style>
  <w:style w:type="paragraph" w:customStyle="1" w:styleId="SidebarTableText">
    <w:name w:val="Sidebar Table Text"/>
    <w:basedOn w:val="Normal"/>
    <w:rPr>
      <w:sz w:val="16"/>
    </w:rPr>
  </w:style>
  <w:style w:type="character" w:customStyle="1" w:styleId="Heading4Char">
    <w:name w:val="Heading 4 Char"/>
    <w:link w:val="Heading4"/>
    <w:uiPriority w:val="9"/>
    <w:rsid w:val="001D328A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rsid w:val="001D328A"/>
    <w:rPr>
      <w:rFonts w:ascii="Calibri Light" w:eastAsia="SimSun" w:hAnsi="Calibri Light" w:cs="Times New Roman"/>
      <w:caps/>
      <w:color w:val="2E74B5"/>
    </w:rPr>
  </w:style>
  <w:style w:type="paragraph" w:customStyle="1" w:styleId="ContactInfo">
    <w:name w:val="Contact Info"/>
    <w:basedOn w:val="Normal"/>
    <w:pPr>
      <w:spacing w:after="120"/>
    </w:pPr>
    <w:rPr>
      <w:color w:val="808080"/>
      <w:sz w:val="16"/>
      <w:lang w:val="fr-FR"/>
    </w:rPr>
  </w:style>
  <w:style w:type="paragraph" w:customStyle="1" w:styleId="Caption2">
    <w:name w:val="Caption 2"/>
    <w:basedOn w:val="Normal"/>
    <w:pPr>
      <w:spacing w:after="0"/>
    </w:pPr>
    <w:rPr>
      <w:i/>
      <w:color w:val="7F7F7F"/>
      <w:sz w:val="16"/>
    </w:rPr>
  </w:style>
  <w:style w:type="paragraph" w:customStyle="1" w:styleId="Callout">
    <w:name w:val="Callout"/>
    <w:basedOn w:val="Normal"/>
    <w:pPr>
      <w:spacing w:before="40" w:after="0"/>
      <w:ind w:left="-216"/>
    </w:pPr>
    <w:rPr>
      <w:rFonts w:ascii="Trebuchet MS" w:hAnsi="Trebuchet MS"/>
      <w:color w:val="D9D9D9"/>
      <w:sz w:val="72"/>
    </w:rPr>
  </w:style>
  <w:style w:type="paragraph" w:customStyle="1" w:styleId="SidebarText">
    <w:name w:val="Sidebar Text"/>
    <w:basedOn w:val="Normal"/>
    <w:pPr>
      <w:ind w:left="-216" w:right="-144"/>
    </w:pPr>
    <w:rPr>
      <w:sz w:val="16"/>
    </w:rPr>
  </w:style>
  <w:style w:type="character" w:customStyle="1" w:styleId="Heading6Char">
    <w:name w:val="Heading 6 Char"/>
    <w:link w:val="Heading6"/>
    <w:uiPriority w:val="9"/>
    <w:rsid w:val="001D328A"/>
    <w:rPr>
      <w:rFonts w:ascii="Calibri Light" w:eastAsia="SimSun" w:hAnsi="Calibri Light" w:cs="Times New Roman"/>
      <w:i/>
      <w:iCs/>
      <w:caps/>
      <w:color w:val="1F4E79"/>
    </w:rPr>
  </w:style>
  <w:style w:type="paragraph" w:customStyle="1" w:styleId="Title-Back">
    <w:name w:val="Title-Back"/>
    <w:basedOn w:val="Normal"/>
    <w:pPr>
      <w:spacing w:before="120" w:after="0"/>
      <w:jc w:val="right"/>
    </w:pPr>
    <w:rPr>
      <w:rFonts w:ascii="Trebuchet MS" w:hAnsi="Trebuchet MS"/>
      <w:color w:val="FFFFFF"/>
      <w:sz w:val="56"/>
    </w:rPr>
  </w:style>
  <w:style w:type="paragraph" w:customStyle="1" w:styleId="Subtitle-Back">
    <w:name w:val="Subtitle-Back"/>
    <w:basedOn w:val="Normal"/>
    <w:pPr>
      <w:spacing w:after="1200"/>
      <w:jc w:val="right"/>
    </w:pPr>
    <w:rPr>
      <w:rFonts w:ascii="Trebuchet MS" w:hAnsi="Trebuchet MS"/>
      <w:color w:val="FFFFFF"/>
      <w:sz w:val="44"/>
    </w:rPr>
  </w:style>
  <w:style w:type="paragraph" w:customStyle="1" w:styleId="ReturnAddress">
    <w:name w:val="Return Address"/>
    <w:basedOn w:val="Normal"/>
    <w:pPr>
      <w:spacing w:after="240"/>
      <w:jc w:val="right"/>
    </w:pPr>
    <w:rPr>
      <w:color w:val="FFFFFF"/>
    </w:rPr>
  </w:style>
  <w:style w:type="paragraph" w:customStyle="1" w:styleId="Address">
    <w:name w:val="Address"/>
    <w:basedOn w:val="Normal"/>
    <w:pPr>
      <w:spacing w:after="0"/>
    </w:pPr>
    <w:rPr>
      <w:sz w:val="20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D328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color w:val="262626"/>
      <w:sz w:val="16"/>
      <w:szCs w:val="16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IssueNumber">
    <w:name w:val="Issue Number"/>
    <w:basedOn w:val="Header"/>
    <w:link w:val="IssueNumberChar"/>
    <w:pPr>
      <w:jc w:val="right"/>
    </w:pPr>
    <w:rPr>
      <w:caps w:val="0"/>
      <w:color w:val="808080"/>
    </w:rPr>
  </w:style>
  <w:style w:type="paragraph" w:styleId="NormalWeb">
    <w:name w:val="Normal (Web)"/>
    <w:basedOn w:val="Normal"/>
    <w:uiPriority w:val="99"/>
    <w:unhideWhenUsed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Sidebarphoto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IssueNumberChar">
    <w:name w:val="Issue Number Char"/>
    <w:link w:val="IssueNumber"/>
    <w:rPr>
      <w:color w:val="808080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Pr>
      <w:color w:val="262626"/>
      <w:sz w:val="18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color w:val="26262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color w:val="262626"/>
      <w:sz w:val="20"/>
      <w:szCs w:val="20"/>
    </w:rPr>
  </w:style>
  <w:style w:type="character" w:styleId="FollowedHyperlink">
    <w:name w:val="FollowedHyperlink"/>
    <w:uiPriority w:val="99"/>
    <w:semiHidden/>
    <w:unhideWhenUsed/>
    <w:rPr>
      <w:color w:val="E3791C"/>
      <w:u w:val="single"/>
    </w:rPr>
  </w:style>
  <w:style w:type="character" w:styleId="Hyperlink">
    <w:name w:val="Hyperlink"/>
    <w:uiPriority w:val="99"/>
    <w:unhideWhenUsed/>
    <w:rPr>
      <w:color w:val="BC2700"/>
      <w:u w:val="single"/>
    </w:rPr>
  </w:style>
  <w:style w:type="paragraph" w:styleId="ListBullet">
    <w:name w:val="List Bullet"/>
    <w:basedOn w:val="Normal"/>
    <w:unhideWhenUsed/>
    <w:pPr>
      <w:numPr>
        <w:numId w:val="6"/>
      </w:numPr>
      <w:contextualSpacing/>
    </w:pPr>
    <w:rPr>
      <w:b/>
    </w:rPr>
  </w:style>
  <w:style w:type="paragraph" w:styleId="ListContinue">
    <w:name w:val="List Continue"/>
    <w:basedOn w:val="Normal"/>
    <w:unhideWhenUsed/>
    <w:pPr>
      <w:spacing w:after="120"/>
      <w:ind w:left="360"/>
    </w:pPr>
  </w:style>
  <w:style w:type="paragraph" w:customStyle="1" w:styleId="PageReference">
    <w:name w:val="Page Reference"/>
    <w:basedOn w:val="Normal"/>
    <w:pPr>
      <w:jc w:val="right"/>
    </w:pPr>
    <w:rPr>
      <w:color w:val="000000"/>
      <w:sz w:val="20"/>
    </w:rPr>
  </w:style>
  <w:style w:type="paragraph" w:customStyle="1" w:styleId="SidebarHighlightText">
    <w:name w:val="Sidebar Highlight Text"/>
    <w:basedOn w:val="Normal"/>
    <w:pPr>
      <w:spacing w:after="80"/>
      <w:ind w:left="-216"/>
    </w:pPr>
    <w:rPr>
      <w:rFonts w:ascii="Trebuchet MS" w:hAnsi="Trebuchet MS"/>
      <w:color w:val="595959"/>
      <w:sz w:val="24"/>
    </w:rPr>
  </w:style>
  <w:style w:type="character" w:styleId="Strong">
    <w:name w:val="Strong"/>
    <w:uiPriority w:val="22"/>
    <w:qFormat/>
    <w:rsid w:val="001D328A"/>
    <w:rPr>
      <w:b/>
      <w:bCs/>
    </w:rPr>
  </w:style>
  <w:style w:type="paragraph" w:customStyle="1" w:styleId="HeaderSpace">
    <w:name w:val="Header Space"/>
    <w:basedOn w:val="Normal"/>
    <w:pPr>
      <w:spacing w:after="60"/>
      <w:ind w:left="-230"/>
    </w:pPr>
  </w:style>
  <w:style w:type="paragraph" w:styleId="ListNumber">
    <w:name w:val="List Number"/>
    <w:basedOn w:val="Normal"/>
    <w:uiPriority w:val="99"/>
    <w:unhideWhenUsed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7"/>
      </w:numPr>
      <w:spacing w:after="60"/>
    </w:pPr>
  </w:style>
  <w:style w:type="paragraph" w:customStyle="1" w:styleId="SidebarHeading">
    <w:name w:val="Sidebar Heading"/>
    <w:basedOn w:val="Normal"/>
    <w:pPr>
      <w:spacing w:before="120" w:after="0"/>
      <w:ind w:left="-216" w:right="-144"/>
    </w:pPr>
    <w:rPr>
      <w:rFonts w:ascii="Trebuchet MS" w:hAnsi="Trebuchet MS"/>
      <w:color w:val="FF5C0B"/>
      <w:sz w:val="24"/>
      <w:szCs w:val="24"/>
    </w:rPr>
  </w:style>
  <w:style w:type="paragraph" w:customStyle="1" w:styleId="SidebarPhoto0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Heading7Char">
    <w:name w:val="Heading 7 Char"/>
    <w:link w:val="Heading7"/>
    <w:uiPriority w:val="9"/>
    <w:semiHidden/>
    <w:rsid w:val="001D328A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1D328A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1D328A"/>
    <w:rPr>
      <w:rFonts w:ascii="Calibri Light" w:eastAsia="SimSun" w:hAnsi="Calibri Light" w:cs="Times New Roman"/>
      <w:i/>
      <w:iCs/>
      <w:color w:val="1F4E79"/>
    </w:rPr>
  </w:style>
  <w:style w:type="paragraph" w:styleId="Quote">
    <w:name w:val="Quote"/>
    <w:basedOn w:val="Normal"/>
    <w:next w:val="Normal"/>
    <w:link w:val="QuoteChar"/>
    <w:uiPriority w:val="29"/>
    <w:qFormat/>
    <w:rsid w:val="001D328A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1D328A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28A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1D328A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1D328A"/>
    <w:rPr>
      <w:i/>
      <w:iCs/>
      <w:color w:val="595959"/>
    </w:rPr>
  </w:style>
  <w:style w:type="character" w:styleId="IntenseEmphasis">
    <w:name w:val="Intense Emphasis"/>
    <w:uiPriority w:val="21"/>
    <w:qFormat/>
    <w:rsid w:val="001D328A"/>
    <w:rPr>
      <w:b/>
      <w:bCs/>
      <w:i/>
      <w:iCs/>
    </w:rPr>
  </w:style>
  <w:style w:type="character" w:styleId="SubtleReference">
    <w:name w:val="Subtle Reference"/>
    <w:uiPriority w:val="31"/>
    <w:qFormat/>
    <w:rsid w:val="001D328A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1D328A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1D328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328A"/>
    <w:pPr>
      <w:outlineLvl w:val="9"/>
    </w:pPr>
  </w:style>
  <w:style w:type="paragraph" w:styleId="ListParagraph">
    <w:name w:val="List Paragraph"/>
    <w:basedOn w:val="Normal"/>
    <w:uiPriority w:val="34"/>
    <w:qFormat/>
    <w:rsid w:val="00374F09"/>
    <w:pPr>
      <w:ind w:left="720"/>
      <w:contextualSpacing/>
    </w:pPr>
    <w:rPr>
      <w:szCs w:val="28"/>
    </w:rPr>
  </w:style>
  <w:style w:type="table" w:styleId="PlainTable1">
    <w:name w:val="Plain Table 1"/>
    <w:basedOn w:val="TableNormal"/>
    <w:uiPriority w:val="41"/>
    <w:rsid w:val="00F6595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Default">
    <w:name w:val="Default"/>
    <w:rsid w:val="00D6614C"/>
    <w:pPr>
      <w:autoSpaceDE w:val="0"/>
      <w:autoSpaceDN w:val="0"/>
      <w:adjustRightInd w:val="0"/>
      <w:spacing w:after="160" w:line="259" w:lineRule="auto"/>
    </w:pPr>
    <w:rPr>
      <w:rFonts w:ascii="Celeste Sans Offc Pro" w:eastAsia="Gill Sans MT" w:hAnsi="Celeste Sans Offc Pro" w:cs="Celeste Sans Offc Pro"/>
      <w:color w:val="000000"/>
      <w:sz w:val="24"/>
      <w:szCs w:val="24"/>
    </w:rPr>
  </w:style>
  <w:style w:type="table" w:styleId="GridTable1Light-Accent2">
    <w:name w:val="Grid Table 1 Light Accent 2"/>
    <w:basedOn w:val="TableNormal"/>
    <w:uiPriority w:val="46"/>
    <w:rsid w:val="00B25865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2">
    <w:name w:val="Grid Table 3 Accent 2"/>
    <w:basedOn w:val="TableNormal"/>
    <w:uiPriority w:val="48"/>
    <w:rsid w:val="00B25865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ridTable5Dark-Accent2">
    <w:name w:val="Grid Table 5 Dark Accent 2"/>
    <w:basedOn w:val="TableNormal"/>
    <w:uiPriority w:val="50"/>
    <w:rsid w:val="00B2586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1">
    <w:name w:val="Grid Table 1 Light Accent 1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5F44C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ridTable2-Accent1">
    <w:name w:val="Grid Table 2 Accent 1"/>
    <w:basedOn w:val="TableNormal"/>
    <w:uiPriority w:val="47"/>
    <w:rsid w:val="005F44C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2-Accent4">
    <w:name w:val="Grid Table 2 Accent 4"/>
    <w:basedOn w:val="TableNormal"/>
    <w:uiPriority w:val="47"/>
    <w:rsid w:val="00E21335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1Light-Accent6">
    <w:name w:val="Grid Table 1 Light Accent 6"/>
    <w:basedOn w:val="TableNormal"/>
    <w:uiPriority w:val="46"/>
    <w:rsid w:val="00053E5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053E5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2-Accent3">
    <w:name w:val="List Table 2 Accent 3"/>
    <w:basedOn w:val="TableNormal"/>
    <w:uiPriority w:val="47"/>
    <w:rsid w:val="009D577C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2-Accent5">
    <w:name w:val="List Table 2 Accent 5"/>
    <w:basedOn w:val="TableNormal"/>
    <w:uiPriority w:val="47"/>
    <w:rsid w:val="002B7370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1Light-Accent5">
    <w:name w:val="List Table 1 Light Accent 5"/>
    <w:basedOn w:val="TableNormal"/>
    <w:uiPriority w:val="46"/>
    <w:rsid w:val="002B73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55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055E6"/>
    <w:rPr>
      <w:rFonts w:ascii="Courier New" w:hAnsi="Courier New" w:cs="Courier New"/>
    </w:rPr>
  </w:style>
  <w:style w:type="character" w:customStyle="1" w:styleId="wdyuqq">
    <w:name w:val="wdyuqq"/>
    <w:basedOn w:val="DefaultParagraphFont"/>
    <w:rsid w:val="004B14E5"/>
  </w:style>
  <w:style w:type="table" w:styleId="GridTable4-Accent2">
    <w:name w:val="Grid Table 4 Accent 2"/>
    <w:basedOn w:val="TableNormal"/>
    <w:uiPriority w:val="49"/>
    <w:rsid w:val="00B87AAC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4">
    <w:name w:val="Grid Table 4 Accent 4"/>
    <w:basedOn w:val="TableNormal"/>
    <w:uiPriority w:val="49"/>
    <w:rsid w:val="005E1F6C"/>
    <w:tblPr>
      <w:tblStyleRowBandSize w:val="1"/>
      <w:tblStyleColBandSize w:val="1"/>
      <w:tblBorders>
        <w:top w:val="single" w:sz="4" w:space="0" w:color="60CAF3"/>
        <w:left w:val="single" w:sz="4" w:space="0" w:color="60CAF3"/>
        <w:bottom w:val="single" w:sz="4" w:space="0" w:color="60CAF3"/>
        <w:right w:val="single" w:sz="4" w:space="0" w:color="60CAF3"/>
        <w:insideH w:val="single" w:sz="4" w:space="0" w:color="60CAF3"/>
        <w:insideV w:val="single" w:sz="4" w:space="0" w:color="60CA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9ED5"/>
          <w:left w:val="single" w:sz="4" w:space="0" w:color="0F9ED5"/>
          <w:bottom w:val="single" w:sz="4" w:space="0" w:color="0F9ED5"/>
          <w:right w:val="single" w:sz="4" w:space="0" w:color="0F9ED5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</w:rPr>
      <w:tblPr/>
      <w:tcPr>
        <w:tcBorders>
          <w:top w:val="double" w:sz="4" w:space="0" w:color="0F9E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/>
      </w:tcPr>
    </w:tblStylePr>
    <w:tblStylePr w:type="band1Horz">
      <w:tblPr/>
      <w:tcPr>
        <w:shd w:val="clear" w:color="auto" w:fill="CAEDFB"/>
      </w:tcPr>
    </w:tblStylePr>
  </w:style>
  <w:style w:type="table" w:styleId="GridTable4-Accent5">
    <w:name w:val="Grid Table 4 Accent 5"/>
    <w:basedOn w:val="TableNormal"/>
    <w:uiPriority w:val="49"/>
    <w:rsid w:val="0092772D"/>
    <w:tblPr>
      <w:tblStyleRowBandSize w:val="1"/>
      <w:tblStyleColBandSize w:val="1"/>
      <w:tblBorders>
        <w:top w:val="single" w:sz="4" w:space="0" w:color="D86DCB"/>
        <w:left w:val="single" w:sz="4" w:space="0" w:color="D86DCB"/>
        <w:bottom w:val="single" w:sz="4" w:space="0" w:color="D86DCB"/>
        <w:right w:val="single" w:sz="4" w:space="0" w:color="D86DCB"/>
        <w:insideH w:val="single" w:sz="4" w:space="0" w:color="D86DCB"/>
        <w:insideV w:val="single" w:sz="4" w:space="0" w:color="D86DC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02B93"/>
          <w:left w:val="single" w:sz="4" w:space="0" w:color="A02B93"/>
          <w:bottom w:val="single" w:sz="4" w:space="0" w:color="A02B93"/>
          <w:right w:val="single" w:sz="4" w:space="0" w:color="A02B93"/>
          <w:insideH w:val="nil"/>
          <w:insideV w:val="nil"/>
        </w:tcBorders>
        <w:shd w:val="clear" w:color="auto" w:fill="A02B93"/>
      </w:tcPr>
    </w:tblStylePr>
    <w:tblStylePr w:type="lastRow">
      <w:rPr>
        <w:b/>
        <w:bCs/>
      </w:rPr>
      <w:tblPr/>
      <w:tcPr>
        <w:tcBorders>
          <w:top w:val="double" w:sz="4" w:space="0" w:color="A02B9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/>
      </w:tcPr>
    </w:tblStylePr>
    <w:tblStylePr w:type="band1Horz">
      <w:tblPr/>
      <w:tcPr>
        <w:shd w:val="clear" w:color="auto" w:fill="F2CEED"/>
      </w:tcPr>
    </w:tblStylePr>
  </w:style>
  <w:style w:type="character" w:styleId="UnresolvedMention">
    <w:name w:val="Unresolved Mention"/>
    <w:uiPriority w:val="99"/>
    <w:semiHidden/>
    <w:unhideWhenUsed/>
    <w:rsid w:val="00BE3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0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30462">
          <w:marLeft w:val="0"/>
          <w:marRight w:val="0"/>
          <w:marTop w:val="135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3" w:color="E9E9E9"/>
                <w:bottom w:val="none" w:sz="0" w:space="0" w:color="auto"/>
                <w:right w:val="single" w:sz="6" w:space="13" w:color="E9E9E9"/>
              </w:divBdr>
            </w:div>
          </w:divsChild>
        </w:div>
      </w:divsChild>
    </w:div>
    <w:div w:id="21338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https://www.jal.co.jp/content/www/wwwjalcojp/jp/en/inter/service/economy/meal/beverages/_jcr_content/root/contents/responsivegrid1/responsivegrid_17438/column_1258754747/col-1-1/img_copy_copy.coreimg.375.jpeg/1608795546419.jpeg" TargetMode="External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https://inflightfeed.com/wp-content/uploads/2019/12/tgeconomy2.jpg" TargetMode="External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6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4" Type="http://schemas.openxmlformats.org/officeDocument/2006/relationships/styles" Target="styles.xml"/><Relationship Id="rId9" Type="http://schemas.openxmlformats.org/officeDocument/2006/relationships/image" Target="media/image5.jpeg"/><Relationship Id="rId14" Type="http://schemas.openxmlformats.org/officeDocument/2006/relationships/image" Target="https://www.thaiairways.com/static/common/images/plan/travel_information/Special_Request_Assistance.jpg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8.pn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header" Target="header2.xml"/><Relationship Id="rId20" Type="http://schemas.openxmlformats.org/officeDocument/2006/relationships/image" Target="media/image13.jpeg"/><Relationship Id="rId41" Type="http://schemas.openxmlformats.org/officeDocument/2006/relationships/image" Target="media/image3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ya\AppData\Roaming\Microsoft\Templates\New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EBB6-3879-47E1-9015-067B3316F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098D6-4194-49A6-AD7C-00491240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Newsletter.dotx</Template>
  <TotalTime>8</TotalTime>
  <Pages>20</Pages>
  <Words>2800</Words>
  <Characters>15961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Newsletter</vt:lpstr>
    </vt:vector>
  </TitlesOfParts>
  <Company/>
  <LinksUpToDate>false</LinksUpToDate>
  <CharactersWithSpaces>18724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subject>Title</dc:subject>
  <dc:creator>Asaya</dc:creator>
  <cp:keywords/>
  <dc:description/>
  <cp:lastModifiedBy>Thanat Tam Kongchasingha</cp:lastModifiedBy>
  <cp:revision>2</cp:revision>
  <cp:lastPrinted>2026-07-02T08:17:00Z</cp:lastPrinted>
  <dcterms:created xsi:type="dcterms:W3CDTF">2026-07-14T19:47:00Z</dcterms:created>
  <dcterms:modified xsi:type="dcterms:W3CDTF">2026-07-14T19:47:00Z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TC026866159991</vt:lpwstr>
  </property>
</Properties>
</file>