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F2E1" w14:textId="77777777" w:rsidR="0099615C" w:rsidRDefault="0099615C" w:rsidP="006230AF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  <w:cs/>
        </w:rPr>
        <w:pict w14:anchorId="574C8ADD">
          <v:shape id="_x0000_i1025" type="#_x0000_t75" style="width:554.25pt;height:554.25pt">
            <v:imagedata r:id="rId9" o:title="04"/>
          </v:shape>
        </w:pict>
      </w:r>
    </w:p>
    <w:p w14:paraId="7EC366F8" w14:textId="77777777" w:rsidR="00D801A5" w:rsidRDefault="00E7093F" w:rsidP="006230AF">
      <w:pPr>
        <w:rPr>
          <w:rFonts w:ascii="TH Sarabun New" w:hAnsi="TH Sarabun New" w:cs="TH Sarabun New" w:hint="cs"/>
          <w:sz w:val="40"/>
          <w:szCs w:val="40"/>
        </w:rPr>
      </w:pPr>
      <w:r>
        <w:rPr>
          <w:rFonts w:ascii="TH Sarabun New" w:hAnsi="TH Sarabun New" w:cs="TH Sarabun New" w:hint="cs"/>
          <w:sz w:val="40"/>
          <w:szCs w:val="40"/>
        </w:rPr>
        <w:lastRenderedPageBreak/>
        <w:pict w14:anchorId="2E7818B4">
          <v:shape id="_x0000_i1026" type="#_x0000_t75" style="width:550.5pt;height:727.5pt">
            <v:imagedata r:id="rId10" o:title="04"/>
          </v:shape>
        </w:pict>
      </w: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1620"/>
        <w:gridCol w:w="1980"/>
        <w:gridCol w:w="2025"/>
        <w:gridCol w:w="1276"/>
        <w:gridCol w:w="1276"/>
      </w:tblGrid>
      <w:tr w:rsidR="00D801A5" w14:paraId="48FE4241" w14:textId="77777777" w:rsidTr="00F52292">
        <w:trPr>
          <w:trHeight w:val="829"/>
        </w:trPr>
        <w:tc>
          <w:tcPr>
            <w:tcW w:w="2988" w:type="dxa"/>
            <w:shd w:val="clear" w:color="auto" w:fill="FFC000"/>
            <w:vAlign w:val="center"/>
          </w:tcPr>
          <w:p w14:paraId="29523201" w14:textId="77777777" w:rsidR="00D801A5" w:rsidRPr="002A3453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1620" w:type="dxa"/>
            <w:shd w:val="clear" w:color="auto" w:fill="FFC000"/>
            <w:vAlign w:val="center"/>
          </w:tcPr>
          <w:p w14:paraId="51551838" w14:textId="77777777" w:rsidR="00D801A5" w:rsidRPr="002A3453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488EFD9A" w14:textId="77777777" w:rsidR="00D801A5" w:rsidRPr="002A3453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1980" w:type="dxa"/>
            <w:shd w:val="clear" w:color="auto" w:fill="FFC000"/>
            <w:vAlign w:val="center"/>
          </w:tcPr>
          <w:p w14:paraId="30A3CDF2" w14:textId="77777777" w:rsidR="00D801A5" w:rsidRPr="002A3453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025" w:type="dxa"/>
            <w:shd w:val="clear" w:color="auto" w:fill="FFC000"/>
            <w:vAlign w:val="center"/>
          </w:tcPr>
          <w:p w14:paraId="17207DF4" w14:textId="77777777" w:rsidR="00D801A5" w:rsidRPr="002A3453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548CC697" w14:textId="77777777" w:rsidR="00D801A5" w:rsidRPr="002A3453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37AB7D9A" w14:textId="77777777" w:rsidR="00D801A5" w:rsidRPr="002A3453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F52292" w14:paraId="5EABFC61" w14:textId="77777777" w:rsidTr="00F52292">
        <w:trPr>
          <w:trHeight w:val="469"/>
        </w:trPr>
        <w:tc>
          <w:tcPr>
            <w:tcW w:w="2988" w:type="dxa"/>
            <w:shd w:val="clear" w:color="auto" w:fill="FFF2CC"/>
            <w:vAlign w:val="center"/>
          </w:tcPr>
          <w:p w14:paraId="5D409220" w14:textId="77777777" w:rsidR="00F52292" w:rsidRDefault="00F52292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4"/>
                <w:szCs w:val="44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sz w:val="44"/>
                <w:szCs w:val="44"/>
                <w:cs/>
              </w:rPr>
              <w:t>30 พ.ย.- 06 ธ.ค.2569</w:t>
            </w:r>
          </w:p>
          <w:p w14:paraId="1132BFA7" w14:textId="77777777" w:rsidR="00F52292" w:rsidRDefault="00F52292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4"/>
                <w:szCs w:val="44"/>
              </w:rPr>
            </w:pPr>
            <w:r w:rsidRPr="00BD3B9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4"/>
                <w:szCs w:val="24"/>
                <w:shd w:val="clear" w:color="auto" w:fill="FFFF00"/>
                <w:cs/>
              </w:rPr>
              <w:t>หยุด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4"/>
                <w:szCs w:val="24"/>
                <w:shd w:val="clear" w:color="auto" w:fill="FFFF00"/>
                <w:cs/>
              </w:rPr>
              <w:t>วันพ่อแห่งชาติ</w:t>
            </w:r>
          </w:p>
        </w:tc>
        <w:tc>
          <w:tcPr>
            <w:tcW w:w="1620" w:type="dxa"/>
            <w:shd w:val="clear" w:color="auto" w:fill="FFF2CC"/>
            <w:vAlign w:val="center"/>
          </w:tcPr>
          <w:p w14:paraId="62EF1DF7" w14:textId="77777777" w:rsidR="00F52292" w:rsidRPr="00BD3B9E" w:rsidRDefault="000734C9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69,900.-</w:t>
            </w:r>
            <w:proofErr w:type="gramEnd"/>
          </w:p>
        </w:tc>
        <w:tc>
          <w:tcPr>
            <w:tcW w:w="1980" w:type="dxa"/>
            <w:shd w:val="clear" w:color="auto" w:fill="FFF2CC"/>
            <w:vAlign w:val="center"/>
          </w:tcPr>
          <w:p w14:paraId="0A5D84B2" w14:textId="77777777" w:rsidR="00F52292" w:rsidRDefault="00E7093F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4"/>
                <w:szCs w:val="44"/>
                <w:cs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4"/>
                <w:szCs w:val="44"/>
              </w:rPr>
              <w:t>66,900.-</w:t>
            </w:r>
            <w:proofErr w:type="gramEnd"/>
          </w:p>
        </w:tc>
        <w:tc>
          <w:tcPr>
            <w:tcW w:w="2025" w:type="dxa"/>
            <w:shd w:val="clear" w:color="auto" w:fill="FFF2CC"/>
            <w:vAlign w:val="center"/>
          </w:tcPr>
          <w:p w14:paraId="40B84CB9" w14:textId="77777777" w:rsidR="00F52292" w:rsidRDefault="00E7093F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4"/>
                <w:szCs w:val="44"/>
                <w:cs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4"/>
                <w:szCs w:val="44"/>
              </w:rPr>
              <w:t>61,900.-</w:t>
            </w:r>
            <w:proofErr w:type="gramEnd"/>
          </w:p>
        </w:tc>
        <w:tc>
          <w:tcPr>
            <w:tcW w:w="1276" w:type="dxa"/>
            <w:shd w:val="clear" w:color="auto" w:fill="FFF2CC"/>
            <w:vAlign w:val="center"/>
          </w:tcPr>
          <w:p w14:paraId="7964278D" w14:textId="77777777" w:rsidR="00F52292" w:rsidRPr="00BD3B9E" w:rsidRDefault="00E7093F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0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124E3DF8" w14:textId="77777777" w:rsidR="00F52292" w:rsidRPr="00BD3B9E" w:rsidRDefault="00E7093F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49,900.-</w:t>
            </w:r>
            <w:proofErr w:type="gramEnd"/>
          </w:p>
        </w:tc>
      </w:tr>
      <w:tr w:rsidR="00D801A5" w14:paraId="37059963" w14:textId="77777777" w:rsidTr="00F52292">
        <w:trPr>
          <w:trHeight w:val="469"/>
        </w:trPr>
        <w:tc>
          <w:tcPr>
            <w:tcW w:w="2988" w:type="dxa"/>
            <w:shd w:val="clear" w:color="auto" w:fill="FFF2CC"/>
            <w:vAlign w:val="center"/>
          </w:tcPr>
          <w:p w14:paraId="06FDF24E" w14:textId="77777777" w:rsidR="00D801A5" w:rsidRPr="00A524FE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จัดกรุ๊ปส่วนตัว 4-6ท่าน</w:t>
            </w:r>
          </w:p>
          <w:p w14:paraId="57453E60" w14:textId="77777777" w:rsidR="00D801A5" w:rsidRPr="002A3453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36"/>
                <w:szCs w:val="36"/>
                <w:highlight w:val="yellow"/>
                <w:cs/>
              </w:rPr>
              <w:t>(ใช้รถตู้ ไม่รวมตั๋ว)</w:t>
            </w:r>
          </w:p>
        </w:tc>
        <w:tc>
          <w:tcPr>
            <w:tcW w:w="1620" w:type="dxa"/>
            <w:shd w:val="clear" w:color="auto" w:fill="FFF2CC"/>
            <w:vAlign w:val="center"/>
          </w:tcPr>
          <w:p w14:paraId="1676D0E1" w14:textId="77777777" w:rsidR="00D801A5" w:rsidRPr="00226FEF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28"/>
                <w:szCs w:val="28"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28"/>
                <w:szCs w:val="28"/>
                <w:cs/>
              </w:rPr>
              <w:t>ราคาเริ่มต้น</w:t>
            </w:r>
          </w:p>
          <w:p w14:paraId="6737FFB5" w14:textId="77777777" w:rsidR="00D801A5" w:rsidRPr="00A524FE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99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</w:t>
            </w: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4"/>
                <w:szCs w:val="44"/>
                <w:cs/>
              </w:rPr>
              <w:t>00.-</w:t>
            </w:r>
          </w:p>
        </w:tc>
        <w:tc>
          <w:tcPr>
            <w:tcW w:w="1980" w:type="dxa"/>
            <w:shd w:val="clear" w:color="auto" w:fill="FFF2CC"/>
            <w:vAlign w:val="center"/>
          </w:tcPr>
          <w:p w14:paraId="6A59B6E4" w14:textId="77777777" w:rsidR="00D801A5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99,000.-</w:t>
            </w:r>
          </w:p>
        </w:tc>
        <w:tc>
          <w:tcPr>
            <w:tcW w:w="2025" w:type="dxa"/>
            <w:shd w:val="clear" w:color="auto" w:fill="FFF2CC"/>
            <w:vAlign w:val="center"/>
          </w:tcPr>
          <w:p w14:paraId="0ECA3780" w14:textId="77777777" w:rsidR="00D801A5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40"/>
                <w:szCs w:val="40"/>
                <w:cs/>
              </w:rPr>
              <w:t>93,000.-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7EBFE7D6" w14:textId="77777777" w:rsidR="00D801A5" w:rsidRPr="00A524FE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 w:rsidRPr="00226FE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0</w:t>
            </w:r>
            <w:r w:rsidRPr="00226FE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232E01BE" w14:textId="77777777" w:rsidR="00D801A5" w:rsidRPr="00A524FE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-</w:t>
            </w:r>
          </w:p>
        </w:tc>
      </w:tr>
      <w:tr w:rsidR="00D801A5" w14:paraId="0880B333" w14:textId="77777777">
        <w:trPr>
          <w:trHeight w:val="469"/>
        </w:trPr>
        <w:tc>
          <w:tcPr>
            <w:tcW w:w="11165" w:type="dxa"/>
            <w:gridSpan w:val="6"/>
            <w:shd w:val="clear" w:color="auto" w:fill="FFF2CC"/>
            <w:vAlign w:val="center"/>
          </w:tcPr>
          <w:p w14:paraId="6CDA29C1" w14:textId="77777777" w:rsidR="00D801A5" w:rsidRPr="00A524FE" w:rsidRDefault="00D801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14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000 บาท ณ วันที่ 24 เม.ย.69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4C675629" w14:textId="77777777" w:rsidR="003D5659" w:rsidRPr="00B447F9" w:rsidRDefault="003D5659" w:rsidP="00B76026">
      <w:pPr>
        <w:rPr>
          <w:rFonts w:ascii="TH Sarabun New" w:hAnsi="TH Sarabun New" w:cs="TH Sarabun New"/>
          <w:sz w:val="40"/>
          <w:szCs w:val="40"/>
        </w:rPr>
      </w:pPr>
    </w:p>
    <w:p w14:paraId="33614A4C" w14:textId="77777777" w:rsidR="00B904DD" w:rsidRPr="00B447F9" w:rsidRDefault="00B904DD" w:rsidP="00B904DD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366C1290" w14:textId="77777777" w:rsidR="00EE7C20" w:rsidRPr="00B447F9" w:rsidRDefault="00EE7C20" w:rsidP="00EE7C20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6B10E6B1" w14:textId="77777777" w:rsidR="009849E8" w:rsidRPr="00B447F9" w:rsidRDefault="009849E8" w:rsidP="009849E8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026EFFFA" w14:textId="77777777" w:rsidR="001C7CE8" w:rsidRDefault="001C7CE8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tbl>
      <w:tblPr>
        <w:tblpPr w:leftFromText="180" w:rightFromText="180" w:vertAnchor="text" w:horzAnchor="margin" w:tblpY="-84"/>
        <w:tblW w:w="11448" w:type="dxa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43"/>
        <w:gridCol w:w="540"/>
        <w:gridCol w:w="630"/>
        <w:gridCol w:w="630"/>
        <w:gridCol w:w="3330"/>
      </w:tblGrid>
      <w:tr w:rsidR="00B76026" w14:paraId="5F23EC28" w14:textId="77777777">
        <w:trPr>
          <w:trHeight w:val="397"/>
        </w:trPr>
        <w:tc>
          <w:tcPr>
            <w:tcW w:w="67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775ECE0B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5643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0B136CFE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54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03491389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257F1848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17D34DC4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3330" w:type="dxa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C000"/>
            <w:hideMark/>
          </w:tcPr>
          <w:p w14:paraId="205B06E3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B76026" w14:paraId="17672726" w14:textId="77777777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0027B57E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643" w:type="dxa"/>
            <w:shd w:val="clear" w:color="auto" w:fill="FFF2CC"/>
            <w:hideMark/>
          </w:tcPr>
          <w:p w14:paraId="0E6A5906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กรุงเทพฯ-สนามบินสุวรรณภูมิ</w:t>
            </w:r>
          </w:p>
        </w:tc>
        <w:tc>
          <w:tcPr>
            <w:tcW w:w="540" w:type="dxa"/>
            <w:shd w:val="clear" w:color="auto" w:fill="FFF2CC"/>
            <w:hideMark/>
          </w:tcPr>
          <w:p w14:paraId="20E60224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630" w:type="dxa"/>
            <w:shd w:val="clear" w:color="auto" w:fill="FFF2CC"/>
            <w:hideMark/>
          </w:tcPr>
          <w:p w14:paraId="32ECE172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0" w:name="OLE_LINK80"/>
            <w:bookmarkStart w:id="1" w:name="OLE_LINK81"/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  <w:bookmarkEnd w:id="0"/>
            <w:bookmarkEnd w:id="1"/>
          </w:p>
        </w:tc>
        <w:tc>
          <w:tcPr>
            <w:tcW w:w="630" w:type="dxa"/>
            <w:shd w:val="clear" w:color="auto" w:fill="FFF2CC"/>
            <w:hideMark/>
          </w:tcPr>
          <w:p w14:paraId="4491B193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3330" w:type="dxa"/>
            <w:shd w:val="clear" w:color="auto" w:fill="FFF2CC"/>
            <w:hideMark/>
          </w:tcPr>
          <w:p w14:paraId="2456221B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-</w:t>
            </w:r>
          </w:p>
        </w:tc>
      </w:tr>
      <w:tr w:rsidR="00B76026" w14:paraId="0D9E03D3" w14:textId="77777777">
        <w:trPr>
          <w:trHeight w:val="397"/>
        </w:trPr>
        <w:tc>
          <w:tcPr>
            <w:tcW w:w="675" w:type="dxa"/>
            <w:hideMark/>
          </w:tcPr>
          <w:p w14:paraId="6B559F44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5643" w:type="dxa"/>
            <w:hideMark/>
          </w:tcPr>
          <w:p w14:paraId="4ECBD1F6" w14:textId="77777777" w:rsidR="002019C5" w:rsidRDefault="005600BA" w:rsidP="000050BF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สนามบินฟุกุโอกะ(คิวชู</w:t>
            </w:r>
            <w:r w:rsidR="000050BF">
              <w:rPr>
                <w:rFonts w:ascii="TH Sarabun New" w:hAnsi="TH Sarabun New" w:cs="TH Sarabun New" w:hint="cs"/>
                <w:sz w:val="36"/>
                <w:szCs w:val="36"/>
                <w:cs/>
              </w:rPr>
              <w:t>)-</w:t>
            </w:r>
            <w:r w:rsidR="00D801A5">
              <w:rPr>
                <w:rFonts w:ascii="TH Sarabun New" w:hAnsi="TH Sarabun New" w:cs="TH Sarabun New" w:hint="cs"/>
                <w:sz w:val="36"/>
                <w:szCs w:val="36"/>
                <w:cs/>
              </w:rPr>
              <w:t>หมู่บ้านยูฟุอิน-ทะเลสาบคิริน-</w:t>
            </w:r>
          </w:p>
          <w:p w14:paraId="7C42B7AF" w14:textId="77777777" w:rsidR="003D5659" w:rsidRDefault="000734C9" w:rsidP="000050BF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อาบทรายร้อน</w:t>
            </w:r>
            <w:r w:rsidR="00D801A5">
              <w:rPr>
                <w:rFonts w:ascii="TH Sarabun New" w:hAnsi="TH Sarabun New" w:cs="TH Sarabun New" w:hint="cs"/>
                <w:sz w:val="36"/>
                <w:szCs w:val="36"/>
                <w:cs/>
              </w:rPr>
              <w:t>-แช่น้ำแร่</w:t>
            </w:r>
          </w:p>
          <w:p w14:paraId="268DB54E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540" w:type="dxa"/>
            <w:hideMark/>
          </w:tcPr>
          <w:p w14:paraId="25712736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pict w14:anchorId="505871C1">
                <v:shape id="_x0000_i1027" type="#_x0000_t75" style="width:13.5pt;height:13.5pt">
                  <v:imagedata r:id="rId11" o:title="icons8-airport-26"/>
                </v:shape>
              </w:pict>
            </w:r>
          </w:p>
        </w:tc>
        <w:tc>
          <w:tcPr>
            <w:tcW w:w="630" w:type="dxa"/>
            <w:hideMark/>
          </w:tcPr>
          <w:p w14:paraId="00FA0D1A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13D540B1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330" w:type="dxa"/>
            <w:hideMark/>
          </w:tcPr>
          <w:p w14:paraId="771F7A26" w14:textId="77777777" w:rsidR="00C10E8C" w:rsidRPr="000F4B2B" w:rsidRDefault="00D801A5" w:rsidP="00711E4A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0F4B2B">
              <w:rPr>
                <w:rFonts w:ascii="TH Sarabun New" w:hAnsi="TH Sarabun New" w:cs="TH Sarabun New"/>
                <w:sz w:val="32"/>
                <w:szCs w:val="32"/>
              </w:rPr>
              <w:t>GRAND MERCURE BEPPU</w:t>
            </w:r>
            <w:r w:rsidR="00426293" w:rsidRPr="000F4B2B">
              <w:rPr>
                <w:rFonts w:ascii="TH Sarabun New" w:hAnsi="TH Sarabun New" w:cs="TH Sarabun New"/>
                <w:sz w:val="32"/>
                <w:szCs w:val="32"/>
              </w:rPr>
              <w:t xml:space="preserve"> ONSEN</w:t>
            </w:r>
            <w:r w:rsidRPr="000F4B2B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0F4B2B">
              <w:rPr>
                <w:rFonts w:ascii="TH Sarabun New" w:hAnsi="TH Sarabun New" w:cs="TH Sarabun New"/>
                <w:sz w:val="32"/>
                <w:szCs w:val="32"/>
                <w:cs/>
              </w:rPr>
              <w:t>หรือเทียบเท่า</w:t>
            </w:r>
            <w:r w:rsidR="00711E4A" w:rsidRPr="000F4B2B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426293" w:rsidRPr="000F4B2B">
              <w:rPr>
                <w:rFonts w:ascii="TH Sarabun New" w:eastAsia="Arial Unicode MS" w:hAnsi="TH Sarabun New" w:cs="TH Sarabun New"/>
                <w:noProof/>
                <w:sz w:val="32"/>
                <w:szCs w:val="32"/>
              </w:rPr>
              <w:pict w14:anchorId="6C10D413">
                <v:shape id="Picture 995565354" o:spid="_x0000_i1028" type="#_x0000_t75" style="width:15pt;height:13.5pt;visibility:visible">
                  <v:imagedata r:id="rId12" o:title=""/>
                </v:shape>
              </w:pict>
            </w:r>
          </w:p>
        </w:tc>
      </w:tr>
      <w:tr w:rsidR="00B76026" w14:paraId="5B1084DA" w14:textId="77777777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020562D7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643" w:type="dxa"/>
            <w:shd w:val="clear" w:color="auto" w:fill="FFF2CC"/>
            <w:hideMark/>
          </w:tcPr>
          <w:p w14:paraId="23AD7387" w14:textId="77777777" w:rsidR="00C10E8C" w:rsidRDefault="00D801A5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บ่อนรกจิโกกุเมกุริ-</w:t>
            </w: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หุบเขาทาคาจิโฮะ(ไม่รวมล่องเรือ)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-เมืองคุมาโมโต้</w:t>
            </w:r>
          </w:p>
        </w:tc>
        <w:tc>
          <w:tcPr>
            <w:tcW w:w="540" w:type="dxa"/>
            <w:shd w:val="clear" w:color="auto" w:fill="FFF2CC"/>
            <w:hideMark/>
          </w:tcPr>
          <w:p w14:paraId="5035B5F8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3792D737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175736F1" w14:textId="77777777" w:rsidR="00C10E8C" w:rsidRDefault="003E6C0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330" w:type="dxa"/>
            <w:shd w:val="clear" w:color="auto" w:fill="FFF2CC"/>
            <w:hideMark/>
          </w:tcPr>
          <w:p w14:paraId="07E38CDA" w14:textId="77777777" w:rsidR="000F4B2B" w:rsidRDefault="00D801A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bookmarkStart w:id="2" w:name="_Hlk215141154"/>
            <w:r w:rsidRPr="000F4B2B">
              <w:rPr>
                <w:rFonts w:ascii="TH Sarabun New" w:hAnsi="TH Sarabun New" w:cs="TH Sarabun New"/>
                <w:sz w:val="32"/>
                <w:szCs w:val="32"/>
              </w:rPr>
              <w:t>KUMAMOTO</w:t>
            </w:r>
            <w:r w:rsidR="00426293" w:rsidRPr="000F4B2B">
              <w:rPr>
                <w:rFonts w:ascii="TH Sarabun New" w:hAnsi="TH Sarabun New" w:cs="TH Sarabun New"/>
                <w:sz w:val="32"/>
                <w:szCs w:val="32"/>
              </w:rPr>
              <w:t xml:space="preserve"> HOTEL</w:t>
            </w:r>
            <w:r w:rsidR="00C10E8C" w:rsidRPr="000F4B2B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bookmarkEnd w:id="2"/>
          </w:p>
          <w:p w14:paraId="3F9F3DBE" w14:textId="77777777" w:rsidR="00C10E8C" w:rsidRPr="000F4B2B" w:rsidRDefault="00D801A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F4B2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หรือเทียบเท่า </w:t>
            </w:r>
            <w:r w:rsidRPr="000F4B2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★★★★</w:t>
            </w:r>
          </w:p>
        </w:tc>
      </w:tr>
      <w:tr w:rsidR="00B76026" w14:paraId="5D982A5A" w14:textId="77777777">
        <w:trPr>
          <w:trHeight w:val="397"/>
        </w:trPr>
        <w:tc>
          <w:tcPr>
            <w:tcW w:w="675" w:type="dxa"/>
            <w:hideMark/>
          </w:tcPr>
          <w:p w14:paraId="23C58F71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5643" w:type="dxa"/>
            <w:hideMark/>
          </w:tcPr>
          <w:p w14:paraId="6D1C9945" w14:textId="77777777" w:rsidR="00C10E8C" w:rsidRDefault="00D801A5">
            <w:pPr>
              <w:spacing w:after="0" w:line="500" w:lineRule="exact"/>
              <w:ind w:right="-11"/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ปราสาทคุมาโมโต</w:t>
            </w:r>
            <w:r w:rsidR="004D0185"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ะ</w:t>
            </w:r>
            <w:r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-นั่งเฟอรี่สู่นางาซากิ-</w:t>
            </w:r>
            <w:r w:rsidRPr="00D801A5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นั่งกระเช้าลอยฟ้าอุนเซน-</w:t>
            </w:r>
            <w:r w:rsidRPr="00D801A5">
              <w:rPr>
                <w:rFonts w:ascii="TH Sarabun New" w:hAnsi="TH Sarabun New" w:cs="TH Sarabun New"/>
                <w:b/>
                <w:bCs/>
                <w:color w:val="00B0F0"/>
                <w:sz w:val="36"/>
                <w:szCs w:val="36"/>
                <w:cs/>
              </w:rPr>
              <w:t>หุบเขานรกอุนเซ็น</w:t>
            </w:r>
            <w:r w:rsidR="000F4B2B">
              <w:rPr>
                <w:rFonts w:ascii="TH Sarabun New" w:hAnsi="TH Sarabun New" w:cs="TH Sarabun New" w:hint="cs"/>
                <w:sz w:val="36"/>
                <w:szCs w:val="36"/>
                <w:cs/>
              </w:rPr>
              <w:t>-แช่น้ำแร่</w:t>
            </w:r>
          </w:p>
        </w:tc>
        <w:tc>
          <w:tcPr>
            <w:tcW w:w="540" w:type="dxa"/>
            <w:hideMark/>
          </w:tcPr>
          <w:p w14:paraId="7D30E73F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hideMark/>
          </w:tcPr>
          <w:p w14:paraId="58244D67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03BA4974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330" w:type="dxa"/>
            <w:hideMark/>
          </w:tcPr>
          <w:p w14:paraId="1CA0A33C" w14:textId="77777777" w:rsidR="00D801A5" w:rsidRPr="000F4B2B" w:rsidRDefault="00D801A5" w:rsidP="00711E4A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F4B2B">
              <w:rPr>
                <w:rFonts w:ascii="TH Sarabun New" w:hAnsi="TH Sarabun New" w:cs="TH Sarabun New"/>
                <w:sz w:val="32"/>
                <w:szCs w:val="32"/>
              </w:rPr>
              <w:t>UNZEN</w:t>
            </w:r>
            <w:r w:rsidR="00426293" w:rsidRPr="000F4B2B">
              <w:rPr>
                <w:rFonts w:ascii="TH Sarabun New" w:hAnsi="TH Sarabun New" w:cs="TH Sarabun New"/>
                <w:sz w:val="32"/>
                <w:szCs w:val="32"/>
              </w:rPr>
              <w:t xml:space="preserve"> ONSEN HOTEL</w:t>
            </w:r>
          </w:p>
          <w:p w14:paraId="59A30232" w14:textId="77777777" w:rsidR="00C10E8C" w:rsidRPr="000F4B2B" w:rsidRDefault="00D801A5" w:rsidP="00711E4A">
            <w:pPr>
              <w:pStyle w:val="Default"/>
              <w:spacing w:after="0" w:line="500" w:lineRule="exact"/>
              <w:jc w:val="center"/>
              <w:rPr>
                <w:rFonts w:ascii="TH Sarabun New" w:eastAsia="Arial Unicode MS" w:hAnsi="TH Sarabun New" w:cs="TH Sarabun New"/>
                <w:sz w:val="32"/>
                <w:szCs w:val="32"/>
              </w:rPr>
            </w:pPr>
            <w:r w:rsidRPr="000F4B2B">
              <w:rPr>
                <w:rFonts w:ascii="TH Sarabun New" w:hAnsi="TH Sarabun New" w:cs="TH Sarabun New"/>
                <w:sz w:val="32"/>
                <w:szCs w:val="32"/>
                <w:cs/>
              </w:rPr>
              <w:t>หรือเทียบเท่า</w:t>
            </w:r>
            <w:r w:rsidR="00711E4A" w:rsidRPr="000F4B2B">
              <w:rPr>
                <w:rFonts w:ascii="TH Sarabun New" w:eastAsia="Arial Unicode MS" w:hAnsi="TH Sarabun New" w:cs="TH Sarabun New"/>
                <w:sz w:val="32"/>
                <w:szCs w:val="32"/>
              </w:rPr>
              <w:t xml:space="preserve"> </w:t>
            </w:r>
            <w:r w:rsidR="00C10E8C" w:rsidRPr="000F4B2B">
              <w:rPr>
                <w:rFonts w:ascii="TH Sarabun New" w:eastAsia="Arial Unicode MS" w:hAnsi="TH Sarabun New" w:cs="TH Sarabun New"/>
                <w:noProof/>
                <w:sz w:val="32"/>
                <w:szCs w:val="32"/>
              </w:rPr>
              <w:pict w14:anchorId="5CA4CA5F">
                <v:shape id="_x0000_i1029" type="#_x0000_t75" style="width:15pt;height:13.5pt;visibility:visible">
                  <v:imagedata r:id="rId12" o:title=""/>
                </v:shape>
              </w:pict>
            </w:r>
          </w:p>
        </w:tc>
      </w:tr>
      <w:tr w:rsidR="00B76026" w14:paraId="69615E5D" w14:textId="77777777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319DB801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3" w:name="_Hlk147396033"/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5643" w:type="dxa"/>
            <w:shd w:val="clear" w:color="auto" w:fill="FFF2CC"/>
            <w:hideMark/>
          </w:tcPr>
          <w:p w14:paraId="0AA8DB21" w14:textId="77777777" w:rsidR="00C10E8C" w:rsidRDefault="002019C5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เมืองนางาซากิ-</w:t>
            </w: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สวนสันติภาพ-</w:t>
            </w:r>
            <w:r w:rsidR="00682B5A" w:rsidRPr="00682B5A">
              <w:rPr>
                <w:rFonts w:ascii="TH Sarabun New" w:hAnsi="TH Sarabun New" w:cs="TH Sarabun New"/>
                <w:b/>
                <w:bCs/>
                <w:color w:val="00B0F0"/>
                <w:sz w:val="36"/>
                <w:szCs w:val="36"/>
                <w:cs/>
              </w:rPr>
              <w:t>พิพิธภัณฑ์ระเบิดปรมาณูนางาซากิ</w:t>
            </w:r>
            <w:r w:rsidR="00E9229C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เมืองซากะ-</w:t>
            </w:r>
            <w:r w:rsidRPr="002019C5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วัดไดโคเซนจิ(ชมใบไม้เปลี่ยนสี)</w:t>
            </w:r>
          </w:p>
        </w:tc>
        <w:tc>
          <w:tcPr>
            <w:tcW w:w="540" w:type="dxa"/>
            <w:shd w:val="clear" w:color="auto" w:fill="FFF2CC"/>
            <w:hideMark/>
          </w:tcPr>
          <w:p w14:paraId="0AEB2F86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7B8AD36F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17DE4C87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330" w:type="dxa"/>
            <w:shd w:val="clear" w:color="auto" w:fill="FFF2CC"/>
          </w:tcPr>
          <w:p w14:paraId="462A8C9E" w14:textId="77777777" w:rsidR="00C10E8C" w:rsidRPr="000F4B2B" w:rsidRDefault="00711E4A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F4B2B">
              <w:rPr>
                <w:rFonts w:ascii="TH Sarabun New" w:hAnsi="TH Sarabun New" w:cs="TH Sarabun New"/>
                <w:sz w:val="32"/>
                <w:szCs w:val="32"/>
              </w:rPr>
              <w:t xml:space="preserve">JAL CITY TENJIN </w:t>
            </w:r>
            <w:r w:rsidR="003E6C0D" w:rsidRPr="000F4B2B">
              <w:rPr>
                <w:rFonts w:ascii="TH Sarabun New" w:hAnsi="TH Sarabun New" w:cs="TH Sarabun New"/>
                <w:sz w:val="32"/>
                <w:szCs w:val="32"/>
              </w:rPr>
              <w:t>FUKUOKA</w:t>
            </w:r>
            <w:r w:rsidR="000917D3" w:rsidRPr="000F4B2B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175ACD" w:rsidRPr="000F4B2B">
              <w:rPr>
                <w:rFonts w:ascii="TH Sarabun New" w:hAnsi="TH Sarabun New" w:cs="TH Sarabun New"/>
                <w:sz w:val="32"/>
                <w:szCs w:val="32"/>
              </w:rPr>
              <w:t>HOTE</w:t>
            </w:r>
            <w:r w:rsidR="00D801A5" w:rsidRPr="000F4B2B">
              <w:rPr>
                <w:rFonts w:ascii="TH Sarabun New" w:hAnsi="TH Sarabun New" w:cs="TH Sarabun New"/>
                <w:sz w:val="32"/>
                <w:szCs w:val="32"/>
              </w:rPr>
              <w:t>L</w:t>
            </w:r>
            <w:r w:rsidR="00D801A5" w:rsidRPr="000F4B2B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หรือเทียบเท่า</w:t>
            </w:r>
            <w:r w:rsidR="00D801A5" w:rsidRPr="000F4B2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★★★★</w:t>
            </w:r>
            <w:r w:rsidR="00D801A5" w:rsidRPr="000F4B2B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 xml:space="preserve"> </w:t>
            </w:r>
          </w:p>
        </w:tc>
      </w:tr>
      <w:bookmarkEnd w:id="3"/>
      <w:tr w:rsidR="00B76026" w14:paraId="61123C68" w14:textId="77777777">
        <w:trPr>
          <w:trHeight w:val="397"/>
        </w:trPr>
        <w:tc>
          <w:tcPr>
            <w:tcW w:w="675" w:type="dxa"/>
          </w:tcPr>
          <w:p w14:paraId="576E153D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5643" w:type="dxa"/>
          </w:tcPr>
          <w:p w14:paraId="35319DE0" w14:textId="77777777" w:rsidR="00C10E8C" w:rsidRDefault="002019C5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ศาลเจ้าดาไซฟุ</w:t>
            </w:r>
            <w:r w:rsidR="000F4B2B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(ชมใบไม้เปลี่ยนสี)</w:t>
            </w:r>
            <w:r w:rsidR="00E9229C">
              <w:rPr>
                <w:rFonts w:ascii="TH Sarabun New" w:hAnsi="TH Sarabun New" w:cs="TH Sarabun New"/>
                <w:sz w:val="36"/>
                <w:szCs w:val="36"/>
              </w:rPr>
              <w:t>-</w:t>
            </w:r>
            <w:r w:rsidR="00E9229C">
              <w:rPr>
                <w:rFonts w:ascii="TH Sarabun New" w:hAnsi="TH Sarabun New" w:cs="TH Sarabun New" w:hint="cs"/>
                <w:sz w:val="36"/>
                <w:szCs w:val="36"/>
                <w:cs/>
              </w:rPr>
              <w:t>ช้อปปิ้งเท็นจิน</w:t>
            </w:r>
          </w:p>
        </w:tc>
        <w:tc>
          <w:tcPr>
            <w:tcW w:w="540" w:type="dxa"/>
          </w:tcPr>
          <w:p w14:paraId="4B82769D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</w:tcPr>
          <w:p w14:paraId="670D2F83" w14:textId="77777777" w:rsidR="00C10E8C" w:rsidRDefault="002019C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</w:tcPr>
          <w:p w14:paraId="7FE4A38E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3330" w:type="dxa"/>
          </w:tcPr>
          <w:p w14:paraId="01637F2B" w14:textId="77777777" w:rsidR="00C10E8C" w:rsidRPr="000F4B2B" w:rsidRDefault="00711E4A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0F4B2B">
              <w:rPr>
                <w:rFonts w:ascii="TH Sarabun New" w:hAnsi="TH Sarabun New" w:cs="TH Sarabun New"/>
                <w:sz w:val="32"/>
                <w:szCs w:val="32"/>
              </w:rPr>
              <w:t>JAL CITY TENJIN FUKUOKA HOTEL</w:t>
            </w:r>
            <w:r w:rsidR="002019C5" w:rsidRPr="000F4B2B">
              <w:rPr>
                <w:rFonts w:ascii="TH Sarabun New" w:hAnsi="TH Sarabun New" w:cs="TH Sarabun New"/>
                <w:sz w:val="32"/>
                <w:szCs w:val="32"/>
                <w:cs/>
              </w:rPr>
              <w:t>หรือเทียบเท่า</w:t>
            </w:r>
            <w:r w:rsidR="002019C5" w:rsidRPr="000F4B2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★★★★</w:t>
            </w:r>
          </w:p>
        </w:tc>
      </w:tr>
      <w:tr w:rsidR="00B76026" w14:paraId="09C0769B" w14:textId="77777777">
        <w:trPr>
          <w:trHeight w:val="397"/>
        </w:trPr>
        <w:tc>
          <w:tcPr>
            <w:tcW w:w="675" w:type="dxa"/>
            <w:shd w:val="clear" w:color="auto" w:fill="FFF2CC"/>
          </w:tcPr>
          <w:p w14:paraId="13A44CEF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5643" w:type="dxa"/>
            <w:shd w:val="clear" w:color="auto" w:fill="FFF2CC"/>
          </w:tcPr>
          <w:p w14:paraId="21282207" w14:textId="77777777" w:rsidR="00C10E8C" w:rsidRDefault="00E9229C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สนามบินฟุกุโอกะ(คิวชู)-</w:t>
            </w:r>
            <w:r w:rsidR="000917D3">
              <w:rPr>
                <w:rFonts w:ascii="TH Sarabun New" w:hAnsi="TH Sarabun New" w:cs="TH Sarabun New"/>
                <w:sz w:val="36"/>
                <w:szCs w:val="36"/>
                <w:cs/>
              </w:rPr>
              <w:t>กรุงเทพฯ</w:t>
            </w:r>
          </w:p>
        </w:tc>
        <w:tc>
          <w:tcPr>
            <w:tcW w:w="540" w:type="dxa"/>
            <w:shd w:val="clear" w:color="auto" w:fill="FFF2CC"/>
          </w:tcPr>
          <w:p w14:paraId="1BAE18AC" w14:textId="77777777" w:rsidR="00C10E8C" w:rsidRDefault="000917D3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</w:tcPr>
          <w:p w14:paraId="00F545D2" w14:textId="77777777" w:rsidR="00C10E8C" w:rsidRDefault="00E9229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pict w14:anchorId="38F486E3">
                <v:shape id="_x0000_i1030" type="#_x0000_t75" style="width:13.5pt;height:13.5pt">
                  <v:imagedata r:id="rId11" o:title="icons8-airport-26"/>
                </v:shape>
              </w:pict>
            </w:r>
          </w:p>
        </w:tc>
        <w:tc>
          <w:tcPr>
            <w:tcW w:w="630" w:type="dxa"/>
            <w:shd w:val="clear" w:color="auto" w:fill="FFF2CC"/>
          </w:tcPr>
          <w:p w14:paraId="5C8439C4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</w:p>
        </w:tc>
        <w:tc>
          <w:tcPr>
            <w:tcW w:w="3330" w:type="dxa"/>
            <w:shd w:val="clear" w:color="auto" w:fill="FFF2CC"/>
          </w:tcPr>
          <w:p w14:paraId="57A9020C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</w:tbl>
    <w:p w14:paraId="3792CF88" w14:textId="77777777" w:rsidR="00C10E8C" w:rsidRDefault="00C10E8C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1630693A" w14:textId="77777777" w:rsidR="00E9229C" w:rsidRDefault="00E9229C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5A41A139" w14:textId="77777777" w:rsidR="00E9229C" w:rsidRDefault="00E9229C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22D2E8AB" w14:textId="77777777" w:rsidR="000D7FAD" w:rsidRDefault="000D7FAD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10349D40" w14:textId="77777777" w:rsidR="000D7FAD" w:rsidRDefault="000D7FAD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4D814B68" w14:textId="77777777" w:rsidR="000D7FAD" w:rsidRDefault="000D7FAD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7436C698" w14:textId="77777777" w:rsidR="000D7FAD" w:rsidRDefault="000D7FAD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746DB20C" w14:textId="77777777" w:rsidR="000D7FAD" w:rsidRDefault="000D7FAD" w:rsidP="00BA4A5D">
      <w:pPr>
        <w:spacing w:after="0" w:line="200" w:lineRule="exact"/>
        <w:rPr>
          <w:rFonts w:ascii="TH Sarabun New" w:hAnsi="TH Sarabun New" w:cs="TH Sarabun New" w:hint="cs"/>
          <w:color w:val="002060"/>
          <w:sz w:val="40"/>
          <w:szCs w:val="40"/>
          <w:cs/>
        </w:rPr>
      </w:pPr>
    </w:p>
    <w:p w14:paraId="2F5467E1" w14:textId="77777777" w:rsidR="000D7FAD" w:rsidRDefault="000D7FAD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5421DD68" w14:textId="77777777" w:rsidR="000D7FAD" w:rsidRPr="00B447F9" w:rsidRDefault="000D7FAD" w:rsidP="00BA4A5D">
      <w:pPr>
        <w:spacing w:after="0" w:line="200" w:lineRule="exact"/>
        <w:rPr>
          <w:rFonts w:ascii="TH Sarabun New" w:hAnsi="TH Sarabun New" w:cs="TH Sarabun New" w:hint="cs"/>
          <w:color w:val="002060"/>
          <w:sz w:val="40"/>
          <w:szCs w:val="40"/>
        </w:rPr>
      </w:pPr>
    </w:p>
    <w:p w14:paraId="3237C13D" w14:textId="77777777" w:rsidR="00022268" w:rsidRPr="00B447F9" w:rsidRDefault="00022268">
      <w:pPr>
        <w:shd w:val="clear" w:color="auto" w:fill="806000"/>
        <w:spacing w:after="0" w:line="500" w:lineRule="exact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83CB7">
        <w:rPr>
          <w:rFonts w:ascii="TH Sarabun New" w:hAnsi="TH Sarabun New" w:cs="TH Sarabun New"/>
          <w:b/>
          <w:bCs/>
          <w:color w:val="FFFFFF"/>
          <w:sz w:val="40"/>
          <w:szCs w:val="40"/>
        </w:rPr>
        <w:t>–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1FFD0E90" w14:textId="77777777" w:rsidR="001C618A" w:rsidRPr="00D921DF" w:rsidRDefault="001C618A" w:rsidP="001C618A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</w:pP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>2</w:t>
      </w:r>
      <w:r w:rsidR="00200F9E">
        <w:rPr>
          <w:rFonts w:ascii="TH Sarabun New" w:hAnsi="TH Sarabun New" w:cs="TH Sarabun New"/>
          <w:b/>
          <w:bCs/>
          <w:noProof w:val="0"/>
          <w:sz w:val="40"/>
          <w:szCs w:val="40"/>
        </w:rPr>
        <w:t>1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>.</w:t>
      </w:r>
      <w:r w:rsidR="00200F9E">
        <w:rPr>
          <w:rFonts w:ascii="TH Sarabun New" w:hAnsi="TH Sarabun New" w:cs="TH Sarabun New"/>
          <w:b/>
          <w:bCs/>
          <w:noProof w:val="0"/>
          <w:sz w:val="40"/>
          <w:szCs w:val="40"/>
        </w:rPr>
        <w:t>0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0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>2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>C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4A247624" w14:textId="77777777" w:rsidR="001C618A" w:rsidRPr="00D921DF" w:rsidRDefault="001C618A" w:rsidP="001C618A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73D51605" w14:textId="77777777" w:rsidR="00820B54" w:rsidRPr="006E6B97" w:rsidRDefault="00820B54" w:rsidP="00820B54">
      <w:pPr>
        <w:pStyle w:val="Sidebarphoto"/>
        <w:spacing w:line="500" w:lineRule="exact"/>
        <w:ind w:left="720" w:firstLine="72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6E6B97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TG 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648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BKK-FUK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814768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00.05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</w:rPr>
        <w:t>-08.</w:t>
      </w:r>
      <w:r w:rsidR="00814768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00</w:t>
      </w:r>
    </w:p>
    <w:p w14:paraId="50BAC0F1" w14:textId="77777777" w:rsidR="00820B54" w:rsidRPr="006E6B97" w:rsidRDefault="00820B54" w:rsidP="00820B54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TG 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649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FUK-BKK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11.</w:t>
      </w:r>
      <w:r w:rsidR="00814768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35</w:t>
      </w:r>
      <w:r w:rsidRPr="006E6B97">
        <w:rPr>
          <w:rFonts w:ascii="TH Sarabun New" w:hAnsi="TH Sarabun New" w:cs="TH Sarabun New"/>
          <w:noProof w:val="0"/>
          <w:color w:val="0000FF"/>
          <w:sz w:val="40"/>
          <w:szCs w:val="40"/>
        </w:rPr>
        <w:t>-</w:t>
      </w:r>
      <w:r w:rsidR="00814768"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14.55</w:t>
      </w:r>
    </w:p>
    <w:p w14:paraId="2788B299" w14:textId="77777777" w:rsidR="001C618A" w:rsidRPr="009A03A2" w:rsidRDefault="001C618A" w:rsidP="00814768">
      <w:pPr>
        <w:pStyle w:val="Sidebarphoto"/>
        <w:spacing w:line="48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9A03A2">
        <w:rPr>
          <w:rFonts w:ascii="TH Sarabun New" w:hAnsi="TH Sarabun New" w:cs="TH Sarabun New"/>
          <w:b/>
          <w:bCs/>
          <w:i/>
          <w:iCs/>
          <w:noProof w:val="0"/>
          <w:color w:val="FF0000"/>
          <w:sz w:val="40"/>
          <w:szCs w:val="40"/>
          <w:highlight w:val="yellow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42385147" w14:textId="77777777" w:rsidR="001C618A" w:rsidRPr="00D921DF" w:rsidRDefault="001C618A" w:rsidP="001C618A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โหลดสัมภาระรวม น้ำหนักท่านละ </w:t>
      </w:r>
      <w:r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>2</w:t>
      </w:r>
      <w:r w:rsidR="00814768"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>3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กิโล**</w:t>
      </w:r>
    </w:p>
    <w:p w14:paraId="0592E564" w14:textId="77777777" w:rsidR="001C618A" w:rsidRDefault="001C618A" w:rsidP="001C618A">
      <w:pPr>
        <w:pStyle w:val="Sidebarphoto"/>
        <w:spacing w:line="240" w:lineRule="auto"/>
        <w:ind w:left="0"/>
      </w:pPr>
      <w:r>
        <w:fldChar w:fldCharType="begin"/>
      </w:r>
      <w:r>
        <w:instrText xml:space="preserve"> INCLUDEPICTURE "https://www.thaiairways.com/static/common/images/plan/travel_information/Special_Request_Assistance.jpg" \* MERGEFORMATINET </w:instrText>
      </w:r>
      <w:r>
        <w:fldChar w:fldCharType="separate"/>
      </w:r>
      <w:r>
        <w:pict w14:anchorId="17E78D48">
          <v:shape id="_x0000_i1031" type="#_x0000_t75" alt="Thai Airways - International | Plan My Trip | Book Flights Online" style="width:194.25pt;height:121.5pt">
            <v:imagedata r:id="rId13" r:href="rId14"/>
          </v:shape>
        </w:pict>
      </w:r>
      <w:r>
        <w:fldChar w:fldCharType="end"/>
      </w:r>
      <w:r w:rsidRPr="00374338">
        <w:t xml:space="preserve"> </w:t>
      </w:r>
      <w:r>
        <w:fldChar w:fldCharType="begin"/>
      </w:r>
      <w:r>
        <w:instrText xml:space="preserve"> INCLUDEPICTURE "https://inflightfeed.com/wp-content/uploads/2019/12/tgeconomy2.jpg" \* MERGEFORMATINET </w:instrText>
      </w:r>
      <w:r>
        <w:fldChar w:fldCharType="separate"/>
      </w:r>
      <w:r>
        <w:pict w14:anchorId="2923BC54">
          <v:shape id="_x0000_i1032" type="#_x0000_t75" alt="Thai Airways - Airline meals information for passengers" style="width:166.5pt;height:120.75pt">
            <v:imagedata r:id="rId15" r:href="rId16" cropleft="9213f" cropright="8166f"/>
          </v:shape>
        </w:pict>
      </w:r>
      <w:r>
        <w:fldChar w:fldCharType="end"/>
      </w:r>
      <w:r>
        <w:fldChar w:fldCharType="begin"/>
      </w:r>
      <w:r>
        <w:instrText xml:space="preserve"> INCLUDEPICTURE "https://www.jal.co.jp/content/www/wwwjalcojp/jp/en/inter/service/economy/meal/beverages/_jcr_content/root/contents/responsivegrid1/responsivegrid_17438/column_1258754747/col-1-1/img_copy_copy.coreimg.375.jpeg/1608795546419.jpeg" \* MERGEFORMATINET </w:instrText>
      </w:r>
      <w:r>
        <w:fldChar w:fldCharType="separate"/>
      </w:r>
      <w:r>
        <w:pict w14:anchorId="5AFCACB1">
          <v:shape id="_x0000_i1033" type="#_x0000_t75" style="width:178.5pt;height:121.5pt">
            <v:imagedata r:id="rId17" r:href="rId18"/>
          </v:shape>
        </w:pict>
      </w:r>
      <w:r>
        <w:fldChar w:fldCharType="end"/>
      </w:r>
    </w:p>
    <w:p w14:paraId="6F76E393" w14:textId="77777777" w:rsidR="001C618A" w:rsidRPr="007E5490" w:rsidRDefault="001C618A" w:rsidP="007E5490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color w:val="C00000"/>
          <w:sz w:val="28"/>
          <w:szCs w:val="28"/>
        </w:rPr>
      </w:pPr>
      <w:r w:rsidRPr="00D921DF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3F056BB9" w14:textId="77777777" w:rsidR="002019C5" w:rsidRDefault="00022268" w:rsidP="002019C5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วันที่สอง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="00062B9C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062B9C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</w:t>
      </w:r>
      <w:bookmarkStart w:id="4" w:name="_Hlk176347863"/>
      <w:r w:rsidR="002019C5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สนามบินฟุกุโอกะ(คิวชู) </w:t>
      </w:r>
      <w:r w:rsidR="002019C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019C5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019C5" w:rsidRPr="002019C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หมู่บ้านยูฟุอิน</w:t>
      </w:r>
      <w:r w:rsidR="002019C5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019C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019C5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019C5" w:rsidRPr="002019C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ทะเลสาบคิริน</w:t>
      </w:r>
      <w:r w:rsidR="002019C5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019C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019C5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0734C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อาบทรายร้อน</w:t>
      </w:r>
      <w:r w:rsidR="002019C5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019C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0734C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2019C5" w:rsidRPr="002019C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</w:p>
    <w:p w14:paraId="4E0272A5" w14:textId="77777777" w:rsidR="00820B54" w:rsidRPr="006E6B97" w:rsidRDefault="00814768" w:rsidP="002019C5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00.05</w:t>
      </w:r>
      <w:r w:rsidR="00820B54"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น.</w:t>
      </w:r>
      <w:r w:rsidR="00820B54" w:rsidRPr="006E6B97">
        <w:rPr>
          <w:rFonts w:ascii="TH Sarabun New" w:hAnsi="TH Sarabun New" w:cs="TH Sarabun New"/>
          <w:b/>
          <w:bCs/>
          <w:noProof w:val="0"/>
          <w:sz w:val="40"/>
          <w:szCs w:val="40"/>
        </w:rPr>
        <w:tab/>
      </w:r>
      <w:r w:rsidR="00820B54" w:rsidRPr="006E6B97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="00820B54"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สนามบินฟุกุโอกะ</w:t>
      </w:r>
      <w:r w:rsidR="00820B54" w:rsidRPr="006E6B97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เที่ยวบิน </w:t>
      </w:r>
      <w:r w:rsidR="00820B54" w:rsidRPr="006E6B97">
        <w:rPr>
          <w:rFonts w:ascii="TH Sarabun New" w:hAnsi="TH Sarabun New" w:cs="TH Sarabun New"/>
          <w:b/>
          <w:bCs/>
          <w:noProof w:val="0"/>
          <w:sz w:val="40"/>
          <w:szCs w:val="40"/>
        </w:rPr>
        <w:t>TG 648</w:t>
      </w:r>
      <w:r w:rsidR="00820B54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820B54"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4EF506FF" w14:textId="77777777" w:rsidR="00814768" w:rsidRDefault="00820B54" w:rsidP="00820B54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sz w:val="40"/>
          <w:szCs w:val="40"/>
        </w:rPr>
      </w:pP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0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</w:rPr>
        <w:t>8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.</w:t>
      </w:r>
      <w:r w:rsidR="00814768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00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ถึง 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สนามบินฟุกุโอกะ</w:t>
      </w: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ประเทศญี่ปุ่น นำท่านผ่านตรวจคนเข้าเมืองเป็นที่เรียบร้อย</w:t>
      </w:r>
    </w:p>
    <w:p w14:paraId="291A436C" w14:textId="77777777" w:rsidR="000F4B2B" w:rsidRDefault="00F62FEA" w:rsidP="000F4B2B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AE2F8D">
        <w:rPr>
          <w:rFonts w:ascii="TH Sarabun New" w:hAnsi="TH Sarabun New" w:cs="TH Sarabun New"/>
          <w:b/>
          <w:bCs/>
          <w:color w:val="00B050"/>
          <w:sz w:val="40"/>
          <w:szCs w:val="40"/>
          <w:cs/>
        </w:rPr>
        <w:t xml:space="preserve">ใช้เวลาประมาณ </w:t>
      </w:r>
      <w:r w:rsidR="00814768">
        <w:rPr>
          <w:rFonts w:ascii="TH Sarabun New" w:hAnsi="TH Sarabun New" w:cs="TH Sarabun New"/>
          <w:b/>
          <w:bCs/>
          <w:color w:val="00B050"/>
          <w:sz w:val="40"/>
          <w:szCs w:val="40"/>
        </w:rPr>
        <w:t>1</w:t>
      </w:r>
      <w:r w:rsidR="000F4B2B">
        <w:rPr>
          <w:rFonts w:ascii="TH Sarabun New" w:hAnsi="TH Sarabun New" w:cs="TH Sarabun New"/>
          <w:b/>
          <w:bCs/>
          <w:color w:val="00B050"/>
          <w:sz w:val="40"/>
          <w:szCs w:val="40"/>
        </w:rPr>
        <w:t>.30</w:t>
      </w:r>
      <w:r w:rsidR="00814768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="00814768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ชม</w:t>
      </w:r>
      <w:r w:rsidRPr="00AE2F8D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( </w:t>
      </w:r>
      <w:r w:rsidR="000F4B2B">
        <w:rPr>
          <w:rFonts w:ascii="TH Sarabun New" w:hAnsi="TH Sarabun New" w:cs="TH Sarabun New"/>
          <w:b/>
          <w:bCs/>
          <w:color w:val="00B050"/>
          <w:sz w:val="40"/>
          <w:szCs w:val="40"/>
        </w:rPr>
        <w:t>119</w:t>
      </w:r>
      <w:r w:rsidRPr="00AE2F8D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Pr="00AE2F8D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bookmarkStart w:id="5" w:name="OLE_LINK61"/>
      <w:bookmarkStart w:id="6" w:name="OLE_LINK62"/>
      <w:bookmarkStart w:id="7" w:name="OLE_LINK6"/>
      <w:bookmarkStart w:id="8" w:name="_Hlk182928592"/>
      <w:bookmarkEnd w:id="4"/>
      <w:r w:rsidR="000F4B2B" w:rsidRPr="000F4B2B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หมู่บ้านยูฟุอิน</w:t>
      </w:r>
      <w:r w:rsidR="000F4B2B" w:rsidRPr="000F4B2B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เป็นหมู่บ้านเล็กที่ในจังหวัดโออิตะ หมู่บ้านแห่งนี้เป็นหมู่บ้านหัตถกรรม และยังเป็นที่รวบรวมแบบบ้านต่างๆในประเทศญี่ปุ่นที่มีอายุตั้งแต่ </w:t>
      </w:r>
      <w:r w:rsidR="000F4B2B" w:rsidRPr="000F4B2B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120-180 </w:t>
      </w:r>
      <w:r w:rsidR="000F4B2B" w:rsidRPr="000F4B2B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ปีมารวมไว้ที่นี่อีกด้วย</w:t>
      </w:r>
      <w:r w:rsidR="00D31306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="00D31306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มีตรอกเล็กๆที่เป็นหมู่บ้านสไตล์ยุโรป</w:t>
      </w:r>
      <w:r w:rsidR="000F4B2B" w:rsidRPr="000F4B2B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ที่นี่จึงจัดได้ว่าเป็นพิพิธภัณฑ์ที่มีชีวิตที่สามารถดึงดูดนักท่องเที่ยวให้เดินทางมาเยี่ยมชมได้ตลอดทั้งปี </w:t>
      </w:r>
      <w:r w:rsidR="000F4B2B" w:rsidRPr="000F4B2B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ทะเลสาบคิริน</w:t>
      </w:r>
      <w:r w:rsidR="000F4B2B" w:rsidRPr="000F4B2B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เป็น</w:t>
      </w:r>
      <w:r w:rsidR="000F4B2B" w:rsidRPr="00BC794D">
        <w:rPr>
          <w:rFonts w:ascii="TH Sarabun New" w:hAnsi="TH Sarabun New" w:cs="TH Sarabun New"/>
          <w:noProof w:val="0"/>
          <w:sz w:val="40"/>
          <w:szCs w:val="40"/>
          <w:cs/>
        </w:rPr>
        <w:t>ทะเลสาบเล็กๆในเมืองยูฟุอิน น้ำในทะเลสาบแห่งนี้ไหลมาจากน้ำพุร้อนทำให้น้ำในสระอุ่นอยู่ตลอดเวลา และในตอนเช้าบริเวณผิวน้ำจะมีไอน้ำลอยขึ้นมา เป็นอีกหนึ่งทะเลสาบที่สวยงามโดยเฉพาะในฤดูใบไม้เปลี่ยนสีและฤดูหนาว</w:t>
      </w:r>
    </w:p>
    <w:bookmarkEnd w:id="8"/>
    <w:p w14:paraId="6F995774" w14:textId="77777777" w:rsidR="00814768" w:rsidRPr="006E6B97" w:rsidRDefault="00D31306" w:rsidP="00814768">
      <w:pPr>
        <w:pStyle w:val="Sidebarphoto"/>
        <w:spacing w:line="240" w:lineRule="auto"/>
        <w:ind w:left="0"/>
        <w:rPr>
          <w:rFonts w:ascii="TH Sarabun New" w:hAnsi="TH Sarabun New" w:cs="TH Sarabun New" w:hint="cs"/>
          <w:sz w:val="40"/>
          <w:szCs w:val="40"/>
        </w:rPr>
      </w:pPr>
      <w:r>
        <w:rPr>
          <w:rFonts w:ascii="TH Sarabun New" w:hAnsi="TH Sarabun New" w:cs="TH Sarabun New"/>
          <w:noProof w:val="0"/>
          <w:sz w:val="40"/>
          <w:szCs w:val="40"/>
        </w:rPr>
        <w:lastRenderedPageBreak/>
        <w:pict w14:anchorId="2A79FBC3">
          <v:shape id="_x0000_i1034" type="#_x0000_t75" style="width:554.25pt;height:146.25pt">
            <v:imagedata r:id="rId19" o:title="yufuin autumn"/>
          </v:shape>
        </w:pict>
      </w:r>
    </w:p>
    <w:p w14:paraId="68BCF972" w14:textId="77777777" w:rsidR="00814768" w:rsidRPr="00814768" w:rsidRDefault="00814768">
      <w:pPr>
        <w:shd w:val="clear" w:color="auto" w:fill="E2EFD9"/>
        <w:tabs>
          <w:tab w:val="left" w:pos="5084"/>
        </w:tabs>
        <w:spacing w:after="0" w:line="240" w:lineRule="auto"/>
        <w:ind w:left="1560" w:hanging="1560"/>
        <w:rPr>
          <w:rFonts w:ascii="TH Sarabun New" w:hAnsi="TH Sarabun New" w:cs="TH Sarabun New"/>
          <w:b/>
          <w:bCs/>
          <w:sz w:val="40"/>
          <w:szCs w:val="40"/>
        </w:rPr>
      </w:pPr>
      <w:r w:rsidRPr="00814768">
        <w:rPr>
          <w:rFonts w:ascii="TH Sarabun New" w:hAnsi="TH Sarabun New" w:cs="TH Sarabun New"/>
          <w:b/>
          <w:bCs/>
          <w:sz w:val="40"/>
          <w:szCs w:val="40"/>
          <w:cs/>
        </w:rPr>
        <w:t>กลางวัน</w:t>
      </w:r>
      <w:r w:rsidRPr="00814768">
        <w:rPr>
          <w:rFonts w:ascii="TH Sarabun New" w:hAnsi="TH Sarabun New" w:cs="TH Sarabun New"/>
          <w:b/>
          <w:bCs/>
          <w:sz w:val="40"/>
          <w:szCs w:val="40"/>
          <w:cs/>
        </w:rPr>
        <w:tab/>
        <w:t>รับประทาน อาหารกลางวัน ณ ร้านอาหารญี่ปุ่น</w:t>
      </w:r>
    </w:p>
    <w:p w14:paraId="34BA7171" w14:textId="77777777" w:rsidR="000734C9" w:rsidRDefault="00814768" w:rsidP="000734C9">
      <w:pPr>
        <w:spacing w:after="0" w:line="560" w:lineRule="exact"/>
        <w:ind w:left="90"/>
        <w:rPr>
          <w:rFonts w:ascii="TH Sarabun New" w:hAnsi="TH Sarabun New" w:cs="TH Sarabun New"/>
          <w:sz w:val="40"/>
          <w:szCs w:val="40"/>
        </w:rPr>
      </w:pPr>
      <w:bookmarkStart w:id="9" w:name="_Hlk182928650"/>
      <w:r w:rsidRPr="00A15B1D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="00A15B1D" w:rsidRPr="00A15B1D">
        <w:rPr>
          <w:rFonts w:ascii="TH Sarabun New" w:hAnsi="TH Sarabun New" w:cs="TH Sarabun New"/>
          <w:color w:val="00B050"/>
          <w:sz w:val="40"/>
          <w:szCs w:val="40"/>
        </w:rPr>
        <w:t>3</w:t>
      </w:r>
      <w:r w:rsidRPr="00A15B1D">
        <w:rPr>
          <w:rFonts w:ascii="TH Sarabun New" w:hAnsi="TH Sarabun New" w:cs="TH Sarabun New" w:hint="cs"/>
          <w:color w:val="00B050"/>
          <w:sz w:val="40"/>
          <w:szCs w:val="40"/>
          <w:cs/>
        </w:rPr>
        <w:t>0</w:t>
      </w:r>
      <w:r w:rsidRPr="00A15B1D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A15B1D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นาที ( </w:t>
      </w:r>
      <w:r w:rsidR="00A15B1D" w:rsidRPr="00A15B1D">
        <w:rPr>
          <w:rFonts w:ascii="TH Sarabun New" w:hAnsi="TH Sarabun New" w:cs="TH Sarabun New"/>
          <w:color w:val="00B050"/>
          <w:sz w:val="40"/>
          <w:szCs w:val="40"/>
        </w:rPr>
        <w:t>32</w:t>
      </w:r>
      <w:r w:rsidRPr="00A15B1D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A15B1D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0734C9">
        <w:rPr>
          <w:rFonts w:ascii="TH Sarabun New" w:hAnsi="TH Sarabun New" w:cs="TH Sarabun New" w:hint="cs"/>
          <w:sz w:val="40"/>
          <w:szCs w:val="40"/>
          <w:cs/>
        </w:rPr>
        <w:t>นำท่านเปิดประสบการณ์</w:t>
      </w:r>
      <w:r w:rsidR="000734C9" w:rsidRPr="000734C9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อาบทรายร้อน</w:t>
      </w:r>
      <w:r w:rsidR="000734C9" w:rsidRPr="000734C9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</w:t>
      </w:r>
      <w:r w:rsidR="000734C9">
        <w:rPr>
          <w:rFonts w:ascii="TH Sarabun New" w:hAnsi="TH Sarabun New" w:cs="TH Sarabun New" w:hint="cs"/>
          <w:sz w:val="40"/>
          <w:szCs w:val="40"/>
          <w:cs/>
        </w:rPr>
        <w:t>กิจกรรมยอดฮิตขึ้นชื่อ เมื่อมาเกาะใต้อย่างคิวชูต้องมาทำกิจกรรมนี้สักครั้ง คนญี่ปุ่นเองนิยมแช่น้ำแร่มาแต่โบราณ และที่คิวชูเองก็มีทรายร้อนที่เป็นเหมือนน้ำแร่ดั้งเดิมที่ทำกันมาเนิ่นนาน เชื่อกันว่า บำรุงผิวพรรณ ให้ความสวยความงาม และช่วยให้สุขภาพดี</w:t>
      </w:r>
    </w:p>
    <w:p w14:paraId="6F9ECC85" w14:textId="77777777" w:rsidR="00814768" w:rsidRPr="00D31306" w:rsidRDefault="000734C9" w:rsidP="000734C9">
      <w:pPr>
        <w:rPr>
          <w:rFonts w:ascii="TH Sarabun New" w:hAnsi="TH Sarabun New" w:cs="TH Sarabun New" w:hint="cs"/>
          <w:sz w:val="40"/>
          <w:szCs w:val="40"/>
        </w:rPr>
      </w:pPr>
      <w:r w:rsidRPr="000734C9">
        <w:rPr>
          <w:rFonts w:ascii="TH Sarabun New" w:hAnsi="TH Sarabun New" w:cs="TH Sarabun New"/>
          <w:noProof/>
          <w:color w:val="000000"/>
          <w:sz w:val="40"/>
          <w:szCs w:val="40"/>
        </w:rPr>
        <w:pict w14:anchorId="24BC2C2D">
          <v:shape id="Picture 7" o:spid="_x0000_i1035" type="#_x0000_t75" style="width:548.25pt;height:143.25pt;visibility:visible">
            <v:imagedata r:id="rId20" o:title=""/>
          </v:shape>
        </w:pict>
      </w:r>
    </w:p>
    <w:p w14:paraId="3A190DAB" w14:textId="77777777" w:rsidR="00814768" w:rsidRPr="00A15B1D" w:rsidRDefault="00814768" w:rsidP="00814768">
      <w:pPr>
        <w:tabs>
          <w:tab w:val="left" w:pos="5084"/>
        </w:tabs>
        <w:spacing w:after="0" w:line="240" w:lineRule="auto"/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</w:pPr>
      <w:r w:rsidRPr="00A15B1D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="00A15B1D" w:rsidRPr="00A15B1D">
        <w:rPr>
          <w:rFonts w:ascii="TH Sarabun New" w:hAnsi="TH Sarabun New" w:cs="TH Sarabun New"/>
          <w:color w:val="00B050"/>
          <w:sz w:val="40"/>
          <w:szCs w:val="40"/>
        </w:rPr>
        <w:t>20</w:t>
      </w:r>
      <w:r w:rsidRPr="00A15B1D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A15B1D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นาที ( </w:t>
      </w:r>
      <w:r w:rsidR="00A15B1D" w:rsidRPr="00A15B1D">
        <w:rPr>
          <w:rFonts w:ascii="TH Sarabun New" w:hAnsi="TH Sarabun New" w:cs="TH Sarabun New"/>
          <w:color w:val="00B050"/>
          <w:sz w:val="40"/>
          <w:szCs w:val="40"/>
        </w:rPr>
        <w:t>14.4</w:t>
      </w:r>
      <w:r w:rsidRPr="00A15B1D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A15B1D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bookmarkEnd w:id="9"/>
    <w:p w14:paraId="6E2E1CA1" w14:textId="77777777" w:rsidR="008C1380" w:rsidRDefault="008C1380" w:rsidP="00814768">
      <w:pPr>
        <w:pStyle w:val="Sidebarphoto"/>
        <w:shd w:val="clear" w:color="auto" w:fill="00B050"/>
        <w:spacing w:line="500" w:lineRule="exact"/>
        <w:ind w:left="0"/>
        <w:jc w:val="thaiDistribute"/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ค่ำ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ab/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ab/>
      </w:r>
      <w:r w:rsidR="009D45B4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รับประทานอาหารค่ำ</w:t>
      </w:r>
      <w:r w:rsidR="00692096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  <w:t xml:space="preserve"> </w:t>
      </w:r>
      <w:r w:rsidR="00F0058D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>ณ ห้องอาหารของโรงแรม</w:t>
      </w:r>
    </w:p>
    <w:p w14:paraId="7A0D3F93" w14:textId="77777777" w:rsidR="004D0185" w:rsidRDefault="00F16F9E" w:rsidP="00F0058D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61F786FF">
          <v:shape id="_x0000_i1036" type="#_x0000_t75" style="width:29.25pt;height:29.25pt" o:bullet="t">
            <v:imagedata r:id="rId21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4D018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GRAND MERCURE BEPPU BAY RESORT</w:t>
      </w:r>
      <w:r w:rsidR="004D0185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4F2CB4" w:rsidRPr="004F2CB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F0058D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F0058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694CEA9A" w14:textId="77777777" w:rsidR="00F0058D" w:rsidRPr="00B447F9" w:rsidRDefault="00F0058D" w:rsidP="00F0058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46D10E0E" w14:textId="77777777" w:rsidR="00F0058D" w:rsidRPr="00F0058D" w:rsidRDefault="00F0058D" w:rsidP="00F0058D">
      <w:pPr>
        <w:spacing w:after="0" w:line="256" w:lineRule="auto"/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</w:rPr>
      </w:pPr>
      <w:r w:rsidRPr="00F0058D"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5D150F71" w14:textId="77777777" w:rsidR="000C04EE" w:rsidRPr="00B447F9" w:rsidRDefault="000C04EE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</w:pPr>
    </w:p>
    <w:p w14:paraId="0BFE5286" w14:textId="77777777" w:rsidR="00A15B1D" w:rsidRDefault="001F58EB" w:rsidP="00A15B1D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bookmarkStart w:id="10" w:name="OLE_LINK20"/>
      <w:bookmarkStart w:id="11" w:name="OLE_LINK21"/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วันที่สาม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</w:t>
      </w:r>
      <w:r w:rsidR="00A15B1D" w:rsidRPr="00A15B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บ่อนรกจิโกกุเมกุริ</w:t>
      </w:r>
      <w:r w:rsidR="00A15B1D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A15B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A15B1D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A15B1D" w:rsidRPr="00A15B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หุบเขาทาคาจิโฮะ</w:t>
      </w:r>
      <w:r w:rsidR="00A15B1D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A15B1D" w:rsidRPr="00A15B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(ไม่รวมล่องเรือ)</w:t>
      </w:r>
      <w:r w:rsidR="00A15B1D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A15B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A15B1D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A15B1D" w:rsidRPr="00A15B1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เมืองคุมาโมโต้</w:t>
      </w:r>
      <w:r w:rsidR="00A15B1D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36B08472" w14:textId="77777777" w:rsidR="001F58EB" w:rsidRPr="00F72359" w:rsidRDefault="001F58EB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F72359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F72359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2CD5D1DF" w14:textId="77777777" w:rsidR="00F72359" w:rsidRDefault="00814768" w:rsidP="00F72359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bookmarkStart w:id="12" w:name="_Hlk213401888"/>
      <w:r w:rsidRPr="00AE2F8D">
        <w:rPr>
          <w:rFonts w:ascii="TH Sarabun New" w:hAnsi="TH Sarabun New" w:cs="TH Sarabun New"/>
          <w:b/>
          <w:bCs/>
          <w:color w:val="00B050"/>
          <w:sz w:val="40"/>
          <w:szCs w:val="40"/>
          <w:cs/>
        </w:rPr>
        <w:t xml:space="preserve">ใช้เวลาประมาณ </w:t>
      </w:r>
      <w:r w:rsidR="00F72359">
        <w:rPr>
          <w:rFonts w:ascii="TH Sarabun New" w:hAnsi="TH Sarabun New" w:cs="TH Sarabun New"/>
          <w:b/>
          <w:bCs/>
          <w:color w:val="00B050"/>
          <w:sz w:val="40"/>
          <w:szCs w:val="40"/>
        </w:rPr>
        <w:t>30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 w:rsidRPr="00AE2F8D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( </w:t>
      </w:r>
      <w:r w:rsidR="00F72359">
        <w:rPr>
          <w:rFonts w:ascii="TH Sarabun New" w:hAnsi="TH Sarabun New" w:cs="TH Sarabun New"/>
          <w:b/>
          <w:bCs/>
          <w:color w:val="00B050"/>
          <w:sz w:val="40"/>
          <w:szCs w:val="40"/>
        </w:rPr>
        <w:t>8.4</w:t>
      </w:r>
      <w:r w:rsidRPr="00AE2F8D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 w:rsidRPr="00AE2F8D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F72359" w:rsidRPr="00F72359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บ่อนรก</w:t>
      </w:r>
      <w:r w:rsidR="00F72359" w:rsidRPr="00F72359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โงคุเมงุริ</w:t>
      </w:r>
      <w:r w:rsidR="00F72359" w:rsidRPr="00F72359">
        <w:rPr>
          <w:rFonts w:ascii="TH Sarabun New" w:hAnsi="TH Sarabun New" w:cs="TH Sarabun New"/>
          <w:color w:val="000000"/>
          <w:sz w:val="40"/>
          <w:szCs w:val="40"/>
          <w:cs/>
        </w:rPr>
        <w:t xml:space="preserve"> </w:t>
      </w:r>
      <w:r w:rsidR="00F72359" w:rsidRPr="00966DDB">
        <w:rPr>
          <w:rFonts w:ascii="TH Sarabun New" w:hAnsi="TH Sarabun New" w:cs="TH Sarabun New"/>
          <w:sz w:val="40"/>
          <w:szCs w:val="40"/>
          <w:cs/>
        </w:rPr>
        <w:t>ซึ่งประกอบไปด้วยบ่อน้ำแร่สีสันแปลกตาทั้งหมด 8 บ่อ (ไกด์จะพาท่านเยี่ยมชมเพียง 3 บ่อ) ที่เกิดจากการรังสรรค์ขึ้นโดยธรรมชาติแต่ละบ่อมี</w:t>
      </w:r>
      <w:r w:rsidR="00F72359" w:rsidRPr="00966DDB">
        <w:rPr>
          <w:rFonts w:ascii="TH Sarabun New" w:hAnsi="TH Sarabun New" w:cs="TH Sarabun New"/>
          <w:sz w:val="40"/>
          <w:szCs w:val="40"/>
          <w:cs/>
        </w:rPr>
        <w:lastRenderedPageBreak/>
        <w:t>ความร้อนสูงเกินกว่า 100 องศาเซลเซียส ด้วยสีสันและความร้อนชนิดที่มนุษย์ธรรมดาไม่อาจลงไปสัมผัสได้ จึงถูกกล่าวขานว่าเป็นเสมือน “บ่อน้ำแร่นรก” ดังนั้น ที่นี่จึงมีตัวมาสคอทเป็นยมทูตน้อยคอยให้การต้อนรับทุกคนที่มาเยือนสถานที่แห่งนี้</w:t>
      </w:r>
    </w:p>
    <w:p w14:paraId="21E1244A" w14:textId="77777777" w:rsidR="00F0058D" w:rsidRPr="00F72359" w:rsidRDefault="00F72359" w:rsidP="00F72359">
      <w:pPr>
        <w:rPr>
          <w:rFonts w:ascii="TH Sarabun New" w:hAnsi="TH Sarabun New" w:cs="TH Sarabun New"/>
          <w:b/>
          <w:bCs/>
          <w:sz w:val="40"/>
          <w:szCs w:val="40"/>
        </w:rPr>
      </w:pPr>
      <w:r w:rsidRPr="00F72359">
        <w:rPr>
          <w:rFonts w:ascii="TH Sarabun New" w:hAnsi="TH Sarabun New" w:cs="TH Sarabun New"/>
          <w:b/>
          <w:bCs/>
          <w:noProof/>
          <w:sz w:val="40"/>
          <w:szCs w:val="40"/>
        </w:rPr>
        <w:pict w14:anchorId="6A6EAA06">
          <v:shape id="Picture 1" o:spid="_x0000_i1037" type="#_x0000_t75" style="width:558pt;height:144.75pt;visibility:visible">
            <v:imagedata r:id="rId22" o:title=""/>
          </v:shape>
        </w:pict>
      </w:r>
    </w:p>
    <w:p w14:paraId="553A0146" w14:textId="77777777" w:rsidR="00F0058D" w:rsidRPr="00F72359" w:rsidRDefault="00F0058D">
      <w:pPr>
        <w:pStyle w:val="Sidebarphoto"/>
        <w:shd w:val="clear" w:color="auto" w:fill="E2EFD9"/>
        <w:spacing w:line="500" w:lineRule="exact"/>
        <w:ind w:left="1440" w:hanging="1440"/>
        <w:rPr>
          <w:rFonts w:ascii="TH Sarabun New" w:hAnsi="TH Sarabun New" w:cs="TH Sarabun New" w:hint="cs"/>
          <w:noProof w:val="0"/>
          <w:sz w:val="40"/>
          <w:szCs w:val="40"/>
        </w:rPr>
      </w:pPr>
      <w:r w:rsidRPr="00F72359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F72359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F7235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bookmarkEnd w:id="12"/>
    <w:p w14:paraId="2D4FC4D4" w14:textId="77777777" w:rsidR="00F72359" w:rsidRPr="00F72359" w:rsidRDefault="00F62FEA" w:rsidP="00F72359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color w:val="000000"/>
          <w:sz w:val="40"/>
          <w:szCs w:val="40"/>
        </w:rPr>
      </w:pPr>
      <w:r w:rsidRPr="00F72359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="00F72359" w:rsidRPr="00F72359">
        <w:rPr>
          <w:rFonts w:ascii="TH Sarabun New" w:hAnsi="TH Sarabun New" w:cs="TH Sarabun New"/>
          <w:color w:val="00B050"/>
          <w:sz w:val="40"/>
          <w:szCs w:val="40"/>
        </w:rPr>
        <w:t>2.30</w:t>
      </w:r>
      <w:r w:rsidRPr="00F72359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="00F72359" w:rsidRPr="00F72359"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Pr="00F72359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F72359" w:rsidRPr="00F72359">
        <w:rPr>
          <w:rFonts w:ascii="TH Sarabun New" w:hAnsi="TH Sarabun New" w:cs="TH Sarabun New"/>
          <w:color w:val="00B050"/>
          <w:sz w:val="40"/>
          <w:szCs w:val="40"/>
        </w:rPr>
        <w:t>116</w:t>
      </w:r>
      <w:r w:rsidRPr="00F72359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F72359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F72359" w:rsidRPr="00F72359"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ช่องแคบทาคาจิโฮะ</w:t>
      </w:r>
      <w:r w:rsidR="00F72359" w:rsidRPr="00F72359"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 xml:space="preserve"> (</w:t>
      </w:r>
      <w:r w:rsidR="00F72359" w:rsidRPr="00F72359">
        <w:rPr>
          <w:rFonts w:ascii="TH Sarabun New" w:eastAsia="Arial Unicode MS" w:hAnsi="TH Sarabun New" w:cs="TH Sarabun New" w:hint="cs"/>
          <w:b/>
          <w:bCs/>
          <w:color w:val="000000"/>
          <w:sz w:val="40"/>
          <w:szCs w:val="40"/>
          <w:cs/>
        </w:rPr>
        <w:t>ไม่รวมค่าล่องเรือ</w:t>
      </w:r>
      <w:r w:rsidR="00F72359" w:rsidRPr="00F72359"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)</w:t>
      </w:r>
      <w:r w:rsidR="00F72359" w:rsidRPr="00F72359"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 xml:space="preserve"> </w:t>
      </w:r>
      <w:r w:rsidR="00F72359" w:rsidRPr="00F72359"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>ช่องแคบนี้มีลักษณะเป็นรูปตัววีซึ่งเกิดจากการที่แม่น้ำโกคาเสะถูกลาวาที่ปะทุขึ้นมาจากภูเขาไฟอะโสะกัดเซาะจนเกิดเป็นช่องแคบนี้ขึ้นมา ให้ท่านได้ชมความงดงามของทิวทัศน์ที่งดงาม ให้ท่านได้ถ่ายรูปคู่ไฮไลท์ของทาคาจิโฮะ คือ "น้ำตกมานาอิ" ที่นักท่องเที่ยวนิยมถ่ายรูปเป็นมุมฮิตเมื่อได้มาเยือนให้ท่านได้ชื่นชมกับบรรยากาศตาม</w:t>
      </w:r>
    </w:p>
    <w:p w14:paraId="683ED028" w14:textId="77777777" w:rsidR="001F58EB" w:rsidRPr="00F72359" w:rsidRDefault="00F72359" w:rsidP="00F72359">
      <w:pPr>
        <w:pStyle w:val="Sidebarphoto"/>
        <w:spacing w:line="240" w:lineRule="auto"/>
        <w:ind w:left="0"/>
        <w:rPr>
          <w:rFonts w:ascii="TH Sarabun New" w:eastAsia="Arial Unicode MS" w:hAnsi="TH Sarabun New" w:cs="TH Sarabun New" w:hint="cs"/>
          <w:color w:val="000000"/>
          <w:sz w:val="40"/>
          <w:szCs w:val="40"/>
        </w:rPr>
      </w:pPr>
      <w:r w:rsidRPr="00F72359">
        <w:rPr>
          <w:rFonts w:ascii="TH Sarabun New" w:eastAsia="Arial Unicode MS" w:hAnsi="TH Sarabun New" w:cs="TH Sarabun New"/>
          <w:color w:val="000000"/>
          <w:sz w:val="40"/>
          <w:szCs w:val="40"/>
        </w:rPr>
        <w:pict w14:anchorId="327D9BB8">
          <v:shape id="Picture 10" o:spid="_x0000_i1038" type="#_x0000_t75" style="width:558pt;height:145.5pt;visibility:visible">
            <v:imagedata r:id="rId23" o:title=""/>
          </v:shape>
        </w:pict>
      </w:r>
    </w:p>
    <w:p w14:paraId="4CC471E3" w14:textId="77777777" w:rsidR="00F62FEA" w:rsidRPr="004D0185" w:rsidRDefault="00F62FEA" w:rsidP="00F62FEA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D0185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="004D0185" w:rsidRPr="004D0185">
        <w:rPr>
          <w:rFonts w:ascii="TH Sarabun New" w:hAnsi="TH Sarabun New" w:cs="TH Sarabun New"/>
          <w:color w:val="00B050"/>
          <w:sz w:val="40"/>
          <w:szCs w:val="40"/>
        </w:rPr>
        <w:t xml:space="preserve">2 </w:t>
      </w:r>
      <w:r w:rsidR="004D0185" w:rsidRPr="004D0185"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Pr="004D0185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4D0185" w:rsidRPr="004D0185">
        <w:rPr>
          <w:rFonts w:ascii="TH Sarabun New" w:hAnsi="TH Sarabun New" w:cs="TH Sarabun New"/>
          <w:color w:val="00B050"/>
          <w:sz w:val="40"/>
          <w:szCs w:val="40"/>
        </w:rPr>
        <w:t>77.8</w:t>
      </w:r>
      <w:r w:rsidRPr="004D0185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4D0185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p w14:paraId="2751E5C3" w14:textId="77777777" w:rsidR="00F0058D" w:rsidRPr="004D0185" w:rsidRDefault="00F0058D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</w:pPr>
      <w:r w:rsidRPr="004D018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ค่ำ</w:t>
      </w:r>
      <w:r w:rsidRPr="004D018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 w:rsidRPr="004D018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>รับประทานอาหารค่ำ</w:t>
      </w:r>
      <w:r w:rsidRPr="004D0185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Pr="004D0185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ณ </w:t>
      </w:r>
      <w:r w:rsidR="00842F9F" w:rsidRPr="004D0185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ร้านอาหารญี่ปุ่น</w:t>
      </w:r>
    </w:p>
    <w:p w14:paraId="0BE82A95" w14:textId="77777777" w:rsidR="00F0058D" w:rsidRDefault="00F0058D" w:rsidP="00F0058D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17CBBF22">
          <v:shape id="_x0000_i1039" type="#_x0000_t75" style="width:29.25pt;height:29.25pt" o:bullet="t">
            <v:imagedata r:id="rId21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4D018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KUMAMOTO</w:t>
      </w:r>
      <w:r w:rsidR="00D74364" w:rsidRPr="00D7436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</w:t>
      </w:r>
      <w:r w:rsidR="004D018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4D0185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D7436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D74364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64B64734" w14:textId="77777777" w:rsidR="00D74364" w:rsidRPr="00B447F9" w:rsidRDefault="00D74364" w:rsidP="002762FA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</w:p>
    <w:p w14:paraId="3FD6951F" w14:textId="77777777" w:rsidR="004D0185" w:rsidRDefault="00F16F9E" w:rsidP="004D0185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วันที่สี่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="001F58EB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D0185" w:rsidRP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ปราสาทคุมาโมโต</w:t>
      </w:r>
      <w:r w:rsidR="004D0185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ะ</w:t>
      </w:r>
      <w:r w:rsid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D0185" w:rsidRP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นั่ง</w:t>
      </w:r>
      <w:r w:rsidR="00500F05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เรือ</w:t>
      </w:r>
      <w:r w:rsidR="004D0185" w:rsidRP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เฟอรี่สู่นางาซากิ</w:t>
      </w:r>
      <w:r w:rsid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D0185" w:rsidRP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นั่งกระเช้าลอยฟ้าอุนเซ</w:t>
      </w:r>
      <w:r w:rsidR="009C0D8E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็</w:t>
      </w:r>
      <w:r w:rsidR="004D0185" w:rsidRP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</w:t>
      </w:r>
      <w:r w:rsid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</w:p>
    <w:p w14:paraId="26238A13" w14:textId="77777777" w:rsidR="004D0185" w:rsidRDefault="004D0185" w:rsidP="004D0185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        </w:t>
      </w:r>
      <w:r w:rsidRP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หุบเขานรกอุนเซ็น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Pr="004D018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3C74BD24" w14:textId="77777777" w:rsidR="00F16F9E" w:rsidRPr="004D0185" w:rsidRDefault="00F16F9E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D0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4D0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4D0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6588D76E" w14:textId="77777777" w:rsidR="004D0185" w:rsidRPr="00BC794D" w:rsidRDefault="00F62FEA" w:rsidP="004D0185">
      <w:pPr>
        <w:pStyle w:val="Sidebarphoto"/>
        <w:spacing w:line="540" w:lineRule="exact"/>
        <w:ind w:left="0" w:right="-11"/>
        <w:rPr>
          <w:rFonts w:ascii="TH Sarabun New" w:hAnsi="TH Sarabun New" w:cs="TH Sarabun New"/>
          <w:noProof w:val="0"/>
          <w:sz w:val="40"/>
          <w:szCs w:val="40"/>
        </w:rPr>
      </w:pPr>
      <w:bookmarkStart w:id="13" w:name="_Hlk182490746"/>
      <w:bookmarkStart w:id="14" w:name="_Hlk211426617"/>
      <w:r w:rsidRPr="00AE2F8D">
        <w:rPr>
          <w:rFonts w:ascii="TH Sarabun New" w:hAnsi="TH Sarabun New" w:cs="TH Sarabun New"/>
          <w:b/>
          <w:bCs/>
          <w:color w:val="00B050"/>
          <w:sz w:val="40"/>
          <w:szCs w:val="40"/>
          <w:cs/>
        </w:rPr>
        <w:lastRenderedPageBreak/>
        <w:t xml:space="preserve">ใช้เวลาประมาณ </w:t>
      </w:r>
      <w:r w:rsidR="00842F9F">
        <w:rPr>
          <w:rFonts w:ascii="TH Sarabun New" w:hAnsi="TH Sarabun New" w:cs="TH Sarabun New"/>
          <w:b/>
          <w:bCs/>
          <w:color w:val="00B050"/>
          <w:sz w:val="40"/>
          <w:szCs w:val="40"/>
        </w:rPr>
        <w:t>10</w:t>
      </w:r>
      <w:r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นาที</w:t>
      </w:r>
      <w:r w:rsidRPr="00AE2F8D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( </w:t>
      </w:r>
      <w:r w:rsidR="00842F9F">
        <w:rPr>
          <w:rFonts w:ascii="TH Sarabun New" w:hAnsi="TH Sarabun New" w:cs="TH Sarabun New"/>
          <w:b/>
          <w:bCs/>
          <w:color w:val="00B050"/>
          <w:sz w:val="40"/>
          <w:szCs w:val="40"/>
        </w:rPr>
        <w:t xml:space="preserve">1.3 </w:t>
      </w:r>
      <w:r w:rsidRPr="00AE2F8D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bookmarkEnd w:id="13"/>
      <w:bookmarkEnd w:id="14"/>
      <w:r w:rsidR="002762FA">
        <w:rPr>
          <w:rFonts w:ascii="TH Sarabun New" w:hAnsi="TH Sarabun New" w:cs="TH Sarabun New" w:hint="cs"/>
          <w:b/>
          <w:bCs/>
          <w:sz w:val="40"/>
          <w:szCs w:val="40"/>
          <w:cs/>
        </w:rPr>
        <w:t>ชม</w:t>
      </w:r>
      <w:r w:rsidR="004D0185" w:rsidRPr="004D0185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ปราสาทคุมาโมโตะ </w:t>
      </w:r>
      <w:r w:rsidR="004D0185" w:rsidRPr="004D018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เป็นหนึ่งในสามปราสาทที่มีชื่อเสียงมากที่สุดของญี่ปุ่นร่วมกับปราสาทฮิเมจิและปราสาทมัตซึโมโตะ อาคารทั้ง 13 หลังในอาณาเขตปราสาทได้รับการขึ้นทะเบียนให้เป็นมรดกทางวัฒนธรรมที่สำคัญ </w:t>
      </w:r>
      <w:r w:rsidR="004D0185" w:rsidRPr="004D0185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ซากุระ โนะ บาบะ โจไซเอน</w:t>
      </w:r>
      <w:r w:rsidR="004D0185" w:rsidRPr="004D018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ย่านเมือง</w:t>
      </w:r>
      <w:r w:rsidR="004D0185" w:rsidRPr="00BC794D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เก่าใกล้ปราสาทคุมาโมโตะ ที่มีการจำลองบรรยากาศบ้านเมืองสมัยเอโดะ ตั้งอยู่เชิงเขาของปราสาทคุมาโมโตะ สามารถเดินจากตัวปราสาทมาถึงได้ประมาณ 5 นาที ในบริเวณนี้จะมีร้านอาหาร ร้านขนม ของหวาน และร้านขายของที่ระลึก </w:t>
      </w:r>
      <w:r w:rsidR="004D0185" w:rsidRPr="00BC794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4DBD907E" w14:textId="77777777" w:rsidR="00402B06" w:rsidRDefault="000734C9" w:rsidP="002762FA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pict w14:anchorId="7E70344B">
          <v:shape id="_x0000_i1040" type="#_x0000_t75" style="width:554.25pt;height:145.5pt">
            <v:imagedata r:id="rId24" o:title="KUMAMOTO"/>
          </v:shape>
        </w:pict>
      </w:r>
    </w:p>
    <w:p w14:paraId="7C5D2370" w14:textId="77777777" w:rsidR="00682B5A" w:rsidRPr="00682B5A" w:rsidRDefault="00682B5A" w:rsidP="00682B5A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bookmarkStart w:id="15" w:name="_Hlk210837210"/>
      <w:r w:rsidRPr="00682B5A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จากนั้นนําท่านสู่ท่าเรือคุมาโมโต้</w:t>
      </w:r>
      <w:r w:rsidRPr="00682B5A">
        <w:rPr>
          <w:rFonts w:ascii="TH Sarabun New" w:hAnsi="TH Sarabun New" w:cs="TH Sarabun New"/>
          <w:color w:val="000000"/>
          <w:sz w:val="40"/>
          <w:szCs w:val="40"/>
          <w:cs/>
        </w:rPr>
        <w:t>เพื่อนําท่านเปลี่ยนอิริยาบถขึ้นเรือเฟอร์รี่สู่ท่าเรือชิมาบาระ</w:t>
      </w:r>
      <w:r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นางาซากิ </w:t>
      </w:r>
      <w:r>
        <w:rPr>
          <w:rFonts w:ascii="TH Sarabun New" w:hAnsi="TH Sarabun New" w:cs="TH Sarabun New" w:hint="cs"/>
          <w:sz w:val="40"/>
          <w:szCs w:val="40"/>
          <w:cs/>
        </w:rPr>
        <w:t xml:space="preserve">เดินทางต่อไปยังเมือง </w:t>
      </w:r>
      <w:r w:rsidRPr="00953419">
        <w:rPr>
          <w:rFonts w:ascii="TH Sarabun New" w:hAnsi="TH Sarabun New" w:cs="TH Sarabun New"/>
          <w:sz w:val="40"/>
          <w:szCs w:val="40"/>
          <w:cs/>
        </w:rPr>
        <w:t>เมืองอุนเซ็น (</w:t>
      </w:r>
      <w:r w:rsidRPr="00953419">
        <w:rPr>
          <w:rFonts w:ascii="TH Sarabun New" w:hAnsi="TH Sarabun New" w:cs="TH Sarabun New"/>
          <w:sz w:val="40"/>
          <w:szCs w:val="40"/>
        </w:rPr>
        <w:t xml:space="preserve">Unzen) </w:t>
      </w:r>
      <w:r w:rsidRPr="00953419">
        <w:rPr>
          <w:rFonts w:ascii="TH Sarabun New" w:hAnsi="TH Sarabun New" w:cs="TH Sarabun New"/>
          <w:sz w:val="40"/>
          <w:szCs w:val="40"/>
          <w:cs/>
        </w:rPr>
        <w:t>เป็นสถานที่ท่องเที่ยวชื่อดังของจังหวัดนางาซากิ</w:t>
      </w:r>
      <w:r w:rsidRPr="00682B5A">
        <w:rPr>
          <w:rFonts w:ascii="TH Sarabun New" w:hAnsi="TH Sarabun New" w:cs="TH Sarabun New"/>
          <w:color w:val="000000"/>
          <w:sz w:val="40"/>
          <w:szCs w:val="40"/>
          <w:cs/>
        </w:rPr>
        <w:t xml:space="preserve"> (ใช้เวลาประมาณ </w:t>
      </w:r>
      <w:r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30 </w:t>
      </w:r>
      <w:r w:rsidRPr="00682B5A">
        <w:rPr>
          <w:rFonts w:ascii="TH Sarabun New" w:hAnsi="TH Sarabun New" w:cs="TH Sarabun New"/>
          <w:color w:val="000000"/>
          <w:sz w:val="40"/>
          <w:szCs w:val="40"/>
          <w:cs/>
        </w:rPr>
        <w:t>นาที) อิสระให้ท่านได้เพลิดเพลินกับบรรยากาศอันสวยงามบนเรือเฟอร์รี่ขนาดใหญ่ ท่ามกลางฝูงนกนางนวลที่คอยต้อนรับนักท่องเที่ยวพร้อมภูเขาไฟออนเซนอันยิ่งใหญ่เป็นฉากหลัง</w:t>
      </w:r>
      <w:r>
        <w:rPr>
          <w:rFonts w:ascii="TH Sarabun New" w:hAnsi="TH Sarabun New" w:cs="TH Sarabun New" w:hint="cs"/>
          <w:sz w:val="40"/>
          <w:szCs w:val="40"/>
          <w:cs/>
        </w:rPr>
        <w:t xml:space="preserve"> </w:t>
      </w:r>
    </w:p>
    <w:bookmarkEnd w:id="15"/>
    <w:p w14:paraId="1C256E95" w14:textId="77777777" w:rsidR="002762FA" w:rsidRPr="00682B5A" w:rsidRDefault="00682B5A" w:rsidP="002762FA">
      <w:pPr>
        <w:pStyle w:val="Sidebarphoto"/>
        <w:spacing w:line="240" w:lineRule="auto"/>
        <w:ind w:left="0"/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</w:rPr>
      </w:pPr>
      <w:r w:rsidRPr="00682B5A">
        <w:rPr>
          <w:rFonts w:ascii="TH Sarabun New" w:hAnsi="TH Sarabun New" w:cs="TH Sarabun New"/>
          <w:b/>
          <w:bCs/>
          <w:color w:val="000000"/>
          <w:sz w:val="40"/>
          <w:szCs w:val="40"/>
        </w:rPr>
        <w:pict w14:anchorId="3193233F">
          <v:shape id="Picture 4" o:spid="_x0000_i1041" type="#_x0000_t75" style="width:548.25pt;height:2in;visibility:visible">
            <v:imagedata r:id="rId25" o:title=""/>
          </v:shape>
        </w:pict>
      </w:r>
    </w:p>
    <w:p w14:paraId="63101D5F" w14:textId="77777777" w:rsidR="00F16F9E" w:rsidRPr="004D0185" w:rsidRDefault="00F16F9E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D0185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4D0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4D0185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7C43BE25" w14:textId="77777777" w:rsidR="00842F9F" w:rsidRDefault="00F62FEA" w:rsidP="00842F9F">
      <w:pPr>
        <w:pStyle w:val="Sidebarphoto"/>
        <w:spacing w:line="500" w:lineRule="exact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953419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="00953419" w:rsidRPr="00953419">
        <w:rPr>
          <w:rFonts w:ascii="TH Sarabun New" w:hAnsi="TH Sarabun New" w:cs="TH Sarabun New"/>
          <w:color w:val="00B050"/>
          <w:sz w:val="40"/>
          <w:szCs w:val="40"/>
        </w:rPr>
        <w:t>35</w:t>
      </w:r>
      <w:r w:rsidR="00842F9F" w:rsidRPr="00953419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953419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 (</w:t>
      </w:r>
      <w:r w:rsidR="00953419" w:rsidRPr="00953419">
        <w:rPr>
          <w:rFonts w:ascii="TH Sarabun New" w:hAnsi="TH Sarabun New" w:cs="TH Sarabun New"/>
          <w:color w:val="00B050"/>
          <w:sz w:val="40"/>
          <w:szCs w:val="40"/>
        </w:rPr>
        <w:t>19.1</w:t>
      </w:r>
      <w:r w:rsidRPr="00953419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953419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953419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เมือง</w:t>
      </w:r>
      <w:r w:rsidR="00953419" w:rsidRPr="00953419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อุนเซ็น</w:t>
      </w:r>
      <w:r w:rsidR="00953419" w:rsidRPr="00953419">
        <w:rPr>
          <w:rFonts w:ascii="TH Sarabun New" w:hAnsi="TH Sarabun New" w:cs="TH Sarabun New"/>
          <w:color w:val="000000"/>
          <w:sz w:val="40"/>
          <w:szCs w:val="40"/>
          <w:cs/>
        </w:rPr>
        <w:t xml:space="preserve"> (</w:t>
      </w:r>
      <w:r w:rsidR="00953419" w:rsidRPr="00953419">
        <w:rPr>
          <w:rFonts w:ascii="TH Sarabun New" w:hAnsi="TH Sarabun New" w:cs="TH Sarabun New"/>
          <w:color w:val="000000"/>
          <w:sz w:val="40"/>
          <w:szCs w:val="40"/>
        </w:rPr>
        <w:t xml:space="preserve">Unzen Onsen) </w:t>
      </w:r>
      <w:r w:rsidR="00953419" w:rsidRPr="00953419">
        <w:rPr>
          <w:rFonts w:ascii="TH Sarabun New" w:hAnsi="TH Sarabun New" w:cs="TH Sarabun New"/>
          <w:color w:val="000000"/>
          <w:sz w:val="40"/>
          <w:szCs w:val="40"/>
          <w:cs/>
        </w:rPr>
        <w:t>เมืองน้ำพุร้อนเก่าแก่ท่ามกลางธรรมชาติ น้ำแร่ของที่นี่มีส่วนผสมของกำมะถัน จึงมีสรรพคุณช่วยรักษาบาดแผล และทำให้ผิวพรรณเปล่งปลั่ง รวมทั้งยังช่วยรักษาอาการเมื่อยล้าได้เป็นอย่างดี ซึ่งบริเวณโดยรอบจะมีทั้งโรงแรมและเรียวกังหลายแห่งให้เลือกพักและแช่อนเซ็นอย่างผ่อนคลาย</w:t>
      </w:r>
      <w:r w:rsidR="00953419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</w:t>
      </w:r>
      <w:r w:rsidR="00953419" w:rsidRPr="00953419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จุดไฮไลต์ของที่นี่คือ </w:t>
      </w:r>
      <w:r w:rsidR="00953419" w:rsidRPr="00953419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“หุบเขานรกอุนเซ็น </w:t>
      </w:r>
      <w:r w:rsidR="00953419" w:rsidRPr="00953419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lastRenderedPageBreak/>
        <w:t>(</w:t>
      </w:r>
      <w:r w:rsidR="00953419" w:rsidRPr="00953419">
        <w:rPr>
          <w:rFonts w:ascii="TH Sarabun New" w:hAnsi="TH Sarabun New" w:cs="TH Sarabun New"/>
          <w:b/>
          <w:bCs/>
          <w:color w:val="000000"/>
          <w:sz w:val="40"/>
          <w:szCs w:val="40"/>
        </w:rPr>
        <w:t>Unzen Jigoku)”</w:t>
      </w:r>
      <w:r w:rsidR="00953419" w:rsidRPr="00953419"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="00953419" w:rsidRPr="00953419">
        <w:rPr>
          <w:rFonts w:ascii="TH Sarabun New" w:hAnsi="TH Sarabun New" w:cs="TH Sarabun New"/>
          <w:color w:val="000000"/>
          <w:sz w:val="40"/>
          <w:szCs w:val="40"/>
          <w:cs/>
        </w:rPr>
        <w:t>ซึ่งเป็นแหล่งตาน้ำพุร้อนที่มีควันพวยพุ่งออกมาตลอดเวลา จึงเปรียบเปรยดั่งนรก กลายเป็นพิกัดจุดถ่ายภาพสุดเก๋ไม่ซ้ำแบบใคร</w:t>
      </w:r>
    </w:p>
    <w:p w14:paraId="4DE27C37" w14:textId="77777777" w:rsidR="00842F9F" w:rsidRDefault="009C0D8E" w:rsidP="00842F9F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>
        <w:rPr>
          <w:rFonts w:ascii="TH Sarabun New" w:hAnsi="TH Sarabun New" w:cs="TH Sarabun New" w:hint="cs"/>
          <w:color w:val="000000"/>
          <w:sz w:val="40"/>
          <w:szCs w:val="40"/>
        </w:rPr>
        <w:pict w14:anchorId="74BC076B">
          <v:shape id="_x0000_i1042" type="#_x0000_t75" style="width:554.25pt;height:145.5pt">
            <v:imagedata r:id="rId26" o:title="unzen onsen"/>
          </v:shape>
        </w:pict>
      </w:r>
    </w:p>
    <w:p w14:paraId="04C41DAE" w14:textId="77777777" w:rsidR="009C0D8E" w:rsidRPr="00682B5A" w:rsidRDefault="00682B5A" w:rsidP="00682B5A">
      <w:pPr>
        <w:pStyle w:val="Sidebarphoto"/>
        <w:spacing w:line="480" w:lineRule="exact"/>
        <w:ind w:left="0"/>
        <w:rPr>
          <w:rFonts w:ascii="TH Sarabun New" w:hAnsi="TH Sarabun New" w:cs="TH Sarabun New"/>
          <w:sz w:val="40"/>
          <w:szCs w:val="40"/>
        </w:rPr>
      </w:pPr>
      <w:r w:rsidRPr="00682B5A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Pr="00682B5A">
        <w:rPr>
          <w:rFonts w:ascii="TH Sarabun New" w:hAnsi="TH Sarabun New" w:cs="TH Sarabun New"/>
          <w:color w:val="00B050"/>
          <w:sz w:val="40"/>
          <w:szCs w:val="40"/>
        </w:rPr>
        <w:t>15</w:t>
      </w:r>
      <w:r w:rsidRPr="00682B5A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นาที ( </w:t>
      </w:r>
      <w:r w:rsidRPr="00682B5A">
        <w:rPr>
          <w:rFonts w:ascii="TH Sarabun New" w:hAnsi="TH Sarabun New" w:cs="TH Sarabun New"/>
          <w:color w:val="00B050"/>
          <w:sz w:val="40"/>
          <w:szCs w:val="40"/>
        </w:rPr>
        <w:t xml:space="preserve">6.4 </w:t>
      </w:r>
      <w:r w:rsidRPr="00682B5A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682B5A">
        <w:rPr>
          <w:rFonts w:ascii="TH Sarabun New" w:hAnsi="TH Sarabun New" w:cs="TH Sarabun New"/>
          <w:sz w:val="40"/>
          <w:szCs w:val="40"/>
        </w:rPr>
        <w:t xml:space="preserve"> </w:t>
      </w:r>
      <w:r w:rsidR="009C0D8E" w:rsidRPr="00806A18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นั่ง</w:t>
      </w:r>
      <w:r w:rsidR="009C0D8E" w:rsidRPr="009C0D8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กระเช้า</w:t>
      </w:r>
      <w:r w:rsidR="009C0D8E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ลอย</w:t>
      </w:r>
      <w:r w:rsidR="009C0D8E" w:rsidRPr="009C0D8E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ฟ้า “อุนเซ็น โรปเวย์ (</w:t>
      </w:r>
      <w:r w:rsidR="009C0D8E" w:rsidRPr="009C0D8E">
        <w:rPr>
          <w:rFonts w:ascii="TH Sarabun New" w:hAnsi="TH Sarabun New" w:cs="TH Sarabun New"/>
          <w:b/>
          <w:bCs/>
          <w:color w:val="000000"/>
          <w:sz w:val="40"/>
          <w:szCs w:val="40"/>
        </w:rPr>
        <w:t>Unzen Ropeway)”</w:t>
      </w:r>
      <w:r w:rsidR="009C0D8E" w:rsidRPr="009C0D8E"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="009C0D8E" w:rsidRPr="009C0D8E">
        <w:rPr>
          <w:rFonts w:ascii="TH Sarabun New" w:hAnsi="TH Sarabun New" w:cs="TH Sarabun New"/>
          <w:color w:val="000000"/>
          <w:sz w:val="40"/>
          <w:szCs w:val="40"/>
          <w:cs/>
        </w:rPr>
        <w:t>ชมทิวทัศน์สุดตระการตาของช่องเขานิตะ (</w:t>
      </w:r>
      <w:r w:rsidR="009C0D8E" w:rsidRPr="009C0D8E">
        <w:rPr>
          <w:rFonts w:ascii="TH Sarabun New" w:hAnsi="TH Sarabun New" w:cs="TH Sarabun New"/>
          <w:color w:val="000000"/>
          <w:sz w:val="40"/>
          <w:szCs w:val="40"/>
        </w:rPr>
        <w:t xml:space="preserve">Nita Pass) </w:t>
      </w:r>
      <w:r w:rsidR="009C0D8E" w:rsidRPr="009C0D8E">
        <w:rPr>
          <w:rFonts w:ascii="TH Sarabun New" w:hAnsi="TH Sarabun New" w:cs="TH Sarabun New"/>
          <w:color w:val="000000"/>
          <w:sz w:val="40"/>
          <w:szCs w:val="40"/>
          <w:cs/>
        </w:rPr>
        <w:t>ที่ความงามจะแปรผันไปตามแต่ละฤดูกาล จึงทำให้มาเที่ยวได้ตลอดทั้งปี</w:t>
      </w:r>
      <w:r w:rsidR="009C0D8E"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="009C0D8E" w:rsidRPr="009C0D8E">
        <w:rPr>
          <w:rFonts w:ascii="TH Sarabun New" w:hAnsi="TH Sarabun New" w:cs="TH Sarabun New"/>
          <w:color w:val="000000"/>
          <w:sz w:val="40"/>
          <w:szCs w:val="40"/>
          <w:cs/>
        </w:rPr>
        <w:t>ที่นี่ถือเป็นจุดชมใบไม้เปลี่ยนสียอดนิยมอันดับต้นๆ ของภูมิภาคคิวชู</w:t>
      </w:r>
      <w:r w:rsidR="009C0D8E" w:rsidRPr="009C0D8E">
        <w:rPr>
          <w:rFonts w:ascii="TH Sarabun New" w:hAnsi="TH Sarabun New" w:cs="TH Sarabun New"/>
          <w:color w:val="000000"/>
          <w:sz w:val="40"/>
          <w:szCs w:val="40"/>
        </w:rPr>
        <w:t> </w:t>
      </w:r>
      <w:r w:rsidR="009C0D8E" w:rsidRPr="009C0D8E">
        <w:rPr>
          <w:rFonts w:ascii="TH Sarabun New" w:hAnsi="TH Sarabun New" w:cs="TH Sarabun New"/>
          <w:color w:val="000000"/>
          <w:sz w:val="40"/>
          <w:szCs w:val="40"/>
          <w:cs/>
        </w:rPr>
        <w:t>จะละลานตาไปด้วยใบไม้หลากสีสันทั่วทั้งบริเวณ</w:t>
      </w:r>
      <w:r w:rsidR="009C0D8E" w:rsidRPr="009C0D8E">
        <w:rPr>
          <w:rFonts w:ascii="TH Sarabun New" w:hAnsi="TH Sarabun New" w:cs="TH Sarabun New"/>
          <w:color w:val="000000"/>
          <w:sz w:val="40"/>
          <w:szCs w:val="40"/>
        </w:rPr>
        <w:t> </w:t>
      </w:r>
      <w:r w:rsidR="00806A18" w:rsidRPr="00806A18">
        <w:rPr>
          <w:rFonts w:ascii="TH Sarabun New" w:hAnsi="TH Sarabun New" w:cs="TH Sarabun New"/>
          <w:b/>
          <w:bCs/>
          <w:i/>
          <w:iCs/>
          <w:color w:val="FF0000"/>
          <w:sz w:val="40"/>
          <w:szCs w:val="40"/>
          <w:highlight w:val="yellow"/>
        </w:rPr>
        <w:t>*</w:t>
      </w:r>
      <w:r w:rsidR="00806A18" w:rsidRPr="00806A18">
        <w:rPr>
          <w:rFonts w:ascii="TH Sarabun New" w:hAnsi="TH Sarabun New" w:cs="TH Sarabun New" w:hint="cs"/>
          <w:b/>
          <w:bCs/>
          <w:i/>
          <w:iCs/>
          <w:color w:val="FF0000"/>
          <w:sz w:val="40"/>
          <w:szCs w:val="40"/>
          <w:highlight w:val="yellow"/>
          <w:cs/>
        </w:rPr>
        <w:t>ความสวยงามของใบไม้เปลี่ยนสีขึ้นอยู่กับสภาพอากาศ ณ ขณะนั้น*</w:t>
      </w:r>
    </w:p>
    <w:p w14:paraId="72B34B90" w14:textId="77777777" w:rsidR="009C0D8E" w:rsidRPr="009C0D8E" w:rsidRDefault="00682B5A" w:rsidP="00842F9F">
      <w:pPr>
        <w:pStyle w:val="Sidebarphoto"/>
        <w:spacing w:line="240" w:lineRule="auto"/>
        <w:ind w:left="0"/>
        <w:rPr>
          <w:rFonts w:ascii="TH Sarabun New" w:hAnsi="TH Sarabun New" w:cs="TH Sarabun New" w:hint="cs"/>
          <w:color w:val="000000"/>
          <w:sz w:val="40"/>
          <w:szCs w:val="40"/>
        </w:rPr>
      </w:pPr>
      <w:r>
        <w:rPr>
          <w:rFonts w:ascii="TH Sarabun New" w:hAnsi="TH Sarabun New" w:cs="TH Sarabun New" w:hint="cs"/>
          <w:color w:val="000000"/>
          <w:sz w:val="40"/>
          <w:szCs w:val="40"/>
          <w:cs/>
        </w:rPr>
        <w:pict w14:anchorId="6C758469">
          <v:shape id="_x0000_i1043" type="#_x0000_t75" style="width:554.25pt;height:146.25pt">
            <v:imagedata r:id="rId27" o:title="unzen ropeway"/>
          </v:shape>
        </w:pict>
      </w:r>
    </w:p>
    <w:p w14:paraId="6366CBB8" w14:textId="77777777" w:rsidR="004173F7" w:rsidRPr="00682B5A" w:rsidRDefault="004173F7" w:rsidP="00842F9F">
      <w:pPr>
        <w:pStyle w:val="Sidebarphoto"/>
        <w:spacing w:line="480" w:lineRule="exact"/>
        <w:ind w:left="0"/>
        <w:rPr>
          <w:rFonts w:ascii="TH Sarabun New" w:hAnsi="TH Sarabun New" w:cs="TH Sarabun New"/>
          <w:sz w:val="40"/>
          <w:szCs w:val="40"/>
        </w:rPr>
      </w:pPr>
      <w:r w:rsidRPr="00682B5A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="00682B5A" w:rsidRPr="00682B5A">
        <w:rPr>
          <w:rFonts w:ascii="TH Sarabun New" w:hAnsi="TH Sarabun New" w:cs="TH Sarabun New"/>
          <w:color w:val="00B050"/>
          <w:sz w:val="40"/>
          <w:szCs w:val="40"/>
        </w:rPr>
        <w:t>5</w:t>
      </w:r>
      <w:r w:rsidRPr="00682B5A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682B5A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นาที ( </w:t>
      </w:r>
      <w:r w:rsidR="00682B5A" w:rsidRPr="00682B5A">
        <w:rPr>
          <w:rFonts w:ascii="TH Sarabun New" w:hAnsi="TH Sarabun New" w:cs="TH Sarabun New"/>
          <w:color w:val="00B050"/>
          <w:sz w:val="40"/>
          <w:szCs w:val="40"/>
        </w:rPr>
        <w:t>3</w:t>
      </w:r>
      <w:r w:rsidRPr="00682B5A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682B5A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p w14:paraId="79A24E26" w14:textId="77777777" w:rsidR="00BA4A5D" w:rsidRPr="00B447F9" w:rsidRDefault="00BA4A5D" w:rsidP="004173F7">
      <w:pPr>
        <w:pStyle w:val="Sidebarphoto"/>
        <w:shd w:val="clear" w:color="auto" w:fill="00B050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ค่ำ</w:t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402B0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629CEEC1" w14:textId="77777777" w:rsidR="00BA4A5D" w:rsidRPr="00B447F9" w:rsidRDefault="00BA4A5D" w:rsidP="00BA4A5D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7365A9C0">
          <v:shape id="_x0000_i1044" type="#_x0000_t75" style="width:29.25pt;height:29.25pt">
            <v:imagedata r:id="rId21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9C0D8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UNZEN</w:t>
      </w:r>
      <w:r w:rsidR="004F2CB4" w:rsidRPr="004F2CB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ONSEN HOTEL </w:t>
      </w:r>
      <w:r w:rsidR="00000000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402B0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>แช่น้ำแร่</w:t>
      </w:r>
    </w:p>
    <w:p w14:paraId="39805222" w14:textId="77777777" w:rsidR="00BA4A5D" w:rsidRPr="00B447F9" w:rsidRDefault="00BA4A5D" w:rsidP="00BA4A5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0ADBAB09" w14:textId="77777777" w:rsidR="009E479A" w:rsidRDefault="009E479A" w:rsidP="009E479A">
      <w:pPr>
        <w:spacing w:after="0" w:line="256" w:lineRule="auto"/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</w:rPr>
      </w:pPr>
      <w:r w:rsidRPr="00F62FEA"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283D3317" w14:textId="77777777" w:rsidR="00D74364" w:rsidRPr="00786D94" w:rsidRDefault="00D74364" w:rsidP="009E479A">
      <w:pPr>
        <w:spacing w:after="0" w:line="256" w:lineRule="auto"/>
        <w:rPr>
          <w:rFonts w:ascii="TH Sarabun New" w:hAnsi="TH Sarabun New" w:cs="TH Sarabun New"/>
          <w:b/>
          <w:bCs/>
          <w:noProof/>
          <w:color w:val="FF0000"/>
          <w:sz w:val="40"/>
          <w:szCs w:val="40"/>
        </w:rPr>
      </w:pPr>
    </w:p>
    <w:p w14:paraId="4EDDC362" w14:textId="77777777" w:rsidR="00682B5A" w:rsidRDefault="00F16F9E" w:rsidP="00682B5A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4B14E5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682B5A" w:rsidRP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เมืองนางาซากิ</w:t>
      </w:r>
      <w:r w:rsid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682B5A" w:rsidRP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สวนสันติภาพ</w:t>
      </w:r>
      <w:r w:rsid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682B5A" w:rsidRP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พิพิธภัณฑ์ระเบิดปรมาณูนางาซากิ</w:t>
      </w:r>
      <w:r w:rsid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682B5A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682B5A" w:rsidRP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เมืองซากะ</w:t>
      </w:r>
      <w:r w:rsidR="00682B5A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682B5A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2C9D7220" w14:textId="77777777" w:rsidR="00682B5A" w:rsidRDefault="00682B5A" w:rsidP="00682B5A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              </w:t>
      </w:r>
      <w:r w:rsidRPr="00682B5A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วัดไดโคเซนจิ(ชมใบไม้เปลี่ยนสี)</w:t>
      </w:r>
    </w:p>
    <w:p w14:paraId="2F300234" w14:textId="77777777" w:rsidR="00F16F9E" w:rsidRPr="00806A18" w:rsidRDefault="00F16F9E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06A18">
        <w:rPr>
          <w:rFonts w:ascii="TH Sarabun New" w:hAnsi="TH Sarabun New" w:cs="TH Sarabun New"/>
          <w:noProof w:val="0"/>
          <w:sz w:val="40"/>
          <w:szCs w:val="40"/>
          <w:cs/>
        </w:rPr>
        <w:lastRenderedPageBreak/>
        <w:t>เช้า</w:t>
      </w:r>
      <w:r w:rsidRPr="00806A18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806A18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5FD150CB" w14:textId="77777777" w:rsidR="00CE1587" w:rsidRPr="00CE1587" w:rsidRDefault="00F62FEA" w:rsidP="00CE1587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 w:rsidRPr="00CE1587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="00CE1587" w:rsidRPr="00CE1587">
        <w:rPr>
          <w:rFonts w:ascii="TH Sarabun New" w:hAnsi="TH Sarabun New" w:cs="TH Sarabun New"/>
          <w:color w:val="00B050"/>
          <w:sz w:val="40"/>
          <w:szCs w:val="40"/>
        </w:rPr>
        <w:t xml:space="preserve">1.30 </w:t>
      </w:r>
      <w:r w:rsidR="00CE1587"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 </w:t>
      </w:r>
      <w:r w:rsidR="00CE1587" w:rsidRPr="00CE1587">
        <w:rPr>
          <w:rFonts w:ascii="TH Sarabun New" w:hAnsi="TH Sarabun New" w:cs="TH Sarabun New"/>
          <w:color w:val="00B050"/>
          <w:sz w:val="40"/>
          <w:szCs w:val="40"/>
        </w:rPr>
        <w:t>55.4</w:t>
      </w:r>
      <w:r w:rsidRPr="00CE1587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bookmarkStart w:id="16" w:name="_Hlk210837608"/>
      <w:r w:rsidR="00CE1587" w:rsidRPr="00CE1587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พิพิธภัณฑ์อะตอมมิคบอมบ์ </w:t>
      </w:r>
      <w:r w:rsidR="00CE1587" w:rsidRPr="00CE1587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เพื่อย้อนรำลึกถึงครั้งที่กองทัพสหรัฐฯทิ้งระเบิดปรมาณูลงมาที่เมืองนี้ วันที่ 9 สิงหาคม ค.ศ.1945 ในสมัยสงครามโลกครั้งที่ 2 เหลือไว้เพียงความโศกเศร้า และซากสิ่งก่อสร้างหักพังที่ยังคงเก็บไว้เป็นอนุสรณ์ให้คนรุ่นหลังได้ระลึกถึง นับว่าเป็นเหตุการณ์ที่ก่อให้เกิดความสูญเสียอย่างใหญ่หลวงต่อประเทศญี่ปุ่น และเป็นผลทำให้คนญี่ปุ่นปลูกฝังความเป็นชาตินิยม ความขยันและความอดทนต่อเยาวชนุร่นใหม่รุ่นต่อมา</w:t>
      </w:r>
      <w:r w:rsidR="00CE1587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ชม </w:t>
      </w:r>
      <w:r w:rsidR="00CE1587" w:rsidRPr="00CE1587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สวนสันติภาพ </w:t>
      </w:r>
      <w:r w:rsidR="00CE1587" w:rsidRPr="00CE1587">
        <w:rPr>
          <w:rFonts w:ascii="TH Sarabun New" w:hAnsi="TH Sarabun New" w:cs="TH Sarabun New"/>
          <w:color w:val="000000"/>
          <w:sz w:val="40"/>
          <w:szCs w:val="40"/>
          <w:cs/>
        </w:rPr>
        <w:t>สวนนี้สร้างขึ้นเพื่อเป็นที่ระลึกถึงเหตุการณ์สงครามมหาเอเชียบูรพา (สงครามโลกครั้งที่ 2) ภายในอนุสาวรีย์เล่าถึงความโหดร้ายของสงครามที่ผ่านมา และการมองให้เห็นถึงสันติภาพในอนาคต ซึ่งจะเป็นที่มาแห่งความสงบร่มรื่นต่อไป</w:t>
      </w:r>
    </w:p>
    <w:p w14:paraId="7C1555A8" w14:textId="77777777" w:rsidR="00842F9F" w:rsidRPr="00CE1587" w:rsidRDefault="00CE1587" w:rsidP="00CE1587">
      <w:pPr>
        <w:pStyle w:val="Sidebarphoto"/>
        <w:spacing w:line="240" w:lineRule="auto"/>
        <w:ind w:left="0"/>
        <w:rPr>
          <w:rFonts w:ascii="TH Sarabun New" w:hAnsi="TH Sarabun New" w:cs="TH Sarabun New" w:hint="cs"/>
          <w:b/>
          <w:bCs/>
          <w:color w:val="000000"/>
          <w:sz w:val="40"/>
          <w:szCs w:val="40"/>
        </w:rPr>
      </w:pPr>
      <w:r w:rsidRPr="00CE1587">
        <w:rPr>
          <w:rFonts w:ascii="TH Sarabun New" w:hAnsi="TH Sarabun New" w:cs="TH Sarabun New"/>
          <w:b/>
          <w:bCs/>
          <w:color w:val="000000"/>
          <w:sz w:val="40"/>
          <w:szCs w:val="40"/>
        </w:rPr>
        <w:pict w14:anchorId="1E2E2376">
          <v:shape id="Picture 3" o:spid="_x0000_i1045" type="#_x0000_t75" style="width:554.25pt;height:2in;visibility:visible">
            <v:imagedata r:id="rId28" o:title=""/>
          </v:shape>
        </w:pict>
      </w:r>
      <w:bookmarkEnd w:id="16"/>
    </w:p>
    <w:p w14:paraId="59840D09" w14:textId="77777777" w:rsidR="00F62FEA" w:rsidRPr="00CE1587" w:rsidRDefault="00F62FEA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CE1587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CE1587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CE1587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39F4E79D" w14:textId="77777777" w:rsidR="001B1FEA" w:rsidRDefault="00F62FEA" w:rsidP="001B1FEA">
      <w:pPr>
        <w:pStyle w:val="Sidebarphoto"/>
        <w:spacing w:line="240" w:lineRule="auto"/>
        <w:ind w:left="0"/>
        <w:rPr>
          <w:rFonts w:ascii="TH Sarabun New" w:hAnsi="TH Sarabun New" w:cs="TH Sarabun New" w:hint="cs"/>
          <w:sz w:val="40"/>
          <w:szCs w:val="40"/>
          <w:cs/>
        </w:rPr>
      </w:pPr>
      <w:r w:rsidRPr="00CE1587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="00806A18">
        <w:rPr>
          <w:rFonts w:ascii="TH Sarabun New" w:hAnsi="TH Sarabun New" w:cs="TH Sarabun New"/>
          <w:color w:val="00B050"/>
          <w:sz w:val="40"/>
          <w:szCs w:val="40"/>
        </w:rPr>
        <w:t>2</w:t>
      </w:r>
      <w:r w:rsidRPr="00CE1587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="00806A18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( </w:t>
      </w:r>
      <w:r w:rsidR="00806A18">
        <w:rPr>
          <w:rFonts w:ascii="TH Sarabun New" w:hAnsi="TH Sarabun New" w:cs="TH Sarabun New"/>
          <w:color w:val="00B050"/>
          <w:sz w:val="40"/>
          <w:szCs w:val="40"/>
        </w:rPr>
        <w:t>128</w:t>
      </w:r>
      <w:r w:rsidRPr="00CE1587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AE2F8D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CE1587" w:rsidRPr="00CE1587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วัดไดโคเซ็นจิ (</w:t>
      </w:r>
      <w:r w:rsidR="00CE1587" w:rsidRPr="00CE1587">
        <w:rPr>
          <w:rFonts w:ascii="TH Sarabun New" w:hAnsi="TH Sarabun New" w:cs="TH Sarabun New"/>
          <w:b/>
          <w:bCs/>
          <w:color w:val="000000"/>
          <w:sz w:val="40"/>
          <w:szCs w:val="40"/>
        </w:rPr>
        <w:t>Daikouzenji Temple)</w:t>
      </w:r>
      <w:r w:rsidR="00CE1587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="00CE1587" w:rsidRPr="00CE1587">
        <w:rPr>
          <w:rFonts w:ascii="TH Sarabun New" w:hAnsi="TH Sarabun New" w:cs="TH Sarabun New"/>
          <w:sz w:val="40"/>
          <w:szCs w:val="40"/>
          <w:cs/>
        </w:rPr>
        <w:t xml:space="preserve">เป็นวัดบนเขาที่มีประวัติศาสตร์ยาวนานกว่า </w:t>
      </w:r>
      <w:r w:rsidR="00CE1587" w:rsidRPr="00CE1587">
        <w:rPr>
          <w:rFonts w:ascii="TH Sarabun New" w:hAnsi="TH Sarabun New" w:cs="TH Sarabun New"/>
          <w:sz w:val="40"/>
          <w:szCs w:val="40"/>
        </w:rPr>
        <w:t xml:space="preserve">1300 </w:t>
      </w:r>
      <w:r w:rsidR="00CE1587" w:rsidRPr="00CE1587">
        <w:rPr>
          <w:rFonts w:ascii="TH Sarabun New" w:hAnsi="TH Sarabun New" w:cs="TH Sarabun New"/>
          <w:sz w:val="40"/>
          <w:szCs w:val="40"/>
          <w:cs/>
        </w:rPr>
        <w:t>ปี และในปัจจุบันมีชื่อเสียงเป็นที่รู้จักในฐานะสถานที่สำหรับชมใบไม้เปลี่ยนสี ภาพใบไม้ที่เปลี่ยนเป็นสีแดงสวยสดงดงามของที่นี่เป็นภาพที่น่าประทับใจอย่างยิ่ง บริเวณด้านหลังของอาคารหลักเป็นสวนชื่อ “ชิงิริเอ็น” (</w:t>
      </w:r>
      <w:r w:rsidR="00CE1587" w:rsidRPr="00CE1587">
        <w:rPr>
          <w:rFonts w:ascii="TH Sarabun New" w:hAnsi="TH Sarabun New" w:cs="TH Sarabun New"/>
          <w:sz w:val="40"/>
          <w:szCs w:val="40"/>
        </w:rPr>
        <w:t xml:space="preserve">Shigiri-en) </w:t>
      </w:r>
      <w:r w:rsidR="00CE1587" w:rsidRPr="00CE1587">
        <w:rPr>
          <w:rFonts w:ascii="TH Sarabun New" w:hAnsi="TH Sarabun New" w:cs="TH Sarabun New"/>
          <w:sz w:val="40"/>
          <w:szCs w:val="40"/>
          <w:cs/>
        </w:rPr>
        <w:t>ให้ผู้มาเยือนได้สัมผัสกับบรรยากาศปลายฤดูใบไม้เปลี่ยนสีที่เต็มไปด้วยสีสันสวยงาม</w:t>
      </w:r>
      <w:r w:rsidR="00806A18">
        <w:rPr>
          <w:rFonts w:ascii="TH Sarabun New" w:hAnsi="TH Sarabun New" w:cs="TH Sarabun New"/>
          <w:sz w:val="40"/>
          <w:szCs w:val="40"/>
        </w:rPr>
        <w:t xml:space="preserve"> </w:t>
      </w:r>
      <w:r w:rsidR="00806A18" w:rsidRPr="00806A18">
        <w:rPr>
          <w:rFonts w:ascii="TH Sarabun New" w:hAnsi="TH Sarabun New" w:cs="TH Sarabun New"/>
          <w:b/>
          <w:bCs/>
          <w:i/>
          <w:iCs/>
          <w:color w:val="FF0000"/>
          <w:sz w:val="40"/>
          <w:szCs w:val="40"/>
          <w:highlight w:val="yellow"/>
        </w:rPr>
        <w:t>*</w:t>
      </w:r>
      <w:r w:rsidR="00806A18" w:rsidRPr="00806A18">
        <w:rPr>
          <w:rFonts w:ascii="TH Sarabun New" w:hAnsi="TH Sarabun New" w:cs="TH Sarabun New" w:hint="cs"/>
          <w:b/>
          <w:bCs/>
          <w:i/>
          <w:iCs/>
          <w:color w:val="FF0000"/>
          <w:sz w:val="40"/>
          <w:szCs w:val="40"/>
          <w:highlight w:val="yellow"/>
          <w:cs/>
        </w:rPr>
        <w:t>ความสวยงามของใบไม้เปลี่ยนสีขึ้นอยู่กับสภาพอากาศ ณ ขณะนั้น*</w:t>
      </w:r>
    </w:p>
    <w:p w14:paraId="0366479B" w14:textId="77777777" w:rsidR="00806A18" w:rsidRDefault="00806A18" w:rsidP="001B1FEA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pict w14:anchorId="6B133151">
          <v:shape id="_x0000_i1046" type="#_x0000_t75" style="width:554.25pt;height:145.5pt">
            <v:imagedata r:id="rId29" o:title="daikouzenji temple"/>
          </v:shape>
        </w:pict>
      </w:r>
    </w:p>
    <w:p w14:paraId="05D5C96C" w14:textId="77777777" w:rsidR="00806A18" w:rsidRDefault="00806A18" w:rsidP="001B1FEA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 w:rsidRPr="00CE1587">
        <w:rPr>
          <w:rFonts w:ascii="TH Sarabun New" w:hAnsi="TH Sarabun New" w:cs="TH Sarabun New"/>
          <w:color w:val="00B050"/>
          <w:sz w:val="40"/>
          <w:szCs w:val="40"/>
          <w:cs/>
        </w:rPr>
        <w:lastRenderedPageBreak/>
        <w:t xml:space="preserve">ใช้เวลาประมาณ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45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( </w:t>
      </w:r>
      <w:r>
        <w:rPr>
          <w:rFonts w:ascii="TH Sarabun New" w:hAnsi="TH Sarabun New" w:cs="TH Sarabun New"/>
          <w:color w:val="00B050"/>
          <w:sz w:val="40"/>
          <w:szCs w:val="40"/>
        </w:rPr>
        <w:t>34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p w14:paraId="759CEBFA" w14:textId="77777777" w:rsidR="00537579" w:rsidRPr="00CE1587" w:rsidRDefault="00537579">
      <w:pPr>
        <w:pStyle w:val="Sidebarphoto"/>
        <w:shd w:val="clear" w:color="auto" w:fill="E2EFD9"/>
        <w:spacing w:line="480" w:lineRule="exact"/>
        <w:ind w:left="0"/>
        <w:rPr>
          <w:rFonts w:ascii="TH Sarabun New" w:hAnsi="TH Sarabun New" w:cs="TH Sarabun New"/>
          <w:color w:val="FF0000"/>
          <w:sz w:val="40"/>
          <w:szCs w:val="40"/>
          <w:shd w:val="clear" w:color="auto" w:fill="FFF2CC"/>
        </w:rPr>
      </w:pPr>
      <w:r w:rsidRPr="00CE1587">
        <w:rPr>
          <w:rFonts w:ascii="TH Sarabun New" w:eastAsia="Leelawadee UI" w:hAnsi="TH Sarabun New" w:cs="TH Sarabun New" w:hint="cs"/>
          <w:sz w:val="40"/>
          <w:szCs w:val="40"/>
          <w:cs/>
        </w:rPr>
        <w:t>ค่ำ</w:t>
      </w:r>
      <w:r w:rsidRPr="00CE1587">
        <w:rPr>
          <w:rFonts w:ascii="TH Sarabun New" w:eastAsia="Leelawadee UI" w:hAnsi="TH Sarabun New" w:cs="TH Sarabun New"/>
          <w:sz w:val="40"/>
          <w:szCs w:val="40"/>
          <w:cs/>
        </w:rPr>
        <w:tab/>
      </w:r>
      <w:r w:rsidRPr="00CE1587">
        <w:rPr>
          <w:rFonts w:ascii="TH Sarabun New" w:eastAsia="Leelawadee UI" w:hAnsi="TH Sarabun New" w:cs="TH Sarabun New"/>
          <w:sz w:val="40"/>
          <w:szCs w:val="40"/>
          <w:cs/>
        </w:rPr>
        <w:tab/>
      </w:r>
      <w:r w:rsidRPr="00CE1587">
        <w:rPr>
          <w:rFonts w:ascii="TH Sarabun New" w:eastAsia="Leelawadee UI" w:hAnsi="TH Sarabun New" w:cs="TH Sarabun New"/>
          <w:sz w:val="40"/>
          <w:szCs w:val="40"/>
        </w:rPr>
        <w:t>รับประทาน อาหารค่ำ ณ ร้าน</w:t>
      </w:r>
      <w:r w:rsidR="00F62FEA" w:rsidRPr="00CE1587">
        <w:rPr>
          <w:rFonts w:ascii="TH Sarabun New" w:eastAsia="Leelawadee UI" w:hAnsi="TH Sarabun New" w:cs="TH Sarabun New" w:hint="cs"/>
          <w:sz w:val="40"/>
          <w:szCs w:val="40"/>
          <w:cs/>
        </w:rPr>
        <w:t>อาหารญี่ปุ่น</w:t>
      </w:r>
      <w:r w:rsidRPr="00CE1587">
        <w:rPr>
          <w:rFonts w:ascii="TH Sarabun New" w:eastAsia="Leelawadee UI" w:hAnsi="TH Sarabun New" w:cs="TH Sarabun New"/>
          <w:sz w:val="40"/>
          <w:szCs w:val="40"/>
        </w:rPr>
        <w:t xml:space="preserve"> </w:t>
      </w:r>
    </w:p>
    <w:p w14:paraId="2015DB6B" w14:textId="77777777" w:rsidR="00537579" w:rsidRDefault="00537579" w:rsidP="00537579">
      <w:pPr>
        <w:pStyle w:val="Sidebarphoto"/>
        <w:spacing w:line="240" w:lineRule="auto"/>
        <w:ind w:left="1440" w:hanging="1440"/>
      </w:pPr>
      <w:r>
        <w:rPr>
          <w:rFonts w:hint="cs"/>
          <w:cs/>
        </w:rPr>
        <w:t xml:space="preserve">  </w:t>
      </w:r>
    </w:p>
    <w:p w14:paraId="018F6C9E" w14:textId="77777777" w:rsidR="00D74364" w:rsidRDefault="003A67AF" w:rsidP="003A67AF">
      <w:pPr>
        <w:pStyle w:val="Sidebarphoto"/>
        <w:spacing w:line="240" w:lineRule="auto"/>
        <w:ind w:left="0"/>
        <w:rPr>
          <w:rFonts w:ascii="Segoe UI Symbol" w:hAnsi="Segoe UI Symbol"/>
          <w:color w:val="002060"/>
          <w:sz w:val="36"/>
          <w:szCs w:val="36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5A57ED41">
          <v:shape id="_x0000_i1047" type="#_x0000_t75" style="width:29.25pt;height:29.25pt" o:bullet="t">
            <v:imagedata r:id="rId21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เข้าพัก ณ โรงแรม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D74364" w:rsidRPr="00D7436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JAL CITY TENJIN FUKUOKA HOTEL</w:t>
      </w:r>
      <w:r w:rsidR="00806A18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D7436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D74364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7646AD95" w14:textId="77777777" w:rsidR="00806A18" w:rsidRDefault="00806A18" w:rsidP="003A67AF">
      <w:pPr>
        <w:pStyle w:val="Sidebarphoto"/>
        <w:spacing w:line="240" w:lineRule="auto"/>
        <w:ind w:left="0"/>
        <w:rPr>
          <w:rFonts w:ascii="TH Sarabun New" w:hAnsi="TH Sarabun New" w:hint="cs"/>
          <w:b/>
          <w:bCs/>
          <w:noProof w:val="0"/>
          <w:color w:val="002060"/>
          <w:sz w:val="40"/>
          <w:szCs w:val="40"/>
          <w:u w:val="single"/>
        </w:rPr>
      </w:pPr>
    </w:p>
    <w:p w14:paraId="107E1236" w14:textId="77777777" w:rsidR="001B1FEA" w:rsidRDefault="009A35CA" w:rsidP="001B1FEA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1675C5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ก</w:t>
      </w:r>
      <w:r w:rsidRPr="001675C5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1675C5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806A18" w:rsidRPr="00806A1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ศาลเจ้าดาไซฟุ(ชมใบไม้เปลี่ยนสี)</w:t>
      </w:r>
      <w:r w:rsidR="00806A1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806A1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806A1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806A18" w:rsidRPr="00806A1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ช้อปปิ้งเท็นจิน</w:t>
      </w:r>
      <w:r w:rsidR="00806A1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4F8D61FB" w14:textId="77777777" w:rsidR="009A35CA" w:rsidRPr="00806A18" w:rsidRDefault="009A35CA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806A18">
        <w:rPr>
          <w:rFonts w:ascii="TH Sarabun New" w:hAnsi="TH Sarabun New" w:cs="TH Sarabun New"/>
          <w:sz w:val="40"/>
          <w:szCs w:val="40"/>
          <w:cs/>
        </w:rPr>
        <w:t>เช้า</w:t>
      </w:r>
      <w:r w:rsidRPr="00806A18">
        <w:rPr>
          <w:rFonts w:ascii="TH Sarabun New" w:hAnsi="TH Sarabun New" w:cs="TH Sarabun New"/>
          <w:sz w:val="40"/>
          <w:szCs w:val="40"/>
          <w:cs/>
        </w:rPr>
        <w:tab/>
      </w:r>
      <w:r w:rsidRPr="00806A18">
        <w:rPr>
          <w:rFonts w:ascii="TH Sarabun New" w:hAnsi="TH Sarabun New" w:cs="TH Sarabun New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7DF4B525" w14:textId="77777777" w:rsidR="00806A18" w:rsidRPr="00966DDB" w:rsidRDefault="00806A18" w:rsidP="00806A18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 w:rsidRPr="00CE1587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 w:rsidR="0029649C">
        <w:rPr>
          <w:rFonts w:ascii="TH Sarabun New" w:hAnsi="TH Sarabun New" w:cs="TH Sarabun New"/>
          <w:color w:val="00B050"/>
          <w:sz w:val="40"/>
          <w:szCs w:val="40"/>
        </w:rPr>
        <w:t>35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( </w:t>
      </w:r>
      <w:r w:rsidR="0029649C">
        <w:rPr>
          <w:rFonts w:ascii="TH Sarabun New" w:hAnsi="TH Sarabun New" w:cs="TH Sarabun New"/>
          <w:color w:val="00B050"/>
          <w:sz w:val="40"/>
          <w:szCs w:val="40"/>
        </w:rPr>
        <w:t xml:space="preserve">22 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/>
          <w:sz w:val="40"/>
          <w:szCs w:val="40"/>
        </w:rPr>
        <w:t xml:space="preserve"> </w:t>
      </w:r>
      <w:r w:rsidRPr="00806A18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ศาลเจ้าดาไซฟุ </w:t>
      </w:r>
      <w:r w:rsidRPr="009D2F3F">
        <w:rPr>
          <w:rFonts w:ascii="TH Sarabun New" w:hAnsi="TH Sarabun New" w:cs="TH Sarabun New"/>
          <w:b/>
          <w:bCs/>
          <w:sz w:val="40"/>
          <w:szCs w:val="40"/>
        </w:rPr>
        <w:t>Dazaifu Tenmangu Shrine</w:t>
      </w:r>
      <w:r w:rsidRPr="00966DDB">
        <w:rPr>
          <w:rFonts w:ascii="TH Sarabun New" w:hAnsi="TH Sarabun New" w:cs="TH Sarabun New"/>
          <w:noProof w:val="0"/>
          <w:sz w:val="40"/>
          <w:szCs w:val="40"/>
          <w:cs/>
        </w:rPr>
        <w:t xml:space="preserve"> ซึ่งสร้างขึ้นในปี ค.ศ.</w:t>
      </w:r>
      <w:r w:rsidRPr="00966DDB">
        <w:rPr>
          <w:rFonts w:ascii="TH Sarabun New" w:hAnsi="TH Sarabun New" w:cs="TH Sarabun New"/>
          <w:noProof w:val="0"/>
          <w:sz w:val="40"/>
          <w:szCs w:val="40"/>
        </w:rPr>
        <w:t xml:space="preserve">905 </w:t>
      </w:r>
      <w:r w:rsidRPr="00966DDB">
        <w:rPr>
          <w:rFonts w:ascii="TH Sarabun New" w:hAnsi="TH Sarabun New" w:cs="TH Sarabun New"/>
          <w:noProof w:val="0"/>
          <w:sz w:val="40"/>
          <w:szCs w:val="40"/>
          <w:cs/>
        </w:rPr>
        <w:t>เพื่อถวายแด่พระนักปราชญ์</w:t>
      </w:r>
      <w:r w:rsidRPr="00966DDB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966DDB">
        <w:rPr>
          <w:rFonts w:ascii="TH Sarabun New" w:hAnsi="TH Sarabun New" w:cs="TH Sarabun New"/>
          <w:noProof w:val="0"/>
          <w:sz w:val="40"/>
          <w:szCs w:val="40"/>
          <w:cs/>
        </w:rPr>
        <w:t>มิจิซาเนะ สุงาวาระ เป็นวิหารเก่าแก่และมีผู้คนหลั่งไหลไปสักการะกันอย่างเนืองแน่น วัดนี้มีรูปปั้นวัวตั้งอยู่หน้าทางเข้าผู้คนที่ไปที่วัดนี้จะไปขอพรเรื่องการเรียนหรือการทำงาน ให้มีความฉลาดหลักแหลมเหมือนเขาของวัวนั่นเอง</w:t>
      </w:r>
    </w:p>
    <w:p w14:paraId="2FD639EA" w14:textId="77777777" w:rsidR="001B1FEA" w:rsidRDefault="00806A18" w:rsidP="001B1FEA">
      <w:pPr>
        <w:rPr>
          <w:rFonts w:ascii="TH Sarabun New" w:hAnsi="TH Sarabun New" w:cs="TH Sarabun New"/>
          <w:noProof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pict w14:anchorId="7A35C820">
          <v:shape id="_x0000_i1048" type="#_x0000_t75" style="width:553.5pt;height:2in">
            <v:imagedata r:id="rId30" o:title="DAZAIFU"/>
          </v:shape>
        </w:pict>
      </w:r>
    </w:p>
    <w:p w14:paraId="48788805" w14:textId="77777777" w:rsidR="001B1FEA" w:rsidRDefault="001B1FEA">
      <w:pPr>
        <w:pStyle w:val="Sidebarphoto"/>
        <w:shd w:val="clear" w:color="auto" w:fill="E2EFD9"/>
        <w:spacing w:line="44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</w:pPr>
      <w:r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กลางวัน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>รับประทานอาหาร</w:t>
      </w:r>
      <w:r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กลางวัน</w:t>
      </w:r>
      <w:r w:rsidR="0029649C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="0029649C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ณ ร้านอาหารญี่ปุ่น</w:t>
      </w:r>
    </w:p>
    <w:p w14:paraId="530702A1" w14:textId="77777777" w:rsidR="001B1FEA" w:rsidRDefault="0029649C" w:rsidP="0029649C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bookmarkStart w:id="17" w:name="_Hlk138684169"/>
      <w:r w:rsidRPr="00CE1587">
        <w:rPr>
          <w:rFonts w:ascii="TH Sarabun New" w:hAnsi="TH Sarabun New" w:cs="TH Sarabun New"/>
          <w:color w:val="00B050"/>
          <w:sz w:val="40"/>
          <w:szCs w:val="40"/>
          <w:cs/>
        </w:rPr>
        <w:t xml:space="preserve">ใช้เวลาประมาณ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35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(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20 </w:t>
      </w:r>
      <w:r w:rsidRPr="00CE1587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/>
          <w:sz w:val="40"/>
          <w:szCs w:val="40"/>
        </w:rPr>
        <w:t xml:space="preserve"> </w:t>
      </w:r>
      <w:r w:rsidR="001B1FEA" w:rsidRPr="006E6B97">
        <w:rPr>
          <w:rFonts w:ascii="TH Sarabun New" w:hAnsi="TH Sarabun New" w:cs="TH Sarabun New"/>
          <w:sz w:val="40"/>
          <w:szCs w:val="40"/>
          <w:cs/>
        </w:rPr>
        <w:t>ซื้อสินค้าที่ระลึกตามอัธยาศัย</w:t>
      </w:r>
      <w:r w:rsidR="001B1FEA" w:rsidRPr="006E6B97">
        <w:rPr>
          <w:rFonts w:ascii="TH Sarabun New" w:hAnsi="TH Sarabun New" w:cs="TH Sarabun New"/>
          <w:sz w:val="40"/>
          <w:szCs w:val="40"/>
        </w:rPr>
        <w:t xml:space="preserve"> </w:t>
      </w:r>
      <w:r w:rsidR="001B1FEA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ณ เท็นจิน</w:t>
      </w:r>
      <w:r w:rsidR="001B1FEA" w:rsidRPr="006E6B97">
        <w:rPr>
          <w:rFonts w:ascii="TH Sarabun New" w:hAnsi="TH Sarabun New" w:cs="TH Sarabun New"/>
          <w:noProof w:val="0"/>
          <w:color w:val="660033"/>
          <w:sz w:val="40"/>
          <w:szCs w:val="40"/>
          <w:cs/>
        </w:rPr>
        <w:t xml:space="preserve"> </w:t>
      </w:r>
      <w:r w:rsidR="001B1FEA" w:rsidRPr="006E6B97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เพลิดเพลินกับการจับจ่ายซื้อของที่ระลึกอย่างจุใจกับแบรนด์เนมมากมาย และเครื่องใช้ไฟฟ้า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1B1FEA" w:rsidRPr="006E6B97">
        <w:rPr>
          <w:rFonts w:ascii="TH Sarabun New" w:hAnsi="TH Sarabun New" w:cs="TH Sarabun New"/>
          <w:noProof w:val="0"/>
          <w:sz w:val="40"/>
          <w:szCs w:val="40"/>
        </w:rPr>
        <w:t xml:space="preserve">KOSE, KANEBO, SK II, SHISEDO </w:t>
      </w:r>
      <w:r w:rsidR="001B1FEA" w:rsidRPr="006E6B97">
        <w:rPr>
          <w:rFonts w:ascii="TH Sarabun New" w:hAnsi="TH Sarabun New" w:cs="TH Sarabun New"/>
          <w:noProof w:val="0"/>
          <w:sz w:val="40"/>
          <w:szCs w:val="40"/>
          <w:cs/>
        </w:rPr>
        <w:t>และอื่นๆอีกมากมาย</w:t>
      </w:r>
    </w:p>
    <w:p w14:paraId="4EFCBA05" w14:textId="77777777" w:rsidR="001B1FEA" w:rsidRDefault="001B1FEA" w:rsidP="001B1FEA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noProof w:val="0"/>
          <w:sz w:val="40"/>
          <w:szCs w:val="40"/>
        </w:rPr>
        <w:lastRenderedPageBreak/>
        <w:pict w14:anchorId="7C4B7AF1">
          <v:shape id="_x0000_i1049" type="#_x0000_t75" style="width:558.75pt;height:147.75pt">
            <v:imagedata r:id="rId31" o:title="tenjin"/>
          </v:shape>
        </w:pict>
      </w:r>
    </w:p>
    <w:p w14:paraId="5079425C" w14:textId="77777777" w:rsidR="001B1FEA" w:rsidRPr="008647B6" w:rsidRDefault="001B1FEA" w:rsidP="001B1FEA">
      <w:pPr>
        <w:pStyle w:val="Sidebarphoto"/>
        <w:shd w:val="clear" w:color="auto" w:fill="FFFF00"/>
        <w:spacing w:line="44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8647B6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ค่ำ</w:t>
      </w:r>
      <w:r w:rsidRPr="008647B6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8647B6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8647B6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  <w:t>อิสระ</w:t>
      </w:r>
      <w:r w:rsidRPr="008647B6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รับประทานอาหารเย็น</w:t>
      </w:r>
      <w:r w:rsidRPr="008647B6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  <w:t xml:space="preserve"> </w:t>
      </w:r>
      <w:r w:rsidRPr="008647B6">
        <w:rPr>
          <w:rFonts w:ascii="TH Sarabun New" w:hAnsi="TH Sarabun New" w:cs="TH Sarabun New" w:hint="cs"/>
          <w:b/>
          <w:bCs/>
          <w:color w:val="FF0000"/>
          <w:sz w:val="40"/>
          <w:szCs w:val="40"/>
          <w:cs/>
        </w:rPr>
        <w:t>ตามอัธยาศัย</w:t>
      </w:r>
    </w:p>
    <w:p w14:paraId="56F39684" w14:textId="77777777" w:rsidR="001B1FEA" w:rsidRPr="0029649C" w:rsidRDefault="001B1FEA" w:rsidP="00D74364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6E6B97">
        <w:rPr>
          <w:rFonts w:ascii="TH Sarabun New" w:hAnsi="TH Sarabun New" w:cs="TH Sarabun New"/>
          <w:noProof w:val="0"/>
          <w:sz w:val="40"/>
          <w:szCs w:val="40"/>
        </w:rPr>
        <w:pict w14:anchorId="76B8718C">
          <v:shape id="_x0000_i1050" type="#_x0000_t75" style="width:29.25pt;height:29.25pt" o:bullet="t">
            <v:imagedata r:id="rId21" o:title="icons8-hotel-40"/>
          </v:shape>
        </w:pict>
      </w: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>เข้าพัก ณ โรงแรม</w:t>
      </w:r>
      <w:r w:rsidRPr="006E6B97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D74364" w:rsidRPr="00D7436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JAL CITY TENJIN FUKUOKA HOTEL</w:t>
      </w:r>
      <w:r w:rsidR="0029649C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D7436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D74364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59E230A6" w14:textId="77777777" w:rsidR="00D74364" w:rsidRPr="006E6B97" w:rsidRDefault="00D74364" w:rsidP="00D74364">
      <w:pPr>
        <w:pStyle w:val="Sidebarphoto"/>
        <w:spacing w:line="240" w:lineRule="auto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</w:p>
    <w:p w14:paraId="55714352" w14:textId="77777777" w:rsidR="001B1FEA" w:rsidRPr="006E6B97" w:rsidRDefault="001B1FEA">
      <w:pPr>
        <w:pStyle w:val="Sidebarphoto"/>
        <w:shd w:val="clear" w:color="auto" w:fill="806000"/>
        <w:spacing w:line="44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6E6B97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Pr="006E6B97">
        <w:rPr>
          <w:rFonts w:ascii="TH Sarabun New" w:hAnsi="TH Sarabun New" w:cs="TH Sarabun New"/>
          <w:b/>
          <w:bCs/>
          <w:color w:val="FFFFFF"/>
          <w:sz w:val="40"/>
          <w:szCs w:val="40"/>
        </w:rPr>
        <w:t>:</w:t>
      </w:r>
      <w:r w:rsidRPr="006E6B9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  สนามบินฟุกุโอกะ – กรุงเทพฯ  </w:t>
      </w:r>
    </w:p>
    <w:p w14:paraId="753073A8" w14:textId="77777777" w:rsidR="001B1FEA" w:rsidRDefault="001B1FEA">
      <w:pPr>
        <w:pStyle w:val="Sidebarphoto"/>
        <w:shd w:val="clear" w:color="auto" w:fill="E2EFD9"/>
        <w:spacing w:line="440" w:lineRule="exact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5ED1F030" w14:textId="77777777" w:rsidR="001B1FEA" w:rsidRPr="006E6B97" w:rsidRDefault="001B1FEA" w:rsidP="001B1FEA">
      <w:pPr>
        <w:spacing w:after="0" w:line="500" w:lineRule="exact"/>
        <w:ind w:left="720" w:firstLine="720"/>
        <w:rPr>
          <w:rFonts w:ascii="TH Sarabun New" w:hAnsi="TH Sarabun New" w:cs="TH Sarabun New"/>
          <w:sz w:val="40"/>
          <w:szCs w:val="40"/>
        </w:rPr>
      </w:pPr>
      <w:r w:rsidRPr="006E6B97">
        <w:rPr>
          <w:rFonts w:ascii="TH Sarabun New" w:hAnsi="TH Sarabun New" w:cs="TH Sarabun New"/>
          <w:sz w:val="40"/>
          <w:szCs w:val="40"/>
          <w:cs/>
        </w:rPr>
        <w:t>ได้เวลาอันสมควร นำท่านเดินทางสู่สนามบินฟุกุโอกะ เพื่อเดินทางกลับสู่กรุงเทพฯ</w:t>
      </w:r>
      <w:r w:rsidRPr="006E6B97">
        <w:rPr>
          <w:rFonts w:ascii="TH Sarabun New" w:hAnsi="TH Sarabun New" w:cs="TH Sarabun New"/>
          <w:sz w:val="40"/>
          <w:szCs w:val="40"/>
        </w:rPr>
        <w:t xml:space="preserve"> </w:t>
      </w:r>
    </w:p>
    <w:p w14:paraId="36F83A87" w14:textId="77777777" w:rsidR="001B1FEA" w:rsidRPr="006E6B97" w:rsidRDefault="001B1FEA" w:rsidP="001B1FEA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11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</w:rPr>
        <w:t>.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35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6E6B97">
        <w:rPr>
          <w:rFonts w:ascii="TH Sarabun New" w:hAnsi="TH Sarabun New" w:cs="TH Sarabun New"/>
          <w:noProof w:val="0"/>
          <w:sz w:val="40"/>
          <w:szCs w:val="40"/>
        </w:rPr>
        <w:tab/>
      </w: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 ประเทศไทย</w:t>
      </w: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</w:t>
      </w:r>
      <w:r w:rsidRPr="006E6B97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TG 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649</w:t>
      </w:r>
    </w:p>
    <w:p w14:paraId="6BEA25C1" w14:textId="77777777" w:rsidR="001B1FEA" w:rsidRPr="006E6B97" w:rsidRDefault="001B1FEA" w:rsidP="001B1FEA">
      <w:pPr>
        <w:pStyle w:val="Sidebarphoto"/>
        <w:spacing w:line="500" w:lineRule="exact"/>
        <w:ind w:left="0" w:right="-111"/>
        <w:rPr>
          <w:rFonts w:ascii="TH Sarabun New" w:hAnsi="TH Sarabun New" w:cs="TH Sarabun New"/>
          <w:noProof w:val="0"/>
          <w:sz w:val="40"/>
          <w:szCs w:val="40"/>
        </w:rPr>
      </w:pP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4.55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6E6B97">
        <w:rPr>
          <w:rFonts w:ascii="TH Sarabun New" w:hAnsi="TH Sarabun New" w:cs="TH Sarabun New"/>
          <w:noProof w:val="0"/>
          <w:sz w:val="40"/>
          <w:szCs w:val="40"/>
        </w:rPr>
        <w:tab/>
      </w: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>เดินทางถึงท่าอากาศยาน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6E6B97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6E6B97">
        <w:rPr>
          <w:rFonts w:ascii="TH Sarabun New" w:hAnsi="TH Sarabun New" w:cs="TH Sarabun New"/>
          <w:noProof w:val="0"/>
          <w:sz w:val="40"/>
          <w:szCs w:val="40"/>
          <w:cs/>
        </w:rPr>
        <w:t>โดยสวัสดิภาพและความประทับใจ</w:t>
      </w:r>
    </w:p>
    <w:p w14:paraId="10B75FB7" w14:textId="77777777" w:rsidR="00002AFB" w:rsidRDefault="00002AFB" w:rsidP="00002AFB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65DFBA08" w14:textId="77777777" w:rsidR="0029649C" w:rsidRPr="00D921DF" w:rsidRDefault="0029649C" w:rsidP="0029649C">
      <w:pPr>
        <w:spacing w:after="0" w:line="500" w:lineRule="exact"/>
        <w:jc w:val="center"/>
        <w:rPr>
          <w:rFonts w:ascii="TH Sarabun New" w:hAnsi="TH Sarabun New" w:cs="TH Sarabun New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52F0BAD8" w14:textId="77777777" w:rsidR="0029649C" w:rsidRDefault="0029649C" w:rsidP="0029649C">
      <w:pPr>
        <w:pStyle w:val="Sidebarphoto"/>
        <w:shd w:val="clear" w:color="auto" w:fill="FFFFCC"/>
        <w:spacing w:line="500" w:lineRule="exact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783CC68F" w14:textId="77777777" w:rsidR="0029649C" w:rsidRDefault="0029649C" w:rsidP="0029649C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4E9A50D6" w14:textId="77777777" w:rsidR="0029649C" w:rsidRPr="0029649C" w:rsidRDefault="0029649C" w:rsidP="00002AFB">
      <w:pPr>
        <w:pStyle w:val="Sidebarphoto"/>
        <w:spacing w:line="500" w:lineRule="exact"/>
        <w:ind w:left="720"/>
        <w:jc w:val="center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</w:p>
    <w:p w14:paraId="111C095F" w14:textId="77777777" w:rsidR="00D74364" w:rsidRDefault="00D74364" w:rsidP="00002AFB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7BA03D00" w14:textId="77777777" w:rsidR="00002AFB" w:rsidRDefault="00002AFB" w:rsidP="00002AFB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pict w14:anchorId="1CE90DC2">
          <v:shape id="_x0000_i1051" type="#_x0000_t75" style="width:524.25pt;height:723.75pt">
            <v:imagedata r:id="rId32" o:title="อัตรานี้รวม ไม่รวม" croptop="1590f"/>
          </v:shape>
        </w:pict>
      </w:r>
    </w:p>
    <w:p w14:paraId="4D5131BE" w14:textId="77777777" w:rsidR="00002AFB" w:rsidRPr="00EA1FE0" w:rsidRDefault="00002AFB" w:rsidP="00002AFB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lastRenderedPageBreak/>
        <w:pict w14:anchorId="33C195BB">
          <v:shape id="_x0000_i1052" type="#_x0000_t75" style="width:515.25pt;height:717pt">
            <v:imagedata r:id="rId33" o:title="HOTEL 2"/>
          </v:shape>
        </w:pict>
      </w:r>
    </w:p>
    <w:p w14:paraId="3EEE32E5" w14:textId="77777777" w:rsidR="00002AFB" w:rsidRPr="00BF4325" w:rsidRDefault="00002AFB" w:rsidP="00002AFB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  <w:lang w:val="th-TH"/>
        </w:rPr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</w:rPr>
        <w:pict w14:anchorId="249A0100">
          <v:shape id="_x0000_s2172" type="#_x0000_t75" style="width:50.4pt;height:50.4pt;mso-position-horizontal-relative:char;mso-position-vertical-relative:line">
            <v:imagedata r:id="rId34" o:title=""/>
            <w10:anchorlock/>
          </v:shape>
        </w:pict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5323521B" w14:textId="77777777" w:rsidR="00002AFB" w:rsidRPr="00BF4325" w:rsidRDefault="00002AFB" w:rsidP="00002AFB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สายการบินไทย</w:t>
      </w:r>
    </w:p>
    <w:p w14:paraId="0D11CAA0" w14:textId="77777777" w:rsidR="00002AFB" w:rsidRPr="00BF4325" w:rsidRDefault="00002AFB" w:rsidP="00002AFB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7E97166A" w14:textId="77777777" w:rsidR="00002AFB" w:rsidRPr="00BF4325" w:rsidRDefault="00002AFB" w:rsidP="00002AFB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0543ECDA" w14:textId="77777777" w:rsidR="00002AFB" w:rsidRPr="00BF4325" w:rsidRDefault="00002AFB" w:rsidP="00002AFB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สายการบินไทย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</w:t>
      </w:r>
    </w:p>
    <w:p w14:paraId="19E222EA" w14:textId="77777777" w:rsidR="00002AFB" w:rsidRPr="00BF4325" w:rsidRDefault="00002AFB" w:rsidP="00002AFB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</w:t>
      </w:r>
      <w:r w:rsidR="00EA344C">
        <w:rPr>
          <w:rFonts w:ascii="TH Sarabun New" w:hAnsi="TH Sarabun New" w:cs="TH Sarabun New"/>
          <w:b/>
          <w:bCs/>
          <w:sz w:val="36"/>
          <w:szCs w:val="36"/>
          <w:highlight w:val="yellow"/>
        </w:rPr>
        <w:t>3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 </w:t>
      </w:r>
      <w:r w:rsidRPr="00BF4325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13623BEF" w14:textId="77777777" w:rsidR="00002AFB" w:rsidRPr="00BF4325" w:rsidRDefault="00002AFB" w:rsidP="00002AFB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pict w14:anchorId="43251D37">
          <v:shape id="_x0000_i1054" type="#_x0000_t75" style="width:36pt;height:36pt;visibility:visible">
            <v:imagedata r:id="rId35" o:title=""/>
          </v:shape>
        </w:pic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3AA1F9E5" w14:textId="77777777" w:rsidR="00002AFB" w:rsidRPr="00BF4325" w:rsidRDefault="00002AFB" w:rsidP="00002AFB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30,000.-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72FC9743" w14:textId="77777777" w:rsidR="00002AFB" w:rsidRPr="00BF4325" w:rsidRDefault="00002AFB" w:rsidP="00002AFB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5F43D3B5" w14:textId="77777777" w:rsidR="00002AFB" w:rsidRPr="00BF4325" w:rsidRDefault="00002AFB" w:rsidP="00002AFB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481DB606" w14:textId="77777777" w:rsidR="00002AFB" w:rsidRPr="00BF4325" w:rsidRDefault="00002AFB" w:rsidP="00002AFB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BF4325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pict w14:anchorId="01DE9403">
          <v:shape id="_x0000_i1055" type="#_x0000_t75" style="width:31.5pt;height:31.5pt;visibility:visible">
            <v:imagedata r:id="rId36" o:title=""/>
          </v:shape>
        </w:pict>
      </w:r>
      <w:r w:rsidRPr="00BF4325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36DCD3E7" w14:textId="77777777" w:rsidR="00002AFB" w:rsidRPr="00BF4325" w:rsidRDefault="00002AFB" w:rsidP="00002AFB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002AFB" w:rsidRPr="00BF4325" w14:paraId="72D22E52" w14:textId="77777777">
        <w:tc>
          <w:tcPr>
            <w:tcW w:w="4678" w:type="dxa"/>
            <w:shd w:val="clear" w:color="auto" w:fill="003399"/>
          </w:tcPr>
          <w:p w14:paraId="50BA28F2" w14:textId="77777777" w:rsidR="00002AFB" w:rsidRPr="00BF4325" w:rsidRDefault="00002AFB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10C1B890" w14:textId="77777777" w:rsidR="00002AFB" w:rsidRPr="00BF4325" w:rsidRDefault="00002AFB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002AFB" w:rsidRPr="00BF4325" w14:paraId="687071E1" w14:textId="77777777">
        <w:tc>
          <w:tcPr>
            <w:tcW w:w="4678" w:type="dxa"/>
            <w:shd w:val="clear" w:color="auto" w:fill="003399"/>
          </w:tcPr>
          <w:p w14:paraId="044800F8" w14:textId="77777777" w:rsidR="00002AFB" w:rsidRPr="00BF4325" w:rsidRDefault="00002AFB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5959E343" w14:textId="77777777" w:rsidR="00002AFB" w:rsidRPr="00BF4325" w:rsidRDefault="00002AFB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002AFB" w:rsidRPr="00BF4325" w14:paraId="5DD7E0EF" w14:textId="77777777">
        <w:tc>
          <w:tcPr>
            <w:tcW w:w="4678" w:type="dxa"/>
            <w:shd w:val="clear" w:color="auto" w:fill="003399"/>
          </w:tcPr>
          <w:p w14:paraId="3CCDBE33" w14:textId="77777777" w:rsidR="00002AFB" w:rsidRPr="00BF4325" w:rsidRDefault="00002AFB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C066EDD" w14:textId="77777777" w:rsidR="00002AFB" w:rsidRPr="00BF4325" w:rsidRDefault="00002AFB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002AFB" w:rsidRPr="00BF4325" w14:paraId="5D56BE89" w14:textId="77777777">
        <w:tc>
          <w:tcPr>
            <w:tcW w:w="4678" w:type="dxa"/>
            <w:shd w:val="clear" w:color="auto" w:fill="003399"/>
          </w:tcPr>
          <w:p w14:paraId="3DDD2A0F" w14:textId="77777777" w:rsidR="00002AFB" w:rsidRPr="00BF4325" w:rsidRDefault="00002AFB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68A3573D" w14:textId="77777777" w:rsidR="00002AFB" w:rsidRPr="00BF4325" w:rsidRDefault="00002AFB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63D885E1" w14:textId="77777777" w:rsidR="00002AFB" w:rsidRPr="00BF4325" w:rsidRDefault="00002AFB" w:rsidP="00002AFB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0494E91A" w14:textId="77777777" w:rsidR="00002AFB" w:rsidRPr="00E35B1C" w:rsidRDefault="00002AFB" w:rsidP="00002AFB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5FBF2E2F" w14:textId="77777777" w:rsidR="00002AFB" w:rsidRPr="00E35B1C" w:rsidRDefault="00002AFB" w:rsidP="00002AFB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445BB391" w14:textId="77777777" w:rsidR="00002AFB" w:rsidRPr="00E35B1C" w:rsidRDefault="00002AFB" w:rsidP="00002A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0D048A23" w14:textId="77777777" w:rsidR="00002AFB" w:rsidRPr="00E35B1C" w:rsidRDefault="00002AFB" w:rsidP="00002A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023406A2" w14:textId="77777777" w:rsidR="00002AFB" w:rsidRPr="00E35B1C" w:rsidRDefault="00002AFB" w:rsidP="00002A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20EF24E2" w14:textId="77777777" w:rsidR="00002AFB" w:rsidRPr="00E35B1C" w:rsidRDefault="00002AFB" w:rsidP="00002A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1166B624" w14:textId="77777777" w:rsidR="00002AFB" w:rsidRPr="00E35B1C" w:rsidRDefault="00002AFB" w:rsidP="00002A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2C664ADC" w14:textId="77777777" w:rsidR="00002AFB" w:rsidRPr="00E35B1C" w:rsidRDefault="00002AFB" w:rsidP="00002A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6B52B435" w14:textId="77777777" w:rsidR="00002AFB" w:rsidRPr="00E35B1C" w:rsidRDefault="00002AFB" w:rsidP="00002AFB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5ED850BC" w14:textId="77777777" w:rsidR="00002AFB" w:rsidRPr="00E35B1C" w:rsidRDefault="00002AFB" w:rsidP="00002AFB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2B9E2353" w14:textId="77777777" w:rsidR="00002AFB" w:rsidRPr="00E35B1C" w:rsidRDefault="00002AFB" w:rsidP="00002AFB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6CBDF79F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4ED1921C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58DF260B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03C36717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7A5690D4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65FF0D0C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04A48544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36993781" w14:textId="77777777" w:rsidR="00002AFB" w:rsidRPr="00E35B1C" w:rsidRDefault="00002AFB" w:rsidP="00002AFB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2EF31360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3E3B169A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7BDEEBC8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32084FB1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อาหารบินเครื่องกรุณาแจ้งล่วงหน้าก่อน 14 วันเดินทาง</w:t>
      </w:r>
    </w:p>
    <w:p w14:paraId="03E612D8" w14:textId="77777777" w:rsidR="00002AFB" w:rsidRPr="00E35B1C" w:rsidRDefault="00002AFB" w:rsidP="00002AFB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2C6D9E45" w14:textId="77777777" w:rsidR="00002AFB" w:rsidRPr="00E35B1C" w:rsidRDefault="00002AFB" w:rsidP="00002AFB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045D8095" w14:textId="77777777" w:rsidR="00002AFB" w:rsidRPr="00E35B1C" w:rsidRDefault="00002AFB" w:rsidP="00002AFB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121A7A7F" w14:textId="77777777" w:rsidR="00002AFB" w:rsidRPr="00E35B1C" w:rsidRDefault="00002AFB" w:rsidP="00002AFB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1CDA0D9D" w14:textId="77777777" w:rsidR="00002AFB" w:rsidRPr="00E35B1C" w:rsidRDefault="00002AFB" w:rsidP="00002AFB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ทั้งนี้ขึ้นอยู่กับสภาวะอากาศ การเมือง</w:t>
      </w:r>
    </w:p>
    <w:p w14:paraId="744911B4" w14:textId="77777777" w:rsidR="00002AFB" w:rsidRPr="00E35B1C" w:rsidRDefault="00002AFB" w:rsidP="00002AFB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32392625" w14:textId="77777777" w:rsidR="00002AFB" w:rsidRPr="00E35B1C" w:rsidRDefault="00002AFB" w:rsidP="00002AFB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557927BE" w14:textId="77777777" w:rsidR="00002AFB" w:rsidRPr="00BF4325" w:rsidRDefault="00002AFB" w:rsidP="00002AFB">
      <w:pPr>
        <w:pStyle w:val="Heading4"/>
        <w:pBdr>
          <w:bottom w:val="dotted" w:sz="24" w:space="1" w:color="auto"/>
        </w:pBdr>
        <w:jc w:val="center"/>
        <w:rPr>
          <w:rFonts w:ascii="TH Sarabun New" w:hAnsi="TH Sarabun New" w:cs="TH Sarabun New"/>
          <w:sz w:val="36"/>
          <w:szCs w:val="36"/>
        </w:rPr>
      </w:pPr>
    </w:p>
    <w:p w14:paraId="23F676BF" w14:textId="77777777" w:rsidR="00002AFB" w:rsidRDefault="00002AFB" w:rsidP="00002AFB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4136453E" w14:textId="77777777" w:rsidR="00B447F9" w:rsidRPr="00002AFB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5A0B3CC7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7C2795A6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15A50F12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783FF27D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8469427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56AE87FD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00A3DD5D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296FF434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6F84A4E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3E476864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547CA296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4C7641AA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FC1E32F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7C356666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27A65FA7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34B0423D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68E9FD51" w14:textId="77777777" w:rsidR="00B447F9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b/>
          <w:bCs/>
          <w:noProof w:val="0"/>
          <w:sz w:val="36"/>
          <w:szCs w:val="36"/>
        </w:rPr>
      </w:pPr>
    </w:p>
    <w:p w14:paraId="73A8007D" w14:textId="77777777" w:rsidR="00B447F9" w:rsidRPr="00BF4325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 w:hint="cs"/>
          <w:b/>
          <w:bCs/>
          <w:noProof w:val="0"/>
          <w:sz w:val="36"/>
          <w:szCs w:val="36"/>
        </w:rPr>
      </w:pPr>
    </w:p>
    <w:p w14:paraId="0F27A31D" w14:textId="77777777" w:rsidR="00B447F9" w:rsidRPr="007743B8" w:rsidRDefault="00B447F9" w:rsidP="00B447F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>CUSTOMER DETAILS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กรุ๊ป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7743B8"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ระหว่างวันที่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</w:t>
      </w:r>
    </w:p>
    <w:p w14:paraId="7EA951FE" w14:textId="77777777" w:rsidR="00B447F9" w:rsidRPr="001D2C54" w:rsidRDefault="00B447F9" w:rsidP="00B447F9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</w:rPr>
        <w:t>***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กรุณากรอกรายละเอียดให้ครบ ***</w:t>
      </w:r>
    </w:p>
    <w:p w14:paraId="40BB81E6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b/>
          <w:bCs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ข้อมูลผู้เดินทาง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(PASSENGER DETAILS)</w:t>
      </w:r>
    </w:p>
    <w:p w14:paraId="74731B82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ชื่อ-นามสกุล </w:t>
      </w:r>
      <w:r w:rsidRPr="001D2C54">
        <w:rPr>
          <w:rFonts w:ascii="TH Sarabun New" w:hAnsi="TH Sarabun New" w:cs="TH Sarabun New"/>
          <w:sz w:val="36"/>
          <w:szCs w:val="36"/>
        </w:rPr>
        <w:t>(NAME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- </w:t>
      </w:r>
      <w:r w:rsidRPr="001D2C54">
        <w:rPr>
          <w:rFonts w:ascii="TH Sarabun New" w:hAnsi="TH Sarabun New" w:cs="TH Sarabun New"/>
          <w:sz w:val="36"/>
          <w:szCs w:val="36"/>
        </w:rPr>
        <w:t>SURNAME)</w:t>
      </w:r>
      <w:r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__________________________________________________________________________________</w:t>
      </w:r>
    </w:p>
    <w:p w14:paraId="7EF34AF3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เบอร์มือถือ </w:t>
      </w:r>
      <w:r w:rsidRPr="001D2C54">
        <w:rPr>
          <w:rFonts w:ascii="TH Sarabun New" w:hAnsi="TH Sarabun New" w:cs="TH Sarabun New"/>
          <w:sz w:val="36"/>
          <w:szCs w:val="36"/>
        </w:rPr>
        <w:t>(MOBILE NO.) ____________________________</w:t>
      </w:r>
      <w:r>
        <w:rPr>
          <w:rFonts w:ascii="TH Sarabun New" w:hAnsi="TH Sarabun New" w:cs="TH Sarabun New"/>
          <w:sz w:val="36"/>
          <w:szCs w:val="36"/>
        </w:rPr>
        <w:t xml:space="preserve"> Line ID</w:t>
      </w:r>
      <w:proofErr w:type="gramStart"/>
      <w:r>
        <w:rPr>
          <w:rFonts w:ascii="TH Sarabun New" w:hAnsi="TH Sarabun New" w:cs="TH Sarabun New"/>
          <w:sz w:val="36"/>
          <w:szCs w:val="36"/>
        </w:rPr>
        <w:t xml:space="preserve">:   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>________________________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  </w:t>
      </w:r>
    </w:p>
    <w:p w14:paraId="568F4EE0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</w:p>
    <w:p w14:paraId="52D1D84B" w14:textId="77777777" w:rsidR="00B447F9" w:rsidRDefault="00B447F9" w:rsidP="00B447F9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หมายเลขสมาชิกสะสมไมล์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(FREQUENT FLYER NO./ ROP) </w:t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 xml:space="preserve">__________________________ </w:t>
      </w:r>
      <w:r w:rsidRPr="001D2C54">
        <w:rPr>
          <w:rFonts w:ascii="TH Sarabun New" w:hAnsi="TH Sarabun New" w:cs="TH Sarabun New"/>
          <w:sz w:val="36"/>
          <w:szCs w:val="36"/>
          <w:cs/>
        </w:rPr>
        <w:t>(ถ้ามี</w:t>
      </w:r>
      <w:proofErr w:type="gramEnd"/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</w:p>
    <w:p w14:paraId="576384D2" w14:textId="77777777" w:rsidR="00B447F9" w:rsidRDefault="00B447F9" w:rsidP="00B447F9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1FEB4262" w14:textId="77777777" w:rsidR="00B447F9" w:rsidRDefault="00B447F9" w:rsidP="00B447F9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DC1649">
        <w:rPr>
          <w:rFonts w:ascii="TH Sarabun New" w:hAnsi="TH Sarabun New" w:cs="TH Sarabun New" w:hint="cs"/>
          <w:b/>
          <w:bCs/>
          <w:sz w:val="36"/>
          <w:szCs w:val="36"/>
          <w:cs/>
        </w:rPr>
        <w:t>ขอที่นั่งบนเครื่องบิน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(REQUEST SEAT ON AIRPLANE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</w:t>
      </w:r>
      <w:r>
        <w:rPr>
          <w:rFonts w:ascii="TH Sarabun New" w:hAnsi="TH Sarabun New" w:cs="TH Sarabun New"/>
          <w:sz w:val="36"/>
          <w:szCs w:val="36"/>
        </w:rPr>
        <w:t>__________</w:t>
      </w:r>
    </w:p>
    <w:p w14:paraId="1F5E7821" w14:textId="77777777" w:rsidR="00B447F9" w:rsidRPr="00DC1649" w:rsidRDefault="00B447F9" w:rsidP="00B447F9">
      <w:pPr>
        <w:spacing w:after="0" w:line="240" w:lineRule="auto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06334B41" w14:textId="77777777" w:rsidR="00B447F9" w:rsidRPr="001D2C54" w:rsidRDefault="00B447F9" w:rsidP="00B447F9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ข้อมูลเกี่ยวกับอาหาร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>(PERSONAL, HEALTH AND NUTRITION INFO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) </w:t>
      </w:r>
    </w:p>
    <w:p w14:paraId="78DAB81A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ทานได้ทุกอย่าง</w:t>
      </w:r>
      <w:r w:rsidRPr="001D2C54">
        <w:rPr>
          <w:rFonts w:ascii="TH Sarabun New" w:hAnsi="TH Sarabun New" w:cs="TH Sarabun New"/>
          <w:sz w:val="36"/>
          <w:szCs w:val="36"/>
        </w:rPr>
        <w:t xml:space="preserve"> (EAT ALL)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ไม่ทานปลาดิบ </w:t>
      </w:r>
      <w:r w:rsidRPr="001D2C54">
        <w:rPr>
          <w:rFonts w:ascii="TH Sarabun New" w:hAnsi="TH Sarabun New" w:cs="TH Sarabun New"/>
          <w:sz w:val="36"/>
          <w:szCs w:val="36"/>
        </w:rPr>
        <w:t>(NO SASHIMI)</w:t>
      </w:r>
    </w:p>
    <w:p w14:paraId="79D5C630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ไม่ทานเนื้อวัว </w:t>
      </w:r>
      <w:r w:rsidRPr="001D2C54">
        <w:rPr>
          <w:rFonts w:ascii="TH Sarabun New" w:hAnsi="TH Sarabun New" w:cs="TH Sarabun New"/>
          <w:sz w:val="36"/>
          <w:szCs w:val="36"/>
        </w:rPr>
        <w:t>(NO BEEF)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ไม่ทานสัตว์ปีก </w:t>
      </w:r>
      <w:r w:rsidRPr="001D2C54">
        <w:rPr>
          <w:rFonts w:ascii="TH Sarabun New" w:hAnsi="TH Sarabun New" w:cs="TH Sarabun New"/>
          <w:sz w:val="36"/>
          <w:szCs w:val="36"/>
        </w:rPr>
        <w:t>(NO POULTRY)</w:t>
      </w:r>
    </w:p>
    <w:p w14:paraId="19210C50" w14:textId="77777777" w:rsidR="00B447F9" w:rsidRPr="00DC164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ไม่ทานปลาไหล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 xml:space="preserve">(NO </w:t>
      </w:r>
      <w:proofErr w:type="gramStart"/>
      <w:r>
        <w:rPr>
          <w:rFonts w:ascii="TH Sarabun New" w:hAnsi="TH Sarabun New" w:cs="TH Sarabun New"/>
          <w:sz w:val="36"/>
          <w:szCs w:val="36"/>
        </w:rPr>
        <w:t>EEL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</w:t>
      </w:r>
      <w:proofErr w:type="gramEnd"/>
      <w:r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ไม่ทานเนื้อแกะ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LAMB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23E209B1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อิสลาม </w:t>
      </w:r>
      <w:r w:rsidRPr="001D2C54">
        <w:rPr>
          <w:rFonts w:ascii="TH Sarabun New" w:hAnsi="TH Sarabun New" w:cs="TH Sarabun New"/>
          <w:sz w:val="36"/>
          <w:szCs w:val="36"/>
        </w:rPr>
        <w:t>(ISLAM)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319AA0B8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ไม่ทานหมู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</w:t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PORK) 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proofErr w:type="gramEnd"/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อาหารฮาลาล (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HALAL FOOD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14148F62" w14:textId="77777777" w:rsidR="00B447F9" w:rsidRDefault="00B447F9" w:rsidP="00B447F9">
      <w:pPr>
        <w:spacing w:after="0" w:line="240" w:lineRule="auto"/>
        <w:ind w:right="-320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ไม่ทานอาหารทะเล </w:t>
      </w:r>
      <w:r w:rsidRPr="001D2C54">
        <w:rPr>
          <w:rFonts w:ascii="TH Sarabun New" w:hAnsi="TH Sarabun New" w:cs="TH Sarabun New"/>
          <w:sz w:val="36"/>
          <w:szCs w:val="36"/>
        </w:rPr>
        <w:t>(NO SEAFOOD)</w:t>
      </w:r>
      <w:r>
        <w:rPr>
          <w:rFonts w:ascii="TH Sarabun New" w:hAnsi="TH Sarabun New" w:cs="TH Sarabun New"/>
          <w:sz w:val="36"/>
          <w:szCs w:val="36"/>
        </w:rPr>
        <w:t xml:space="preserve"> </w:t>
      </w:r>
    </w:p>
    <w:p w14:paraId="73CD6296" w14:textId="77777777" w:rsidR="00B447F9" w:rsidRDefault="00B447F9" w:rsidP="00B447F9">
      <w:pPr>
        <w:spacing w:after="0" w:line="240" w:lineRule="auto"/>
        <w:ind w:right="-32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กุ้ง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(SHRIMP)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หอย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(SHELL) </w:t>
      </w:r>
    </w:p>
    <w:p w14:paraId="294C1957" w14:textId="77777777" w:rsidR="00B447F9" w:rsidRDefault="00B447F9" w:rsidP="00B447F9">
      <w:pPr>
        <w:spacing w:after="0" w:line="240" w:lineRule="auto"/>
        <w:ind w:right="-320"/>
        <w:rPr>
          <w:rFonts w:ascii="TH Sarabun New" w:hAnsi="TH Sarabun New" w:cs="TH Sarabun New"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ปู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(CRAB)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ปลา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(FISH)</w:t>
      </w:r>
    </w:p>
    <w:p w14:paraId="6774FA64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7743B8">
        <w:rPr>
          <w:rFonts w:ascii="TH Sarabun New" w:hAnsi="TH Sarabun New" w:cs="TH Sarabun New" w:hint="cs"/>
          <w:color w:val="000000"/>
          <w:sz w:val="36"/>
          <w:szCs w:val="36"/>
          <w:cs/>
        </w:rPr>
        <w:t>โปรดระบุ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</w:t>
      </w:r>
    </w:p>
    <w:p w14:paraId="0DB6BBBA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เป็นมังสวิรัติ </w:t>
      </w:r>
      <w:r w:rsidRPr="001D2C54">
        <w:rPr>
          <w:rFonts w:ascii="TH Sarabun New" w:hAnsi="TH Sarabun New" w:cs="TH Sarabun New"/>
          <w:sz w:val="36"/>
          <w:szCs w:val="36"/>
        </w:rPr>
        <w:t>(VEGETARIAN)</w:t>
      </w:r>
      <w:r w:rsidRPr="001D2C5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[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ทานไข่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EGG)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ไม่ทานไข่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EGG)</w:t>
      </w:r>
    </w:p>
    <w:p w14:paraId="364C898A" w14:textId="77777777" w:rsidR="00B447F9" w:rsidRPr="001D2C54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อื่นๆ ถ้ามี (</w:t>
      </w:r>
      <w:r w:rsidRPr="001D2C54">
        <w:rPr>
          <w:rFonts w:ascii="TH Sarabun New" w:hAnsi="TH Sarabun New" w:cs="TH Sarabun New"/>
          <w:sz w:val="36"/>
          <w:szCs w:val="36"/>
        </w:rPr>
        <w:t>OTHER) 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____________</w:t>
      </w:r>
    </w:p>
    <w:p w14:paraId="31454B1A" w14:textId="77777777" w:rsidR="00B447F9" w:rsidRDefault="00B447F9" w:rsidP="00B447F9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โรคประจำตัว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(MEDICAL PROBLEMS)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ไม่มี </w:t>
      </w:r>
      <w:r w:rsidRPr="001D2C54">
        <w:rPr>
          <w:rFonts w:ascii="TH Sarabun New" w:hAnsi="TH Sarabun New" w:cs="TH Sarabun New"/>
          <w:sz w:val="36"/>
          <w:szCs w:val="36"/>
        </w:rPr>
        <w:t>(NO)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 xml:space="preserve">   [  ] </w:t>
      </w:r>
      <w:r w:rsidRPr="001D2C54">
        <w:rPr>
          <w:rFonts w:ascii="TH Sarabun New" w:hAnsi="TH Sarabun New" w:cs="TH Sarabun New"/>
          <w:sz w:val="36"/>
          <w:szCs w:val="36"/>
          <w:cs/>
        </w:rPr>
        <w:t>ถ้ามี โปรดระบุ</w:t>
      </w:r>
      <w:r w:rsidRPr="001D2C54">
        <w:rPr>
          <w:rFonts w:ascii="TH Sarabun New" w:hAnsi="TH Sarabun New" w:cs="TH Sarabun New"/>
          <w:sz w:val="36"/>
          <w:szCs w:val="36"/>
        </w:rPr>
        <w:t xml:space="preserve"> (PLEASE SPECIFIC</w:t>
      </w:r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</w:t>
      </w:r>
      <w:r w:rsidRPr="001D2C54">
        <w:rPr>
          <w:rFonts w:ascii="TH Sarabun New" w:hAnsi="TH Sarabun New" w:cs="TH Sarabun New"/>
          <w:sz w:val="36"/>
          <w:szCs w:val="36"/>
        </w:rPr>
        <w:t>_______________</w:t>
      </w:r>
      <w:r>
        <w:rPr>
          <w:rFonts w:ascii="TH Sarabun New" w:hAnsi="TH Sarabun New" w:cs="TH Sarabun New"/>
          <w:sz w:val="36"/>
          <w:szCs w:val="36"/>
        </w:rPr>
        <w:t>________</w:t>
      </w:r>
    </w:p>
    <w:p w14:paraId="4A5EE15D" w14:textId="77777777" w:rsidR="00B447F9" w:rsidRDefault="00B447F9" w:rsidP="00B447F9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(SMOKING)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(NO SMOKING)</w:t>
      </w:r>
    </w:p>
    <w:p w14:paraId="34F87A1D" w14:textId="77777777" w:rsidR="00B447F9" w:rsidRPr="006309BD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 w:hint="cs"/>
          <w:b/>
          <w:bCs/>
          <w:noProof w:val="0"/>
          <w:sz w:val="36"/>
          <w:szCs w:val="36"/>
        </w:rPr>
      </w:pPr>
    </w:p>
    <w:bookmarkEnd w:id="17"/>
    <w:p w14:paraId="3B716F65" w14:textId="77777777" w:rsidR="00B447F9" w:rsidRPr="00BF4325" w:rsidRDefault="00B447F9" w:rsidP="00B447F9">
      <w:pPr>
        <w:pStyle w:val="Sidebarphoto"/>
        <w:ind w:left="1440" w:hanging="1440"/>
        <w:jc w:val="center"/>
        <w:rPr>
          <w:rFonts w:ascii="TH Sarabun New" w:hAnsi="TH Sarabun New" w:cs="TH Sarabun New"/>
          <w:sz w:val="28"/>
          <w:szCs w:val="28"/>
        </w:rPr>
      </w:pPr>
    </w:p>
    <w:bookmarkEnd w:id="5"/>
    <w:bookmarkEnd w:id="6"/>
    <w:bookmarkEnd w:id="7"/>
    <w:bookmarkEnd w:id="10"/>
    <w:bookmarkEnd w:id="11"/>
    <w:p w14:paraId="09CB4CC3" w14:textId="77777777" w:rsidR="00CC7A0D" w:rsidRPr="00B447F9" w:rsidRDefault="00CC7A0D" w:rsidP="006F19E4">
      <w:pPr>
        <w:spacing w:after="0" w:line="500" w:lineRule="exact"/>
        <w:rPr>
          <w:rFonts w:ascii="TH Sarabun New" w:hAnsi="TH Sarabun New" w:cs="TH Sarabun New" w:hint="cs"/>
          <w:sz w:val="40"/>
          <w:szCs w:val="40"/>
        </w:rPr>
      </w:pPr>
    </w:p>
    <w:sectPr w:rsidR="00CC7A0D" w:rsidRPr="00B447F9" w:rsidSect="002B5E0C">
      <w:headerReference w:type="default" r:id="rId37"/>
      <w:headerReference w:type="first" r:id="rId38"/>
      <w:type w:val="continuous"/>
      <w:pgSz w:w="12240" w:h="15840" w:code="1"/>
      <w:pgMar w:top="720" w:right="576" w:bottom="567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126AA" w14:textId="77777777" w:rsidR="00A839CC" w:rsidRDefault="00A839CC">
      <w:pPr>
        <w:spacing w:after="0"/>
      </w:pPr>
      <w:r>
        <w:separator/>
      </w:r>
    </w:p>
    <w:p w14:paraId="12B5318F" w14:textId="77777777" w:rsidR="00A839CC" w:rsidRDefault="00A839CC"/>
    <w:p w14:paraId="4C3B00B5" w14:textId="77777777" w:rsidR="00A839CC" w:rsidRDefault="00A839CC"/>
  </w:endnote>
  <w:endnote w:type="continuationSeparator" w:id="0">
    <w:p w14:paraId="519026C7" w14:textId="77777777" w:rsidR="00A839CC" w:rsidRDefault="00A839CC">
      <w:pPr>
        <w:spacing w:after="0"/>
      </w:pPr>
      <w:r>
        <w:continuationSeparator/>
      </w:r>
    </w:p>
    <w:p w14:paraId="222C7D35" w14:textId="77777777" w:rsidR="00A839CC" w:rsidRDefault="00A839CC"/>
    <w:p w14:paraId="1FCC16B9" w14:textId="77777777" w:rsidR="00A839CC" w:rsidRDefault="00A839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0F3A" w14:textId="77777777" w:rsidR="00A839CC" w:rsidRDefault="00A839CC">
      <w:pPr>
        <w:spacing w:after="0"/>
      </w:pPr>
      <w:r>
        <w:separator/>
      </w:r>
    </w:p>
    <w:p w14:paraId="3D98E94E" w14:textId="77777777" w:rsidR="00A839CC" w:rsidRDefault="00A839CC"/>
    <w:p w14:paraId="2E3B28E2" w14:textId="77777777" w:rsidR="00A839CC" w:rsidRDefault="00A839CC"/>
  </w:footnote>
  <w:footnote w:type="continuationSeparator" w:id="0">
    <w:p w14:paraId="38991164" w14:textId="77777777" w:rsidR="00A839CC" w:rsidRDefault="00A839CC">
      <w:pPr>
        <w:spacing w:after="0"/>
      </w:pPr>
      <w:r>
        <w:continuationSeparator/>
      </w:r>
    </w:p>
    <w:p w14:paraId="633CFE72" w14:textId="77777777" w:rsidR="00A839CC" w:rsidRDefault="00A839CC"/>
    <w:p w14:paraId="35FA4271" w14:textId="77777777" w:rsidR="00A839CC" w:rsidRDefault="00A839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207C31FA" w14:textId="77777777" w:rsidTr="008C7C7E">
      <w:trPr>
        <w:jc w:val="center"/>
      </w:trPr>
      <w:tc>
        <w:tcPr>
          <w:tcW w:w="5746" w:type="dxa"/>
        </w:tcPr>
        <w:p w14:paraId="1C3BC587" w14:textId="77777777" w:rsidR="005C0363" w:rsidRPr="00303A5F" w:rsidRDefault="005C0363">
          <w:pPr>
            <w:pStyle w:val="Header"/>
            <w:rPr>
              <w:rFonts w:eastAsia="Corbel"/>
              <w:color w:val="000000"/>
            </w:rPr>
          </w:pPr>
        </w:p>
      </w:tc>
      <w:tc>
        <w:tcPr>
          <w:tcW w:w="5747" w:type="dxa"/>
        </w:tcPr>
        <w:p w14:paraId="3C15842B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5795FAD1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84469" w14:textId="77777777" w:rsidR="009D060A" w:rsidRDefault="00060E39" w:rsidP="008C616E">
    <w:pPr>
      <w:pStyle w:val="Header"/>
    </w:pPr>
    <w:r>
      <w:t>BJ-</w:t>
    </w:r>
    <w:r w:rsidR="00D801A5">
      <w:t>FUK26</w:t>
    </w:r>
    <w:r w:rsidR="00E7093F">
      <w:t>1130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74C8AD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w14:anchorId="2E7818B4"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32.25pt;height:32.25pt" o:bullet="t">
        <v:imagedata r:id="rId4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8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E99"/>
    <w:multiLevelType w:val="hybridMultilevel"/>
    <w:tmpl w:val="FD34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85411243">
    <w:abstractNumId w:val="2"/>
  </w:num>
  <w:num w:numId="2" w16cid:durableId="1495300480">
    <w:abstractNumId w:val="2"/>
  </w:num>
  <w:num w:numId="3" w16cid:durableId="1719016098">
    <w:abstractNumId w:val="1"/>
  </w:num>
  <w:num w:numId="4" w16cid:durableId="2046058263">
    <w:abstractNumId w:val="1"/>
    <w:lvlOverride w:ilvl="0">
      <w:startOverride w:val="1"/>
    </w:lvlOverride>
  </w:num>
  <w:num w:numId="5" w16cid:durableId="1247030969">
    <w:abstractNumId w:val="0"/>
  </w:num>
  <w:num w:numId="6" w16cid:durableId="546987244">
    <w:abstractNumId w:val="2"/>
  </w:num>
  <w:num w:numId="7" w16cid:durableId="375548059">
    <w:abstractNumId w:val="6"/>
  </w:num>
  <w:num w:numId="8" w16cid:durableId="1112088534">
    <w:abstractNumId w:val="5"/>
  </w:num>
  <w:num w:numId="9" w16cid:durableId="434322985">
    <w:abstractNumId w:val="18"/>
  </w:num>
  <w:num w:numId="10" w16cid:durableId="188351436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941908561">
    <w:abstractNumId w:val="21"/>
  </w:num>
  <w:num w:numId="12" w16cid:durableId="124394867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51484221">
    <w:abstractNumId w:val="10"/>
  </w:num>
  <w:num w:numId="14" w16cid:durableId="742987475">
    <w:abstractNumId w:val="12"/>
  </w:num>
  <w:num w:numId="15" w16cid:durableId="1509098240">
    <w:abstractNumId w:val="4"/>
  </w:num>
  <w:num w:numId="16" w16cid:durableId="1230310645">
    <w:abstractNumId w:val="17"/>
  </w:num>
  <w:num w:numId="17" w16cid:durableId="1348562838">
    <w:abstractNumId w:val="9"/>
  </w:num>
  <w:num w:numId="18" w16cid:durableId="490758642">
    <w:abstractNumId w:val="20"/>
  </w:num>
  <w:num w:numId="19" w16cid:durableId="1447113275">
    <w:abstractNumId w:val="7"/>
  </w:num>
  <w:num w:numId="20" w16cid:durableId="925456936">
    <w:abstractNumId w:val="21"/>
  </w:num>
  <w:num w:numId="21" w16cid:durableId="1758165205">
    <w:abstractNumId w:val="15"/>
  </w:num>
  <w:num w:numId="22" w16cid:durableId="1703360055">
    <w:abstractNumId w:val="14"/>
  </w:num>
  <w:num w:numId="23" w16cid:durableId="188690978">
    <w:abstractNumId w:val="13"/>
  </w:num>
  <w:num w:numId="24" w16cid:durableId="1855723066">
    <w:abstractNumId w:val="16"/>
  </w:num>
  <w:num w:numId="25" w16cid:durableId="1459835801">
    <w:abstractNumId w:val="11"/>
  </w:num>
  <w:num w:numId="26" w16cid:durableId="1389955320">
    <w:abstractNumId w:val="19"/>
  </w:num>
  <w:num w:numId="27" w16cid:durableId="832338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NotTrackMoves/>
  <w:defaultTabStop w:val="720"/>
  <w:characterSpacingControl w:val="doNotCompress"/>
  <w:hdrShapeDefaults>
    <o:shapedefaults v:ext="edit" spidmax="2173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61F"/>
    <w:rsid w:val="00002AFB"/>
    <w:rsid w:val="000050BF"/>
    <w:rsid w:val="0001065E"/>
    <w:rsid w:val="00021465"/>
    <w:rsid w:val="00022268"/>
    <w:rsid w:val="00032091"/>
    <w:rsid w:val="0003654D"/>
    <w:rsid w:val="00042FA3"/>
    <w:rsid w:val="0004462C"/>
    <w:rsid w:val="00053294"/>
    <w:rsid w:val="00053E5F"/>
    <w:rsid w:val="00060E39"/>
    <w:rsid w:val="00062B9C"/>
    <w:rsid w:val="00065CDF"/>
    <w:rsid w:val="0007343B"/>
    <w:rsid w:val="000734C9"/>
    <w:rsid w:val="00073DF3"/>
    <w:rsid w:val="000857BF"/>
    <w:rsid w:val="000870DE"/>
    <w:rsid w:val="000917D3"/>
    <w:rsid w:val="00096C99"/>
    <w:rsid w:val="000A0349"/>
    <w:rsid w:val="000A3704"/>
    <w:rsid w:val="000B27BB"/>
    <w:rsid w:val="000C04EE"/>
    <w:rsid w:val="000C11E5"/>
    <w:rsid w:val="000C1BE1"/>
    <w:rsid w:val="000C2708"/>
    <w:rsid w:val="000C5279"/>
    <w:rsid w:val="000C74D7"/>
    <w:rsid w:val="000C7803"/>
    <w:rsid w:val="000D2ED4"/>
    <w:rsid w:val="000D55AB"/>
    <w:rsid w:val="000D7FAD"/>
    <w:rsid w:val="000E76B0"/>
    <w:rsid w:val="000F4B2B"/>
    <w:rsid w:val="000F5252"/>
    <w:rsid w:val="000F71B3"/>
    <w:rsid w:val="0010279A"/>
    <w:rsid w:val="00103018"/>
    <w:rsid w:val="00103BAB"/>
    <w:rsid w:val="00106384"/>
    <w:rsid w:val="0010787D"/>
    <w:rsid w:val="0011047B"/>
    <w:rsid w:val="00112532"/>
    <w:rsid w:val="00112B0D"/>
    <w:rsid w:val="00117638"/>
    <w:rsid w:val="0012346B"/>
    <w:rsid w:val="00141083"/>
    <w:rsid w:val="00142A96"/>
    <w:rsid w:val="001467DE"/>
    <w:rsid w:val="0014702E"/>
    <w:rsid w:val="00151869"/>
    <w:rsid w:val="0015382F"/>
    <w:rsid w:val="00153864"/>
    <w:rsid w:val="001629D2"/>
    <w:rsid w:val="00171433"/>
    <w:rsid w:val="001718CA"/>
    <w:rsid w:val="001735EF"/>
    <w:rsid w:val="00175ACD"/>
    <w:rsid w:val="001850E4"/>
    <w:rsid w:val="00185279"/>
    <w:rsid w:val="00185805"/>
    <w:rsid w:val="00194803"/>
    <w:rsid w:val="0019553A"/>
    <w:rsid w:val="001A24CF"/>
    <w:rsid w:val="001A3D54"/>
    <w:rsid w:val="001A4CF3"/>
    <w:rsid w:val="001A772B"/>
    <w:rsid w:val="001A7B0A"/>
    <w:rsid w:val="001B1FEA"/>
    <w:rsid w:val="001B392B"/>
    <w:rsid w:val="001B4C4A"/>
    <w:rsid w:val="001C2723"/>
    <w:rsid w:val="001C5943"/>
    <w:rsid w:val="001C618A"/>
    <w:rsid w:val="001C7CE8"/>
    <w:rsid w:val="001D3058"/>
    <w:rsid w:val="001D328A"/>
    <w:rsid w:val="001D76C4"/>
    <w:rsid w:val="001E0436"/>
    <w:rsid w:val="001E183D"/>
    <w:rsid w:val="001E18BD"/>
    <w:rsid w:val="001E38F8"/>
    <w:rsid w:val="001E4A24"/>
    <w:rsid w:val="001E62F9"/>
    <w:rsid w:val="001F4567"/>
    <w:rsid w:val="001F58EB"/>
    <w:rsid w:val="00200F9E"/>
    <w:rsid w:val="002019C5"/>
    <w:rsid w:val="002055E6"/>
    <w:rsid w:val="0022452B"/>
    <w:rsid w:val="002267B3"/>
    <w:rsid w:val="00246F50"/>
    <w:rsid w:val="00265516"/>
    <w:rsid w:val="002762FA"/>
    <w:rsid w:val="002768B5"/>
    <w:rsid w:val="00276E63"/>
    <w:rsid w:val="00280582"/>
    <w:rsid w:val="00281C02"/>
    <w:rsid w:val="002861E8"/>
    <w:rsid w:val="00290D73"/>
    <w:rsid w:val="00290F9F"/>
    <w:rsid w:val="0029649C"/>
    <w:rsid w:val="002A7A0C"/>
    <w:rsid w:val="002B0275"/>
    <w:rsid w:val="002B27D6"/>
    <w:rsid w:val="002B54AA"/>
    <w:rsid w:val="002B5E0C"/>
    <w:rsid w:val="002B7370"/>
    <w:rsid w:val="002B7C9C"/>
    <w:rsid w:val="002C19E6"/>
    <w:rsid w:val="002C5123"/>
    <w:rsid w:val="002D10FC"/>
    <w:rsid w:val="002E1DA6"/>
    <w:rsid w:val="002E6955"/>
    <w:rsid w:val="002F3C49"/>
    <w:rsid w:val="002F7F4E"/>
    <w:rsid w:val="00303A5F"/>
    <w:rsid w:val="003054EF"/>
    <w:rsid w:val="00306F5A"/>
    <w:rsid w:val="00311544"/>
    <w:rsid w:val="00315360"/>
    <w:rsid w:val="00333188"/>
    <w:rsid w:val="00333EE9"/>
    <w:rsid w:val="0033634F"/>
    <w:rsid w:val="00351787"/>
    <w:rsid w:val="0035225A"/>
    <w:rsid w:val="00352ED7"/>
    <w:rsid w:val="00353454"/>
    <w:rsid w:val="003614B3"/>
    <w:rsid w:val="00363153"/>
    <w:rsid w:val="0036548C"/>
    <w:rsid w:val="00374F09"/>
    <w:rsid w:val="00377084"/>
    <w:rsid w:val="0038160B"/>
    <w:rsid w:val="00382EA4"/>
    <w:rsid w:val="00384BAD"/>
    <w:rsid w:val="003906BB"/>
    <w:rsid w:val="003908DA"/>
    <w:rsid w:val="00391413"/>
    <w:rsid w:val="003931C5"/>
    <w:rsid w:val="00395954"/>
    <w:rsid w:val="003A10E3"/>
    <w:rsid w:val="003A67AF"/>
    <w:rsid w:val="003A7596"/>
    <w:rsid w:val="003B2884"/>
    <w:rsid w:val="003B4B0E"/>
    <w:rsid w:val="003B6A6F"/>
    <w:rsid w:val="003C32B4"/>
    <w:rsid w:val="003D0D32"/>
    <w:rsid w:val="003D1974"/>
    <w:rsid w:val="003D2C39"/>
    <w:rsid w:val="003D5659"/>
    <w:rsid w:val="003E00EC"/>
    <w:rsid w:val="003E2A6C"/>
    <w:rsid w:val="003E6C0D"/>
    <w:rsid w:val="003E7B26"/>
    <w:rsid w:val="003F4AB5"/>
    <w:rsid w:val="003F5252"/>
    <w:rsid w:val="003F740A"/>
    <w:rsid w:val="004019A4"/>
    <w:rsid w:val="00401DD7"/>
    <w:rsid w:val="00402B06"/>
    <w:rsid w:val="0040753C"/>
    <w:rsid w:val="0041427F"/>
    <w:rsid w:val="0041611F"/>
    <w:rsid w:val="004173F7"/>
    <w:rsid w:val="00420CAA"/>
    <w:rsid w:val="00425E4F"/>
    <w:rsid w:val="0042616F"/>
    <w:rsid w:val="00426293"/>
    <w:rsid w:val="00431511"/>
    <w:rsid w:val="00436084"/>
    <w:rsid w:val="0046213F"/>
    <w:rsid w:val="00476B60"/>
    <w:rsid w:val="00482034"/>
    <w:rsid w:val="00485C08"/>
    <w:rsid w:val="004B14E5"/>
    <w:rsid w:val="004B5829"/>
    <w:rsid w:val="004C0A44"/>
    <w:rsid w:val="004C53B5"/>
    <w:rsid w:val="004C6523"/>
    <w:rsid w:val="004C6AF2"/>
    <w:rsid w:val="004D0185"/>
    <w:rsid w:val="004D60CF"/>
    <w:rsid w:val="004E7041"/>
    <w:rsid w:val="004F0CB7"/>
    <w:rsid w:val="004F2CB4"/>
    <w:rsid w:val="004F32A1"/>
    <w:rsid w:val="004F4D61"/>
    <w:rsid w:val="004F6D7C"/>
    <w:rsid w:val="00500F05"/>
    <w:rsid w:val="005124BC"/>
    <w:rsid w:val="00513424"/>
    <w:rsid w:val="00515BCB"/>
    <w:rsid w:val="00522821"/>
    <w:rsid w:val="0052284F"/>
    <w:rsid w:val="00524314"/>
    <w:rsid w:val="005277B1"/>
    <w:rsid w:val="00535B91"/>
    <w:rsid w:val="00537050"/>
    <w:rsid w:val="00537579"/>
    <w:rsid w:val="005432C0"/>
    <w:rsid w:val="00550E9B"/>
    <w:rsid w:val="00553454"/>
    <w:rsid w:val="005562D7"/>
    <w:rsid w:val="0055658C"/>
    <w:rsid w:val="005600BA"/>
    <w:rsid w:val="00562FB7"/>
    <w:rsid w:val="00566BC8"/>
    <w:rsid w:val="00573287"/>
    <w:rsid w:val="00574B44"/>
    <w:rsid w:val="00574DDF"/>
    <w:rsid w:val="00580E16"/>
    <w:rsid w:val="00581E18"/>
    <w:rsid w:val="00583CB7"/>
    <w:rsid w:val="005905D6"/>
    <w:rsid w:val="00595245"/>
    <w:rsid w:val="00595831"/>
    <w:rsid w:val="005A3740"/>
    <w:rsid w:val="005A462E"/>
    <w:rsid w:val="005A5C88"/>
    <w:rsid w:val="005A5CA0"/>
    <w:rsid w:val="005B405C"/>
    <w:rsid w:val="005C0363"/>
    <w:rsid w:val="005C383F"/>
    <w:rsid w:val="005C428F"/>
    <w:rsid w:val="005C693A"/>
    <w:rsid w:val="005D031B"/>
    <w:rsid w:val="005D0834"/>
    <w:rsid w:val="005D1E48"/>
    <w:rsid w:val="005E0893"/>
    <w:rsid w:val="005E1326"/>
    <w:rsid w:val="005E40DD"/>
    <w:rsid w:val="005E49D9"/>
    <w:rsid w:val="005E731A"/>
    <w:rsid w:val="005E7EDE"/>
    <w:rsid w:val="005F44CF"/>
    <w:rsid w:val="005F793E"/>
    <w:rsid w:val="005F79EE"/>
    <w:rsid w:val="00600453"/>
    <w:rsid w:val="006015B7"/>
    <w:rsid w:val="006040EC"/>
    <w:rsid w:val="00614373"/>
    <w:rsid w:val="006155B0"/>
    <w:rsid w:val="00616645"/>
    <w:rsid w:val="00617329"/>
    <w:rsid w:val="0061785B"/>
    <w:rsid w:val="006230AF"/>
    <w:rsid w:val="0062387C"/>
    <w:rsid w:val="00630F94"/>
    <w:rsid w:val="006317DC"/>
    <w:rsid w:val="0063199D"/>
    <w:rsid w:val="00651631"/>
    <w:rsid w:val="006520FB"/>
    <w:rsid w:val="00656F70"/>
    <w:rsid w:val="006573DF"/>
    <w:rsid w:val="0066084A"/>
    <w:rsid w:val="00660E04"/>
    <w:rsid w:val="00670DDE"/>
    <w:rsid w:val="00671036"/>
    <w:rsid w:val="00682B5A"/>
    <w:rsid w:val="00683A78"/>
    <w:rsid w:val="00683E53"/>
    <w:rsid w:val="00687031"/>
    <w:rsid w:val="00692096"/>
    <w:rsid w:val="00693526"/>
    <w:rsid w:val="00695648"/>
    <w:rsid w:val="006A738F"/>
    <w:rsid w:val="006B191F"/>
    <w:rsid w:val="006B38CB"/>
    <w:rsid w:val="006B5844"/>
    <w:rsid w:val="006C6393"/>
    <w:rsid w:val="006C79AE"/>
    <w:rsid w:val="006D0B37"/>
    <w:rsid w:val="006D2C5C"/>
    <w:rsid w:val="006D3AF0"/>
    <w:rsid w:val="006D6DBB"/>
    <w:rsid w:val="006D7686"/>
    <w:rsid w:val="006E2787"/>
    <w:rsid w:val="006E2CF1"/>
    <w:rsid w:val="006E5E80"/>
    <w:rsid w:val="006E787B"/>
    <w:rsid w:val="006F19E4"/>
    <w:rsid w:val="006F4547"/>
    <w:rsid w:val="006F4A16"/>
    <w:rsid w:val="006F597B"/>
    <w:rsid w:val="0070461F"/>
    <w:rsid w:val="00711E4A"/>
    <w:rsid w:val="00716139"/>
    <w:rsid w:val="007256DD"/>
    <w:rsid w:val="00730A53"/>
    <w:rsid w:val="00740882"/>
    <w:rsid w:val="00756104"/>
    <w:rsid w:val="007567D6"/>
    <w:rsid w:val="007648A1"/>
    <w:rsid w:val="0076773D"/>
    <w:rsid w:val="00772EE1"/>
    <w:rsid w:val="00774396"/>
    <w:rsid w:val="0077762B"/>
    <w:rsid w:val="00785E59"/>
    <w:rsid w:val="0078658D"/>
    <w:rsid w:val="00786D94"/>
    <w:rsid w:val="007912D5"/>
    <w:rsid w:val="00791543"/>
    <w:rsid w:val="0079375B"/>
    <w:rsid w:val="007952DB"/>
    <w:rsid w:val="00796694"/>
    <w:rsid w:val="00796A77"/>
    <w:rsid w:val="007972BF"/>
    <w:rsid w:val="00797CD0"/>
    <w:rsid w:val="007A4AE3"/>
    <w:rsid w:val="007B1FC5"/>
    <w:rsid w:val="007B233F"/>
    <w:rsid w:val="007C7E26"/>
    <w:rsid w:val="007D0CF0"/>
    <w:rsid w:val="007D465F"/>
    <w:rsid w:val="007E0AC7"/>
    <w:rsid w:val="007E3BB6"/>
    <w:rsid w:val="007E5490"/>
    <w:rsid w:val="007E7901"/>
    <w:rsid w:val="007F5BD7"/>
    <w:rsid w:val="00800CCB"/>
    <w:rsid w:val="00801CF4"/>
    <w:rsid w:val="0080208E"/>
    <w:rsid w:val="008044F0"/>
    <w:rsid w:val="008054B8"/>
    <w:rsid w:val="0080607D"/>
    <w:rsid w:val="00806A18"/>
    <w:rsid w:val="00812F48"/>
    <w:rsid w:val="0081445E"/>
    <w:rsid w:val="00814768"/>
    <w:rsid w:val="008166EF"/>
    <w:rsid w:val="008172B8"/>
    <w:rsid w:val="00820B54"/>
    <w:rsid w:val="00835606"/>
    <w:rsid w:val="008360CF"/>
    <w:rsid w:val="008363F5"/>
    <w:rsid w:val="008364E3"/>
    <w:rsid w:val="00841668"/>
    <w:rsid w:val="00842F9F"/>
    <w:rsid w:val="008436AF"/>
    <w:rsid w:val="008472A2"/>
    <w:rsid w:val="00857BBA"/>
    <w:rsid w:val="0086526D"/>
    <w:rsid w:val="00870416"/>
    <w:rsid w:val="00877678"/>
    <w:rsid w:val="00882158"/>
    <w:rsid w:val="008823BF"/>
    <w:rsid w:val="008824A5"/>
    <w:rsid w:val="008842A7"/>
    <w:rsid w:val="008923E5"/>
    <w:rsid w:val="008A2307"/>
    <w:rsid w:val="008A2B8C"/>
    <w:rsid w:val="008B3828"/>
    <w:rsid w:val="008B3F59"/>
    <w:rsid w:val="008B4FA3"/>
    <w:rsid w:val="008C0946"/>
    <w:rsid w:val="008C1380"/>
    <w:rsid w:val="008C616E"/>
    <w:rsid w:val="008C684C"/>
    <w:rsid w:val="008C7C7E"/>
    <w:rsid w:val="008E4DBB"/>
    <w:rsid w:val="008E73EE"/>
    <w:rsid w:val="008E758C"/>
    <w:rsid w:val="008F0A54"/>
    <w:rsid w:val="00905692"/>
    <w:rsid w:val="009116CD"/>
    <w:rsid w:val="00911DCF"/>
    <w:rsid w:val="0092105D"/>
    <w:rsid w:val="0092194D"/>
    <w:rsid w:val="009222E9"/>
    <w:rsid w:val="009259BB"/>
    <w:rsid w:val="009339B9"/>
    <w:rsid w:val="009352DC"/>
    <w:rsid w:val="00936CF9"/>
    <w:rsid w:val="00937E31"/>
    <w:rsid w:val="00945402"/>
    <w:rsid w:val="0095000D"/>
    <w:rsid w:val="00951397"/>
    <w:rsid w:val="00952EE2"/>
    <w:rsid w:val="009533E6"/>
    <w:rsid w:val="00953419"/>
    <w:rsid w:val="00954D93"/>
    <w:rsid w:val="00956A85"/>
    <w:rsid w:val="00960261"/>
    <w:rsid w:val="00960684"/>
    <w:rsid w:val="009613A3"/>
    <w:rsid w:val="00963A7D"/>
    <w:rsid w:val="00964827"/>
    <w:rsid w:val="00973B7D"/>
    <w:rsid w:val="0097548D"/>
    <w:rsid w:val="0098089F"/>
    <w:rsid w:val="009849E8"/>
    <w:rsid w:val="00986104"/>
    <w:rsid w:val="00991A0F"/>
    <w:rsid w:val="0099615C"/>
    <w:rsid w:val="009A35CA"/>
    <w:rsid w:val="009A4BC5"/>
    <w:rsid w:val="009A7BA3"/>
    <w:rsid w:val="009B13D9"/>
    <w:rsid w:val="009C0D8E"/>
    <w:rsid w:val="009D060A"/>
    <w:rsid w:val="009D45B4"/>
    <w:rsid w:val="009D46B2"/>
    <w:rsid w:val="009D5125"/>
    <w:rsid w:val="009D577C"/>
    <w:rsid w:val="009E13CD"/>
    <w:rsid w:val="009E1957"/>
    <w:rsid w:val="009E4488"/>
    <w:rsid w:val="009E479A"/>
    <w:rsid w:val="009F061F"/>
    <w:rsid w:val="009F0C5C"/>
    <w:rsid w:val="00A03A8F"/>
    <w:rsid w:val="00A044AA"/>
    <w:rsid w:val="00A10F4A"/>
    <w:rsid w:val="00A15B1D"/>
    <w:rsid w:val="00A21738"/>
    <w:rsid w:val="00A27941"/>
    <w:rsid w:val="00A309EE"/>
    <w:rsid w:val="00A30D6F"/>
    <w:rsid w:val="00A368BC"/>
    <w:rsid w:val="00A70ADC"/>
    <w:rsid w:val="00A73188"/>
    <w:rsid w:val="00A839CC"/>
    <w:rsid w:val="00A83AD1"/>
    <w:rsid w:val="00A84DD4"/>
    <w:rsid w:val="00A8571F"/>
    <w:rsid w:val="00A95E8E"/>
    <w:rsid w:val="00A969F5"/>
    <w:rsid w:val="00AA60F8"/>
    <w:rsid w:val="00AA693D"/>
    <w:rsid w:val="00AB3252"/>
    <w:rsid w:val="00AD04E5"/>
    <w:rsid w:val="00AD1577"/>
    <w:rsid w:val="00AD187D"/>
    <w:rsid w:val="00AE1210"/>
    <w:rsid w:val="00AF0611"/>
    <w:rsid w:val="00AF0631"/>
    <w:rsid w:val="00AF24D6"/>
    <w:rsid w:val="00AF52D0"/>
    <w:rsid w:val="00B00110"/>
    <w:rsid w:val="00B03546"/>
    <w:rsid w:val="00B041F1"/>
    <w:rsid w:val="00B07448"/>
    <w:rsid w:val="00B2335C"/>
    <w:rsid w:val="00B25865"/>
    <w:rsid w:val="00B26DF1"/>
    <w:rsid w:val="00B27430"/>
    <w:rsid w:val="00B3376A"/>
    <w:rsid w:val="00B357AC"/>
    <w:rsid w:val="00B447F9"/>
    <w:rsid w:val="00B51889"/>
    <w:rsid w:val="00B55902"/>
    <w:rsid w:val="00B6348A"/>
    <w:rsid w:val="00B71A5F"/>
    <w:rsid w:val="00B76026"/>
    <w:rsid w:val="00B7661B"/>
    <w:rsid w:val="00B811D3"/>
    <w:rsid w:val="00B904DD"/>
    <w:rsid w:val="00B941E8"/>
    <w:rsid w:val="00BA4A5D"/>
    <w:rsid w:val="00BA525E"/>
    <w:rsid w:val="00BB06C9"/>
    <w:rsid w:val="00BB0752"/>
    <w:rsid w:val="00BB3109"/>
    <w:rsid w:val="00BB69C0"/>
    <w:rsid w:val="00BC0257"/>
    <w:rsid w:val="00BC0725"/>
    <w:rsid w:val="00BC4043"/>
    <w:rsid w:val="00BD6779"/>
    <w:rsid w:val="00BF248A"/>
    <w:rsid w:val="00BF7A62"/>
    <w:rsid w:val="00C002AF"/>
    <w:rsid w:val="00C05D06"/>
    <w:rsid w:val="00C06B1E"/>
    <w:rsid w:val="00C075B2"/>
    <w:rsid w:val="00C10E8C"/>
    <w:rsid w:val="00C1394D"/>
    <w:rsid w:val="00C2158A"/>
    <w:rsid w:val="00C22CF8"/>
    <w:rsid w:val="00C242A9"/>
    <w:rsid w:val="00C27294"/>
    <w:rsid w:val="00C363DA"/>
    <w:rsid w:val="00C3702A"/>
    <w:rsid w:val="00C37434"/>
    <w:rsid w:val="00C41BE4"/>
    <w:rsid w:val="00C4489E"/>
    <w:rsid w:val="00C45ABD"/>
    <w:rsid w:val="00C46ECB"/>
    <w:rsid w:val="00C504BA"/>
    <w:rsid w:val="00C51324"/>
    <w:rsid w:val="00C514D6"/>
    <w:rsid w:val="00C533FE"/>
    <w:rsid w:val="00C55D54"/>
    <w:rsid w:val="00C574E0"/>
    <w:rsid w:val="00C57522"/>
    <w:rsid w:val="00C661D8"/>
    <w:rsid w:val="00C71B5C"/>
    <w:rsid w:val="00C72C2D"/>
    <w:rsid w:val="00C73B70"/>
    <w:rsid w:val="00C85BD8"/>
    <w:rsid w:val="00C94426"/>
    <w:rsid w:val="00CA4293"/>
    <w:rsid w:val="00CA47BA"/>
    <w:rsid w:val="00CA7066"/>
    <w:rsid w:val="00CA7524"/>
    <w:rsid w:val="00CA7977"/>
    <w:rsid w:val="00CC7A0D"/>
    <w:rsid w:val="00CD1615"/>
    <w:rsid w:val="00CD6201"/>
    <w:rsid w:val="00CE1587"/>
    <w:rsid w:val="00CE748D"/>
    <w:rsid w:val="00CE7684"/>
    <w:rsid w:val="00CF36AB"/>
    <w:rsid w:val="00CF64BF"/>
    <w:rsid w:val="00D03FB9"/>
    <w:rsid w:val="00D07C29"/>
    <w:rsid w:val="00D07E2B"/>
    <w:rsid w:val="00D07E62"/>
    <w:rsid w:val="00D11516"/>
    <w:rsid w:val="00D21F32"/>
    <w:rsid w:val="00D306FF"/>
    <w:rsid w:val="00D30B34"/>
    <w:rsid w:val="00D31306"/>
    <w:rsid w:val="00D33661"/>
    <w:rsid w:val="00D33964"/>
    <w:rsid w:val="00D33A46"/>
    <w:rsid w:val="00D3595F"/>
    <w:rsid w:val="00D37001"/>
    <w:rsid w:val="00D429BC"/>
    <w:rsid w:val="00D42D59"/>
    <w:rsid w:val="00D52857"/>
    <w:rsid w:val="00D52F75"/>
    <w:rsid w:val="00D5754E"/>
    <w:rsid w:val="00D57ED5"/>
    <w:rsid w:val="00D61C47"/>
    <w:rsid w:val="00D6614C"/>
    <w:rsid w:val="00D7392D"/>
    <w:rsid w:val="00D74364"/>
    <w:rsid w:val="00D77E41"/>
    <w:rsid w:val="00D801A5"/>
    <w:rsid w:val="00D805AB"/>
    <w:rsid w:val="00D865A6"/>
    <w:rsid w:val="00D93014"/>
    <w:rsid w:val="00D952D1"/>
    <w:rsid w:val="00D95C0E"/>
    <w:rsid w:val="00D96860"/>
    <w:rsid w:val="00D9784E"/>
    <w:rsid w:val="00D97E72"/>
    <w:rsid w:val="00DA02FC"/>
    <w:rsid w:val="00DA0669"/>
    <w:rsid w:val="00DB1931"/>
    <w:rsid w:val="00DB6EAC"/>
    <w:rsid w:val="00DC6F3B"/>
    <w:rsid w:val="00DD7136"/>
    <w:rsid w:val="00DD7893"/>
    <w:rsid w:val="00DE1200"/>
    <w:rsid w:val="00DE2401"/>
    <w:rsid w:val="00DE293B"/>
    <w:rsid w:val="00DE31F2"/>
    <w:rsid w:val="00DE48C3"/>
    <w:rsid w:val="00DF6A71"/>
    <w:rsid w:val="00E05D8C"/>
    <w:rsid w:val="00E06259"/>
    <w:rsid w:val="00E165C5"/>
    <w:rsid w:val="00E16E3F"/>
    <w:rsid w:val="00E21335"/>
    <w:rsid w:val="00E253BD"/>
    <w:rsid w:val="00E315D4"/>
    <w:rsid w:val="00E33F26"/>
    <w:rsid w:val="00E36F0E"/>
    <w:rsid w:val="00E40DDC"/>
    <w:rsid w:val="00E439C1"/>
    <w:rsid w:val="00E45B5D"/>
    <w:rsid w:val="00E51E98"/>
    <w:rsid w:val="00E55B8B"/>
    <w:rsid w:val="00E56C2D"/>
    <w:rsid w:val="00E60E90"/>
    <w:rsid w:val="00E617F1"/>
    <w:rsid w:val="00E7093F"/>
    <w:rsid w:val="00E8778F"/>
    <w:rsid w:val="00E9229C"/>
    <w:rsid w:val="00EA1A4D"/>
    <w:rsid w:val="00EA2305"/>
    <w:rsid w:val="00EA344C"/>
    <w:rsid w:val="00EA6622"/>
    <w:rsid w:val="00EB2C54"/>
    <w:rsid w:val="00EB453F"/>
    <w:rsid w:val="00EB4E6A"/>
    <w:rsid w:val="00EB6970"/>
    <w:rsid w:val="00EB7218"/>
    <w:rsid w:val="00EC0BC5"/>
    <w:rsid w:val="00EC19EE"/>
    <w:rsid w:val="00EC2E57"/>
    <w:rsid w:val="00EC2E76"/>
    <w:rsid w:val="00EC66CE"/>
    <w:rsid w:val="00EC6727"/>
    <w:rsid w:val="00ED49E9"/>
    <w:rsid w:val="00ED6876"/>
    <w:rsid w:val="00EE7C20"/>
    <w:rsid w:val="00EF4278"/>
    <w:rsid w:val="00EF73B8"/>
    <w:rsid w:val="00F0058D"/>
    <w:rsid w:val="00F03006"/>
    <w:rsid w:val="00F07351"/>
    <w:rsid w:val="00F16F9E"/>
    <w:rsid w:val="00F2240B"/>
    <w:rsid w:val="00F354D5"/>
    <w:rsid w:val="00F3606A"/>
    <w:rsid w:val="00F44525"/>
    <w:rsid w:val="00F47F43"/>
    <w:rsid w:val="00F50490"/>
    <w:rsid w:val="00F5153C"/>
    <w:rsid w:val="00F52292"/>
    <w:rsid w:val="00F5416B"/>
    <w:rsid w:val="00F55CBE"/>
    <w:rsid w:val="00F62FEA"/>
    <w:rsid w:val="00F65956"/>
    <w:rsid w:val="00F675E1"/>
    <w:rsid w:val="00F71D0D"/>
    <w:rsid w:val="00F72359"/>
    <w:rsid w:val="00F760E8"/>
    <w:rsid w:val="00F77F03"/>
    <w:rsid w:val="00F975C4"/>
    <w:rsid w:val="00FA4DBD"/>
    <w:rsid w:val="00FA51B3"/>
    <w:rsid w:val="00FA6EE3"/>
    <w:rsid w:val="00FB0E39"/>
    <w:rsid w:val="00FB1EAC"/>
    <w:rsid w:val="00FB45F1"/>
    <w:rsid w:val="00FC4DE9"/>
    <w:rsid w:val="00FD0320"/>
    <w:rsid w:val="00FD19A1"/>
    <w:rsid w:val="00FE0191"/>
    <w:rsid w:val="00FE48F1"/>
    <w:rsid w:val="00FE6ACB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3"/>
    <o:shapelayout v:ext="edit">
      <o:idmap v:ext="edit" data="2"/>
    </o:shapelayout>
  </w:shapeDefaults>
  <w:decimalSymbol w:val="."/>
  <w:listSeparator w:val=","/>
  <w14:docId w14:val="35B135EE"/>
  <w15:docId w15:val="{12B2B575-D8F4-4859-8757-8242414C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055E6"/>
    <w:rPr>
      <w:rFonts w:ascii="Courier New" w:hAnsi="Courier New" w:cs="Courier New"/>
    </w:rPr>
  </w:style>
  <w:style w:type="character" w:customStyle="1" w:styleId="wdyuqq">
    <w:name w:val="wdyuqq"/>
    <w:basedOn w:val="DefaultParagraphFont"/>
    <w:rsid w:val="004B14E5"/>
  </w:style>
  <w:style w:type="table" w:styleId="GridTable4-Accent6">
    <w:name w:val="Grid Table 4 Accent 6"/>
    <w:basedOn w:val="TableNormal"/>
    <w:uiPriority w:val="49"/>
    <w:rsid w:val="00CA429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4-Accent2">
    <w:name w:val="Grid Table 4 Accent 2"/>
    <w:basedOn w:val="TableNormal"/>
    <w:uiPriority w:val="49"/>
    <w:rsid w:val="00153864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4">
    <w:name w:val="Grid Table 4 Accent 4"/>
    <w:basedOn w:val="TableNormal"/>
    <w:uiPriority w:val="49"/>
    <w:rsid w:val="00B76026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https://www.jal.co.jp/content/www/wwwjalcojp/jp/en/inter/service/economy/meal/beverages/_jcr_content/root/contents/responsivegrid1/responsivegrid_17438/column_1258754747/col-1-1/img_copy_copy.coreimg.375.jpeg/1608795546419.jpeg" TargetMode="External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4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8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https://inflightfeed.com/wp-content/uploads/2019/12/tgeconomy2.jpg" TargetMode="External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tyles" Target="styles.xml"/><Relationship Id="rId9" Type="http://schemas.openxmlformats.org/officeDocument/2006/relationships/image" Target="media/image5.jpeg"/><Relationship Id="rId14" Type="http://schemas.openxmlformats.org/officeDocument/2006/relationships/image" Target="https://www.thaiairways.com/static/common/images/plan/travel_information/Special_Request_Assistance.jpg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Newsletter.dotx</Template>
  <TotalTime>4</TotalTime>
  <Pages>17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Asaya</dc:creator>
  <cp:keywords/>
  <dc:description/>
  <cp:lastModifiedBy>Thanat Tam Kongchasingha</cp:lastModifiedBy>
  <cp:revision>2</cp:revision>
  <cp:lastPrinted>2024-04-19T08:53:00Z</cp:lastPrinted>
  <dcterms:created xsi:type="dcterms:W3CDTF">2026-07-14T19:33:00Z</dcterms:created>
  <dcterms:modified xsi:type="dcterms:W3CDTF">2026-07-14T19:33:00Z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