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0249B" w14:textId="77777777" w:rsidR="00C72508" w:rsidRDefault="00C72508" w:rsidP="00E05577">
      <w:pPr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  <w:cs/>
        </w:rPr>
        <w:pict w14:anchorId="54620A38">
          <v:shape id="_x0000_i1025" type="#_x0000_t75" style="width:554.25pt;height:554.25pt">
            <v:imagedata r:id="rId9" o:title="05"/>
          </v:shape>
        </w:pict>
      </w:r>
    </w:p>
    <w:p w14:paraId="4D091B09" w14:textId="77777777" w:rsidR="00AB3F91" w:rsidRDefault="00017F41" w:rsidP="00E05577">
      <w:pPr>
        <w:rPr>
          <w:rFonts w:ascii="TH Sarabun New" w:hAnsi="TH Sarabun New" w:cs="TH Sarabun New" w:hint="cs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lastRenderedPageBreak/>
        <w:pict w14:anchorId="502EF10A">
          <v:shape id="_x0000_i1026" type="#_x0000_t75" style="width:553.5pt;height:727.5pt">
            <v:imagedata r:id="rId10" o:title="05"/>
          </v:shape>
        </w:pict>
      </w: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553"/>
        <w:gridCol w:w="2126"/>
        <w:gridCol w:w="2126"/>
        <w:gridCol w:w="1276"/>
        <w:gridCol w:w="1276"/>
      </w:tblGrid>
      <w:tr w:rsidR="00BD7AA5" w14:paraId="132E8385" w14:textId="77777777">
        <w:trPr>
          <w:trHeight w:val="829"/>
        </w:trPr>
        <w:tc>
          <w:tcPr>
            <w:tcW w:w="2808" w:type="dxa"/>
            <w:shd w:val="clear" w:color="auto" w:fill="FFC000"/>
            <w:vAlign w:val="center"/>
          </w:tcPr>
          <w:p w14:paraId="715F021B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1553" w:type="dxa"/>
            <w:shd w:val="clear" w:color="auto" w:fill="FFC000"/>
            <w:vAlign w:val="center"/>
          </w:tcPr>
          <w:p w14:paraId="64E0BDD8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ผู้ใหญ่พักห้องละ</w:t>
            </w:r>
          </w:p>
          <w:p w14:paraId="1CDFE103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53C7E5E3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เด็กมีเตียงพักกับผู้ใหญ่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1-2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7-1</w:t>
            </w:r>
            <w:r w:rsidR="000A0EC9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szCs w:val="28"/>
                <w:cs/>
              </w:rPr>
              <w:t>1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36CB1F57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เด็กไม่มีเตียงพักกัผู้ใหญ่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2-6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297E1955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พักเดี่ยวเพิ่ม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659EABB7" w14:textId="77777777" w:rsidR="00BD7AA5" w:rsidRPr="002A3453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JOINLAND</w:t>
            </w:r>
          </w:p>
        </w:tc>
      </w:tr>
      <w:tr w:rsidR="00BD7AA5" w14:paraId="142B8E2A" w14:textId="77777777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7A783857" w14:textId="77777777" w:rsidR="00BD7AA5" w:rsidRPr="00486D9A" w:rsidRDefault="00486D9A" w:rsidP="00BD7AA5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486D9A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2</w:t>
            </w:r>
            <w:r w:rsidR="000E68B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7</w:t>
            </w:r>
            <w:r w:rsidRPr="00486D9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 xml:space="preserve"> ธ</w:t>
            </w:r>
            <w:r w:rsidR="00BD7AA5" w:rsidRPr="00486D9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.ค.</w:t>
            </w:r>
            <w:r w:rsidRPr="00486D9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-0</w:t>
            </w:r>
            <w:r w:rsidR="000E68B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4</w:t>
            </w:r>
            <w:r w:rsidRPr="00486D9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 xml:space="preserve"> ม.ค.</w:t>
            </w:r>
            <w:r w:rsidR="00BD7AA5" w:rsidRPr="00486D9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25</w:t>
            </w:r>
            <w:r w:rsidRPr="00486D9A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70</w:t>
            </w:r>
          </w:p>
          <w:p w14:paraId="71165631" w14:textId="77777777" w:rsidR="00BD7AA5" w:rsidRPr="002A3453" w:rsidRDefault="00B56DF7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</w:rPr>
            </w:pPr>
            <w:r w:rsidRPr="005E4185">
              <w:rPr>
                <w:rFonts w:ascii="TH Sarabun New" w:hAnsi="TH Sarabun New" w:cs="TH Sarabun New"/>
                <w:b/>
                <w:bCs/>
                <w:noProof w:val="0"/>
                <w:color w:val="EE0000"/>
                <w:sz w:val="28"/>
                <w:szCs w:val="28"/>
                <w:highlight w:val="yellow"/>
                <w:cs/>
              </w:rPr>
              <w:t>วันหยุดเทศกาล</w:t>
            </w:r>
            <w:r w:rsidRPr="005E4185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28"/>
                <w:szCs w:val="28"/>
                <w:highlight w:val="yellow"/>
                <w:cs/>
              </w:rPr>
              <w:t>ปีใหม่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00F587EC" w14:textId="77777777" w:rsidR="00BD7AA5" w:rsidRPr="00F9696F" w:rsidRDefault="00D044F6" w:rsidP="00F9696F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52"/>
                <w:szCs w:val="52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52"/>
                <w:szCs w:val="52"/>
                <w:cs/>
              </w:rPr>
              <w:t>9</w:t>
            </w:r>
            <w:r w:rsidR="00F9696F" w:rsidRPr="00F9696F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9</w:t>
            </w:r>
            <w:r w:rsidR="00BD7AA5" w:rsidRPr="00F9696F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666C0E6C" w14:textId="77777777" w:rsidR="00BD7AA5" w:rsidRPr="00F9696F" w:rsidRDefault="00D044F6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9</w:t>
            </w:r>
            <w:r w:rsidR="00681ED3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6</w:t>
            </w:r>
            <w:r w:rsidR="00BD7AA5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5A722D16" w14:textId="77777777" w:rsidR="00BD7AA5" w:rsidRPr="00F9696F" w:rsidRDefault="00D044F6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89</w:t>
            </w:r>
            <w:r w:rsidR="00BD7AA5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693880DA" w14:textId="77777777" w:rsidR="00BD7AA5" w:rsidRPr="00F9696F" w:rsidRDefault="00D044F6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22</w:t>
            </w:r>
            <w:r w:rsidR="00BD7AA5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37B41F8F" w14:textId="77777777" w:rsidR="00BD7AA5" w:rsidRPr="00F9696F" w:rsidRDefault="00226FEF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F9696F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6</w:t>
            </w:r>
            <w:r w:rsidR="00F9696F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9</w:t>
            </w:r>
            <w:r w:rsidR="00BD7AA5" w:rsidRPr="00F9696F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</w:tr>
      <w:tr w:rsidR="00BD7AA5" w14:paraId="3292448E" w14:textId="77777777">
        <w:trPr>
          <w:trHeight w:val="469"/>
        </w:trPr>
        <w:tc>
          <w:tcPr>
            <w:tcW w:w="11165" w:type="dxa"/>
            <w:gridSpan w:val="6"/>
            <w:shd w:val="clear" w:color="auto" w:fill="FFF2CC"/>
            <w:vAlign w:val="center"/>
          </w:tcPr>
          <w:p w14:paraId="65F9933C" w14:textId="77777777" w:rsidR="00BD7AA5" w:rsidRPr="00A524FE" w:rsidRDefault="00BD7AA5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**หมายเหตุ ราคานี้เป็นราคารวมภาษีน้ำมัน </w:t>
            </w:r>
            <w:r w:rsidR="00F9696F">
              <w:rPr>
                <w:rFonts w:ascii="TH Sarabun New" w:hAnsi="TH Sarabun New" w:cs="TH Sarabun New"/>
                <w:b/>
                <w:bCs/>
                <w:noProof w:val="0"/>
                <w:color w:val="EE0000"/>
                <w:sz w:val="32"/>
                <w:szCs w:val="32"/>
                <w:highlight w:val="yellow"/>
              </w:rPr>
              <w:t>8</w:t>
            </w:r>
            <w:r w:rsid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,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000 บาท 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ณ วันที่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 4 </w:t>
            </w:r>
            <w:r w:rsidR="00F9696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มิ.ย.</w:t>
            </w:r>
            <w:r w:rsidR="004A5ACF"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69</w:t>
            </w: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 กรณีออกตั๋วก่อนการเดินทางแล้วมีการปรับเปลี่ยนราคาน้ำมันตามสถานการณ์โลกทางบริษัทขอสงวนสิทธิ์ในการเก็บค่าใช้จ่ายเพิ่มเติมตามการเปลี่ยนแปลงของภาษี ณ วันนั้น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</w:t>
            </w:r>
          </w:p>
        </w:tc>
      </w:tr>
    </w:tbl>
    <w:p w14:paraId="305CDAAC" w14:textId="77777777" w:rsidR="000E68BC" w:rsidRPr="00B447F9" w:rsidRDefault="000E68BC" w:rsidP="00B904DD">
      <w:pPr>
        <w:spacing w:after="0"/>
        <w:rPr>
          <w:rFonts w:ascii="TH Sarabun New" w:hAnsi="TH Sarabun New" w:cs="TH Sarabun New" w:hint="cs"/>
          <w:vanish/>
          <w:sz w:val="40"/>
          <w:szCs w:val="40"/>
        </w:rPr>
      </w:pPr>
    </w:p>
    <w:p w14:paraId="753DBF37" w14:textId="77777777" w:rsidR="00EE7C20" w:rsidRPr="00B447F9" w:rsidRDefault="00EE7C20" w:rsidP="00EE7C20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5CDD8CCD" w14:textId="77777777" w:rsidR="009849E8" w:rsidRPr="00B447F9" w:rsidRDefault="009849E8" w:rsidP="009849E8">
      <w:pPr>
        <w:spacing w:after="0"/>
        <w:rPr>
          <w:rFonts w:ascii="TH Sarabun New" w:hAnsi="TH Sarabun New" w:cs="TH Sarabun New"/>
          <w:vanish/>
          <w:sz w:val="40"/>
          <w:szCs w:val="40"/>
        </w:rPr>
      </w:pPr>
    </w:p>
    <w:p w14:paraId="3A6F7D00" w14:textId="77777777" w:rsidR="008C0946" w:rsidRPr="00B447F9" w:rsidRDefault="008C0946" w:rsidP="00DD7893">
      <w:pPr>
        <w:spacing w:after="0" w:line="200" w:lineRule="exact"/>
        <w:jc w:val="center"/>
        <w:rPr>
          <w:rFonts w:ascii="TH Sarabun New" w:hAnsi="TH Sarabun New" w:cs="TH Sarabun New"/>
          <w:color w:val="002060"/>
          <w:sz w:val="40"/>
          <w:szCs w:val="40"/>
        </w:rPr>
      </w:pPr>
    </w:p>
    <w:p w14:paraId="621B2B62" w14:textId="77777777" w:rsidR="00017F41" w:rsidRDefault="00017F41" w:rsidP="00BA4A5D">
      <w:pPr>
        <w:spacing w:after="0" w:line="200" w:lineRule="exact"/>
        <w:rPr>
          <w:rFonts w:ascii="TH Sarabun New" w:hAnsi="TH Sarabun New" w:cs="TH Sarabun New" w:hint="cs"/>
          <w:color w:val="002060"/>
          <w:sz w:val="40"/>
          <w:szCs w:val="40"/>
        </w:rPr>
      </w:pPr>
    </w:p>
    <w:p w14:paraId="475C4C42" w14:textId="77777777" w:rsidR="00017F41" w:rsidRDefault="00017F41" w:rsidP="00BA4A5D">
      <w:pPr>
        <w:spacing w:after="0" w:line="200" w:lineRule="exact"/>
        <w:rPr>
          <w:rFonts w:ascii="TH Sarabun New" w:hAnsi="TH Sarabun New" w:cs="TH Sarabun New" w:hint="cs"/>
          <w:color w:val="002060"/>
          <w:sz w:val="40"/>
          <w:szCs w:val="40"/>
          <w:cs/>
        </w:rPr>
      </w:pPr>
    </w:p>
    <w:tbl>
      <w:tblPr>
        <w:tblpPr w:leftFromText="180" w:rightFromText="180" w:vertAnchor="text" w:horzAnchor="margin" w:tblpY="-84"/>
        <w:tblW w:w="11448" w:type="dxa"/>
        <w:tblBorders>
          <w:top w:val="single" w:sz="4" w:space="0" w:color="FFD966"/>
          <w:left w:val="single" w:sz="4" w:space="0" w:color="FFD966"/>
          <w:bottom w:val="single" w:sz="4" w:space="0" w:color="FFD966"/>
          <w:right w:val="single" w:sz="4" w:space="0" w:color="FFD966"/>
          <w:insideH w:val="single" w:sz="4" w:space="0" w:color="FFD966"/>
          <w:insideV w:val="single" w:sz="4" w:space="0" w:color="FFD966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540"/>
        <w:gridCol w:w="630"/>
        <w:gridCol w:w="630"/>
        <w:gridCol w:w="3870"/>
      </w:tblGrid>
      <w:tr w:rsidR="00B76026" w14:paraId="1DBF3EFF" w14:textId="77777777" w:rsidTr="00226FEF">
        <w:trPr>
          <w:trHeight w:val="397"/>
        </w:trPr>
        <w:tc>
          <w:tcPr>
            <w:tcW w:w="67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3AE64AE8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103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2FD47256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54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04330EBC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3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35C8EC55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บ่าย</w:t>
            </w:r>
          </w:p>
        </w:tc>
        <w:tc>
          <w:tcPr>
            <w:tcW w:w="630" w:type="dxa"/>
            <w:tcBorders>
              <w:top w:val="single" w:sz="4" w:space="0" w:color="FFC000"/>
              <w:left w:val="nil"/>
              <w:bottom w:val="single" w:sz="4" w:space="0" w:color="FFC000"/>
              <w:right w:val="nil"/>
            </w:tcBorders>
            <w:shd w:val="clear" w:color="auto" w:fill="FFC000"/>
            <w:hideMark/>
          </w:tcPr>
          <w:p w14:paraId="781F4EE5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3870" w:type="dxa"/>
            <w:tcBorders>
              <w:top w:val="single" w:sz="4" w:space="0" w:color="FFC000"/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C000"/>
            <w:hideMark/>
          </w:tcPr>
          <w:p w14:paraId="6422951C" w14:textId="77777777" w:rsidR="00C10E8C" w:rsidRDefault="00C10E8C">
            <w:pPr>
              <w:pStyle w:val="Default"/>
              <w:spacing w:after="0"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B76026" w14:paraId="24BAA8F1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4CE07EB9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5103" w:type="dxa"/>
            <w:shd w:val="clear" w:color="auto" w:fill="FFF2CC"/>
            <w:hideMark/>
          </w:tcPr>
          <w:p w14:paraId="5B6A60FD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กรุงเทพฯ-สนามบินสุวรรณภูมิ</w:t>
            </w:r>
          </w:p>
        </w:tc>
        <w:tc>
          <w:tcPr>
            <w:tcW w:w="540" w:type="dxa"/>
            <w:shd w:val="clear" w:color="auto" w:fill="FFF2CC"/>
            <w:hideMark/>
          </w:tcPr>
          <w:p w14:paraId="1B17A553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630" w:type="dxa"/>
            <w:shd w:val="clear" w:color="auto" w:fill="FFF2CC"/>
            <w:hideMark/>
          </w:tcPr>
          <w:p w14:paraId="752E2BB4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0" w:name="OLE_LINK80"/>
            <w:bookmarkStart w:id="1" w:name="OLE_LINK81"/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  <w:bookmarkEnd w:id="0"/>
            <w:bookmarkEnd w:id="1"/>
          </w:p>
        </w:tc>
        <w:tc>
          <w:tcPr>
            <w:tcW w:w="630" w:type="dxa"/>
            <w:shd w:val="clear" w:color="auto" w:fill="FFF2CC"/>
            <w:hideMark/>
          </w:tcPr>
          <w:p w14:paraId="074F8E55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3870" w:type="dxa"/>
            <w:shd w:val="clear" w:color="auto" w:fill="FFF2CC"/>
            <w:hideMark/>
          </w:tcPr>
          <w:p w14:paraId="121402C3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-</w:t>
            </w:r>
          </w:p>
        </w:tc>
      </w:tr>
      <w:tr w:rsidR="00B76026" w14:paraId="799E2049" w14:textId="77777777" w:rsidTr="00226FEF">
        <w:trPr>
          <w:trHeight w:val="397"/>
        </w:trPr>
        <w:tc>
          <w:tcPr>
            <w:tcW w:w="675" w:type="dxa"/>
            <w:hideMark/>
          </w:tcPr>
          <w:p w14:paraId="27EFDE93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5103" w:type="dxa"/>
            <w:hideMark/>
          </w:tcPr>
          <w:p w14:paraId="383A69A5" w14:textId="77777777" w:rsidR="003D5659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bookmarkStart w:id="2" w:name="_Hlk198565288"/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สนามบินคันไซ-</w:t>
            </w:r>
            <w:bookmarkEnd w:id="2"/>
            <w:r w:rsidR="000E68BC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นารา-วัดโทไดจิ(หลวงพ่อโตไดบุตสึ)</w:t>
            </w:r>
            <w:r w:rsidR="000E68BC">
              <w:rPr>
                <w:rFonts w:ascii="TH Sarabun New" w:hAnsi="TH Sarabun New" w:cs="TH Sarabun New" w:hint="cs"/>
                <w:sz w:val="36"/>
                <w:szCs w:val="36"/>
                <w:cs/>
              </w:rPr>
              <w:t>-โอซาก้า-</w:t>
            </w:r>
            <w:r w:rsidR="001C618A">
              <w:rPr>
                <w:rFonts w:ascii="TH Sarabun New" w:hAnsi="TH Sarabun New" w:cs="TH Sarabun New" w:hint="cs"/>
                <w:sz w:val="36"/>
                <w:szCs w:val="36"/>
                <w:cs/>
              </w:rPr>
              <w:t>ช้อปปิ้งชินไซบาชิ</w:t>
            </w:r>
          </w:p>
          <w:p w14:paraId="33F3BA48" w14:textId="77777777" w:rsidR="00C10E8C" w:rsidRDefault="00C10E8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</w:p>
        </w:tc>
        <w:tc>
          <w:tcPr>
            <w:tcW w:w="540" w:type="dxa"/>
            <w:hideMark/>
          </w:tcPr>
          <w:p w14:paraId="283E1FBE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pict w14:anchorId="33E1FFA6">
                <v:shape id="_x0000_i1027" type="#_x0000_t75" style="width:13.5pt;height:13.5pt">
                  <v:imagedata r:id="rId11" o:title="icons8-airport-26"/>
                </v:shape>
              </w:pict>
            </w:r>
          </w:p>
        </w:tc>
        <w:tc>
          <w:tcPr>
            <w:tcW w:w="630" w:type="dxa"/>
            <w:hideMark/>
          </w:tcPr>
          <w:p w14:paraId="72548FB7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311A5B90" w14:textId="77777777" w:rsidR="00C10E8C" w:rsidRDefault="00B1677E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3870" w:type="dxa"/>
            <w:hideMark/>
          </w:tcPr>
          <w:p w14:paraId="5B37755C" w14:textId="77777777" w:rsidR="00C10E8C" w:rsidRPr="00226FEF" w:rsidRDefault="00D044F6" w:rsidP="00D044F6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FAIRFIELD BY MARRIOTT OSAKA NAMBA HOTEL</w:t>
            </w:r>
            <w:r w:rsidR="007341DC" w:rsidRPr="00226FE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B1677E" w:rsidRPr="00B1677E">
              <w:rPr>
                <w:rFonts w:ascii="Segoe UI Symbol" w:hAnsi="Segoe UI Symbol" w:cs="Segoe UI Symbol" w:hint="cs"/>
                <w:sz w:val="32"/>
                <w:szCs w:val="32"/>
                <w:cs/>
              </w:rPr>
              <w:t>★★★★</w:t>
            </w:r>
          </w:p>
        </w:tc>
      </w:tr>
      <w:tr w:rsidR="00B76026" w14:paraId="008D291F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424996DE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5103" w:type="dxa"/>
            <w:shd w:val="clear" w:color="auto" w:fill="FFF2CC"/>
            <w:hideMark/>
          </w:tcPr>
          <w:p w14:paraId="1C2D905A" w14:textId="77777777" w:rsidR="00886473" w:rsidRDefault="000E68BC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เกียวโต-</w:t>
            </w: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วัดเบียวโดอิน-ถนนโอมาเตะซันโดะ(ถนนชาเขียว)</w:t>
            </w:r>
            <w:r w:rsidR="00C10E8C">
              <w:rPr>
                <w:rFonts w:ascii="TH Sarabun New" w:hAnsi="TH Sarabun New" w:cs="TH Sarabun New"/>
                <w:sz w:val="36"/>
                <w:szCs w:val="36"/>
                <w:cs/>
              </w:rPr>
              <w:t>-</w:t>
            </w:r>
            <w:r w:rsidRPr="000E68BC">
              <w:rPr>
                <w:rFonts w:ascii="TH Sarabun New" w:hAnsi="TH Sarabun New" w:cs="TH Sarabun New"/>
                <w:sz w:val="36"/>
                <w:szCs w:val="36"/>
                <w:cs/>
              </w:rPr>
              <w:t>จุดชมวิวทะเลสาบทั้ง 5 ของมิกาตะ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</w:p>
          <w:p w14:paraId="1B078E09" w14:textId="77777777" w:rsidR="00C10E8C" w:rsidRDefault="00226FEF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แช่น้ำแร่</w:t>
            </w:r>
          </w:p>
        </w:tc>
        <w:tc>
          <w:tcPr>
            <w:tcW w:w="540" w:type="dxa"/>
            <w:shd w:val="clear" w:color="auto" w:fill="FFF2CC"/>
            <w:hideMark/>
          </w:tcPr>
          <w:p w14:paraId="0BE0B1BC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  <w:hideMark/>
          </w:tcPr>
          <w:p w14:paraId="460F3131" w14:textId="77777777" w:rsidR="00C10E8C" w:rsidRDefault="00D044F6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shd w:val="clear" w:color="auto" w:fill="FFF2CC"/>
            <w:hideMark/>
          </w:tcPr>
          <w:p w14:paraId="4FDF11F8" w14:textId="77777777" w:rsidR="00C10E8C" w:rsidRDefault="00AB3F91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3870" w:type="dxa"/>
            <w:shd w:val="clear" w:color="auto" w:fill="FFF2CC"/>
            <w:hideMark/>
          </w:tcPr>
          <w:p w14:paraId="3BC149E2" w14:textId="77777777" w:rsidR="00403F09" w:rsidRDefault="00D044F6" w:rsidP="00403F09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AWARA ONSEN SEIFUSO </w:t>
            </w:r>
          </w:p>
          <w:p w14:paraId="013C476F" w14:textId="77777777" w:rsidR="00C10E8C" w:rsidRPr="00403F09" w:rsidRDefault="00D044F6" w:rsidP="00403F09">
            <w:pPr>
              <w:pStyle w:val="Default"/>
              <w:spacing w:after="0" w:line="500" w:lineRule="exact"/>
              <w:jc w:val="center"/>
              <w:rPr>
                <w:rFonts w:ascii="TH Sarabun New" w:eastAsia="Arial Unicode MS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HOTEL</w:t>
            </w:r>
            <w:r w:rsidRPr="00226FEF">
              <w:rPr>
                <w:rFonts w:ascii="TH Sarabun New" w:eastAsia="Arial Unicode MS" w:hAnsi="TH Sarabun New" w:cs="TH Sarabun New"/>
                <w:noProof/>
                <w:sz w:val="32"/>
                <w:szCs w:val="32"/>
              </w:rPr>
              <w:pict w14:anchorId="0019562E">
                <v:shape id="Picture 995565354" o:spid="_x0000_i1028" type="#_x0000_t75" style="width:15pt;height:13.5pt;visibility:visible">
                  <v:imagedata r:id="rId12" o:title=""/>
                </v:shape>
              </w:pict>
            </w:r>
          </w:p>
        </w:tc>
      </w:tr>
      <w:tr w:rsidR="00B76026" w14:paraId="438AFDBD" w14:textId="77777777" w:rsidTr="00226FEF">
        <w:trPr>
          <w:trHeight w:val="397"/>
        </w:trPr>
        <w:tc>
          <w:tcPr>
            <w:tcW w:w="675" w:type="dxa"/>
            <w:hideMark/>
          </w:tcPr>
          <w:p w14:paraId="426F3BCA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5103" w:type="dxa"/>
            <w:hideMark/>
          </w:tcPr>
          <w:p w14:paraId="40559C32" w14:textId="77777777" w:rsidR="00C10E8C" w:rsidRDefault="00AB3F91">
            <w:pPr>
              <w:spacing w:after="0" w:line="500" w:lineRule="exact"/>
              <w:ind w:right="-11"/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อิชิกาวะ-</w:t>
            </w:r>
            <w:r w:rsidRPr="00AB3F91">
              <w:rPr>
                <w:rFonts w:ascii="TH Sarabun New" w:hAnsi="TH Sarabun New" w:cs="TH Sarabun New"/>
                <w:b/>
                <w:bCs/>
                <w:color w:val="00B0F0"/>
                <w:sz w:val="36"/>
                <w:szCs w:val="36"/>
                <w:cs/>
              </w:rPr>
              <w:t>หมู่บ้านกระต่ายแห่งเมืองคางะ</w:t>
            </w:r>
            <w:r w:rsidR="006B6C10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-</w:t>
            </w: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สวนเคนโระคุเอ็น</w:t>
            </w:r>
            <w:r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-ย่านฮิกาชิจายะ</w:t>
            </w:r>
            <w:r w:rsidR="003D5659"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-</w:t>
            </w:r>
            <w:r w:rsidR="001C618A">
              <w:rPr>
                <w:rFonts w:ascii="TH Sarabun New" w:hAnsi="TH Sarabun New" w:cs="TH Sarabun New" w:hint="cs"/>
                <w:color w:val="000000"/>
                <w:sz w:val="36"/>
                <w:szCs w:val="36"/>
                <w:cs/>
              </w:rPr>
              <w:t>แช่น้ำแร่</w:t>
            </w:r>
          </w:p>
        </w:tc>
        <w:tc>
          <w:tcPr>
            <w:tcW w:w="540" w:type="dxa"/>
            <w:hideMark/>
          </w:tcPr>
          <w:p w14:paraId="2F55F34C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hideMark/>
          </w:tcPr>
          <w:p w14:paraId="0F6368E1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hideMark/>
          </w:tcPr>
          <w:p w14:paraId="73BB310A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3870" w:type="dxa"/>
            <w:hideMark/>
          </w:tcPr>
          <w:p w14:paraId="6F553A66" w14:textId="77777777" w:rsidR="00403F09" w:rsidRDefault="00D044F6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UNAZUKI ONSEN YAMANOHA</w:t>
            </w:r>
            <w:r w:rsidR="00F32C35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14:paraId="33AE5F4E" w14:textId="77777777" w:rsidR="00C10E8C" w:rsidRPr="00403F09" w:rsidRDefault="00F32C35" w:rsidP="00403F09">
            <w:pPr>
              <w:pStyle w:val="Default"/>
              <w:spacing w:after="0" w:line="500" w:lineRule="exact"/>
              <w:jc w:val="center"/>
              <w:rPr>
                <w:rFonts w:ascii="TH Sarabun New" w:eastAsia="Arial Unicode MS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HOTEL</w:t>
            </w:r>
            <w:r w:rsidR="00C10E8C" w:rsidRPr="00226FEF">
              <w:rPr>
                <w:rFonts w:ascii="TH Sarabun New" w:eastAsia="Arial Unicode MS" w:hAnsi="TH Sarabun New" w:cs="TH Sarabun New"/>
                <w:noProof/>
                <w:sz w:val="32"/>
                <w:szCs w:val="32"/>
              </w:rPr>
              <w:pict w14:anchorId="670BD223">
                <v:shape id="_x0000_i1029" type="#_x0000_t75" style="width:15pt;height:13.5pt;visibility:visible">
                  <v:imagedata r:id="rId12" o:title=""/>
                </v:shape>
              </w:pict>
            </w:r>
          </w:p>
        </w:tc>
      </w:tr>
      <w:tr w:rsidR="00B76026" w14:paraId="38E49F58" w14:textId="77777777" w:rsidTr="00226FEF">
        <w:trPr>
          <w:trHeight w:val="397"/>
        </w:trPr>
        <w:tc>
          <w:tcPr>
            <w:tcW w:w="675" w:type="dxa"/>
            <w:shd w:val="clear" w:color="auto" w:fill="FFF2CC"/>
            <w:hideMark/>
          </w:tcPr>
          <w:p w14:paraId="463523A9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bookmarkStart w:id="3" w:name="_Hlk147396033"/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5103" w:type="dxa"/>
            <w:shd w:val="clear" w:color="auto" w:fill="FFF2CC"/>
            <w:hideMark/>
          </w:tcPr>
          <w:p w14:paraId="7FA5E8BA" w14:textId="77777777" w:rsidR="00C10E8C" w:rsidRDefault="00652D92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นากาโนะ</w:t>
            </w: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-</w:t>
            </w:r>
            <w:r w:rsidR="00AB3F91" w:rsidRPr="00D044F6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กระเช้าฮาคุบะอิวาตาเกะ</w:t>
            </w:r>
            <w:r w:rsidR="00AB3F91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  <w:r w:rsidR="00D97A07" w:rsidRPr="00403F09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กิจกรรมเก็บสตอเบอรี่</w:t>
            </w:r>
            <w:r w:rsidR="00D97A07">
              <w:rPr>
                <w:rFonts w:ascii="TH Sarabun New" w:hAnsi="TH Sarabun New" w:cs="TH Sarabun New" w:hint="cs"/>
                <w:sz w:val="36"/>
                <w:szCs w:val="36"/>
                <w:cs/>
              </w:rPr>
              <w:t>-</w:t>
            </w:r>
            <w:r w:rsidR="00AB3F91">
              <w:rPr>
                <w:rFonts w:ascii="TH Sarabun New" w:hAnsi="TH Sarabun New" w:cs="TH Sarabun New" w:hint="cs"/>
                <w:sz w:val="36"/>
                <w:szCs w:val="36"/>
                <w:cs/>
              </w:rPr>
              <w:t>เมืองคุสัทสึ-แช่น้ำแร่</w:t>
            </w:r>
          </w:p>
        </w:tc>
        <w:tc>
          <w:tcPr>
            <w:tcW w:w="540" w:type="dxa"/>
            <w:shd w:val="clear" w:color="auto" w:fill="FFF2CC"/>
            <w:hideMark/>
          </w:tcPr>
          <w:p w14:paraId="1ADE1BB6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  <w:hideMark/>
          </w:tcPr>
          <w:p w14:paraId="55D9DD92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30" w:type="dxa"/>
            <w:shd w:val="clear" w:color="auto" w:fill="FFF2CC"/>
            <w:hideMark/>
          </w:tcPr>
          <w:p w14:paraId="22161CAE" w14:textId="77777777" w:rsidR="00C10E8C" w:rsidRDefault="00AB3F91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3870" w:type="dxa"/>
            <w:shd w:val="clear" w:color="auto" w:fill="FFF2CC"/>
          </w:tcPr>
          <w:p w14:paraId="4557159A" w14:textId="77777777" w:rsidR="00C10E8C" w:rsidRPr="00D044F6" w:rsidRDefault="00D044F6" w:rsidP="00D044F6">
            <w:pPr>
              <w:pStyle w:val="Default"/>
              <w:spacing w:after="0" w:line="500" w:lineRule="exact"/>
              <w:jc w:val="center"/>
              <w:rPr>
                <w:rFonts w:ascii="TH Sarabun New" w:eastAsia="Arial Unicode MS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YOROKOBINOYADO TAKAMATSU HOTEL</w:t>
            </w:r>
            <w:r>
              <w:rPr>
                <w:rFonts w:ascii="TH Sarabun New" w:eastAsia="Arial Unicode MS" w:hAnsi="TH Sarabun New" w:cs="TH Sarabun New"/>
                <w:sz w:val="32"/>
                <w:szCs w:val="32"/>
              </w:rPr>
              <w:t xml:space="preserve"> </w:t>
            </w:r>
            <w:r w:rsidRPr="00226FEF">
              <w:rPr>
                <w:rFonts w:ascii="TH Sarabun New" w:eastAsia="Arial Unicode MS" w:hAnsi="TH Sarabun New" w:cs="TH Sarabun New"/>
                <w:noProof/>
                <w:sz w:val="32"/>
                <w:szCs w:val="32"/>
              </w:rPr>
              <w:pict w14:anchorId="4B898818">
                <v:shape id="_x0000_i1030" type="#_x0000_t75" style="width:15pt;height:13.5pt;visibility:visible">
                  <v:imagedata r:id="rId12" o:title=""/>
                </v:shape>
              </w:pict>
            </w:r>
          </w:p>
        </w:tc>
      </w:tr>
      <w:bookmarkEnd w:id="3"/>
      <w:tr w:rsidR="00B76026" w14:paraId="762EBDD0" w14:textId="77777777" w:rsidTr="00226FEF">
        <w:trPr>
          <w:trHeight w:val="397"/>
        </w:trPr>
        <w:tc>
          <w:tcPr>
            <w:tcW w:w="675" w:type="dxa"/>
          </w:tcPr>
          <w:p w14:paraId="35C1CA1C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6</w:t>
            </w:r>
          </w:p>
        </w:tc>
        <w:tc>
          <w:tcPr>
            <w:tcW w:w="5103" w:type="dxa"/>
          </w:tcPr>
          <w:p w14:paraId="66737786" w14:textId="77777777" w:rsidR="00AB3F91" w:rsidRDefault="00AB3F91" w:rsidP="00AB3F91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 w:rsidRPr="00D044F6"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>ชมยูบาทาเกะ</w:t>
            </w: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-คารุยซาว่าเอ้าท์เล็ต-เมืองโตเกียว-</w:t>
            </w:r>
          </w:p>
          <w:p w14:paraId="76BD4A56" w14:textId="77777777" w:rsidR="00C10E8C" w:rsidRDefault="00AB3F91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color w:val="EE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ช้อปปิ้งชินจุกุ</w:t>
            </w:r>
            <w:r>
              <w:rPr>
                <w:rFonts w:ascii="TH Sarabun New" w:hAnsi="TH Sarabun New" w:cs="TH Sarabun New"/>
                <w:sz w:val="36"/>
                <w:szCs w:val="36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6"/>
                <w:szCs w:val="36"/>
                <w:cs/>
              </w:rPr>
              <w:t>**ปิ้งย่างพรีเมียม</w:t>
            </w:r>
            <w:r>
              <w:rPr>
                <w:rFonts w:ascii="TH Sarabun New" w:hAnsi="TH Sarabun New" w:cs="TH Sarabun New"/>
                <w:b/>
                <w:bCs/>
                <w:color w:val="002060"/>
                <w:sz w:val="36"/>
                <w:szCs w:val="36"/>
              </w:rPr>
              <w:t>ROKKASEN**</w:t>
            </w:r>
          </w:p>
        </w:tc>
        <w:tc>
          <w:tcPr>
            <w:tcW w:w="540" w:type="dxa"/>
          </w:tcPr>
          <w:p w14:paraId="56D9AC58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</w:tcPr>
          <w:p w14:paraId="77B58368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630" w:type="dxa"/>
          </w:tcPr>
          <w:p w14:paraId="097F2C03" w14:textId="77777777" w:rsidR="00C10E8C" w:rsidRDefault="00AB3F91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3870" w:type="dxa"/>
          </w:tcPr>
          <w:p w14:paraId="6EC8330C" w14:textId="77777777" w:rsidR="00F32C35" w:rsidRDefault="00F32C35" w:rsidP="00F32C3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SUNSHINE CITY PRINCE HOTEL</w:t>
            </w:r>
          </w:p>
          <w:p w14:paraId="115B49E6" w14:textId="77777777" w:rsidR="00C10E8C" w:rsidRPr="00226FEF" w:rsidRDefault="00B1677E" w:rsidP="00F32C35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1677E">
              <w:rPr>
                <w:rFonts w:ascii="Segoe UI Symbol" w:hAnsi="Segoe UI Symbol" w:cs="Segoe UI Symbol"/>
                <w:sz w:val="32"/>
                <w:szCs w:val="32"/>
              </w:rPr>
              <w:t>★★★★</w:t>
            </w:r>
          </w:p>
        </w:tc>
      </w:tr>
      <w:tr w:rsidR="00B76026" w14:paraId="5E37D44C" w14:textId="77777777" w:rsidTr="00226FEF">
        <w:trPr>
          <w:trHeight w:val="397"/>
        </w:trPr>
        <w:tc>
          <w:tcPr>
            <w:tcW w:w="675" w:type="dxa"/>
            <w:shd w:val="clear" w:color="auto" w:fill="FFF2CC"/>
          </w:tcPr>
          <w:p w14:paraId="7A34DCC7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5103" w:type="dxa"/>
            <w:shd w:val="clear" w:color="auto" w:fill="FFF2CC"/>
          </w:tcPr>
          <w:p w14:paraId="5906C730" w14:textId="77777777" w:rsidR="00AB3F91" w:rsidRDefault="00AB3F91" w:rsidP="00AB3F91">
            <w:pPr>
              <w:pStyle w:val="Default"/>
              <w:spacing w:after="0" w:line="500" w:lineRule="exact"/>
              <w:rPr>
                <w:rFonts w:ascii="TH Sarabun New" w:hAnsi="TH Sarabun New" w:cs="TH Sarabun New"/>
                <w:sz w:val="36"/>
                <w:szCs w:val="36"/>
              </w:rPr>
            </w:pPr>
            <w:r>
              <w:rPr>
                <w:rFonts w:ascii="TH Sarabun New" w:hAnsi="TH Sarabun New" w:cs="TH Sarabun New"/>
                <w:sz w:val="36"/>
                <w:szCs w:val="36"/>
                <w:cs/>
              </w:rPr>
              <w:t>อิสระช้อปปิ้งหรือซื้อทัวร์เสริมดีสนีย์แลนด์</w:t>
            </w:r>
          </w:p>
          <w:p w14:paraId="741450E1" w14:textId="77777777" w:rsidR="00C10E8C" w:rsidRDefault="00AB3F91" w:rsidP="00AB3F91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color w:val="EE0000"/>
                <w:sz w:val="36"/>
                <w:szCs w:val="36"/>
                <w:highlight w:val="yellow"/>
                <w:cs/>
              </w:rPr>
              <w:t>[วันอิสระไม่ใช้รถบัส เดินทางโดยรถไฟไม่รวมค่ารถไฟในการเดินทาง]</w:t>
            </w:r>
          </w:p>
        </w:tc>
        <w:tc>
          <w:tcPr>
            <w:tcW w:w="540" w:type="dxa"/>
            <w:shd w:val="clear" w:color="auto" w:fill="FFF2CC"/>
          </w:tcPr>
          <w:p w14:paraId="4A6FBCC7" w14:textId="77777777" w:rsidR="00C10E8C" w:rsidRDefault="0072551D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  <w:shd w:val="clear" w:color="auto" w:fill="FFF2CC"/>
          </w:tcPr>
          <w:p w14:paraId="3BA9EDA5" w14:textId="77777777" w:rsidR="00C10E8C" w:rsidRDefault="00C10E8C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630" w:type="dxa"/>
            <w:shd w:val="clear" w:color="auto" w:fill="FFF2CC"/>
          </w:tcPr>
          <w:p w14:paraId="010E9422" w14:textId="77777777" w:rsidR="00C10E8C" w:rsidRDefault="00AB3F91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3870" w:type="dxa"/>
            <w:shd w:val="clear" w:color="auto" w:fill="FFF2CC"/>
          </w:tcPr>
          <w:p w14:paraId="275590E1" w14:textId="77777777" w:rsidR="00D044F6" w:rsidRDefault="00D044F6" w:rsidP="00D044F6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SUNSHINE CITY PRINCE HOTEL</w:t>
            </w:r>
          </w:p>
          <w:p w14:paraId="18A3C7E1" w14:textId="77777777" w:rsidR="00C10E8C" w:rsidRDefault="00B1677E" w:rsidP="00D044F6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B1677E">
              <w:rPr>
                <w:rFonts w:ascii="Segoe UI Symbol" w:hAnsi="Segoe UI Symbol" w:cs="Segoe UI Symbol"/>
                <w:sz w:val="32"/>
                <w:szCs w:val="32"/>
              </w:rPr>
              <w:t>★★★★</w:t>
            </w:r>
          </w:p>
        </w:tc>
      </w:tr>
      <w:tr w:rsidR="00CC06B8" w14:paraId="051FAC18" w14:textId="77777777" w:rsidTr="000E68BC">
        <w:trPr>
          <w:trHeight w:val="397"/>
        </w:trPr>
        <w:tc>
          <w:tcPr>
            <w:tcW w:w="675" w:type="dxa"/>
          </w:tcPr>
          <w:p w14:paraId="1ED849BB" w14:textId="77777777" w:rsidR="00CC06B8" w:rsidRDefault="00CC06B8" w:rsidP="00CC06B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5103" w:type="dxa"/>
          </w:tcPr>
          <w:p w14:paraId="6A914C1E" w14:textId="77777777" w:rsidR="00CC06B8" w:rsidRDefault="00CC06B8" w:rsidP="00CC06B8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sz w:val="36"/>
                <w:szCs w:val="36"/>
                <w:cs/>
              </w:rPr>
              <w:t>ตลาดโทโยสุบันไร-ย่านกินซ่า-ห้างไดเวอร์ซิตี้(โอไดบะ)-สนามบินฮาเนดะ</w:t>
            </w:r>
          </w:p>
        </w:tc>
        <w:tc>
          <w:tcPr>
            <w:tcW w:w="540" w:type="dxa"/>
          </w:tcPr>
          <w:p w14:paraId="63221C26" w14:textId="77777777" w:rsidR="00CC06B8" w:rsidRDefault="00CC06B8" w:rsidP="00CC06B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30" w:type="dxa"/>
          </w:tcPr>
          <w:p w14:paraId="2E9EC44F" w14:textId="77777777" w:rsidR="00CC06B8" w:rsidRDefault="00CC06B8" w:rsidP="00CC06B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630" w:type="dxa"/>
          </w:tcPr>
          <w:p w14:paraId="1BDDD0C2" w14:textId="77777777" w:rsidR="00CC06B8" w:rsidRDefault="00CC06B8" w:rsidP="00CC06B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  <w:t>X</w:t>
            </w:r>
          </w:p>
        </w:tc>
        <w:tc>
          <w:tcPr>
            <w:tcW w:w="3870" w:type="dxa"/>
          </w:tcPr>
          <w:p w14:paraId="279E75F3" w14:textId="77777777" w:rsidR="00CC06B8" w:rsidRDefault="00CC06B8" w:rsidP="00CC06B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  <w:tr w:rsidR="00CC06B8" w14:paraId="01EBFE8E" w14:textId="77777777" w:rsidTr="00226FEF">
        <w:trPr>
          <w:trHeight w:val="397"/>
        </w:trPr>
        <w:tc>
          <w:tcPr>
            <w:tcW w:w="675" w:type="dxa"/>
            <w:shd w:val="clear" w:color="auto" w:fill="FFF2CC"/>
          </w:tcPr>
          <w:p w14:paraId="2B19CCC4" w14:textId="77777777" w:rsidR="00CC06B8" w:rsidRDefault="00CC06B8" w:rsidP="00CC06B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9</w:t>
            </w:r>
          </w:p>
        </w:tc>
        <w:tc>
          <w:tcPr>
            <w:tcW w:w="5103" w:type="dxa"/>
            <w:shd w:val="clear" w:color="auto" w:fill="FFF2CC"/>
          </w:tcPr>
          <w:p w14:paraId="17D14FF3" w14:textId="77777777" w:rsidR="00CC06B8" w:rsidRDefault="00CC06B8" w:rsidP="00CC06B8">
            <w:pPr>
              <w:pStyle w:val="Default"/>
              <w:spacing w:after="0" w:line="500" w:lineRule="exact"/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B0F0"/>
                <w:sz w:val="36"/>
                <w:szCs w:val="36"/>
                <w:cs/>
              </w:rPr>
              <w:t xml:space="preserve">กรุงเทพฯ </w:t>
            </w:r>
          </w:p>
        </w:tc>
        <w:tc>
          <w:tcPr>
            <w:tcW w:w="540" w:type="dxa"/>
            <w:shd w:val="clear" w:color="auto" w:fill="FFF2CC"/>
          </w:tcPr>
          <w:p w14:paraId="53F4E176" w14:textId="77777777" w:rsidR="00CC06B8" w:rsidRDefault="00CC06B8" w:rsidP="00CC06B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pict w14:anchorId="7636E019">
                <v:shape id="_x0000_i1031" type="#_x0000_t75" style="width:13.5pt;height:13.5pt">
                  <v:imagedata r:id="rId11" o:title="icons8-airport-26"/>
                </v:shape>
              </w:pict>
            </w:r>
          </w:p>
        </w:tc>
        <w:tc>
          <w:tcPr>
            <w:tcW w:w="630" w:type="dxa"/>
            <w:shd w:val="clear" w:color="auto" w:fill="FFF2CC"/>
          </w:tcPr>
          <w:p w14:paraId="747A50F1" w14:textId="77777777" w:rsidR="00CC06B8" w:rsidRDefault="00CC06B8" w:rsidP="00CC06B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</w:p>
        </w:tc>
        <w:tc>
          <w:tcPr>
            <w:tcW w:w="630" w:type="dxa"/>
            <w:shd w:val="clear" w:color="auto" w:fill="FFF2CC"/>
          </w:tcPr>
          <w:p w14:paraId="13802F08" w14:textId="77777777" w:rsidR="00CC06B8" w:rsidRDefault="00CC06B8" w:rsidP="00CC06B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  <w:tc>
          <w:tcPr>
            <w:tcW w:w="3870" w:type="dxa"/>
            <w:shd w:val="clear" w:color="auto" w:fill="FFF2CC"/>
          </w:tcPr>
          <w:p w14:paraId="3798F496" w14:textId="77777777" w:rsidR="00CC06B8" w:rsidRDefault="00CC06B8" w:rsidP="00CC06B8">
            <w:pPr>
              <w:pStyle w:val="Default"/>
              <w:spacing w:after="0" w:line="500" w:lineRule="exact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</w:p>
        </w:tc>
      </w:tr>
    </w:tbl>
    <w:p w14:paraId="55913BD1" w14:textId="77777777" w:rsidR="00D044F6" w:rsidRDefault="00D044F6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3FB09D8A" w14:textId="77777777" w:rsidR="00017F41" w:rsidRDefault="00017F41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75989517" w14:textId="77777777" w:rsidR="00017F41" w:rsidRDefault="00017F41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799C8B03" w14:textId="77777777" w:rsidR="00017F41" w:rsidRDefault="00017F41" w:rsidP="00BA4A5D">
      <w:pPr>
        <w:spacing w:after="0" w:line="200" w:lineRule="exact"/>
        <w:rPr>
          <w:rFonts w:ascii="TH Sarabun New" w:hAnsi="TH Sarabun New" w:cs="TH Sarabun New"/>
          <w:color w:val="002060"/>
          <w:sz w:val="40"/>
          <w:szCs w:val="40"/>
        </w:rPr>
      </w:pPr>
    </w:p>
    <w:p w14:paraId="058DF571" w14:textId="77777777" w:rsidR="00017F41" w:rsidRPr="00B447F9" w:rsidRDefault="00017F41" w:rsidP="00BA4A5D">
      <w:pPr>
        <w:spacing w:after="0" w:line="200" w:lineRule="exact"/>
        <w:rPr>
          <w:rFonts w:ascii="TH Sarabun New" w:hAnsi="TH Sarabun New" w:cs="TH Sarabun New" w:hint="cs"/>
          <w:color w:val="002060"/>
          <w:sz w:val="40"/>
          <w:szCs w:val="40"/>
        </w:rPr>
      </w:pPr>
    </w:p>
    <w:p w14:paraId="320DB390" w14:textId="77777777" w:rsidR="00022268" w:rsidRPr="00B447F9" w:rsidRDefault="00022268">
      <w:pPr>
        <w:shd w:val="clear" w:color="auto" w:fill="806000"/>
        <w:spacing w:after="0" w:line="500" w:lineRule="exact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วันที่หนึ่ง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: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>กรุงเทพฯ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583CB7">
        <w:rPr>
          <w:rFonts w:ascii="TH Sarabun New" w:hAnsi="TH Sarabun New" w:cs="TH Sarabun New"/>
          <w:b/>
          <w:bCs/>
          <w:color w:val="FFFFFF"/>
          <w:sz w:val="40"/>
          <w:szCs w:val="40"/>
        </w:rPr>
        <w:t>–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สนามบินสุวรรณภูมิ</w:t>
      </w:r>
      <w:r w:rsidR="00583CB7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52AE680A" w14:textId="77777777" w:rsidR="00486D9A" w:rsidRPr="005E1F6C" w:rsidRDefault="00486D9A" w:rsidP="00486D9A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</w:pP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2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0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.00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3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</w:rPr>
        <w:t>C</w:t>
      </w:r>
      <w:r w:rsidRPr="005E1F6C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07DA217A" w14:textId="77777777" w:rsidR="00486D9A" w:rsidRPr="005E1F6C" w:rsidRDefault="00486D9A" w:rsidP="00486D9A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5E1F6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5E1F6C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5642F0A1" w14:textId="77777777" w:rsidR="00486D9A" w:rsidRPr="00D921DF" w:rsidRDefault="00486D9A" w:rsidP="00486D9A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5E1F6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5E1F6C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b/>
          <w:bCs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TG</w:t>
      </w:r>
      <w:r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6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22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</w:t>
      </w:r>
      <w:r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-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KIX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041EBC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Pr="00486D9A">
        <w:rPr>
          <w:rFonts w:ascii="TH Sarabun New" w:hAnsi="TH Sarabun New" w:cs="TH Sarabun New"/>
          <w:noProof w:val="0"/>
          <w:color w:val="0000FF"/>
          <w:sz w:val="40"/>
          <w:szCs w:val="40"/>
        </w:rPr>
        <w:t>23.59-07.20</w:t>
      </w:r>
    </w:p>
    <w:p w14:paraId="611629E0" w14:textId="77777777" w:rsidR="00486D9A" w:rsidRDefault="00486D9A" w:rsidP="00486D9A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TG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6</w:t>
      </w:r>
      <w:r w:rsidR="00D044F6">
        <w:rPr>
          <w:rFonts w:ascii="TH Sarabun New" w:hAnsi="TH Sarabun New" w:cs="TH Sarabun New"/>
          <w:noProof w:val="0"/>
          <w:color w:val="0000FF"/>
          <w:sz w:val="40"/>
          <w:szCs w:val="40"/>
        </w:rPr>
        <w:t>61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="00D044F6">
        <w:rPr>
          <w:rFonts w:ascii="TH Sarabun New" w:hAnsi="TH Sarabun New" w:cs="TH Sarabun New"/>
          <w:noProof w:val="0"/>
          <w:color w:val="0000FF"/>
          <w:sz w:val="40"/>
          <w:szCs w:val="40"/>
        </w:rPr>
        <w:t>HND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-BKK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Pr="00486D9A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  </w:t>
      </w:r>
      <w:r w:rsidR="00041EBC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="00D044F6">
        <w:rPr>
          <w:rFonts w:ascii="TH Sarabun New" w:hAnsi="TH Sarabun New" w:cs="TH Sarabun New"/>
          <w:noProof w:val="0"/>
          <w:color w:val="0000FF"/>
          <w:sz w:val="40"/>
          <w:szCs w:val="40"/>
        </w:rPr>
        <w:t>00.20-05.25</w:t>
      </w:r>
    </w:p>
    <w:p w14:paraId="2A516AF7" w14:textId="77777777" w:rsidR="00000D30" w:rsidRPr="00B447F9" w:rsidRDefault="00000D30" w:rsidP="00000D30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lastRenderedPageBreak/>
        <w:t>23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>.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59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ab/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สนามบินคันไซ</w: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 ด้วยเที่ยวบิน 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TG622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ไทย</w:t>
      </w:r>
    </w:p>
    <w:p w14:paraId="1081517C" w14:textId="77777777" w:rsidR="00486D9A" w:rsidRPr="00D921DF" w:rsidRDefault="00486D9A" w:rsidP="00486D9A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D921DF"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  <w:cs/>
        </w:rPr>
        <w:t>** การจัดที่นั่งของกรุ๊ปเป็นไปตามเงื่อนไขของสายการบิน ทางทัวร์ไม่สามารถจัดที่นั่งได้ **</w:t>
      </w:r>
    </w:p>
    <w:p w14:paraId="4C1FCE06" w14:textId="77777777" w:rsidR="00486D9A" w:rsidRPr="00D921DF" w:rsidRDefault="00486D9A" w:rsidP="00486D9A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โหลดสัมภาระรวม น้ำหนักท่านละ 2</w:t>
      </w:r>
      <w:r>
        <w:rPr>
          <w:rFonts w:ascii="TH Sarabun New" w:hAnsi="TH Sarabun New" w:cs="TH Sarabun New"/>
          <w:noProof w:val="0"/>
          <w:color w:val="002060"/>
          <w:sz w:val="40"/>
          <w:szCs w:val="40"/>
        </w:rPr>
        <w:t>3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 กิโล</w:t>
      </w:r>
      <w:r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/1 </w:t>
      </w:r>
      <w:r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  <w:t>ใบ</w:t>
      </w:r>
      <w:r w:rsidRPr="00D921DF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**</w:t>
      </w:r>
    </w:p>
    <w:p w14:paraId="7B2F9D0F" w14:textId="77777777" w:rsidR="00486D9A" w:rsidRDefault="00486D9A" w:rsidP="00486D9A">
      <w:pPr>
        <w:pStyle w:val="Sidebarphoto"/>
        <w:spacing w:line="240" w:lineRule="auto"/>
        <w:ind w:left="0"/>
      </w:pPr>
      <w:r>
        <w:fldChar w:fldCharType="begin"/>
      </w:r>
      <w:r>
        <w:instrText xml:space="preserve"> INCLUDEPICTURE "https://www.thaiairways.com/static/common/images/plan/travel_information/Special_Request_Assistance.jpg" \* MERGEFORMATINET </w:instrText>
      </w:r>
      <w:r>
        <w:fldChar w:fldCharType="separate"/>
      </w:r>
      <w:r>
        <w:pict w14:anchorId="3240280D">
          <v:shape id="_x0000_i1032" type="#_x0000_t75" alt="Thai Airways - International | Plan My Trip | Book Flights Online" style="width:194.25pt;height:121.5pt">
            <v:imagedata r:id="rId13" r:href="rId14"/>
          </v:shape>
        </w:pict>
      </w:r>
      <w:r>
        <w:fldChar w:fldCharType="end"/>
      </w:r>
      <w:r w:rsidRPr="00374338">
        <w:t xml:space="preserve"> </w:t>
      </w:r>
      <w:r>
        <w:fldChar w:fldCharType="begin"/>
      </w:r>
      <w:r>
        <w:instrText xml:space="preserve"> INCLUDEPICTURE "https://inflightfeed.com/wp-content/uploads/2019/12/tgeconomy2.jpg" \* MERGEFORMATINET </w:instrText>
      </w:r>
      <w:r>
        <w:fldChar w:fldCharType="separate"/>
      </w:r>
      <w:r>
        <w:pict w14:anchorId="624D560F">
          <v:shape id="_x0000_i1033" type="#_x0000_t75" alt="Thai Airways - Airline meals information for passengers" style="width:166.5pt;height:120.75pt">
            <v:imagedata r:id="rId15" r:href="rId16" cropleft="9213f" cropright="8166f"/>
          </v:shape>
        </w:pict>
      </w:r>
      <w:r>
        <w:fldChar w:fldCharType="end"/>
      </w:r>
      <w:r>
        <w:fldChar w:fldCharType="begin"/>
      </w:r>
      <w:r>
        <w:instrText xml:space="preserve"> INCLUDEPICTURE "https://www.jal.co.jp/content/www/wwwjalcojp/jp/en/inter/service/economy/meal/beverages/_jcr_content/root/contents/responsivegrid1/responsivegrid_17438/column_1258754747/col-1-1/img_copy_copy.coreimg.375.jpeg/1608795546419.jpeg" \* MERGEFORMATINET </w:instrText>
      </w:r>
      <w:r>
        <w:fldChar w:fldCharType="separate"/>
      </w:r>
      <w:r>
        <w:pict w14:anchorId="4BEB6766">
          <v:shape id="_x0000_i1034" type="#_x0000_t75" style="width:178.5pt;height:121.5pt">
            <v:imagedata r:id="rId17" r:href="rId18"/>
          </v:shape>
        </w:pict>
      </w:r>
      <w:r>
        <w:fldChar w:fldCharType="end"/>
      </w:r>
    </w:p>
    <w:p w14:paraId="6CA94354" w14:textId="77777777" w:rsidR="00486D9A" w:rsidRDefault="00486D9A" w:rsidP="00486D9A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  <w:r w:rsidRPr="00D921DF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3488E986" w14:textId="77777777" w:rsidR="0043312F" w:rsidRPr="00BD1FC9" w:rsidRDefault="0043312F" w:rsidP="00486D9A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color w:val="C00000"/>
          <w:sz w:val="28"/>
          <w:szCs w:val="28"/>
        </w:rPr>
      </w:pPr>
    </w:p>
    <w:p w14:paraId="037384D6" w14:textId="77777777" w:rsidR="004A5ACF" w:rsidRDefault="004A5ACF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วันที่สอง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: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</w:t>
      </w:r>
      <w:r w:rsidRPr="004A5AC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สนามบินคันไซ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4A5AC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พิพิธภัณฑ์สัตว์น้ำไคยุคัง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4A5AC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ช้อปปิ้งชินไซบาชิ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01BBC057" w14:textId="77777777" w:rsidR="00000D30" w:rsidRDefault="00000D30" w:rsidP="00000D30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07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.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20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น.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ถึง </w:t>
      </w:r>
      <w:r w:rsidRPr="00BA724C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</w:t>
      </w:r>
      <w:r w:rsidR="006A71E2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คันไซ </w:t>
      </w:r>
      <w:r w:rsidRPr="00BA724C">
        <w:rPr>
          <w:rFonts w:ascii="TH Sarabun New" w:hAnsi="TH Sarabun New" w:cs="TH Sarabun New"/>
          <w:noProof w:val="0"/>
          <w:sz w:val="40"/>
          <w:szCs w:val="40"/>
          <w:cs/>
        </w:rPr>
        <w:t>ประเทศญี่ปุ่น นำท่านผ่านตรวจคนเข้าเมืองเป็นที่เรียบร้อย</w:t>
      </w:r>
    </w:p>
    <w:p w14:paraId="1ACE7EBB" w14:textId="77777777" w:rsidR="00B1677E" w:rsidRDefault="00DC66E9" w:rsidP="00B1677E">
      <w:pPr>
        <w:rPr>
          <w:rFonts w:ascii="TH SarabunPSK" w:hAnsi="TH SarabunPSK" w:cs="TH SarabunPSK"/>
          <w:color w:val="000000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B1677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</w:t>
      </w:r>
      <w:r w:rsidR="00B1677E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ชม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B1677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78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bookmarkStart w:id="4" w:name="_Hlk175308605"/>
      <w:r w:rsidR="00B1677E" w:rsidRPr="00B1677E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 xml:space="preserve">เมืองนารา </w:t>
      </w:r>
      <w:r w:rsidR="00B1677E" w:rsidRPr="00B1677E">
        <w:rPr>
          <w:rFonts w:ascii="TH SarabunPSK" w:hAnsi="TH SarabunPSK" w:cs="TH SarabunPSK" w:hint="cs"/>
          <w:b/>
          <w:bCs/>
          <w:color w:val="000000"/>
          <w:sz w:val="40"/>
          <w:szCs w:val="40"/>
        </w:rPr>
        <w:t>[NARA]</w:t>
      </w:r>
      <w:r w:rsidR="00B1677E" w:rsidRPr="00B1677E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เป็นเมืองหลวงแห่งแรกของญี่ปุ่น สร้างขึ้นเมื่อปี พ.ศ.</w:t>
      </w:r>
      <w:r w:rsidR="00B1677E" w:rsidRPr="00B1677E">
        <w:rPr>
          <w:rFonts w:ascii="TH SarabunPSK" w:hAnsi="TH SarabunPSK" w:cs="TH SarabunPSK" w:hint="cs"/>
          <w:color w:val="000000"/>
          <w:sz w:val="40"/>
          <w:szCs w:val="40"/>
        </w:rPr>
        <w:t xml:space="preserve">1253 </w:t>
      </w:r>
      <w:r w:rsidR="00B1677E" w:rsidRPr="00B1677E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นำท่านชม </w:t>
      </w:r>
      <w:r w:rsidR="00B1677E" w:rsidRPr="00B1677E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วัดโทไดจิ</w:t>
      </w:r>
      <w:r w:rsidR="00B1677E" w:rsidRPr="00B1677E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เป็นวัดที่มีความสำคัญที่สุดในเมืองนารา มีเสาถึง </w:t>
      </w:r>
      <w:r w:rsidR="00B1677E" w:rsidRPr="00B1677E">
        <w:rPr>
          <w:rFonts w:ascii="TH SarabunPSK" w:hAnsi="TH SarabunPSK" w:cs="TH SarabunPSK" w:hint="cs"/>
          <w:color w:val="000000"/>
          <w:sz w:val="40"/>
          <w:szCs w:val="40"/>
        </w:rPr>
        <w:t xml:space="preserve">18 </w:t>
      </w:r>
      <w:r w:rsidR="00B1677E" w:rsidRPr="00B1677E">
        <w:rPr>
          <w:rFonts w:ascii="TH SarabunPSK" w:hAnsi="TH SarabunPSK" w:cs="TH SarabunPSK" w:hint="cs"/>
          <w:color w:val="000000"/>
          <w:sz w:val="40"/>
          <w:szCs w:val="40"/>
          <w:cs/>
        </w:rPr>
        <w:t>ต้น รองรับหลังคา เป็นสถาปัตย กรรมชิ้นงามสมัยคามาคุระ สร้างขึ้นเมื่อปี พ.ศ.</w:t>
      </w:r>
      <w:r w:rsidR="00B1677E" w:rsidRPr="00B1677E">
        <w:rPr>
          <w:rFonts w:ascii="TH SarabunPSK" w:hAnsi="TH SarabunPSK" w:cs="TH SarabunPSK" w:hint="cs"/>
          <w:color w:val="000000"/>
          <w:sz w:val="40"/>
          <w:szCs w:val="40"/>
        </w:rPr>
        <w:t xml:space="preserve">1286 </w:t>
      </w:r>
      <w:r w:rsidR="00B1677E" w:rsidRPr="00B1677E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สิ่งสำคัญที่ล้ำค่าที่สุดของวัดนี้คือ </w:t>
      </w:r>
      <w:r w:rsidR="00B1677E" w:rsidRPr="00B1677E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หลวงพ่อโตไดบุตสึ</w:t>
      </w:r>
      <w:r w:rsidR="00B1677E" w:rsidRPr="00B1677E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สร้างด้วยทองสัมริดที่มีขนาดใหญ่ที่สุดในโลก ประดิษฐานอยู่ในวิหารหลวงพ่อโต และยังได้ชื่อว่าเป็นวิหารไม้ขนาดใหญ่ที่สุดในโลกด้วยเช่นกัน และทุกท่านจะได้สัมผัสกับกวางน่ารักและแสนเชื่องที่อยู่บริเวณรอบวัดเป็นจำนวนมาก</w:t>
      </w:r>
    </w:p>
    <w:p w14:paraId="7EE09D74" w14:textId="77777777" w:rsidR="00103018" w:rsidRPr="00B1677E" w:rsidRDefault="00B1677E" w:rsidP="0072551D">
      <w:pPr>
        <w:rPr>
          <w:rFonts w:ascii="TH SarabunPSK" w:hAnsi="TH SarabunPSK" w:cs="TH SarabunPSK" w:hint="cs"/>
          <w:color w:val="000000"/>
          <w:sz w:val="40"/>
          <w:szCs w:val="40"/>
        </w:rPr>
      </w:pPr>
      <w:r w:rsidRPr="00B1677E">
        <w:rPr>
          <w:rFonts w:ascii="TH SarabunPSK" w:hAnsi="TH SarabunPSK" w:cs="TH SarabunPSK"/>
          <w:noProof/>
          <w:color w:val="000000"/>
          <w:sz w:val="40"/>
          <w:szCs w:val="40"/>
        </w:rPr>
        <w:pict w14:anchorId="20EA87C0">
          <v:shape id="Picture 12" o:spid="_x0000_i1035" type="#_x0000_t75" style="width:555pt;height:147pt;visibility:visible">
            <v:imagedata r:id="rId19" o:title=""/>
          </v:shape>
        </w:pict>
      </w:r>
      <w:bookmarkEnd w:id="4"/>
    </w:p>
    <w:p w14:paraId="0A0573F7" w14:textId="77777777" w:rsidR="001C5943" w:rsidRPr="00B1677E" w:rsidRDefault="001C5943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B1677E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B1677E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1677E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0E3E71EC" w14:textId="77777777" w:rsidR="00420CAA" w:rsidRPr="005915AA" w:rsidRDefault="00DC66E9" w:rsidP="00C10E8C">
      <w:pPr>
        <w:spacing w:after="0" w:line="500" w:lineRule="exact"/>
        <w:rPr>
          <w:rFonts w:ascii="TH SarabunPSK" w:hAnsi="TH SarabunPSK" w:cs="TH SarabunPSK"/>
          <w:sz w:val="40"/>
          <w:szCs w:val="40"/>
        </w:rPr>
      </w:pPr>
      <w:bookmarkStart w:id="5" w:name="OLE_LINK61"/>
      <w:bookmarkStart w:id="6" w:name="OLE_LINK62"/>
      <w:bookmarkStart w:id="7" w:name="OLE_LINK6"/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 w:rsidR="00B1677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45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B1677E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35.6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420CAA" w:rsidRPr="005915AA">
        <w:rPr>
          <w:rFonts w:ascii="TH SarabunPSK" w:hAnsi="TH SarabunPSK" w:cs="TH SarabunPSK" w:hint="cs"/>
          <w:b/>
          <w:bCs/>
          <w:sz w:val="40"/>
          <w:szCs w:val="40"/>
          <w:cs/>
        </w:rPr>
        <w:t>ช้อปปิ้ง ณ ย่านชินไซบาชิ (</w:t>
      </w:r>
      <w:r w:rsidR="00420CAA" w:rsidRPr="005915AA">
        <w:rPr>
          <w:rFonts w:ascii="TH SarabunPSK" w:hAnsi="TH SarabunPSK" w:cs="TH SarabunPSK" w:hint="cs"/>
          <w:b/>
          <w:bCs/>
          <w:sz w:val="40"/>
          <w:szCs w:val="40"/>
        </w:rPr>
        <w:t xml:space="preserve">SHINSAIBASHI)  </w:t>
      </w:r>
      <w:r w:rsidR="00420CAA" w:rsidRPr="005915AA">
        <w:rPr>
          <w:rFonts w:ascii="TH SarabunPSK" w:hAnsi="TH SarabunPSK" w:cs="TH SarabunPSK" w:hint="cs"/>
          <w:sz w:val="40"/>
          <w:szCs w:val="40"/>
          <w:cs/>
        </w:rPr>
        <w:t xml:space="preserve">ให้ท่านเพลิดเพลินกับการช้อปปิ้งสินค้ามากมายหลายชนิดทั้งแบรนด์เนม และสินค้าญี่ปุ่น และย่านสตรีทฟู๊ด บนถนน </w:t>
      </w:r>
      <w:r w:rsidR="00420CAA" w:rsidRPr="005915AA">
        <w:rPr>
          <w:rFonts w:ascii="TH SarabunPSK" w:hAnsi="TH SarabunPSK" w:cs="TH SarabunPSK" w:hint="cs"/>
          <w:b/>
          <w:bCs/>
          <w:sz w:val="40"/>
          <w:szCs w:val="40"/>
          <w:cs/>
        </w:rPr>
        <w:t>โดทงบุริ</w:t>
      </w:r>
      <w:r w:rsidR="00420CAA" w:rsidRPr="005915AA">
        <w:rPr>
          <w:rFonts w:ascii="TH SarabunPSK" w:hAnsi="TH SarabunPSK" w:cs="TH SarabunPSK" w:hint="cs"/>
          <w:sz w:val="40"/>
          <w:szCs w:val="40"/>
          <w:cs/>
        </w:rPr>
        <w:t xml:space="preserve"> อาหารขึ้นชื่อของเมืองโอซาก้า เช่น ทาโกยากิ โอโคโนมิยากิ ราเมน คุริชิคัตสุ และอีกมากมาย</w:t>
      </w:r>
    </w:p>
    <w:p w14:paraId="0CA51E23" w14:textId="77777777" w:rsidR="00103018" w:rsidRDefault="00420CAA" w:rsidP="00420CAA">
      <w:pPr>
        <w:rPr>
          <w:rFonts w:ascii="TH SarabunPSK" w:hAnsi="TH SarabunPSK" w:cs="TH SarabunPSK"/>
          <w:noProof/>
          <w:sz w:val="40"/>
          <w:szCs w:val="40"/>
        </w:rPr>
      </w:pPr>
      <w:r w:rsidRPr="00420CAA">
        <w:rPr>
          <w:rFonts w:ascii="TH SarabunPSK" w:hAnsi="TH SarabunPSK" w:cs="TH SarabunPSK"/>
          <w:noProof/>
          <w:sz w:val="40"/>
          <w:szCs w:val="40"/>
        </w:rPr>
        <w:pict w14:anchorId="712028BB">
          <v:shape id="Picture 1" o:spid="_x0000_i1036" type="#_x0000_t75" style="width:555pt;height:147pt;visibility:visible">
            <v:imagedata r:id="rId20" o:title=""/>
          </v:shape>
        </w:pict>
      </w:r>
    </w:p>
    <w:p w14:paraId="3581EF6B" w14:textId="77777777" w:rsidR="008C1380" w:rsidRDefault="008C1380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</w:pP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ค่ำ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</w:r>
      <w:r w:rsidR="009D45B4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รับประทานอาหารค่ำ</w:t>
      </w:r>
      <w:r w:rsidR="00692096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 w:rsidR="00B1677E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ณ ร้านอาหารญี่ปุ่น</w:t>
      </w:r>
    </w:p>
    <w:p w14:paraId="54CAB961" w14:textId="77777777" w:rsidR="00656F70" w:rsidRDefault="00F16F9E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79C77F26">
          <v:shape id="_x0000_i1037" type="#_x0000_t75" style="width:29.25pt;height:29.25pt" o:bullet="t">
            <v:imagedata r:id="rId21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B1677E" w:rsidRPr="00B1677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FAIRFIELD BY MARRIOTT OSAKA NAMBA HOTEL </w:t>
      </w:r>
      <w:r w:rsidR="0072551D"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0036B275" w14:textId="77777777" w:rsidR="00752815" w:rsidRPr="00B447F9" w:rsidRDefault="00017F41" w:rsidP="00F16F9E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pict w14:anchorId="7565C053">
          <v:shape id="_x0000_i1038" type="#_x0000_t75" style="width:554.25pt;height:237pt">
            <v:imagedata r:id="rId22" o:title="FAIRFIELD BY MARRIOTT NUMBA OSAKA"/>
          </v:shape>
        </w:pict>
      </w:r>
    </w:p>
    <w:p w14:paraId="4D68DB6A" w14:textId="77777777" w:rsidR="00B1677E" w:rsidRDefault="001F58EB" w:rsidP="00B1677E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bookmarkStart w:id="8" w:name="OLE_LINK20"/>
      <w:bookmarkStart w:id="9" w:name="OLE_LINK21"/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วันที่สาม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 </w:t>
      </w:r>
      <w:r w:rsidR="00B1677E" w:rsidRPr="00B1677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เกียวโต</w:t>
      </w:r>
      <w:r w:rsidR="00B1677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B1677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B1677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B1677E" w:rsidRPr="00B1677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วัดเบียวโดอิน</w:t>
      </w:r>
      <w:r w:rsidR="00B1677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B1677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B1677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B1677E" w:rsidRPr="00B1677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ถนนโอมาเตะซันโดะ</w:t>
      </w:r>
      <w:r w:rsidR="00B1677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B1677E" w:rsidRPr="00B1677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(ถนนชาเขียว)</w:t>
      </w:r>
      <w:r w:rsidR="00B1677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B1677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B1677E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4AB65217" w14:textId="77777777" w:rsidR="001F58EB" w:rsidRDefault="00B1677E" w:rsidP="00B1677E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              </w:t>
      </w:r>
      <w:r w:rsidRPr="00B1677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จุดชมวิวทะเลสาบทั้ง 5 ของมิกาตะ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Pr="00B1677E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แช่น้ำแร่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4F7829C0" w14:textId="77777777" w:rsidR="001F58EB" w:rsidRPr="005E4185" w:rsidRDefault="001F58E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FE68C15" w14:textId="77777777" w:rsidR="00B1677E" w:rsidRDefault="00DC66E9" w:rsidP="00B1677E">
      <w:pPr>
        <w:pStyle w:val="Sidebarphoto"/>
        <w:spacing w:line="500" w:lineRule="exact"/>
        <w:ind w:left="0"/>
        <w:contextualSpacing/>
        <w:rPr>
          <w:rFonts w:ascii="TH SarabunPSK" w:hAnsi="TH SarabunPSK" w:cs="TH SarabunPSK"/>
          <w:noProof w:val="0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ใช้เวลาเดินเท้าจากโรงแรม </w:t>
      </w:r>
      <w:r w:rsidR="00BD2CF7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1 </w:t>
      </w:r>
      <w:r w:rsidR="00BD2CF7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BD2CF7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49 </w:t>
      </w:r>
      <w:r w:rsidR="001B67D2"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bookmarkStart w:id="10" w:name="_Hlk190861450"/>
      <w:r w:rsidR="00B1677E" w:rsidRPr="005915AA">
        <w:rPr>
          <w:rFonts w:ascii="TH SarabunPSK" w:hAnsi="TH SarabunPSK" w:cs="TH SarabunPSK" w:hint="cs"/>
          <w:b/>
          <w:bCs/>
          <w:noProof w:val="0"/>
          <w:sz w:val="40"/>
          <w:szCs w:val="40"/>
          <w:cs/>
        </w:rPr>
        <w:t xml:space="preserve">วัดเบียวโดอิน </w:t>
      </w:r>
      <w:r w:rsidR="00B1677E" w:rsidRPr="005915AA">
        <w:rPr>
          <w:rFonts w:ascii="TH SarabunPSK" w:hAnsi="TH SarabunPSK" w:cs="TH SarabunPSK" w:hint="cs"/>
          <w:noProof w:val="0"/>
          <w:sz w:val="40"/>
          <w:szCs w:val="40"/>
          <w:cs/>
        </w:rPr>
        <w:t>วิหารฟีนิกซ์โบราณที่มีอายุยาวนานกว่าพันปี สร้างขึ้นตั้งแต่สมัยเฮอันในปี ค.ศ. 1052 หรือราวๆ 1</w:t>
      </w:r>
      <w:r w:rsidR="00B1677E" w:rsidRPr="005915AA">
        <w:rPr>
          <w:rFonts w:ascii="TH SarabunPSK" w:hAnsi="TH SarabunPSK" w:cs="TH SarabunPSK" w:hint="cs"/>
          <w:noProof w:val="0"/>
          <w:sz w:val="40"/>
          <w:szCs w:val="40"/>
        </w:rPr>
        <w:t>,</w:t>
      </w:r>
      <w:r w:rsidR="00B1677E" w:rsidRPr="005915AA">
        <w:rPr>
          <w:rFonts w:ascii="TH SarabunPSK" w:hAnsi="TH SarabunPSK" w:cs="TH SarabunPSK" w:hint="cs"/>
          <w:noProof w:val="0"/>
          <w:sz w:val="40"/>
          <w:szCs w:val="40"/>
          <w:cs/>
        </w:rPr>
        <w:t xml:space="preserve">000 ปีมาแล้ว และเป็นวัดที่ได้รับคัดเลือกจากยูเนสโกให้เป็นหนึ่งในมรดกโลกของญี่ปุ่น ไฮไลท์ของวัดเบียวโดอินคือ </w:t>
      </w:r>
      <w:r w:rsidR="00B1677E" w:rsidRPr="005915AA">
        <w:rPr>
          <w:rFonts w:ascii="TH SarabunPSK" w:hAnsi="TH SarabunPSK" w:cs="TH SarabunPSK" w:hint="cs"/>
          <w:noProof w:val="0"/>
          <w:sz w:val="40"/>
          <w:szCs w:val="40"/>
        </w:rPr>
        <w:t xml:space="preserve">Amida-do Hall </w:t>
      </w:r>
      <w:r w:rsidR="00B1677E" w:rsidRPr="005915AA">
        <w:rPr>
          <w:rFonts w:ascii="TH SarabunPSK" w:hAnsi="TH SarabunPSK" w:cs="TH SarabunPSK" w:hint="cs"/>
          <w:noProof w:val="0"/>
          <w:sz w:val="40"/>
          <w:szCs w:val="40"/>
          <w:cs/>
        </w:rPr>
        <w:t xml:space="preserve">หรือ </w:t>
      </w:r>
      <w:r w:rsidR="00B1677E" w:rsidRPr="005915AA">
        <w:rPr>
          <w:rFonts w:ascii="TH SarabunPSK" w:hAnsi="TH SarabunPSK" w:cs="TH SarabunPSK" w:hint="cs"/>
          <w:noProof w:val="0"/>
          <w:sz w:val="40"/>
          <w:szCs w:val="40"/>
        </w:rPr>
        <w:t xml:space="preserve">Phoenix Hall </w:t>
      </w:r>
      <w:r w:rsidR="00B1677E" w:rsidRPr="005915AA">
        <w:rPr>
          <w:rFonts w:ascii="TH SarabunPSK" w:hAnsi="TH SarabunPSK" w:cs="TH SarabunPSK" w:hint="cs"/>
          <w:noProof w:val="0"/>
          <w:sz w:val="40"/>
          <w:szCs w:val="40"/>
          <w:cs/>
        </w:rPr>
        <w:t>วิหาร</w:t>
      </w:r>
      <w:r w:rsidR="00B1677E" w:rsidRPr="005915AA">
        <w:rPr>
          <w:rFonts w:ascii="TH SarabunPSK" w:hAnsi="TH SarabunPSK" w:cs="TH SarabunPSK" w:hint="cs"/>
          <w:noProof w:val="0"/>
          <w:sz w:val="40"/>
          <w:szCs w:val="40"/>
          <w:cs/>
        </w:rPr>
        <w:lastRenderedPageBreak/>
        <w:t>ไม้สีแดงสดตั้งอยู่ตรงใจกลางวัดซึ่งตัววิหารเป็นโครงสร้างดั้งเดิมตั้งแต่อดีต ด้านบนตรงมุมสันหลังคามีรูปปั้นนกโฮโอหรือที่ทั่วไปนิยมเรียกว่าฟีนิกซ์สองตัวยืนอยู่ ล้อมรอบด้วยบึงน้ำใสที่เต็มไปด้วยปลาคาร์ปตัวใหญ่</w:t>
      </w:r>
    </w:p>
    <w:p w14:paraId="5A98D998" w14:textId="77777777" w:rsidR="00BD2CF7" w:rsidRDefault="00BD2CF7" w:rsidP="00BD2CF7">
      <w:pPr>
        <w:pStyle w:val="Sidebarphoto"/>
        <w:spacing w:line="240" w:lineRule="auto"/>
        <w:ind w:left="0"/>
        <w:contextualSpacing/>
        <w:rPr>
          <w:rFonts w:ascii="TH SarabunPSK" w:eastAsia="SimSun" w:hAnsi="TH SarabunPSK" w:cs="TH SarabunPSK"/>
          <w:sz w:val="40"/>
          <w:szCs w:val="40"/>
        </w:rPr>
      </w:pPr>
      <w:r w:rsidRPr="00BD2CF7">
        <w:rPr>
          <w:rFonts w:ascii="TH SarabunPSK" w:eastAsia="SimSun" w:hAnsi="TH SarabunPSK" w:cs="TH SarabunPSK"/>
          <w:sz w:val="40"/>
          <w:szCs w:val="40"/>
        </w:rPr>
        <w:pict w14:anchorId="5B90232A">
          <v:shape id="Picture 15" o:spid="_x0000_i1039" type="#_x0000_t75" style="width:548.25pt;height:143.25pt;visibility:visible">
            <v:imagedata r:id="rId23" o:title=""/>
          </v:shape>
        </w:pict>
      </w:r>
    </w:p>
    <w:p w14:paraId="34E07F80" w14:textId="77777777" w:rsidR="00BD2CF7" w:rsidRDefault="00BD2CF7" w:rsidP="00BD2CF7">
      <w:pPr>
        <w:spacing w:after="0" w:line="240" w:lineRule="auto"/>
        <w:rPr>
          <w:rFonts w:ascii="TH Sarabun New" w:hAnsi="TH Sarabun New" w:cs="TH Sarabun New"/>
          <w:sz w:val="40"/>
          <w:szCs w:val="40"/>
        </w:rPr>
      </w:pPr>
      <w:bookmarkStart w:id="11" w:name="_Hlk213322624"/>
      <w:r>
        <w:rPr>
          <w:rFonts w:ascii="TH Sarabun New" w:hAnsi="TH Sarabun New" w:cs="TH Sarabun New" w:hint="cs"/>
          <w:sz w:val="40"/>
          <w:szCs w:val="40"/>
          <w:cs/>
        </w:rPr>
        <w:t xml:space="preserve">เที่ยวชมวัดแล้ว </w:t>
      </w:r>
      <w:r w:rsidRPr="00AF2C76">
        <w:rPr>
          <w:rFonts w:ascii="TH Sarabun New" w:hAnsi="TH Sarabun New" w:cs="TH Sarabun New"/>
          <w:sz w:val="40"/>
          <w:szCs w:val="40"/>
          <w:cs/>
        </w:rPr>
        <w:t>มาเดินกันต่อที่ถนนสายกินและช็อปด้านหน้าวัดเบียวโดอิน</w:t>
      </w:r>
      <w:r>
        <w:rPr>
          <w:rFonts w:ascii="TH Sarabun New" w:hAnsi="TH Sarabun New" w:cs="TH Sarabun New" w:hint="cs"/>
          <w:sz w:val="40"/>
          <w:szCs w:val="40"/>
          <w:cs/>
        </w:rPr>
        <w:t xml:space="preserve"> หรือที่เรียกกันว่า </w:t>
      </w:r>
      <w:r w:rsidRPr="00AF2C76">
        <w:rPr>
          <w:rFonts w:ascii="TH Sarabun New" w:hAnsi="TH Sarabun New" w:cs="TH Sarabun New"/>
          <w:b/>
          <w:bCs/>
          <w:sz w:val="40"/>
          <w:szCs w:val="40"/>
          <w:cs/>
        </w:rPr>
        <w:t>ถนนโอโมเตะซันโดะ</w:t>
      </w:r>
      <w:r w:rsidRPr="00AF2C76">
        <w:rPr>
          <w:rFonts w:ascii="TH Sarabun New" w:hAnsi="TH Sarabun New" w:cs="TH Sarabun New"/>
          <w:sz w:val="40"/>
          <w:szCs w:val="40"/>
          <w:cs/>
        </w:rPr>
        <w:t xml:space="preserve"> ถนนเส้นนี้เต็มไปด้วยร้านขนม ร้านอาหารทั้งแบบสตรีทฟู้ดและแบบที่เป็นร้านนั่งจริงจัง รวมถึงร้านของฝากหลากประเภท แต่ที่นิยมที่สุดก็ต้องเป็นขนมที่ทำจากอุจิมัทฉะ ของขึ้นชื่อของเมืองอุจิที่นักท่องเที่ยวส่วนใหญ่ก็มักจะมาหาซื้อของฝากกันที่ถนนสายนี้นี่แหละ</w:t>
      </w:r>
    </w:p>
    <w:p w14:paraId="23881ED4" w14:textId="77777777" w:rsidR="00BD2CF7" w:rsidRDefault="00BD2CF7" w:rsidP="00BD2CF7">
      <w:pPr>
        <w:spacing w:after="0" w:line="240" w:lineRule="auto"/>
        <w:rPr>
          <w:rFonts w:ascii="TH Sarabun New" w:hAnsi="TH Sarabun New" w:cs="TH Sarabun New"/>
          <w:noProof/>
          <w:sz w:val="40"/>
          <w:szCs w:val="40"/>
        </w:rPr>
      </w:pPr>
      <w:r w:rsidRPr="00BD2CF7">
        <w:rPr>
          <w:rFonts w:ascii="TH Sarabun New" w:hAnsi="TH Sarabun New" w:cs="TH Sarabun New"/>
          <w:noProof/>
          <w:sz w:val="40"/>
          <w:szCs w:val="40"/>
        </w:rPr>
        <w:pict w14:anchorId="43A1FB91">
          <v:shape id="Picture 2" o:spid="_x0000_i1040" type="#_x0000_t75" style="width:558.75pt;height:147pt;visibility:visible">
            <v:imagedata r:id="rId24" o:title=""/>
          </v:shape>
        </w:pict>
      </w:r>
    </w:p>
    <w:p w14:paraId="38136FE0" w14:textId="77777777" w:rsidR="00BD2CF7" w:rsidRPr="00B1677E" w:rsidRDefault="00BD2CF7" w:rsidP="00BD2CF7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B1677E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B1677E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B1677E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bookmarkEnd w:id="10"/>
    <w:bookmarkEnd w:id="11"/>
    <w:p w14:paraId="5CB7BB71" w14:textId="77777777" w:rsidR="00BD2CF7" w:rsidRDefault="00DC66E9" w:rsidP="00BD2CF7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2.</w:t>
      </w:r>
      <w:r w:rsidR="0075281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10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</w:t>
      </w:r>
      <w:r w:rsidR="0075281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55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 w:rsidR="00BD2CF7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</w:t>
      </w:r>
      <w:r w:rsidR="00BD2CF7" w:rsidRPr="007479BE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ชมวิวทะเลสาบทั้ง5แห่งมิกาตะ</w:t>
      </w:r>
      <w:r w:rsidR="00BD2CF7" w:rsidRPr="007479BE">
        <w:rPr>
          <w:rFonts w:ascii="TH Sarabun New" w:hAnsi="TH Sarabun New" w:cs="TH Sarabun New"/>
          <w:noProof w:val="0"/>
          <w:sz w:val="40"/>
          <w:szCs w:val="40"/>
          <w:cs/>
        </w:rPr>
        <w:t xml:space="preserve"> ทิวทัศน์อันตระการตาของทะเลสาบมิกาตะทั้ง 5 แห่งอันลึกลับ</w:t>
      </w:r>
      <w:r w:rsidR="00BD2CF7">
        <w:rPr>
          <w:rFonts w:ascii="TH Sarabun New" w:hAnsi="TH Sarabun New" w:cs="TH Sarabun New" w:hint="cs"/>
          <w:noProof w:val="0"/>
          <w:sz w:val="40"/>
          <w:szCs w:val="40"/>
          <w:cs/>
        </w:rPr>
        <w:t xml:space="preserve"> </w:t>
      </w:r>
      <w:r w:rsidR="00BD2CF7" w:rsidRPr="007479BE">
        <w:rPr>
          <w:rFonts w:ascii="TH Sarabun New" w:hAnsi="TH Sarabun New" w:cs="TH Sarabun New"/>
          <w:noProof w:val="0"/>
          <w:sz w:val="40"/>
          <w:szCs w:val="40"/>
          <w:cs/>
        </w:rPr>
        <w:t>เรนโบว์ไลน์ ซัมมิท พาร์ค เป็นจุดท่องเที่ยวที่ได้รับความนิยมซึ่งคุณสามารถเพลิดเพลินไปกับทัศนียภาพของทะเลสาบทั้งห้าแห่งมิคาตะและ อ่าววาคาสะ อย่าลืมเพลิดเพลินไปกับทิวทัศน์อันลึกลับและงดงามของสีฟ้า 7 เฉดสีจาก "ระเบียงบนท้องฟ้า" ในสวนสาธารณะบนยอดเขาตลอดเส้นทาง</w:t>
      </w:r>
      <w:r w:rsidR="00752815" w:rsidRPr="00752815">
        <w:rPr>
          <w:rFonts w:ascii="TH Sarabun New" w:hAnsi="TH Sarabun New" w:cs="TH Sarabun New"/>
          <w:noProof w:val="0"/>
          <w:color w:val="EE0000"/>
          <w:sz w:val="40"/>
          <w:szCs w:val="40"/>
          <w:highlight w:val="yellow"/>
        </w:rPr>
        <w:t>*</w:t>
      </w:r>
      <w:r w:rsidR="00752815" w:rsidRPr="00752815">
        <w:rPr>
          <w:rFonts w:ascii="TH Sarabun New" w:hAnsi="TH Sarabun New" w:cs="TH Sarabun New" w:hint="cs"/>
          <w:noProof w:val="0"/>
          <w:color w:val="EE0000"/>
          <w:sz w:val="40"/>
          <w:szCs w:val="40"/>
          <w:highlight w:val="yellow"/>
          <w:cs/>
        </w:rPr>
        <w:t>ความหนาแน่นของหิมะขึ้นอยู่กับสภาพอากาศ ณ ขณะนั้น</w:t>
      </w:r>
      <w:r w:rsidR="00752815" w:rsidRPr="00752815">
        <w:rPr>
          <w:rFonts w:ascii="TH Sarabun New" w:hAnsi="TH Sarabun New" w:cs="TH Sarabun New"/>
          <w:noProof w:val="0"/>
          <w:color w:val="EE0000"/>
          <w:sz w:val="40"/>
          <w:szCs w:val="40"/>
          <w:highlight w:val="yellow"/>
        </w:rPr>
        <w:t>*</w:t>
      </w:r>
    </w:p>
    <w:p w14:paraId="0F9EBA71" w14:textId="77777777" w:rsidR="004A5ACF" w:rsidRDefault="00752815" w:rsidP="00752815">
      <w:pPr>
        <w:pStyle w:val="Sidebarphoto"/>
        <w:spacing w:line="240" w:lineRule="auto"/>
        <w:ind w:left="0"/>
        <w:rPr>
          <w:rFonts w:ascii="TH Sarabun New" w:eastAsia="SimSun" w:hAnsi="TH Sarabun New" w:cs="TH Sarabun New"/>
          <w:color w:val="00B050"/>
          <w:sz w:val="40"/>
          <w:szCs w:val="40"/>
        </w:rPr>
      </w:pPr>
      <w:r>
        <w:rPr>
          <w:rFonts w:ascii="TH Sarabun New" w:eastAsia="SimSun" w:hAnsi="TH Sarabun New" w:cs="TH Sarabun New"/>
          <w:color w:val="00B050"/>
          <w:sz w:val="40"/>
          <w:szCs w:val="40"/>
        </w:rPr>
        <w:lastRenderedPageBreak/>
        <w:pict w14:anchorId="383CC670">
          <v:shape id="_x0000_i1041" type="#_x0000_t75" style="width:554.25pt;height:147pt">
            <v:imagedata r:id="rId25" o:title="mikata 5 lake winter"/>
          </v:shape>
        </w:pict>
      </w:r>
    </w:p>
    <w:p w14:paraId="5763331A" w14:textId="77777777" w:rsidR="00752815" w:rsidRPr="005E4185" w:rsidRDefault="00752815" w:rsidP="00752815">
      <w:pPr>
        <w:pStyle w:val="Sidebarphoto"/>
        <w:spacing w:line="240" w:lineRule="auto"/>
        <w:ind w:left="0"/>
        <w:rPr>
          <w:rFonts w:ascii="TH Sarabun New" w:eastAsia="SimSun" w:hAnsi="TH Sarabun New" w:cs="TH Sarabun New" w:hint="cs"/>
          <w:color w:val="00B050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1.40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18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</w:p>
    <w:p w14:paraId="13AC532D" w14:textId="77777777" w:rsidR="001F58EB" w:rsidRPr="005E4185" w:rsidRDefault="001F58EB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อาหารค่ำ ณ </w:t>
      </w:r>
      <w:r w:rsidR="00752815">
        <w:rPr>
          <w:rFonts w:ascii="TH Sarabun New" w:hAnsi="TH Sarabun New" w:cs="TH Sarabun New" w:hint="cs"/>
          <w:noProof w:val="0"/>
          <w:sz w:val="40"/>
          <w:szCs w:val="40"/>
          <w:cs/>
        </w:rPr>
        <w:t>ห้องอาหารของโรงแรม</w:t>
      </w:r>
      <w:r w:rsidRPr="005E4185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 </w:t>
      </w:r>
      <w:r w:rsidR="002A0767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  <w:t>(</w:t>
      </w:r>
      <w:r w:rsidR="002A0767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>บุฟเฟ่ต์ปูญี่ปุ่น+แอลกอฮอล์ไม่อั้น)</w:t>
      </w:r>
    </w:p>
    <w:p w14:paraId="54FF99F2" w14:textId="77777777" w:rsidR="00752815" w:rsidRPr="00B447F9" w:rsidRDefault="001F58EB" w:rsidP="00752815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C10E8C">
        <w:rPr>
          <w:rFonts w:ascii="TH Sarabun New" w:hAnsi="TH Sarabun New" w:cs="TH Sarabun New"/>
          <w:noProof w:val="0"/>
          <w:sz w:val="40"/>
          <w:szCs w:val="40"/>
        </w:rPr>
        <w:pict w14:anchorId="0E958B96">
          <v:shape id="_x0000_i1042" type="#_x0000_t75" style="width:29.25pt;height:29.25pt">
            <v:imagedata r:id="rId21" o:title="icons8-hotel-40"/>
          </v:shape>
        </w:pict>
      </w:r>
      <w:r w:rsidRPr="00C10E8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752815" w:rsidRPr="0075281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AWARA ONSEN SEIFUSO HOTEL</w:t>
      </w:r>
      <w:r w:rsidR="0075281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752815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75281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6CC1C662" w14:textId="77777777" w:rsidR="00752815" w:rsidRPr="00B447F9" w:rsidRDefault="00752815" w:rsidP="00752815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60E485E6" w14:textId="77777777" w:rsidR="00752815" w:rsidRDefault="00752815" w:rsidP="00752815">
      <w:pPr>
        <w:spacing w:after="0" w:line="256" w:lineRule="auto"/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</w:rPr>
      </w:pPr>
      <w:r w:rsidRPr="003203A1"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39F1C2C3" w14:textId="77777777" w:rsidR="00D055F2" w:rsidRPr="00B76026" w:rsidRDefault="002A0767" w:rsidP="001F58EB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pict w14:anchorId="1A18A541">
          <v:shape id="_x0000_i1043" type="#_x0000_t75" style="width:554.25pt;height:312pt">
            <v:imagedata r:id="rId26" o:title="awara seifuso onsen hotel"/>
          </v:shape>
        </w:pict>
      </w:r>
    </w:p>
    <w:p w14:paraId="0AC9967F" w14:textId="77777777" w:rsidR="00F975C4" w:rsidRDefault="00F975C4" w:rsidP="00A044AA">
      <w:pPr>
        <w:pStyle w:val="Sidebarphoto"/>
        <w:spacing w:line="2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729F4FF0" w14:textId="77777777" w:rsidR="00017F41" w:rsidRDefault="00017F41" w:rsidP="00A044AA">
      <w:pPr>
        <w:pStyle w:val="Sidebarphoto"/>
        <w:spacing w:line="2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64CAA72A" w14:textId="77777777" w:rsidR="00017F41" w:rsidRPr="00B447F9" w:rsidRDefault="00017F41" w:rsidP="00A044AA">
      <w:pPr>
        <w:pStyle w:val="Sidebarphoto"/>
        <w:spacing w:line="2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</w:p>
    <w:p w14:paraId="4D7BF58F" w14:textId="77777777" w:rsidR="00752815" w:rsidRDefault="00F16F9E" w:rsidP="00656F70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วันที่สี่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="001F58EB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52815" w:rsidRP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อิชิกาวะ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52815" w:rsidRP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หมู่บ้านกระต่ายแห่งเมืองคางะ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52815" w:rsidRP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สวนเคนโระคุเอ็น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52815" w:rsidRP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ย่านฮิกาชิจายะ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27886018" w14:textId="77777777" w:rsidR="00752815" w:rsidRPr="00B447F9" w:rsidRDefault="00752815" w:rsidP="00656F70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            </w:t>
      </w:r>
      <w:r w:rsidRPr="0075281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</w:p>
    <w:p w14:paraId="35DB36D6" w14:textId="77777777" w:rsidR="00F16F9E" w:rsidRPr="005E4185" w:rsidRDefault="00F16F9E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35D37979" w14:textId="77777777" w:rsidR="00F04D16" w:rsidRDefault="00DC66E9" w:rsidP="00F04D16">
      <w:pPr>
        <w:rPr>
          <w:rFonts w:ascii="TH Sarabun New" w:hAnsi="TH Sarabun New" w:cs="TH Sarabun New" w:hint="cs"/>
          <w:sz w:val="40"/>
          <w:szCs w:val="40"/>
        </w:rPr>
      </w:pPr>
      <w:bookmarkStart w:id="12" w:name="_Hlk182490746"/>
      <w:bookmarkStart w:id="13" w:name="_Hlk211426617"/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 w:rsidR="0075281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20 นาที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75281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12.8</w:t>
      </w:r>
      <w:r w:rsidR="00F04D1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="00F04D16"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04311E" w:rsidRPr="0004311E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หมู่บ้านกระต่ายแห่งเมืองคางะ </w:t>
      </w:r>
      <w:r w:rsidR="0004311E">
        <w:rPr>
          <w:rFonts w:ascii="TH Sarabun New" w:hAnsi="TH Sarabun New" w:cs="TH Sarabun New" w:hint="cs"/>
          <w:sz w:val="40"/>
          <w:szCs w:val="40"/>
          <w:cs/>
        </w:rPr>
        <w:t>พาท่านสัมผัสความน่ารักของเหล่ากระต่าย</w:t>
      </w:r>
      <w:r w:rsidR="0004311E" w:rsidRPr="0004311E">
        <w:rPr>
          <w:rFonts w:ascii="TH Sarabun New" w:hAnsi="TH Sarabun New" w:cs="TH Sarabun New"/>
          <w:sz w:val="40"/>
          <w:szCs w:val="40"/>
          <w:cs/>
        </w:rPr>
        <w:t xml:space="preserve">กว่า </w:t>
      </w:r>
      <w:r w:rsidR="0004311E" w:rsidRPr="0004311E">
        <w:rPr>
          <w:rFonts w:ascii="TH Sarabun New" w:hAnsi="TH Sarabun New" w:cs="TH Sarabun New"/>
          <w:sz w:val="40"/>
          <w:szCs w:val="40"/>
        </w:rPr>
        <w:t xml:space="preserve">50 </w:t>
      </w:r>
      <w:r w:rsidR="0004311E" w:rsidRPr="0004311E">
        <w:rPr>
          <w:rFonts w:ascii="TH Sarabun New" w:hAnsi="TH Sarabun New" w:cs="TH Sarabun New"/>
          <w:sz w:val="40"/>
          <w:szCs w:val="40"/>
          <w:cs/>
        </w:rPr>
        <w:t>ตัวจากหลายสายพันธุ์เดินเล่นกันแบบอิสระ</w:t>
      </w:r>
      <w:r w:rsidR="0004311E">
        <w:rPr>
          <w:rFonts w:ascii="TH Sarabun New" w:hAnsi="TH Sarabun New" w:cs="TH Sarabun New" w:hint="cs"/>
          <w:sz w:val="40"/>
          <w:szCs w:val="40"/>
          <w:cs/>
        </w:rPr>
        <w:t xml:space="preserve">เหมือนหลุดเข้าไปในโลกแห่งโลกนิทาน พร้อมสัมผัสวัฒนธรรมความเชื่อแบบดั่งเดิมของญี่ปุ่น </w:t>
      </w:r>
      <w:r w:rsidR="0004311E" w:rsidRPr="0004311E">
        <w:rPr>
          <w:rFonts w:ascii="TH Sarabun New" w:hAnsi="TH Sarabun New" w:cs="TH Sarabun New"/>
          <w:sz w:val="40"/>
          <w:szCs w:val="40"/>
          <w:cs/>
        </w:rPr>
        <w:t>มีที่มาจากความเชื่อญี่ปุ่นเรื่อง “กระต่ายบนดวงจันทร์” ที่เป็นสัญลักษณ์ของโชคลาภ ความอุดมสมบูรณ์ และการเริ่มต้นใหม่ เลยทำให้ทั้งพื้นที่ถูกออกแบบมาเหมือนโลกของกระต่ายแบบตั้งใจ</w:t>
      </w:r>
      <w:r w:rsidR="0004311E">
        <w:rPr>
          <w:rFonts w:ascii="TH Sarabun New" w:hAnsi="TH Sarabun New" w:cs="TH Sarabun New" w:hint="cs"/>
          <w:sz w:val="40"/>
          <w:szCs w:val="40"/>
          <w:cs/>
        </w:rPr>
        <w:t>ให้ท่านได้ไปสัมผัส</w:t>
      </w:r>
    </w:p>
    <w:p w14:paraId="0CE7E69C" w14:textId="77777777" w:rsidR="00A54D80" w:rsidRDefault="00284DB2" w:rsidP="00F04D16">
      <w:pPr>
        <w:rPr>
          <w:rFonts w:ascii="TH Sarabun New" w:hAnsi="TH Sarabun New" w:cs="TH Sarabun New"/>
          <w:noProof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pict w14:anchorId="3E886516">
          <v:shape id="_x0000_i1044" type="#_x0000_t75" style="width:553.5pt;height:145.5pt">
            <v:imagedata r:id="rId27" o:title="tsuki usagi no sato"/>
          </v:shape>
        </w:pict>
      </w:r>
    </w:p>
    <w:p w14:paraId="3786A55F" w14:textId="77777777" w:rsidR="00284DB2" w:rsidRPr="00284DB2" w:rsidRDefault="00284DB2" w:rsidP="00284DB2">
      <w:pPr>
        <w:pStyle w:val="Sidebarphoto"/>
        <w:spacing w:line="480" w:lineRule="exact"/>
        <w:ind w:left="0"/>
        <w:rPr>
          <w:rFonts w:ascii="TH Sarabun New" w:hAnsi="TH Sarabun New" w:cs="TH Sarabun New"/>
          <w:color w:val="000000"/>
          <w:sz w:val="40"/>
          <w:szCs w:val="40"/>
        </w:rPr>
      </w:pPr>
      <w:bookmarkStart w:id="14" w:name="_Hlk171085153"/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</w:t>
      </w:r>
      <w:r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ชม.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53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Pr="00284DB2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สวนเคนโระคุเอ็น </w:t>
      </w:r>
      <w:r w:rsidRPr="00284DB2">
        <w:rPr>
          <w:rFonts w:ascii="TH Sarabun New" w:hAnsi="TH Sarabun New" w:cs="TH Sarabun New"/>
          <w:b/>
          <w:bCs/>
          <w:color w:val="000000"/>
          <w:sz w:val="40"/>
          <w:szCs w:val="40"/>
        </w:rPr>
        <w:t>(KENROKUEN)</w:t>
      </w:r>
      <w:r w:rsidRPr="00284DB2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 </w:t>
      </w:r>
      <w:r w:rsidRPr="00284DB2">
        <w:rPr>
          <w:rFonts w:ascii="TH Sarabun New" w:hAnsi="TH Sarabun New" w:cs="TH Sarabun New"/>
          <w:color w:val="000000"/>
          <w:sz w:val="40"/>
          <w:szCs w:val="40"/>
          <w:cs/>
        </w:rPr>
        <w:t xml:space="preserve">ได้ชื่อว่าเป็น </w:t>
      </w:r>
      <w:r w:rsidRPr="00284DB2">
        <w:rPr>
          <w:rFonts w:ascii="TH Sarabun New" w:hAnsi="TH Sarabun New" w:cs="TH Sarabun New"/>
          <w:color w:val="000000"/>
          <w:sz w:val="40"/>
          <w:szCs w:val="40"/>
        </w:rPr>
        <w:t xml:space="preserve">1 </w:t>
      </w:r>
      <w:r w:rsidRPr="00284DB2">
        <w:rPr>
          <w:rFonts w:ascii="TH Sarabun New" w:hAnsi="TH Sarabun New" w:cs="TH Sarabun New"/>
          <w:color w:val="000000"/>
          <w:sz w:val="40"/>
          <w:szCs w:val="40"/>
          <w:cs/>
        </w:rPr>
        <w:t xml:space="preserve">ใน </w:t>
      </w:r>
      <w:r w:rsidRPr="00284DB2">
        <w:rPr>
          <w:rFonts w:ascii="TH Sarabun New" w:hAnsi="TH Sarabun New" w:cs="TH Sarabun New"/>
          <w:color w:val="000000"/>
          <w:sz w:val="40"/>
          <w:szCs w:val="40"/>
        </w:rPr>
        <w:t xml:space="preserve">3 </w:t>
      </w:r>
      <w:r w:rsidRPr="00284DB2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ของสวนที่น่าตื่นตาตื่นใจที่สุดของประเทศญี่ปุ่น พื้นที่ภายในสวนเค็นโรคุเอ็นนั้น ประกอบไปด้วยวิวทิวทัศน์ของบ่อนํ้า หุบเขาอันสวยงามและบ้านหลังน้อยใหญ่ที่ใช้ในการผลิตชานั่นเอง ความหมายของคำว่า “เคนโระคุ” คือ สวนที่มีองค์ประกอบที่ดี </w:t>
      </w:r>
      <w:r w:rsidRPr="00284DB2">
        <w:rPr>
          <w:rFonts w:ascii="TH Sarabun New" w:hAnsi="TH Sarabun New" w:cs="TH Sarabun New"/>
          <w:color w:val="000000"/>
          <w:sz w:val="40"/>
          <w:szCs w:val="40"/>
        </w:rPr>
        <w:t xml:space="preserve">6 </w:t>
      </w:r>
      <w:r w:rsidRPr="00284DB2">
        <w:rPr>
          <w:rFonts w:ascii="TH Sarabun New" w:hAnsi="TH Sarabun New" w:cs="TH Sarabun New"/>
          <w:color w:val="000000"/>
          <w:sz w:val="40"/>
          <w:szCs w:val="40"/>
          <w:cs/>
        </w:rPr>
        <w:t>อย่างด้วยกัน ก็คือพื้นที่ที่กว้างขวาง</w:t>
      </w:r>
      <w:r w:rsidRPr="00284DB2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Pr="00284DB2">
        <w:rPr>
          <w:rFonts w:ascii="TH Sarabun New" w:hAnsi="TH Sarabun New" w:cs="TH Sarabun New"/>
          <w:color w:val="000000"/>
          <w:sz w:val="40"/>
          <w:szCs w:val="40"/>
          <w:cs/>
        </w:rPr>
        <w:t>บรรยากาศที่เงียบสงบ</w:t>
      </w:r>
      <w:r w:rsidRPr="00284DB2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Pr="00284DB2">
        <w:rPr>
          <w:rFonts w:ascii="TH Sarabun New" w:hAnsi="TH Sarabun New" w:cs="TH Sarabun New"/>
          <w:color w:val="000000"/>
          <w:sz w:val="40"/>
          <w:szCs w:val="40"/>
          <w:cs/>
        </w:rPr>
        <w:t>ความลงตัว</w:t>
      </w:r>
      <w:r w:rsidRPr="00284DB2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Pr="00284DB2">
        <w:rPr>
          <w:rFonts w:ascii="TH Sarabun New" w:hAnsi="TH Sarabun New" w:cs="TH Sarabun New"/>
          <w:color w:val="000000"/>
          <w:sz w:val="40"/>
          <w:szCs w:val="40"/>
          <w:cs/>
        </w:rPr>
        <w:t>ความเป็นมาอันยาวนาน</w:t>
      </w:r>
      <w:r w:rsidRPr="00284DB2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Pr="00284DB2">
        <w:rPr>
          <w:rFonts w:ascii="TH Sarabun New" w:hAnsi="TH Sarabun New" w:cs="TH Sarabun New"/>
          <w:color w:val="000000"/>
          <w:sz w:val="40"/>
          <w:szCs w:val="40"/>
          <w:cs/>
        </w:rPr>
        <w:t>แหล่งนํ้า</w:t>
      </w:r>
      <w:r w:rsidRPr="00284DB2">
        <w:rPr>
          <w:rFonts w:ascii="TH Sarabun New" w:hAnsi="TH Sarabun New" w:cs="TH Sarabun New"/>
          <w:color w:val="000000"/>
          <w:sz w:val="40"/>
          <w:szCs w:val="40"/>
        </w:rPr>
        <w:t xml:space="preserve">, </w:t>
      </w:r>
      <w:r w:rsidRPr="00284DB2">
        <w:rPr>
          <w:rFonts w:ascii="TH Sarabun New" w:hAnsi="TH Sarabun New" w:cs="TH Sarabun New"/>
          <w:color w:val="000000"/>
          <w:sz w:val="40"/>
          <w:szCs w:val="40"/>
          <w:cs/>
        </w:rPr>
        <w:t>และทัศนียภาพล้อมรอบที่สวยงามตระการตา หน้าสวนมี</w:t>
      </w:r>
      <w:r w:rsidR="00B55060"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</w:t>
      </w:r>
      <w:r w:rsidRPr="00284DB2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เมนูห้ามพลาดชิม</w:t>
      </w:r>
      <w:r w:rsidRPr="00284DB2">
        <w:rPr>
          <w:rFonts w:ascii="TH Sarabun New" w:hAnsi="TH Sarabun New" w:cs="TH Sarabun New"/>
          <w:b/>
          <w:bCs/>
          <w:color w:val="000000"/>
          <w:sz w:val="40"/>
          <w:szCs w:val="40"/>
        </w:rPr>
        <w:t>:</w:t>
      </w:r>
      <w:r w:rsidRPr="00284DB2"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  <w:r w:rsidRPr="00284DB2">
        <w:rPr>
          <w:rFonts w:ascii="TH Sarabun New" w:hAnsi="TH Sarabun New" w:cs="TH Sarabun New"/>
          <w:color w:val="000000"/>
          <w:sz w:val="40"/>
          <w:szCs w:val="40"/>
          <w:cs/>
        </w:rPr>
        <w:t>ชิมไอศกรีมทองคำเปลว</w:t>
      </w:r>
      <w:r w:rsidR="00B55060" w:rsidRPr="00B55060">
        <w:rPr>
          <w:rFonts w:ascii="TH Sarabun New" w:hAnsi="TH Sarabun New" w:cs="TH Sarabun New"/>
          <w:i/>
          <w:iCs/>
          <w:color w:val="EE0000"/>
          <w:sz w:val="40"/>
          <w:szCs w:val="40"/>
          <w:highlight w:val="yellow"/>
        </w:rPr>
        <w:t>*</w:t>
      </w:r>
      <w:r w:rsidR="00B55060" w:rsidRPr="00B55060">
        <w:rPr>
          <w:rFonts w:ascii="TH Sarabun New" w:hAnsi="TH Sarabun New" w:cs="TH Sarabun New" w:hint="cs"/>
          <w:i/>
          <w:iCs/>
          <w:color w:val="EE0000"/>
          <w:sz w:val="40"/>
          <w:szCs w:val="40"/>
          <w:highlight w:val="yellow"/>
          <w:cs/>
        </w:rPr>
        <w:t>ความหนาแน่นของหิมะขึ้นอยู่กับสภาพอากาศ ณ ขณะนั้น</w:t>
      </w:r>
      <w:r w:rsidR="00B55060" w:rsidRPr="00B55060">
        <w:rPr>
          <w:rFonts w:ascii="TH Sarabun New" w:hAnsi="TH Sarabun New" w:cs="TH Sarabun New"/>
          <w:i/>
          <w:iCs/>
          <w:color w:val="EE0000"/>
          <w:sz w:val="40"/>
          <w:szCs w:val="40"/>
          <w:highlight w:val="yellow"/>
        </w:rPr>
        <w:t>*</w:t>
      </w:r>
    </w:p>
    <w:bookmarkEnd w:id="14"/>
    <w:p w14:paraId="4382F7EA" w14:textId="77777777" w:rsidR="00284DB2" w:rsidRPr="00F04D16" w:rsidRDefault="00B55060" w:rsidP="00F04D16">
      <w:pPr>
        <w:rPr>
          <w:rStyle w:val="wdyuqq"/>
          <w:rFonts w:ascii="TH Sarabun New" w:hAnsi="TH Sarabun New" w:cs="TH Sarabun New"/>
          <w:sz w:val="40"/>
          <w:szCs w:val="40"/>
        </w:rPr>
      </w:pPr>
      <w:r>
        <w:rPr>
          <w:rStyle w:val="wdyuqq"/>
          <w:rFonts w:ascii="TH Sarabun New" w:hAnsi="TH Sarabun New" w:cs="TH Sarabun New"/>
          <w:sz w:val="40"/>
          <w:szCs w:val="40"/>
        </w:rPr>
        <w:pict w14:anchorId="119AD8DC">
          <v:shape id="_x0000_i1045" type="#_x0000_t75" style="width:554.25pt;height:147.75pt">
            <v:imagedata r:id="rId28" o:title="kenrokuen winter"/>
          </v:shape>
        </w:pict>
      </w:r>
    </w:p>
    <w:p w14:paraId="126DB403" w14:textId="77777777" w:rsidR="00A54D80" w:rsidRPr="005E4185" w:rsidRDefault="00A54D80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5E4185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159F8F10" w14:textId="77777777" w:rsidR="00B55060" w:rsidRPr="00B55060" w:rsidRDefault="00DC66E9" w:rsidP="00B55060">
      <w:pPr>
        <w:pStyle w:val="Sidebarphoto"/>
        <w:spacing w:line="480" w:lineRule="exact"/>
        <w:ind w:left="0"/>
        <w:rPr>
          <w:rFonts w:ascii="TH Sarabun New" w:hAnsi="TH Sarabun New" w:cs="TH Sarabun New"/>
          <w:color w:val="000000"/>
          <w:sz w:val="40"/>
          <w:szCs w:val="40"/>
          <w:cs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B55060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10 </w:t>
      </w:r>
      <w:r w:rsidR="00B55060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B55060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bookmarkStart w:id="15" w:name="_Hlk213402843"/>
      <w:bookmarkEnd w:id="12"/>
      <w:bookmarkEnd w:id="13"/>
      <w:r w:rsidR="00B55060" w:rsidRPr="00B55060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ย่านโรงน้ำชาฮิงาชิชายะ</w:t>
      </w:r>
      <w:r w:rsidR="00B55060" w:rsidRPr="00B55060">
        <w:rPr>
          <w:rFonts w:ascii="TH Sarabun New" w:hAnsi="TH Sarabun New" w:cs="TH Sarabun New"/>
          <w:color w:val="000000"/>
          <w:sz w:val="40"/>
          <w:szCs w:val="40"/>
          <w:cs/>
        </w:rPr>
        <w:t xml:space="preserve"> </w:t>
      </w:r>
      <w:r w:rsidR="00B55060" w:rsidRPr="00B55060">
        <w:rPr>
          <w:rFonts w:ascii="TH Sarabun New" w:hAnsi="TH Sarabun New" w:cs="TH Sarabun New"/>
          <w:b/>
          <w:bCs/>
          <w:color w:val="000000"/>
          <w:sz w:val="40"/>
          <w:szCs w:val="40"/>
        </w:rPr>
        <w:t>(HIGASHI CHAYA)</w:t>
      </w:r>
      <w:r w:rsidR="00B55060" w:rsidRPr="00B55060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 </w:t>
      </w:r>
      <w:r w:rsidR="00B55060" w:rsidRPr="00B55060">
        <w:rPr>
          <w:rFonts w:ascii="TH Sarabun New" w:hAnsi="TH Sarabun New" w:cs="TH Sarabun New"/>
          <w:color w:val="000000"/>
          <w:sz w:val="40"/>
          <w:szCs w:val="40"/>
          <w:cs/>
        </w:rPr>
        <w:t>เป็นเขตร้านน้ำชาเก่าสมัยโบราณมีอาคารเก่าแก่เรียงรายมีอายุไม่น้อยกว่า 180 ปี ตลอดสองข้างทางในย่านนี้</w:t>
      </w:r>
      <w:r w:rsidR="00B55060" w:rsidRPr="00B55060">
        <w:rPr>
          <w:rFonts w:ascii="TH Sarabun New" w:hAnsi="TH Sarabun New" w:cs="TH Sarabun New"/>
          <w:color w:val="000000"/>
          <w:sz w:val="40"/>
          <w:szCs w:val="40"/>
          <w:cs/>
        </w:rPr>
        <w:lastRenderedPageBreak/>
        <w:t>มีร้านขายของที่ระลึกและร้านคาเฟ่สไตล์ญี่ปุ่นสวยๆ เรียงรายอยู่มากมาย และยังจะได้อิ่มอร่อยและเพลิดเพลินไปกับการแวะชิมขนมตามร้านขนมสไตล์ญี่ปุ่นได้อีกด้วย</w:t>
      </w:r>
    </w:p>
    <w:bookmarkEnd w:id="15"/>
    <w:p w14:paraId="25402697" w14:textId="77777777" w:rsidR="00656F70" w:rsidRPr="00420ACC" w:rsidRDefault="00420ACC" w:rsidP="00420ACC">
      <w:pPr>
        <w:pStyle w:val="Sidebarphoto"/>
        <w:spacing w:line="240" w:lineRule="auto"/>
        <w:ind w:left="0"/>
        <w:rPr>
          <w:rFonts w:ascii="TH Sarabun New" w:eastAsia="SimSun" w:hAnsi="TH Sarabun New" w:cs="TH Sarabun New" w:hint="cs"/>
          <w:b/>
          <w:bCs/>
          <w:sz w:val="40"/>
          <w:szCs w:val="40"/>
          <w:u w:val="single"/>
        </w:rPr>
      </w:pPr>
      <w:r>
        <w:rPr>
          <w:rFonts w:ascii="TH Sarabun New" w:eastAsia="SimSun" w:hAnsi="TH Sarabun New" w:cs="TH Sarabun New"/>
          <w:b/>
          <w:bCs/>
          <w:sz w:val="40"/>
          <w:szCs w:val="40"/>
        </w:rPr>
        <w:pict w14:anchorId="7C7E178E">
          <v:shape id="_x0000_i1046" type="#_x0000_t75" style="width:554.25pt;height:144.75pt">
            <v:imagedata r:id="rId29" o:title="higashi chaya winter"/>
          </v:shape>
        </w:pict>
      </w:r>
    </w:p>
    <w:p w14:paraId="2915372A" w14:textId="77777777" w:rsidR="00DC66E9" w:rsidRPr="005E4185" w:rsidRDefault="00DC66E9" w:rsidP="00656F70">
      <w:pPr>
        <w:rPr>
          <w:rFonts w:ascii="TH Sarabun New" w:hAnsi="TH Sarabun New" w:cs="TH Sarabun New"/>
          <w:noProof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D546E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</w:t>
      </w:r>
      <w:r w:rsidR="00420ACC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.40</w:t>
      </w:r>
      <w:r w:rsidR="00D546E6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420ACC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111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</w:p>
    <w:p w14:paraId="2DF20499" w14:textId="77777777" w:rsidR="00BA4A5D" w:rsidRPr="005E4185" w:rsidRDefault="00BA4A5D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</w:p>
    <w:p w14:paraId="38A74038" w14:textId="77777777" w:rsidR="00BA4A5D" w:rsidRPr="00B447F9" w:rsidRDefault="00BA4A5D" w:rsidP="00F04D16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0C5AA62A">
          <v:shape id="_x0000_i1047" type="#_x0000_t75" style="width:29.25pt;height:29.25pt">
            <v:imagedata r:id="rId21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1A6B3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420ACC" w:rsidRPr="00420ACC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UNAZUKI ONSEN YAMANOHA HOTEL</w:t>
      </w:r>
      <w:r w:rsidRPr="00B447F9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2A08F4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402B0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035767A2" w14:textId="77777777" w:rsidR="00BA4A5D" w:rsidRPr="00B447F9" w:rsidRDefault="00BA4A5D" w:rsidP="00BA4A5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4B2F69AC" w14:textId="77777777" w:rsidR="009E479A" w:rsidRDefault="009E479A" w:rsidP="009E479A">
      <w:pPr>
        <w:spacing w:after="0" w:line="256" w:lineRule="auto"/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</w:rPr>
      </w:pPr>
      <w:r w:rsidRPr="003203A1">
        <w:rPr>
          <w:rFonts w:ascii="TH Sarabun New" w:hAnsi="TH Sarabun New" w:cs="TH Sarabun New"/>
          <w:b/>
          <w:bCs/>
          <w:i/>
          <w:iCs/>
          <w:noProof/>
          <w:color w:val="FF0000"/>
          <w:sz w:val="28"/>
          <w:szCs w:val="28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74F5D1AF" w14:textId="77777777" w:rsidR="002A0767" w:rsidRPr="003203A1" w:rsidRDefault="00017F41" w:rsidP="009E479A">
      <w:pPr>
        <w:spacing w:after="0" w:line="256" w:lineRule="auto"/>
        <w:rPr>
          <w:rFonts w:ascii="TH Sarabun New" w:hAnsi="TH Sarabun New" w:cs="TH Sarabun New" w:hint="cs"/>
          <w:b/>
          <w:bCs/>
          <w:i/>
          <w:iCs/>
          <w:noProof/>
          <w:color w:val="FF0000"/>
          <w:sz w:val="28"/>
          <w:szCs w:val="28"/>
        </w:rPr>
      </w:pPr>
      <w:r>
        <w:rPr>
          <w:rFonts w:ascii="TH Sarabun New" w:hAnsi="TH Sarabun New" w:cs="TH Sarabun New" w:hint="cs"/>
          <w:b/>
          <w:bCs/>
          <w:i/>
          <w:iCs/>
          <w:noProof/>
          <w:color w:val="FF0000"/>
          <w:sz w:val="28"/>
          <w:szCs w:val="28"/>
        </w:rPr>
        <w:pict w14:anchorId="0CA54B3D">
          <v:shape id="_x0000_i1048" type="#_x0000_t75" style="width:554.25pt;height:294.75pt">
            <v:imagedata r:id="rId30" o:title="UNAZUKI YAMANOHA HOTEL"/>
          </v:shape>
        </w:pict>
      </w:r>
    </w:p>
    <w:p w14:paraId="157A1D7D" w14:textId="77777777" w:rsidR="002F3C49" w:rsidRPr="00B447F9" w:rsidRDefault="002F3C49" w:rsidP="00A044AA">
      <w:pPr>
        <w:pStyle w:val="Sidebarphoto"/>
        <w:spacing w:line="2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</w:p>
    <w:p w14:paraId="08CA0214" w14:textId="77777777" w:rsidR="00420ACC" w:rsidRDefault="00F16F9E" w:rsidP="00420ACC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</w:pP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4B14E5"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ห้า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420ACC" w:rsidRPr="00420AC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นั่งกระเช้าฮาคุบะอิวาตาเกะ</w:t>
      </w:r>
      <w:r w:rsidR="00420AC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20AC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420AC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D97A0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กิจกรรมเก็บสตอเบอรี่ </w:t>
      </w:r>
      <w:r w:rsidR="00D97A0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D97A0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420ACC" w:rsidRPr="00420AC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เมืองคุสัทสึ</w:t>
      </w:r>
      <w:r w:rsidR="00D97A0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420AC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420AC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420ACC" w:rsidRPr="00420AC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 w:rsidR="00420AC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48BE7F8C" w14:textId="77777777" w:rsidR="00F16F9E" w:rsidRPr="005E4185" w:rsidRDefault="00F16F9E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F30063C" w14:textId="77777777" w:rsidR="00652D92" w:rsidRDefault="00DC66E9" w:rsidP="00652D92">
      <w:pPr>
        <w:pStyle w:val="Sidebarphoto"/>
        <w:spacing w:line="240" w:lineRule="auto"/>
        <w:ind w:left="0"/>
        <w:jc w:val="thaiDistribute"/>
        <w:rPr>
          <w:rFonts w:ascii="TH Sarabun New" w:hAnsi="TH Sarabun New" w:cs="TH Sarabun New"/>
          <w:b/>
          <w:bCs/>
          <w:color w:val="806000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 w:rsidR="00652D92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2</w:t>
      </w:r>
      <w:r w:rsidR="00E30814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="00E30814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ชม.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(</w:t>
      </w:r>
      <w:r w:rsidR="00652D92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105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="00652D92" w:rsidRPr="00652D92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นั่งกระเช้าชมวิวฮาคุบะอิวาทาเกะ</w:t>
      </w:r>
      <w:r w:rsidR="00652D92">
        <w:rPr>
          <w:rFonts w:ascii="TH Sarabun New" w:hAnsi="TH Sarabun New" w:cs="TH Sarabun New"/>
          <w:b/>
          <w:bCs/>
          <w:color w:val="806000"/>
          <w:sz w:val="40"/>
          <w:szCs w:val="40"/>
        </w:rPr>
        <w:t xml:space="preserve"> </w:t>
      </w:r>
      <w:r w:rsidR="00652D92" w:rsidRPr="00CE6E9F">
        <w:rPr>
          <w:rFonts w:ascii="TH Sarabun New" w:hAnsi="TH Sarabun New" w:cs="TH Sarabun New"/>
          <w:b/>
          <w:bCs/>
          <w:sz w:val="40"/>
          <w:szCs w:val="40"/>
        </w:rPr>
        <w:t>HAKUBA MOUNTAIN HARBOR</w:t>
      </w:r>
      <w:r w:rsidR="00652D92" w:rsidRPr="00CE6E9F">
        <w:rPr>
          <w:rFonts w:ascii="TH Sarabun New" w:hAnsi="TH Sarabun New" w:cs="TH Sarabun New"/>
          <w:sz w:val="40"/>
          <w:szCs w:val="40"/>
        </w:rPr>
        <w:t xml:space="preserve"> </w:t>
      </w:r>
      <w:r w:rsidR="00652D92" w:rsidRPr="00CE6E9F">
        <w:rPr>
          <w:rFonts w:ascii="TH Sarabun New" w:hAnsi="TH Sarabun New" w:cs="TH Sarabun New"/>
          <w:sz w:val="40"/>
          <w:szCs w:val="40"/>
          <w:cs/>
        </w:rPr>
        <w:t xml:space="preserve">เป็นระเบียงชมวิวแบบพาโนรามาให้ทัศนียภาพที่เหนือชั้นของภูเขาโดยรอบ ระเบียงเปิดให้ใช้งานฟรี จุดเด่นมีระเบียง </w:t>
      </w:r>
      <w:r w:rsidR="00652D92" w:rsidRPr="00CE6E9F">
        <w:rPr>
          <w:rFonts w:ascii="TH Sarabun New" w:hAnsi="TH Sarabun New" w:cs="TH Sarabun New"/>
          <w:sz w:val="40"/>
          <w:szCs w:val="40"/>
        </w:rPr>
        <w:t xml:space="preserve">Hakuba Sanzan </w:t>
      </w:r>
      <w:r w:rsidR="00652D92" w:rsidRPr="00CE6E9F">
        <w:rPr>
          <w:rFonts w:ascii="TH Sarabun New" w:hAnsi="TH Sarabun New" w:cs="TH Sarabun New"/>
          <w:sz w:val="40"/>
          <w:szCs w:val="40"/>
          <w:cs/>
        </w:rPr>
        <w:t>ที่สามารถเห็นเทือกเขาแอลป์ซึ</w:t>
      </w:r>
      <w:r w:rsidR="00652D92">
        <w:rPr>
          <w:rFonts w:ascii="TH Sarabun New" w:hAnsi="TH Sarabun New" w:cs="TH Sarabun New" w:hint="cs"/>
          <w:sz w:val="40"/>
          <w:szCs w:val="40"/>
          <w:cs/>
        </w:rPr>
        <w:t>่</w:t>
      </w:r>
      <w:r w:rsidR="00652D92" w:rsidRPr="00CE6E9F">
        <w:rPr>
          <w:rFonts w:ascii="TH Sarabun New" w:hAnsi="TH Sarabun New" w:cs="TH Sarabun New"/>
          <w:sz w:val="40"/>
          <w:szCs w:val="40"/>
          <w:cs/>
        </w:rPr>
        <w:t xml:space="preserve">งจะได้เห็นหิมะบนยอดเขา สามารถยืนถ่ายรูปและดื่มด่ำกับบรรยากาศได้อย่างเต็มอิ่ม และในบริเวณเดียวกันมีร้านเบเกอรี่ที่ชื่อ </w:t>
      </w:r>
      <w:r w:rsidR="00652D92" w:rsidRPr="00CE6E9F">
        <w:rPr>
          <w:rFonts w:ascii="TH Sarabun New" w:hAnsi="TH Sarabun New" w:cs="TH Sarabun New"/>
          <w:b/>
          <w:bCs/>
          <w:sz w:val="40"/>
          <w:szCs w:val="40"/>
        </w:rPr>
        <w:t>THE CITY BAKERY</w:t>
      </w:r>
      <w:r w:rsidR="00652D92" w:rsidRPr="00CE6E9F">
        <w:rPr>
          <w:rFonts w:ascii="TH Sarabun New" w:hAnsi="TH Sarabun New" w:cs="TH Sarabun New"/>
          <w:sz w:val="40"/>
          <w:szCs w:val="40"/>
        </w:rPr>
        <w:t xml:space="preserve"> </w:t>
      </w:r>
      <w:r w:rsidR="00652D92" w:rsidRPr="00CE6E9F">
        <w:rPr>
          <w:rFonts w:ascii="TH Sarabun New" w:hAnsi="TH Sarabun New" w:cs="TH Sarabun New"/>
          <w:sz w:val="40"/>
          <w:szCs w:val="40"/>
          <w:cs/>
        </w:rPr>
        <w:t>โดยทางเข้ามีที่นั่งบนระเบียง สามารถเพลิดเพลินไปกับการจิบเครื่องดื่มอุ่นๆ</w:t>
      </w:r>
    </w:p>
    <w:p w14:paraId="006C069D" w14:textId="77777777" w:rsidR="00E73E04" w:rsidRPr="00D546E6" w:rsidRDefault="00652D92" w:rsidP="00652D92">
      <w:pPr>
        <w:pStyle w:val="Sidebarphoto"/>
        <w:spacing w:line="240" w:lineRule="auto"/>
        <w:ind w:left="0"/>
        <w:jc w:val="thaiDistribute"/>
        <w:rPr>
          <w:rFonts w:ascii="TH Sarabun New" w:hAnsi="TH Sarabun New" w:cs="TH Sarabun New" w:hint="cs"/>
          <w:b/>
          <w:bCs/>
          <w:color w:val="FF0000"/>
          <w:sz w:val="40"/>
          <w:szCs w:val="40"/>
        </w:rPr>
      </w:pPr>
      <w:r w:rsidRPr="00E30814">
        <w:rPr>
          <w:rFonts w:ascii="TH Sarabun New" w:hAnsi="TH Sarabun New" w:cs="TH Sarabun New"/>
          <w:b/>
          <w:bCs/>
          <w:color w:val="FF0000"/>
          <w:sz w:val="40"/>
          <w:szCs w:val="40"/>
        </w:rPr>
        <w:pict w14:anchorId="3C441C8E">
          <v:shape id="_x0000_i1049" type="#_x0000_t75" alt="A snow covered mountain and a building&#10;&#10;Description automatically generated" style="width:558pt;height:146.25pt;visibility:visible">
            <v:imagedata r:id="rId31" o:title="A snow covered mountain and a building&#10;&#10;Description automatically generated"/>
          </v:shape>
        </w:pict>
      </w:r>
    </w:p>
    <w:p w14:paraId="4B466E35" w14:textId="77777777" w:rsidR="003203A1" w:rsidRPr="005E4185" w:rsidRDefault="00EB2C54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กลางวัน</w:t>
      </w:r>
      <w:r w:rsidRPr="005E4185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  <w:t xml:space="preserve">รับประทานอาหารกลางวัน </w:t>
      </w:r>
      <w:r w:rsidR="003203A1" w:rsidRPr="005E4185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ณ ร้านอาหารญี่ปุ่น</w:t>
      </w:r>
    </w:p>
    <w:p w14:paraId="67FEB16F" w14:textId="77777777" w:rsidR="00403F09" w:rsidRDefault="00DC66E9" w:rsidP="00403F09">
      <w:pPr>
        <w:rPr>
          <w:rFonts w:ascii="TH Sarabun New" w:hAnsi="TH Sarabun New" w:cs="TH Sarabun New" w:hint="cs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403F09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1.30 ชม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403F09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25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 w:rsidR="00416143">
        <w:rPr>
          <w:rStyle w:val="wdyuqq"/>
          <w:rFonts w:ascii="TH Sarabun New" w:eastAsia="SimSun" w:hAnsi="TH Sarabun New" w:cs="TH Sarabun New"/>
          <w:b/>
          <w:bCs/>
          <w:color w:val="00B050"/>
          <w:sz w:val="40"/>
          <w:szCs w:val="40"/>
        </w:rPr>
        <w:t xml:space="preserve"> </w:t>
      </w:r>
      <w:bookmarkStart w:id="16" w:name="_Hlk210745349"/>
      <w:r w:rsidR="00403F09" w:rsidRPr="007D0398">
        <w:rPr>
          <w:rFonts w:ascii="TH Sarabun New" w:hAnsi="TH Sarabun New" w:cs="TH Sarabun New"/>
          <w:b/>
          <w:bCs/>
          <w:sz w:val="40"/>
          <w:szCs w:val="40"/>
          <w:cs/>
        </w:rPr>
        <w:t>กิจกรรมเก็บเก็บสตอเบอรี่</w:t>
      </w:r>
      <w:r w:rsidR="00403F09" w:rsidRPr="007D0398">
        <w:rPr>
          <w:rFonts w:ascii="TH Sarabun New" w:hAnsi="TH Sarabun New" w:cs="TH Sarabun New"/>
          <w:sz w:val="40"/>
          <w:szCs w:val="40"/>
          <w:cs/>
        </w:rPr>
        <w:t xml:space="preserve"> ให้ท่านได้ลิ้มรสสตออเบอรี่สายพันธุ์ต่างๆ หวานอมเปรี้ยวตามแบบญี่ปุ่น คนญี่ปุ่นนิยมทานกับนมข้นหวาน จะได้รสหวานมันอมเปรี้ยมอร่อยฟิน</w:t>
      </w:r>
      <w:r w:rsidR="00403F09" w:rsidRPr="00403F09">
        <w:rPr>
          <w:rFonts w:ascii="TH Sarabun New" w:hAnsi="TH Sarabun New" w:cs="TH Sarabun New" w:hint="cs"/>
          <w:b/>
          <w:bCs/>
          <w:i/>
          <w:iCs/>
          <w:color w:val="EE0000"/>
          <w:sz w:val="40"/>
          <w:szCs w:val="40"/>
          <w:cs/>
        </w:rPr>
        <w:t>*กรณีไม่สามารถเก็บสตอเบอรี่ได้ขอเปลี่ยนไปเป็นผลไม้อย่างอื่นตามความเหมาะสม*</w:t>
      </w:r>
    </w:p>
    <w:p w14:paraId="30E9CDE3" w14:textId="77777777" w:rsidR="00E30814" w:rsidRPr="00403F09" w:rsidRDefault="00403F09" w:rsidP="00403F09">
      <w:pPr>
        <w:rPr>
          <w:rStyle w:val="wdyuqq"/>
          <w:rFonts w:ascii="TH Sarabun New" w:hAnsi="TH Sarabun New" w:cs="TH Sarabun New" w:hint="cs"/>
          <w:sz w:val="40"/>
          <w:szCs w:val="40"/>
        </w:rPr>
      </w:pPr>
      <w:r w:rsidRPr="00403F09">
        <w:rPr>
          <w:rFonts w:ascii="TH Sarabun New" w:hAnsi="TH Sarabun New" w:cs="TH Sarabun New"/>
          <w:noProof/>
          <w:sz w:val="40"/>
          <w:szCs w:val="40"/>
        </w:rPr>
        <w:pict w14:anchorId="1C0852AC">
          <v:shape id="Picture 23" o:spid="_x0000_i1050" type="#_x0000_t75" style="width:558pt;height:145.5pt;visibility:visible">
            <v:imagedata r:id="rId32" o:title=""/>
          </v:shape>
        </w:pict>
      </w:r>
    </w:p>
    <w:bookmarkEnd w:id="16"/>
    <w:p w14:paraId="148C39C9" w14:textId="77777777" w:rsidR="00537579" w:rsidRPr="005E4185" w:rsidRDefault="004638F1" w:rsidP="0043312F">
      <w:pPr>
        <w:pStyle w:val="Sidebarphoto"/>
        <w:spacing w:line="240" w:lineRule="auto"/>
        <w:ind w:left="1440" w:hanging="1440"/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403F09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2 ชม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403F09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96.4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</w:p>
    <w:p w14:paraId="62918FF6" w14:textId="77777777" w:rsidR="00E30814" w:rsidRPr="005E4185" w:rsidRDefault="00E30814" w:rsidP="00E30814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</w:p>
    <w:p w14:paraId="054CB633" w14:textId="77777777" w:rsidR="00E30814" w:rsidRPr="00B447F9" w:rsidRDefault="00E30814" w:rsidP="00E30814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06585738">
          <v:shape id="_x0000_i1051" type="#_x0000_t75" style="width:29.25pt;height:29.25pt">
            <v:imagedata r:id="rId21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Pr="00E30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YOROKOBINOYADO TAKAMATSU HOTEL </w:t>
      </w:r>
      <w:r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6AF6703B" w14:textId="77777777" w:rsidR="00E30814" w:rsidRPr="00B447F9" w:rsidRDefault="00E30814" w:rsidP="00E30814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0B3C7FFF" w14:textId="77777777" w:rsidR="00416143" w:rsidRDefault="00E30814" w:rsidP="00E30814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3203A1">
        <w:rPr>
          <w:rFonts w:ascii="TH Sarabun New" w:hAnsi="TH Sarabun New" w:cs="TH Sarabun New"/>
          <w:b/>
          <w:bCs/>
          <w:i/>
          <w:iCs/>
          <w:color w:val="FF0000"/>
          <w:sz w:val="28"/>
          <w:szCs w:val="28"/>
          <w:highlight w:val="yellow"/>
          <w:cs/>
        </w:rPr>
        <w:lastRenderedPageBreak/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2B071728" w14:textId="77777777" w:rsidR="00F60891" w:rsidRDefault="002A0767" w:rsidP="003A67A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2A0767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</w:rPr>
        <w:pict w14:anchorId="0616C4CE">
          <v:shape id="_x0000_i1052" type="#_x0000_t75" style="width:554.25pt;height:312pt">
            <v:imagedata r:id="rId33" o:title="yorokobinoyado takamatsu kusatsu"/>
          </v:shape>
        </w:pict>
      </w:r>
    </w:p>
    <w:p w14:paraId="4A1011E1" w14:textId="77777777" w:rsidR="002A0767" w:rsidRPr="00FB0E39" w:rsidRDefault="002A0767" w:rsidP="003A67AF">
      <w:pPr>
        <w:pStyle w:val="Sidebarphoto"/>
        <w:spacing w:line="240" w:lineRule="auto"/>
        <w:ind w:left="0"/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u w:val="single"/>
        </w:rPr>
      </w:pPr>
    </w:p>
    <w:p w14:paraId="658AAEFE" w14:textId="77777777" w:rsidR="00CC06B8" w:rsidRDefault="001F58EB" w:rsidP="00CC06B8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90478C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วันที่หก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90478C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   </w:t>
      </w:r>
      <w:r w:rsidR="00CC06B8" w:rsidRP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ชมยูบาทาเกะ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 w:rsidRP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คารุยซาว่าเอ้าท์เล็ต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 w:rsidRP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เมืองโตเกียว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 w:rsidRP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ช้อปปิ้งชินจุกุ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 w:rsidRP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14682057" w14:textId="77777777" w:rsidR="001F58EB" w:rsidRPr="00CC06B8" w:rsidRDefault="00CC06B8" w:rsidP="00CC06B8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             </w:t>
      </w:r>
      <w:r w:rsidRPr="00CC06B8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  <w:cs/>
        </w:rPr>
        <w:t>**ปิ้งย่างพรีเมียม</w:t>
      </w:r>
      <w:r w:rsidRPr="00CC06B8">
        <w:rPr>
          <w:rFonts w:ascii="TH Sarabun New" w:hAnsi="TH Sarabun New" w:cs="TH Sarabun New"/>
          <w:b/>
          <w:bCs/>
          <w:noProof w:val="0"/>
          <w:color w:val="EE0000"/>
          <w:sz w:val="40"/>
          <w:szCs w:val="40"/>
          <w:highlight w:val="yellow"/>
        </w:rPr>
        <w:t>ROKKASEN**</w:t>
      </w:r>
    </w:p>
    <w:p w14:paraId="79AD69D1" w14:textId="77777777" w:rsidR="001F58EB" w:rsidRPr="005E4185" w:rsidRDefault="001F58EB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0CC16A52" w14:textId="77777777" w:rsidR="00284DB2" w:rsidRPr="009306C8" w:rsidRDefault="00CC06B8" w:rsidP="00284DB2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ท่านสามารถเดินเท้าจากโรงแรมใช้เวลาประมาณ 5 นาที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750 เมตร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)</w:t>
      </w:r>
      <w:r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</w:t>
      </w:r>
      <w:r w:rsidR="00284DB2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เมืองคุสัทสึ</w:t>
      </w:r>
      <w:r w:rsidR="00284DB2" w:rsidRPr="009306C8">
        <w:rPr>
          <w:rFonts w:ascii="TH Sarabun New" w:hAnsi="TH Sarabun New" w:cs="TH Sarabun New"/>
          <w:sz w:val="40"/>
          <w:szCs w:val="40"/>
          <w:cs/>
        </w:rPr>
        <w:t xml:space="preserve"> หนึ่งในแหล่งอนเซนเก่าแก่ที่มีชื่อเสียงของญี่ปุ่น ทั้งปริมานน้ำแร่ในธรรมชาติที่มีปริมาณมากและคุณสมบัติรักษาโรคภัยต่างๆ บำรุงสุขภาพ </w:t>
      </w:r>
      <w:r w:rsidR="00284DB2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ชม ยูบาทาเกะ</w:t>
      </w:r>
      <w:r w:rsidR="00284DB2" w:rsidRPr="009306C8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284DB2" w:rsidRPr="009306C8">
        <w:rPr>
          <w:rFonts w:ascii="TH Sarabun New" w:hAnsi="TH Sarabun New" w:cs="TH Sarabun New"/>
          <w:sz w:val="40"/>
          <w:szCs w:val="40"/>
          <w:cs/>
        </w:rPr>
        <w:t>เป็นสัญลักษณ์ใจกลางเมืองคุสัทซึ มีหมายความว่า “ทุ่งน้ำร้อน” ซึ่งมีการส่งออกน้ำประมาณ 5,000 ลิตรต่อนาที ไอน้ำที่ลอยขึ้นมาและกลิ่นอายเฉพาะตัวของบ่อน้ำร้อนจะช่วยทำให้ท่านรู้สึกผ่อนคลาย</w:t>
      </w:r>
      <w:r w:rsidR="00284DB2" w:rsidRPr="009306C8">
        <w:rPr>
          <w:rFonts w:ascii="TH Sarabun New" w:hAnsi="TH Sarabun New" w:cs="TH Sarabun New" w:hint="cs"/>
          <w:sz w:val="40"/>
          <w:szCs w:val="40"/>
          <w:cs/>
        </w:rPr>
        <w:t xml:space="preserve"> </w:t>
      </w:r>
    </w:p>
    <w:p w14:paraId="731874C6" w14:textId="77777777" w:rsidR="00284DB2" w:rsidRDefault="00284DB2" w:rsidP="00284DB2">
      <w:pPr>
        <w:spacing w:line="240" w:lineRule="auto"/>
        <w:rPr>
          <w:rFonts w:ascii="TH Sarabun New" w:hAnsi="TH Sarabun New" w:cs="TH Sarabun New"/>
          <w:noProof/>
          <w:sz w:val="32"/>
          <w:szCs w:val="32"/>
        </w:rPr>
      </w:pPr>
      <w:r w:rsidRPr="009306C8">
        <w:rPr>
          <w:rFonts w:ascii="TH Sarabun New" w:hAnsi="TH Sarabun New" w:cs="TH Sarabun New"/>
          <w:noProof/>
          <w:sz w:val="32"/>
          <w:szCs w:val="32"/>
        </w:rPr>
        <w:lastRenderedPageBreak/>
        <w:pict w14:anchorId="3288D4ED">
          <v:shape id="Picture 18" o:spid="_x0000_i1053" type="#_x0000_t75" style="width:552.75pt;height:145.5pt;visibility:visible">
            <v:imagedata r:id="rId34" o:title=""/>
          </v:shape>
        </w:pict>
      </w:r>
    </w:p>
    <w:p w14:paraId="0C44B77C" w14:textId="77777777" w:rsidR="00CC06B8" w:rsidRDefault="00CC06B8" w:rsidP="00CC06B8">
      <w:pPr>
        <w:pStyle w:val="Sidebarphoto"/>
        <w:spacing w:line="48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1.15</w:t>
      </w:r>
      <w:r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ชม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46.8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 w:rsidRPr="007D0398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คารุยซาว่าเอ้าท์เล็ต</w:t>
      </w:r>
      <w:r w:rsidRPr="007D0398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เอาท์เลตที่ใหญ่ที่สุดในนากาโนะ เต็มไปด้วยร้านค้าต่างๆ ที่คัดสรรมารวมถึงร้านขายสินค้าแบรนด์ดังทั้งของญี่ปุ่นกับแบรนด์จากต่างประเทศ กว่า 100 ร้านค้า อีกทั้งยังมีศูนย์อาหารขนาดใหญ่ เครื่องดื่ม คาเฟ่ สำหรับนั่งพักผ่อนสบายๆ หลังจากช้อปปิ้ง หรือจะเดินเล่น ถ่ายรูปชมวิวความสวยงามของเทือกเขาและสวนอันกว้างใหญ่ใจกลางเอ้าท์เล็ต</w:t>
      </w:r>
    </w:p>
    <w:p w14:paraId="433FC4B9" w14:textId="77777777" w:rsidR="00CC06B8" w:rsidRPr="00CC06B8" w:rsidRDefault="00CC06B8" w:rsidP="00CC06B8">
      <w:pPr>
        <w:pStyle w:val="Sidebarphoto"/>
        <w:spacing w:line="240" w:lineRule="auto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  <w:r w:rsidRPr="00CC06B8">
        <w:rPr>
          <w:rFonts w:ascii="TH Sarabun New" w:hAnsi="TH Sarabun New" w:cs="TH Sarabun New"/>
          <w:color w:val="000000"/>
          <w:sz w:val="40"/>
          <w:szCs w:val="40"/>
          <w:shd w:val="clear" w:color="auto" w:fill="FFFFFF"/>
        </w:rPr>
        <w:pict w14:anchorId="465D4384">
          <v:shape id="Picture 20" o:spid="_x0000_i1054" type="#_x0000_t75" style="width:554.25pt;height:145.5pt;visibility:visible">
            <v:imagedata r:id="rId35" o:title=""/>
          </v:shape>
        </w:pict>
      </w:r>
    </w:p>
    <w:p w14:paraId="006ABB49" w14:textId="77777777" w:rsidR="00CC06B8" w:rsidRPr="00CC06B8" w:rsidRDefault="00CC06B8" w:rsidP="00CC06B8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 w:hint="cs"/>
          <w:noProof w:val="0"/>
          <w:color w:val="EE0000"/>
          <w:sz w:val="40"/>
          <w:szCs w:val="40"/>
        </w:rPr>
      </w:pPr>
      <w:r w:rsidRPr="00CC06B8">
        <w:rPr>
          <w:rFonts w:ascii="TH Sarabun New" w:hAnsi="TH Sarabun New" w:cs="TH Sarabun New"/>
          <w:noProof w:val="0"/>
          <w:color w:val="EE0000"/>
          <w:sz w:val="40"/>
          <w:szCs w:val="40"/>
          <w:cs/>
        </w:rPr>
        <w:t>กลางวัน</w:t>
      </w:r>
      <w:r w:rsidRPr="00CC06B8">
        <w:rPr>
          <w:rFonts w:ascii="TH Sarabun New" w:hAnsi="TH Sarabun New" w:cs="TH Sarabun New"/>
          <w:noProof w:val="0"/>
          <w:color w:val="EE0000"/>
          <w:sz w:val="40"/>
          <w:szCs w:val="40"/>
          <w:cs/>
        </w:rPr>
        <w:tab/>
      </w:r>
      <w:r w:rsidRPr="00CC06B8">
        <w:rPr>
          <w:rFonts w:ascii="TH Sarabun New" w:hAnsi="TH Sarabun New" w:cs="TH Sarabun New" w:hint="cs"/>
          <w:noProof w:val="0"/>
          <w:color w:val="EE0000"/>
          <w:sz w:val="40"/>
          <w:szCs w:val="40"/>
          <w:cs/>
        </w:rPr>
        <w:t>อิสระ</w:t>
      </w:r>
      <w:r w:rsidRPr="00CC06B8">
        <w:rPr>
          <w:rFonts w:ascii="TH Sarabun New" w:hAnsi="TH Sarabun New" w:cs="TH Sarabun New"/>
          <w:noProof w:val="0"/>
          <w:color w:val="EE0000"/>
          <w:sz w:val="40"/>
          <w:szCs w:val="40"/>
          <w:cs/>
        </w:rPr>
        <w:t>รับประทานอาหารกลางวัน</w:t>
      </w:r>
      <w:r w:rsidRPr="00CC06B8">
        <w:rPr>
          <w:rFonts w:ascii="TH Sarabun New" w:hAnsi="TH Sarabun New" w:cs="TH Sarabun New" w:hint="cs"/>
          <w:noProof w:val="0"/>
          <w:color w:val="EE0000"/>
          <w:sz w:val="40"/>
          <w:szCs w:val="40"/>
          <w:cs/>
        </w:rPr>
        <w:t>ตามอัธยาศัย</w:t>
      </w:r>
      <w:r w:rsidRPr="00CC06B8">
        <w:rPr>
          <w:rFonts w:ascii="TH Sarabun New" w:hAnsi="TH Sarabun New" w:cs="TH Sarabun New"/>
          <w:noProof w:val="0"/>
          <w:color w:val="EE0000"/>
          <w:sz w:val="40"/>
          <w:szCs w:val="40"/>
          <w:cs/>
        </w:rPr>
        <w:t xml:space="preserve"> </w:t>
      </w:r>
      <w:r w:rsidRPr="00CC06B8">
        <w:rPr>
          <w:rFonts w:ascii="TH Sarabun New" w:hAnsi="TH Sarabun New" w:cs="TH Sarabun New" w:hint="cs"/>
          <w:noProof w:val="0"/>
          <w:color w:val="EE0000"/>
          <w:sz w:val="40"/>
          <w:szCs w:val="40"/>
          <w:cs/>
        </w:rPr>
        <w:t>ณ เอ้าท์เล็ต</w:t>
      </w:r>
    </w:p>
    <w:p w14:paraId="199F9D57" w14:textId="77777777" w:rsidR="00E30814" w:rsidRDefault="00CC06B8" w:rsidP="00E30814">
      <w:pPr>
        <w:pStyle w:val="Sidebarphoto"/>
        <w:spacing w:line="500" w:lineRule="exact"/>
        <w:ind w:left="0"/>
        <w:rPr>
          <w:rFonts w:ascii="TH Sarabun New" w:eastAsia="Calibri" w:hAnsi="TH Sarabun New" w:cs="TH Sarabun New"/>
          <w:noProof w:val="0"/>
          <w:kern w:val="2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เวลาเดินทางประมาณ </w:t>
      </w:r>
      <w:r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2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.30</w:t>
      </w:r>
      <w:r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ชม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155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 w:rsidR="00E30814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  <w:cs/>
        </w:rPr>
        <w:t xml:space="preserve">ช้อปปิ้งชินจูกุ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แหล่งช้อปปิ้งยอดฮิตที่คนไทยไม่มีใครไม่รู้จัก มีสินค้านานาชนิด อาทิเช่น สินค้าอิเล็คทรอนิกกล้องถ่ายรูป นาฬิกาชื่อดัง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CASIO, SEIKO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ณ ร้าน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BIG CAMERA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หรือ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SAKURAYA,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เสื้อผ้า ข้าวของเครื่องใช้ ภายใต้แบรนด์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MUJI,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>กระเป๋า หรือ รองเท้าแฟชั่น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,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เครื่องสำอางค์ชื่อดังของญี่ปุ่น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SHISHEDO, KANEBO, SEKISE, SKII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และช้อปปิ้งสุดมันส์ ณ ร้าน 100 เยนอย่างจุใจ นอกจากนี้ปัจจุบันยังมี </w:t>
      </w:r>
      <w:r w:rsidR="00E30814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  <w:cs/>
        </w:rPr>
        <w:t xml:space="preserve">แมวยักษ์ </w:t>
      </w:r>
      <w:r w:rsidR="00E30814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</w:rPr>
        <w:t xml:space="preserve">Giant Cat </w:t>
      </w:r>
      <w:r w:rsidR="00E30814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  <w:cs/>
        </w:rPr>
        <w:t>แบบ 3</w:t>
      </w:r>
      <w:r w:rsidR="00E30814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</w:rPr>
        <w:t>D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</w:rPr>
        <w:t xml:space="preserve">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 xml:space="preserve">โผล่กลางแยก ให้เป็นแลนด์มาร์คและมุมเช็คอินใหม่ๆของย่าน และล่าสุดที่เที่ยวอัพเดตใหม่ใจกลางย่านคือ </w:t>
      </w:r>
      <w:r w:rsidR="00E30814" w:rsidRPr="00416143">
        <w:rPr>
          <w:rFonts w:ascii="TH Sarabun New" w:eastAsia="Calibri" w:hAnsi="TH Sarabun New" w:cs="TH Sarabun New"/>
          <w:b/>
          <w:bCs/>
          <w:noProof w:val="0"/>
          <w:kern w:val="2"/>
          <w:sz w:val="40"/>
          <w:szCs w:val="40"/>
        </w:rPr>
        <w:t xml:space="preserve">KABUKICHO TOWER </w:t>
      </w:r>
      <w:r w:rsidR="00E30814" w:rsidRPr="00416143">
        <w:rPr>
          <w:rFonts w:ascii="TH Sarabun New" w:eastAsia="Calibri" w:hAnsi="TH Sarabun New" w:cs="TH Sarabun New"/>
          <w:noProof w:val="0"/>
          <w:kern w:val="2"/>
          <w:sz w:val="40"/>
          <w:szCs w:val="40"/>
          <w:cs/>
        </w:rPr>
        <w:t>ตึกที่รวม แหล่งกินดื่มแบบสไตล์เอโดะ โรงหนังศูนย์รวมความบันเทิงที่คุณสามารถเพลิดเพลินกับเกมคีบตุ๊กตาที่ใหญ่ที่สุดในชินจูกุ</w:t>
      </w:r>
    </w:p>
    <w:p w14:paraId="1B63C077" w14:textId="77777777" w:rsidR="00467D9C" w:rsidRDefault="00467D9C" w:rsidP="00467D9C">
      <w:pPr>
        <w:pStyle w:val="Sidebarphoto"/>
        <w:shd w:val="clear" w:color="auto" w:fill="FFF2CC"/>
        <w:spacing w:line="440" w:lineRule="exact"/>
        <w:ind w:left="0"/>
        <w:jc w:val="center"/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</w:pPr>
      <w:r w:rsidRPr="001D766F"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  <w:t>*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หมายเหตุห้างใหญ่</w:t>
      </w:r>
      <w:r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และร้านแบรนด์เนมบางสาขา อาทิเช่น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 xml:space="preserve"> </w:t>
      </w:r>
      <w:r w:rsidRPr="001D766F"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  <w:t xml:space="preserve">ISETAN TAKASHIMAYA MITSUKOSHI 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ปิดวันที่ 1</w:t>
      </w:r>
      <w:r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-2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 xml:space="preserve"> ม.ค.</w:t>
      </w:r>
      <w:r w:rsidRPr="001D766F"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  <w:t>*</w:t>
      </w:r>
    </w:p>
    <w:p w14:paraId="5CDB5A80" w14:textId="77777777" w:rsidR="00467D9C" w:rsidRPr="00467D9C" w:rsidRDefault="00467D9C" w:rsidP="00467D9C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</w:p>
    <w:p w14:paraId="662BCAB5" w14:textId="77777777" w:rsidR="00467D9C" w:rsidRPr="00467D9C" w:rsidRDefault="00467D9C" w:rsidP="00E30814">
      <w:pPr>
        <w:pStyle w:val="Sidebarphoto"/>
        <w:spacing w:line="500" w:lineRule="exact"/>
        <w:ind w:left="0"/>
        <w:rPr>
          <w:rFonts w:ascii="TH Sarabun New" w:eastAsia="Calibri" w:hAnsi="TH Sarabun New" w:cs="TH Sarabun New" w:hint="cs"/>
          <w:noProof w:val="0"/>
          <w:kern w:val="2"/>
          <w:sz w:val="40"/>
          <w:szCs w:val="40"/>
        </w:rPr>
      </w:pPr>
    </w:p>
    <w:p w14:paraId="390C80FC" w14:textId="77777777" w:rsidR="00E30814" w:rsidRPr="00416143" w:rsidRDefault="00E30814" w:rsidP="00E30814">
      <w:pPr>
        <w:pStyle w:val="Sidebarphoto"/>
        <w:spacing w:line="240" w:lineRule="auto"/>
        <w:ind w:left="0"/>
        <w:rPr>
          <w:rFonts w:ascii="TH Sarabun New" w:eastAsia="Calibri" w:hAnsi="TH Sarabun New" w:cs="TH Sarabun New"/>
          <w:b/>
          <w:bCs/>
          <w:noProof w:val="0"/>
          <w:kern w:val="2"/>
          <w:sz w:val="32"/>
          <w:szCs w:val="32"/>
        </w:rPr>
      </w:pPr>
      <w:r w:rsidRPr="00416143">
        <w:rPr>
          <w:rFonts w:ascii="TH Sarabun New" w:eastAsia="Calibri" w:hAnsi="TH Sarabun New" w:cs="TH Sarabun New"/>
          <w:b/>
          <w:bCs/>
          <w:kern w:val="2"/>
          <w:sz w:val="32"/>
          <w:szCs w:val="32"/>
        </w:rPr>
        <w:pict w14:anchorId="02F3FA5F">
          <v:shape id="Picture 7" o:spid="_x0000_i1055" type="#_x0000_t75" style="width:551.25pt;height:145.5pt;visibility:visible">
            <v:imagedata r:id="rId36" o:title=""/>
          </v:shape>
        </w:pict>
      </w:r>
    </w:p>
    <w:p w14:paraId="2FBD075C" w14:textId="77777777" w:rsidR="00E30814" w:rsidRDefault="00E30814" w:rsidP="00E30814">
      <w:pPr>
        <w:shd w:val="clear" w:color="auto" w:fill="C5E0B3"/>
        <w:spacing w:after="0" w:line="560" w:lineRule="exact"/>
        <w:rPr>
          <w:rFonts w:ascii="TH Sarabun New" w:hAnsi="TH Sarabun New" w:cs="TH Sarabun New"/>
          <w:b/>
          <w:bCs/>
          <w:color w:val="FF0000"/>
          <w:sz w:val="40"/>
          <w:szCs w:val="40"/>
          <w:shd w:val="clear" w:color="auto" w:fill="FFF2CC"/>
        </w:rPr>
      </w:pPr>
      <w:r>
        <w:rPr>
          <w:rFonts w:ascii="TH Sarabun New" w:eastAsia="Leelawadee UI" w:hAnsi="TH Sarabun New" w:cs="TH Sarabun New" w:hint="cs"/>
          <w:b/>
          <w:bCs/>
          <w:sz w:val="40"/>
          <w:szCs w:val="40"/>
          <w:cs/>
        </w:rPr>
        <w:t>ค่ำ</w:t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r w:rsidRPr="003B20C1">
        <w:rPr>
          <w:rFonts w:ascii="TH Sarabun New" w:eastAsia="Leelawadee UI" w:hAnsi="TH Sarabun New" w:cs="TH Sarabun New"/>
          <w:b/>
          <w:bCs/>
          <w:sz w:val="40"/>
          <w:szCs w:val="40"/>
        </w:rPr>
        <w:t xml:space="preserve">รับประทาน อาหารค่ำ ณ ร้าน ROKKASEN </w:t>
      </w:r>
      <w:r>
        <w:rPr>
          <w:rFonts w:ascii="TH Sarabun New" w:hAnsi="TH Sarabun New" w:cs="TH Sarabun New" w:hint="cs"/>
          <w:sz w:val="40"/>
          <w:szCs w:val="40"/>
          <w:shd w:val="clear" w:color="auto" w:fill="C5E0B3"/>
          <w:cs/>
        </w:rPr>
        <w:t>บริการท่านด้วยบุฟเฟ่ต์ปิ้งย่างมื้อพิเศษ ทานไม่อั้นแนะนำโดยรายการทีวีแชมป์เปี้ยน ไม่ว่าจะเป็นเนื้อวัวอย่างดี เนื้อหมูคัดพิเศษ ชุดอาหารทะเลสด กุ้งตัวใหญ่ หมึกสด หอยเชลล์พิเศษ ผักสด สลัดผัก ซุป ไอศกรีม</w:t>
      </w:r>
    </w:p>
    <w:p w14:paraId="01D016AA" w14:textId="77777777" w:rsidR="00E30814" w:rsidRDefault="00E30814" w:rsidP="00E30814">
      <w:pPr>
        <w:pStyle w:val="Sidebarphoto"/>
        <w:spacing w:line="240" w:lineRule="auto"/>
        <w:ind w:left="1440" w:hanging="1440"/>
      </w:pPr>
      <w:r w:rsidRPr="00EE1522">
        <w:rPr>
          <w:rFonts w:ascii="TH Sarabun New" w:hAnsi="TH Sarabun New" w:cs="TH Sarabun New"/>
          <w:b/>
          <w:bCs/>
          <w:color w:val="FF0000"/>
          <w:sz w:val="40"/>
          <w:szCs w:val="40"/>
        </w:rPr>
        <w:pict w14:anchorId="64D8B2B3">
          <v:shape id="_x0000_i1056" type="#_x0000_t75" alt="บุฟเฟ่ต์ ปิ้งย่างอย่างเดียว  หรือ ปิ้งย่างและชาบู หรือ ปิ้งย่างและสุกี้ (90 นาที)" style="width:299.25pt;height:147pt;visibility:visible">
            <v:imagedata r:id="rId37" o:title="บุฟเฟ่ต์ ปิ้งย่างอย่างเดียว  หรือ ปิ้งย่างและชาบู หรือ ปิ้งย่างและสุกี้ (90 นาที)"/>
          </v:shape>
        </w:pict>
      </w:r>
      <w:r>
        <w:rPr>
          <w:rFonts w:hint="cs"/>
          <w:cs/>
        </w:rPr>
        <w:t xml:space="preserve">  </w:t>
      </w:r>
      <w:r w:rsidRPr="00022E65">
        <w:pict w14:anchorId="684C72F7">
          <v:shape id="Picture 6" o:spid="_x0000_i1057" type="#_x0000_t75" alt="ร้าน Yakiniku-Tei Rokkasen (焼肉亭 六歌仙) ในย่านชินจูกุ -  บุฟเฟ่ต์เนื้อย่างสไตล์ญี่ปุ่น - Klook ประเทศไทย" style="width:246.75pt;height:147pt;visibility:visible">
            <v:imagedata r:id="rId38" o:title="ร้าน Yakiniku-Tei Rokkasen (焼肉亭 六歌仙) ในย่านชินจูกุ -  บุฟเฟ่ต์เนื้อย่างสไตล์ญี่ปุ่น - Klook ประเทศไทย"/>
          </v:shape>
        </w:pict>
      </w:r>
    </w:p>
    <w:p w14:paraId="27021AC0" w14:textId="77777777" w:rsidR="00CC06B8" w:rsidRDefault="00CC06B8" w:rsidP="00E30814">
      <w:pPr>
        <w:pStyle w:val="Sidebarphoto"/>
        <w:spacing w:line="240" w:lineRule="auto"/>
        <w:ind w:left="1440" w:hanging="1440"/>
        <w:rPr>
          <w:rFonts w:hint="cs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25</w:t>
      </w:r>
      <w:r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นาที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(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5.9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</w:p>
    <w:p w14:paraId="16C90AED" w14:textId="77777777" w:rsidR="00CC06B8" w:rsidRPr="00416143" w:rsidRDefault="00CC06B8" w:rsidP="00CC06B8">
      <w:pPr>
        <w:pStyle w:val="Sidebarphoto"/>
        <w:spacing w:line="240" w:lineRule="auto"/>
        <w:ind w:left="-9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90478C">
        <w:rPr>
          <w:rFonts w:ascii="TH Sarabun New" w:hAnsi="TH Sarabun New" w:cs="TH Sarabun New"/>
          <w:noProof w:val="0"/>
          <w:sz w:val="40"/>
          <w:szCs w:val="40"/>
        </w:rPr>
        <w:pict w14:anchorId="57E35AD3">
          <v:shape id="_x0000_i1058" type="#_x0000_t75" style="width:29.25pt;height:29.25pt" o:bullet="t">
            <v:imagedata r:id="rId21" o:title="icons8-hotel-40"/>
          </v:shape>
        </w:pict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Pr="00D546E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SUNSHINE CITY PRINCE HOTEL</w:t>
      </w:r>
      <w:r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39B4E20A" w14:textId="77777777" w:rsidR="00CC06B8" w:rsidRDefault="00CC06B8" w:rsidP="00CC06B8">
      <w:pPr>
        <w:pStyle w:val="Sidebarphoto"/>
        <w:spacing w:line="240" w:lineRule="auto"/>
        <w:ind w:left="0"/>
        <w:contextualSpacing/>
        <w:rPr>
          <w:rFonts w:ascii="TH Sarabun New" w:hAnsi="TH Sarabun New" w:hint="cs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hint="cs"/>
          <w:b/>
          <w:bCs/>
          <w:noProof w:val="0"/>
          <w:color w:val="002060"/>
          <w:sz w:val="40"/>
          <w:szCs w:val="40"/>
        </w:rPr>
        <w:lastRenderedPageBreak/>
        <w:pict w14:anchorId="48203C79">
          <v:shape id="_x0000_i1059" type="#_x0000_t75" style="width:554.25pt;height:267pt">
            <v:imagedata r:id="rId39" o:title="sunshine city prince"/>
          </v:shape>
        </w:pict>
      </w:r>
    </w:p>
    <w:p w14:paraId="6B507F75" w14:textId="77777777" w:rsidR="00403F09" w:rsidRPr="008B253D" w:rsidRDefault="00F16F9E" w:rsidP="00403F09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A7318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เจ็ด</w:t>
      </w:r>
      <w:r w:rsidR="004B14E5"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403F09" w:rsidRPr="008B253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อิสระช้อปปิ้งหรือซื้อทัวร์เสริมดีสนีย์แลนด์ </w:t>
      </w:r>
    </w:p>
    <w:p w14:paraId="0A36A5F1" w14:textId="77777777" w:rsidR="00403F09" w:rsidRPr="008B253D" w:rsidRDefault="00403F09" w:rsidP="00403F09">
      <w:pPr>
        <w:pStyle w:val="Sidebarphoto"/>
        <w:shd w:val="clear" w:color="auto" w:fill="806000"/>
        <w:spacing w:line="500" w:lineRule="exact"/>
        <w:ind w:left="0" w:firstLine="72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    </w:t>
      </w:r>
      <w:r w:rsidRPr="008B253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  <w:t xml:space="preserve">  </w:t>
      </w:r>
      <w:r w:rsidRPr="008B253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cs/>
        </w:rPr>
        <w:t>[วันอิสระไม่ใช้รถบัส เดินทางโดยรถไฟไม่รวมค่ารถไฟในการเดินทาง]</w:t>
      </w:r>
    </w:p>
    <w:p w14:paraId="6D88BA88" w14:textId="77777777" w:rsidR="00F16F9E" w:rsidRPr="005E4185" w:rsidRDefault="00F16F9E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3168E526" w14:textId="77777777" w:rsidR="00403F09" w:rsidRPr="007D3AC4" w:rsidRDefault="00403F09" w:rsidP="00403F09">
      <w:pPr>
        <w:pStyle w:val="Sidebarphoto"/>
        <w:spacing w:line="500" w:lineRule="exact"/>
        <w:ind w:left="0"/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</w:pPr>
      <w:bookmarkStart w:id="17" w:name="_Hlk124844077"/>
      <w:bookmarkStart w:id="18" w:name="_Hlk190088111"/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อิสระเต็มวันหรือ ซื้อทัวร์เสริมโตเกียวดิสนีย์แลนด์ ***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</w:rPr>
        <w:t>(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ไกด์บริการส่ง</w:t>
      </w: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</w:rPr>
        <w:t>)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sz w:val="40"/>
          <w:szCs w:val="40"/>
          <w:u w:val="double"/>
          <w:cs/>
        </w:rPr>
        <w:t xml:space="preserve">ต้องซื้อตั๋วดิสนีย์กับบริษัทเท่านั้น </w:t>
      </w:r>
      <w:r w:rsidRPr="007D3AC4">
        <w:rPr>
          <w:rFonts w:ascii="TH Sarabun New" w:eastAsia="Arial Unicode MS" w:hAnsi="TH Sarabun New" w:cs="TH Sarabun New"/>
          <w:sz w:val="40"/>
          <w:szCs w:val="40"/>
          <w:u w:val="double"/>
        </w:rPr>
        <w:t>!!! ***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 xml:space="preserve">เพิ่มผู้ใหญ่ท่านละ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</w:rPr>
        <w:t>3,0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>00 บาท / เด็ก 2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</w:rPr>
        <w:t>,5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>00 บาท</w:t>
      </w:r>
      <w:r w:rsidRPr="007D3AC4">
        <w:rPr>
          <w:rFonts w:ascii="TH Sarabun New" w:eastAsia="Arial Unicode MS" w:hAnsi="TH Sarabun New" w:cs="TH Sarabun New"/>
          <w:color w:val="FF0000"/>
          <w:sz w:val="40"/>
          <w:szCs w:val="40"/>
          <w:cs/>
        </w:rPr>
        <w:t xml:space="preserve"> </w:t>
      </w:r>
      <w:r w:rsidRPr="007D3AC4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 xml:space="preserve">ไม่รวมค่ารถไฟในการเดินทาง </w:t>
      </w:r>
      <w:r w:rsidRPr="007D3AC4">
        <w:rPr>
          <w:rFonts w:ascii="TH Sarabun New" w:eastAsia="Arial Unicode MS" w:hAnsi="TH Sarabun New" w:cs="TH Sarabun New"/>
          <w:color w:val="FF0000"/>
          <w:sz w:val="40"/>
          <w:szCs w:val="40"/>
          <w:cs/>
        </w:rPr>
        <w:br/>
        <w:t xml:space="preserve">[ราคาอาจมีการเปลี่ยนแปลง]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br/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  <w:cs/>
        </w:rPr>
        <w:t>โตเกียวดิสนีย์แลนด์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โลกแห่งจินตนาการของราชาการ์ตูนญี่ปุ่นให้ท่านสนุกสนานกับเครื่องเล่นนานาชนิด ผจญภัยในดินแดนต่างๆ ให้ท่านเล่นเครื่องเล่นตัวใหม่จากภาพยนตร์การตูนเรื่องดัง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 xml:space="preserve">Toy Story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ชมฉากรบกลางทะเลคาริเบียนในดินแดนโจรสลัดจากภาพยนตร์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The Pirate of Caribbean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เขย่าขวัญกับบ้านผีสิงใน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Haunted Mantion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สนุกเหมือนอยู่ในอวกาศ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b/>
          <w:bCs/>
          <w:color w:val="000000"/>
          <w:sz w:val="40"/>
          <w:szCs w:val="40"/>
        </w:rPr>
        <w:t>SPACE MOUNTAIN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</w:rPr>
        <w:t xml:space="preserve"> </w:t>
      </w:r>
      <w:r>
        <w:rPr>
          <w:rStyle w:val="wdyuqq"/>
          <w:rFonts w:ascii="TH Sarabun New" w:eastAsia="SimSun" w:hAnsi="TH Sarabun New" w:cs="TH Sarabun New"/>
          <w:color w:val="000000"/>
          <w:sz w:val="40"/>
          <w:szCs w:val="40"/>
          <w:cs/>
        </w:rPr>
        <w:t>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</w:t>
      </w:r>
    </w:p>
    <w:p w14:paraId="202BB275" w14:textId="77777777" w:rsidR="00403F09" w:rsidRPr="007D3AC4" w:rsidRDefault="00403F09" w:rsidP="00403F09">
      <w:pPr>
        <w:pStyle w:val="Sidebarphoto"/>
        <w:spacing w:line="240" w:lineRule="auto"/>
        <w:ind w:left="0"/>
        <w:rPr>
          <w:rStyle w:val="wdyuqq"/>
          <w:rFonts w:ascii="TH Sarabun New" w:eastAsia="SimSun" w:hAnsi="TH Sarabun New" w:cs="TH Sarabun New"/>
          <w:color w:val="100F0D"/>
          <w:sz w:val="36"/>
          <w:szCs w:val="36"/>
        </w:rPr>
      </w:pPr>
      <w:r w:rsidRPr="007D3AC4">
        <w:rPr>
          <w:rFonts w:ascii="TH Sarabun New" w:hAnsi="TH Sarabun New" w:cs="TH Sarabun New"/>
          <w:sz w:val="40"/>
          <w:szCs w:val="40"/>
        </w:rPr>
        <w:lastRenderedPageBreak/>
        <w:pict w14:anchorId="17BCD669">
          <v:shape id="_x0000_i1060" type="#_x0000_t75" style="width:551.25pt;height:189.75pt" wrapcoords="-32 0 -32 21578 21600 21578 21600 0 -32 0">
            <v:imagedata r:id="rId40" o:title="" croptop="27899f" cropbottom="10716f" cropright="-453f"/>
          </v:shape>
        </w:pict>
      </w:r>
    </w:p>
    <w:p w14:paraId="4769E934" w14:textId="77777777" w:rsidR="00403F09" w:rsidRPr="007D3AC4" w:rsidRDefault="00403F09" w:rsidP="00403F09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  <w:r w:rsidRPr="007D3AC4">
        <w:rPr>
          <w:rFonts w:ascii="TH Sarabun New" w:eastAsia="Arial Unicode MS" w:hAnsi="TH Sarabun New" w:cs="TH Sarabun New"/>
          <w:b/>
          <w:bCs/>
          <w:sz w:val="40"/>
          <w:szCs w:val="40"/>
          <w:u w:val="thick"/>
          <w:cs/>
        </w:rPr>
        <w:t>สำหรับท่านที่เลือกที่จะอิสระในเมืองโตเกียว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 ท่านสามารถสอบถามข้อมูลการเดินทางจากมัคคุเทศก์ เพื่อ</w:t>
      </w:r>
    </w:p>
    <w:p w14:paraId="45243A4B" w14:textId="77777777" w:rsidR="00403F09" w:rsidRDefault="00403F09" w:rsidP="00403F09">
      <w:pPr>
        <w:pStyle w:val="Sidebarphoto"/>
        <w:spacing w:line="50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ความสะดวกในการเดินทาง หรือช้อปปิ้งในย่านการค้าอันทันสมัยของมหานครโตเกียวศูนย์รวมวัยรุ่นแหล่งช้อบปิ้ง</w:t>
      </w:r>
      <w:r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 xml:space="preserve">ชื่อดัง 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ย่านฮาราจูกุ</w:t>
      </w:r>
      <w:r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 xml:space="preserve"> ท่านจะได้พบกับการแต่งตัวที่เป็นเอกลักษณ์ แหวกแนว ตามสไตล์วัยรุ่นญี่ปุ่นเพลิดเพลินกับการช้อบปิ้งกับร้านค้าหลากหลายสองฝั่งถนนทาเคชิตะ และ โอโมเตะซันโด อิสระช้อปปิ้งต่อย่าน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t>“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ชิบูย่า</w:t>
      </w: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t>”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 xml:space="preserve">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 xml:space="preserve">ย่านวัยรุ่นชื่อดังอีกแห่งของมหานครโตเกียวท่านจะได้ตื่นตาตื่นใจกับแฟชั่นทันสมัยของหนุ่มสาวชาวแดนปลาคิบจากร้านค้ามากมาย มากกว่า 100 ร้านค้า และ 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>“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ตึก 109</w:t>
      </w:r>
      <w:r w:rsidRPr="007D3AC4">
        <w:rPr>
          <w:rFonts w:ascii="TH Sarabun New" w:eastAsia="Arial Unicode MS" w:hAnsi="TH Sarabun New" w:cs="TH Sarabun New"/>
          <w:sz w:val="40"/>
          <w:szCs w:val="40"/>
        </w:rPr>
        <w:t xml:space="preserve">” </w:t>
      </w:r>
      <w:r w:rsidRPr="007D3AC4">
        <w:rPr>
          <w:rFonts w:ascii="TH Sarabun New" w:eastAsia="Arial Unicode MS" w:hAnsi="TH Sarabun New" w:cs="TH Sarabun New"/>
          <w:sz w:val="40"/>
          <w:szCs w:val="40"/>
          <w:cs/>
        </w:rPr>
        <w:t>ตึกชื่อดังที่เป็นสัญลักษณ์ของย่านนั้น</w:t>
      </w:r>
    </w:p>
    <w:p w14:paraId="19DD3740" w14:textId="77777777" w:rsidR="00467D9C" w:rsidRDefault="00467D9C" w:rsidP="00467D9C">
      <w:pPr>
        <w:pStyle w:val="Sidebarphoto"/>
        <w:shd w:val="clear" w:color="auto" w:fill="FFF2CC"/>
        <w:spacing w:line="440" w:lineRule="exact"/>
        <w:ind w:left="0"/>
        <w:jc w:val="center"/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</w:pPr>
      <w:r w:rsidRPr="001D766F"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  <w:t>*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หมายเหตุห้างใหญ่</w:t>
      </w:r>
      <w:r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และร้านแบรนด์เนมบางสาขา อาทิเช่น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 xml:space="preserve"> </w:t>
      </w:r>
      <w:r w:rsidRPr="001D766F"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  <w:t xml:space="preserve">ISETAN TAKASHIMAYA MITSUKOSHI 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ปิดวันที่ 1</w:t>
      </w:r>
      <w:r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-2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 xml:space="preserve"> ม.ค.</w:t>
      </w:r>
      <w:r w:rsidRPr="001D766F"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  <w:t>*</w:t>
      </w:r>
    </w:p>
    <w:p w14:paraId="569D4A38" w14:textId="77777777" w:rsidR="00467D9C" w:rsidRPr="00467D9C" w:rsidRDefault="00467D9C" w:rsidP="00403F09">
      <w:pPr>
        <w:pStyle w:val="Sidebarphoto"/>
        <w:spacing w:line="500" w:lineRule="exact"/>
        <w:ind w:left="0"/>
        <w:rPr>
          <w:rFonts w:ascii="TH Sarabun New" w:eastAsia="Arial Unicode MS" w:hAnsi="TH Sarabun New" w:cs="TH Sarabun New" w:hint="cs"/>
          <w:sz w:val="40"/>
          <w:szCs w:val="40"/>
        </w:rPr>
      </w:pPr>
    </w:p>
    <w:p w14:paraId="6B353A7B" w14:textId="77777777" w:rsidR="00403F09" w:rsidRPr="007D3AC4" w:rsidRDefault="00403F09" w:rsidP="00403F09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ค่ำ</w:t>
      </w: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7D3AC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  <w:t>อิสระรับประทานอาหารกลางวันและ อาหารค่ำตามอัธยาศัย</w:t>
      </w:r>
    </w:p>
    <w:p w14:paraId="74116F5A" w14:textId="77777777" w:rsidR="00403F09" w:rsidRPr="00416143" w:rsidRDefault="00403F09" w:rsidP="00403F09">
      <w:pPr>
        <w:pStyle w:val="Sidebarphoto"/>
        <w:spacing w:line="240" w:lineRule="auto"/>
        <w:ind w:left="-9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90478C">
        <w:rPr>
          <w:rFonts w:ascii="TH Sarabun New" w:hAnsi="TH Sarabun New" w:cs="TH Sarabun New"/>
          <w:noProof w:val="0"/>
          <w:sz w:val="40"/>
          <w:szCs w:val="40"/>
        </w:rPr>
        <w:pict w14:anchorId="427A3590">
          <v:shape id="_x0000_i1061" type="#_x0000_t75" style="width:29.25pt;height:29.25pt" o:bullet="t">
            <v:imagedata r:id="rId21" o:title="icons8-hotel-40"/>
          </v:shape>
        </w:pict>
      </w:r>
      <w:r w:rsidRPr="0090478C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Pr="00D546E6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SUNSHINE CITY PRINCE HOTEL</w:t>
      </w:r>
      <w:r w:rsidRPr="00535830">
        <w:rPr>
          <w:rFonts w:ascii="Segoe UI Symbol" w:hAnsi="Segoe UI Symbol" w:cs="Segoe UI Symbol"/>
          <w:color w:val="002060"/>
          <w:sz w:val="36"/>
          <w:szCs w:val="36"/>
        </w:rPr>
        <w:t>★★★★</w:t>
      </w:r>
    </w:p>
    <w:p w14:paraId="5BE9B479" w14:textId="77777777" w:rsidR="00403F09" w:rsidRDefault="00403F09" w:rsidP="00403F09">
      <w:pPr>
        <w:pStyle w:val="Sidebarphoto"/>
        <w:spacing w:line="240" w:lineRule="auto"/>
        <w:ind w:left="0"/>
        <w:contextualSpacing/>
        <w:rPr>
          <w:rFonts w:ascii="TH Sarabun New" w:hAnsi="TH Sarabun New"/>
          <w:b/>
          <w:bCs/>
          <w:noProof w:val="0"/>
          <w:color w:val="002060"/>
          <w:sz w:val="40"/>
          <w:szCs w:val="40"/>
        </w:rPr>
      </w:pPr>
      <w:r>
        <w:rPr>
          <w:rFonts w:ascii="TH Sarabun New" w:hAnsi="TH Sarabun New" w:hint="cs"/>
          <w:b/>
          <w:bCs/>
          <w:noProof w:val="0"/>
          <w:color w:val="002060"/>
          <w:sz w:val="40"/>
          <w:szCs w:val="40"/>
        </w:rPr>
        <w:lastRenderedPageBreak/>
        <w:pict w14:anchorId="6565B0B9">
          <v:shape id="_x0000_i1062" type="#_x0000_t75" style="width:554.25pt;height:285.75pt">
            <v:imagedata r:id="rId39" o:title="sunshine city prince"/>
          </v:shape>
        </w:pict>
      </w:r>
    </w:p>
    <w:p w14:paraId="2FBD6BA3" w14:textId="77777777" w:rsidR="00403F09" w:rsidRDefault="00403F09" w:rsidP="00403F09">
      <w:pPr>
        <w:pStyle w:val="Sidebarphoto"/>
        <w:spacing w:line="240" w:lineRule="auto"/>
        <w:ind w:left="0"/>
        <w:contextualSpacing/>
        <w:rPr>
          <w:rFonts w:ascii="TH Sarabun New" w:hAnsi="TH Sarabun New"/>
          <w:b/>
          <w:bCs/>
          <w:noProof w:val="0"/>
          <w:color w:val="002060"/>
          <w:sz w:val="40"/>
          <w:szCs w:val="40"/>
        </w:rPr>
      </w:pPr>
    </w:p>
    <w:p w14:paraId="10D7125A" w14:textId="77777777" w:rsidR="00CC06B8" w:rsidRDefault="00403F09" w:rsidP="00CC06B8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CC06B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แปด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CC06B8" w:rsidRP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ตลาดโทโยสุบันไร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 w:rsidRP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ย่านกินซ่า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 w:rsidRP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-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 w:rsidRP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ห้างไดเวอร์ซิตี้(โอไดบะ)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CC06B8" w:rsidRP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สนามบินฮาเนดะ</w:t>
      </w:r>
      <w:r w:rsidR="00CC06B8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</w:p>
    <w:p w14:paraId="25E7BAC6" w14:textId="77777777" w:rsidR="00403F09" w:rsidRPr="005E4185" w:rsidRDefault="00403F09">
      <w:pPr>
        <w:pStyle w:val="Sidebarphoto"/>
        <w:shd w:val="clear" w:color="auto" w:fill="E2EFD9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5E4185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45F4FA9F" w14:textId="77777777" w:rsidR="00CC06B8" w:rsidRPr="00556AC0" w:rsidRDefault="005B4DF2" w:rsidP="00CC06B8">
      <w:pPr>
        <w:pStyle w:val="Sidebarphoto"/>
        <w:spacing w:line="500" w:lineRule="exact"/>
        <w:ind w:left="0"/>
        <w:rPr>
          <w:rStyle w:val="wdyuqq"/>
          <w:rFonts w:ascii="TH Sarabun New" w:hAnsi="TH Sarabun New" w:cs="TH Sarabun New"/>
          <w:noProof w:val="0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467D9C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30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467D9C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15.3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 </w:t>
      </w:r>
      <w:bookmarkStart w:id="19" w:name="_Hlk218694127"/>
      <w:r w:rsidR="00CC06B8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ตลาดโทโยสุบันไร</w:t>
      </w:r>
      <w:r w:rsidR="00CC06B8" w:rsidRPr="00CC06B8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 xml:space="preserve"> </w:t>
      </w:r>
      <w:r w:rsidR="00CC06B8" w:rsidRPr="00556AC0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เป็นสถานที่ท่องเที่ยวใหม่ที่ตั้งอยู่ในย่าน </w:t>
      </w:r>
      <w:r w:rsidR="00CC06B8" w:rsidRPr="00556AC0">
        <w:rPr>
          <w:rFonts w:ascii="TH Sarabun New" w:hAnsi="TH Sarabun New" w:cs="TH Sarabun New"/>
          <w:noProof w:val="0"/>
          <w:sz w:val="40"/>
          <w:szCs w:val="40"/>
        </w:rPr>
        <w:t xml:space="preserve">Toyosu </w:t>
      </w:r>
      <w:r w:rsidR="00CC06B8" w:rsidRPr="00556AC0">
        <w:rPr>
          <w:rFonts w:ascii="TH Sarabun New" w:hAnsi="TH Sarabun New" w:cs="TH Sarabun New"/>
          <w:noProof w:val="0"/>
          <w:sz w:val="40"/>
          <w:szCs w:val="40"/>
          <w:cs/>
        </w:rPr>
        <w:t xml:space="preserve">ของ </w:t>
      </w:r>
      <w:r w:rsidR="00CC06B8" w:rsidRPr="00556AC0">
        <w:rPr>
          <w:rFonts w:ascii="TH Sarabun New" w:hAnsi="TH Sarabun New" w:cs="TH Sarabun New"/>
          <w:noProof w:val="0"/>
          <w:sz w:val="40"/>
          <w:szCs w:val="40"/>
        </w:rPr>
        <w:t xml:space="preserve">Tokyo </w:t>
      </w:r>
      <w:r w:rsidR="00CC06B8" w:rsidRPr="00556AC0">
        <w:rPr>
          <w:rFonts w:ascii="TH Sarabun New" w:hAnsi="TH Sarabun New" w:cs="TH Sarabun New"/>
          <w:noProof w:val="0"/>
          <w:sz w:val="40"/>
          <w:szCs w:val="40"/>
          <w:cs/>
        </w:rPr>
        <w:t>ที่เป็นเหมือนตลาดในธีมย้อนยุคสมัยเอโดะ โดยมีทั้งตลาด อาหาร และสถานบันเทิง นอกจากนี้ยังมีออนเซ็น 24 ชั่วโมงที่ช่วยให้เราผ่อนคลายหลังจากวันที่ยาวนาน</w:t>
      </w:r>
    </w:p>
    <w:p w14:paraId="623F848B" w14:textId="77777777" w:rsidR="00537579" w:rsidRPr="00467D9C" w:rsidRDefault="00CC06B8" w:rsidP="00467D9C">
      <w:pPr>
        <w:tabs>
          <w:tab w:val="left" w:pos="5084"/>
        </w:tabs>
        <w:spacing w:after="0" w:line="240" w:lineRule="auto"/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</w:pPr>
      <w:r w:rsidRPr="00CC06B8">
        <w:rPr>
          <w:rStyle w:val="wdyuqq"/>
          <w:rFonts w:ascii="TH Sarabun New" w:eastAsia="SimSun" w:hAnsi="TH Sarabun New" w:cs="TH Sarabun New"/>
          <w:noProof/>
          <w:color w:val="100F0D"/>
          <w:sz w:val="40"/>
          <w:szCs w:val="40"/>
        </w:rPr>
        <w:pict w14:anchorId="09399A21">
          <v:shape id="_x0000_i1063" type="#_x0000_t75" alt="A collage of buildings&#10;&#10;Description automatically generated" style="width:551.25pt;height:144.75pt;visibility:visible">
            <v:imagedata r:id="rId41" o:title="A collage of buildings&#10;&#10;Description automatically generated"/>
          </v:shape>
        </w:pict>
      </w:r>
      <w:bookmarkEnd w:id="19"/>
    </w:p>
    <w:bookmarkEnd w:id="17"/>
    <w:bookmarkEnd w:id="18"/>
    <w:p w14:paraId="39CCC015" w14:textId="77777777" w:rsidR="00467D9C" w:rsidRPr="00467D9C" w:rsidRDefault="005B4DF2" w:rsidP="00467D9C">
      <w:pPr>
        <w:spacing w:line="500" w:lineRule="exact"/>
        <w:rPr>
          <w:rFonts w:ascii="TH Sarabun New" w:hAnsi="TH Sarabun New" w:cs="TH Sarabun New"/>
          <w:noProof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467D9C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10 </w:t>
      </w:r>
      <w:r w:rsidR="00467D9C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="004638F1"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4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bookmarkStart w:id="20" w:name="_Hlk138684169"/>
      <w:bookmarkStart w:id="21" w:name="_Hlk218694224"/>
      <w:r w:rsidR="00467D9C" w:rsidRPr="00467D9C">
        <w:rPr>
          <w:rFonts w:ascii="TH Sarabun New" w:hAnsi="TH Sarabun New" w:cs="TH Sarabun New"/>
          <w:b/>
          <w:bCs/>
          <w:noProof/>
          <w:sz w:val="40"/>
          <w:szCs w:val="40"/>
          <w:cs/>
        </w:rPr>
        <w:t>ย่านกินซ่า</w:t>
      </w:r>
      <w:r w:rsidR="00467D9C" w:rsidRPr="00467D9C">
        <w:rPr>
          <w:rFonts w:ascii="TH Sarabun New" w:hAnsi="TH Sarabun New" w:cs="TH Sarabun New"/>
          <w:noProof/>
          <w:sz w:val="40"/>
          <w:szCs w:val="40"/>
          <w:cs/>
        </w:rPr>
        <w:t xml:space="preserve"> ย่านไฮโซสุดชิค แหล่งรวมแบรนด์เนมที่คนไทยรู้จัก สร้างตามรอยโรงกษาปณ์เหรียญเงินในสมัยเอโดะ (ปี 1603 - 1868) อันเป็นสถานที่ที่สามารถสัมผัสได้ถึงอารมณ์บรรยากาศและประวัติศาสตร์ที่ผ่านการพัฒนาและผสมผสานอย่างลงตัวโดยไม่มีที่ใดเสมอเหมือน ผู้คนมากมายต่างยังคงแวะเวียนมาที่ถนนสายหลักกินซ่าโดริที่มีห้างสรรพสินค้าเก่าแก่ตั้งอยู่เรียงราย เพื่อตามหาการบริการสุดพิเศษแบบฉบับเฉพาะกินซ่าเท่านั้น </w:t>
      </w:r>
      <w:r w:rsidR="00467D9C" w:rsidRPr="00467D9C">
        <w:rPr>
          <w:rFonts w:ascii="TH Sarabun New" w:hAnsi="TH Sarabun New" w:cs="TH Sarabun New"/>
          <w:noProof/>
          <w:sz w:val="40"/>
          <w:szCs w:val="40"/>
          <w:cs/>
        </w:rPr>
        <w:lastRenderedPageBreak/>
        <w:t>การให้บริการที่คู่ควรกับสินค้าชั้นดีที่จัดจำหน่ายอยู่ และบนถนนสายอื่นๆ จะได้พบกับร้านค้าเล็กๆ แบบบูติกให้เพลิดเพลินไปกับการช้อปปิ้ง รวมไปถึงร้านอาหารขนาดเล็กสไตล์บิสโทรแต่เสิร์ฟอาหารรสเลิศอย่างคาดไม่ถึง</w:t>
      </w:r>
    </w:p>
    <w:p w14:paraId="7EF1BB91" w14:textId="77777777" w:rsidR="00467D9C" w:rsidRDefault="00467D9C" w:rsidP="00467D9C">
      <w:pPr>
        <w:spacing w:line="240" w:lineRule="auto"/>
        <w:rPr>
          <w:rFonts w:ascii="TH Sarabun New" w:hAnsi="TH Sarabun New" w:cs="TH Sarabun New"/>
          <w:noProof/>
          <w:sz w:val="40"/>
          <w:szCs w:val="40"/>
        </w:rPr>
      </w:pPr>
      <w:r w:rsidRPr="00467D9C">
        <w:rPr>
          <w:rFonts w:ascii="TH Sarabun New" w:hAnsi="TH Sarabun New" w:cs="TH Sarabun New"/>
          <w:noProof/>
          <w:sz w:val="40"/>
          <w:szCs w:val="40"/>
        </w:rPr>
        <w:pict w14:anchorId="01DA8D34">
          <v:shape id="_x0000_i1064" type="#_x0000_t75" style="width:555.75pt;height:147pt;visibility:visible">
            <v:imagedata r:id="rId42" o:title=""/>
          </v:shape>
        </w:pict>
      </w:r>
    </w:p>
    <w:p w14:paraId="1AB5B6FE" w14:textId="77777777" w:rsidR="00467D9C" w:rsidRDefault="00467D9C" w:rsidP="00467D9C">
      <w:pPr>
        <w:spacing w:line="240" w:lineRule="auto"/>
        <w:rPr>
          <w:rFonts w:ascii="TH Sarabun New" w:hAnsi="TH Sarabun New" w:cs="TH Sarabun New"/>
          <w:sz w:val="40"/>
          <w:szCs w:val="40"/>
        </w:rPr>
      </w:pP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20</w:t>
      </w:r>
      <w:r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นาที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8</w:t>
      </w:r>
      <w:r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>.6</w:t>
      </w:r>
      <w:r w:rsidRPr="005E4185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5E4185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r w:rsidRPr="00E82949">
        <w:rPr>
          <w:rFonts w:ascii="TH Sarabun New" w:hAnsi="TH Sarabun New" w:cs="TH Sarabun New"/>
          <w:b/>
          <w:bCs/>
          <w:sz w:val="40"/>
          <w:szCs w:val="40"/>
          <w:cs/>
        </w:rPr>
        <w:t>ไดเวอร์ซิตี้โอไดบะ</w:t>
      </w:r>
      <w:r w:rsidRPr="00E82949">
        <w:rPr>
          <w:rFonts w:ascii="TH Sarabun New" w:hAnsi="TH Sarabun New" w:cs="TH Sarabun New"/>
          <w:sz w:val="40"/>
          <w:szCs w:val="40"/>
          <w:cs/>
        </w:rPr>
        <w:t xml:space="preserve"> ให้ท่านได้อิสระช้อปปิ้งในแหล่งช้อปปิ้งขนาดใหญ่ที่มีร้านค้าต่าง ๆ มารวมตัวกันถึง 154 ร้าน อาทิเช่น </w:t>
      </w:r>
      <w:r w:rsidRPr="00E82949">
        <w:rPr>
          <w:rFonts w:ascii="TH Sarabun New" w:hAnsi="TH Sarabun New" w:cs="TH Sarabun New"/>
          <w:sz w:val="40"/>
          <w:szCs w:val="40"/>
        </w:rPr>
        <w:t xml:space="preserve">Coach, H&amp;M, Chloe, Uniqlo, Zara , Daiso </w:t>
      </w:r>
      <w:r w:rsidRPr="00E82949">
        <w:rPr>
          <w:rFonts w:ascii="TH Sarabun New" w:hAnsi="TH Sarabun New" w:cs="TH Sarabun New"/>
          <w:sz w:val="40"/>
          <w:szCs w:val="40"/>
          <w:cs/>
        </w:rPr>
        <w:t xml:space="preserve">100 </w:t>
      </w:r>
      <w:r w:rsidRPr="00E82949">
        <w:rPr>
          <w:rFonts w:ascii="TH Sarabun New" w:hAnsi="TH Sarabun New" w:cs="TH Sarabun New"/>
          <w:sz w:val="40"/>
          <w:szCs w:val="40"/>
        </w:rPr>
        <w:t xml:space="preserve">Yen, Onitsuka </w:t>
      </w:r>
      <w:r w:rsidRPr="00E82949">
        <w:rPr>
          <w:rFonts w:ascii="TH Sarabun New" w:hAnsi="TH Sarabun New" w:cs="TH Sarabun New"/>
          <w:sz w:val="40"/>
          <w:szCs w:val="40"/>
          <w:cs/>
        </w:rPr>
        <w:t xml:space="preserve">และยังมีห้างให้เลือกเดินทั้ง </w:t>
      </w:r>
      <w:r w:rsidRPr="00E82949">
        <w:rPr>
          <w:rFonts w:ascii="TH Sarabun New" w:hAnsi="TH Sarabun New" w:cs="TH Sarabun New"/>
          <w:sz w:val="40"/>
          <w:szCs w:val="40"/>
        </w:rPr>
        <w:t>AQUA CITY , VENUS FORT, DECK</w:t>
      </w:r>
      <w:r w:rsidRPr="00E82949">
        <w:rPr>
          <w:rFonts w:ascii="TH Sarabun New" w:hAnsi="TH Sarabun New" w:cs="TH Sarabun New"/>
          <w:sz w:val="40"/>
          <w:szCs w:val="40"/>
          <w:cs/>
        </w:rPr>
        <w:t>ให้ท่านได้เพลิดเพลินกับการช้อปปิ้ง</w:t>
      </w:r>
    </w:p>
    <w:p w14:paraId="4839F7EE" w14:textId="77777777" w:rsidR="00467D9C" w:rsidRDefault="00467D9C" w:rsidP="00467D9C">
      <w:pPr>
        <w:spacing w:line="240" w:lineRule="auto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pict w14:anchorId="3867B39F">
          <v:shape id="_x0000_i1065" type="#_x0000_t75" style="width:554.25pt;height:145.5pt">
            <v:imagedata r:id="rId43" o:title="diver cuty"/>
          </v:shape>
        </w:pict>
      </w:r>
    </w:p>
    <w:p w14:paraId="72E92E23" w14:textId="77777777" w:rsidR="00467D9C" w:rsidRPr="00467D9C" w:rsidRDefault="00467D9C" w:rsidP="00467D9C">
      <w:pPr>
        <w:pStyle w:val="Sidebarphoto"/>
        <w:shd w:val="clear" w:color="auto" w:fill="FFFF00"/>
        <w:spacing w:line="500" w:lineRule="exact"/>
        <w:ind w:left="0"/>
        <w:jc w:val="center"/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</w:rPr>
      </w:pPr>
      <w:r w:rsidRPr="009613A3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เพื่อไม่รบกวนเวลาช้อปปิ้งอิสระรับประทานอาหารกลางวัน</w:t>
      </w:r>
      <w:r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cs/>
        </w:rPr>
        <w:t>และค่ำ</w:t>
      </w:r>
      <w:r w:rsidRPr="009613A3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ตามอัธยาศัย</w:t>
      </w:r>
    </w:p>
    <w:bookmarkEnd w:id="21"/>
    <w:p w14:paraId="769BFC42" w14:textId="77777777" w:rsidR="00017F41" w:rsidRDefault="00002AFB" w:rsidP="00017F41">
      <w:pPr>
        <w:pStyle w:val="Sidebarphoto"/>
        <w:spacing w:line="500" w:lineRule="exact"/>
        <w:ind w:left="720" w:firstLine="720"/>
        <w:rPr>
          <w:rFonts w:ascii="TH Sarabun New" w:hAnsi="TH Sarabun New" w:cs="TH Sarabun New" w:hint="cs"/>
          <w:sz w:val="40"/>
          <w:szCs w:val="40"/>
        </w:rPr>
      </w:pPr>
      <w:r w:rsidRPr="00675BD6">
        <w:rPr>
          <w:rFonts w:ascii="TH Sarabun New" w:hAnsi="TH Sarabun New" w:cs="TH Sarabun New"/>
          <w:sz w:val="40"/>
          <w:szCs w:val="40"/>
          <w:cs/>
        </w:rPr>
        <w:t>ได้เวลาอันสมควรนำท่านเดินทางสู่</w:t>
      </w:r>
      <w:r w:rsidRPr="00467D9C">
        <w:rPr>
          <w:rFonts w:ascii="TH Sarabun New" w:hAnsi="TH Sarabun New" w:cs="TH Sarabun New"/>
          <w:b/>
          <w:bCs/>
          <w:sz w:val="40"/>
          <w:szCs w:val="40"/>
          <w:cs/>
        </w:rPr>
        <w:t>สนามบิน</w:t>
      </w:r>
      <w:r w:rsidR="00467D9C" w:rsidRPr="00467D9C">
        <w:rPr>
          <w:rFonts w:ascii="TH Sarabun New" w:hAnsi="TH Sarabun New" w:cs="TH Sarabun New" w:hint="cs"/>
          <w:b/>
          <w:bCs/>
          <w:sz w:val="40"/>
          <w:szCs w:val="40"/>
          <w:cs/>
        </w:rPr>
        <w:t>ฮาเนดะ</w:t>
      </w:r>
      <w:r w:rsidRPr="00675BD6">
        <w:rPr>
          <w:rFonts w:ascii="TH Sarabun New" w:hAnsi="TH Sarabun New" w:cs="TH Sarabun New"/>
          <w:sz w:val="40"/>
          <w:szCs w:val="40"/>
          <w:cs/>
        </w:rPr>
        <w:t xml:space="preserve"> เพื่อเดินทางกลับกรุงเทพฯ</w:t>
      </w:r>
    </w:p>
    <w:p w14:paraId="59296071" w14:textId="77777777" w:rsidR="00467D9C" w:rsidRPr="00467D9C" w:rsidRDefault="00467D9C" w:rsidP="00467D9C">
      <w:pPr>
        <w:pStyle w:val="Sidebarphoto"/>
        <w:shd w:val="clear" w:color="auto" w:fill="806000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</w:rPr>
      </w:pP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เก้า</w:t>
      </w:r>
      <w:r w:rsidRPr="00B447F9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Pr="00B447F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Pr="00CC06B8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สนามบินฮาเนดะ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กรุงเทพฯ </w:t>
      </w:r>
    </w:p>
    <w:bookmarkEnd w:id="5"/>
    <w:bookmarkEnd w:id="6"/>
    <w:bookmarkEnd w:id="7"/>
    <w:bookmarkEnd w:id="8"/>
    <w:bookmarkEnd w:id="9"/>
    <w:bookmarkEnd w:id="20"/>
    <w:p w14:paraId="2365C19E" w14:textId="77777777" w:rsidR="004638F1" w:rsidRPr="00D921DF" w:rsidRDefault="00467D9C" w:rsidP="004638F1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00.20</w:t>
      </w:r>
      <w:r w:rsidR="004638F1"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4638F1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4638F1" w:rsidRPr="00D921DF">
        <w:rPr>
          <w:rFonts w:ascii="TH Sarabun New" w:hAnsi="TH Sarabun New" w:cs="TH Sarabun New"/>
          <w:noProof w:val="0"/>
          <w:sz w:val="40"/>
          <w:szCs w:val="40"/>
        </w:rPr>
        <w:tab/>
      </w:r>
      <w:r w:rsidR="004638F1" w:rsidRPr="00D921DF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="004638F1"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4638F1" w:rsidRPr="00D921DF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สนามบินสุวรรณภูมิ</w:t>
      </w:r>
      <w:r w:rsidR="004638F1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="004638F1" w:rsidRPr="00D921DF">
        <w:rPr>
          <w:rFonts w:ascii="TH Sarabun New" w:hAnsi="TH Sarabun New" w:cs="TH Sarabun New"/>
          <w:noProof w:val="0"/>
          <w:sz w:val="40"/>
          <w:szCs w:val="40"/>
          <w:cs/>
        </w:rPr>
        <w:t>ด้วยเที่ยวบิน</w:t>
      </w:r>
      <w:r w:rsidR="004638F1"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4638F1">
        <w:rPr>
          <w:rFonts w:ascii="TH Sarabun New" w:hAnsi="TH Sarabun New" w:cs="TH Sarabun New"/>
          <w:b/>
          <w:bCs/>
          <w:noProof w:val="0"/>
          <w:sz w:val="40"/>
          <w:szCs w:val="40"/>
        </w:rPr>
        <w:t>TG</w:t>
      </w:r>
      <w:r w:rsidR="004638F1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</w:t>
      </w:r>
      <w:r w:rsidR="004638F1">
        <w:rPr>
          <w:rFonts w:ascii="TH Sarabun New" w:hAnsi="TH Sarabun New" w:cs="TH Sarabun New"/>
          <w:b/>
          <w:bCs/>
          <w:noProof w:val="0"/>
          <w:sz w:val="40"/>
          <w:szCs w:val="40"/>
        </w:rPr>
        <w:t>6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61</w:t>
      </w:r>
      <w:r w:rsidR="004638F1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สายการบินไทย</w:t>
      </w:r>
    </w:p>
    <w:p w14:paraId="11C199D3" w14:textId="77777777" w:rsidR="004638F1" w:rsidRPr="00D921DF" w:rsidRDefault="00467D9C" w:rsidP="004638F1">
      <w:pPr>
        <w:tabs>
          <w:tab w:val="left" w:pos="1418"/>
          <w:tab w:val="left" w:pos="2442"/>
        </w:tabs>
        <w:spacing w:after="0" w:line="500" w:lineRule="exact"/>
        <w:rPr>
          <w:rFonts w:ascii="TH Sarabun New" w:hAnsi="TH Sarabun New" w:cs="TH Sarabun New"/>
          <w:b/>
          <w:bCs/>
          <w:color w:val="595959"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05.25</w:t>
      </w:r>
      <w:r w:rsidR="004638F1" w:rsidRPr="00D921DF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="004638F1" w:rsidRPr="00D921DF">
        <w:rPr>
          <w:rFonts w:ascii="TH Sarabun New" w:hAnsi="TH Sarabun New" w:cs="TH Sarabun New"/>
          <w:b/>
          <w:bCs/>
          <w:sz w:val="40"/>
          <w:szCs w:val="40"/>
          <w:cs/>
        </w:rPr>
        <w:t>น.</w:t>
      </w:r>
      <w:r w:rsidR="004638F1" w:rsidRPr="00D921DF">
        <w:rPr>
          <w:rFonts w:ascii="TH Sarabun New" w:hAnsi="TH Sarabun New" w:cs="TH Sarabun New"/>
          <w:sz w:val="40"/>
          <w:szCs w:val="40"/>
        </w:rPr>
        <w:tab/>
      </w:r>
      <w:r w:rsidR="004638F1" w:rsidRPr="00D921DF">
        <w:rPr>
          <w:rFonts w:ascii="TH Sarabun New" w:hAnsi="TH Sarabun New" w:cs="TH Sarabun New"/>
          <w:sz w:val="40"/>
          <w:szCs w:val="40"/>
          <w:cs/>
        </w:rPr>
        <w:t>เดินทางถึง</w:t>
      </w:r>
      <w:r w:rsidR="004638F1"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4638F1" w:rsidRPr="00D921DF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สนามบินสุวรรณภูมิ</w:t>
      </w:r>
      <w:r w:rsidR="004638F1" w:rsidRPr="00D921DF"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  <w:t xml:space="preserve"> </w:t>
      </w:r>
      <w:r w:rsidR="004638F1" w:rsidRPr="00D921DF">
        <w:rPr>
          <w:rFonts w:ascii="TH Sarabun New" w:hAnsi="TH Sarabun New" w:cs="TH Sarabun New"/>
          <w:sz w:val="40"/>
          <w:szCs w:val="40"/>
          <w:cs/>
        </w:rPr>
        <w:t>ประเทศไทย โดยสวัสดิภาพและความประทับใจ</w:t>
      </w:r>
    </w:p>
    <w:p w14:paraId="4B36FBCF" w14:textId="77777777" w:rsidR="004638F1" w:rsidRPr="00D921DF" w:rsidRDefault="004638F1" w:rsidP="004638F1">
      <w:pPr>
        <w:spacing w:after="0" w:line="500" w:lineRule="exact"/>
        <w:jc w:val="center"/>
        <w:rPr>
          <w:rFonts w:ascii="TH Sarabun New" w:hAnsi="TH Sarabun New" w:cs="TH Sarabun New" w:hint="cs"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</w:rPr>
        <w:t>***********************************************</w:t>
      </w:r>
    </w:p>
    <w:p w14:paraId="17670AF8" w14:textId="77777777" w:rsidR="004638F1" w:rsidRDefault="004638F1" w:rsidP="004638F1">
      <w:pPr>
        <w:pStyle w:val="Sidebarphoto"/>
        <w:shd w:val="clear" w:color="auto" w:fill="FFFFCC"/>
        <w:spacing w:line="500" w:lineRule="exact"/>
        <w:ind w:left="720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671C8C9B" w14:textId="77777777" w:rsidR="004638F1" w:rsidRDefault="004638F1" w:rsidP="004638F1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lastRenderedPageBreak/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4D4AFF35" w14:textId="77777777" w:rsidR="004638F1" w:rsidRDefault="004638F1" w:rsidP="004638F1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pict w14:anchorId="7D62A949">
          <v:shape id="_x0000_i1066" type="#_x0000_t75" style="width:524.25pt;height:723.75pt">
            <v:imagedata r:id="rId44" o:title="อัตรานี้รวม ไม่รวม" croptop="1590f"/>
          </v:shape>
        </w:pict>
      </w:r>
    </w:p>
    <w:p w14:paraId="512D797B" w14:textId="77777777" w:rsidR="004638F1" w:rsidRPr="00EA1FE0" w:rsidRDefault="004638F1" w:rsidP="004638F1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lastRenderedPageBreak/>
        <w:pict w14:anchorId="4D055426">
          <v:shape id="_x0000_i1067" type="#_x0000_t75" style="width:515.25pt;height:717pt">
            <v:imagedata r:id="rId45" o:title="HOTEL 2"/>
          </v:shape>
        </w:pict>
      </w:r>
    </w:p>
    <w:p w14:paraId="589A4CBB" w14:textId="77777777" w:rsidR="004638F1" w:rsidRPr="00BF4325" w:rsidRDefault="004638F1" w:rsidP="004638F1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BF4325">
        <w:rPr>
          <w:rFonts w:ascii="TH Sarabun New" w:hAnsi="TH Sarabun New" w:cs="TH Sarabun New"/>
          <w:i/>
          <w:iCs/>
          <w:noProof/>
          <w:color w:val="0070C0"/>
          <w:sz w:val="36"/>
          <w:szCs w:val="36"/>
          <w:lang w:val="th-TH"/>
        </w:rPr>
      </w:r>
      <w:r w:rsidRPr="00BF4325">
        <w:rPr>
          <w:rFonts w:ascii="TH Sarabun New" w:hAnsi="TH Sarabun New" w:cs="TH Sarabun New"/>
          <w:i/>
          <w:iCs/>
          <w:color w:val="0070C0"/>
          <w:sz w:val="36"/>
          <w:szCs w:val="36"/>
        </w:rPr>
        <w:pict w14:anchorId="607A0EBE">
          <v:shape id="_x0000_s2174" type="#_x0000_t75" style="width:50.4pt;height:50.4pt;mso-position-horizontal-relative:char;mso-position-vertical-relative:line">
            <v:imagedata r:id="rId46" o:title=""/>
            <w10:anchorlock/>
          </v:shape>
        </w:pict>
      </w:r>
      <w:r w:rsidRPr="00BF4325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327E9519" w14:textId="77777777" w:rsidR="004638F1" w:rsidRPr="00BF4325" w:rsidRDefault="004638F1" w:rsidP="004638F1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สายการบินไทย</w:t>
      </w:r>
    </w:p>
    <w:p w14:paraId="3D2AC0E4" w14:textId="77777777" w:rsidR="004638F1" w:rsidRPr="00BF4325" w:rsidRDefault="004638F1" w:rsidP="004638F1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2C36B861" w14:textId="77777777" w:rsidR="004638F1" w:rsidRPr="00BF4325" w:rsidRDefault="004638F1" w:rsidP="004638F1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BF4325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4A4C3B01" w14:textId="77777777" w:rsidR="004638F1" w:rsidRPr="00BF4325" w:rsidRDefault="004638F1" w:rsidP="004638F1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BF4325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สายการบินไทย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 </w:t>
      </w:r>
    </w:p>
    <w:p w14:paraId="69806011" w14:textId="77777777" w:rsidR="004638F1" w:rsidRPr="00BF4325" w:rsidRDefault="004638F1" w:rsidP="004638F1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lang w:eastAsia="ja-JP"/>
        </w:rPr>
      </w:pP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1ใบ 23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กิโลกรัม </w:t>
      </w:r>
      <w:r w:rsidRPr="00BF4325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ผู้โดยสารต้องเป็นผู้รับผิดชอบค่าปรับตามกฎข้อกำหนดของสายการบินนั้นๆด้วยตนเอง</w:t>
      </w:r>
    </w:p>
    <w:p w14:paraId="7CF249AF" w14:textId="77777777" w:rsidR="004638F1" w:rsidRPr="00BF4325" w:rsidRDefault="004638F1" w:rsidP="004638F1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noProof/>
          <w:sz w:val="36"/>
          <w:szCs w:val="36"/>
          <w:lang w:val="th-TH"/>
        </w:rPr>
        <w:pict w14:anchorId="4594802A">
          <v:shape id="_x0000_i1069" type="#_x0000_t75" style="width:36pt;height:36pt;visibility:visible">
            <v:imagedata r:id="rId47" o:title=""/>
          </v:shape>
        </w:pic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7601B2C9" w14:textId="77777777" w:rsidR="004638F1" w:rsidRPr="00BF4325" w:rsidRDefault="004638F1" w:rsidP="004638F1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 w:rsidR="00017F41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4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0,000.-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3A34BEBC" w14:textId="77777777" w:rsidR="004638F1" w:rsidRPr="00BF4325" w:rsidRDefault="004638F1" w:rsidP="004638F1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1485F390" w14:textId="77777777" w:rsidR="004638F1" w:rsidRPr="00BF4325" w:rsidRDefault="004638F1" w:rsidP="004638F1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71DD96CE" w14:textId="77777777" w:rsidR="004638F1" w:rsidRPr="00BF4325" w:rsidRDefault="004638F1" w:rsidP="004638F1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BF4325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pict w14:anchorId="6D05AFBC">
          <v:shape id="_x0000_i1070" type="#_x0000_t75" style="width:31.5pt;height:31.5pt;visibility:visible">
            <v:imagedata r:id="rId48" o:title=""/>
          </v:shape>
        </w:pict>
      </w:r>
      <w:r w:rsidRPr="00BF4325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5CEF3F37" w14:textId="77777777" w:rsidR="004638F1" w:rsidRPr="00BF4325" w:rsidRDefault="004638F1" w:rsidP="004638F1">
      <w:pPr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4638F1" w:rsidRPr="00BF4325" w14:paraId="1C6995FD" w14:textId="77777777">
        <w:tc>
          <w:tcPr>
            <w:tcW w:w="4678" w:type="dxa"/>
            <w:shd w:val="clear" w:color="auto" w:fill="003399"/>
          </w:tcPr>
          <w:p w14:paraId="61590DD9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30753B1D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4638F1" w:rsidRPr="00BF4325" w14:paraId="7720C3A7" w14:textId="77777777">
        <w:tc>
          <w:tcPr>
            <w:tcW w:w="4678" w:type="dxa"/>
            <w:shd w:val="clear" w:color="auto" w:fill="003399"/>
          </w:tcPr>
          <w:p w14:paraId="19ABC535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6DB941DE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4638F1" w:rsidRPr="00BF4325" w14:paraId="07D29304" w14:textId="77777777">
        <w:tc>
          <w:tcPr>
            <w:tcW w:w="4678" w:type="dxa"/>
            <w:shd w:val="clear" w:color="auto" w:fill="003399"/>
          </w:tcPr>
          <w:p w14:paraId="3EFECDFC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5031212D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4638F1" w:rsidRPr="00BF4325" w14:paraId="58C28FA8" w14:textId="77777777">
        <w:tc>
          <w:tcPr>
            <w:tcW w:w="4678" w:type="dxa"/>
            <w:shd w:val="clear" w:color="auto" w:fill="003399"/>
          </w:tcPr>
          <w:p w14:paraId="345EC7DC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332620BC" w14:textId="77777777" w:rsidR="004638F1" w:rsidRPr="00BF4325" w:rsidRDefault="004638F1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3B0E052F" w14:textId="77777777" w:rsidR="004638F1" w:rsidRPr="00BF4325" w:rsidRDefault="004638F1" w:rsidP="004638F1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23E9BE28" w14:textId="77777777" w:rsidR="004638F1" w:rsidRPr="00E35B1C" w:rsidRDefault="004638F1" w:rsidP="004638F1">
      <w:pPr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5B1C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สำคัญ</w:t>
      </w:r>
    </w:p>
    <w:p w14:paraId="5930D574" w14:textId="77777777" w:rsidR="004638F1" w:rsidRPr="00E35B1C" w:rsidRDefault="004638F1" w:rsidP="004638F1">
      <w:pPr>
        <w:jc w:val="both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5B1C">
        <w:rPr>
          <w:rFonts w:ascii="TH Sarabun New" w:hAnsi="TH Sarabun New" w:cs="TH Sarabun New"/>
          <w:b/>
          <w:bCs/>
          <w:color w:val="000000"/>
          <w:sz w:val="32"/>
          <w:szCs w:val="32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4179A393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โดย</w:t>
      </w:r>
      <w:r w:rsidRPr="00E35B1C">
        <w:rPr>
          <w:rFonts w:ascii="TH Sarabun New" w:hAnsi="TH Sarabun New" w:cs="TH Sarabun New"/>
          <w:sz w:val="32"/>
          <w:szCs w:val="32"/>
          <w:cs/>
          <w:lang w:eastAsia="ja-JP"/>
        </w:rPr>
        <w:t>จะ</w:t>
      </w:r>
      <w:r w:rsidRPr="00E35B1C">
        <w:rPr>
          <w:rFonts w:ascii="TH Sarabun New" w:hAnsi="TH Sarabun New" w:cs="TH Sarabun New"/>
          <w:sz w:val="32"/>
          <w:szCs w:val="32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72850F79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75AF8353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694DF66B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6EF35D08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0944E6E8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335B1472" w14:textId="77777777" w:rsidR="004638F1" w:rsidRPr="00E35B1C" w:rsidRDefault="004638F1" w:rsidP="004638F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482C1BCD" w14:textId="77777777" w:rsidR="004638F1" w:rsidRPr="00E35B1C" w:rsidRDefault="004638F1" w:rsidP="004638F1">
      <w:pPr>
        <w:jc w:val="both"/>
        <w:rPr>
          <w:rFonts w:ascii="TH Sarabun New" w:hAnsi="TH Sarabun New" w:cs="TH Sarabun New"/>
          <w:i/>
          <w:i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ตั๋วโดยสารและสายการบิน</w:t>
      </w:r>
    </w:p>
    <w:p w14:paraId="5F335EC3" w14:textId="77777777" w:rsidR="004638F1" w:rsidRPr="00E35B1C" w:rsidRDefault="004638F1" w:rsidP="004638F1">
      <w:pPr>
        <w:numPr>
          <w:ilvl w:val="0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ตั๋วโดยสาร</w:t>
      </w:r>
    </w:p>
    <w:p w14:paraId="50C75021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การเดินทางเป็นหมู่คณะ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E35B1C">
        <w:rPr>
          <w:rFonts w:ascii="TH Sarabun New" w:hAnsi="TH Sarabun New" w:cs="TH Sarabun New"/>
          <w:sz w:val="32"/>
          <w:szCs w:val="32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0959F468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 xml:space="preserve">ที่นั่งบนเครื่องบิน </w:t>
      </w:r>
      <w:r w:rsidRPr="00E35B1C">
        <w:rPr>
          <w:rFonts w:ascii="TH Sarabun New" w:hAnsi="TH Sarabun New" w:cs="TH Sarabun New"/>
          <w:sz w:val="32"/>
          <w:szCs w:val="32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5B01FB44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76115676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ขอสงวนสิทธิ์ไม่คืนค่าบริการใด ๆ 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122EE940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2CB703CF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การสะสมไมล์ของสายการบิน สามารถสะสมไมล์ได้ </w:t>
      </w:r>
    </w:p>
    <w:p w14:paraId="0419E196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หากบัตรโดยสารขึ้นเครื่องหาย </w:t>
      </w:r>
      <w:r w:rsidRPr="00E35B1C">
        <w:rPr>
          <w:rFonts w:ascii="TH Sarabun New" w:hAnsi="TH Sarabun New" w:cs="TH Sarabun New"/>
          <w:sz w:val="32"/>
          <w:szCs w:val="32"/>
        </w:rPr>
        <w:t>(Boarding Pass)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6FEFF29C" w14:textId="77777777" w:rsidR="004638F1" w:rsidRPr="00E35B1C" w:rsidRDefault="004638F1" w:rsidP="004638F1">
      <w:pPr>
        <w:numPr>
          <w:ilvl w:val="0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b/>
          <w:bCs/>
          <w:sz w:val="32"/>
          <w:szCs w:val="32"/>
          <w:cs/>
        </w:rPr>
        <w:t>สายการบิน</w:t>
      </w:r>
    </w:p>
    <w:p w14:paraId="633B3093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สำหรับผู้เดินทางซึ่ง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ตั้งครรภ์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(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โปรดแจ้งพนักงานทันทีเมื่อทำการจองทัวร์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E35B1C">
        <w:rPr>
          <w:rFonts w:ascii="TH Sarabun New" w:hAnsi="TH Sarabun New" w:cs="TH Sarabun New"/>
          <w:sz w:val="32"/>
          <w:szCs w:val="32"/>
        </w:rPr>
        <w:t>4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70C35270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E35B1C">
        <w:rPr>
          <w:rFonts w:ascii="TH Sarabun New" w:hAnsi="TH Sarabun New" w:cs="TH Sarabun New"/>
          <w:sz w:val="32"/>
          <w:szCs w:val="32"/>
        </w:rPr>
        <w:t>Charter Flight</w:t>
      </w:r>
      <w:r w:rsidRPr="00E35B1C">
        <w:rPr>
          <w:rFonts w:ascii="TH Sarabun New" w:hAnsi="TH Sarabun New" w:cs="TH Sarabun New"/>
          <w:color w:val="1F3864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103E8721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49D2BAF4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อาหารบินเครื่องกรุณาแจ้งล่วงหน้าก่อน 14 วันเดินทาง</w:t>
      </w:r>
    </w:p>
    <w:p w14:paraId="345B04CC" w14:textId="77777777" w:rsidR="004638F1" w:rsidRPr="00E35B1C" w:rsidRDefault="004638F1" w:rsidP="004638F1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22D3DE01" w14:textId="77777777" w:rsidR="004638F1" w:rsidRPr="00E35B1C" w:rsidRDefault="004638F1" w:rsidP="004638F1">
      <w:pPr>
        <w:spacing w:after="0" w:line="240" w:lineRule="auto"/>
        <w:ind w:left="72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34F88250" w14:textId="77777777" w:rsidR="004638F1" w:rsidRPr="00E35B1C" w:rsidRDefault="004638F1" w:rsidP="004638F1">
      <w:p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</w:p>
    <w:p w14:paraId="3CAC0883" w14:textId="77777777" w:rsidR="004638F1" w:rsidRPr="00E35B1C" w:rsidRDefault="004638F1" w:rsidP="004638F1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ขอสงวนสิทธิ์ในการเปลี่ยนแปลงรายการโดยมิต้องแจ้งให้ทราบล่วงหน้า </w:t>
      </w:r>
    </w:p>
    <w:p w14:paraId="2ECF4E13" w14:textId="77777777" w:rsidR="004638F1" w:rsidRPr="00E35B1C" w:rsidRDefault="004638F1" w:rsidP="004638F1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ทั้งนี้ขึ้นอยู่กับสภาวะอากาศ การเมือง</w:t>
      </w:r>
    </w:p>
    <w:p w14:paraId="61F3097D" w14:textId="77777777" w:rsidR="004638F1" w:rsidRPr="00E35B1C" w:rsidRDefault="004638F1" w:rsidP="004638F1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สายการบิน การจราจรช่วงเทศกาลหรือวันหยุดของญี่ปุ่น </w:t>
      </w:r>
    </w:p>
    <w:p w14:paraId="43BFF167" w14:textId="77777777" w:rsidR="004638F1" w:rsidRPr="00E35B1C" w:rsidRDefault="004638F1" w:rsidP="004638F1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 และราคาอาจเปลี่ยนแปลงได้ตามความเหมาะสม ทั้งนี้ขึ้นอยู่กับอัตราแลกเปลี่ยนของเงินสกุลเยน</w:t>
      </w:r>
    </w:p>
    <w:p w14:paraId="359CD2F6" w14:textId="77777777" w:rsidR="004638F1" w:rsidRPr="00BF4325" w:rsidRDefault="004638F1" w:rsidP="004638F1">
      <w:pPr>
        <w:pStyle w:val="Heading4"/>
        <w:pBdr>
          <w:bottom w:val="dotted" w:sz="24" w:space="1" w:color="auto"/>
        </w:pBdr>
        <w:jc w:val="center"/>
        <w:rPr>
          <w:rFonts w:ascii="TH Sarabun New" w:hAnsi="TH Sarabun New" w:cs="TH Sarabun New"/>
          <w:sz w:val="36"/>
          <w:szCs w:val="36"/>
        </w:rPr>
      </w:pPr>
    </w:p>
    <w:p w14:paraId="5C55F956" w14:textId="77777777" w:rsidR="004638F1" w:rsidRDefault="004638F1" w:rsidP="00942A13">
      <w:pPr>
        <w:pStyle w:val="Sidebarphoto"/>
        <w:ind w:left="0"/>
        <w:rPr>
          <w:rFonts w:ascii="TH Sarabun New" w:hAnsi="TH Sarabun New" w:cs="TH Sarabun New" w:hint="cs"/>
          <w:sz w:val="36"/>
          <w:szCs w:val="36"/>
        </w:rPr>
      </w:pPr>
    </w:p>
    <w:p w14:paraId="694B4D81" w14:textId="77777777" w:rsidR="004638F1" w:rsidRPr="007743B8" w:rsidRDefault="004638F1" w:rsidP="004638F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>CUSTOMER DETAILS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กรุ๊ป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Pr="007743B8"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ระหว่างวันที่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 </w:t>
      </w:r>
    </w:p>
    <w:p w14:paraId="08E931F9" w14:textId="77777777" w:rsidR="004638F1" w:rsidRPr="001D2C54" w:rsidRDefault="004638F1" w:rsidP="004638F1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</w:rPr>
        <w:t>***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กรุณากรอกรายละเอียดให้ครบ ***</w:t>
      </w:r>
    </w:p>
    <w:p w14:paraId="752EC458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/>
          <w:b/>
          <w:bCs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ข้อมูลผู้เดินทาง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(PASSENGER DETAILS)</w:t>
      </w:r>
    </w:p>
    <w:p w14:paraId="1E2F483A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ชื่อ-นามสกุล </w:t>
      </w:r>
      <w:r w:rsidRPr="001D2C54">
        <w:rPr>
          <w:rFonts w:ascii="TH Sarabun New" w:hAnsi="TH Sarabun New" w:cs="TH Sarabun New"/>
          <w:sz w:val="36"/>
          <w:szCs w:val="36"/>
        </w:rPr>
        <w:t>(NAME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- </w:t>
      </w:r>
      <w:r w:rsidRPr="001D2C54">
        <w:rPr>
          <w:rFonts w:ascii="TH Sarabun New" w:hAnsi="TH Sarabun New" w:cs="TH Sarabun New"/>
          <w:sz w:val="36"/>
          <w:szCs w:val="36"/>
        </w:rPr>
        <w:t>SURNAME)</w:t>
      </w:r>
      <w:r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__________________________________________________________________________________</w:t>
      </w:r>
    </w:p>
    <w:p w14:paraId="16F28E0C" w14:textId="77777777" w:rsidR="004638F1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เบอร์มือถือ </w:t>
      </w:r>
      <w:r w:rsidRPr="001D2C54">
        <w:rPr>
          <w:rFonts w:ascii="TH Sarabun New" w:hAnsi="TH Sarabun New" w:cs="TH Sarabun New"/>
          <w:sz w:val="36"/>
          <w:szCs w:val="36"/>
        </w:rPr>
        <w:t>(MOBILE NO.) ____________________________</w:t>
      </w:r>
      <w:r>
        <w:rPr>
          <w:rFonts w:ascii="TH Sarabun New" w:hAnsi="TH Sarabun New" w:cs="TH Sarabun New"/>
          <w:sz w:val="36"/>
          <w:szCs w:val="36"/>
        </w:rPr>
        <w:t xml:space="preserve"> Line ID</w:t>
      </w:r>
      <w:proofErr w:type="gramStart"/>
      <w:r>
        <w:rPr>
          <w:rFonts w:ascii="TH Sarabun New" w:hAnsi="TH Sarabun New" w:cs="TH Sarabun New"/>
          <w:sz w:val="36"/>
          <w:szCs w:val="36"/>
        </w:rPr>
        <w:t xml:space="preserve">:   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>________________________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  </w:t>
      </w:r>
    </w:p>
    <w:p w14:paraId="724025F1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</w:p>
    <w:p w14:paraId="21FC889C" w14:textId="77777777" w:rsidR="004638F1" w:rsidRDefault="004638F1" w:rsidP="004638F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หมายเลขสมาชิกสะสมไมล์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(FREQUENT FLYER NO./ ROP) </w:t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 xml:space="preserve">__________________________ </w:t>
      </w:r>
      <w:r w:rsidRPr="001D2C54">
        <w:rPr>
          <w:rFonts w:ascii="TH Sarabun New" w:hAnsi="TH Sarabun New" w:cs="TH Sarabun New"/>
          <w:sz w:val="36"/>
          <w:szCs w:val="36"/>
          <w:cs/>
        </w:rPr>
        <w:t>(ถ้ามี</w:t>
      </w:r>
      <w:proofErr w:type="gramEnd"/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</w:p>
    <w:p w14:paraId="70119E76" w14:textId="77777777" w:rsidR="004638F1" w:rsidRDefault="004638F1" w:rsidP="004638F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6EF9143E" w14:textId="77777777" w:rsidR="004638F1" w:rsidRDefault="004638F1" w:rsidP="004638F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DC1649">
        <w:rPr>
          <w:rFonts w:ascii="TH Sarabun New" w:hAnsi="TH Sarabun New" w:cs="TH Sarabun New" w:hint="cs"/>
          <w:b/>
          <w:bCs/>
          <w:sz w:val="36"/>
          <w:szCs w:val="36"/>
          <w:cs/>
        </w:rPr>
        <w:t>ขอที่นั่งบนเครื่องบิน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(REQUEST SEAT ON AIRPLANE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</w:t>
      </w:r>
      <w:r>
        <w:rPr>
          <w:rFonts w:ascii="TH Sarabun New" w:hAnsi="TH Sarabun New" w:cs="TH Sarabun New"/>
          <w:sz w:val="36"/>
          <w:szCs w:val="36"/>
        </w:rPr>
        <w:t>__________</w:t>
      </w:r>
    </w:p>
    <w:p w14:paraId="648A86A2" w14:textId="77777777" w:rsidR="004638F1" w:rsidRPr="00DC1649" w:rsidRDefault="004638F1" w:rsidP="004638F1">
      <w:pPr>
        <w:spacing w:after="0" w:line="240" w:lineRule="auto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315BD549" w14:textId="77777777" w:rsidR="004638F1" w:rsidRPr="001D2C54" w:rsidRDefault="004638F1" w:rsidP="004638F1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ข้อมูลเกี่ยวกับอาหาร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>(PERSONAL, HEALTH AND NUTRITION INFO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) </w:t>
      </w:r>
    </w:p>
    <w:p w14:paraId="2B122298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>ทานได้ทุกอย่าง</w:t>
      </w:r>
      <w:r w:rsidRPr="001D2C54">
        <w:rPr>
          <w:rFonts w:ascii="TH Sarabun New" w:hAnsi="TH Sarabun New" w:cs="TH Sarabun New"/>
          <w:sz w:val="36"/>
          <w:szCs w:val="36"/>
        </w:rPr>
        <w:t xml:space="preserve"> (EAT ALL)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ไม่ทานปลาดิบ </w:t>
      </w:r>
      <w:r w:rsidRPr="001D2C54">
        <w:rPr>
          <w:rFonts w:ascii="TH Sarabun New" w:hAnsi="TH Sarabun New" w:cs="TH Sarabun New"/>
          <w:sz w:val="36"/>
          <w:szCs w:val="36"/>
        </w:rPr>
        <w:t>(NO SASHIMI)</w:t>
      </w:r>
    </w:p>
    <w:p w14:paraId="71C5E939" w14:textId="77777777" w:rsidR="004638F1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ไม่ทานเนื้อวัว </w:t>
      </w:r>
      <w:r w:rsidRPr="001D2C54">
        <w:rPr>
          <w:rFonts w:ascii="TH Sarabun New" w:hAnsi="TH Sarabun New" w:cs="TH Sarabun New"/>
          <w:sz w:val="36"/>
          <w:szCs w:val="36"/>
        </w:rPr>
        <w:t>(NO BEEF)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ไม่ทานสัตว์ปีก </w:t>
      </w:r>
      <w:r w:rsidRPr="001D2C54">
        <w:rPr>
          <w:rFonts w:ascii="TH Sarabun New" w:hAnsi="TH Sarabun New" w:cs="TH Sarabun New"/>
          <w:sz w:val="36"/>
          <w:szCs w:val="36"/>
        </w:rPr>
        <w:t>(NO POULTRY)</w:t>
      </w:r>
    </w:p>
    <w:p w14:paraId="50911EE6" w14:textId="77777777" w:rsidR="004638F1" w:rsidRPr="00DC1649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ไม่ทานปลาไหล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 xml:space="preserve">(NO </w:t>
      </w:r>
      <w:proofErr w:type="gramStart"/>
      <w:r>
        <w:rPr>
          <w:rFonts w:ascii="TH Sarabun New" w:hAnsi="TH Sarabun New" w:cs="TH Sarabun New"/>
          <w:sz w:val="36"/>
          <w:szCs w:val="36"/>
        </w:rPr>
        <w:t>EEL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</w:t>
      </w:r>
      <w:proofErr w:type="gramEnd"/>
      <w:r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ไม่ทานเนื้อแกะ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LAMB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6A5B4CAC" w14:textId="77777777" w:rsidR="004638F1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อิสลาม </w:t>
      </w:r>
      <w:r w:rsidRPr="001D2C54">
        <w:rPr>
          <w:rFonts w:ascii="TH Sarabun New" w:hAnsi="TH Sarabun New" w:cs="TH Sarabun New"/>
          <w:sz w:val="36"/>
          <w:szCs w:val="36"/>
        </w:rPr>
        <w:t>(ISLAM)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4B994AA2" w14:textId="77777777" w:rsidR="004638F1" w:rsidRDefault="004638F1" w:rsidP="004638F1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ไม่ทานหมู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</w:t>
      </w: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PORK) 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proofErr w:type="gramEnd"/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อาหารฮาลาล (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HALAL FOOD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52D1151F" w14:textId="77777777" w:rsidR="004638F1" w:rsidRDefault="004638F1" w:rsidP="004638F1">
      <w:pPr>
        <w:spacing w:after="0" w:line="240" w:lineRule="auto"/>
        <w:ind w:right="-320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ไม่ทานอาหารทะเล </w:t>
      </w:r>
      <w:r w:rsidRPr="001D2C54">
        <w:rPr>
          <w:rFonts w:ascii="TH Sarabun New" w:hAnsi="TH Sarabun New" w:cs="TH Sarabun New"/>
          <w:sz w:val="36"/>
          <w:szCs w:val="36"/>
        </w:rPr>
        <w:t>(NO SEAFOOD)</w:t>
      </w:r>
      <w:r>
        <w:rPr>
          <w:rFonts w:ascii="TH Sarabun New" w:hAnsi="TH Sarabun New" w:cs="TH Sarabun New"/>
          <w:sz w:val="36"/>
          <w:szCs w:val="36"/>
        </w:rPr>
        <w:t xml:space="preserve"> </w:t>
      </w:r>
    </w:p>
    <w:p w14:paraId="3A243229" w14:textId="77777777" w:rsidR="004638F1" w:rsidRDefault="004638F1" w:rsidP="004638F1">
      <w:pPr>
        <w:spacing w:after="0" w:line="240" w:lineRule="auto"/>
        <w:ind w:right="-32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กุ้ง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(SHRIMP)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หอย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(SHELL) </w:t>
      </w:r>
    </w:p>
    <w:p w14:paraId="19A517F4" w14:textId="77777777" w:rsidR="004638F1" w:rsidRDefault="004638F1" w:rsidP="004638F1">
      <w:pPr>
        <w:spacing w:after="0" w:line="240" w:lineRule="auto"/>
        <w:ind w:right="-320"/>
        <w:rPr>
          <w:rFonts w:ascii="TH Sarabun New" w:hAnsi="TH Sarabun New" w:cs="TH Sarabun New"/>
          <w:color w:val="FF0000"/>
          <w:sz w:val="36"/>
          <w:szCs w:val="36"/>
        </w:rPr>
      </w:pP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ปู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(CRAB)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ปลา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(FISH)</w:t>
      </w:r>
    </w:p>
    <w:p w14:paraId="6D94A2EF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r w:rsidRPr="007743B8">
        <w:rPr>
          <w:rFonts w:ascii="TH Sarabun New" w:hAnsi="TH Sarabun New" w:cs="TH Sarabun New" w:hint="cs"/>
          <w:color w:val="000000"/>
          <w:sz w:val="36"/>
          <w:szCs w:val="36"/>
          <w:cs/>
        </w:rPr>
        <w:t>โปรดระบุ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</w:t>
      </w:r>
    </w:p>
    <w:p w14:paraId="7A3BACF9" w14:textId="77777777" w:rsidR="004638F1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เป็นมังสวิรัติ </w:t>
      </w:r>
      <w:r w:rsidRPr="001D2C54">
        <w:rPr>
          <w:rFonts w:ascii="TH Sarabun New" w:hAnsi="TH Sarabun New" w:cs="TH Sarabun New"/>
          <w:sz w:val="36"/>
          <w:szCs w:val="36"/>
        </w:rPr>
        <w:t>(VEGETARIAN)</w:t>
      </w:r>
      <w:r w:rsidRPr="001D2C54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[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ทานไข่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EGG)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proofErr w:type="gramStart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>[  ]</w:t>
      </w:r>
      <w:proofErr w:type="gramEnd"/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ไม่ทานไข่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EGG)</w:t>
      </w:r>
    </w:p>
    <w:p w14:paraId="5E67B9ED" w14:textId="77777777" w:rsidR="004638F1" w:rsidRPr="001D2C54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lastRenderedPageBreak/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>อื่นๆ ถ้ามี (</w:t>
      </w:r>
      <w:r w:rsidRPr="001D2C54">
        <w:rPr>
          <w:rFonts w:ascii="TH Sarabun New" w:hAnsi="TH Sarabun New" w:cs="TH Sarabun New"/>
          <w:sz w:val="36"/>
          <w:szCs w:val="36"/>
        </w:rPr>
        <w:t>OTHER) 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____________</w:t>
      </w:r>
    </w:p>
    <w:p w14:paraId="4C54A179" w14:textId="77777777" w:rsidR="004638F1" w:rsidRDefault="004638F1" w:rsidP="004638F1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โรคประจำตัว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(MEDICAL PROBLEMS)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ไม่มี </w:t>
      </w:r>
      <w:r w:rsidRPr="001D2C54">
        <w:rPr>
          <w:rFonts w:ascii="TH Sarabun New" w:hAnsi="TH Sarabun New" w:cs="TH Sarabun New"/>
          <w:sz w:val="36"/>
          <w:szCs w:val="36"/>
        </w:rPr>
        <w:t>(NO)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 xml:space="preserve">   [  ] </w:t>
      </w:r>
      <w:r w:rsidRPr="001D2C54">
        <w:rPr>
          <w:rFonts w:ascii="TH Sarabun New" w:hAnsi="TH Sarabun New" w:cs="TH Sarabun New"/>
          <w:sz w:val="36"/>
          <w:szCs w:val="36"/>
          <w:cs/>
        </w:rPr>
        <w:t>ถ้ามี โปรดระบุ</w:t>
      </w:r>
      <w:r w:rsidRPr="001D2C54">
        <w:rPr>
          <w:rFonts w:ascii="TH Sarabun New" w:hAnsi="TH Sarabun New" w:cs="TH Sarabun New"/>
          <w:sz w:val="36"/>
          <w:szCs w:val="36"/>
        </w:rPr>
        <w:t xml:space="preserve"> (PLEASE SPECIFIC</w:t>
      </w:r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</w:t>
      </w:r>
      <w:r w:rsidRPr="001D2C54">
        <w:rPr>
          <w:rFonts w:ascii="TH Sarabun New" w:hAnsi="TH Sarabun New" w:cs="TH Sarabun New"/>
          <w:sz w:val="36"/>
          <w:szCs w:val="36"/>
        </w:rPr>
        <w:t>_______________</w:t>
      </w:r>
      <w:r>
        <w:rPr>
          <w:rFonts w:ascii="TH Sarabun New" w:hAnsi="TH Sarabun New" w:cs="TH Sarabun New"/>
          <w:sz w:val="36"/>
          <w:szCs w:val="36"/>
        </w:rPr>
        <w:t>________</w:t>
      </w:r>
    </w:p>
    <w:p w14:paraId="65C379C5" w14:textId="77777777" w:rsidR="004638F1" w:rsidRPr="00817786" w:rsidRDefault="004638F1" w:rsidP="004638F1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(SMOKING)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proofErr w:type="gramStart"/>
      <w:r w:rsidRPr="001D2C54">
        <w:rPr>
          <w:rFonts w:ascii="TH Sarabun New" w:hAnsi="TH Sarabun New" w:cs="TH Sarabun New"/>
          <w:sz w:val="36"/>
          <w:szCs w:val="36"/>
        </w:rPr>
        <w:t>[  ]</w:t>
      </w:r>
      <w:proofErr w:type="gramEnd"/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(NO SMOKING)</w:t>
      </w:r>
    </w:p>
    <w:p w14:paraId="17235A1A" w14:textId="77777777" w:rsidR="004638F1" w:rsidRPr="00787AF3" w:rsidRDefault="004638F1" w:rsidP="004638F1">
      <w:pPr>
        <w:pStyle w:val="Sidebarphoto"/>
        <w:spacing w:line="500" w:lineRule="exact"/>
        <w:ind w:left="0"/>
        <w:rPr>
          <w:rFonts w:ascii="Leelawadee UI" w:hAnsi="Leelawadee UI" w:cs="Leelawadee UI"/>
          <w:sz w:val="28"/>
          <w:szCs w:val="28"/>
        </w:rPr>
      </w:pPr>
    </w:p>
    <w:p w14:paraId="424461A0" w14:textId="77777777" w:rsidR="00CC7A0D" w:rsidRPr="004638F1" w:rsidRDefault="00CC7A0D" w:rsidP="004638F1">
      <w:pPr>
        <w:spacing w:after="0" w:line="500" w:lineRule="exact"/>
        <w:ind w:left="720" w:firstLine="720"/>
        <w:rPr>
          <w:rFonts w:ascii="TH Sarabun New" w:hAnsi="TH Sarabun New" w:cs="TH Sarabun New"/>
          <w:sz w:val="40"/>
          <w:szCs w:val="40"/>
        </w:rPr>
      </w:pPr>
    </w:p>
    <w:sectPr w:rsidR="00CC7A0D" w:rsidRPr="004638F1" w:rsidSect="002B5E0C">
      <w:headerReference w:type="default" r:id="rId49"/>
      <w:headerReference w:type="first" r:id="rId50"/>
      <w:type w:val="continuous"/>
      <w:pgSz w:w="12240" w:h="15840" w:code="1"/>
      <w:pgMar w:top="720" w:right="576" w:bottom="567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AA431" w14:textId="77777777" w:rsidR="00FD3E46" w:rsidRDefault="00FD3E46">
      <w:pPr>
        <w:spacing w:after="0"/>
      </w:pPr>
      <w:r>
        <w:separator/>
      </w:r>
    </w:p>
    <w:p w14:paraId="10D9D142" w14:textId="77777777" w:rsidR="00FD3E46" w:rsidRDefault="00FD3E46"/>
    <w:p w14:paraId="0F3D9936" w14:textId="77777777" w:rsidR="00FD3E46" w:rsidRDefault="00FD3E46"/>
  </w:endnote>
  <w:endnote w:type="continuationSeparator" w:id="0">
    <w:p w14:paraId="20A7C3AB" w14:textId="77777777" w:rsidR="00FD3E46" w:rsidRDefault="00FD3E46">
      <w:pPr>
        <w:spacing w:after="0"/>
      </w:pPr>
      <w:r>
        <w:continuationSeparator/>
      </w:r>
    </w:p>
    <w:p w14:paraId="5F0A3A08" w14:textId="77777777" w:rsidR="00FD3E46" w:rsidRDefault="00FD3E46"/>
    <w:p w14:paraId="2661269D" w14:textId="77777777" w:rsidR="00FD3E46" w:rsidRDefault="00FD3E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5D16" w14:textId="77777777" w:rsidR="00FD3E46" w:rsidRDefault="00FD3E46">
      <w:pPr>
        <w:spacing w:after="0"/>
      </w:pPr>
      <w:r>
        <w:separator/>
      </w:r>
    </w:p>
    <w:p w14:paraId="313B010A" w14:textId="77777777" w:rsidR="00FD3E46" w:rsidRDefault="00FD3E46"/>
    <w:p w14:paraId="3FA3B3A0" w14:textId="77777777" w:rsidR="00FD3E46" w:rsidRDefault="00FD3E46"/>
  </w:footnote>
  <w:footnote w:type="continuationSeparator" w:id="0">
    <w:p w14:paraId="4DE96F08" w14:textId="77777777" w:rsidR="00FD3E46" w:rsidRDefault="00FD3E46">
      <w:pPr>
        <w:spacing w:after="0"/>
      </w:pPr>
      <w:r>
        <w:continuationSeparator/>
      </w:r>
    </w:p>
    <w:p w14:paraId="0F556C43" w14:textId="77777777" w:rsidR="00FD3E46" w:rsidRDefault="00FD3E46"/>
    <w:p w14:paraId="5B26FE76" w14:textId="77777777" w:rsidR="00FD3E46" w:rsidRDefault="00FD3E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83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C0363" w:rsidRPr="00303A5F" w14:paraId="6E48B2B1" w14:textId="77777777" w:rsidTr="008C7C7E">
      <w:trPr>
        <w:jc w:val="center"/>
      </w:trPr>
      <w:tc>
        <w:tcPr>
          <w:tcW w:w="5746" w:type="dxa"/>
        </w:tcPr>
        <w:p w14:paraId="25EC6262" w14:textId="77777777" w:rsidR="005C0363" w:rsidRPr="00303A5F" w:rsidRDefault="005C0363">
          <w:pPr>
            <w:pStyle w:val="Header"/>
            <w:rPr>
              <w:rFonts w:eastAsia="Corbel"/>
              <w:color w:val="000000"/>
            </w:rPr>
          </w:pPr>
        </w:p>
      </w:tc>
      <w:tc>
        <w:tcPr>
          <w:tcW w:w="5747" w:type="dxa"/>
        </w:tcPr>
        <w:p w14:paraId="78870145" w14:textId="77777777" w:rsidR="005C0363" w:rsidRPr="00303A5F" w:rsidRDefault="005C0363" w:rsidP="008C7C7E">
          <w:pPr>
            <w:pStyle w:val="Header"/>
            <w:jc w:val="right"/>
            <w:rPr>
              <w:rStyle w:val="PageNumber"/>
              <w:rFonts w:eastAsia="Corbel"/>
            </w:rPr>
          </w:pPr>
          <w:r w:rsidRPr="00303A5F">
            <w:rPr>
              <w:rStyle w:val="PageNumber"/>
              <w:rFonts w:eastAsia="Corbel"/>
            </w:rPr>
            <w:fldChar w:fldCharType="begin"/>
          </w:r>
          <w:r w:rsidRPr="00303A5F">
            <w:rPr>
              <w:rStyle w:val="PageNumber"/>
              <w:rFonts w:eastAsia="Corbel"/>
            </w:rPr>
            <w:instrText xml:space="preserve"> PAGE   \* MERGEFORMAT </w:instrText>
          </w:r>
          <w:r w:rsidRPr="00303A5F">
            <w:rPr>
              <w:rStyle w:val="PageNumber"/>
              <w:rFonts w:eastAsia="Corbel"/>
            </w:rPr>
            <w:fldChar w:fldCharType="separate"/>
          </w:r>
          <w:r w:rsidR="00FE6ACB" w:rsidRPr="00FE6ACB">
            <w:rPr>
              <w:rStyle w:val="PageNumber"/>
              <w:noProof/>
            </w:rPr>
            <w:t>9</w:t>
          </w:r>
          <w:r w:rsidRPr="00303A5F">
            <w:rPr>
              <w:rStyle w:val="PageNumber"/>
              <w:rFonts w:eastAsia="Corbel"/>
            </w:rPr>
            <w:fldChar w:fldCharType="end"/>
          </w:r>
        </w:p>
      </w:tc>
    </w:tr>
  </w:tbl>
  <w:p w14:paraId="75FC2F9A" w14:textId="77777777" w:rsidR="005C0363" w:rsidRDefault="005C0363" w:rsidP="00730A53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C86B" w14:textId="77777777" w:rsidR="00886473" w:rsidRDefault="00060E39" w:rsidP="008C616E">
    <w:pPr>
      <w:pStyle w:val="Header"/>
    </w:pPr>
    <w:r>
      <w:t>BJ-</w:t>
    </w:r>
    <w:r w:rsidR="000E68BC">
      <w:t>ot261227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4620A3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168.75pt;height:168.75pt;visibility:visible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w14:anchorId="502EF10A" id="_x0000_i1027" type="#_x0000_t75" style="width:39.75pt;height:39.75pt" o:bullet="t">
        <v:imagedata r:id="rId3" o:title="icons8-maneki-50 (2)"/>
      </v:shape>
    </w:pict>
  </w:numPicBullet>
  <w:numPicBullet w:numPicBulletId="3">
    <w:pict>
      <v:shape id="_x0000_i1028" type="#_x0000_t75" style="width:32.25pt;height:32.25pt" o:bullet="t">
        <v:imagedata r:id="rId4" o:title="icons8-hotel-40"/>
      </v:shape>
    </w:pict>
  </w:numPicBullet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/>
      </w:rPr>
    </w:lvl>
  </w:abstractNum>
  <w:abstractNum w:abstractNumId="3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0290"/>
    <w:multiLevelType w:val="hybridMultilevel"/>
    <w:tmpl w:val="E5688526"/>
    <w:lvl w:ilvl="0" w:tplc="6E3EBB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F4530"/>
    <w:multiLevelType w:val="hybridMultilevel"/>
    <w:tmpl w:val="F70A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372B"/>
    <w:multiLevelType w:val="hybridMultilevel"/>
    <w:tmpl w:val="FD6E2C0A"/>
    <w:lvl w:ilvl="0" w:tplc="E36C42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972CE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42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8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6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01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8A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A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5667984"/>
    <w:multiLevelType w:val="hybridMultilevel"/>
    <w:tmpl w:val="3B92AA44"/>
    <w:lvl w:ilvl="0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0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11" w15:restartNumberingAfterBreak="0">
    <w:nsid w:val="2D821ABC"/>
    <w:multiLevelType w:val="hybridMultilevel"/>
    <w:tmpl w:val="80A82996"/>
    <w:lvl w:ilvl="0" w:tplc="DC6820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1F83"/>
    <w:multiLevelType w:val="hybridMultilevel"/>
    <w:tmpl w:val="C92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3311"/>
    <w:multiLevelType w:val="hybridMultilevel"/>
    <w:tmpl w:val="78D2A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AE4"/>
    <w:multiLevelType w:val="hybridMultilevel"/>
    <w:tmpl w:val="B11CF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1492"/>
    <w:multiLevelType w:val="hybridMultilevel"/>
    <w:tmpl w:val="CDFCFB7C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567CB"/>
    <w:multiLevelType w:val="hybridMultilevel"/>
    <w:tmpl w:val="F8A0C1F6"/>
    <w:lvl w:ilvl="0" w:tplc="B0FE72B4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C1A34"/>
    <w:multiLevelType w:val="hybridMultilevel"/>
    <w:tmpl w:val="3B48B312"/>
    <w:lvl w:ilvl="0" w:tplc="6B58707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8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F1E99"/>
    <w:multiLevelType w:val="hybridMultilevel"/>
    <w:tmpl w:val="FD34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1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2753678">
    <w:abstractNumId w:val="2"/>
  </w:num>
  <w:num w:numId="2" w16cid:durableId="1769229749">
    <w:abstractNumId w:val="2"/>
  </w:num>
  <w:num w:numId="3" w16cid:durableId="1466391569">
    <w:abstractNumId w:val="1"/>
  </w:num>
  <w:num w:numId="4" w16cid:durableId="828444368">
    <w:abstractNumId w:val="1"/>
    <w:lvlOverride w:ilvl="0">
      <w:startOverride w:val="1"/>
    </w:lvlOverride>
  </w:num>
  <w:num w:numId="5" w16cid:durableId="2005283047">
    <w:abstractNumId w:val="0"/>
  </w:num>
  <w:num w:numId="6" w16cid:durableId="1458910965">
    <w:abstractNumId w:val="2"/>
  </w:num>
  <w:num w:numId="7" w16cid:durableId="34745743">
    <w:abstractNumId w:val="6"/>
  </w:num>
  <w:num w:numId="8" w16cid:durableId="213733145">
    <w:abstractNumId w:val="5"/>
  </w:num>
  <w:num w:numId="9" w16cid:durableId="1247111273">
    <w:abstractNumId w:val="18"/>
  </w:num>
  <w:num w:numId="10" w16cid:durableId="147451625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934482686">
    <w:abstractNumId w:val="21"/>
  </w:num>
  <w:num w:numId="12" w16cid:durableId="106090539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55350129">
    <w:abstractNumId w:val="10"/>
  </w:num>
  <w:num w:numId="14" w16cid:durableId="1039890539">
    <w:abstractNumId w:val="12"/>
  </w:num>
  <w:num w:numId="15" w16cid:durableId="1742167792">
    <w:abstractNumId w:val="4"/>
  </w:num>
  <w:num w:numId="16" w16cid:durableId="1843274933">
    <w:abstractNumId w:val="17"/>
  </w:num>
  <w:num w:numId="17" w16cid:durableId="1687780367">
    <w:abstractNumId w:val="9"/>
  </w:num>
  <w:num w:numId="18" w16cid:durableId="615405482">
    <w:abstractNumId w:val="20"/>
  </w:num>
  <w:num w:numId="19" w16cid:durableId="1289051899">
    <w:abstractNumId w:val="7"/>
  </w:num>
  <w:num w:numId="20" w16cid:durableId="314141594">
    <w:abstractNumId w:val="21"/>
  </w:num>
  <w:num w:numId="21" w16cid:durableId="999579789">
    <w:abstractNumId w:val="15"/>
  </w:num>
  <w:num w:numId="22" w16cid:durableId="1289312405">
    <w:abstractNumId w:val="14"/>
  </w:num>
  <w:num w:numId="23" w16cid:durableId="352534269">
    <w:abstractNumId w:val="13"/>
  </w:num>
  <w:num w:numId="24" w16cid:durableId="937981502">
    <w:abstractNumId w:val="16"/>
  </w:num>
  <w:num w:numId="25" w16cid:durableId="1893036907">
    <w:abstractNumId w:val="11"/>
  </w:num>
  <w:num w:numId="26" w16cid:durableId="522977650">
    <w:abstractNumId w:val="19"/>
  </w:num>
  <w:num w:numId="27" w16cid:durableId="667635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NotTrackMoves/>
  <w:defaultTabStop w:val="720"/>
  <w:characterSpacingControl w:val="doNotCompress"/>
  <w:hdrShapeDefaults>
    <o:shapedefaults v:ext="edit" spidmax="2175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061F"/>
    <w:rsid w:val="00000D30"/>
    <w:rsid w:val="00002AFB"/>
    <w:rsid w:val="0000491F"/>
    <w:rsid w:val="0001065E"/>
    <w:rsid w:val="00017F41"/>
    <w:rsid w:val="00021465"/>
    <w:rsid w:val="00022268"/>
    <w:rsid w:val="0003654D"/>
    <w:rsid w:val="00041EBC"/>
    <w:rsid w:val="00042FA3"/>
    <w:rsid w:val="0004311E"/>
    <w:rsid w:val="0004462C"/>
    <w:rsid w:val="00053E5F"/>
    <w:rsid w:val="00060E39"/>
    <w:rsid w:val="00062B9C"/>
    <w:rsid w:val="00064BB9"/>
    <w:rsid w:val="00065CDF"/>
    <w:rsid w:val="0007343B"/>
    <w:rsid w:val="00073DF3"/>
    <w:rsid w:val="000857BF"/>
    <w:rsid w:val="000870DE"/>
    <w:rsid w:val="00095C4D"/>
    <w:rsid w:val="00096C99"/>
    <w:rsid w:val="000A0349"/>
    <w:rsid w:val="000A0EC9"/>
    <w:rsid w:val="000A3704"/>
    <w:rsid w:val="000A4FFE"/>
    <w:rsid w:val="000B27BB"/>
    <w:rsid w:val="000C0B5D"/>
    <w:rsid w:val="000C11E5"/>
    <w:rsid w:val="000C1BE1"/>
    <w:rsid w:val="000C2708"/>
    <w:rsid w:val="000C74D7"/>
    <w:rsid w:val="000D2ED4"/>
    <w:rsid w:val="000D55AB"/>
    <w:rsid w:val="000E68BC"/>
    <w:rsid w:val="000E76B0"/>
    <w:rsid w:val="000F5252"/>
    <w:rsid w:val="000F71B3"/>
    <w:rsid w:val="0010279A"/>
    <w:rsid w:val="00103018"/>
    <w:rsid w:val="00103BAB"/>
    <w:rsid w:val="00106384"/>
    <w:rsid w:val="0010787D"/>
    <w:rsid w:val="001079D3"/>
    <w:rsid w:val="0011047B"/>
    <w:rsid w:val="00112532"/>
    <w:rsid w:val="00112B0D"/>
    <w:rsid w:val="00117638"/>
    <w:rsid w:val="0012346B"/>
    <w:rsid w:val="00141083"/>
    <w:rsid w:val="00142A96"/>
    <w:rsid w:val="001467DE"/>
    <w:rsid w:val="00151869"/>
    <w:rsid w:val="0015382F"/>
    <w:rsid w:val="00153864"/>
    <w:rsid w:val="001629D2"/>
    <w:rsid w:val="00171433"/>
    <w:rsid w:val="001718CA"/>
    <w:rsid w:val="001735EF"/>
    <w:rsid w:val="00175ACD"/>
    <w:rsid w:val="001850E4"/>
    <w:rsid w:val="00185279"/>
    <w:rsid w:val="00185805"/>
    <w:rsid w:val="0019382F"/>
    <w:rsid w:val="00194803"/>
    <w:rsid w:val="0019553A"/>
    <w:rsid w:val="001A24CF"/>
    <w:rsid w:val="001A3D54"/>
    <w:rsid w:val="001A4CF3"/>
    <w:rsid w:val="001A6B3E"/>
    <w:rsid w:val="001A772B"/>
    <w:rsid w:val="001A7B0A"/>
    <w:rsid w:val="001B392B"/>
    <w:rsid w:val="001B4C4A"/>
    <w:rsid w:val="001B67D2"/>
    <w:rsid w:val="001C2723"/>
    <w:rsid w:val="001C5943"/>
    <w:rsid w:val="001C618A"/>
    <w:rsid w:val="001C7CE8"/>
    <w:rsid w:val="001D3058"/>
    <w:rsid w:val="001D328A"/>
    <w:rsid w:val="001D6AAD"/>
    <w:rsid w:val="001D76C4"/>
    <w:rsid w:val="001E0436"/>
    <w:rsid w:val="001E183D"/>
    <w:rsid w:val="001E18BD"/>
    <w:rsid w:val="001E38F8"/>
    <w:rsid w:val="001E4A24"/>
    <w:rsid w:val="001E62F9"/>
    <w:rsid w:val="001F4567"/>
    <w:rsid w:val="001F58EB"/>
    <w:rsid w:val="00200C43"/>
    <w:rsid w:val="002055E6"/>
    <w:rsid w:val="0022452B"/>
    <w:rsid w:val="002254C7"/>
    <w:rsid w:val="002267B3"/>
    <w:rsid w:val="00226FEF"/>
    <w:rsid w:val="00246F50"/>
    <w:rsid w:val="00254259"/>
    <w:rsid w:val="00265516"/>
    <w:rsid w:val="002766A0"/>
    <w:rsid w:val="002768B5"/>
    <w:rsid w:val="00276E63"/>
    <w:rsid w:val="00280582"/>
    <w:rsid w:val="00281C02"/>
    <w:rsid w:val="00284DB2"/>
    <w:rsid w:val="0028760C"/>
    <w:rsid w:val="00290F9F"/>
    <w:rsid w:val="002A0767"/>
    <w:rsid w:val="002A08F4"/>
    <w:rsid w:val="002A7A0C"/>
    <w:rsid w:val="002B0275"/>
    <w:rsid w:val="002B27D6"/>
    <w:rsid w:val="002B54AA"/>
    <w:rsid w:val="002B5E0C"/>
    <w:rsid w:val="002B7370"/>
    <w:rsid w:val="002B7C9C"/>
    <w:rsid w:val="002C19E6"/>
    <w:rsid w:val="002C5123"/>
    <w:rsid w:val="002D10FC"/>
    <w:rsid w:val="002D3E16"/>
    <w:rsid w:val="002E1DA6"/>
    <w:rsid w:val="002E6955"/>
    <w:rsid w:val="002F3C49"/>
    <w:rsid w:val="002F7F4E"/>
    <w:rsid w:val="00303A5F"/>
    <w:rsid w:val="003054EF"/>
    <w:rsid w:val="00306F5A"/>
    <w:rsid w:val="00311544"/>
    <w:rsid w:val="00315360"/>
    <w:rsid w:val="003203A1"/>
    <w:rsid w:val="00333188"/>
    <w:rsid w:val="00333EE9"/>
    <w:rsid w:val="0033634F"/>
    <w:rsid w:val="00351787"/>
    <w:rsid w:val="0035225A"/>
    <w:rsid w:val="00352ED7"/>
    <w:rsid w:val="00353454"/>
    <w:rsid w:val="0035737E"/>
    <w:rsid w:val="003614B3"/>
    <w:rsid w:val="00363153"/>
    <w:rsid w:val="0036548C"/>
    <w:rsid w:val="00365A30"/>
    <w:rsid w:val="00373A36"/>
    <w:rsid w:val="00374F09"/>
    <w:rsid w:val="00377084"/>
    <w:rsid w:val="0038160B"/>
    <w:rsid w:val="00382EA4"/>
    <w:rsid w:val="00384BAD"/>
    <w:rsid w:val="00391413"/>
    <w:rsid w:val="003931C5"/>
    <w:rsid w:val="00395954"/>
    <w:rsid w:val="003A10E3"/>
    <w:rsid w:val="003A67AF"/>
    <w:rsid w:val="003A7596"/>
    <w:rsid w:val="003B4B0E"/>
    <w:rsid w:val="003B6A6F"/>
    <w:rsid w:val="003C32B4"/>
    <w:rsid w:val="003D0D32"/>
    <w:rsid w:val="003D1974"/>
    <w:rsid w:val="003D2C39"/>
    <w:rsid w:val="003D5659"/>
    <w:rsid w:val="003E00EC"/>
    <w:rsid w:val="003E2A6C"/>
    <w:rsid w:val="003E7B26"/>
    <w:rsid w:val="003F4AB5"/>
    <w:rsid w:val="003F5252"/>
    <w:rsid w:val="004019A4"/>
    <w:rsid w:val="00401DD7"/>
    <w:rsid w:val="00402B06"/>
    <w:rsid w:val="00403F09"/>
    <w:rsid w:val="0040753C"/>
    <w:rsid w:val="0041427F"/>
    <w:rsid w:val="00415D7B"/>
    <w:rsid w:val="0041611F"/>
    <w:rsid w:val="00416143"/>
    <w:rsid w:val="00420ACC"/>
    <w:rsid w:val="00420CAA"/>
    <w:rsid w:val="00425E4F"/>
    <w:rsid w:val="0042616F"/>
    <w:rsid w:val="00431511"/>
    <w:rsid w:val="0043312F"/>
    <w:rsid w:val="00436084"/>
    <w:rsid w:val="004638F1"/>
    <w:rsid w:val="00467D9C"/>
    <w:rsid w:val="00476B60"/>
    <w:rsid w:val="00481792"/>
    <w:rsid w:val="00485C08"/>
    <w:rsid w:val="00486D9A"/>
    <w:rsid w:val="004A37AA"/>
    <w:rsid w:val="004A3FB5"/>
    <w:rsid w:val="004A5ACF"/>
    <w:rsid w:val="004B0CC6"/>
    <w:rsid w:val="004B14E5"/>
    <w:rsid w:val="004B5829"/>
    <w:rsid w:val="004C0A44"/>
    <w:rsid w:val="004C53B5"/>
    <w:rsid w:val="004C6523"/>
    <w:rsid w:val="004E7041"/>
    <w:rsid w:val="004F0CB7"/>
    <w:rsid w:val="004F32A1"/>
    <w:rsid w:val="004F4D61"/>
    <w:rsid w:val="004F60D2"/>
    <w:rsid w:val="004F6D7C"/>
    <w:rsid w:val="005124BC"/>
    <w:rsid w:val="00513E25"/>
    <w:rsid w:val="00522821"/>
    <w:rsid w:val="00524314"/>
    <w:rsid w:val="005277B1"/>
    <w:rsid w:val="005325F6"/>
    <w:rsid w:val="00535B91"/>
    <w:rsid w:val="00537050"/>
    <w:rsid w:val="00537579"/>
    <w:rsid w:val="005428E9"/>
    <w:rsid w:val="005432C0"/>
    <w:rsid w:val="00550E9B"/>
    <w:rsid w:val="00553454"/>
    <w:rsid w:val="005562D7"/>
    <w:rsid w:val="0055658C"/>
    <w:rsid w:val="00557A12"/>
    <w:rsid w:val="00562FB7"/>
    <w:rsid w:val="00566BC8"/>
    <w:rsid w:val="00573287"/>
    <w:rsid w:val="00574B44"/>
    <w:rsid w:val="00574DDF"/>
    <w:rsid w:val="00580E16"/>
    <w:rsid w:val="00583CB7"/>
    <w:rsid w:val="005905D6"/>
    <w:rsid w:val="00595245"/>
    <w:rsid w:val="00595831"/>
    <w:rsid w:val="005A3740"/>
    <w:rsid w:val="005A462E"/>
    <w:rsid w:val="005A5C88"/>
    <w:rsid w:val="005A5CA0"/>
    <w:rsid w:val="005B405C"/>
    <w:rsid w:val="005B4DF2"/>
    <w:rsid w:val="005C0363"/>
    <w:rsid w:val="005C383F"/>
    <w:rsid w:val="005C428F"/>
    <w:rsid w:val="005C693A"/>
    <w:rsid w:val="005D031B"/>
    <w:rsid w:val="005D0834"/>
    <w:rsid w:val="005E0893"/>
    <w:rsid w:val="005E1326"/>
    <w:rsid w:val="005E40DD"/>
    <w:rsid w:val="005E4185"/>
    <w:rsid w:val="005E49D9"/>
    <w:rsid w:val="005E731A"/>
    <w:rsid w:val="005F44CF"/>
    <w:rsid w:val="005F793E"/>
    <w:rsid w:val="005F79EE"/>
    <w:rsid w:val="00600453"/>
    <w:rsid w:val="006040EC"/>
    <w:rsid w:val="00614373"/>
    <w:rsid w:val="006155B0"/>
    <w:rsid w:val="00616645"/>
    <w:rsid w:val="00617329"/>
    <w:rsid w:val="0061785B"/>
    <w:rsid w:val="006230AF"/>
    <w:rsid w:val="0062387C"/>
    <w:rsid w:val="00630F94"/>
    <w:rsid w:val="006317DC"/>
    <w:rsid w:val="0063199D"/>
    <w:rsid w:val="00651631"/>
    <w:rsid w:val="006520FB"/>
    <w:rsid w:val="00652D92"/>
    <w:rsid w:val="00656F70"/>
    <w:rsid w:val="006573DF"/>
    <w:rsid w:val="0066084A"/>
    <w:rsid w:val="00660E04"/>
    <w:rsid w:val="00670DDE"/>
    <w:rsid w:val="00671036"/>
    <w:rsid w:val="00681ED3"/>
    <w:rsid w:val="00683A78"/>
    <w:rsid w:val="00683E53"/>
    <w:rsid w:val="00687031"/>
    <w:rsid w:val="00692096"/>
    <w:rsid w:val="00693526"/>
    <w:rsid w:val="00695648"/>
    <w:rsid w:val="00695CDA"/>
    <w:rsid w:val="006A71E2"/>
    <w:rsid w:val="006A738F"/>
    <w:rsid w:val="006B191F"/>
    <w:rsid w:val="006B5844"/>
    <w:rsid w:val="006B6C10"/>
    <w:rsid w:val="006C6393"/>
    <w:rsid w:val="006C79AE"/>
    <w:rsid w:val="006D0B37"/>
    <w:rsid w:val="006D2C5C"/>
    <w:rsid w:val="006D3AF0"/>
    <w:rsid w:val="006D4695"/>
    <w:rsid w:val="006D6DBB"/>
    <w:rsid w:val="006D7686"/>
    <w:rsid w:val="006E2787"/>
    <w:rsid w:val="006E2CF1"/>
    <w:rsid w:val="006E5E80"/>
    <w:rsid w:val="006E6A2F"/>
    <w:rsid w:val="006E787B"/>
    <w:rsid w:val="006F19E4"/>
    <w:rsid w:val="006F4A16"/>
    <w:rsid w:val="007004E0"/>
    <w:rsid w:val="0070461F"/>
    <w:rsid w:val="00711D15"/>
    <w:rsid w:val="00716139"/>
    <w:rsid w:val="0072551D"/>
    <w:rsid w:val="00730A53"/>
    <w:rsid w:val="007341DC"/>
    <w:rsid w:val="00740882"/>
    <w:rsid w:val="00752815"/>
    <w:rsid w:val="007542B6"/>
    <w:rsid w:val="00756104"/>
    <w:rsid w:val="007567D6"/>
    <w:rsid w:val="007648A1"/>
    <w:rsid w:val="0076773D"/>
    <w:rsid w:val="00772EE1"/>
    <w:rsid w:val="00774396"/>
    <w:rsid w:val="0077762B"/>
    <w:rsid w:val="00785E59"/>
    <w:rsid w:val="0078658D"/>
    <w:rsid w:val="007912D5"/>
    <w:rsid w:val="00791543"/>
    <w:rsid w:val="0079375B"/>
    <w:rsid w:val="007952DB"/>
    <w:rsid w:val="00796694"/>
    <w:rsid w:val="00796A77"/>
    <w:rsid w:val="007972BF"/>
    <w:rsid w:val="00797CD0"/>
    <w:rsid w:val="007A4AE3"/>
    <w:rsid w:val="007B1FC5"/>
    <w:rsid w:val="007B233F"/>
    <w:rsid w:val="007C7E26"/>
    <w:rsid w:val="007D0CF0"/>
    <w:rsid w:val="007D465F"/>
    <w:rsid w:val="007E0AC7"/>
    <w:rsid w:val="007E3BB6"/>
    <w:rsid w:val="007E7901"/>
    <w:rsid w:val="007F5BD7"/>
    <w:rsid w:val="00801640"/>
    <w:rsid w:val="00801CF4"/>
    <w:rsid w:val="0080208E"/>
    <w:rsid w:val="008044F0"/>
    <w:rsid w:val="008054B8"/>
    <w:rsid w:val="00812F48"/>
    <w:rsid w:val="008166EF"/>
    <w:rsid w:val="008172B8"/>
    <w:rsid w:val="00835606"/>
    <w:rsid w:val="008360CF"/>
    <w:rsid w:val="008363F5"/>
    <w:rsid w:val="008364E3"/>
    <w:rsid w:val="00841668"/>
    <w:rsid w:val="008436AF"/>
    <w:rsid w:val="008472A2"/>
    <w:rsid w:val="00857BBA"/>
    <w:rsid w:val="0086526D"/>
    <w:rsid w:val="0087003F"/>
    <w:rsid w:val="00870416"/>
    <w:rsid w:val="00877678"/>
    <w:rsid w:val="008823BF"/>
    <w:rsid w:val="008824A5"/>
    <w:rsid w:val="008842A7"/>
    <w:rsid w:val="00886473"/>
    <w:rsid w:val="008923E5"/>
    <w:rsid w:val="008A2307"/>
    <w:rsid w:val="008A2B8C"/>
    <w:rsid w:val="008B3828"/>
    <w:rsid w:val="008B3F59"/>
    <w:rsid w:val="008B4FA3"/>
    <w:rsid w:val="008C0946"/>
    <w:rsid w:val="008C094B"/>
    <w:rsid w:val="008C1380"/>
    <w:rsid w:val="008C616E"/>
    <w:rsid w:val="008C684C"/>
    <w:rsid w:val="008C7C7E"/>
    <w:rsid w:val="008E4DBB"/>
    <w:rsid w:val="008E73EE"/>
    <w:rsid w:val="008E758C"/>
    <w:rsid w:val="008F0A54"/>
    <w:rsid w:val="00905692"/>
    <w:rsid w:val="009116CD"/>
    <w:rsid w:val="00911DCF"/>
    <w:rsid w:val="0092105D"/>
    <w:rsid w:val="0092194D"/>
    <w:rsid w:val="009222E9"/>
    <w:rsid w:val="009259BB"/>
    <w:rsid w:val="009259CF"/>
    <w:rsid w:val="009339B9"/>
    <w:rsid w:val="009352DC"/>
    <w:rsid w:val="00936CF9"/>
    <w:rsid w:val="00937E31"/>
    <w:rsid w:val="00942A13"/>
    <w:rsid w:val="00945402"/>
    <w:rsid w:val="0095000D"/>
    <w:rsid w:val="00951397"/>
    <w:rsid w:val="00952EE2"/>
    <w:rsid w:val="00954D93"/>
    <w:rsid w:val="00956A85"/>
    <w:rsid w:val="00960261"/>
    <w:rsid w:val="00960684"/>
    <w:rsid w:val="009613A3"/>
    <w:rsid w:val="00963A7D"/>
    <w:rsid w:val="00964827"/>
    <w:rsid w:val="00973B7D"/>
    <w:rsid w:val="0097548D"/>
    <w:rsid w:val="009849E8"/>
    <w:rsid w:val="00986104"/>
    <w:rsid w:val="00991A0F"/>
    <w:rsid w:val="009A4BC5"/>
    <w:rsid w:val="009A7BA3"/>
    <w:rsid w:val="009B13D9"/>
    <w:rsid w:val="009D060A"/>
    <w:rsid w:val="009D45B4"/>
    <w:rsid w:val="009D5125"/>
    <w:rsid w:val="009D577C"/>
    <w:rsid w:val="009E13CD"/>
    <w:rsid w:val="009E1957"/>
    <w:rsid w:val="009E2424"/>
    <w:rsid w:val="009E4488"/>
    <w:rsid w:val="009E479A"/>
    <w:rsid w:val="009F061F"/>
    <w:rsid w:val="009F0C5C"/>
    <w:rsid w:val="00A03A8F"/>
    <w:rsid w:val="00A044AA"/>
    <w:rsid w:val="00A10F4A"/>
    <w:rsid w:val="00A11BD6"/>
    <w:rsid w:val="00A21738"/>
    <w:rsid w:val="00A27941"/>
    <w:rsid w:val="00A309EE"/>
    <w:rsid w:val="00A30D6F"/>
    <w:rsid w:val="00A368BC"/>
    <w:rsid w:val="00A54D80"/>
    <w:rsid w:val="00A70ADC"/>
    <w:rsid w:val="00A73188"/>
    <w:rsid w:val="00A80DD1"/>
    <w:rsid w:val="00A83AD1"/>
    <w:rsid w:val="00A84DD4"/>
    <w:rsid w:val="00A8571F"/>
    <w:rsid w:val="00A95E8E"/>
    <w:rsid w:val="00A969F5"/>
    <w:rsid w:val="00AA60F8"/>
    <w:rsid w:val="00AA693D"/>
    <w:rsid w:val="00AB3252"/>
    <w:rsid w:val="00AB3F91"/>
    <w:rsid w:val="00AD04E5"/>
    <w:rsid w:val="00AD187D"/>
    <w:rsid w:val="00AE1210"/>
    <w:rsid w:val="00AE1295"/>
    <w:rsid w:val="00AE53A2"/>
    <w:rsid w:val="00AF0611"/>
    <w:rsid w:val="00AF0631"/>
    <w:rsid w:val="00AF24D6"/>
    <w:rsid w:val="00AF52D0"/>
    <w:rsid w:val="00B00110"/>
    <w:rsid w:val="00B03546"/>
    <w:rsid w:val="00B041F1"/>
    <w:rsid w:val="00B07448"/>
    <w:rsid w:val="00B1677E"/>
    <w:rsid w:val="00B2335C"/>
    <w:rsid w:val="00B25865"/>
    <w:rsid w:val="00B26DF1"/>
    <w:rsid w:val="00B27430"/>
    <w:rsid w:val="00B3376A"/>
    <w:rsid w:val="00B357AC"/>
    <w:rsid w:val="00B447F9"/>
    <w:rsid w:val="00B51889"/>
    <w:rsid w:val="00B55060"/>
    <w:rsid w:val="00B56DF7"/>
    <w:rsid w:val="00B6348A"/>
    <w:rsid w:val="00B64514"/>
    <w:rsid w:val="00B71A5F"/>
    <w:rsid w:val="00B76026"/>
    <w:rsid w:val="00B7661B"/>
    <w:rsid w:val="00B80F39"/>
    <w:rsid w:val="00B811D3"/>
    <w:rsid w:val="00B904DD"/>
    <w:rsid w:val="00B90A05"/>
    <w:rsid w:val="00B941E8"/>
    <w:rsid w:val="00BA0110"/>
    <w:rsid w:val="00BA4A5D"/>
    <w:rsid w:val="00BA525E"/>
    <w:rsid w:val="00BB06C9"/>
    <w:rsid w:val="00BB0752"/>
    <w:rsid w:val="00BB3109"/>
    <w:rsid w:val="00BB69C0"/>
    <w:rsid w:val="00BC0725"/>
    <w:rsid w:val="00BD2CF7"/>
    <w:rsid w:val="00BD6779"/>
    <w:rsid w:val="00BD7AA5"/>
    <w:rsid w:val="00BF7A62"/>
    <w:rsid w:val="00C002AF"/>
    <w:rsid w:val="00C05D06"/>
    <w:rsid w:val="00C06B1E"/>
    <w:rsid w:val="00C075B2"/>
    <w:rsid w:val="00C10E8C"/>
    <w:rsid w:val="00C1394D"/>
    <w:rsid w:val="00C2158A"/>
    <w:rsid w:val="00C22CF8"/>
    <w:rsid w:val="00C242A9"/>
    <w:rsid w:val="00C27294"/>
    <w:rsid w:val="00C363DA"/>
    <w:rsid w:val="00C3702A"/>
    <w:rsid w:val="00C37434"/>
    <w:rsid w:val="00C41BE4"/>
    <w:rsid w:val="00C4489E"/>
    <w:rsid w:val="00C45ABD"/>
    <w:rsid w:val="00C46ECB"/>
    <w:rsid w:val="00C504BA"/>
    <w:rsid w:val="00C51324"/>
    <w:rsid w:val="00C514D6"/>
    <w:rsid w:val="00C533FE"/>
    <w:rsid w:val="00C55D54"/>
    <w:rsid w:val="00C574E0"/>
    <w:rsid w:val="00C57522"/>
    <w:rsid w:val="00C661D8"/>
    <w:rsid w:val="00C71B5C"/>
    <w:rsid w:val="00C72508"/>
    <w:rsid w:val="00C72C2D"/>
    <w:rsid w:val="00C73B70"/>
    <w:rsid w:val="00C85BD8"/>
    <w:rsid w:val="00C94426"/>
    <w:rsid w:val="00CA4293"/>
    <w:rsid w:val="00CA47BA"/>
    <w:rsid w:val="00CA7066"/>
    <w:rsid w:val="00CA7524"/>
    <w:rsid w:val="00CA7977"/>
    <w:rsid w:val="00CC06B8"/>
    <w:rsid w:val="00CC7A0D"/>
    <w:rsid w:val="00CD1615"/>
    <w:rsid w:val="00CD5F1F"/>
    <w:rsid w:val="00CD6201"/>
    <w:rsid w:val="00CE748D"/>
    <w:rsid w:val="00CE7684"/>
    <w:rsid w:val="00CF36AB"/>
    <w:rsid w:val="00CF64BF"/>
    <w:rsid w:val="00D03FB9"/>
    <w:rsid w:val="00D044F6"/>
    <w:rsid w:val="00D055F2"/>
    <w:rsid w:val="00D07C29"/>
    <w:rsid w:val="00D07E2B"/>
    <w:rsid w:val="00D07E62"/>
    <w:rsid w:val="00D11516"/>
    <w:rsid w:val="00D21F32"/>
    <w:rsid w:val="00D30B34"/>
    <w:rsid w:val="00D33964"/>
    <w:rsid w:val="00D3595F"/>
    <w:rsid w:val="00D37001"/>
    <w:rsid w:val="00D429BC"/>
    <w:rsid w:val="00D52857"/>
    <w:rsid w:val="00D52F75"/>
    <w:rsid w:val="00D546E6"/>
    <w:rsid w:val="00D5754E"/>
    <w:rsid w:val="00D57ED5"/>
    <w:rsid w:val="00D61C47"/>
    <w:rsid w:val="00D6614C"/>
    <w:rsid w:val="00D7639E"/>
    <w:rsid w:val="00D77E41"/>
    <w:rsid w:val="00D805AB"/>
    <w:rsid w:val="00D865A6"/>
    <w:rsid w:val="00D93014"/>
    <w:rsid w:val="00D952D1"/>
    <w:rsid w:val="00D95C0E"/>
    <w:rsid w:val="00D967CD"/>
    <w:rsid w:val="00D96860"/>
    <w:rsid w:val="00D9784E"/>
    <w:rsid w:val="00D97A07"/>
    <w:rsid w:val="00DA02FC"/>
    <w:rsid w:val="00DA0669"/>
    <w:rsid w:val="00DB1931"/>
    <w:rsid w:val="00DB6EAC"/>
    <w:rsid w:val="00DC66E9"/>
    <w:rsid w:val="00DC6F3B"/>
    <w:rsid w:val="00DD7136"/>
    <w:rsid w:val="00DD7893"/>
    <w:rsid w:val="00DE1200"/>
    <w:rsid w:val="00DE2401"/>
    <w:rsid w:val="00DE293B"/>
    <w:rsid w:val="00DE31F2"/>
    <w:rsid w:val="00DE48C3"/>
    <w:rsid w:val="00DF6A71"/>
    <w:rsid w:val="00E05577"/>
    <w:rsid w:val="00E05D8C"/>
    <w:rsid w:val="00E06259"/>
    <w:rsid w:val="00E16E3F"/>
    <w:rsid w:val="00E21335"/>
    <w:rsid w:val="00E253BD"/>
    <w:rsid w:val="00E30814"/>
    <w:rsid w:val="00E315D4"/>
    <w:rsid w:val="00E33F26"/>
    <w:rsid w:val="00E36F0E"/>
    <w:rsid w:val="00E40DDC"/>
    <w:rsid w:val="00E439C1"/>
    <w:rsid w:val="00E45B5D"/>
    <w:rsid w:val="00E51E98"/>
    <w:rsid w:val="00E55B8B"/>
    <w:rsid w:val="00E56C2D"/>
    <w:rsid w:val="00E60E90"/>
    <w:rsid w:val="00E617F1"/>
    <w:rsid w:val="00E73E04"/>
    <w:rsid w:val="00E85877"/>
    <w:rsid w:val="00E8778F"/>
    <w:rsid w:val="00EA1A4D"/>
    <w:rsid w:val="00EA2305"/>
    <w:rsid w:val="00EA344C"/>
    <w:rsid w:val="00EA6622"/>
    <w:rsid w:val="00EB2C54"/>
    <w:rsid w:val="00EB453F"/>
    <w:rsid w:val="00EB4E6A"/>
    <w:rsid w:val="00EB6970"/>
    <w:rsid w:val="00EB7218"/>
    <w:rsid w:val="00EC0BC5"/>
    <w:rsid w:val="00EC19EE"/>
    <w:rsid w:val="00EC2E57"/>
    <w:rsid w:val="00EC2E76"/>
    <w:rsid w:val="00EC66CE"/>
    <w:rsid w:val="00EC6727"/>
    <w:rsid w:val="00ED3FDF"/>
    <w:rsid w:val="00ED49E9"/>
    <w:rsid w:val="00ED6876"/>
    <w:rsid w:val="00EE7C20"/>
    <w:rsid w:val="00EF4278"/>
    <w:rsid w:val="00EF73B8"/>
    <w:rsid w:val="00F02CC7"/>
    <w:rsid w:val="00F03006"/>
    <w:rsid w:val="00F04D16"/>
    <w:rsid w:val="00F07351"/>
    <w:rsid w:val="00F15204"/>
    <w:rsid w:val="00F16F9E"/>
    <w:rsid w:val="00F2240B"/>
    <w:rsid w:val="00F32C35"/>
    <w:rsid w:val="00F354D5"/>
    <w:rsid w:val="00F3606A"/>
    <w:rsid w:val="00F44525"/>
    <w:rsid w:val="00F47F43"/>
    <w:rsid w:val="00F50490"/>
    <w:rsid w:val="00F5153C"/>
    <w:rsid w:val="00F5416B"/>
    <w:rsid w:val="00F55CBE"/>
    <w:rsid w:val="00F60891"/>
    <w:rsid w:val="00F65956"/>
    <w:rsid w:val="00F675E1"/>
    <w:rsid w:val="00F71D0D"/>
    <w:rsid w:val="00F760E8"/>
    <w:rsid w:val="00F77F03"/>
    <w:rsid w:val="00F9696F"/>
    <w:rsid w:val="00F975C4"/>
    <w:rsid w:val="00FA4DBD"/>
    <w:rsid w:val="00FA51B3"/>
    <w:rsid w:val="00FA6EE3"/>
    <w:rsid w:val="00FB0E39"/>
    <w:rsid w:val="00FB1EAC"/>
    <w:rsid w:val="00FB45F1"/>
    <w:rsid w:val="00FC4DE9"/>
    <w:rsid w:val="00FD0320"/>
    <w:rsid w:val="00FD19A1"/>
    <w:rsid w:val="00FD3E46"/>
    <w:rsid w:val="00FE0191"/>
    <w:rsid w:val="00FE6ACB"/>
    <w:rsid w:val="00FF08BA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5"/>
    <o:shapelayout v:ext="edit">
      <o:idmap v:ext="edit" data="2"/>
    </o:shapelayout>
  </w:shapeDefaults>
  <w:decimalSymbol w:val="."/>
  <w:listSeparator w:val=","/>
  <w14:docId w14:val="21F28D37"/>
  <w15:docId w15:val="{394E0820-F9F9-43F0-8E7D-B58E4462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51D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28A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28A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328A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28A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328A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328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28A"/>
    <w:pPr>
      <w:keepNext/>
      <w:keepLines/>
      <w:spacing w:before="40" w:after="0"/>
      <w:outlineLvl w:val="6"/>
    </w:pPr>
    <w:rPr>
      <w:rFonts w:ascii="Calibri Light" w:eastAsia="SimSun" w:hAnsi="Calibri Light" w:cs="Times New Roma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28A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28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1F4E7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328A"/>
    <w:pPr>
      <w:spacing w:after="0" w:line="204" w:lineRule="auto"/>
      <w:contextualSpacing/>
    </w:pPr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1D328A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28A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1D328A"/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Heading1Char">
    <w:name w:val="Heading 1 Char"/>
    <w:link w:val="Heading1"/>
    <w:uiPriority w:val="9"/>
    <w:rsid w:val="001D328A"/>
    <w:rPr>
      <w:rFonts w:ascii="Calibri Light" w:eastAsia="SimSun" w:hAnsi="Calibri Light" w:cs="Times New Roman"/>
      <w:color w:val="1F4E79"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1D328A"/>
    <w:pPr>
      <w:spacing w:line="240" w:lineRule="auto"/>
    </w:pPr>
    <w:rPr>
      <w:b/>
      <w:bCs/>
      <w:smallCaps/>
      <w:color w:val="44546A"/>
    </w:rPr>
  </w:style>
  <w:style w:type="character" w:customStyle="1" w:styleId="Heading2Char">
    <w:name w:val="Heading 2 Char"/>
    <w:link w:val="Heading2"/>
    <w:uiPriority w:val="9"/>
    <w:rsid w:val="001D328A"/>
    <w:rPr>
      <w:rFonts w:ascii="Calibri Light" w:eastAsia="SimSun" w:hAnsi="Calibri Light" w:cs="Times New Roman"/>
      <w:color w:val="2E74B5"/>
      <w:sz w:val="32"/>
      <w:szCs w:val="32"/>
    </w:rPr>
  </w:style>
  <w:style w:type="character" w:styleId="Emphasis">
    <w:name w:val="Emphasis"/>
    <w:uiPriority w:val="20"/>
    <w:qFormat/>
    <w:rsid w:val="001D328A"/>
    <w:rPr>
      <w:i/>
      <w:iCs/>
    </w:rPr>
  </w:style>
  <w:style w:type="character" w:customStyle="1" w:styleId="Heading3Char">
    <w:name w:val="Heading 3 Char"/>
    <w:link w:val="Heading3"/>
    <w:uiPriority w:val="9"/>
    <w:rsid w:val="001D328A"/>
    <w:rPr>
      <w:rFonts w:ascii="Calibri Light" w:eastAsia="SimSun" w:hAnsi="Calibri Light" w:cs="Times New Roman"/>
      <w:color w:val="2E74B5"/>
      <w:sz w:val="28"/>
      <w:szCs w:val="28"/>
    </w:rPr>
  </w:style>
  <w:style w:type="character" w:styleId="PageNumber">
    <w:name w:val="page number"/>
    <w:uiPriority w:val="99"/>
    <w:rPr>
      <w:rFonts w:ascii="Corbel" w:hAnsi="Corbel"/>
      <w:color w:val="FF5C0B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/>
      <w:sz w:val="20"/>
    </w:rPr>
  </w:style>
  <w:style w:type="character" w:customStyle="1" w:styleId="HeaderChar">
    <w:name w:val="Header Char"/>
    <w:link w:val="Header"/>
    <w:uiPriority w:val="99"/>
    <w:rPr>
      <w:caps/>
      <w:color w:val="FF5C0B"/>
      <w:sz w:val="20"/>
    </w:rPr>
  </w:style>
  <w:style w:type="paragraph" w:customStyle="1" w:styleId="Name">
    <w:name w:val="Name"/>
    <w:basedOn w:val="Normal"/>
    <w:rPr>
      <w:color w:val="404040"/>
    </w:rPr>
  </w:style>
  <w:style w:type="paragraph" w:customStyle="1" w:styleId="SidebarTableText">
    <w:name w:val="Sidebar Table Text"/>
    <w:basedOn w:val="Normal"/>
    <w:rPr>
      <w:sz w:val="16"/>
    </w:rPr>
  </w:style>
  <w:style w:type="character" w:customStyle="1" w:styleId="Heading4Char">
    <w:name w:val="Heading 4 Char"/>
    <w:link w:val="Heading4"/>
    <w:uiPriority w:val="9"/>
    <w:rsid w:val="001D328A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rsid w:val="001D328A"/>
    <w:rPr>
      <w:rFonts w:ascii="Calibri Light" w:eastAsia="SimSun" w:hAnsi="Calibri Light" w:cs="Times New Roman"/>
      <w:caps/>
      <w:color w:val="2E74B5"/>
    </w:rPr>
  </w:style>
  <w:style w:type="paragraph" w:customStyle="1" w:styleId="ContactInfo">
    <w:name w:val="Contact Info"/>
    <w:basedOn w:val="Normal"/>
    <w:pPr>
      <w:spacing w:after="120"/>
    </w:pPr>
    <w:rPr>
      <w:color w:val="808080"/>
      <w:sz w:val="16"/>
      <w:lang w:val="fr-FR"/>
    </w:rPr>
  </w:style>
  <w:style w:type="paragraph" w:customStyle="1" w:styleId="Caption2">
    <w:name w:val="Caption 2"/>
    <w:basedOn w:val="Normal"/>
    <w:pPr>
      <w:spacing w:after="0"/>
    </w:pPr>
    <w:rPr>
      <w:i/>
      <w:color w:val="7F7F7F"/>
      <w:sz w:val="16"/>
    </w:rPr>
  </w:style>
  <w:style w:type="paragraph" w:customStyle="1" w:styleId="Callout">
    <w:name w:val="Callout"/>
    <w:basedOn w:val="Normal"/>
    <w:pPr>
      <w:spacing w:before="40" w:after="0"/>
      <w:ind w:left="-216"/>
    </w:pPr>
    <w:rPr>
      <w:rFonts w:ascii="Trebuchet MS" w:hAnsi="Trebuchet MS"/>
      <w:color w:val="D9D9D9"/>
      <w:sz w:val="72"/>
    </w:rPr>
  </w:style>
  <w:style w:type="paragraph" w:customStyle="1" w:styleId="SidebarText">
    <w:name w:val="Sidebar Text"/>
    <w:basedOn w:val="Normal"/>
    <w:pPr>
      <w:ind w:left="-216" w:right="-144"/>
    </w:pPr>
    <w:rPr>
      <w:sz w:val="16"/>
    </w:rPr>
  </w:style>
  <w:style w:type="character" w:customStyle="1" w:styleId="Heading6Char">
    <w:name w:val="Heading 6 Char"/>
    <w:link w:val="Heading6"/>
    <w:uiPriority w:val="9"/>
    <w:rsid w:val="001D328A"/>
    <w:rPr>
      <w:rFonts w:ascii="Calibri Light" w:eastAsia="SimSun" w:hAnsi="Calibri Light" w:cs="Times New Roman"/>
      <w:i/>
      <w:iCs/>
      <w:caps/>
      <w:color w:val="1F4E79"/>
    </w:rPr>
  </w:style>
  <w:style w:type="paragraph" w:customStyle="1" w:styleId="Title-Back">
    <w:name w:val="Title-Back"/>
    <w:basedOn w:val="Normal"/>
    <w:pPr>
      <w:spacing w:before="120" w:after="0"/>
      <w:jc w:val="right"/>
    </w:pPr>
    <w:rPr>
      <w:rFonts w:ascii="Trebuchet MS" w:hAnsi="Trebuchet MS"/>
      <w:color w:val="FFFFFF"/>
      <w:sz w:val="56"/>
    </w:rPr>
  </w:style>
  <w:style w:type="paragraph" w:customStyle="1" w:styleId="Subtitle-Back">
    <w:name w:val="Subtitle-Back"/>
    <w:basedOn w:val="Normal"/>
    <w:pPr>
      <w:spacing w:after="1200"/>
      <w:jc w:val="right"/>
    </w:pPr>
    <w:rPr>
      <w:rFonts w:ascii="Trebuchet MS" w:hAnsi="Trebuchet MS"/>
      <w:color w:val="FFFFFF"/>
      <w:sz w:val="44"/>
    </w:rPr>
  </w:style>
  <w:style w:type="paragraph" w:customStyle="1" w:styleId="ReturnAddress">
    <w:name w:val="Return Address"/>
    <w:basedOn w:val="Normal"/>
    <w:pPr>
      <w:spacing w:after="240"/>
      <w:jc w:val="right"/>
    </w:pPr>
    <w:rPr>
      <w:color w:val="FFFFFF"/>
    </w:rPr>
  </w:style>
  <w:style w:type="paragraph" w:customStyle="1" w:styleId="Address">
    <w:name w:val="Address"/>
    <w:basedOn w:val="Normal"/>
    <w:pPr>
      <w:spacing w:after="0"/>
    </w:pPr>
    <w:rPr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D328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262626"/>
      <w:sz w:val="16"/>
      <w:szCs w:val="16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pPr>
      <w:jc w:val="right"/>
    </w:pPr>
    <w:rPr>
      <w:caps w:val="0"/>
      <w:color w:val="808080"/>
    </w:rPr>
  </w:style>
  <w:style w:type="paragraph" w:styleId="NormalWeb">
    <w:name w:val="Normal (Web)"/>
    <w:basedOn w:val="Normal"/>
    <w:uiPriority w:val="99"/>
    <w:unhideWhenUsed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Sidebarphoto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link w:val="IssueNumber"/>
    <w:rPr>
      <w:color w:val="8080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Pr>
      <w:color w:val="262626"/>
      <w:sz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color w:val="262626"/>
      <w:sz w:val="20"/>
      <w:szCs w:val="20"/>
    </w:rPr>
  </w:style>
  <w:style w:type="character" w:styleId="FollowedHyperlink">
    <w:name w:val="FollowedHyperlink"/>
    <w:uiPriority w:val="99"/>
    <w:semiHidden/>
    <w:unhideWhenUsed/>
    <w:rPr>
      <w:color w:val="E3791C"/>
      <w:u w:val="single"/>
    </w:rPr>
  </w:style>
  <w:style w:type="character" w:styleId="Hyperlink">
    <w:name w:val="Hyperlink"/>
    <w:uiPriority w:val="99"/>
    <w:unhideWhenUsed/>
    <w:rPr>
      <w:color w:val="BC2700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pPr>
      <w:jc w:val="right"/>
    </w:pPr>
    <w:rPr>
      <w:color w:val="000000"/>
      <w:sz w:val="20"/>
    </w:rPr>
  </w:style>
  <w:style w:type="paragraph" w:customStyle="1" w:styleId="SidebarHighlightText">
    <w:name w:val="Sidebar Highlight Text"/>
    <w:basedOn w:val="Normal"/>
    <w:pPr>
      <w:spacing w:after="80"/>
      <w:ind w:left="-216"/>
    </w:pPr>
    <w:rPr>
      <w:rFonts w:ascii="Trebuchet MS" w:hAnsi="Trebuchet MS"/>
      <w:color w:val="595959"/>
      <w:sz w:val="24"/>
    </w:rPr>
  </w:style>
  <w:style w:type="character" w:styleId="Strong">
    <w:name w:val="Strong"/>
    <w:uiPriority w:val="22"/>
    <w:qFormat/>
    <w:rsid w:val="001D328A"/>
    <w:rPr>
      <w:b/>
      <w:bCs/>
    </w:rPr>
  </w:style>
  <w:style w:type="paragraph" w:customStyle="1" w:styleId="HeaderSpace">
    <w:name w:val="Header Space"/>
    <w:basedOn w:val="Normal"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pPr>
      <w:spacing w:before="120" w:after="0"/>
      <w:ind w:left="-216" w:right="-144"/>
    </w:pPr>
    <w:rPr>
      <w:rFonts w:ascii="Trebuchet MS" w:hAnsi="Trebuchet MS"/>
      <w:color w:val="FF5C0B"/>
      <w:sz w:val="24"/>
      <w:szCs w:val="24"/>
    </w:rPr>
  </w:style>
  <w:style w:type="paragraph" w:customStyle="1" w:styleId="SidebarPhoto0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Heading7Char">
    <w:name w:val="Heading 7 Char"/>
    <w:link w:val="Heading7"/>
    <w:uiPriority w:val="9"/>
    <w:semiHidden/>
    <w:rsid w:val="001D328A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1D328A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1D328A"/>
    <w:rPr>
      <w:rFonts w:ascii="Calibri Light" w:eastAsia="SimSun" w:hAnsi="Calibri Light" w:cs="Times New Roman"/>
      <w:i/>
      <w:iCs/>
      <w:color w:val="1F4E79"/>
    </w:rPr>
  </w:style>
  <w:style w:type="paragraph" w:styleId="Quote">
    <w:name w:val="Quote"/>
    <w:basedOn w:val="Normal"/>
    <w:next w:val="Normal"/>
    <w:link w:val="QuoteChar"/>
    <w:uiPriority w:val="29"/>
    <w:qFormat/>
    <w:rsid w:val="001D328A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1D328A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28A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1D328A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1D328A"/>
    <w:rPr>
      <w:i/>
      <w:iCs/>
      <w:color w:val="595959"/>
    </w:rPr>
  </w:style>
  <w:style w:type="character" w:styleId="IntenseEmphasis">
    <w:name w:val="Intense Emphasis"/>
    <w:uiPriority w:val="21"/>
    <w:qFormat/>
    <w:rsid w:val="001D328A"/>
    <w:rPr>
      <w:b/>
      <w:bCs/>
      <w:i/>
      <w:iCs/>
    </w:rPr>
  </w:style>
  <w:style w:type="character" w:styleId="SubtleReference">
    <w:name w:val="Subtle Reference"/>
    <w:uiPriority w:val="31"/>
    <w:qFormat/>
    <w:rsid w:val="001D328A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1D328A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1D328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328A"/>
    <w:pPr>
      <w:outlineLvl w:val="9"/>
    </w:pPr>
  </w:style>
  <w:style w:type="paragraph" w:styleId="ListParagraph">
    <w:name w:val="List Paragraph"/>
    <w:basedOn w:val="Normal"/>
    <w:uiPriority w:val="34"/>
    <w:qFormat/>
    <w:rsid w:val="00374F09"/>
    <w:pPr>
      <w:ind w:left="720"/>
      <w:contextualSpacing/>
    </w:pPr>
    <w:rPr>
      <w:szCs w:val="28"/>
    </w:rPr>
  </w:style>
  <w:style w:type="table" w:styleId="PlainTable1">
    <w:name w:val="Plain Table 1"/>
    <w:basedOn w:val="TableNormal"/>
    <w:uiPriority w:val="41"/>
    <w:rsid w:val="00F6595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D6614C"/>
    <w:pPr>
      <w:autoSpaceDE w:val="0"/>
      <w:autoSpaceDN w:val="0"/>
      <w:adjustRightInd w:val="0"/>
      <w:spacing w:after="160" w:line="259" w:lineRule="auto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table" w:styleId="GridTable1Light-Accent2">
    <w:name w:val="Grid Table 1 Light Accent 2"/>
    <w:basedOn w:val="TableNormal"/>
    <w:uiPriority w:val="46"/>
    <w:rsid w:val="00B25865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B2586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5Dark-Accent2">
    <w:name w:val="Grid Table 5 Dark Accent 2"/>
    <w:basedOn w:val="TableNormal"/>
    <w:uiPriority w:val="50"/>
    <w:rsid w:val="00B2586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1">
    <w:name w:val="Grid Table 1 Light Accent 1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5F44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2-Accent1">
    <w:name w:val="Grid Table 2 Accent 1"/>
    <w:basedOn w:val="TableNormal"/>
    <w:uiPriority w:val="47"/>
    <w:rsid w:val="005F44C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4">
    <w:name w:val="Grid Table 2 Accent 4"/>
    <w:basedOn w:val="TableNormal"/>
    <w:uiPriority w:val="47"/>
    <w:rsid w:val="00E21335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1Light-Accent6">
    <w:name w:val="Grid Table 1 Light Accent 6"/>
    <w:basedOn w:val="TableNormal"/>
    <w:uiPriority w:val="46"/>
    <w:rsid w:val="00053E5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53E5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-Accent3">
    <w:name w:val="List Table 2 Accent 3"/>
    <w:basedOn w:val="TableNormal"/>
    <w:uiPriority w:val="47"/>
    <w:rsid w:val="009D577C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5">
    <w:name w:val="List Table 2 Accent 5"/>
    <w:basedOn w:val="TableNormal"/>
    <w:uiPriority w:val="47"/>
    <w:rsid w:val="002B7370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5">
    <w:name w:val="List Table 1 Light Accent 5"/>
    <w:basedOn w:val="TableNormal"/>
    <w:uiPriority w:val="46"/>
    <w:rsid w:val="002B73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5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055E6"/>
    <w:rPr>
      <w:rFonts w:ascii="Courier New" w:hAnsi="Courier New" w:cs="Courier New"/>
    </w:rPr>
  </w:style>
  <w:style w:type="character" w:customStyle="1" w:styleId="wdyuqq">
    <w:name w:val="wdyuqq"/>
    <w:basedOn w:val="DefaultParagraphFont"/>
    <w:rsid w:val="004B14E5"/>
  </w:style>
  <w:style w:type="table" w:styleId="GridTable4-Accent6">
    <w:name w:val="Grid Table 4 Accent 6"/>
    <w:basedOn w:val="TableNormal"/>
    <w:uiPriority w:val="49"/>
    <w:rsid w:val="00CA4293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4-Accent2">
    <w:name w:val="Grid Table 4 Accent 2"/>
    <w:basedOn w:val="TableNormal"/>
    <w:uiPriority w:val="49"/>
    <w:rsid w:val="00153864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4">
    <w:name w:val="Grid Table 4 Accent 4"/>
    <w:basedOn w:val="TableNormal"/>
    <w:uiPriority w:val="49"/>
    <w:rsid w:val="00B76026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30462">
          <w:marLeft w:val="0"/>
          <w:marRight w:val="0"/>
          <w:marTop w:val="13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3" w:color="E9E9E9"/>
                <w:bottom w:val="none" w:sz="0" w:space="0" w:color="auto"/>
                <w:right w:val="single" w:sz="6" w:space="13" w:color="E9E9E9"/>
              </w:divBdr>
            </w:div>
          </w:divsChild>
        </w:div>
      </w:divsChild>
    </w:div>
    <w:div w:id="21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https://www.jal.co.jp/content/www/wwwjalcojp/jp/en/inter/service/economy/meal/beverages/_jcr_content/root/contents/responsivegrid1/responsivegrid_17438/column_1258754747/col-1-1/img_copy_copy.coreimg.375.jpeg/1608795546419.jpeg" TargetMode="External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4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https://inflightfeed.com/wp-content/uploads/2019/12/tgeconomy2.jpg" TargetMode="External"/><Relationship Id="rId29" Type="http://schemas.openxmlformats.org/officeDocument/2006/relationships/image" Target="media/image21.jpeg"/><Relationship Id="rId11" Type="http://schemas.openxmlformats.org/officeDocument/2006/relationships/image" Target="media/image7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header" Target="header1.xml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5.jpeg"/><Relationship Id="rId14" Type="http://schemas.openxmlformats.org/officeDocument/2006/relationships/image" Target="https://www.thaiairways.com/static/common/images/plan/travel_information/Special_Request_Assistance.jpg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8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ya\AppData\Roaming\Microsoft\Templates\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098D6-4194-49A6-AD7C-00491240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Newsletter.dotx</Template>
  <TotalTime>7</TotalTime>
  <Pages>25</Pages>
  <Words>3242</Words>
  <Characters>18481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Newsletter</vt:lpstr>
      <vt:lpstr>Newsletter</vt:lpstr>
    </vt:vector>
  </TitlesOfParts>
  <Company/>
  <LinksUpToDate>false</LinksUpToDate>
  <CharactersWithSpaces>21680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Title</dc:subject>
  <dc:creator>Asaya</dc:creator>
  <cp:keywords/>
  <dc:description/>
  <cp:lastModifiedBy>Thanat Tam Kongchasingha</cp:lastModifiedBy>
  <cp:revision>2</cp:revision>
  <cp:lastPrinted>2026-06-11T04:20:00Z</cp:lastPrinted>
  <dcterms:created xsi:type="dcterms:W3CDTF">2026-07-14T19:20:00Z</dcterms:created>
  <dcterms:modified xsi:type="dcterms:W3CDTF">2026-07-14T19:20:00Z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