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26952" w14:textId="77777777" w:rsidR="00B904DD" w:rsidRDefault="009E2424" w:rsidP="00E05577">
      <w:pPr>
        <w:rPr>
          <w:rFonts w:ascii="TH Sarabun New" w:hAnsi="TH Sarabun New" w:cs="TH Sarabun New"/>
          <w:sz w:val="40"/>
          <w:szCs w:val="40"/>
        </w:rPr>
      </w:pPr>
      <w:r>
        <w:rPr>
          <w:rFonts w:ascii="TH Sarabun New" w:hAnsi="TH Sarabun New" w:cs="TH Sarabun New"/>
          <w:sz w:val="40"/>
          <w:szCs w:val="40"/>
        </w:rPr>
        <w:pict w14:anchorId="562796E1">
          <v:shape id="_x0000_i1025" type="#_x0000_t75" style="width:552.75pt;height:727.5pt">
            <v:imagedata r:id="rId9" o:title="03"/>
          </v:shape>
        </w:pict>
      </w:r>
    </w:p>
    <w:tbl>
      <w:tblPr>
        <w:tblW w:w="1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1553"/>
        <w:gridCol w:w="2126"/>
        <w:gridCol w:w="2126"/>
        <w:gridCol w:w="1276"/>
        <w:gridCol w:w="1276"/>
      </w:tblGrid>
      <w:tr w:rsidR="00BD7AA5" w14:paraId="14A216D5" w14:textId="77777777">
        <w:trPr>
          <w:trHeight w:val="829"/>
        </w:trPr>
        <w:tc>
          <w:tcPr>
            <w:tcW w:w="2808" w:type="dxa"/>
            <w:shd w:val="clear" w:color="auto" w:fill="FFC000"/>
            <w:vAlign w:val="center"/>
          </w:tcPr>
          <w:p w14:paraId="12BF6CD3" w14:textId="77777777" w:rsidR="00BD7AA5" w:rsidRPr="002A3453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40"/>
                <w:szCs w:val="40"/>
                <w:cs/>
              </w:rPr>
              <w:lastRenderedPageBreak/>
              <w:t>กำหนดการเดินทาง</w:t>
            </w:r>
          </w:p>
        </w:tc>
        <w:tc>
          <w:tcPr>
            <w:tcW w:w="1553" w:type="dxa"/>
            <w:shd w:val="clear" w:color="auto" w:fill="FFC000"/>
            <w:vAlign w:val="center"/>
          </w:tcPr>
          <w:p w14:paraId="54BE92C6" w14:textId="77777777" w:rsidR="00BD7AA5" w:rsidRPr="002A3453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ผู้ใหญ่พักห้องละ</w:t>
            </w:r>
          </w:p>
          <w:p w14:paraId="2E1191A5" w14:textId="77777777" w:rsidR="00BD7AA5" w:rsidRPr="002A3453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ท่าน</w:t>
            </w:r>
          </w:p>
        </w:tc>
        <w:tc>
          <w:tcPr>
            <w:tcW w:w="2126" w:type="dxa"/>
            <w:shd w:val="clear" w:color="auto" w:fill="FFC000"/>
            <w:vAlign w:val="center"/>
          </w:tcPr>
          <w:p w14:paraId="730D2701" w14:textId="77777777" w:rsidR="00BD7AA5" w:rsidRPr="002A3453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เด็กมีเตียงพักกับผู้ใหญ่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1-2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ท่าน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[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อายุ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7-12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ปี]</w:t>
            </w:r>
          </w:p>
        </w:tc>
        <w:tc>
          <w:tcPr>
            <w:tcW w:w="2126" w:type="dxa"/>
            <w:shd w:val="clear" w:color="auto" w:fill="FFC000"/>
            <w:vAlign w:val="center"/>
          </w:tcPr>
          <w:p w14:paraId="5A9E36D1" w14:textId="77777777" w:rsidR="00BD7AA5" w:rsidRPr="002A3453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เด็กไม่มีเตียงพักกัผู้ใหญ่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ท่าน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[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อายุ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2-6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ปี]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02A9C7AC" w14:textId="77777777" w:rsidR="00BD7AA5" w:rsidRPr="002A3453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พักเดี่ยวเพิ่ม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465DB97F" w14:textId="77777777" w:rsidR="00BD7AA5" w:rsidRPr="002A3453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JOINLAND</w:t>
            </w:r>
          </w:p>
        </w:tc>
      </w:tr>
      <w:tr w:rsidR="00BD7AA5" w14:paraId="41607B31" w14:textId="77777777">
        <w:trPr>
          <w:trHeight w:val="469"/>
        </w:trPr>
        <w:tc>
          <w:tcPr>
            <w:tcW w:w="2808" w:type="dxa"/>
            <w:shd w:val="clear" w:color="auto" w:fill="FFF2CC"/>
            <w:vAlign w:val="center"/>
          </w:tcPr>
          <w:p w14:paraId="29529DC1" w14:textId="77777777" w:rsidR="00BD7AA5" w:rsidRPr="00486D9A" w:rsidRDefault="00486D9A" w:rsidP="00BD7A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 w:rsidRPr="00486D9A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28</w:t>
            </w:r>
            <w:r w:rsidRPr="00486D9A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 xml:space="preserve"> ธ</w:t>
            </w:r>
            <w:r w:rsidR="00BD7AA5" w:rsidRPr="00486D9A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.ค.</w:t>
            </w:r>
            <w:r w:rsidRPr="00486D9A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-03 ม.ค.</w:t>
            </w:r>
            <w:r w:rsidR="00BD7AA5" w:rsidRPr="00486D9A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25</w:t>
            </w:r>
            <w:r w:rsidRPr="00486D9A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70</w:t>
            </w:r>
          </w:p>
          <w:p w14:paraId="617ACDAD" w14:textId="77777777" w:rsidR="00BD7AA5" w:rsidRPr="002A3453" w:rsidRDefault="00B56DF7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</w:rPr>
            </w:pPr>
            <w:r w:rsidRPr="005E4185">
              <w:rPr>
                <w:rFonts w:ascii="TH Sarabun New" w:hAnsi="TH Sarabun New" w:cs="TH Sarabun New"/>
                <w:b/>
                <w:bCs/>
                <w:noProof w:val="0"/>
                <w:color w:val="EE0000"/>
                <w:sz w:val="28"/>
                <w:szCs w:val="28"/>
                <w:highlight w:val="yellow"/>
                <w:cs/>
              </w:rPr>
              <w:t>วันหยุดเทศกาล</w:t>
            </w:r>
            <w:r w:rsidRPr="005E4185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28"/>
                <w:szCs w:val="28"/>
                <w:highlight w:val="yellow"/>
                <w:cs/>
              </w:rPr>
              <w:t>ปีใหม่</w:t>
            </w:r>
          </w:p>
        </w:tc>
        <w:tc>
          <w:tcPr>
            <w:tcW w:w="1553" w:type="dxa"/>
            <w:shd w:val="clear" w:color="auto" w:fill="FFF2CC"/>
            <w:vAlign w:val="center"/>
          </w:tcPr>
          <w:p w14:paraId="3F315A83" w14:textId="77777777" w:rsidR="00BD7AA5" w:rsidRPr="00F9696F" w:rsidRDefault="00226FEF" w:rsidP="00F9696F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color w:val="FF0000"/>
                <w:sz w:val="52"/>
                <w:szCs w:val="52"/>
              </w:rPr>
            </w:pPr>
            <w:proofErr w:type="gramStart"/>
            <w:r w:rsidRPr="00F9696F">
              <w:rPr>
                <w:rFonts w:ascii="TH Sarabun New" w:hAnsi="TH Sarabun New" w:cs="TH Sarabun New"/>
                <w:b/>
                <w:bCs/>
                <w:noProof w:val="0"/>
                <w:color w:val="FF0000"/>
                <w:sz w:val="52"/>
                <w:szCs w:val="52"/>
              </w:rPr>
              <w:t>8</w:t>
            </w:r>
            <w:r w:rsidR="00F9696F" w:rsidRPr="00F9696F">
              <w:rPr>
                <w:rFonts w:ascii="TH Sarabun New" w:hAnsi="TH Sarabun New" w:cs="TH Sarabun New"/>
                <w:b/>
                <w:bCs/>
                <w:noProof w:val="0"/>
                <w:color w:val="FF0000"/>
                <w:sz w:val="52"/>
                <w:szCs w:val="52"/>
              </w:rPr>
              <w:t>9</w:t>
            </w:r>
            <w:r w:rsidR="00BD7AA5" w:rsidRPr="00F9696F">
              <w:rPr>
                <w:rFonts w:ascii="TH Sarabun New" w:hAnsi="TH Sarabun New" w:cs="TH Sarabun New"/>
                <w:b/>
                <w:bCs/>
                <w:noProof w:val="0"/>
                <w:color w:val="FF0000"/>
                <w:sz w:val="52"/>
                <w:szCs w:val="52"/>
              </w:rPr>
              <w:t>,900.-</w:t>
            </w:r>
            <w:proofErr w:type="gramEnd"/>
          </w:p>
        </w:tc>
        <w:tc>
          <w:tcPr>
            <w:tcW w:w="2126" w:type="dxa"/>
            <w:shd w:val="clear" w:color="auto" w:fill="FFF2CC"/>
            <w:vAlign w:val="center"/>
          </w:tcPr>
          <w:p w14:paraId="636A264F" w14:textId="77777777" w:rsidR="00BD7AA5" w:rsidRPr="00F9696F" w:rsidRDefault="00226FEF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 w:rsidRPr="00F9696F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8</w:t>
            </w:r>
            <w:r w:rsidR="00BD7AA5" w:rsidRPr="00F9696F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  <w:tc>
          <w:tcPr>
            <w:tcW w:w="2126" w:type="dxa"/>
            <w:shd w:val="clear" w:color="auto" w:fill="FFF2CC"/>
            <w:vAlign w:val="center"/>
          </w:tcPr>
          <w:p w14:paraId="7A4C92EA" w14:textId="77777777" w:rsidR="00BD7AA5" w:rsidRPr="00F9696F" w:rsidRDefault="00226FEF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 w:rsidRPr="00F9696F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8</w:t>
            </w:r>
            <w:r w:rsidR="00F9696F" w:rsidRPr="00F9696F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1</w:t>
            </w:r>
            <w:r w:rsidR="00BD7AA5" w:rsidRPr="00F9696F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  <w:tc>
          <w:tcPr>
            <w:tcW w:w="1276" w:type="dxa"/>
            <w:shd w:val="clear" w:color="auto" w:fill="FFF2CC"/>
            <w:vAlign w:val="center"/>
          </w:tcPr>
          <w:p w14:paraId="66AD22A0" w14:textId="77777777" w:rsidR="00BD7AA5" w:rsidRPr="00F9696F" w:rsidRDefault="00226FEF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 w:rsidRPr="00F9696F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1</w:t>
            </w:r>
            <w:r w:rsidR="00F9696F" w:rsidRPr="00F9696F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0</w:t>
            </w:r>
            <w:r w:rsidR="00BD7AA5" w:rsidRPr="00F9696F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  <w:tc>
          <w:tcPr>
            <w:tcW w:w="1276" w:type="dxa"/>
            <w:shd w:val="clear" w:color="auto" w:fill="FFF2CC"/>
            <w:vAlign w:val="center"/>
          </w:tcPr>
          <w:p w14:paraId="1B164BA3" w14:textId="77777777" w:rsidR="00BD7AA5" w:rsidRPr="00F9696F" w:rsidRDefault="00226FEF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 w:rsidRPr="00F9696F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6</w:t>
            </w:r>
            <w:r w:rsidR="00F9696F" w:rsidRPr="00F9696F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9</w:t>
            </w:r>
            <w:r w:rsidR="00BD7AA5" w:rsidRPr="00F9696F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</w:tr>
      <w:tr w:rsidR="00BD7AA5" w14:paraId="05734895" w14:textId="77777777">
        <w:trPr>
          <w:trHeight w:val="469"/>
        </w:trPr>
        <w:tc>
          <w:tcPr>
            <w:tcW w:w="2808" w:type="dxa"/>
            <w:shd w:val="clear" w:color="auto" w:fill="FFF2CC"/>
            <w:vAlign w:val="center"/>
          </w:tcPr>
          <w:p w14:paraId="2D62CB83" w14:textId="77777777" w:rsidR="00BD7AA5" w:rsidRPr="00F9696F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36"/>
                <w:szCs w:val="36"/>
              </w:rPr>
            </w:pPr>
            <w:r w:rsidRPr="00F9696F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36"/>
                <w:szCs w:val="36"/>
                <w:cs/>
              </w:rPr>
              <w:t>จัดกรุ๊ปส่วนตัว 4-6ท่าน</w:t>
            </w:r>
          </w:p>
          <w:p w14:paraId="422629B8" w14:textId="77777777" w:rsidR="00BD7AA5" w:rsidRPr="002A3453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</w:pP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36"/>
                <w:szCs w:val="36"/>
                <w:highlight w:val="yellow"/>
                <w:cs/>
              </w:rPr>
              <w:t>(ใช้รถตู้</w:t>
            </w:r>
            <w:r w:rsidR="00226FEF" w:rsidRPr="00226FEF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36"/>
                <w:szCs w:val="36"/>
                <w:highlight w:val="yellow"/>
                <w:cs/>
              </w:rPr>
              <w:t xml:space="preserve"> ไม่รวมตั๋ว</w:t>
            </w: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36"/>
                <w:szCs w:val="36"/>
                <w:highlight w:val="yellow"/>
                <w:cs/>
              </w:rPr>
              <w:t>)</w:t>
            </w:r>
          </w:p>
        </w:tc>
        <w:tc>
          <w:tcPr>
            <w:tcW w:w="1553" w:type="dxa"/>
            <w:shd w:val="clear" w:color="auto" w:fill="FFF2CC"/>
            <w:vAlign w:val="center"/>
          </w:tcPr>
          <w:p w14:paraId="4D1B5C79" w14:textId="77777777" w:rsidR="00BD7AA5" w:rsidRPr="00226FEF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28"/>
                <w:szCs w:val="28"/>
              </w:rPr>
            </w:pP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28"/>
                <w:szCs w:val="28"/>
                <w:cs/>
              </w:rPr>
              <w:t>ราคาเริ่มต้น</w:t>
            </w:r>
          </w:p>
          <w:p w14:paraId="2DB765A0" w14:textId="77777777" w:rsidR="00BD7AA5" w:rsidRPr="00A524FE" w:rsidRDefault="00A80DD1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4"/>
                <w:szCs w:val="44"/>
                <w:cs/>
              </w:rPr>
              <w:t>99</w:t>
            </w:r>
            <w:r w:rsidR="00226FEF" w:rsidRPr="00226FEF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4"/>
                <w:szCs w:val="44"/>
                <w:cs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4"/>
                <w:szCs w:val="44"/>
                <w:cs/>
              </w:rPr>
              <w:t>0</w:t>
            </w:r>
            <w:r w:rsidR="00226FEF" w:rsidRPr="00226FEF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4"/>
                <w:szCs w:val="44"/>
                <w:cs/>
              </w:rPr>
              <w:t>00.-</w:t>
            </w:r>
          </w:p>
        </w:tc>
        <w:tc>
          <w:tcPr>
            <w:tcW w:w="2126" w:type="dxa"/>
            <w:shd w:val="clear" w:color="auto" w:fill="FFF2CC"/>
            <w:vAlign w:val="center"/>
          </w:tcPr>
          <w:p w14:paraId="6FC27287" w14:textId="77777777" w:rsidR="00BD7AA5" w:rsidRDefault="00A80DD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40"/>
                <w:szCs w:val="40"/>
                <w:cs/>
              </w:rPr>
              <w:t>99</w:t>
            </w:r>
            <w:r w:rsidR="00226FEF"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40"/>
                <w:szCs w:val="40"/>
                <w:cs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40"/>
                <w:szCs w:val="40"/>
                <w:cs/>
              </w:rPr>
              <w:t>0</w:t>
            </w:r>
            <w:r w:rsidR="00226FEF"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40"/>
                <w:szCs w:val="40"/>
                <w:cs/>
              </w:rPr>
              <w:t>00.-</w:t>
            </w:r>
          </w:p>
        </w:tc>
        <w:tc>
          <w:tcPr>
            <w:tcW w:w="2126" w:type="dxa"/>
            <w:shd w:val="clear" w:color="auto" w:fill="FFF2CC"/>
            <w:vAlign w:val="center"/>
          </w:tcPr>
          <w:p w14:paraId="11B0A938" w14:textId="77777777" w:rsidR="00BD7AA5" w:rsidRDefault="00A80DD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40"/>
                <w:szCs w:val="40"/>
                <w:cs/>
              </w:rPr>
              <w:t>93</w:t>
            </w:r>
            <w:r w:rsidR="00226FEF"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40"/>
                <w:szCs w:val="40"/>
                <w:cs/>
              </w:rPr>
              <w:t>,</w:t>
            </w:r>
            <w:r w:rsidR="00695CDA"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40"/>
                <w:szCs w:val="40"/>
                <w:cs/>
              </w:rPr>
              <w:t>0</w:t>
            </w:r>
            <w:r w:rsidR="00226FEF"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40"/>
                <w:szCs w:val="40"/>
                <w:cs/>
              </w:rPr>
              <w:t>00.-</w:t>
            </w:r>
          </w:p>
        </w:tc>
        <w:tc>
          <w:tcPr>
            <w:tcW w:w="1276" w:type="dxa"/>
            <w:shd w:val="clear" w:color="auto" w:fill="FFF2CC"/>
            <w:vAlign w:val="center"/>
          </w:tcPr>
          <w:p w14:paraId="41588CB4" w14:textId="77777777" w:rsidR="00BD7AA5" w:rsidRPr="00A524FE" w:rsidRDefault="00226FEF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  <w:cs/>
              </w:rPr>
            </w:pP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13</w:t>
            </w:r>
            <w:r w:rsidRPr="00226FEF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  <w:tc>
          <w:tcPr>
            <w:tcW w:w="1276" w:type="dxa"/>
            <w:shd w:val="clear" w:color="auto" w:fill="FFF2CC"/>
            <w:vAlign w:val="center"/>
          </w:tcPr>
          <w:p w14:paraId="7D1ABA8A" w14:textId="77777777" w:rsidR="00BD7AA5" w:rsidRPr="00A524FE" w:rsidRDefault="00226FEF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</w:rPr>
            </w:pPr>
            <w:r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0"/>
                <w:szCs w:val="40"/>
                <w:cs/>
              </w:rPr>
              <w:t>-</w:t>
            </w:r>
          </w:p>
        </w:tc>
      </w:tr>
      <w:tr w:rsidR="00BD7AA5" w14:paraId="443FEE3E" w14:textId="77777777">
        <w:trPr>
          <w:trHeight w:val="469"/>
        </w:trPr>
        <w:tc>
          <w:tcPr>
            <w:tcW w:w="11165" w:type="dxa"/>
            <w:gridSpan w:val="6"/>
            <w:shd w:val="clear" w:color="auto" w:fill="FFF2CC"/>
            <w:vAlign w:val="center"/>
          </w:tcPr>
          <w:p w14:paraId="32B426C4" w14:textId="77777777" w:rsidR="00BD7AA5" w:rsidRPr="00A524FE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40"/>
                <w:szCs w:val="40"/>
                <w:cs/>
              </w:rPr>
            </w:pPr>
            <w:r w:rsidRPr="00A524FE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cs/>
              </w:rPr>
              <w:t xml:space="preserve">**หมายเหตุ ราคานี้เป็นราคารวมภาษีน้ำมัน </w:t>
            </w:r>
            <w:r w:rsidR="00F9696F">
              <w:rPr>
                <w:rFonts w:ascii="TH Sarabun New" w:hAnsi="TH Sarabun New" w:cs="TH Sarabun New"/>
                <w:b/>
                <w:bCs/>
                <w:noProof w:val="0"/>
                <w:color w:val="EE0000"/>
                <w:sz w:val="32"/>
                <w:szCs w:val="32"/>
                <w:highlight w:val="yellow"/>
              </w:rPr>
              <w:t>8</w:t>
            </w:r>
            <w:r w:rsidR="004A5ACF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>,</w:t>
            </w:r>
            <w:r w:rsidR="004A5ACF" w:rsidRPr="004A5ACF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 xml:space="preserve">000 บาท </w:t>
            </w:r>
            <w:r w:rsidRPr="004A5ACF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>ณ วันที่</w:t>
            </w:r>
            <w:r w:rsidR="004A5ACF" w:rsidRPr="004A5ACF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 xml:space="preserve"> 4 </w:t>
            </w:r>
            <w:r w:rsidR="00F9696F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>มิ.ย.</w:t>
            </w:r>
            <w:r w:rsidR="004A5ACF" w:rsidRPr="004A5ACF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>69</w:t>
            </w:r>
            <w:r w:rsidRPr="00A524FE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cs/>
              </w:rPr>
              <w:t xml:space="preserve"> กรณีออกตั๋วก่อนการเดินทางแล้วมีการปรับเปลี่ยนราคาน้ำมันตามสถานการณ์โลกทางบริษัทขอสงวนสิทธิ์ในการเก็บค่าใช้จ่ายเพิ่มเติมตามการเปลี่ยนแปลงของภาษี ณ วันนั้น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cs/>
              </w:rPr>
              <w:t>**</w:t>
            </w:r>
          </w:p>
        </w:tc>
      </w:tr>
    </w:tbl>
    <w:p w14:paraId="63A38D79" w14:textId="77777777" w:rsidR="00BD7AA5" w:rsidRPr="00B447F9" w:rsidRDefault="00BD7AA5" w:rsidP="00B904DD">
      <w:pPr>
        <w:spacing w:after="0"/>
        <w:rPr>
          <w:rFonts w:ascii="TH Sarabun New" w:hAnsi="TH Sarabun New" w:cs="TH Sarabun New" w:hint="cs"/>
          <w:vanish/>
          <w:sz w:val="40"/>
          <w:szCs w:val="40"/>
        </w:rPr>
      </w:pPr>
    </w:p>
    <w:p w14:paraId="147749B4" w14:textId="77777777" w:rsidR="00EE7C20" w:rsidRPr="00B447F9" w:rsidRDefault="00EE7C20" w:rsidP="00EE7C20">
      <w:pPr>
        <w:spacing w:after="0"/>
        <w:rPr>
          <w:rFonts w:ascii="TH Sarabun New" w:hAnsi="TH Sarabun New" w:cs="TH Sarabun New"/>
          <w:vanish/>
          <w:sz w:val="40"/>
          <w:szCs w:val="40"/>
        </w:rPr>
      </w:pPr>
    </w:p>
    <w:p w14:paraId="3F5343B3" w14:textId="77777777" w:rsidR="009849E8" w:rsidRPr="00B447F9" w:rsidRDefault="009849E8" w:rsidP="009849E8">
      <w:pPr>
        <w:spacing w:after="0"/>
        <w:rPr>
          <w:rFonts w:ascii="TH Sarabun New" w:hAnsi="TH Sarabun New" w:cs="TH Sarabun New"/>
          <w:vanish/>
          <w:sz w:val="40"/>
          <w:szCs w:val="40"/>
        </w:rPr>
      </w:pPr>
    </w:p>
    <w:p w14:paraId="7859048A" w14:textId="77777777" w:rsidR="008C0946" w:rsidRPr="00B447F9" w:rsidRDefault="008C0946" w:rsidP="00DD7893">
      <w:pPr>
        <w:spacing w:after="0" w:line="200" w:lineRule="exact"/>
        <w:jc w:val="center"/>
        <w:rPr>
          <w:rFonts w:ascii="TH Sarabun New" w:hAnsi="TH Sarabun New" w:cs="TH Sarabun New"/>
          <w:color w:val="002060"/>
          <w:sz w:val="40"/>
          <w:szCs w:val="40"/>
        </w:rPr>
      </w:pPr>
    </w:p>
    <w:p w14:paraId="0A100C29" w14:textId="77777777" w:rsidR="001C7CE8" w:rsidRDefault="001C7CE8" w:rsidP="00BA4A5D">
      <w:pPr>
        <w:spacing w:after="0" w:line="200" w:lineRule="exact"/>
        <w:rPr>
          <w:rFonts w:ascii="TH Sarabun New" w:hAnsi="TH Sarabun New" w:cs="TH Sarabun New"/>
          <w:color w:val="002060"/>
          <w:sz w:val="40"/>
          <w:szCs w:val="40"/>
        </w:rPr>
      </w:pPr>
    </w:p>
    <w:tbl>
      <w:tblPr>
        <w:tblpPr w:leftFromText="180" w:rightFromText="180" w:vertAnchor="text" w:horzAnchor="margin" w:tblpY="-84"/>
        <w:tblW w:w="11448" w:type="dxa"/>
        <w:tblBorders>
          <w:top w:val="single" w:sz="4" w:space="0" w:color="FFD966"/>
          <w:left w:val="single" w:sz="4" w:space="0" w:color="FFD966"/>
          <w:bottom w:val="single" w:sz="4" w:space="0" w:color="FFD966"/>
          <w:right w:val="single" w:sz="4" w:space="0" w:color="FFD966"/>
          <w:insideH w:val="single" w:sz="4" w:space="0" w:color="FFD966"/>
          <w:insideV w:val="single" w:sz="4" w:space="0" w:color="FFD966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540"/>
        <w:gridCol w:w="630"/>
        <w:gridCol w:w="630"/>
        <w:gridCol w:w="3870"/>
      </w:tblGrid>
      <w:tr w:rsidR="00B76026" w14:paraId="4D1CA794" w14:textId="77777777" w:rsidTr="00226FEF">
        <w:trPr>
          <w:trHeight w:val="397"/>
        </w:trPr>
        <w:tc>
          <w:tcPr>
            <w:tcW w:w="67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hideMark/>
          </w:tcPr>
          <w:p w14:paraId="24AF3545" w14:textId="77777777" w:rsidR="00C10E8C" w:rsidRDefault="00C10E8C">
            <w:pPr>
              <w:pStyle w:val="Default"/>
              <w:spacing w:after="0"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5103" w:type="dxa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FFC000"/>
            <w:hideMark/>
          </w:tcPr>
          <w:p w14:paraId="709B70A1" w14:textId="77777777" w:rsidR="00C10E8C" w:rsidRDefault="00C10E8C">
            <w:pPr>
              <w:pStyle w:val="Default"/>
              <w:spacing w:after="0"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โปรแกรมการเดินทาง</w:t>
            </w:r>
          </w:p>
        </w:tc>
        <w:tc>
          <w:tcPr>
            <w:tcW w:w="540" w:type="dxa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FFC000"/>
            <w:hideMark/>
          </w:tcPr>
          <w:p w14:paraId="163CC528" w14:textId="77777777" w:rsidR="00C10E8C" w:rsidRDefault="00C10E8C">
            <w:pPr>
              <w:pStyle w:val="Default"/>
              <w:spacing w:after="0"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630" w:type="dxa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FFC000"/>
            <w:hideMark/>
          </w:tcPr>
          <w:p w14:paraId="34643BF7" w14:textId="77777777" w:rsidR="00C10E8C" w:rsidRDefault="00C10E8C">
            <w:pPr>
              <w:pStyle w:val="Default"/>
              <w:spacing w:after="0"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บ่าย</w:t>
            </w:r>
          </w:p>
        </w:tc>
        <w:tc>
          <w:tcPr>
            <w:tcW w:w="630" w:type="dxa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FFC000"/>
            <w:hideMark/>
          </w:tcPr>
          <w:p w14:paraId="045D418F" w14:textId="77777777" w:rsidR="00C10E8C" w:rsidRDefault="00C10E8C">
            <w:pPr>
              <w:pStyle w:val="Default"/>
              <w:spacing w:after="0"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ค่ำ</w:t>
            </w:r>
          </w:p>
        </w:tc>
        <w:tc>
          <w:tcPr>
            <w:tcW w:w="3870" w:type="dxa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C000"/>
            <w:hideMark/>
          </w:tcPr>
          <w:p w14:paraId="08A8C1BA" w14:textId="77777777" w:rsidR="00C10E8C" w:rsidRDefault="00C10E8C">
            <w:pPr>
              <w:pStyle w:val="Default"/>
              <w:spacing w:after="0"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โรงแรม</w:t>
            </w:r>
          </w:p>
        </w:tc>
      </w:tr>
      <w:tr w:rsidR="00B76026" w14:paraId="4945B82C" w14:textId="77777777" w:rsidTr="00226FEF">
        <w:trPr>
          <w:trHeight w:val="397"/>
        </w:trPr>
        <w:tc>
          <w:tcPr>
            <w:tcW w:w="675" w:type="dxa"/>
            <w:shd w:val="clear" w:color="auto" w:fill="FFF2CC"/>
            <w:hideMark/>
          </w:tcPr>
          <w:p w14:paraId="5F55BCA5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5103" w:type="dxa"/>
            <w:shd w:val="clear" w:color="auto" w:fill="FFF2CC"/>
            <w:hideMark/>
          </w:tcPr>
          <w:p w14:paraId="7732E4A6" w14:textId="77777777" w:rsidR="00C10E8C" w:rsidRDefault="00C10E8C">
            <w:pPr>
              <w:pStyle w:val="Default"/>
              <w:spacing w:after="0" w:line="500" w:lineRule="exact"/>
              <w:rPr>
                <w:rFonts w:ascii="TH Sarabun New" w:hAnsi="TH Sarabun New" w:cs="TH Sarabun New"/>
                <w:sz w:val="36"/>
                <w:szCs w:val="36"/>
              </w:rPr>
            </w:pPr>
            <w:r>
              <w:rPr>
                <w:rFonts w:ascii="TH Sarabun New" w:hAnsi="TH Sarabun New" w:cs="TH Sarabun New"/>
                <w:sz w:val="36"/>
                <w:szCs w:val="36"/>
                <w:cs/>
              </w:rPr>
              <w:t>กรุงเทพฯ-สนามบินสุวรรณภูมิ</w:t>
            </w:r>
          </w:p>
        </w:tc>
        <w:tc>
          <w:tcPr>
            <w:tcW w:w="540" w:type="dxa"/>
            <w:shd w:val="clear" w:color="auto" w:fill="FFF2CC"/>
            <w:hideMark/>
          </w:tcPr>
          <w:p w14:paraId="767AA4EB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630" w:type="dxa"/>
            <w:shd w:val="clear" w:color="auto" w:fill="FFF2CC"/>
            <w:hideMark/>
          </w:tcPr>
          <w:p w14:paraId="5A15CBDF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bookmarkStart w:id="0" w:name="OLE_LINK80"/>
            <w:bookmarkStart w:id="1" w:name="OLE_LINK81"/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-</w:t>
            </w:r>
            <w:bookmarkEnd w:id="0"/>
            <w:bookmarkEnd w:id="1"/>
          </w:p>
        </w:tc>
        <w:tc>
          <w:tcPr>
            <w:tcW w:w="630" w:type="dxa"/>
            <w:shd w:val="clear" w:color="auto" w:fill="FFF2CC"/>
            <w:hideMark/>
          </w:tcPr>
          <w:p w14:paraId="113B17A3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3870" w:type="dxa"/>
            <w:shd w:val="clear" w:color="auto" w:fill="FFF2CC"/>
            <w:hideMark/>
          </w:tcPr>
          <w:p w14:paraId="230671BA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  <w:r>
              <w:rPr>
                <w:rFonts w:ascii="TH Sarabun New" w:hAnsi="TH Sarabun New" w:cs="TH Sarabun New"/>
                <w:sz w:val="36"/>
                <w:szCs w:val="36"/>
                <w:cs/>
              </w:rPr>
              <w:t>-</w:t>
            </w:r>
          </w:p>
        </w:tc>
      </w:tr>
      <w:tr w:rsidR="00B76026" w14:paraId="47601BAB" w14:textId="77777777" w:rsidTr="00226FEF">
        <w:trPr>
          <w:trHeight w:val="397"/>
        </w:trPr>
        <w:tc>
          <w:tcPr>
            <w:tcW w:w="675" w:type="dxa"/>
            <w:hideMark/>
          </w:tcPr>
          <w:p w14:paraId="12B75464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5103" w:type="dxa"/>
            <w:hideMark/>
          </w:tcPr>
          <w:p w14:paraId="1E2D4317" w14:textId="77777777" w:rsidR="007341DC" w:rsidRDefault="00C10E8C">
            <w:pPr>
              <w:pStyle w:val="Default"/>
              <w:spacing w:after="0" w:line="500" w:lineRule="exact"/>
              <w:rPr>
                <w:rFonts w:ascii="TH Sarabun New" w:hAnsi="TH Sarabun New" w:cs="TH Sarabun New"/>
                <w:sz w:val="36"/>
                <w:szCs w:val="36"/>
              </w:rPr>
            </w:pPr>
            <w:bookmarkStart w:id="2" w:name="_Hlk198565288"/>
            <w:r>
              <w:rPr>
                <w:rFonts w:ascii="TH Sarabun New" w:hAnsi="TH Sarabun New" w:cs="TH Sarabun New"/>
                <w:sz w:val="36"/>
                <w:szCs w:val="36"/>
                <w:cs/>
              </w:rPr>
              <w:t>สนามบินคันไซ-</w:t>
            </w:r>
            <w:bookmarkEnd w:id="2"/>
            <w:r w:rsidR="0072551D" w:rsidRPr="000C0B5D"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>พิพิธภัณฑ์สัตว์น้ำไคยุคัง</w:t>
            </w:r>
            <w:r w:rsidR="001C618A">
              <w:rPr>
                <w:rFonts w:ascii="TH Sarabun New" w:hAnsi="TH Sarabun New" w:cs="TH Sarabun New" w:hint="cs"/>
                <w:sz w:val="36"/>
                <w:szCs w:val="36"/>
                <w:cs/>
              </w:rPr>
              <w:t>-</w:t>
            </w:r>
          </w:p>
          <w:p w14:paraId="49739D20" w14:textId="77777777" w:rsidR="003D5659" w:rsidRDefault="001C618A">
            <w:pPr>
              <w:pStyle w:val="Default"/>
              <w:spacing w:after="0" w:line="500" w:lineRule="exact"/>
              <w:rPr>
                <w:rFonts w:ascii="TH Sarabun New" w:hAnsi="TH Sarabun New" w:cs="TH Sarabun New" w:hint="cs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ช้อปปิ้งชินไซบาชิ</w:t>
            </w:r>
          </w:p>
          <w:p w14:paraId="735FB14F" w14:textId="77777777" w:rsidR="00C10E8C" w:rsidRDefault="00C10E8C">
            <w:pPr>
              <w:pStyle w:val="Default"/>
              <w:spacing w:after="0" w:line="500" w:lineRule="exact"/>
              <w:rPr>
                <w:rFonts w:ascii="TH Sarabun New" w:hAnsi="TH Sarabun New" w:cs="TH Sarabun New"/>
                <w:sz w:val="36"/>
                <w:szCs w:val="36"/>
              </w:rPr>
            </w:pPr>
          </w:p>
        </w:tc>
        <w:tc>
          <w:tcPr>
            <w:tcW w:w="540" w:type="dxa"/>
            <w:hideMark/>
          </w:tcPr>
          <w:p w14:paraId="392217FD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pict w14:anchorId="47D42322">
                <v:shape id="_x0000_i1026" type="#_x0000_t75" style="width:13.5pt;height:13.5pt">
                  <v:imagedata r:id="rId10" o:title="icons8-airport-26"/>
                </v:shape>
              </w:pict>
            </w:r>
          </w:p>
        </w:tc>
        <w:tc>
          <w:tcPr>
            <w:tcW w:w="630" w:type="dxa"/>
            <w:hideMark/>
          </w:tcPr>
          <w:p w14:paraId="6BFF1B26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L</w:t>
            </w:r>
          </w:p>
        </w:tc>
        <w:tc>
          <w:tcPr>
            <w:tcW w:w="630" w:type="dxa"/>
            <w:hideMark/>
          </w:tcPr>
          <w:p w14:paraId="34C183A1" w14:textId="77777777" w:rsidR="00C10E8C" w:rsidRDefault="00486D9A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  <w:t>X</w:t>
            </w:r>
          </w:p>
        </w:tc>
        <w:tc>
          <w:tcPr>
            <w:tcW w:w="3870" w:type="dxa"/>
            <w:hideMark/>
          </w:tcPr>
          <w:p w14:paraId="7EE39705" w14:textId="77777777" w:rsidR="00486D9A" w:rsidRDefault="00486D9A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CANDEO HOTEL NAMBA OSAKA</w:t>
            </w:r>
          </w:p>
          <w:p w14:paraId="7C258B5B" w14:textId="77777777" w:rsidR="00C10E8C" w:rsidRPr="00226FEF" w:rsidRDefault="007341D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226FEF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หรือเทียบเท่า</w:t>
            </w:r>
          </w:p>
        </w:tc>
      </w:tr>
      <w:tr w:rsidR="00B76026" w14:paraId="06E35F78" w14:textId="77777777" w:rsidTr="00226FEF">
        <w:trPr>
          <w:trHeight w:val="397"/>
        </w:trPr>
        <w:tc>
          <w:tcPr>
            <w:tcW w:w="675" w:type="dxa"/>
            <w:shd w:val="clear" w:color="auto" w:fill="FFF2CC"/>
            <w:hideMark/>
          </w:tcPr>
          <w:p w14:paraId="4D124178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5103" w:type="dxa"/>
            <w:shd w:val="clear" w:color="auto" w:fill="FFF2CC"/>
            <w:hideMark/>
          </w:tcPr>
          <w:p w14:paraId="506663F9" w14:textId="77777777" w:rsidR="00886473" w:rsidRDefault="00C10E8C">
            <w:pPr>
              <w:pStyle w:val="Default"/>
              <w:spacing w:after="0" w:line="500" w:lineRule="exact"/>
              <w:rPr>
                <w:rFonts w:ascii="TH Sarabun New" w:hAnsi="TH Sarabun New" w:cs="TH Sarabun New"/>
                <w:sz w:val="36"/>
                <w:szCs w:val="36"/>
              </w:rPr>
            </w:pPr>
            <w:r w:rsidRPr="000C0B5D">
              <w:rPr>
                <w:rFonts w:ascii="TH Sarabun New" w:hAnsi="TH Sarabun New" w:cs="TH Sarabun New"/>
                <w:b/>
                <w:bCs/>
                <w:color w:val="00B0F0"/>
                <w:sz w:val="36"/>
                <w:szCs w:val="36"/>
                <w:cs/>
              </w:rPr>
              <w:t>สวนสนุกยูนิเวอร์แซลสตูดิโอ</w:t>
            </w:r>
            <w:r>
              <w:rPr>
                <w:rFonts w:ascii="TH Sarabun New" w:hAnsi="TH Sarabun New" w:cs="TH Sarabun New"/>
                <w:sz w:val="36"/>
                <w:szCs w:val="36"/>
                <w:cs/>
              </w:rPr>
              <w:t>-เ</w:t>
            </w:r>
            <w:r w:rsidR="00226FEF">
              <w:rPr>
                <w:rFonts w:ascii="TH Sarabun New" w:hAnsi="TH Sarabun New" w:cs="TH Sarabun New" w:hint="cs"/>
                <w:sz w:val="36"/>
                <w:szCs w:val="36"/>
                <w:cs/>
              </w:rPr>
              <w:t>มืองนาโกย่า-</w:t>
            </w:r>
          </w:p>
          <w:p w14:paraId="031616F6" w14:textId="77777777" w:rsidR="00C10E8C" w:rsidRDefault="00226FEF">
            <w:pPr>
              <w:pStyle w:val="Default"/>
              <w:spacing w:after="0" w:line="500" w:lineRule="exact"/>
              <w:rPr>
                <w:rFonts w:ascii="TH Sarabun New" w:hAnsi="TH Sarabun New" w:cs="TH Sarabun New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แช่น้ำแร่</w:t>
            </w:r>
          </w:p>
        </w:tc>
        <w:tc>
          <w:tcPr>
            <w:tcW w:w="540" w:type="dxa"/>
            <w:shd w:val="clear" w:color="auto" w:fill="FFF2CC"/>
            <w:hideMark/>
          </w:tcPr>
          <w:p w14:paraId="017B8422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630" w:type="dxa"/>
            <w:shd w:val="clear" w:color="auto" w:fill="FFF2CC"/>
            <w:hideMark/>
          </w:tcPr>
          <w:p w14:paraId="7A88B8A2" w14:textId="77777777" w:rsidR="00C10E8C" w:rsidRDefault="00175AC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  <w:t>X</w:t>
            </w:r>
          </w:p>
        </w:tc>
        <w:tc>
          <w:tcPr>
            <w:tcW w:w="630" w:type="dxa"/>
            <w:shd w:val="clear" w:color="auto" w:fill="FFF2CC"/>
            <w:hideMark/>
          </w:tcPr>
          <w:p w14:paraId="6A201D19" w14:textId="77777777" w:rsidR="00C10E8C" w:rsidRDefault="00486D9A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D</w:t>
            </w:r>
          </w:p>
        </w:tc>
        <w:tc>
          <w:tcPr>
            <w:tcW w:w="3870" w:type="dxa"/>
            <w:shd w:val="clear" w:color="auto" w:fill="FFF2CC"/>
            <w:hideMark/>
          </w:tcPr>
          <w:p w14:paraId="6D0937A6" w14:textId="77777777" w:rsidR="006B6C10" w:rsidRDefault="006B6C10" w:rsidP="001A6B3E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6B6C10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OURTYARD</w:t>
            </w:r>
            <w:r w:rsidRPr="006B6C10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BY</w:t>
            </w:r>
            <w:r w:rsidRPr="006B6C10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MARRIOTT</w:t>
            </w:r>
            <w:r w:rsidRPr="006B6C10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NAGOYA</w:t>
            </w:r>
          </w:p>
          <w:p w14:paraId="15A8C6E8" w14:textId="77777777" w:rsidR="00C10E8C" w:rsidRPr="00226FEF" w:rsidRDefault="007341DC" w:rsidP="001A6B3E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226FEF">
              <w:rPr>
                <w:rFonts w:ascii="TH Sarabun New" w:hAnsi="TH Sarabun New" w:cs="TH Sarabun New" w:hint="cs"/>
                <w:sz w:val="32"/>
                <w:szCs w:val="32"/>
                <w:cs/>
              </w:rPr>
              <w:t>หรือเทียบเท่า</w:t>
            </w:r>
            <w:r w:rsidR="00C10E8C" w:rsidRPr="00226FEF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</w:tc>
      </w:tr>
      <w:tr w:rsidR="00B76026" w14:paraId="3F5108D9" w14:textId="77777777" w:rsidTr="00226FEF">
        <w:trPr>
          <w:trHeight w:val="397"/>
        </w:trPr>
        <w:tc>
          <w:tcPr>
            <w:tcW w:w="675" w:type="dxa"/>
            <w:hideMark/>
          </w:tcPr>
          <w:p w14:paraId="5BD22003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5103" w:type="dxa"/>
            <w:hideMark/>
          </w:tcPr>
          <w:p w14:paraId="2722ED61" w14:textId="77777777" w:rsidR="00C10E8C" w:rsidRDefault="006B6C10">
            <w:pPr>
              <w:spacing w:after="0" w:line="500" w:lineRule="exact"/>
              <w:ind w:right="-11"/>
              <w:rPr>
                <w:rFonts w:ascii="TH Sarabun New" w:hAnsi="TH Sarabun New" w:cs="TH Sarabun New" w:hint="cs"/>
                <w:color w:val="000000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>กิจกรรมเก็บสตอเบอรี่-</w:t>
            </w:r>
            <w:r w:rsidR="00F32C35"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>ทดลองนั่งชินคันเซน-โกเท็มบะเอ้าท์เล็ต</w:t>
            </w:r>
            <w:r w:rsidR="003D5659">
              <w:rPr>
                <w:rFonts w:ascii="TH Sarabun New" w:hAnsi="TH Sarabun New" w:cs="TH Sarabun New" w:hint="cs"/>
                <w:color w:val="000000"/>
                <w:sz w:val="36"/>
                <w:szCs w:val="36"/>
                <w:cs/>
              </w:rPr>
              <w:t>-</w:t>
            </w:r>
            <w:r w:rsidR="001C618A">
              <w:rPr>
                <w:rFonts w:ascii="TH Sarabun New" w:hAnsi="TH Sarabun New" w:cs="TH Sarabun New" w:hint="cs"/>
                <w:color w:val="000000"/>
                <w:sz w:val="36"/>
                <w:szCs w:val="36"/>
                <w:cs/>
              </w:rPr>
              <w:t>แช่น้ำแร่</w:t>
            </w:r>
          </w:p>
        </w:tc>
        <w:tc>
          <w:tcPr>
            <w:tcW w:w="540" w:type="dxa"/>
            <w:hideMark/>
          </w:tcPr>
          <w:p w14:paraId="01F9775C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630" w:type="dxa"/>
            <w:hideMark/>
          </w:tcPr>
          <w:p w14:paraId="5A64C515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L</w:t>
            </w:r>
          </w:p>
        </w:tc>
        <w:tc>
          <w:tcPr>
            <w:tcW w:w="630" w:type="dxa"/>
            <w:hideMark/>
          </w:tcPr>
          <w:p w14:paraId="66E9AD77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H</w:t>
            </w:r>
          </w:p>
        </w:tc>
        <w:tc>
          <w:tcPr>
            <w:tcW w:w="3870" w:type="dxa"/>
            <w:hideMark/>
          </w:tcPr>
          <w:p w14:paraId="2DB0A239" w14:textId="77777777" w:rsidR="00C10E8C" w:rsidRPr="00226FEF" w:rsidRDefault="00F32C35">
            <w:pPr>
              <w:pStyle w:val="Default"/>
              <w:spacing w:after="0" w:line="500" w:lineRule="exact"/>
              <w:jc w:val="center"/>
              <w:rPr>
                <w:rFonts w:ascii="TH Sarabun New" w:eastAsia="Arial Unicode MS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MOTOSU PHONENIX HOTEL</w:t>
            </w:r>
          </w:p>
          <w:p w14:paraId="6C4C1F13" w14:textId="77777777" w:rsidR="00C10E8C" w:rsidRPr="00226FEF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226FEF">
              <w:rPr>
                <w:rFonts w:ascii="TH Sarabun New" w:hAnsi="TH Sarabun New" w:cs="TH Sarabun New"/>
                <w:sz w:val="32"/>
                <w:szCs w:val="32"/>
                <w:cs/>
              </w:rPr>
              <w:t>หรือเทียบเท่า</w:t>
            </w:r>
            <w:r w:rsidRPr="00226FEF">
              <w:rPr>
                <w:rFonts w:ascii="TH Sarabun New" w:eastAsia="Arial Unicode MS" w:hAnsi="TH Sarabun New" w:cs="TH Sarabun New"/>
                <w:noProof/>
                <w:sz w:val="32"/>
                <w:szCs w:val="32"/>
              </w:rPr>
              <w:pict w14:anchorId="3054B0AF">
                <v:shape id="Picture 995565354" o:spid="_x0000_i1027" type="#_x0000_t75" style="width:15pt;height:13.5pt;visibility:visible">
                  <v:imagedata r:id="rId11" o:title=""/>
                </v:shape>
              </w:pict>
            </w:r>
          </w:p>
        </w:tc>
      </w:tr>
      <w:tr w:rsidR="00B76026" w14:paraId="494A4B19" w14:textId="77777777" w:rsidTr="00226FEF">
        <w:trPr>
          <w:trHeight w:val="397"/>
        </w:trPr>
        <w:tc>
          <w:tcPr>
            <w:tcW w:w="675" w:type="dxa"/>
            <w:shd w:val="clear" w:color="auto" w:fill="FFF2CC"/>
            <w:hideMark/>
          </w:tcPr>
          <w:p w14:paraId="22CD4ADF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bookmarkStart w:id="3" w:name="_Hlk147396033"/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5</w:t>
            </w:r>
          </w:p>
        </w:tc>
        <w:tc>
          <w:tcPr>
            <w:tcW w:w="5103" w:type="dxa"/>
            <w:shd w:val="clear" w:color="auto" w:fill="FFF2CC"/>
            <w:hideMark/>
          </w:tcPr>
          <w:p w14:paraId="38BDFEEA" w14:textId="77777777" w:rsidR="00C10E8C" w:rsidRDefault="00F32C35">
            <w:pPr>
              <w:pStyle w:val="Default"/>
              <w:spacing w:after="0" w:line="500" w:lineRule="exact"/>
              <w:rPr>
                <w:rFonts w:ascii="TH Sarabun New" w:hAnsi="TH Sarabun New" w:cs="TH Sarabun New" w:hint="cs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>กิจกรรม ณ ลานสกีฟูจิเท็น</w:t>
            </w:r>
            <w:r w:rsidR="001C618A" w:rsidRPr="001C618A">
              <w:rPr>
                <w:rFonts w:ascii="TH Sarabun New" w:hAnsi="TH Sarabun New" w:cs="TH Sarabun New" w:hint="cs"/>
                <w:sz w:val="36"/>
                <w:szCs w:val="36"/>
                <w:cs/>
              </w:rPr>
              <w:t>-</w:t>
            </w:r>
            <w:r w:rsidR="00226FEF">
              <w:rPr>
                <w:rFonts w:ascii="TH Sarabun New" w:hAnsi="TH Sarabun New" w:cs="TH Sarabun New" w:hint="cs"/>
                <w:sz w:val="36"/>
                <w:szCs w:val="36"/>
                <w:cs/>
              </w:rPr>
              <w:t xml:space="preserve"> </w:t>
            </w:r>
            <w:r w:rsidR="001C618A">
              <w:rPr>
                <w:rFonts w:ascii="TH Sarabun New" w:hAnsi="TH Sarabun New" w:cs="TH Sarabun New" w:hint="cs"/>
                <w:sz w:val="36"/>
                <w:szCs w:val="36"/>
                <w:cs/>
              </w:rPr>
              <w:t>เมืองโตเกียว</w:t>
            </w:r>
            <w:r w:rsidR="00226FEF">
              <w:rPr>
                <w:rFonts w:ascii="TH Sarabun New" w:hAnsi="TH Sarabun New" w:cs="TH Sarabun New" w:hint="cs"/>
                <w:sz w:val="36"/>
                <w:szCs w:val="36"/>
                <w:cs/>
              </w:rPr>
              <w:t>-ช้อปปิ้งชินจุกุ</w:t>
            </w:r>
            <w:r>
              <w:rPr>
                <w:rFonts w:ascii="TH Sarabun New" w:hAnsi="TH Sarabun New" w:cs="TH Sarabun New"/>
                <w:sz w:val="36"/>
                <w:szCs w:val="36"/>
              </w:rPr>
              <w:t xml:space="preserve"> </w:t>
            </w:r>
            <w:r w:rsidR="005905D6">
              <w:rPr>
                <w:rFonts w:ascii="TH Sarabun New" w:hAnsi="TH Sarabun New" w:cs="TH Sarabun New"/>
                <w:b/>
                <w:bCs/>
                <w:color w:val="002060"/>
                <w:sz w:val="36"/>
                <w:szCs w:val="36"/>
                <w:cs/>
              </w:rPr>
              <w:t>**ปิ้งย่างพรีเมียม</w:t>
            </w:r>
            <w:r w:rsidR="00226FEF">
              <w:rPr>
                <w:rFonts w:ascii="TH Sarabun New" w:hAnsi="TH Sarabun New" w:cs="TH Sarabun New"/>
                <w:b/>
                <w:bCs/>
                <w:color w:val="002060"/>
                <w:sz w:val="36"/>
                <w:szCs w:val="36"/>
              </w:rPr>
              <w:t>ROKKASEN</w:t>
            </w:r>
            <w:r w:rsidR="005905D6">
              <w:rPr>
                <w:rFonts w:ascii="TH Sarabun New" w:hAnsi="TH Sarabun New" w:cs="TH Sarabun New"/>
                <w:b/>
                <w:bCs/>
                <w:color w:val="002060"/>
                <w:sz w:val="36"/>
                <w:szCs w:val="36"/>
              </w:rPr>
              <w:t>**</w:t>
            </w:r>
          </w:p>
        </w:tc>
        <w:tc>
          <w:tcPr>
            <w:tcW w:w="540" w:type="dxa"/>
            <w:shd w:val="clear" w:color="auto" w:fill="FFF2CC"/>
            <w:hideMark/>
          </w:tcPr>
          <w:p w14:paraId="6BE92FCC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630" w:type="dxa"/>
            <w:shd w:val="clear" w:color="auto" w:fill="FFF2CC"/>
            <w:hideMark/>
          </w:tcPr>
          <w:p w14:paraId="6BDB8850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L</w:t>
            </w:r>
          </w:p>
        </w:tc>
        <w:tc>
          <w:tcPr>
            <w:tcW w:w="630" w:type="dxa"/>
            <w:shd w:val="clear" w:color="auto" w:fill="FFF2CC"/>
            <w:hideMark/>
          </w:tcPr>
          <w:p w14:paraId="600951C8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D</w:t>
            </w:r>
          </w:p>
        </w:tc>
        <w:tc>
          <w:tcPr>
            <w:tcW w:w="3870" w:type="dxa"/>
            <w:shd w:val="clear" w:color="auto" w:fill="FFF2CC"/>
          </w:tcPr>
          <w:p w14:paraId="60935513" w14:textId="77777777" w:rsidR="00416143" w:rsidRDefault="00F32C35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SUNSHINE CITY PRINCE HOTEL</w:t>
            </w:r>
          </w:p>
          <w:p w14:paraId="0F339791" w14:textId="77777777" w:rsidR="00C10E8C" w:rsidRPr="00226FEF" w:rsidRDefault="00A54D80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226FEF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226FEF">
              <w:rPr>
                <w:rFonts w:ascii="TH Sarabun New" w:hAnsi="TH Sarabun New" w:cs="TH Sarabun New" w:hint="cs"/>
                <w:sz w:val="32"/>
                <w:szCs w:val="32"/>
                <w:cs/>
              </w:rPr>
              <w:t>หรือเทียบเท่า</w:t>
            </w:r>
          </w:p>
        </w:tc>
      </w:tr>
      <w:bookmarkEnd w:id="3"/>
      <w:tr w:rsidR="00B76026" w14:paraId="6812F914" w14:textId="77777777" w:rsidTr="00226FEF">
        <w:trPr>
          <w:trHeight w:val="397"/>
        </w:trPr>
        <w:tc>
          <w:tcPr>
            <w:tcW w:w="675" w:type="dxa"/>
          </w:tcPr>
          <w:p w14:paraId="422FEB7A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6</w:t>
            </w:r>
          </w:p>
        </w:tc>
        <w:tc>
          <w:tcPr>
            <w:tcW w:w="5103" w:type="dxa"/>
          </w:tcPr>
          <w:p w14:paraId="436988A7" w14:textId="77777777" w:rsidR="00C10E8C" w:rsidRDefault="00C10E8C">
            <w:pPr>
              <w:pStyle w:val="Default"/>
              <w:spacing w:after="0" w:line="500" w:lineRule="exact"/>
              <w:rPr>
                <w:rFonts w:ascii="TH Sarabun New" w:hAnsi="TH Sarabun New" w:cs="TH Sarabun New"/>
                <w:sz w:val="36"/>
                <w:szCs w:val="36"/>
              </w:rPr>
            </w:pPr>
            <w:r>
              <w:rPr>
                <w:rFonts w:ascii="TH Sarabun New" w:hAnsi="TH Sarabun New" w:cs="TH Sarabun New"/>
                <w:sz w:val="36"/>
                <w:szCs w:val="36"/>
                <w:cs/>
              </w:rPr>
              <w:t>อิสระช้อปปิ้งหรือซื้อทัวร์เสริมดีสนีย์แลนด์</w:t>
            </w:r>
          </w:p>
          <w:p w14:paraId="42AC46A2" w14:textId="77777777" w:rsidR="00C10E8C" w:rsidRDefault="00C10E8C">
            <w:pPr>
              <w:pStyle w:val="Default"/>
              <w:spacing w:after="0" w:line="500" w:lineRule="exact"/>
              <w:rPr>
                <w:rFonts w:ascii="TH Sarabun New" w:hAnsi="TH Sarabun New" w:cs="TH Sarabun New"/>
                <w:color w:val="EE0000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color w:val="EE0000"/>
                <w:sz w:val="36"/>
                <w:szCs w:val="36"/>
                <w:highlight w:val="yellow"/>
                <w:cs/>
              </w:rPr>
              <w:t>[วันอิสระไม่ใช้รถบัส เดินทางโดยรถไฟไม่รวมค่ารถไฟในการเดินทาง]</w:t>
            </w:r>
          </w:p>
        </w:tc>
        <w:tc>
          <w:tcPr>
            <w:tcW w:w="540" w:type="dxa"/>
          </w:tcPr>
          <w:p w14:paraId="661E9821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630" w:type="dxa"/>
          </w:tcPr>
          <w:p w14:paraId="3EBF1DAE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  <w:t>X</w:t>
            </w:r>
          </w:p>
        </w:tc>
        <w:tc>
          <w:tcPr>
            <w:tcW w:w="630" w:type="dxa"/>
          </w:tcPr>
          <w:p w14:paraId="44E26112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  <w:t>X</w:t>
            </w:r>
          </w:p>
        </w:tc>
        <w:tc>
          <w:tcPr>
            <w:tcW w:w="3870" w:type="dxa"/>
          </w:tcPr>
          <w:p w14:paraId="3BB2C69B" w14:textId="77777777" w:rsidR="00F32C35" w:rsidRDefault="00F32C35" w:rsidP="00F32C35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SUNSHINE CITY PRINCE HOTEL</w:t>
            </w:r>
          </w:p>
          <w:p w14:paraId="547A04B2" w14:textId="77777777" w:rsidR="00C10E8C" w:rsidRPr="00226FEF" w:rsidRDefault="00F32C35" w:rsidP="00F32C35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226FEF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226FEF">
              <w:rPr>
                <w:rFonts w:ascii="TH Sarabun New" w:hAnsi="TH Sarabun New" w:cs="TH Sarabun New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B76026" w14:paraId="1622B374" w14:textId="77777777" w:rsidTr="00226FEF">
        <w:trPr>
          <w:trHeight w:val="397"/>
        </w:trPr>
        <w:tc>
          <w:tcPr>
            <w:tcW w:w="675" w:type="dxa"/>
            <w:shd w:val="clear" w:color="auto" w:fill="FFF2CC"/>
          </w:tcPr>
          <w:p w14:paraId="3AEA5AFE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7</w:t>
            </w:r>
          </w:p>
        </w:tc>
        <w:tc>
          <w:tcPr>
            <w:tcW w:w="5103" w:type="dxa"/>
            <w:shd w:val="clear" w:color="auto" w:fill="FFF2CC"/>
          </w:tcPr>
          <w:p w14:paraId="4BB19D3C" w14:textId="77777777" w:rsidR="00C10E8C" w:rsidRDefault="00F32C35">
            <w:pPr>
              <w:pStyle w:val="Default"/>
              <w:spacing w:after="0" w:line="500" w:lineRule="exact"/>
              <w:rPr>
                <w:rFonts w:ascii="TH Sarabun New" w:hAnsi="TH Sarabun New" w:cs="TH Sarabun New" w:hint="cs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>วัดโกโตคุจิ(วัดแมว)</w:t>
            </w:r>
            <w:r w:rsidRPr="00F32C35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  <w:t>-อิออน-สนามบินนาริตะ-กรุงเทพฯ</w:t>
            </w:r>
          </w:p>
        </w:tc>
        <w:tc>
          <w:tcPr>
            <w:tcW w:w="540" w:type="dxa"/>
            <w:shd w:val="clear" w:color="auto" w:fill="FFF2CC"/>
          </w:tcPr>
          <w:p w14:paraId="77E9F444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630" w:type="dxa"/>
            <w:shd w:val="clear" w:color="auto" w:fill="FFF2CC"/>
          </w:tcPr>
          <w:p w14:paraId="654CBD00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  <w:t>X</w:t>
            </w:r>
          </w:p>
        </w:tc>
        <w:tc>
          <w:tcPr>
            <w:tcW w:w="630" w:type="dxa"/>
            <w:shd w:val="clear" w:color="auto" w:fill="FFF2CC"/>
          </w:tcPr>
          <w:p w14:paraId="4BFBA335" w14:textId="77777777" w:rsidR="00C10E8C" w:rsidRDefault="00F32C35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 w:hint="cs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pict w14:anchorId="3C0B018A">
                <v:shape id="_x0000_i1028" type="#_x0000_t75" style="width:13.5pt;height:13.5pt">
                  <v:imagedata r:id="rId10" o:title="icons8-airport-26"/>
                </v:shape>
              </w:pict>
            </w:r>
          </w:p>
        </w:tc>
        <w:tc>
          <w:tcPr>
            <w:tcW w:w="3870" w:type="dxa"/>
            <w:shd w:val="clear" w:color="auto" w:fill="FFF2CC"/>
          </w:tcPr>
          <w:p w14:paraId="0FB10BE9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</w:p>
        </w:tc>
      </w:tr>
    </w:tbl>
    <w:p w14:paraId="4C4B1965" w14:textId="77777777" w:rsidR="004F60D2" w:rsidRPr="00B447F9" w:rsidRDefault="004F60D2" w:rsidP="00BA4A5D">
      <w:pPr>
        <w:spacing w:after="0" w:line="200" w:lineRule="exact"/>
        <w:rPr>
          <w:rFonts w:ascii="TH Sarabun New" w:hAnsi="TH Sarabun New" w:cs="TH Sarabun New"/>
          <w:color w:val="002060"/>
          <w:sz w:val="40"/>
          <w:szCs w:val="40"/>
        </w:rPr>
      </w:pPr>
    </w:p>
    <w:p w14:paraId="781A10A1" w14:textId="77777777" w:rsidR="00022268" w:rsidRPr="00B447F9" w:rsidRDefault="00022268">
      <w:pPr>
        <w:shd w:val="clear" w:color="auto" w:fill="806000"/>
        <w:spacing w:after="0" w:line="500" w:lineRule="exact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วันที่หนึ่ง</w:t>
      </w:r>
      <w:r w:rsidRPr="00B447F9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:</w:t>
      </w:r>
      <w:r w:rsidRPr="00B447F9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ab/>
        <w:t>กรุงเทพฯ</w:t>
      </w:r>
      <w:r w:rsidR="00583CB7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583CB7">
        <w:rPr>
          <w:rFonts w:ascii="TH Sarabun New" w:hAnsi="TH Sarabun New" w:cs="TH Sarabun New"/>
          <w:b/>
          <w:bCs/>
          <w:color w:val="FFFFFF"/>
          <w:sz w:val="40"/>
          <w:szCs w:val="40"/>
        </w:rPr>
        <w:t>–</w:t>
      </w:r>
      <w:r w:rsidR="00583CB7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Pr="00B447F9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สนามบินสุวรรณภูมิ</w:t>
      </w:r>
      <w:r w:rsidR="00583CB7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</w:p>
    <w:p w14:paraId="1AFCE1A2" w14:textId="77777777" w:rsidR="00486D9A" w:rsidRPr="005E1F6C" w:rsidRDefault="00486D9A" w:rsidP="00486D9A">
      <w:pPr>
        <w:pStyle w:val="Sidebarphoto"/>
        <w:spacing w:line="5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</w:pPr>
      <w:r w:rsidRPr="005E1F6C">
        <w:rPr>
          <w:rFonts w:ascii="TH Sarabun New" w:hAnsi="TH Sarabun New" w:cs="TH Sarabun New"/>
          <w:b/>
          <w:bCs/>
          <w:noProof w:val="0"/>
          <w:sz w:val="40"/>
          <w:szCs w:val="40"/>
        </w:rPr>
        <w:lastRenderedPageBreak/>
        <w:t>2</w:t>
      </w:r>
      <w:r>
        <w:rPr>
          <w:rFonts w:ascii="TH Sarabun New" w:hAnsi="TH Sarabun New" w:cs="TH Sarabun New"/>
          <w:b/>
          <w:bCs/>
          <w:noProof w:val="0"/>
          <w:sz w:val="40"/>
          <w:szCs w:val="40"/>
        </w:rPr>
        <w:t>0</w:t>
      </w:r>
      <w:r w:rsidRPr="005E1F6C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.00 </w:t>
      </w:r>
      <w:r w:rsidRPr="005E1F6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ab/>
        <w:t>นัดหมายพบกันที่</w:t>
      </w:r>
      <w:r w:rsidRPr="005E1F6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สนามบินสุวรรณภูมิ</w:t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 xml:space="preserve"> ประตูหมายเลข</w:t>
      </w:r>
      <w:r w:rsidRPr="005E1F6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 </w:t>
      </w:r>
      <w:r w:rsidRPr="005E1F6C">
        <w:rPr>
          <w:rFonts w:ascii="TH Sarabun New" w:hAnsi="TH Sarabun New" w:cs="TH Sarabun New"/>
          <w:b/>
          <w:bCs/>
          <w:noProof w:val="0"/>
          <w:sz w:val="40"/>
          <w:szCs w:val="40"/>
        </w:rPr>
        <w:t>3</w:t>
      </w:r>
      <w:r w:rsidRPr="005E1F6C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เคาเตอร์ </w:t>
      </w:r>
      <w:r w:rsidRPr="005E1F6C">
        <w:rPr>
          <w:rFonts w:ascii="TH Sarabun New" w:hAnsi="TH Sarabun New" w:cs="TH Sarabun New"/>
          <w:b/>
          <w:bCs/>
          <w:noProof w:val="0"/>
          <w:sz w:val="40"/>
          <w:szCs w:val="40"/>
        </w:rPr>
        <w:t>C</w:t>
      </w:r>
      <w:r w:rsidRPr="005E1F6C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Pr="005E1F6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สายการบินไทย</w:t>
      </w:r>
    </w:p>
    <w:p w14:paraId="7268C21D" w14:textId="77777777" w:rsidR="00486D9A" w:rsidRPr="005E1F6C" w:rsidRDefault="00486D9A" w:rsidP="00486D9A">
      <w:pPr>
        <w:pStyle w:val="Sidebarphoto"/>
        <w:spacing w:line="500" w:lineRule="exact"/>
        <w:ind w:left="720" w:firstLine="720"/>
        <w:rPr>
          <w:rFonts w:ascii="TH Sarabun New" w:hAnsi="TH Sarabun New" w:cs="TH Sarabun New"/>
          <w:noProof w:val="0"/>
          <w:sz w:val="40"/>
          <w:szCs w:val="40"/>
        </w:rPr>
      </w:pP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 xml:space="preserve">จุดนัดพบ </w:t>
      </w:r>
      <w:r w:rsidRPr="005E1F6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ป้ายบริษัททัวร์</w:t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 xml:space="preserve"> เจ้าหน้าที่บริการช่วยโหลดสัมภาระและกระเป๋าเดินทาง</w:t>
      </w:r>
    </w:p>
    <w:p w14:paraId="37EBD091" w14:textId="77777777" w:rsidR="00486D9A" w:rsidRPr="00D921DF" w:rsidRDefault="00486D9A" w:rsidP="00486D9A">
      <w:pPr>
        <w:pStyle w:val="Sidebarphoto"/>
        <w:spacing w:line="500" w:lineRule="exact"/>
        <w:ind w:left="0"/>
        <w:jc w:val="thaiDistribute"/>
        <w:rPr>
          <w:rFonts w:ascii="TH Sarabun New" w:hAnsi="TH Sarabun New" w:cs="TH Sarabun New"/>
          <w:noProof w:val="0"/>
          <w:color w:val="0000FF"/>
          <w:sz w:val="40"/>
          <w:szCs w:val="40"/>
        </w:rPr>
      </w:pPr>
      <w:r w:rsidRPr="005E1F6C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ab/>
      </w:r>
      <w:r w:rsidRPr="005E1F6C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ab/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>เที่ยวบินขาไป</w:t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Pr="00D921DF">
        <w:rPr>
          <w:rFonts w:ascii="TH Sarabun New" w:hAnsi="TH Sarabun New" w:cs="TH Sarabun New"/>
          <w:b/>
          <w:bCs/>
          <w:noProof w:val="0"/>
          <w:color w:val="0000FF"/>
          <w:sz w:val="40"/>
          <w:szCs w:val="40"/>
          <w:cs/>
        </w:rPr>
        <w:tab/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</w:rPr>
        <w:t>TG</w:t>
      </w:r>
      <w:r>
        <w:rPr>
          <w:rFonts w:ascii="TH Sarabun New" w:hAnsi="TH Sarabun New" w:cs="TH Sarabun New" w:hint="cs"/>
          <w:noProof w:val="0"/>
          <w:color w:val="0000FF"/>
          <w:sz w:val="40"/>
          <w:szCs w:val="40"/>
          <w:cs/>
        </w:rPr>
        <w:t>6</w:t>
      </w:r>
      <w:r>
        <w:rPr>
          <w:rFonts w:ascii="TH Sarabun New" w:hAnsi="TH Sarabun New" w:cs="TH Sarabun New"/>
          <w:noProof w:val="0"/>
          <w:color w:val="0000FF"/>
          <w:sz w:val="40"/>
          <w:szCs w:val="40"/>
        </w:rPr>
        <w:t>22</w:t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  <w:t>BKK</w:t>
      </w:r>
      <w:r>
        <w:rPr>
          <w:rFonts w:ascii="TH Sarabun New" w:hAnsi="TH Sarabun New" w:cs="TH Sarabun New" w:hint="cs"/>
          <w:noProof w:val="0"/>
          <w:color w:val="0000FF"/>
          <w:sz w:val="40"/>
          <w:szCs w:val="40"/>
          <w:cs/>
        </w:rPr>
        <w:t>-</w:t>
      </w:r>
      <w:r>
        <w:rPr>
          <w:rFonts w:ascii="TH Sarabun New" w:hAnsi="TH Sarabun New" w:cs="TH Sarabun New"/>
          <w:noProof w:val="0"/>
          <w:color w:val="0000FF"/>
          <w:sz w:val="40"/>
          <w:szCs w:val="40"/>
        </w:rPr>
        <w:t>KIX</w:t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="00041EBC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</w:r>
      <w:r w:rsidRPr="00486D9A">
        <w:rPr>
          <w:rFonts w:ascii="TH Sarabun New" w:hAnsi="TH Sarabun New" w:cs="TH Sarabun New"/>
          <w:noProof w:val="0"/>
          <w:color w:val="0000FF"/>
          <w:sz w:val="40"/>
          <w:szCs w:val="40"/>
        </w:rPr>
        <w:t>23.59-07.20</w:t>
      </w:r>
    </w:p>
    <w:p w14:paraId="6CAD123B" w14:textId="77777777" w:rsidR="00486D9A" w:rsidRDefault="00486D9A" w:rsidP="00486D9A">
      <w:pPr>
        <w:pStyle w:val="Sidebarphoto"/>
        <w:spacing w:line="500" w:lineRule="exact"/>
        <w:ind w:left="0"/>
        <w:jc w:val="thaiDistribute"/>
        <w:rPr>
          <w:rFonts w:ascii="TH Sarabun New" w:hAnsi="TH Sarabun New" w:cs="TH Sarabun New"/>
          <w:noProof w:val="0"/>
          <w:color w:val="FF0000"/>
          <w:sz w:val="40"/>
          <w:szCs w:val="40"/>
        </w:rPr>
      </w:pP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  <w:t>เที่ยวบินขากลับ</w:t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</w:rPr>
        <w:t>TG</w:t>
      </w:r>
      <w:r>
        <w:rPr>
          <w:rFonts w:ascii="TH Sarabun New" w:hAnsi="TH Sarabun New" w:cs="TH Sarabun New"/>
          <w:noProof w:val="0"/>
          <w:color w:val="0000FF"/>
          <w:sz w:val="40"/>
          <w:szCs w:val="40"/>
        </w:rPr>
        <w:t>677</w:t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</w:r>
      <w:r>
        <w:rPr>
          <w:rFonts w:ascii="TH Sarabun New" w:hAnsi="TH Sarabun New" w:cs="TH Sarabun New"/>
          <w:noProof w:val="0"/>
          <w:color w:val="0000FF"/>
          <w:sz w:val="40"/>
          <w:szCs w:val="40"/>
        </w:rPr>
        <w:t>NRT</w:t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</w:rPr>
        <w:t>-BKK</w:t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</w:r>
      <w:r w:rsidRPr="00486D9A">
        <w:rPr>
          <w:rFonts w:ascii="TH Sarabun New" w:hAnsi="TH Sarabun New" w:cs="TH Sarabun New"/>
          <w:noProof w:val="0"/>
          <w:color w:val="0000FF"/>
          <w:sz w:val="40"/>
          <w:szCs w:val="40"/>
        </w:rPr>
        <w:t xml:space="preserve">  </w:t>
      </w:r>
      <w:r w:rsidR="00041EBC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</w:r>
      <w:r w:rsidRPr="00486D9A">
        <w:rPr>
          <w:rFonts w:ascii="TH Sarabun New" w:hAnsi="TH Sarabun New" w:cs="TH Sarabun New"/>
          <w:noProof w:val="0"/>
          <w:color w:val="0000FF"/>
          <w:sz w:val="40"/>
          <w:szCs w:val="40"/>
        </w:rPr>
        <w:t>17.30-22.30</w:t>
      </w:r>
    </w:p>
    <w:p w14:paraId="46A14D2E" w14:textId="77777777" w:rsidR="00000D30" w:rsidRPr="00B447F9" w:rsidRDefault="00000D30" w:rsidP="00000D30">
      <w:pPr>
        <w:pStyle w:val="Sidebarphoto"/>
        <w:spacing w:line="500" w:lineRule="exact"/>
        <w:ind w:left="0"/>
        <w:rPr>
          <w:rFonts w:ascii="TH Sarabun New" w:hAnsi="TH Sarabun New" w:cs="TH Sarabun New" w:hint="cs"/>
          <w:b/>
          <w:bCs/>
          <w:noProof w:val="0"/>
          <w:sz w:val="40"/>
          <w:szCs w:val="40"/>
        </w:rPr>
      </w:pPr>
      <w:r>
        <w:rPr>
          <w:rFonts w:ascii="TH Sarabun New" w:hAnsi="TH Sarabun New" w:cs="TH Sarabun New"/>
          <w:b/>
          <w:bCs/>
          <w:noProof w:val="0"/>
          <w:sz w:val="40"/>
          <w:szCs w:val="40"/>
        </w:rPr>
        <w:t>23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</w:rPr>
        <w:t>.</w:t>
      </w:r>
      <w:r>
        <w:rPr>
          <w:rFonts w:ascii="TH Sarabun New" w:hAnsi="TH Sarabun New" w:cs="TH Sarabun New"/>
          <w:b/>
          <w:bCs/>
          <w:noProof w:val="0"/>
          <w:sz w:val="40"/>
          <w:szCs w:val="40"/>
        </w:rPr>
        <w:t>59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Pr="00B447F9">
        <w:rPr>
          <w:rFonts w:ascii="TH Sarabun New" w:hAnsi="TH Sarabun New" w:cs="TH Sarabun New"/>
          <w:noProof w:val="0"/>
          <w:sz w:val="40"/>
          <w:szCs w:val="40"/>
        </w:rPr>
        <w:tab/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>ออกเดินทางสู่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สนามบินคันไซ</w: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 xml:space="preserve"> ด้วยเที่ยวบิน </w:t>
      </w:r>
      <w:r>
        <w:rPr>
          <w:rFonts w:ascii="TH Sarabun New" w:hAnsi="TH Sarabun New" w:cs="TH Sarabun New"/>
          <w:b/>
          <w:bCs/>
          <w:noProof w:val="0"/>
          <w:sz w:val="40"/>
          <w:szCs w:val="40"/>
        </w:rPr>
        <w:t>TG622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สายการบิน</w:t>
      </w:r>
      <w:r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ไทย</w:t>
      </w:r>
    </w:p>
    <w:p w14:paraId="351ABF58" w14:textId="77777777" w:rsidR="00486D9A" w:rsidRPr="00D921DF" w:rsidRDefault="00486D9A" w:rsidP="00486D9A">
      <w:pPr>
        <w:pStyle w:val="Sidebarphoto"/>
        <w:spacing w:line="500" w:lineRule="exact"/>
        <w:ind w:left="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D921DF">
        <w:rPr>
          <w:rFonts w:ascii="TH Sarabun New" w:hAnsi="TH Sarabun New" w:cs="TH Sarabun New"/>
          <w:i/>
          <w:iCs/>
          <w:noProof w:val="0"/>
          <w:color w:val="FF0000"/>
          <w:sz w:val="40"/>
          <w:szCs w:val="40"/>
          <w:cs/>
        </w:rPr>
        <w:t>** การจัดที่นั่งของกรุ๊ปเป็นไปตามเงื่อนไขของสายการบิน ทางทัวร์ไม่สามารถจัดที่นั่งได้ **</w:t>
      </w:r>
    </w:p>
    <w:p w14:paraId="5E2B6071" w14:textId="77777777" w:rsidR="00486D9A" w:rsidRPr="00D921DF" w:rsidRDefault="00486D9A" w:rsidP="00486D9A">
      <w:pPr>
        <w:pStyle w:val="Sidebarphoto"/>
        <w:spacing w:line="500" w:lineRule="exact"/>
        <w:ind w:left="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D921DF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** บริการท่านด้วยอาหารแบบ </w:t>
      </w:r>
      <w:r w:rsidRPr="00D921DF">
        <w:rPr>
          <w:rFonts w:ascii="TH Sarabun New" w:hAnsi="TH Sarabun New" w:cs="TH Sarabun New"/>
          <w:noProof w:val="0"/>
          <w:color w:val="002060"/>
          <w:sz w:val="40"/>
          <w:szCs w:val="40"/>
        </w:rPr>
        <w:t xml:space="preserve">FULL SERVICE </w:t>
      </w:r>
      <w:r w:rsidRPr="00D921DF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>โหลดสัมภาระรวม น้ำหนักท่านละ 2</w:t>
      </w:r>
      <w:r>
        <w:rPr>
          <w:rFonts w:ascii="TH Sarabun New" w:hAnsi="TH Sarabun New" w:cs="TH Sarabun New"/>
          <w:noProof w:val="0"/>
          <w:color w:val="002060"/>
          <w:sz w:val="40"/>
          <w:szCs w:val="40"/>
        </w:rPr>
        <w:t>3</w:t>
      </w:r>
      <w:r w:rsidRPr="00D921DF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 กิโล</w:t>
      </w:r>
      <w:r>
        <w:rPr>
          <w:rFonts w:ascii="TH Sarabun New" w:hAnsi="TH Sarabun New" w:cs="TH Sarabun New"/>
          <w:noProof w:val="0"/>
          <w:color w:val="002060"/>
          <w:sz w:val="40"/>
          <w:szCs w:val="40"/>
        </w:rPr>
        <w:t xml:space="preserve">/1 </w:t>
      </w:r>
      <w:r>
        <w:rPr>
          <w:rFonts w:ascii="TH Sarabun New" w:hAnsi="TH Sarabun New" w:cs="TH Sarabun New" w:hint="cs"/>
          <w:noProof w:val="0"/>
          <w:color w:val="002060"/>
          <w:sz w:val="40"/>
          <w:szCs w:val="40"/>
          <w:cs/>
        </w:rPr>
        <w:t>ใบ</w:t>
      </w:r>
      <w:r w:rsidRPr="00D921DF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>**</w:t>
      </w:r>
    </w:p>
    <w:p w14:paraId="411FC836" w14:textId="77777777" w:rsidR="00486D9A" w:rsidRDefault="00486D9A" w:rsidP="00486D9A">
      <w:pPr>
        <w:pStyle w:val="Sidebarphoto"/>
        <w:spacing w:line="240" w:lineRule="auto"/>
        <w:ind w:left="0"/>
      </w:pPr>
      <w:r>
        <w:fldChar w:fldCharType="begin"/>
      </w:r>
      <w:r>
        <w:instrText xml:space="preserve"> INCLUDEPICTURE "https://www.thaiairways.com/static/common/images/plan/travel_information/Special_Request_Assistance.jpg" \* MERGEFORMATINET </w:instrText>
      </w:r>
      <w:r>
        <w:fldChar w:fldCharType="separate"/>
      </w:r>
      <w:r>
        <w:pict w14:anchorId="0D46EE6B">
          <v:shape id="_x0000_i1029" type="#_x0000_t75" alt="Thai Airways - International | Plan My Trip | Book Flights Online" style="width:194.25pt;height:121.5pt">
            <v:imagedata r:id="rId12" r:href="rId13"/>
          </v:shape>
        </w:pict>
      </w:r>
      <w:r>
        <w:fldChar w:fldCharType="end"/>
      </w:r>
      <w:r w:rsidRPr="00374338">
        <w:t xml:space="preserve"> </w:t>
      </w:r>
      <w:r>
        <w:fldChar w:fldCharType="begin"/>
      </w:r>
      <w:r>
        <w:instrText xml:space="preserve"> INCLUDEPICTURE "https://inflightfeed.com/wp-content/uploads/2019/12/tgeconomy2.jpg" \* MERGEFORMATINET </w:instrText>
      </w:r>
      <w:r>
        <w:fldChar w:fldCharType="separate"/>
      </w:r>
      <w:r>
        <w:pict w14:anchorId="753525D5">
          <v:shape id="_x0000_i1030" type="#_x0000_t75" alt="Thai Airways - Airline meals information for passengers" style="width:166.5pt;height:120.75pt">
            <v:imagedata r:id="rId14" r:href="rId15" cropleft="9213f" cropright="8166f"/>
          </v:shape>
        </w:pict>
      </w:r>
      <w:r>
        <w:fldChar w:fldCharType="end"/>
      </w:r>
      <w:r>
        <w:fldChar w:fldCharType="begin"/>
      </w:r>
      <w:r>
        <w:instrText xml:space="preserve"> INCLUDEPICTURE "https://www.jal.co.jp/content/www/wwwjalcojp/jp/en/inter/service/economy/meal/beverages/_jcr_content/root/contents/responsivegrid1/responsivegrid_17438/column_1258754747/col-1-1/img_copy_copy.coreimg.375.jpeg/1608795546419.jpeg" \* MERGEFORMATINET </w:instrText>
      </w:r>
      <w:r>
        <w:fldChar w:fldCharType="separate"/>
      </w:r>
      <w:r>
        <w:pict w14:anchorId="12F9479B">
          <v:shape id="_x0000_i1031" type="#_x0000_t75" style="width:178.5pt;height:121.5pt">
            <v:imagedata r:id="rId16" r:href="rId17"/>
          </v:shape>
        </w:pict>
      </w:r>
      <w:r>
        <w:fldChar w:fldCharType="end"/>
      </w:r>
    </w:p>
    <w:p w14:paraId="7B508E70" w14:textId="77777777" w:rsidR="00486D9A" w:rsidRDefault="00486D9A" w:rsidP="00486D9A">
      <w:pPr>
        <w:pStyle w:val="Sidebarphoto"/>
        <w:spacing w:line="240" w:lineRule="auto"/>
        <w:ind w:left="0"/>
        <w:jc w:val="center"/>
        <w:rPr>
          <w:rFonts w:ascii="TH Sarabun New" w:hAnsi="TH Sarabun New" w:cs="TH Sarabun New"/>
          <w:b/>
          <w:bCs/>
          <w:noProof w:val="0"/>
          <w:color w:val="C00000"/>
          <w:sz w:val="28"/>
          <w:szCs w:val="28"/>
        </w:rPr>
      </w:pPr>
      <w:r w:rsidRPr="00D921DF">
        <w:rPr>
          <w:rFonts w:ascii="TH Sarabun New" w:hAnsi="TH Sarabun New" w:cs="TH Sarabun New"/>
          <w:b/>
          <w:bCs/>
          <w:noProof w:val="0"/>
          <w:color w:val="C00000"/>
          <w:sz w:val="28"/>
          <w:szCs w:val="28"/>
          <w:highlight w:val="yellow"/>
          <w:cs/>
        </w:rPr>
        <w:t>***สำคัญสำหรับการจองทัวร์ สำหรับอาหารทุกมื้อรบกวนทุกท่านในคณะโปรดระบุรายบุคคลว่าไม่ทานเนื้อวัว / เนื้อหมู / ปลาดิบ / มังสวิรัติ /หรือแพ้อาหารประเภทใดบ้าง มีผลต่อการจัดอาหารให้ในบางมื้อที่เป็นอาหารท้องถิ่นที่ไม่สามารถเปลี่ยนแปลงหน้างานได้ ***</w:t>
      </w:r>
    </w:p>
    <w:p w14:paraId="5C75622F" w14:textId="77777777" w:rsidR="0043312F" w:rsidRPr="00BD1FC9" w:rsidRDefault="0043312F" w:rsidP="00486D9A">
      <w:pPr>
        <w:pStyle w:val="Sidebarphoto"/>
        <w:spacing w:line="240" w:lineRule="auto"/>
        <w:ind w:left="0"/>
        <w:jc w:val="center"/>
        <w:rPr>
          <w:rFonts w:ascii="TH Sarabun New" w:hAnsi="TH Sarabun New" w:cs="TH Sarabun New" w:hint="cs"/>
          <w:b/>
          <w:bCs/>
          <w:noProof w:val="0"/>
          <w:color w:val="C00000"/>
          <w:sz w:val="28"/>
          <w:szCs w:val="28"/>
        </w:rPr>
      </w:pPr>
    </w:p>
    <w:p w14:paraId="1E449CE3" w14:textId="77777777" w:rsidR="004A5ACF" w:rsidRDefault="004A5ACF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วันที่สอง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: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 </w:t>
      </w:r>
      <w:r w:rsidRPr="004A5ACF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สนามบินคันไซ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Pr="004A5ACF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พิพิธภัณฑ์สัตว์น้ำไคยุคัง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Pr="004A5ACF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ช้อปปิ้งชินไซบาชิ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</w:p>
    <w:p w14:paraId="494374F3" w14:textId="77777777" w:rsidR="00000D30" w:rsidRDefault="00000D30" w:rsidP="00000D30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07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.</w:t>
      </w:r>
      <w:r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20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 น.</w:t>
      </w:r>
      <w:r w:rsidRPr="00BA724C">
        <w:rPr>
          <w:rFonts w:ascii="TH Sarabun New" w:hAnsi="TH Sarabun New" w:cs="TH Sarabun New"/>
          <w:noProof w:val="0"/>
          <w:sz w:val="40"/>
          <w:szCs w:val="40"/>
          <w:cs/>
        </w:rPr>
        <w:tab/>
        <w:t xml:space="preserve">ถึง 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</w:t>
      </w:r>
      <w:r w:rsidR="006A71E2"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 xml:space="preserve">คันไซ </w:t>
      </w:r>
      <w:r w:rsidRPr="00BA724C">
        <w:rPr>
          <w:rFonts w:ascii="TH Sarabun New" w:hAnsi="TH Sarabun New" w:cs="TH Sarabun New"/>
          <w:noProof w:val="0"/>
          <w:sz w:val="40"/>
          <w:szCs w:val="40"/>
          <w:cs/>
        </w:rPr>
        <w:t>ประเทศญี่ปุ่น นำท่านผ่านตรวจคนเข้าเมืองเป็นที่เรียบร้อย</w:t>
      </w:r>
    </w:p>
    <w:p w14:paraId="3BEA68DE" w14:textId="77777777" w:rsidR="0072551D" w:rsidRPr="005915AA" w:rsidRDefault="00DC66E9" w:rsidP="0072551D">
      <w:pPr>
        <w:rPr>
          <w:rFonts w:ascii="TH SarabunPSK" w:eastAsia="Arial Unicode MS" w:hAnsi="TH SarabunPSK" w:cs="TH SarabunPSK" w:hint="cs"/>
          <w:sz w:val="40"/>
          <w:szCs w:val="40"/>
          <w:cs/>
        </w:rPr>
      </w:pP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40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นาที (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44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r w:rsidR="0072551D" w:rsidRPr="005915AA">
        <w:rPr>
          <w:rFonts w:ascii="TH SarabunPSK" w:eastAsia="Arial Unicode MS" w:hAnsi="TH SarabunPSK" w:cs="TH SarabunPSK" w:hint="cs"/>
          <w:b/>
          <w:bCs/>
          <w:sz w:val="40"/>
          <w:szCs w:val="40"/>
          <w:cs/>
        </w:rPr>
        <w:t>พิพิธภัณฑ์สัตว์น้ำไคยูคัง</w:t>
      </w:r>
      <w:r w:rsidR="0072551D" w:rsidRPr="005915AA">
        <w:rPr>
          <w:rFonts w:ascii="TH SarabunPSK" w:eastAsia="Arial Unicode MS" w:hAnsi="TH SarabunPSK" w:cs="TH SarabunPSK" w:hint="cs"/>
          <w:sz w:val="40"/>
          <w:szCs w:val="40"/>
          <w:cs/>
        </w:rPr>
        <w:t>ที่ จำลองสภาพแวดล้อมทางธรรมชาติของมหาสมุทรที่ใหญ่ที่สุดในโลกอย่างมหาสมุทรแปซิฟิกและผืนน้ำโดยรอบ เลือกแต่ละภูมิภาคของแนวเทือกเขารอบมหาสมุทรแปซิฟิก และนำมาเลี้ยงในตู้ปลาขนาดใหญ่ ตู้ปลาในพิพิธภัณฑ์ ถูกจัดเรียง ให้แต่ละตู้สอดคล้องกับตำแหน่งทางภูมิศาสตร์ที่แท้จริงของมหาสมุทรแปซิฟิก สิ่งมีชีวิตประมาณ 30</w:t>
      </w:r>
      <w:r w:rsidR="0072551D" w:rsidRPr="005915AA">
        <w:rPr>
          <w:rFonts w:ascii="TH SarabunPSK" w:eastAsia="Arial Unicode MS" w:hAnsi="TH SarabunPSK" w:cs="TH SarabunPSK" w:hint="cs"/>
          <w:sz w:val="40"/>
          <w:szCs w:val="40"/>
        </w:rPr>
        <w:t>,</w:t>
      </w:r>
      <w:r w:rsidR="0072551D" w:rsidRPr="005915AA">
        <w:rPr>
          <w:rFonts w:ascii="TH SarabunPSK" w:eastAsia="Arial Unicode MS" w:hAnsi="TH SarabunPSK" w:cs="TH SarabunPSK" w:hint="cs"/>
          <w:sz w:val="40"/>
          <w:szCs w:val="40"/>
          <w:cs/>
        </w:rPr>
        <w:t xml:space="preserve">000 ตัวจาก 620 สายพันธุ์ถูกจัดแสดงในตู้ปลา </w:t>
      </w:r>
      <w:r w:rsidR="00486D9A">
        <w:rPr>
          <w:rFonts w:ascii="TH SarabunPSK" w:eastAsia="Arial Unicode MS" w:hAnsi="TH SarabunPSK" w:cs="TH SarabunPSK" w:hint="cs"/>
          <w:sz w:val="40"/>
          <w:szCs w:val="40"/>
          <w:cs/>
        </w:rPr>
        <w:t>ให้ท่านเพลิดเพลินกับโลกใต้ทะเล</w:t>
      </w:r>
    </w:p>
    <w:p w14:paraId="2AC5D747" w14:textId="77777777" w:rsidR="00103018" w:rsidRPr="0072551D" w:rsidRDefault="0072551D" w:rsidP="0072551D">
      <w:pPr>
        <w:rPr>
          <w:rFonts w:ascii="TH SarabunPSK" w:eastAsia="Arial Unicode MS" w:hAnsi="TH SarabunPSK" w:cs="TH SarabunPSK" w:hint="cs"/>
          <w:sz w:val="40"/>
          <w:szCs w:val="40"/>
        </w:rPr>
      </w:pPr>
      <w:r w:rsidRPr="0072551D">
        <w:rPr>
          <w:rFonts w:ascii="TH SarabunPSK" w:eastAsia="Arial Unicode MS" w:hAnsi="TH SarabunPSK" w:cs="TH SarabunPSK"/>
          <w:noProof/>
          <w:sz w:val="40"/>
          <w:szCs w:val="40"/>
        </w:rPr>
        <w:pict w14:anchorId="003CB617">
          <v:shape id="Picture 3" o:spid="_x0000_i1032" type="#_x0000_t75" style="width:547.5pt;height:144.75pt;visibility:visible">
            <v:imagedata r:id="rId18" o:title=""/>
          </v:shape>
        </w:pict>
      </w:r>
    </w:p>
    <w:p w14:paraId="02E09557" w14:textId="77777777" w:rsidR="001C5943" w:rsidRPr="00B76026" w:rsidRDefault="001C5943">
      <w:pPr>
        <w:pStyle w:val="Sidebarphoto"/>
        <w:shd w:val="clear" w:color="auto" w:fill="C5E0B3"/>
        <w:spacing w:line="500" w:lineRule="exact"/>
        <w:ind w:left="1440" w:hanging="144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B7602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lastRenderedPageBreak/>
        <w:t>กลางวัน</w:t>
      </w:r>
      <w:r w:rsidRPr="00B7602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  <w:t>รับประทาน อาหารกลางวัน ณ ร้านอาหารญี่ปุ่น</w:t>
      </w:r>
      <w:r w:rsidRPr="00B76026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</w:p>
    <w:p w14:paraId="7CCDD636" w14:textId="77777777" w:rsidR="00420CAA" w:rsidRPr="005915AA" w:rsidRDefault="00DC66E9" w:rsidP="00C10E8C">
      <w:pPr>
        <w:spacing w:after="0" w:line="500" w:lineRule="exact"/>
        <w:rPr>
          <w:rFonts w:ascii="TH SarabunPSK" w:hAnsi="TH SarabunPSK" w:cs="TH SarabunPSK"/>
          <w:sz w:val="40"/>
          <w:szCs w:val="40"/>
        </w:rPr>
      </w:pPr>
      <w:bookmarkStart w:id="4" w:name="OLE_LINK61"/>
      <w:bookmarkStart w:id="5" w:name="OLE_LINK62"/>
      <w:bookmarkStart w:id="6" w:name="OLE_LINK6"/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20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นาที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(</w:t>
      </w:r>
      <w:r w:rsidR="008C094B"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13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r w:rsidR="00420CAA" w:rsidRPr="005915AA">
        <w:rPr>
          <w:rFonts w:ascii="TH SarabunPSK" w:hAnsi="TH SarabunPSK" w:cs="TH SarabunPSK" w:hint="cs"/>
          <w:b/>
          <w:bCs/>
          <w:sz w:val="40"/>
          <w:szCs w:val="40"/>
          <w:cs/>
        </w:rPr>
        <w:t>ช้อปปิ้ง ณ ย่านชินไซบาชิ (</w:t>
      </w:r>
      <w:r w:rsidR="00420CAA" w:rsidRPr="005915AA">
        <w:rPr>
          <w:rFonts w:ascii="TH SarabunPSK" w:hAnsi="TH SarabunPSK" w:cs="TH SarabunPSK" w:hint="cs"/>
          <w:b/>
          <w:bCs/>
          <w:sz w:val="40"/>
          <w:szCs w:val="40"/>
        </w:rPr>
        <w:t xml:space="preserve">SHINSAIBASHI)  </w:t>
      </w:r>
      <w:r w:rsidR="00420CAA" w:rsidRPr="005915AA">
        <w:rPr>
          <w:rFonts w:ascii="TH SarabunPSK" w:hAnsi="TH SarabunPSK" w:cs="TH SarabunPSK" w:hint="cs"/>
          <w:sz w:val="40"/>
          <w:szCs w:val="40"/>
          <w:cs/>
        </w:rPr>
        <w:t xml:space="preserve">ให้ท่านเพลิดเพลินกับการช้อปปิ้งสินค้ามากมายหลายชนิดทั้งแบรนด์เนม และสินค้าญี่ปุ่น และย่านสตรีทฟู๊ด บนถนน </w:t>
      </w:r>
      <w:r w:rsidR="00420CAA" w:rsidRPr="005915AA">
        <w:rPr>
          <w:rFonts w:ascii="TH SarabunPSK" w:hAnsi="TH SarabunPSK" w:cs="TH SarabunPSK" w:hint="cs"/>
          <w:b/>
          <w:bCs/>
          <w:sz w:val="40"/>
          <w:szCs w:val="40"/>
          <w:cs/>
        </w:rPr>
        <w:t>โดทงบุริ</w:t>
      </w:r>
      <w:r w:rsidR="00420CAA" w:rsidRPr="005915AA">
        <w:rPr>
          <w:rFonts w:ascii="TH SarabunPSK" w:hAnsi="TH SarabunPSK" w:cs="TH SarabunPSK" w:hint="cs"/>
          <w:sz w:val="40"/>
          <w:szCs w:val="40"/>
          <w:cs/>
        </w:rPr>
        <w:t xml:space="preserve"> อาหารขึ้นชื่อของเมืองโอซาก้า เช่น ทาโกยากิ โอโคโนมิยากิ ราเมน คุริชิคัตสุ และอีกมากมาย</w:t>
      </w:r>
    </w:p>
    <w:p w14:paraId="7F9FCAE1" w14:textId="77777777" w:rsidR="00103018" w:rsidRDefault="00420CAA" w:rsidP="00420CAA">
      <w:pPr>
        <w:rPr>
          <w:rFonts w:ascii="TH SarabunPSK" w:hAnsi="TH SarabunPSK" w:cs="TH SarabunPSK"/>
          <w:noProof/>
          <w:sz w:val="40"/>
          <w:szCs w:val="40"/>
        </w:rPr>
      </w:pPr>
      <w:r w:rsidRPr="00420CAA">
        <w:rPr>
          <w:rFonts w:ascii="TH SarabunPSK" w:hAnsi="TH SarabunPSK" w:cs="TH SarabunPSK"/>
          <w:noProof/>
          <w:sz w:val="40"/>
          <w:szCs w:val="40"/>
        </w:rPr>
        <w:pict w14:anchorId="34224D59">
          <v:shape id="Picture 1" o:spid="_x0000_i1033" type="#_x0000_t75" style="width:555pt;height:147pt;visibility:visible">
            <v:imagedata r:id="rId19" o:title=""/>
          </v:shape>
        </w:pict>
      </w:r>
    </w:p>
    <w:p w14:paraId="303714D9" w14:textId="77777777" w:rsidR="008C1380" w:rsidRPr="00486D9A" w:rsidRDefault="008C1380" w:rsidP="00486D9A">
      <w:pPr>
        <w:pStyle w:val="Sidebarphoto"/>
        <w:shd w:val="clear" w:color="auto" w:fill="FFFF00"/>
        <w:spacing w:line="500" w:lineRule="exact"/>
        <w:ind w:left="0"/>
        <w:rPr>
          <w:rFonts w:ascii="TH Sarabun New" w:hAnsi="TH Sarabun New" w:cs="TH Sarabun New" w:hint="cs"/>
          <w:b/>
          <w:bCs/>
          <w:noProof w:val="0"/>
          <w:color w:val="EE0000"/>
          <w:sz w:val="40"/>
          <w:szCs w:val="40"/>
          <w:cs/>
        </w:rPr>
      </w:pPr>
      <w:r w:rsidRPr="00486D9A">
        <w:rPr>
          <w:rFonts w:ascii="TH Sarabun New" w:hAnsi="TH Sarabun New" w:cs="TH Sarabun New"/>
          <w:b/>
          <w:bCs/>
          <w:noProof w:val="0"/>
          <w:color w:val="EE0000"/>
          <w:sz w:val="40"/>
          <w:szCs w:val="40"/>
          <w:cs/>
        </w:rPr>
        <w:t>ค่ำ</w:t>
      </w:r>
      <w:r w:rsidRPr="00486D9A">
        <w:rPr>
          <w:rFonts w:ascii="TH Sarabun New" w:hAnsi="TH Sarabun New" w:cs="TH Sarabun New"/>
          <w:b/>
          <w:bCs/>
          <w:noProof w:val="0"/>
          <w:color w:val="EE0000"/>
          <w:sz w:val="40"/>
          <w:szCs w:val="40"/>
          <w:cs/>
        </w:rPr>
        <w:tab/>
      </w:r>
      <w:r w:rsidRPr="00486D9A">
        <w:rPr>
          <w:rFonts w:ascii="TH Sarabun New" w:hAnsi="TH Sarabun New" w:cs="TH Sarabun New"/>
          <w:b/>
          <w:bCs/>
          <w:noProof w:val="0"/>
          <w:color w:val="EE0000"/>
          <w:sz w:val="40"/>
          <w:szCs w:val="40"/>
          <w:cs/>
        </w:rPr>
        <w:tab/>
      </w:r>
      <w:r w:rsidR="00486D9A" w:rsidRPr="00486D9A">
        <w:rPr>
          <w:rFonts w:ascii="TH Sarabun New" w:hAnsi="TH Sarabun New" w:cs="TH Sarabun New" w:hint="cs"/>
          <w:b/>
          <w:bCs/>
          <w:noProof w:val="0"/>
          <w:color w:val="EE0000"/>
          <w:sz w:val="40"/>
          <w:szCs w:val="40"/>
          <w:cs/>
        </w:rPr>
        <w:t>อิสระ</w:t>
      </w:r>
      <w:r w:rsidR="009D45B4" w:rsidRPr="00486D9A">
        <w:rPr>
          <w:rFonts w:ascii="TH Sarabun New" w:hAnsi="TH Sarabun New" w:cs="TH Sarabun New"/>
          <w:b/>
          <w:bCs/>
          <w:noProof w:val="0"/>
          <w:color w:val="EE0000"/>
          <w:sz w:val="40"/>
          <w:szCs w:val="40"/>
          <w:cs/>
        </w:rPr>
        <w:t>รับประทานอาหารค่ำ</w:t>
      </w:r>
      <w:r w:rsidR="00692096" w:rsidRPr="00486D9A">
        <w:rPr>
          <w:rFonts w:ascii="TH Sarabun New" w:hAnsi="TH Sarabun New" w:cs="TH Sarabun New"/>
          <w:b/>
          <w:bCs/>
          <w:noProof w:val="0"/>
          <w:color w:val="EE0000"/>
          <w:sz w:val="40"/>
          <w:szCs w:val="40"/>
        </w:rPr>
        <w:t xml:space="preserve"> </w:t>
      </w:r>
      <w:r w:rsidR="00486D9A" w:rsidRPr="00486D9A">
        <w:rPr>
          <w:rFonts w:ascii="TH Sarabun New" w:hAnsi="TH Sarabun New" w:cs="TH Sarabun New" w:hint="cs"/>
          <w:b/>
          <w:bCs/>
          <w:noProof w:val="0"/>
          <w:color w:val="EE0000"/>
          <w:sz w:val="40"/>
          <w:szCs w:val="40"/>
          <w:cs/>
        </w:rPr>
        <w:t>ตามอัธยาศัย</w:t>
      </w:r>
    </w:p>
    <w:p w14:paraId="4C278D17" w14:textId="77777777" w:rsidR="00656F70" w:rsidRDefault="00F16F9E" w:rsidP="00F16F9E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sz w:val="40"/>
          <w:szCs w:val="40"/>
        </w:rPr>
        <w:pict w14:anchorId="22FE23A1">
          <v:shape id="_x0000_i1034" type="#_x0000_t75" style="width:29.25pt;height:29.25pt" o:bullet="t">
            <v:imagedata r:id="rId20" o:title="icons8-hotel-40"/>
          </v:shape>
        </w:pic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 w:rsidR="00486D9A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CANDEO HOTEL NAMBA OSAKA</w:t>
      </w:r>
      <w:r w:rsidR="0072551D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 xml:space="preserve"> </w:t>
      </w:r>
      <w:r w:rsidR="00BA0110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>หรือเทียบเท่า</w:t>
      </w:r>
      <w:r w:rsidR="0072551D" w:rsidRPr="00535830">
        <w:rPr>
          <w:rFonts w:ascii="Segoe UI Symbol" w:hAnsi="Segoe UI Symbol" w:cs="Segoe UI Symbol"/>
          <w:color w:val="002060"/>
          <w:sz w:val="36"/>
          <w:szCs w:val="36"/>
        </w:rPr>
        <w:t>★★★★</w:t>
      </w:r>
    </w:p>
    <w:p w14:paraId="245C9767" w14:textId="77777777" w:rsidR="000C0B5D" w:rsidRDefault="00FF08BA" w:rsidP="00F16F9E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pict w14:anchorId="0AA9A69E">
          <v:shape id="_x0000_i1035" type="#_x0000_t75" style="width:557.25pt;height:254.25pt">
            <v:imagedata r:id="rId21" o:title="CANDEO HOTEL 1"/>
          </v:shape>
        </w:pict>
      </w:r>
    </w:p>
    <w:p w14:paraId="0F29216A" w14:textId="77777777" w:rsidR="00416143" w:rsidRPr="00B447F9" w:rsidRDefault="00416143" w:rsidP="00F16F9E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</w:p>
    <w:p w14:paraId="37F38E90" w14:textId="77777777" w:rsidR="001F58EB" w:rsidRDefault="001F58EB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bookmarkStart w:id="7" w:name="OLE_LINK20"/>
      <w:bookmarkStart w:id="8" w:name="OLE_LINK21"/>
      <w:r w:rsidRPr="0090478C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วันที่สาม </w:t>
      </w:r>
      <w:r w:rsidRPr="0090478C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: </w:t>
      </w:r>
      <w:r w:rsidRPr="0090478C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  </w:t>
      </w:r>
      <w:r w:rsidRPr="00771C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สวนสนุกยูนิเวอร์แซลสตูดิโอเจแปน</w:t>
      </w:r>
      <w:r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Pr="00771CD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เมืองนาโกย่า</w:t>
      </w:r>
      <w:r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</w:p>
    <w:p w14:paraId="15B106DA" w14:textId="77777777" w:rsidR="001F58EB" w:rsidRPr="005E4185" w:rsidRDefault="001F58EB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4360992F" w14:textId="77777777" w:rsidR="001F58EB" w:rsidRPr="005E1F6C" w:rsidRDefault="00DC66E9" w:rsidP="001F58EB">
      <w:pPr>
        <w:pStyle w:val="Sidebarphoto"/>
        <w:spacing w:line="500" w:lineRule="exact"/>
        <w:ind w:left="0"/>
        <w:rPr>
          <w:rFonts w:ascii="TH Sarabun New" w:hAnsi="TH Sarabun New" w:cs="TH Sarabun New" w:hint="cs"/>
          <w:noProof w:val="0"/>
          <w:sz w:val="40"/>
          <w:szCs w:val="40"/>
        </w:rPr>
      </w:pP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ใช้เวลาเดินเท้าจากโรงแรม </w:t>
      </w:r>
      <w:r w:rsidR="001B67D2"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40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นาที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(</w:t>
      </w:r>
      <w:r w:rsidR="001B67D2"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30</w:t>
      </w:r>
      <w:r w:rsidR="001B67D2"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ก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r w:rsidR="001F58EB" w:rsidRPr="005E1F6C">
        <w:rPr>
          <w:rFonts w:ascii="TH Sarabun New" w:hAnsi="TH Sarabun New" w:cs="TH Sarabun New"/>
          <w:noProof w:val="0"/>
          <w:sz w:val="40"/>
          <w:szCs w:val="40"/>
          <w:cs/>
        </w:rPr>
        <w:t xml:space="preserve">นำท่านเดินทางสู่ </w:t>
      </w:r>
      <w:r w:rsidR="001F58EB" w:rsidRPr="005E1F6C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  <w:u w:val="single"/>
          <w:cs/>
        </w:rPr>
        <w:t>ยูนิเวอร์แซลสตูดิโอ</w:t>
      </w:r>
      <w:r w:rsidR="001F58EB" w:rsidRPr="005E1F6C">
        <w:rPr>
          <w:rFonts w:ascii="TH Sarabun New" w:hAnsi="TH Sarabun New" w:cs="TH Sarabun New"/>
          <w:noProof w:val="0"/>
          <w:sz w:val="40"/>
          <w:szCs w:val="40"/>
          <w:cs/>
        </w:rPr>
        <w:t>ร่วมสนุกท้าทายกับเครื่องเล่นหลากหลายชนิดตื่นเต้น ระทึกใจจากหนังดังที่ท่านชื่นชอบ</w:t>
      </w:r>
      <w:r w:rsidR="001F58EB" w:rsidRPr="005E1F6C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1F58EB" w:rsidRPr="005E1F6C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  <w:u w:val="single"/>
          <w:cs/>
        </w:rPr>
        <w:t xml:space="preserve">อัพเดตเครื่องเล่นใหม่ </w:t>
      </w:r>
      <w:r w:rsidR="001F58EB" w:rsidRPr="005E1F6C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  <w:u w:val="single"/>
        </w:rPr>
        <w:lastRenderedPageBreak/>
        <w:t>MARIO</w:t>
      </w:r>
      <w:r w:rsidR="001F58EB" w:rsidRPr="005E1F6C">
        <w:rPr>
          <w:rFonts w:ascii="TH Sarabun New" w:hAnsi="TH Sarabun New" w:cs="TH Sarabun New"/>
          <w:noProof w:val="0"/>
          <w:sz w:val="40"/>
          <w:szCs w:val="40"/>
          <w:cs/>
        </w:rPr>
        <w:t xml:space="preserve"> และสนุกไปกับ ฉากเพลิงไหม้จากเรื่อง “แบ็คดราฟท์”ล่องเรือผจญภัยกับไดโนเสาร์จากเรื่อง“จูราสสิคพาร์ค” นั่งเรือเพื่อพบกับความน่าสะพรึงกลัวเหมือนอยู่ ในเหตุการณ์จริงกับ “จอว์” ใช้ทุนสร้างมหาศาลกว่า 1</w:t>
      </w:r>
      <w:r w:rsidR="001F58EB" w:rsidRPr="005E1F6C">
        <w:rPr>
          <w:rFonts w:ascii="TH Sarabun New" w:hAnsi="TH Sarabun New" w:cs="TH Sarabun New"/>
          <w:noProof w:val="0"/>
          <w:sz w:val="40"/>
          <w:szCs w:val="40"/>
        </w:rPr>
        <w:t>,</w:t>
      </w:r>
      <w:r w:rsidR="001F58EB" w:rsidRPr="005E1F6C">
        <w:rPr>
          <w:rFonts w:ascii="TH Sarabun New" w:hAnsi="TH Sarabun New" w:cs="TH Sarabun New"/>
          <w:noProof w:val="0"/>
          <w:sz w:val="40"/>
          <w:szCs w:val="40"/>
          <w:cs/>
        </w:rPr>
        <w:t xml:space="preserve">500 ล้านเยน (เฉพาะจอว์)  และสนุกสนานไปกับเครื่องเล่นภาคใหม่ของ “สไปเดอร์แมน” ที่รอให้ท่านพิสูจน์ความมันส์ พร้อมทั้งพบกับโซนใหม่ “วันเดอร์แลนด์” เป็นโซนสวนสนุกสไตล์ครอบครัวให้ท่านได้เพลิดเพลินกับตัวการ์ตูนสุดน่ารักชื่อดังของญี่ปุ่น </w:t>
      </w:r>
      <w:r w:rsidR="001F58EB" w:rsidRPr="005E1F6C">
        <w:rPr>
          <w:rFonts w:ascii="TH Sarabun New" w:hAnsi="TH Sarabun New" w:cs="TH Sarabun New"/>
          <w:noProof w:val="0"/>
          <w:sz w:val="40"/>
          <w:szCs w:val="40"/>
        </w:rPr>
        <w:t xml:space="preserve">Hello Kitty, Snoopy, Sesame Street </w:t>
      </w:r>
      <w:r w:rsidR="001F58EB" w:rsidRPr="005E1F6C">
        <w:rPr>
          <w:rFonts w:ascii="TH Sarabun New" w:hAnsi="TH Sarabun New" w:cs="TH Sarabun New"/>
          <w:noProof w:val="0"/>
          <w:sz w:val="40"/>
          <w:szCs w:val="40"/>
          <w:cs/>
        </w:rPr>
        <w:t>หรือให้ท่านพบกับโซน“</w:t>
      </w:r>
      <w:r w:rsidR="001F58EB" w:rsidRPr="005E1F6C">
        <w:rPr>
          <w:rFonts w:ascii="TH Sarabun New" w:hAnsi="TH Sarabun New" w:cs="TH Sarabun New"/>
          <w:noProof w:val="0"/>
          <w:sz w:val="40"/>
          <w:szCs w:val="40"/>
        </w:rPr>
        <w:t xml:space="preserve">HARRY POTTER” </w:t>
      </w:r>
      <w:r w:rsidR="001F58EB" w:rsidRPr="005E1F6C">
        <w:rPr>
          <w:rFonts w:ascii="TH Sarabun New" w:hAnsi="TH Sarabun New" w:cs="TH Sarabun New"/>
          <w:noProof w:val="0"/>
          <w:sz w:val="40"/>
          <w:szCs w:val="40"/>
          <w:cs/>
        </w:rPr>
        <w:t>ที่สร้างเพื่อเอาใจเหล่าสาวกของแฮร์รี่พอตเตอร์ ให้ท่านได้เข้าไปสัมผัสบรรยากาศของโลกเวทมนตร์ในฉากต่างๆจากภาพยนตร์</w:t>
      </w:r>
      <w:r w:rsidR="001F58EB" w:rsidRPr="005E1F6C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1F58EB" w:rsidRPr="005E1F6C">
        <w:rPr>
          <w:rFonts w:ascii="TH Sarabun New" w:hAnsi="TH Sarabun New" w:cs="TH Sarabun New"/>
          <w:noProof w:val="0"/>
          <w:sz w:val="40"/>
          <w:szCs w:val="40"/>
          <w:cs/>
        </w:rPr>
        <w:t>หรือจะมันส์สุดเหวี่ยงไปกับเหล่ามินเนี่ยนตัวเหลืองที่ออกมาโชว์ความน่ารักแบบสาวกไม่ควรพลาด</w:t>
      </w:r>
    </w:p>
    <w:p w14:paraId="6BE17E8E" w14:textId="77777777" w:rsidR="001F58EB" w:rsidRDefault="001F58EB" w:rsidP="001F58EB">
      <w:pPr>
        <w:pStyle w:val="Sidebarphoto"/>
        <w:spacing w:line="240" w:lineRule="auto"/>
        <w:ind w:left="0"/>
        <w:jc w:val="center"/>
        <w:rPr>
          <w:rFonts w:ascii="TH Sarabun New" w:hAnsi="TH Sarabun New" w:cs="TH Sarabun New"/>
          <w:noProof w:val="0"/>
          <w:sz w:val="40"/>
          <w:szCs w:val="40"/>
        </w:rPr>
      </w:pPr>
      <w:r w:rsidRPr="005E1F6C">
        <w:rPr>
          <w:rFonts w:ascii="TH Sarabun New" w:eastAsia="Leelawadee UI" w:hAnsi="TH Sarabun New" w:cs="TH Sarabun New"/>
          <w:color w:val="000000"/>
          <w:sz w:val="40"/>
          <w:szCs w:val="40"/>
        </w:rPr>
        <w:pict w14:anchorId="16C1085D">
          <v:shape id="image19.jpg" o:spid="_x0000_i1036" type="#_x0000_t75" alt="SUPER NINTENDO WORLD™" style="width:180pt;height:120.75pt;visibility:visible">
            <v:imagedata r:id="rId22" o:title="SUPER NINTENDO WORLD™"/>
          </v:shape>
        </w:pict>
      </w:r>
      <w:r w:rsidRPr="005E1F6C">
        <w:rPr>
          <w:rFonts w:ascii="TH Sarabun New" w:eastAsia="Leelawadee UI" w:hAnsi="TH Sarabun New" w:cs="TH Sarabun New"/>
          <w:color w:val="000000"/>
          <w:sz w:val="40"/>
          <w:szCs w:val="40"/>
        </w:rPr>
        <w:pict w14:anchorId="066A8D70">
          <v:shape id="image26.jpg" o:spid="_x0000_i1037" type="#_x0000_t75" alt="โลกแห่งพ่อมดแห่งแฮร์รี่ พอตเตอร์™" style="width:183.75pt;height:120pt;visibility:visible">
            <v:imagedata r:id="rId23" o:title="โลกแห่งพ่อมดแห่งแฮร์รี่ พอตเตอร์™"/>
          </v:shape>
        </w:pict>
      </w:r>
      <w:r w:rsidRPr="005E1F6C">
        <w:rPr>
          <w:rFonts w:ascii="TH Sarabun New" w:eastAsia="Leelawadee UI" w:hAnsi="TH Sarabun New" w:cs="TH Sarabun New"/>
          <w:color w:val="000000"/>
          <w:sz w:val="40"/>
          <w:szCs w:val="40"/>
        </w:rPr>
        <w:pict w14:anchorId="40C0B743">
          <v:shape id="image27.jpg" o:spid="_x0000_i1038" type="#_x0000_t75" alt="มินเนียนพาร์ค" style="width:180pt;height:119.25pt;visibility:visible">
            <v:imagedata r:id="rId24" o:title="มินเนียนพาร์ค"/>
          </v:shape>
        </w:pict>
      </w:r>
    </w:p>
    <w:p w14:paraId="44C10FA9" w14:textId="77777777" w:rsidR="001F58EB" w:rsidRPr="00B76026" w:rsidRDefault="001F58EB" w:rsidP="00B76026">
      <w:pPr>
        <w:pStyle w:val="Sidebarphoto"/>
        <w:shd w:val="clear" w:color="auto" w:fill="FFFF0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u w:val="single"/>
        </w:rPr>
      </w:pPr>
      <w:r w:rsidRPr="00B76026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u w:val="single"/>
          <w:cs/>
        </w:rPr>
        <w:t xml:space="preserve">เพื่อให้ลูกค้าได้สนุกกับเครื่องเล่นอย่างเต็มที่ให้ทุกท่านอิสระรับประทานอาหารกลางวันตามอัธยาศัย </w:t>
      </w:r>
    </w:p>
    <w:p w14:paraId="3D82ACD2" w14:textId="77777777" w:rsidR="001F58EB" w:rsidRDefault="001F58EB" w:rsidP="00B76026">
      <w:pPr>
        <w:pStyle w:val="Sidebarphoto"/>
        <w:shd w:val="clear" w:color="auto" w:fill="FFF2CC"/>
        <w:spacing w:line="500" w:lineRule="exact"/>
        <w:ind w:left="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5E1F6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*** ให้ท่านสนุกสนานในสวนสนุกจนถึงเวลา 1</w:t>
      </w:r>
      <w:r w:rsidRPr="005E1F6C">
        <w:rPr>
          <w:rFonts w:ascii="TH Sarabun New" w:hAnsi="TH Sarabun New" w:cs="TH Sarabun New"/>
          <w:b/>
          <w:bCs/>
          <w:noProof w:val="0"/>
          <w:sz w:val="40"/>
          <w:szCs w:val="40"/>
        </w:rPr>
        <w:t>5</w:t>
      </w:r>
      <w:r w:rsidRPr="005E1F6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.00 และเดินทางสู่เมืองนาโกย่า ***</w:t>
      </w:r>
    </w:p>
    <w:p w14:paraId="592CD9BE" w14:textId="77777777" w:rsidR="004A5ACF" w:rsidRPr="005E4185" w:rsidRDefault="00DC66E9" w:rsidP="00486D9A">
      <w:pPr>
        <w:pStyle w:val="Sidebarphoto"/>
        <w:spacing w:line="500" w:lineRule="exact"/>
        <w:ind w:left="0"/>
        <w:rPr>
          <w:rFonts w:ascii="TH Sarabun New" w:eastAsia="SimSun" w:hAnsi="TH Sarabun New" w:cs="TH Sarabun New" w:hint="cs"/>
          <w:color w:val="00B050"/>
          <w:sz w:val="40"/>
          <w:szCs w:val="40"/>
        </w:rPr>
      </w:pP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2.30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ชม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(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183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กม.)</w:t>
      </w:r>
    </w:p>
    <w:p w14:paraId="28AA259E" w14:textId="77777777" w:rsidR="001F58EB" w:rsidRPr="005E4185" w:rsidRDefault="001F58EB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</w:pP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>ค่ำ</w:t>
      </w: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ab/>
        <w:t xml:space="preserve">รับประทาน อาหารค่ำ ณ </w:t>
      </w:r>
      <w:r w:rsidR="00486D9A" w:rsidRPr="005E4185">
        <w:rPr>
          <w:rFonts w:ascii="TH Sarabun New" w:hAnsi="TH Sarabun New" w:cs="TH Sarabun New" w:hint="cs"/>
          <w:noProof w:val="0"/>
          <w:sz w:val="40"/>
          <w:szCs w:val="40"/>
          <w:cs/>
        </w:rPr>
        <w:t>ร้านอาหารญี่ปุ่น</w:t>
      </w:r>
      <w:r w:rsidRPr="005E4185">
        <w:rPr>
          <w:rFonts w:ascii="TH Sarabun New" w:hAnsi="TH Sarabun New" w:cs="TH Sarabun New"/>
          <w:noProof w:val="0"/>
          <w:color w:val="002060"/>
          <w:sz w:val="40"/>
          <w:szCs w:val="40"/>
        </w:rPr>
        <w:t xml:space="preserve"> </w:t>
      </w:r>
    </w:p>
    <w:p w14:paraId="2271DED7" w14:textId="77777777" w:rsidR="0072551D" w:rsidRPr="00B447F9" w:rsidRDefault="001F58EB" w:rsidP="0072551D">
      <w:pPr>
        <w:pStyle w:val="Sidebarphoto"/>
        <w:spacing w:line="240" w:lineRule="auto"/>
        <w:ind w:left="1440" w:hanging="1440"/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</w:rPr>
      </w:pPr>
      <w:r w:rsidRPr="00C10E8C">
        <w:rPr>
          <w:rFonts w:ascii="TH Sarabun New" w:hAnsi="TH Sarabun New" w:cs="TH Sarabun New"/>
          <w:noProof w:val="0"/>
          <w:sz w:val="40"/>
          <w:szCs w:val="40"/>
        </w:rPr>
        <w:pict w14:anchorId="3C435A4F">
          <v:shape id="_x0000_i1039" type="#_x0000_t75" style="width:29.25pt;height:29.25pt">
            <v:imagedata r:id="rId20" o:title="icons8-hotel-40"/>
          </v:shape>
        </w:pict>
      </w:r>
      <w:r w:rsidRPr="00C10E8C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 w:rsidR="00486D9A" w:rsidRPr="00486D9A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COURTYARD BY MARRIOTT NAGOYA</w:t>
      </w:r>
      <w:r w:rsidR="00486D9A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 xml:space="preserve"> </w:t>
      </w:r>
      <w:r w:rsidR="00BA0110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>หรือเทียบเท่า</w:t>
      </w:r>
      <w:r w:rsidR="0072551D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486D9A" w:rsidRPr="00535830">
        <w:rPr>
          <w:rFonts w:ascii="Segoe UI Symbol" w:hAnsi="Segoe UI Symbol" w:cs="Segoe UI Symbol"/>
          <w:color w:val="002060"/>
          <w:sz w:val="36"/>
          <w:szCs w:val="36"/>
        </w:rPr>
        <w:t>★★★★</w:t>
      </w:r>
    </w:p>
    <w:p w14:paraId="057E99AD" w14:textId="77777777" w:rsidR="00D055F2" w:rsidRPr="00B76026" w:rsidRDefault="00041EBC" w:rsidP="001F58EB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lastRenderedPageBreak/>
        <w:pict w14:anchorId="7EEC61C9">
          <v:shape id="_x0000_i1040" type="#_x0000_t75" style="width:554.25pt;height:275.25pt">
            <v:imagedata r:id="rId25" o:title="COURTYARD BY MARRIOTT NAGOYA"/>
          </v:shape>
        </w:pict>
      </w:r>
    </w:p>
    <w:p w14:paraId="64DA44D5" w14:textId="77777777" w:rsidR="00F975C4" w:rsidRPr="00B447F9" w:rsidRDefault="00F975C4" w:rsidP="00A044AA">
      <w:pPr>
        <w:pStyle w:val="Sidebarphoto"/>
        <w:spacing w:line="2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</w:p>
    <w:p w14:paraId="248F880E" w14:textId="77777777" w:rsidR="00042FA3" w:rsidRPr="00B447F9" w:rsidRDefault="00F16F9E" w:rsidP="00656F70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วันที่สี่ 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: </w:t>
      </w:r>
      <w:r w:rsidR="001F58EB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  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F04D16" w:rsidRPr="00F04D16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กิจกรรมเก็บสตอเบอรี่</w:t>
      </w:r>
      <w:r w:rsidR="00F04D16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F04D16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F04D16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F04D16" w:rsidRPr="00F04D16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ทดลองนั่งชินคันเซน</w:t>
      </w:r>
      <w:r w:rsidR="00F04D16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F04D16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F04D16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F04D16" w:rsidRPr="00F04D16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โกเท็มบะเอ้าท์เล็ต</w:t>
      </w:r>
      <w:r w:rsidR="00F04D16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F04D16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F04D16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F04D16" w:rsidRPr="00F04D16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แช่น้ำแร่</w:t>
      </w:r>
      <w:r w:rsidR="00F04D16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</w:p>
    <w:p w14:paraId="31635169" w14:textId="77777777" w:rsidR="00F16F9E" w:rsidRPr="005E4185" w:rsidRDefault="00F16F9E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4A36F832" w14:textId="77777777" w:rsidR="00F04D16" w:rsidRDefault="00DC66E9" w:rsidP="00F04D16">
      <w:pPr>
        <w:rPr>
          <w:rFonts w:ascii="TH Sarabun New" w:hAnsi="TH Sarabun New" w:cs="TH Sarabun New" w:hint="cs"/>
          <w:sz w:val="40"/>
          <w:szCs w:val="40"/>
        </w:rPr>
      </w:pPr>
      <w:bookmarkStart w:id="9" w:name="_Hlk182490746"/>
      <w:bookmarkStart w:id="10" w:name="_Hlk211426617"/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="00F04D16"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2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ชม (</w:t>
      </w:r>
      <w:r w:rsidR="00F04D16"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114 </w:t>
      </w:r>
      <w:r w:rsidR="00F04D16"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กม.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r w:rsidR="00F04D16" w:rsidRPr="007D0398">
        <w:rPr>
          <w:rFonts w:ascii="TH Sarabun New" w:hAnsi="TH Sarabun New" w:cs="TH Sarabun New"/>
          <w:b/>
          <w:bCs/>
          <w:sz w:val="40"/>
          <w:szCs w:val="40"/>
          <w:cs/>
        </w:rPr>
        <w:t>กิจกรรมเก็บเก็บสตอเบอรี่</w:t>
      </w:r>
      <w:r w:rsidR="00F04D16" w:rsidRPr="007D0398">
        <w:rPr>
          <w:rFonts w:ascii="TH Sarabun New" w:hAnsi="TH Sarabun New" w:cs="TH Sarabun New"/>
          <w:sz w:val="40"/>
          <w:szCs w:val="40"/>
          <w:cs/>
        </w:rPr>
        <w:t xml:space="preserve"> ให้ท่านได้ลิ้มรสสตออเบอรี่สายพันธุ์ต่างๆ หวานอมเปรี้ยวตามแบบญี่ปุ่น คนญี่ปุ่นนิยมทานกับนมข้นหวาน จะได้รสหวานมันอมเปรี้ย</w:t>
      </w:r>
      <w:r w:rsidR="00F04D16">
        <w:rPr>
          <w:rFonts w:ascii="TH Sarabun New" w:hAnsi="TH Sarabun New" w:cs="TH Sarabun New" w:hint="cs"/>
          <w:sz w:val="40"/>
          <w:szCs w:val="40"/>
          <w:cs/>
        </w:rPr>
        <w:t>ว</w:t>
      </w:r>
    </w:p>
    <w:p w14:paraId="39DC61D8" w14:textId="77777777" w:rsidR="00A54D80" w:rsidRPr="00F04D16" w:rsidRDefault="00F04D16" w:rsidP="00F04D16">
      <w:pPr>
        <w:rPr>
          <w:rStyle w:val="wdyuqq"/>
          <w:rFonts w:ascii="TH Sarabun New" w:hAnsi="TH Sarabun New" w:cs="TH Sarabun New" w:hint="cs"/>
          <w:sz w:val="40"/>
          <w:szCs w:val="40"/>
        </w:rPr>
      </w:pPr>
      <w:r w:rsidRPr="00F04D16">
        <w:rPr>
          <w:rFonts w:ascii="TH Sarabun New" w:hAnsi="TH Sarabun New" w:cs="TH Sarabun New"/>
          <w:noProof/>
          <w:sz w:val="40"/>
          <w:szCs w:val="40"/>
        </w:rPr>
        <w:pict w14:anchorId="4D705B19">
          <v:shape id="Picture 23" o:spid="_x0000_i1041" type="#_x0000_t75" style="width:548.25pt;height:143.25pt;visibility:visible">
            <v:imagedata r:id="rId26" o:title=""/>
          </v:shape>
        </w:pict>
      </w:r>
    </w:p>
    <w:p w14:paraId="56A2607A" w14:textId="77777777" w:rsidR="00A54D80" w:rsidRPr="005E4185" w:rsidRDefault="00A54D80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>กลางวัน</w:t>
      </w: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อาหารกลางวัน ณ ร้านอาหารญี่ปุ่น</w:t>
      </w:r>
      <w:r w:rsidRPr="005E4185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</w:p>
    <w:p w14:paraId="2E5C0D53" w14:textId="77777777" w:rsidR="00F04D16" w:rsidRPr="005E1F6C" w:rsidRDefault="00DC66E9" w:rsidP="00F04D16">
      <w:pPr>
        <w:pStyle w:val="Sidebarphoto"/>
        <w:spacing w:line="480" w:lineRule="exact"/>
        <w:ind w:left="0"/>
        <w:jc w:val="thaiDistribute"/>
        <w:rPr>
          <w:rFonts w:ascii="TH Sarabun New" w:hAnsi="TH Sarabun New" w:cs="TH Sarabun New" w:hint="cs"/>
          <w:noProof w:val="0"/>
          <w:sz w:val="40"/>
          <w:szCs w:val="40"/>
          <w:cs/>
        </w:rPr>
      </w:pP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="00F04D16"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1.30 </w:t>
      </w:r>
      <w:r w:rsidR="00F04D16"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ชม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(</w:t>
      </w:r>
      <w:r w:rsidR="00F04D16"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83.3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r w:rsidR="00F04D16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>สัมผัสประสบการณ์นั่งรถไฟชินคันเซน</w:t>
      </w:r>
      <w:r w:rsidR="00F04D16" w:rsidRPr="005E1F6C">
        <w:rPr>
          <w:rFonts w:ascii="TH Sarabun New" w:hAnsi="TH Sarabun New" w:cs="TH Sarabun New"/>
          <w:noProof w:val="0"/>
          <w:sz w:val="40"/>
          <w:szCs w:val="40"/>
          <w:cs/>
        </w:rPr>
        <w:t xml:space="preserve"> หรือ รถไฟหัวกระสุน รถไฟที่ถือได้ว่ามีความปลอดภัย สะดวกสบายและตรงเวลาที่สุดในโลก ด้วยความเร็วสูงสุดเฉลี่ย 240 ก.ม./ชม. </w:t>
      </w:r>
    </w:p>
    <w:p w14:paraId="1C77FD4D" w14:textId="77777777" w:rsidR="00402B06" w:rsidRPr="00B76026" w:rsidRDefault="00F04D16" w:rsidP="00F04D16">
      <w:pPr>
        <w:pStyle w:val="Sidebarphoto"/>
        <w:spacing w:line="240" w:lineRule="auto"/>
        <w:ind w:left="0"/>
        <w:jc w:val="thaiDistribute"/>
        <w:rPr>
          <w:rFonts w:ascii="TH Sarabun New" w:hAnsi="TH Sarabun New" w:cs="TH Sarabun New" w:hint="cs"/>
          <w:noProof w:val="0"/>
          <w:sz w:val="40"/>
          <w:szCs w:val="40"/>
        </w:rPr>
      </w:pPr>
      <w:r>
        <w:rPr>
          <w:rFonts w:ascii="TH Sarabun New" w:hAnsi="TH Sarabun New" w:cs="TH Sarabun New"/>
          <w:noProof w:val="0"/>
          <w:sz w:val="40"/>
          <w:szCs w:val="40"/>
          <w:cs/>
        </w:rPr>
        <w:lastRenderedPageBreak/>
        <w:pict w14:anchorId="6A63AA51">
          <v:shape id="_x0000_i1042" type="#_x0000_t75" style="width:554.25pt;height:144.75pt">
            <v:imagedata r:id="rId27" o:title="shinkansen"/>
          </v:shape>
        </w:pict>
      </w:r>
      <w:bookmarkEnd w:id="9"/>
      <w:bookmarkEnd w:id="10"/>
    </w:p>
    <w:p w14:paraId="423D25C6" w14:textId="77777777" w:rsidR="00F04D16" w:rsidRPr="005E1F6C" w:rsidRDefault="00DC66E9" w:rsidP="00F04D16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="00F04D16"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50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นาที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(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45</w:t>
      </w:r>
      <w:r w:rsidR="00F04D16"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.6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bookmarkStart w:id="11" w:name="_Hlk218857082"/>
      <w:r w:rsidR="00F04D16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>โกเท็มบะเอ้าท์เล็ต</w:t>
      </w:r>
      <w:r w:rsidR="00F04D16" w:rsidRPr="005E1F6C">
        <w:rPr>
          <w:rFonts w:ascii="TH Sarabun New" w:hAnsi="TH Sarabun New" w:cs="TH Sarabun New"/>
          <w:b/>
          <w:bCs/>
          <w:noProof w:val="0"/>
          <w:color w:val="993366"/>
          <w:sz w:val="40"/>
          <w:szCs w:val="40"/>
          <w:cs/>
        </w:rPr>
        <w:t xml:space="preserve"> </w:t>
      </w:r>
      <w:r w:rsidR="00F04D16" w:rsidRPr="005E1F6C">
        <w:rPr>
          <w:rFonts w:ascii="TH Sarabun New" w:hAnsi="TH Sarabun New" w:cs="TH Sarabun New"/>
          <w:sz w:val="40"/>
          <w:szCs w:val="40"/>
          <w:cs/>
        </w:rPr>
        <w:t>เต็มไปด้วยร้านค้าต่างๆ ที่คัดสรรมารวมถึงร้านขายสินค้าแบรนด์ดังทั้งของญี่ปุ่นกับแบรนด์จากต่างประเทศ กว่า 100 ร้านค้า อีกทั้งยังมีศูนย์อาหารขนาดใหญ่ เครื่องดื่ม คาเฟ่ สำหรับนั่งพักผ่อนสบายๆ หลังจากช้อปปิ้ง หรือจะเดินเล่น ถ่ายรูปวิวชิงช้าสวรรค์ยักษ์ได้ตามอัธยาศัย</w:t>
      </w:r>
    </w:p>
    <w:p w14:paraId="3EDEFC9D" w14:textId="77777777" w:rsidR="00656F70" w:rsidRDefault="00F04D16" w:rsidP="00F04D16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F04D16">
        <w:rPr>
          <w:rFonts w:ascii="TH Sarabun New" w:hAnsi="TH Sarabun New" w:cs="TH Sarabun New"/>
          <w:sz w:val="40"/>
          <w:szCs w:val="40"/>
        </w:rPr>
        <w:pict w14:anchorId="0C89D645">
          <v:shape id="Picture 2" o:spid="_x0000_i1043" type="#_x0000_t75" style="width:542.25pt;height:143.25pt;visibility:visible">
            <v:imagedata r:id="rId28" o:title=""/>
          </v:shape>
        </w:pict>
      </w:r>
      <w:bookmarkEnd w:id="11"/>
    </w:p>
    <w:p w14:paraId="0B8DEB28" w14:textId="77777777" w:rsidR="00DC66E9" w:rsidRPr="005E4185" w:rsidRDefault="00DC66E9" w:rsidP="00656F70">
      <w:pPr>
        <w:rPr>
          <w:rFonts w:ascii="TH Sarabun New" w:hAnsi="TH Sarabun New" w:cs="TH Sarabun New"/>
          <w:noProof/>
          <w:sz w:val="40"/>
          <w:szCs w:val="40"/>
        </w:rPr>
      </w:pP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="00D546E6"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1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ชม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(</w:t>
      </w:r>
      <w:r w:rsidR="00D546E6"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50.5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กม.)</w:t>
      </w:r>
    </w:p>
    <w:p w14:paraId="5E830205" w14:textId="77777777" w:rsidR="00BA4A5D" w:rsidRPr="005E4185" w:rsidRDefault="00BA4A5D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>ค่ำ</w:t>
      </w: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ab/>
        <w:t xml:space="preserve">รับประทาน อาหารเย็น ณ ห้องอาหารโรงแรม </w:t>
      </w:r>
      <w:r w:rsidR="00F60891" w:rsidRPr="005E4185">
        <w:rPr>
          <w:rFonts w:ascii="TH Sarabun New" w:hAnsi="TH Sarabun New" w:cs="TH Sarabun New"/>
          <w:noProof w:val="0"/>
          <w:sz w:val="40"/>
          <w:szCs w:val="40"/>
        </w:rPr>
        <w:t>(</w:t>
      </w:r>
      <w:r w:rsidR="00F60891" w:rsidRPr="005E4185">
        <w:rPr>
          <w:rFonts w:ascii="TH Sarabun New" w:hAnsi="TH Sarabun New" w:cs="TH Sarabun New" w:hint="cs"/>
          <w:noProof w:val="0"/>
          <w:sz w:val="40"/>
          <w:szCs w:val="40"/>
          <w:cs/>
        </w:rPr>
        <w:t>บุฟเฟ่ต์ขาปู</w:t>
      </w:r>
      <w:r w:rsidR="00F60891" w:rsidRPr="005E4185">
        <w:rPr>
          <w:rFonts w:ascii="TH Sarabun New" w:hAnsi="TH Sarabun New" w:cs="TH Sarabun New"/>
          <w:noProof w:val="0"/>
          <w:sz w:val="40"/>
          <w:szCs w:val="40"/>
        </w:rPr>
        <w:t>)</w:t>
      </w:r>
    </w:p>
    <w:p w14:paraId="62F16543" w14:textId="77777777" w:rsidR="00BA4A5D" w:rsidRPr="00B447F9" w:rsidRDefault="00BA4A5D" w:rsidP="00F04D16">
      <w:pPr>
        <w:pStyle w:val="Sidebarphoto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sz w:val="40"/>
          <w:szCs w:val="40"/>
        </w:rPr>
        <w:pict w14:anchorId="1EEDDDAD">
          <v:shape id="_x0000_i1044" type="#_x0000_t75" style="width:29.25pt;height:29.25pt">
            <v:imagedata r:id="rId20" o:title="icons8-hotel-40"/>
          </v:shape>
        </w:pic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 w:rsidR="001A6B3E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F04D16" w:rsidRPr="00F04D16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MOTOSU PHONENIX HOTEL</w:t>
      </w:r>
      <w:r w:rsidR="00F04D16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1A6B3E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>หรือเทียบเท่า</w:t>
      </w:r>
      <w:r w:rsidRPr="00B447F9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2A08F4">
        <w:rPr>
          <w:rFonts w:ascii="Segoe UI Emoji" w:eastAsia="Segoe UI Emoji" w:hAnsi="Segoe UI Emoji" w:cs="Segoe UI Emoji"/>
          <w:b/>
          <w:bCs/>
          <w:noProof w:val="0"/>
          <w:color w:val="002060"/>
          <w:sz w:val="40"/>
          <w:szCs w:val="40"/>
        </w:rPr>
        <w:t>♨</w:t>
      </w:r>
      <w:r w:rsidR="00402B06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</w:p>
    <w:p w14:paraId="61C6A74F" w14:textId="77777777" w:rsidR="00BA4A5D" w:rsidRPr="00B447F9" w:rsidRDefault="00BA4A5D" w:rsidP="00BA4A5D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noProof w:val="0"/>
          <w:color w:val="00206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หลังจากรับประทานอาหารให้ท่านได้ผ่อนคลาย ความเมื่อยล้ากับการแช่ออนเซนตามอัธยาศัย </w:t>
      </w:r>
    </w:p>
    <w:p w14:paraId="1D0D7817" w14:textId="77777777" w:rsidR="009E479A" w:rsidRDefault="009E479A" w:rsidP="009E479A">
      <w:pPr>
        <w:spacing w:after="0" w:line="256" w:lineRule="auto"/>
        <w:rPr>
          <w:rFonts w:ascii="TH Sarabun New" w:hAnsi="TH Sarabun New" w:cs="TH Sarabun New"/>
          <w:b/>
          <w:bCs/>
          <w:i/>
          <w:iCs/>
          <w:noProof/>
          <w:color w:val="FF0000"/>
          <w:sz w:val="28"/>
          <w:szCs w:val="28"/>
        </w:rPr>
      </w:pPr>
      <w:r w:rsidRPr="003203A1">
        <w:rPr>
          <w:rFonts w:ascii="TH Sarabun New" w:hAnsi="TH Sarabun New" w:cs="TH Sarabun New"/>
          <w:b/>
          <w:bCs/>
          <w:i/>
          <w:iCs/>
          <w:noProof/>
          <w:color w:val="FF0000"/>
          <w:sz w:val="28"/>
          <w:szCs w:val="28"/>
          <w:highlight w:val="yellow"/>
          <w:cs/>
        </w:rPr>
        <w:t>**กรณีพักออนเซนรบกวนลูกค้าแจ้งล่วงหน้าหากไม่สามารถนอนพื้นทาตามิได้ หรือต้องการรีเควสเตียง เนื่องจากที่พักออนเซนส่วนใหญ่เป็นแบบพื้น และบางโรงแรมหากต้องการรีเควสเตียงอาจมีค่าใช้จ่ายเพิ่มเติม**</w:t>
      </w:r>
    </w:p>
    <w:p w14:paraId="28C4BD89" w14:textId="77777777" w:rsidR="00A54D80" w:rsidRPr="003203A1" w:rsidRDefault="00F60891" w:rsidP="009E479A">
      <w:pPr>
        <w:spacing w:after="0" w:line="256" w:lineRule="auto"/>
        <w:rPr>
          <w:rFonts w:ascii="TH Sarabun New" w:hAnsi="TH Sarabun New" w:cs="TH Sarabun New" w:hint="cs"/>
          <w:b/>
          <w:bCs/>
          <w:i/>
          <w:iCs/>
          <w:noProof/>
          <w:color w:val="FF0000"/>
          <w:sz w:val="28"/>
          <w:szCs w:val="28"/>
        </w:rPr>
      </w:pPr>
      <w:r>
        <w:rPr>
          <w:rFonts w:ascii="TH Sarabun New" w:hAnsi="TH Sarabun New" w:cs="TH Sarabun New" w:hint="cs"/>
          <w:b/>
          <w:bCs/>
          <w:i/>
          <w:iCs/>
          <w:noProof/>
          <w:color w:val="FF0000"/>
          <w:sz w:val="28"/>
          <w:szCs w:val="28"/>
        </w:rPr>
        <w:lastRenderedPageBreak/>
        <w:pict w14:anchorId="265DE9B3">
          <v:shape id="_x0000_i1045" type="#_x0000_t75" style="width:554.25pt;height:312pt">
            <v:imagedata r:id="rId29" o:title="motosu phoenix hotel"/>
          </v:shape>
        </w:pict>
      </w:r>
    </w:p>
    <w:p w14:paraId="1EA7E692" w14:textId="77777777" w:rsidR="002F3C49" w:rsidRPr="00B447F9" w:rsidRDefault="002F3C49" w:rsidP="00A044AA">
      <w:pPr>
        <w:pStyle w:val="Sidebarphoto"/>
        <w:spacing w:line="200" w:lineRule="exact"/>
        <w:ind w:left="0"/>
        <w:rPr>
          <w:rFonts w:ascii="TH Sarabun New" w:hAnsi="TH Sarabun New" w:cs="TH Sarabun New" w:hint="cs"/>
          <w:b/>
          <w:bCs/>
          <w:noProof w:val="0"/>
          <w:sz w:val="40"/>
          <w:szCs w:val="40"/>
        </w:rPr>
      </w:pPr>
    </w:p>
    <w:p w14:paraId="2A45328D" w14:textId="77777777" w:rsidR="00D546E6" w:rsidRDefault="00F16F9E" w:rsidP="008C684C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วันที่</w:t>
      </w:r>
      <w:r w:rsidR="004B14E5"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ห้า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: 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ab/>
      </w:r>
      <w:r w:rsidR="00D546E6" w:rsidRPr="00D546E6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กิจกรรม ณ ลานสกีฟูจิเท็น</w:t>
      </w:r>
      <w:r w:rsidR="00D546E6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– </w:t>
      </w:r>
      <w:r w:rsidR="008C684C" w:rsidRPr="008C684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เมืองโตเกียว</w:t>
      </w:r>
      <w:r w:rsidR="00D546E6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A11BD6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A11BD6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ช้อปปิ้งชินจุกุ</w:t>
      </w:r>
      <w:r w:rsidR="008C684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</w:p>
    <w:p w14:paraId="3BB117F3" w14:textId="77777777" w:rsidR="002F3C49" w:rsidRPr="00FB0E39" w:rsidRDefault="00D546E6" w:rsidP="008C684C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</w:rPr>
      </w:pP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               </w:t>
      </w:r>
      <w:r w:rsidR="005905D6" w:rsidRPr="005905D6">
        <w:rPr>
          <w:rFonts w:ascii="TH Sarabun New" w:hAnsi="TH Sarabun New" w:cs="TH Sarabun New" w:hint="cs"/>
          <w:b/>
          <w:bCs/>
          <w:noProof w:val="0"/>
          <w:color w:val="EE0000"/>
          <w:sz w:val="40"/>
          <w:szCs w:val="40"/>
          <w:highlight w:val="yellow"/>
          <w:cs/>
        </w:rPr>
        <w:t>**ปิ้งย่างพรีเมียม</w:t>
      </w:r>
      <w:r w:rsidR="00A11BD6">
        <w:rPr>
          <w:rFonts w:ascii="TH Sarabun New" w:hAnsi="TH Sarabun New" w:cs="TH Sarabun New"/>
          <w:b/>
          <w:bCs/>
          <w:noProof w:val="0"/>
          <w:color w:val="EE0000"/>
          <w:sz w:val="40"/>
          <w:szCs w:val="40"/>
          <w:highlight w:val="yellow"/>
        </w:rPr>
        <w:t>ROKKASEN</w:t>
      </w:r>
      <w:r w:rsidR="003203A1" w:rsidRPr="005905D6">
        <w:rPr>
          <w:rFonts w:ascii="TH Sarabun New" w:hAnsi="TH Sarabun New" w:cs="TH Sarabun New"/>
          <w:b/>
          <w:bCs/>
          <w:noProof w:val="0"/>
          <w:color w:val="EE0000"/>
          <w:sz w:val="40"/>
          <w:szCs w:val="40"/>
          <w:highlight w:val="yellow"/>
        </w:rPr>
        <w:t xml:space="preserve"> </w:t>
      </w:r>
      <w:r w:rsidR="005905D6" w:rsidRPr="005905D6">
        <w:rPr>
          <w:rFonts w:ascii="TH Sarabun New" w:hAnsi="TH Sarabun New" w:cs="TH Sarabun New"/>
          <w:b/>
          <w:bCs/>
          <w:noProof w:val="0"/>
          <w:color w:val="EE0000"/>
          <w:sz w:val="40"/>
          <w:szCs w:val="40"/>
          <w:highlight w:val="yellow"/>
        </w:rPr>
        <w:t>**</w:t>
      </w:r>
    </w:p>
    <w:p w14:paraId="13F09F1F" w14:textId="77777777" w:rsidR="00F16F9E" w:rsidRPr="005E4185" w:rsidRDefault="00F16F9E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11151393" w14:textId="77777777" w:rsidR="00D546E6" w:rsidRDefault="00DC66E9" w:rsidP="00D546E6">
      <w:pPr>
        <w:rPr>
          <w:rFonts w:ascii="TH Sarabun New" w:hAnsi="TH Sarabun New" w:cs="TH Sarabun New"/>
          <w:b/>
          <w:bCs/>
          <w:color w:val="FF0000"/>
          <w:sz w:val="40"/>
          <w:szCs w:val="40"/>
        </w:rPr>
      </w:pP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="00D546E6"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25 </w:t>
      </w:r>
      <w:r w:rsidR="00D546E6"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นาที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(</w:t>
      </w:r>
      <w:r w:rsidR="00D546E6"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18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r w:rsidR="00D546E6" w:rsidRPr="007D0398">
        <w:rPr>
          <w:rFonts w:ascii="TH Sarabun New" w:hAnsi="TH Sarabun New" w:cs="TH Sarabun New"/>
          <w:b/>
          <w:bCs/>
          <w:sz w:val="40"/>
          <w:szCs w:val="40"/>
          <w:cs/>
        </w:rPr>
        <w:t>สนุกสนานกับกิจกรรมถาดเลื่อนหิมะ ณ ลานสกี</w:t>
      </w:r>
      <w:r w:rsidR="00D546E6" w:rsidRPr="007D0398">
        <w:rPr>
          <w:rFonts w:ascii="TH Sarabun New" w:hAnsi="TH Sarabun New" w:cs="TH Sarabun New"/>
          <w:sz w:val="40"/>
          <w:szCs w:val="40"/>
          <w:cs/>
        </w:rPr>
        <w:t xml:space="preserve"> ให้ทุกท่านได้อิสระเพลิดเพลินกับการสัมผัสเล่นหิมะและสนุกสนานกับการ “นั่งเลื่อนหิมะ” อย่างเป็นประสบการณ์ที่ สนุกไม่รู้ลืม </w:t>
      </w:r>
      <w:r w:rsidR="00D546E6" w:rsidRPr="007D0398">
        <w:rPr>
          <w:rFonts w:ascii="TH Sarabun New" w:hAnsi="TH Sarabun New" w:cs="TH Sarabun New"/>
          <w:b/>
          <w:bCs/>
          <w:color w:val="FF0000"/>
          <w:sz w:val="40"/>
          <w:szCs w:val="40"/>
          <w:cs/>
        </w:rPr>
        <w:t>** ไม่รวมอัตราค่าเช่าอุปกรณ์เล่นสกี**</w:t>
      </w:r>
    </w:p>
    <w:p w14:paraId="709CA16D" w14:textId="77777777" w:rsidR="00E73E04" w:rsidRPr="00D546E6" w:rsidRDefault="00D546E6" w:rsidP="00D546E6">
      <w:pPr>
        <w:rPr>
          <w:rFonts w:ascii="TH Sarabun New" w:hAnsi="TH Sarabun New" w:cs="TH Sarabun New"/>
          <w:b/>
          <w:bCs/>
          <w:color w:val="FF0000"/>
          <w:sz w:val="40"/>
          <w:szCs w:val="40"/>
        </w:rPr>
      </w:pPr>
      <w:r w:rsidRPr="00D546E6">
        <w:rPr>
          <w:rFonts w:ascii="TH Sarabun New" w:hAnsi="TH Sarabun New" w:cs="TH Sarabun New"/>
          <w:b/>
          <w:bCs/>
          <w:noProof/>
          <w:color w:val="FF0000"/>
          <w:sz w:val="40"/>
          <w:szCs w:val="40"/>
        </w:rPr>
        <w:pict w14:anchorId="7BDB462D">
          <v:shape id="Picture 26" o:spid="_x0000_i1046" type="#_x0000_t75" style="width:550.5pt;height:146.25pt;visibility:visible">
            <v:imagedata r:id="rId30" o:title=""/>
          </v:shape>
        </w:pict>
      </w:r>
    </w:p>
    <w:p w14:paraId="43E9C730" w14:textId="77777777" w:rsidR="003203A1" w:rsidRPr="005E4185" w:rsidRDefault="00EB2C54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 w:hint="cs"/>
          <w:noProof w:val="0"/>
          <w:color w:val="000000"/>
          <w:sz w:val="40"/>
          <w:szCs w:val="40"/>
        </w:rPr>
      </w:pPr>
      <w:r w:rsidRPr="005E4185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>กลางวัน</w:t>
      </w:r>
      <w:r w:rsidRPr="005E4185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ab/>
        <w:t xml:space="preserve">รับประทานอาหารกลางวัน </w:t>
      </w:r>
      <w:r w:rsidR="003203A1" w:rsidRPr="005E4185">
        <w:rPr>
          <w:rFonts w:ascii="TH Sarabun New" w:hAnsi="TH Sarabun New" w:cs="TH Sarabun New" w:hint="cs"/>
          <w:noProof w:val="0"/>
          <w:color w:val="000000"/>
          <w:sz w:val="40"/>
          <w:szCs w:val="40"/>
          <w:cs/>
        </w:rPr>
        <w:t>ณ ร้านอาหารญี่ปุ่น</w:t>
      </w:r>
    </w:p>
    <w:p w14:paraId="7A8B4830" w14:textId="77777777" w:rsidR="00416143" w:rsidRPr="00416143" w:rsidRDefault="00DC66E9" w:rsidP="00416143">
      <w:pPr>
        <w:pStyle w:val="Sidebarphoto"/>
        <w:spacing w:line="500" w:lineRule="exact"/>
        <w:ind w:left="0"/>
        <w:rPr>
          <w:rFonts w:ascii="TH Sarabun New" w:eastAsia="Calibri" w:hAnsi="TH Sarabun New" w:cs="TH Sarabun New"/>
          <w:noProof w:val="0"/>
          <w:kern w:val="2"/>
          <w:sz w:val="40"/>
          <w:szCs w:val="40"/>
        </w:rPr>
      </w:pP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lastRenderedPageBreak/>
        <w:t xml:space="preserve">ใช้เวลาเดินทางประมาณ </w:t>
      </w:r>
      <w:r w:rsidR="00416143"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2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ชม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(</w:t>
      </w:r>
      <w:r w:rsidR="004638F1"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117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กม.)</w:t>
      </w:r>
      <w:r w:rsidR="00416143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bookmarkStart w:id="12" w:name="_Hlk210745349"/>
      <w:r w:rsidR="00416143" w:rsidRPr="00416143">
        <w:rPr>
          <w:rFonts w:ascii="TH Sarabun New" w:eastAsia="Calibri" w:hAnsi="TH Sarabun New" w:cs="TH Sarabun New"/>
          <w:b/>
          <w:bCs/>
          <w:noProof w:val="0"/>
          <w:kern w:val="2"/>
          <w:sz w:val="40"/>
          <w:szCs w:val="40"/>
          <w:cs/>
        </w:rPr>
        <w:t xml:space="preserve">ช้อปปิ้งชินจูกุ </w:t>
      </w:r>
      <w:r w:rsidR="00416143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  <w:cs/>
        </w:rPr>
        <w:t xml:space="preserve">แหล่งช้อปปิ้งยอดฮิตที่คนไทยไม่มีใครไม่รู้จัก มีสินค้านานาชนิด อาทิเช่น สินค้าอิเล็คทรอนิกกล้องถ่ายรูป นาฬิกาชื่อดัง </w:t>
      </w:r>
      <w:r w:rsidR="00416143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</w:rPr>
        <w:t xml:space="preserve">CASIO, SEIKO </w:t>
      </w:r>
      <w:r w:rsidR="00416143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  <w:cs/>
        </w:rPr>
        <w:t xml:space="preserve">ณ ร้าน </w:t>
      </w:r>
      <w:r w:rsidR="00416143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</w:rPr>
        <w:t xml:space="preserve">BIG CAMERA </w:t>
      </w:r>
      <w:r w:rsidR="00416143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  <w:cs/>
        </w:rPr>
        <w:t xml:space="preserve">หรือ </w:t>
      </w:r>
      <w:r w:rsidR="00416143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</w:rPr>
        <w:t xml:space="preserve">SAKURAYA, </w:t>
      </w:r>
      <w:r w:rsidR="00416143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  <w:cs/>
        </w:rPr>
        <w:t xml:space="preserve">เสื้อผ้า ข้าวของเครื่องใช้ ภายใต้แบรนด์ </w:t>
      </w:r>
      <w:r w:rsidR="00416143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</w:rPr>
        <w:t xml:space="preserve">MUJI, </w:t>
      </w:r>
      <w:r w:rsidR="00416143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  <w:cs/>
        </w:rPr>
        <w:t>กระเป๋า หรือ รองเท้าแฟชั่น</w:t>
      </w:r>
      <w:r w:rsidR="00416143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</w:rPr>
        <w:t xml:space="preserve">, </w:t>
      </w:r>
      <w:r w:rsidR="00416143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  <w:cs/>
        </w:rPr>
        <w:t xml:space="preserve">เครื่องสำอางค์ชื่อดังของญี่ปุ่น </w:t>
      </w:r>
      <w:r w:rsidR="00416143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</w:rPr>
        <w:t xml:space="preserve">SHISHEDO, KANEBO, SEKISE, SKII </w:t>
      </w:r>
      <w:r w:rsidR="00416143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  <w:cs/>
        </w:rPr>
        <w:t xml:space="preserve">และช้อปปิ้งสุดมันส์ ณ ร้าน 100 เยนอย่างจุใจ นอกจากนี้ปัจจุบันยังมี </w:t>
      </w:r>
      <w:r w:rsidR="00416143" w:rsidRPr="00416143">
        <w:rPr>
          <w:rFonts w:ascii="TH Sarabun New" w:eastAsia="Calibri" w:hAnsi="TH Sarabun New" w:cs="TH Sarabun New"/>
          <w:b/>
          <w:bCs/>
          <w:noProof w:val="0"/>
          <w:kern w:val="2"/>
          <w:sz w:val="40"/>
          <w:szCs w:val="40"/>
          <w:cs/>
        </w:rPr>
        <w:t xml:space="preserve">แมวยักษ์ </w:t>
      </w:r>
      <w:r w:rsidR="00416143" w:rsidRPr="00416143">
        <w:rPr>
          <w:rFonts w:ascii="TH Sarabun New" w:eastAsia="Calibri" w:hAnsi="TH Sarabun New" w:cs="TH Sarabun New"/>
          <w:b/>
          <w:bCs/>
          <w:noProof w:val="0"/>
          <w:kern w:val="2"/>
          <w:sz w:val="40"/>
          <w:szCs w:val="40"/>
        </w:rPr>
        <w:t xml:space="preserve">Giant Cat </w:t>
      </w:r>
      <w:r w:rsidR="00416143" w:rsidRPr="00416143">
        <w:rPr>
          <w:rFonts w:ascii="TH Sarabun New" w:eastAsia="Calibri" w:hAnsi="TH Sarabun New" w:cs="TH Sarabun New"/>
          <w:b/>
          <w:bCs/>
          <w:noProof w:val="0"/>
          <w:kern w:val="2"/>
          <w:sz w:val="40"/>
          <w:szCs w:val="40"/>
          <w:cs/>
        </w:rPr>
        <w:t>แบบ 3</w:t>
      </w:r>
      <w:r w:rsidR="00416143" w:rsidRPr="00416143">
        <w:rPr>
          <w:rFonts w:ascii="TH Sarabun New" w:eastAsia="Calibri" w:hAnsi="TH Sarabun New" w:cs="TH Sarabun New"/>
          <w:b/>
          <w:bCs/>
          <w:noProof w:val="0"/>
          <w:kern w:val="2"/>
          <w:sz w:val="40"/>
          <w:szCs w:val="40"/>
        </w:rPr>
        <w:t>D</w:t>
      </w:r>
      <w:r w:rsidR="00416143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</w:rPr>
        <w:t xml:space="preserve"> </w:t>
      </w:r>
      <w:r w:rsidR="00416143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  <w:cs/>
        </w:rPr>
        <w:t xml:space="preserve">โผล่กลางแยก ให้เป็นแลนด์มาร์คและมุมเช็คอินใหม่ๆของย่าน และล่าสุดที่เที่ยวอัพเดตใหม่ใจกลางย่านคือ </w:t>
      </w:r>
      <w:r w:rsidR="00416143" w:rsidRPr="00416143">
        <w:rPr>
          <w:rFonts w:ascii="TH Sarabun New" w:eastAsia="Calibri" w:hAnsi="TH Sarabun New" w:cs="TH Sarabun New"/>
          <w:b/>
          <w:bCs/>
          <w:noProof w:val="0"/>
          <w:kern w:val="2"/>
          <w:sz w:val="40"/>
          <w:szCs w:val="40"/>
        </w:rPr>
        <w:t xml:space="preserve">KABUKICHO TOWER </w:t>
      </w:r>
      <w:r w:rsidR="00416143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  <w:cs/>
        </w:rPr>
        <w:t>ตึกที่รวม แหล่งกินดื่มแบบสไตล์เอโดะ โรงหนังศูนย์รวมความบันเทิงที่คุณสามารถเพลิดเพลินกับเกมคีบตุ๊กตาที่ใหญ่ที่สุดในชินจูกุ</w:t>
      </w:r>
    </w:p>
    <w:p w14:paraId="4C5D4BC7" w14:textId="77777777" w:rsidR="00DC66E9" w:rsidRPr="00416143" w:rsidRDefault="00416143" w:rsidP="00416143">
      <w:pPr>
        <w:pStyle w:val="Sidebarphoto"/>
        <w:spacing w:line="240" w:lineRule="auto"/>
        <w:ind w:left="0"/>
        <w:rPr>
          <w:rFonts w:ascii="TH Sarabun New" w:eastAsia="Calibri" w:hAnsi="TH Sarabun New" w:cs="TH Sarabun New"/>
          <w:b/>
          <w:bCs/>
          <w:noProof w:val="0"/>
          <w:kern w:val="2"/>
          <w:sz w:val="32"/>
          <w:szCs w:val="32"/>
        </w:rPr>
      </w:pPr>
      <w:r w:rsidRPr="00416143">
        <w:rPr>
          <w:rFonts w:ascii="TH Sarabun New" w:eastAsia="Calibri" w:hAnsi="TH Sarabun New" w:cs="TH Sarabun New"/>
          <w:b/>
          <w:bCs/>
          <w:kern w:val="2"/>
          <w:sz w:val="32"/>
          <w:szCs w:val="32"/>
        </w:rPr>
        <w:pict w14:anchorId="2620177F">
          <v:shape id="Picture 7" o:spid="_x0000_i1047" type="#_x0000_t75" style="width:551.25pt;height:145.5pt;visibility:visible">
            <v:imagedata r:id="rId31" o:title=""/>
          </v:shape>
        </w:pict>
      </w:r>
      <w:bookmarkEnd w:id="12"/>
    </w:p>
    <w:p w14:paraId="3230F254" w14:textId="77777777" w:rsidR="00416143" w:rsidRDefault="00416143">
      <w:pPr>
        <w:shd w:val="clear" w:color="auto" w:fill="C5E0B3"/>
        <w:spacing w:after="0" w:line="560" w:lineRule="exact"/>
        <w:rPr>
          <w:rFonts w:ascii="TH Sarabun New" w:hAnsi="TH Sarabun New" w:cs="TH Sarabun New"/>
          <w:b/>
          <w:bCs/>
          <w:color w:val="FF0000"/>
          <w:sz w:val="40"/>
          <w:szCs w:val="40"/>
          <w:shd w:val="clear" w:color="auto" w:fill="FFF2CC"/>
        </w:rPr>
      </w:pPr>
      <w:r>
        <w:rPr>
          <w:rFonts w:ascii="TH Sarabun New" w:eastAsia="Leelawadee UI" w:hAnsi="TH Sarabun New" w:cs="TH Sarabun New" w:hint="cs"/>
          <w:b/>
          <w:bCs/>
          <w:sz w:val="40"/>
          <w:szCs w:val="40"/>
          <w:cs/>
        </w:rPr>
        <w:t>ค่ำ</w:t>
      </w:r>
      <w:r>
        <w:rPr>
          <w:rFonts w:ascii="TH Sarabun New" w:eastAsia="Leelawadee UI" w:hAnsi="TH Sarabun New" w:cs="TH Sarabun New"/>
          <w:b/>
          <w:bCs/>
          <w:sz w:val="40"/>
          <w:szCs w:val="40"/>
          <w:cs/>
        </w:rPr>
        <w:tab/>
      </w:r>
      <w:r>
        <w:rPr>
          <w:rFonts w:ascii="TH Sarabun New" w:eastAsia="Leelawadee UI" w:hAnsi="TH Sarabun New" w:cs="TH Sarabun New"/>
          <w:b/>
          <w:bCs/>
          <w:sz w:val="40"/>
          <w:szCs w:val="40"/>
          <w:cs/>
        </w:rPr>
        <w:tab/>
      </w:r>
      <w:proofErr w:type="spellStart"/>
      <w:r w:rsidRPr="003B20C1">
        <w:rPr>
          <w:rFonts w:ascii="TH Sarabun New" w:eastAsia="Leelawadee UI" w:hAnsi="TH Sarabun New" w:cs="TH Sarabun New"/>
          <w:b/>
          <w:bCs/>
          <w:sz w:val="40"/>
          <w:szCs w:val="40"/>
        </w:rPr>
        <w:t>รับประทาน</w:t>
      </w:r>
      <w:proofErr w:type="spellEnd"/>
      <w:r w:rsidRPr="003B20C1">
        <w:rPr>
          <w:rFonts w:ascii="TH Sarabun New" w:eastAsia="Leelawadee UI" w:hAnsi="TH Sarabun New" w:cs="TH Sarabun New"/>
          <w:b/>
          <w:bCs/>
          <w:sz w:val="40"/>
          <w:szCs w:val="40"/>
        </w:rPr>
        <w:t xml:space="preserve"> </w:t>
      </w:r>
      <w:proofErr w:type="spellStart"/>
      <w:r w:rsidRPr="003B20C1">
        <w:rPr>
          <w:rFonts w:ascii="TH Sarabun New" w:eastAsia="Leelawadee UI" w:hAnsi="TH Sarabun New" w:cs="TH Sarabun New"/>
          <w:b/>
          <w:bCs/>
          <w:sz w:val="40"/>
          <w:szCs w:val="40"/>
        </w:rPr>
        <w:t>อาหารค่ำ</w:t>
      </w:r>
      <w:proofErr w:type="spellEnd"/>
      <w:r w:rsidRPr="003B20C1">
        <w:rPr>
          <w:rFonts w:ascii="TH Sarabun New" w:eastAsia="Leelawadee UI" w:hAnsi="TH Sarabun New" w:cs="TH Sarabun New"/>
          <w:b/>
          <w:bCs/>
          <w:sz w:val="40"/>
          <w:szCs w:val="40"/>
        </w:rPr>
        <w:t xml:space="preserve"> ณ </w:t>
      </w:r>
      <w:proofErr w:type="spellStart"/>
      <w:r w:rsidRPr="003B20C1">
        <w:rPr>
          <w:rFonts w:ascii="TH Sarabun New" w:eastAsia="Leelawadee UI" w:hAnsi="TH Sarabun New" w:cs="TH Sarabun New"/>
          <w:b/>
          <w:bCs/>
          <w:sz w:val="40"/>
          <w:szCs w:val="40"/>
        </w:rPr>
        <w:t>ร้าน</w:t>
      </w:r>
      <w:proofErr w:type="spellEnd"/>
      <w:r w:rsidRPr="003B20C1">
        <w:rPr>
          <w:rFonts w:ascii="TH Sarabun New" w:eastAsia="Leelawadee UI" w:hAnsi="TH Sarabun New" w:cs="TH Sarabun New"/>
          <w:b/>
          <w:bCs/>
          <w:sz w:val="40"/>
          <w:szCs w:val="40"/>
        </w:rPr>
        <w:t xml:space="preserve"> ROKKASEN </w:t>
      </w:r>
      <w:r>
        <w:rPr>
          <w:rFonts w:ascii="TH Sarabun New" w:hAnsi="TH Sarabun New" w:cs="TH Sarabun New" w:hint="cs"/>
          <w:sz w:val="40"/>
          <w:szCs w:val="40"/>
          <w:shd w:val="clear" w:color="auto" w:fill="C5E0B3"/>
          <w:cs/>
        </w:rPr>
        <w:t>บริการท่านด้วยบุฟเฟ่ต์ปิ้งย่างมื้อพิเศษ ทานไม่อั้นแนะนำโดยรายการทีวีแชมป์เปี้ยน ไม่ว่าจะเป็นเนื้อวัวอย่างดี เนื้อหมูคัดพิเศษ ชุดอาหารทะเลสด กุ้งตัวใหญ่ หมึกสด หอยเชลล์พิเศษ ผักสด สลัดผัก ซุป ไอศกรีม</w:t>
      </w:r>
    </w:p>
    <w:p w14:paraId="1ACD3C9C" w14:textId="77777777" w:rsidR="00416143" w:rsidRDefault="00416143" w:rsidP="00416143">
      <w:pPr>
        <w:pStyle w:val="Sidebarphoto"/>
        <w:spacing w:line="240" w:lineRule="auto"/>
        <w:ind w:left="1440" w:hanging="1440"/>
      </w:pPr>
      <w:r w:rsidRPr="00EE1522">
        <w:rPr>
          <w:rFonts w:ascii="TH Sarabun New" w:hAnsi="TH Sarabun New" w:cs="TH Sarabun New"/>
          <w:b/>
          <w:bCs/>
          <w:color w:val="FF0000"/>
          <w:sz w:val="40"/>
          <w:szCs w:val="40"/>
        </w:rPr>
        <w:pict w14:anchorId="38323363">
          <v:shape id="_x0000_i1048" type="#_x0000_t75" alt="บุฟเฟ่ต์ ปิ้งย่างอย่างเดียว  หรือ ปิ้งย่างและชาบู หรือ ปิ้งย่างและสุกี้ (90 นาที)" style="width:299.25pt;height:147pt;visibility:visible">
            <v:imagedata r:id="rId32" o:title="บุฟเฟ่ต์ ปิ้งย่างอย่างเดียว  หรือ ปิ้งย่างและชาบู หรือ ปิ้งย่างและสุกี้ (90 นาที)"/>
          </v:shape>
        </w:pict>
      </w:r>
      <w:r>
        <w:rPr>
          <w:rFonts w:hint="cs"/>
          <w:cs/>
        </w:rPr>
        <w:t xml:space="preserve">  </w:t>
      </w:r>
      <w:r w:rsidRPr="00022E65">
        <w:pict w14:anchorId="78EA250B">
          <v:shape id="Picture 6" o:spid="_x0000_i1049" type="#_x0000_t75" alt="ร้าน Yakiniku-Tei Rokkasen (焼肉亭 六歌仙) ในย่านชินจูกุ -  บุฟเฟ่ต์เนื้อย่างสไตล์ญี่ปุ่น - Klook ประเทศไทย" style="width:246.75pt;height:147pt;visibility:visible">
            <v:imagedata r:id="rId33" o:title="ร้าน Yakiniku-Tei Rokkasen (焼肉亭 六歌仙) ในย่านชินจูกุ -  บุฟเฟ่ต์เนื้อย่างสไตล์ญี่ปุ่น - Klook ประเทศไทย"/>
          </v:shape>
        </w:pict>
      </w:r>
    </w:p>
    <w:p w14:paraId="4E9AFA12" w14:textId="77777777" w:rsidR="00537579" w:rsidRPr="005E4185" w:rsidRDefault="004638F1" w:rsidP="0043312F">
      <w:pPr>
        <w:pStyle w:val="Sidebarphoto"/>
        <w:spacing w:line="240" w:lineRule="auto"/>
        <w:ind w:left="1440" w:hanging="1440"/>
      </w:pP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30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นาที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(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5.8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กม.)</w:t>
      </w:r>
    </w:p>
    <w:p w14:paraId="2A7876BB" w14:textId="77777777" w:rsidR="001A6B3E" w:rsidRDefault="003A67AF" w:rsidP="003A67AF">
      <w:pPr>
        <w:pStyle w:val="Sidebarphoto"/>
        <w:spacing w:line="240" w:lineRule="auto"/>
        <w:ind w:left="0"/>
        <w:rPr>
          <w:rFonts w:ascii="Segoe UI Symbol" w:hAnsi="Segoe UI Symbol"/>
          <w:color w:val="002060"/>
          <w:sz w:val="36"/>
          <w:szCs w:val="36"/>
        </w:rPr>
      </w:pPr>
      <w:r w:rsidRPr="00B447F9">
        <w:rPr>
          <w:rFonts w:ascii="TH Sarabun New" w:hAnsi="TH Sarabun New" w:cs="TH Sarabun New"/>
          <w:noProof w:val="0"/>
          <w:sz w:val="40"/>
          <w:szCs w:val="40"/>
        </w:rPr>
        <w:pict w14:anchorId="499C0D28">
          <v:shape id="_x0000_i1050" type="#_x0000_t75" style="width:29.25pt;height:29.25pt" o:bullet="t">
            <v:imagedata r:id="rId20" o:title="icons8-hotel-40"/>
          </v:shape>
        </w:pic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>เข้าพัก ณ โรงแรม</w:t>
      </w:r>
      <w:r w:rsidRPr="00B447F9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D546E6" w:rsidRPr="00D546E6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SUNSHINE CITY PRINCE HOTEL</w:t>
      </w:r>
      <w:r w:rsidR="00D546E6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 xml:space="preserve"> </w:t>
      </w:r>
      <w:r w:rsidR="00416143" w:rsidRPr="00416143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  <w:cs/>
        </w:rPr>
        <w:t>หรือเทียบเท่า</w:t>
      </w:r>
      <w:r w:rsidR="00416143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416143" w:rsidRPr="00535830">
        <w:rPr>
          <w:rFonts w:ascii="Segoe UI Symbol" w:hAnsi="Segoe UI Symbol" w:cs="Segoe UI Symbol"/>
          <w:color w:val="002060"/>
          <w:sz w:val="36"/>
          <w:szCs w:val="36"/>
        </w:rPr>
        <w:t>★★★★</w:t>
      </w:r>
    </w:p>
    <w:p w14:paraId="6A6FB6E0" w14:textId="77777777" w:rsidR="00416143" w:rsidRDefault="00F60891" w:rsidP="003A67AF">
      <w:pPr>
        <w:pStyle w:val="Sidebarphoto"/>
        <w:spacing w:line="240" w:lineRule="auto"/>
        <w:ind w:left="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F60891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</w:rPr>
        <w:lastRenderedPageBreak/>
        <w:pict w14:anchorId="02B1A29C">
          <v:shape id="_x0000_i1051" type="#_x0000_t75" style="width:554.25pt;height:4in">
            <v:imagedata r:id="rId34" o:title="sunshine city prince"/>
          </v:shape>
        </w:pict>
      </w:r>
    </w:p>
    <w:p w14:paraId="5AC7B280" w14:textId="77777777" w:rsidR="00F60891" w:rsidRPr="00FB0E39" w:rsidRDefault="00F60891" w:rsidP="003A67AF">
      <w:pPr>
        <w:pStyle w:val="Sidebarphoto"/>
        <w:spacing w:line="240" w:lineRule="auto"/>
        <w:ind w:left="0"/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u w:val="single"/>
        </w:rPr>
      </w:pPr>
    </w:p>
    <w:p w14:paraId="3A17AD65" w14:textId="77777777" w:rsidR="001F58EB" w:rsidRPr="008B253D" w:rsidRDefault="001F58EB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 w:rsidRPr="0090478C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วันที่หก </w:t>
      </w:r>
      <w:r w:rsidRPr="0090478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: </w:t>
      </w:r>
      <w:r w:rsidRPr="0090478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   </w:t>
      </w:r>
      <w:r w:rsidRPr="008B253D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อิสระช้อปปิ้งหรือซื้อทัวร์เสริมดีสนีย์แลนด์ </w:t>
      </w:r>
    </w:p>
    <w:p w14:paraId="3963CDD0" w14:textId="77777777" w:rsidR="001F58EB" w:rsidRPr="008B253D" w:rsidRDefault="001F58EB">
      <w:pPr>
        <w:pStyle w:val="Sidebarphoto"/>
        <w:shd w:val="clear" w:color="auto" w:fill="806000"/>
        <w:spacing w:line="500" w:lineRule="exact"/>
        <w:ind w:left="0" w:firstLine="720"/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</w:pP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     </w:t>
      </w:r>
      <w:r w:rsidRPr="008B253D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</w:rPr>
        <w:t xml:space="preserve">  </w:t>
      </w:r>
      <w:r w:rsidRPr="008B253D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highlight w:val="yellow"/>
          <w:cs/>
        </w:rPr>
        <w:t>[วันอิสระไม่ใช้รถบัส เดินทางโดยรถไฟไม่รวมค่ารถไฟในการเดินทาง]</w:t>
      </w:r>
    </w:p>
    <w:p w14:paraId="44DB8166" w14:textId="77777777" w:rsidR="001F58EB" w:rsidRPr="005E4185" w:rsidRDefault="001F58EB">
      <w:pPr>
        <w:pStyle w:val="Sidebarphoto"/>
        <w:shd w:val="clear" w:color="auto" w:fill="E2EFD9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340001EB" w14:textId="77777777" w:rsidR="001F58EB" w:rsidRPr="007D3AC4" w:rsidRDefault="001F58EB" w:rsidP="001F58EB">
      <w:pPr>
        <w:pStyle w:val="Sidebarphoto"/>
        <w:spacing w:line="500" w:lineRule="exact"/>
        <w:ind w:left="0"/>
        <w:rPr>
          <w:rStyle w:val="wdyuqq"/>
          <w:rFonts w:ascii="TH Sarabun New" w:eastAsia="SimSun" w:hAnsi="TH Sarabun New" w:cs="TH Sarabun New"/>
          <w:color w:val="100F0D"/>
          <w:sz w:val="40"/>
          <w:szCs w:val="40"/>
        </w:rPr>
      </w:pPr>
      <w:r w:rsidRPr="007D3AC4">
        <w:rPr>
          <w:rFonts w:ascii="TH Sarabun New" w:eastAsia="Arial Unicode MS" w:hAnsi="TH Sarabun New" w:cs="TH Sarabun New"/>
          <w:b/>
          <w:bCs/>
          <w:sz w:val="40"/>
          <w:szCs w:val="40"/>
          <w:cs/>
        </w:rPr>
        <w:t>อิสระเต็มวันหรือ ซื้อทัวร์เสริมโตเกียวดิสนีย์แลนด์ ***</w:t>
      </w:r>
      <w:r w:rsidRPr="007D3AC4">
        <w:rPr>
          <w:rFonts w:ascii="TH Sarabun New" w:eastAsia="Arial Unicode MS" w:hAnsi="TH Sarabun New" w:cs="TH Sarabun New"/>
          <w:b/>
          <w:bCs/>
          <w:sz w:val="40"/>
          <w:szCs w:val="40"/>
        </w:rPr>
        <w:t>(</w:t>
      </w:r>
      <w:r w:rsidRPr="007D3AC4">
        <w:rPr>
          <w:rFonts w:ascii="TH Sarabun New" w:eastAsia="Arial Unicode MS" w:hAnsi="TH Sarabun New" w:cs="TH Sarabun New"/>
          <w:b/>
          <w:bCs/>
          <w:sz w:val="40"/>
          <w:szCs w:val="40"/>
          <w:cs/>
        </w:rPr>
        <w:t>ไกด์บริการส่ง</w:t>
      </w:r>
      <w:r w:rsidRPr="007D3AC4">
        <w:rPr>
          <w:rFonts w:ascii="TH Sarabun New" w:eastAsia="Arial Unicode MS" w:hAnsi="TH Sarabun New" w:cs="TH Sarabun New"/>
          <w:b/>
          <w:bCs/>
          <w:sz w:val="40"/>
          <w:szCs w:val="40"/>
        </w:rPr>
        <w:t>)</w:t>
      </w:r>
      <w:r w:rsidRPr="007D3AC4">
        <w:rPr>
          <w:rFonts w:ascii="TH Sarabun New" w:eastAsia="Arial Unicode MS" w:hAnsi="TH Sarabun New" w:cs="TH Sarabun New"/>
          <w:sz w:val="40"/>
          <w:szCs w:val="40"/>
          <w:cs/>
        </w:rPr>
        <w:t xml:space="preserve"> </w:t>
      </w:r>
      <w:r w:rsidRPr="007D3AC4">
        <w:rPr>
          <w:rFonts w:ascii="TH Sarabun New" w:eastAsia="Arial Unicode MS" w:hAnsi="TH Sarabun New" w:cs="TH Sarabun New"/>
          <w:sz w:val="40"/>
          <w:szCs w:val="40"/>
          <w:u w:val="double"/>
          <w:cs/>
        </w:rPr>
        <w:t xml:space="preserve">ต้องซื้อตั๋วดิสนีย์กับบริษัทเท่านั้น </w:t>
      </w:r>
      <w:r w:rsidRPr="007D3AC4">
        <w:rPr>
          <w:rFonts w:ascii="TH Sarabun New" w:eastAsia="Arial Unicode MS" w:hAnsi="TH Sarabun New" w:cs="TH Sarabun New"/>
          <w:sz w:val="40"/>
          <w:szCs w:val="40"/>
          <w:u w:val="double"/>
        </w:rPr>
        <w:t>!!! ***</w:t>
      </w:r>
      <w:r w:rsidRPr="007D3AC4">
        <w:rPr>
          <w:rFonts w:ascii="TH Sarabun New" w:eastAsia="Arial Unicode MS" w:hAnsi="TH Sarabun New" w:cs="TH Sarabun New"/>
          <w:sz w:val="40"/>
          <w:szCs w:val="40"/>
          <w:cs/>
        </w:rPr>
        <w:t xml:space="preserve"> </w:t>
      </w:r>
      <w:r w:rsidRPr="007D3AC4">
        <w:rPr>
          <w:rFonts w:ascii="TH Sarabun New" w:eastAsia="Arial Unicode MS" w:hAnsi="TH Sarabun New" w:cs="TH Sarabun New"/>
          <w:b/>
          <w:bCs/>
          <w:color w:val="FF0000"/>
          <w:sz w:val="40"/>
          <w:szCs w:val="40"/>
          <w:cs/>
        </w:rPr>
        <w:t xml:space="preserve">เพิ่มผู้ใหญ่ท่านละ </w:t>
      </w:r>
      <w:r w:rsidRPr="007D3AC4">
        <w:rPr>
          <w:rFonts w:ascii="TH Sarabun New" w:eastAsia="Arial Unicode MS" w:hAnsi="TH Sarabun New" w:cs="TH Sarabun New"/>
          <w:b/>
          <w:bCs/>
          <w:color w:val="FF0000"/>
          <w:sz w:val="40"/>
          <w:szCs w:val="40"/>
        </w:rPr>
        <w:t>3,0</w:t>
      </w:r>
      <w:r w:rsidRPr="007D3AC4">
        <w:rPr>
          <w:rFonts w:ascii="TH Sarabun New" w:eastAsia="Arial Unicode MS" w:hAnsi="TH Sarabun New" w:cs="TH Sarabun New"/>
          <w:b/>
          <w:bCs/>
          <w:color w:val="FF0000"/>
          <w:sz w:val="40"/>
          <w:szCs w:val="40"/>
          <w:cs/>
        </w:rPr>
        <w:t>00 บาท / เด็ก 2</w:t>
      </w:r>
      <w:r w:rsidRPr="007D3AC4">
        <w:rPr>
          <w:rFonts w:ascii="TH Sarabun New" w:eastAsia="Arial Unicode MS" w:hAnsi="TH Sarabun New" w:cs="TH Sarabun New"/>
          <w:b/>
          <w:bCs/>
          <w:color w:val="FF0000"/>
          <w:sz w:val="40"/>
          <w:szCs w:val="40"/>
        </w:rPr>
        <w:t>,5</w:t>
      </w:r>
      <w:r w:rsidRPr="007D3AC4">
        <w:rPr>
          <w:rFonts w:ascii="TH Sarabun New" w:eastAsia="Arial Unicode MS" w:hAnsi="TH Sarabun New" w:cs="TH Sarabun New"/>
          <w:b/>
          <w:bCs/>
          <w:color w:val="FF0000"/>
          <w:sz w:val="40"/>
          <w:szCs w:val="40"/>
          <w:cs/>
        </w:rPr>
        <w:t>00 บาท</w:t>
      </w:r>
      <w:r w:rsidRPr="007D3AC4">
        <w:rPr>
          <w:rFonts w:ascii="TH Sarabun New" w:eastAsia="Arial Unicode MS" w:hAnsi="TH Sarabun New" w:cs="TH Sarabun New"/>
          <w:color w:val="FF0000"/>
          <w:sz w:val="40"/>
          <w:szCs w:val="40"/>
          <w:cs/>
        </w:rPr>
        <w:t xml:space="preserve"> </w:t>
      </w:r>
      <w:r w:rsidRPr="007D3AC4">
        <w:rPr>
          <w:rFonts w:ascii="TH Sarabun New" w:eastAsia="Arial Unicode MS" w:hAnsi="TH Sarabun New" w:cs="TH Sarabun New"/>
          <w:b/>
          <w:bCs/>
          <w:color w:val="FF0000"/>
          <w:sz w:val="40"/>
          <w:szCs w:val="40"/>
          <w:cs/>
        </w:rPr>
        <w:t xml:space="preserve">ไม่รวมค่ารถไฟในการเดินทาง </w:t>
      </w:r>
      <w:r w:rsidRPr="007D3AC4">
        <w:rPr>
          <w:rFonts w:ascii="TH Sarabun New" w:eastAsia="Arial Unicode MS" w:hAnsi="TH Sarabun New" w:cs="TH Sarabun New"/>
          <w:color w:val="FF0000"/>
          <w:sz w:val="40"/>
          <w:szCs w:val="40"/>
          <w:cs/>
        </w:rPr>
        <w:br/>
        <w:t xml:space="preserve">[ราคาอาจมีการเปลี่ยนแปลง] </w:t>
      </w:r>
      <w:r w:rsidRPr="007D3AC4">
        <w:rPr>
          <w:rFonts w:ascii="TH Sarabun New" w:eastAsia="Arial Unicode MS" w:hAnsi="TH Sarabun New" w:cs="TH Sarabun New"/>
          <w:sz w:val="40"/>
          <w:szCs w:val="40"/>
          <w:cs/>
        </w:rPr>
        <w:br/>
      </w:r>
      <w:r>
        <w:rPr>
          <w:rStyle w:val="wdyuqq"/>
          <w:rFonts w:ascii="TH Sarabun New" w:eastAsia="SimSun" w:hAnsi="TH Sarabun New" w:cs="TH Sarabun New"/>
          <w:b/>
          <w:bCs/>
          <w:color w:val="000000"/>
          <w:sz w:val="40"/>
          <w:szCs w:val="40"/>
          <w:cs/>
        </w:rPr>
        <w:t>โตเกียวดิสนีย์แลนด์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</w:rPr>
        <w:t xml:space="preserve"> 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  <w:cs/>
        </w:rPr>
        <w:t>โลกแห่งจินตนาการของราชาการ์ตูนญี่ปุ่นให้ท่านสนุกสนานกับเครื่องเล่นนานาชนิด ผจญภัยในดินแดนต่างๆ ให้ท่านเล่นเครื่องเล่นตัวใหม่จากภาพยนตร์การตูนเรื่องดัง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</w:rPr>
        <w:t xml:space="preserve"> </w:t>
      </w:r>
      <w:r>
        <w:rPr>
          <w:rStyle w:val="wdyuqq"/>
          <w:rFonts w:ascii="TH Sarabun New" w:eastAsia="SimSun" w:hAnsi="TH Sarabun New" w:cs="TH Sarabun New"/>
          <w:b/>
          <w:bCs/>
          <w:color w:val="000000"/>
          <w:sz w:val="40"/>
          <w:szCs w:val="40"/>
        </w:rPr>
        <w:t xml:space="preserve">Toy Story 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  <w:cs/>
        </w:rPr>
        <w:t>ชมฉากรบกลางทะเลคาริเบียนในดินแดนโจรสลัดจากภาพยนตร์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</w:rPr>
        <w:t xml:space="preserve"> </w:t>
      </w:r>
      <w:r>
        <w:rPr>
          <w:rStyle w:val="wdyuqq"/>
          <w:rFonts w:ascii="TH Sarabun New" w:eastAsia="SimSun" w:hAnsi="TH Sarabun New" w:cs="TH Sarabun New"/>
          <w:b/>
          <w:bCs/>
          <w:color w:val="000000"/>
          <w:sz w:val="40"/>
          <w:szCs w:val="40"/>
        </w:rPr>
        <w:t>The Pirate of Caribbean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</w:rPr>
        <w:t xml:space="preserve"> 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  <w:cs/>
        </w:rPr>
        <w:t>เขย่าขวัญกับบ้านผีสิงใน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</w:rPr>
        <w:t xml:space="preserve"> </w:t>
      </w:r>
      <w:r>
        <w:rPr>
          <w:rStyle w:val="wdyuqq"/>
          <w:rFonts w:ascii="TH Sarabun New" w:eastAsia="SimSun" w:hAnsi="TH Sarabun New" w:cs="TH Sarabun New"/>
          <w:b/>
          <w:bCs/>
          <w:color w:val="000000"/>
          <w:sz w:val="40"/>
          <w:szCs w:val="40"/>
        </w:rPr>
        <w:t>Haunted Mantion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</w:rPr>
        <w:t xml:space="preserve"> 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  <w:cs/>
        </w:rPr>
        <w:t>สนุกเหมือนอยู่ในอวกาศ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</w:rPr>
        <w:t xml:space="preserve"> </w:t>
      </w:r>
      <w:r>
        <w:rPr>
          <w:rStyle w:val="wdyuqq"/>
          <w:rFonts w:ascii="TH Sarabun New" w:eastAsia="SimSun" w:hAnsi="TH Sarabun New" w:cs="TH Sarabun New"/>
          <w:b/>
          <w:bCs/>
          <w:color w:val="000000"/>
          <w:sz w:val="40"/>
          <w:szCs w:val="40"/>
        </w:rPr>
        <w:t>SPACE MOUNTAIN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</w:rPr>
        <w:t xml:space="preserve"> 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  <w:cs/>
        </w:rPr>
        <w:t>อีกทั้งยังจะได้สัมผัสกับตัวการ์ตูนเอกจากวอลดิสนีย์ อย่าง มิกกี้เม้าส์ มินนี่เม้าส์ พร้อมผองเพื่อน</w:t>
      </w:r>
    </w:p>
    <w:p w14:paraId="7F56625E" w14:textId="77777777" w:rsidR="001F58EB" w:rsidRPr="007D3AC4" w:rsidRDefault="001F58EB" w:rsidP="001F58EB">
      <w:pPr>
        <w:pStyle w:val="Sidebarphoto"/>
        <w:spacing w:line="240" w:lineRule="auto"/>
        <w:ind w:left="0"/>
        <w:rPr>
          <w:rStyle w:val="wdyuqq"/>
          <w:rFonts w:ascii="TH Sarabun New" w:eastAsia="SimSun" w:hAnsi="TH Sarabun New" w:cs="TH Sarabun New"/>
          <w:color w:val="100F0D"/>
          <w:sz w:val="36"/>
          <w:szCs w:val="36"/>
        </w:rPr>
      </w:pPr>
      <w:r w:rsidRPr="007D3AC4">
        <w:rPr>
          <w:rFonts w:ascii="TH Sarabun New" w:hAnsi="TH Sarabun New" w:cs="TH Sarabun New"/>
          <w:sz w:val="40"/>
          <w:szCs w:val="40"/>
        </w:rPr>
        <w:lastRenderedPageBreak/>
        <w:pict w14:anchorId="73B7DD70">
          <v:shape id="_x0000_i1052" type="#_x0000_t75" style="width:551.25pt;height:189.75pt" wrapcoords="-32 0 -32 21578 21600 21578 21600 0 -32 0">
            <v:imagedata r:id="rId35" o:title="" croptop="27899f" cropbottom="10716f" cropright="-453f"/>
          </v:shape>
        </w:pict>
      </w:r>
    </w:p>
    <w:p w14:paraId="3008B3B9" w14:textId="77777777" w:rsidR="001F58EB" w:rsidRPr="007D3AC4" w:rsidRDefault="001F58EB" w:rsidP="001F58EB">
      <w:pPr>
        <w:pStyle w:val="Sidebarphoto"/>
        <w:spacing w:line="500" w:lineRule="exact"/>
        <w:ind w:left="0"/>
        <w:rPr>
          <w:rFonts w:ascii="TH Sarabun New" w:eastAsia="Arial Unicode MS" w:hAnsi="TH Sarabun New" w:cs="TH Sarabun New"/>
          <w:sz w:val="40"/>
          <w:szCs w:val="40"/>
        </w:rPr>
      </w:pPr>
      <w:r w:rsidRPr="007D3AC4">
        <w:rPr>
          <w:rFonts w:ascii="TH Sarabun New" w:eastAsia="Arial Unicode MS" w:hAnsi="TH Sarabun New" w:cs="TH Sarabun New"/>
          <w:b/>
          <w:bCs/>
          <w:sz w:val="40"/>
          <w:szCs w:val="40"/>
          <w:u w:val="thick"/>
          <w:cs/>
        </w:rPr>
        <w:t>สำหรับท่านที่เลือกที่จะอิสระในเมืองโตเกียว</w:t>
      </w:r>
      <w:r w:rsidRPr="007D3AC4">
        <w:rPr>
          <w:rFonts w:ascii="TH Sarabun New" w:eastAsia="Arial Unicode MS" w:hAnsi="TH Sarabun New" w:cs="TH Sarabun New"/>
          <w:sz w:val="40"/>
          <w:szCs w:val="40"/>
          <w:cs/>
        </w:rPr>
        <w:t xml:space="preserve"> ท่านสามารถสอบถามข้อมูลการเดินทางจากมัคคุเทศก์ เพื่อ</w:t>
      </w:r>
    </w:p>
    <w:p w14:paraId="58E3988C" w14:textId="77777777" w:rsidR="001F58EB" w:rsidRDefault="001F58EB" w:rsidP="001F58EB">
      <w:pPr>
        <w:pStyle w:val="Sidebarphoto"/>
        <w:spacing w:line="500" w:lineRule="exact"/>
        <w:ind w:left="0"/>
        <w:rPr>
          <w:rFonts w:ascii="TH Sarabun New" w:eastAsia="Arial Unicode MS" w:hAnsi="TH Sarabun New" w:cs="TH Sarabun New"/>
          <w:sz w:val="40"/>
          <w:szCs w:val="40"/>
        </w:rPr>
      </w:pPr>
      <w:r w:rsidRPr="007D3AC4">
        <w:rPr>
          <w:rFonts w:ascii="TH Sarabun New" w:eastAsia="Arial Unicode MS" w:hAnsi="TH Sarabun New" w:cs="TH Sarabun New"/>
          <w:sz w:val="40"/>
          <w:szCs w:val="40"/>
          <w:cs/>
        </w:rPr>
        <w:t>ความสะดวกในการเดินทาง หรือช้อปปิ้งในย่านการค้าอันทันสมัยของมหานครโตเกียวศูนย์รวมวัยรุ่นแหล่งช้อบปิ้ง</w:t>
      </w:r>
      <w:r>
        <w:rPr>
          <w:rFonts w:ascii="TH Sarabun New" w:eastAsia="Arial Unicode MS" w:hAnsi="TH Sarabun New" w:cs="TH Sarabun New"/>
          <w:color w:val="000000"/>
          <w:sz w:val="40"/>
          <w:szCs w:val="40"/>
          <w:cs/>
        </w:rPr>
        <w:t xml:space="preserve">ชื่อดัง </w:t>
      </w:r>
      <w:r>
        <w:rPr>
          <w:rFonts w:ascii="TH Sarabun New" w:eastAsia="Arial Unicode MS" w:hAnsi="TH Sarabun New" w:cs="TH Sarabun New"/>
          <w:b/>
          <w:bCs/>
          <w:color w:val="000000"/>
          <w:sz w:val="40"/>
          <w:szCs w:val="40"/>
          <w:cs/>
        </w:rPr>
        <w:t>ย่านฮาราจูกุ</w:t>
      </w:r>
      <w:r>
        <w:rPr>
          <w:rFonts w:ascii="TH Sarabun New" w:eastAsia="Arial Unicode MS" w:hAnsi="TH Sarabun New" w:cs="TH Sarabun New"/>
          <w:color w:val="000000"/>
          <w:sz w:val="40"/>
          <w:szCs w:val="40"/>
          <w:cs/>
        </w:rPr>
        <w:t xml:space="preserve"> ท่านจะได้พบกับการแต่งตัวที่เป็นเอกลักษณ์ แหวกแนว ตามสไตล์วัยรุ่นญี่ปุ่นเพลิดเพลินกับการช้อบปิ้งกับร้านค้าหลากหลายสองฝั่งถนนทาเคชิตะ และ โอโมเตะซันโด อิสระช้อปปิ้งต่อย่าน</w:t>
      </w:r>
      <w:r>
        <w:rPr>
          <w:rFonts w:ascii="TH Sarabun New" w:eastAsia="Arial Unicode MS" w:hAnsi="TH Sarabun New" w:cs="TH Sarabun New"/>
          <w:b/>
          <w:bCs/>
          <w:color w:val="000000"/>
          <w:sz w:val="40"/>
          <w:szCs w:val="40"/>
        </w:rPr>
        <w:t>“</w:t>
      </w:r>
      <w:r>
        <w:rPr>
          <w:rFonts w:ascii="TH Sarabun New" w:eastAsia="Arial Unicode MS" w:hAnsi="TH Sarabun New" w:cs="TH Sarabun New"/>
          <w:b/>
          <w:bCs/>
          <w:color w:val="000000"/>
          <w:sz w:val="40"/>
          <w:szCs w:val="40"/>
          <w:cs/>
        </w:rPr>
        <w:t>ชิบูย่า</w:t>
      </w:r>
      <w:r>
        <w:rPr>
          <w:rFonts w:ascii="TH Sarabun New" w:eastAsia="Arial Unicode MS" w:hAnsi="TH Sarabun New" w:cs="TH Sarabun New"/>
          <w:b/>
          <w:bCs/>
          <w:color w:val="000000"/>
          <w:sz w:val="40"/>
          <w:szCs w:val="40"/>
        </w:rPr>
        <w:t>”</w:t>
      </w:r>
      <w:r w:rsidRPr="007D3AC4">
        <w:rPr>
          <w:rFonts w:ascii="TH Sarabun New" w:eastAsia="Arial Unicode MS" w:hAnsi="TH Sarabun New" w:cs="TH Sarabun New"/>
          <w:sz w:val="40"/>
          <w:szCs w:val="40"/>
        </w:rPr>
        <w:t xml:space="preserve"> </w:t>
      </w:r>
      <w:r w:rsidRPr="007D3AC4">
        <w:rPr>
          <w:rFonts w:ascii="TH Sarabun New" w:eastAsia="Arial Unicode MS" w:hAnsi="TH Sarabun New" w:cs="TH Sarabun New"/>
          <w:sz w:val="40"/>
          <w:szCs w:val="40"/>
          <w:cs/>
        </w:rPr>
        <w:t xml:space="preserve">ย่านวัยรุ่นชื่อดังอีกแห่งของมหานครโตเกียวท่านจะได้ตื่นตาตื่นใจกับแฟชั่นทันสมัยของหนุ่มสาวชาวแดนปลาคิบจากร้านค้ามากมาย มากกว่า 100 ร้านค้า และ </w:t>
      </w:r>
      <w:r w:rsidRPr="007D3AC4">
        <w:rPr>
          <w:rFonts w:ascii="TH Sarabun New" w:eastAsia="Arial Unicode MS" w:hAnsi="TH Sarabun New" w:cs="TH Sarabun New"/>
          <w:sz w:val="40"/>
          <w:szCs w:val="40"/>
        </w:rPr>
        <w:t>“</w:t>
      </w:r>
      <w:r w:rsidRPr="007D3AC4">
        <w:rPr>
          <w:rFonts w:ascii="TH Sarabun New" w:eastAsia="Arial Unicode MS" w:hAnsi="TH Sarabun New" w:cs="TH Sarabun New"/>
          <w:sz w:val="40"/>
          <w:szCs w:val="40"/>
          <w:cs/>
        </w:rPr>
        <w:t>ตึก 109</w:t>
      </w:r>
      <w:r w:rsidRPr="007D3AC4">
        <w:rPr>
          <w:rFonts w:ascii="TH Sarabun New" w:eastAsia="Arial Unicode MS" w:hAnsi="TH Sarabun New" w:cs="TH Sarabun New"/>
          <w:sz w:val="40"/>
          <w:szCs w:val="40"/>
        </w:rPr>
        <w:t xml:space="preserve">” </w:t>
      </w:r>
      <w:r w:rsidRPr="007D3AC4">
        <w:rPr>
          <w:rFonts w:ascii="TH Sarabun New" w:eastAsia="Arial Unicode MS" w:hAnsi="TH Sarabun New" w:cs="TH Sarabun New"/>
          <w:sz w:val="40"/>
          <w:szCs w:val="40"/>
          <w:cs/>
        </w:rPr>
        <w:t>ตึกชื่อดังที่เป็นสัญลักษณ์ของย่านนั้น</w:t>
      </w:r>
    </w:p>
    <w:p w14:paraId="2E60129E" w14:textId="77777777" w:rsidR="001F58EB" w:rsidRPr="007D3AC4" w:rsidRDefault="001F58EB" w:rsidP="00537579">
      <w:pPr>
        <w:pStyle w:val="Sidebarphoto"/>
        <w:shd w:val="clear" w:color="auto" w:fill="FFFF0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</w:rPr>
      </w:pPr>
      <w:r w:rsidRPr="007D3AC4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>ค่ำ</w:t>
      </w:r>
      <w:r w:rsidRPr="007D3AC4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ab/>
      </w:r>
      <w:r w:rsidRPr="007D3AC4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ab/>
        <w:t>อิสระรับประทานอาหารกลางวันและ อาหารค่ำตามอัธยาศัย</w:t>
      </w:r>
    </w:p>
    <w:p w14:paraId="36B7167C" w14:textId="77777777" w:rsidR="00C10E8C" w:rsidRPr="00416143" w:rsidRDefault="001F58EB" w:rsidP="00416143">
      <w:pPr>
        <w:pStyle w:val="Sidebarphoto"/>
        <w:spacing w:line="240" w:lineRule="auto"/>
        <w:ind w:left="-90"/>
        <w:contextualSpacing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90478C">
        <w:rPr>
          <w:rFonts w:ascii="TH Sarabun New" w:hAnsi="TH Sarabun New" w:cs="TH Sarabun New"/>
          <w:noProof w:val="0"/>
          <w:sz w:val="40"/>
          <w:szCs w:val="40"/>
        </w:rPr>
        <w:pict w14:anchorId="6FB6F651">
          <v:shape id="_x0000_i1053" type="#_x0000_t75" style="width:29.25pt;height:29.25pt" o:bullet="t">
            <v:imagedata r:id="rId20" o:title="icons8-hotel-40"/>
          </v:shape>
        </w:pict>
      </w:r>
      <w:r w:rsidRPr="0090478C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 w:rsidR="00D546E6" w:rsidRPr="00D546E6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SUNSHINE CITY PRINCE HOTEL</w:t>
      </w:r>
      <w:r w:rsidR="00416143" w:rsidRPr="00416143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  <w:cs/>
        </w:rPr>
        <w:t>หรือเทียบเท่า</w:t>
      </w:r>
      <w:r w:rsidR="003203A1" w:rsidRPr="00535830">
        <w:rPr>
          <w:rFonts w:ascii="Segoe UI Symbol" w:hAnsi="Segoe UI Symbol" w:cs="Segoe UI Symbol"/>
          <w:color w:val="002060"/>
          <w:sz w:val="36"/>
          <w:szCs w:val="36"/>
        </w:rPr>
        <w:t>★★★★</w:t>
      </w:r>
    </w:p>
    <w:p w14:paraId="28E659C8" w14:textId="77777777" w:rsidR="002D3E16" w:rsidRDefault="00F60891" w:rsidP="00EA2305">
      <w:pPr>
        <w:pStyle w:val="Sidebarphoto"/>
        <w:spacing w:line="240" w:lineRule="auto"/>
        <w:ind w:left="0"/>
        <w:contextualSpacing/>
        <w:rPr>
          <w:rFonts w:ascii="TH Sarabun New" w:hAnsi="TH Sarabun New"/>
          <w:b/>
          <w:bCs/>
          <w:noProof w:val="0"/>
          <w:color w:val="002060"/>
          <w:sz w:val="40"/>
          <w:szCs w:val="40"/>
        </w:rPr>
      </w:pPr>
      <w:r>
        <w:rPr>
          <w:rFonts w:ascii="TH Sarabun New" w:hAnsi="TH Sarabun New" w:hint="cs"/>
          <w:b/>
          <w:bCs/>
          <w:noProof w:val="0"/>
          <w:color w:val="002060"/>
          <w:sz w:val="40"/>
          <w:szCs w:val="40"/>
        </w:rPr>
        <w:lastRenderedPageBreak/>
        <w:pict w14:anchorId="59147018">
          <v:shape id="_x0000_i1054" type="#_x0000_t75" style="width:554.25pt;height:285.75pt">
            <v:imagedata r:id="rId34" o:title="sunshine city prince"/>
          </v:shape>
        </w:pict>
      </w:r>
    </w:p>
    <w:p w14:paraId="280F131E" w14:textId="77777777" w:rsidR="00B80F39" w:rsidRDefault="00B80F39" w:rsidP="00EA2305">
      <w:pPr>
        <w:pStyle w:val="Sidebarphoto"/>
        <w:spacing w:line="240" w:lineRule="auto"/>
        <w:ind w:left="0"/>
        <w:contextualSpacing/>
        <w:rPr>
          <w:rFonts w:ascii="TH Sarabun New" w:hAnsi="TH Sarabun New" w:hint="cs"/>
          <w:b/>
          <w:bCs/>
          <w:noProof w:val="0"/>
          <w:color w:val="002060"/>
          <w:sz w:val="40"/>
          <w:szCs w:val="40"/>
        </w:rPr>
      </w:pPr>
    </w:p>
    <w:p w14:paraId="655D27FC" w14:textId="77777777" w:rsidR="00D546E6" w:rsidRDefault="00F16F9E" w:rsidP="00D546E6">
      <w:pPr>
        <w:pStyle w:val="Sidebarphoto"/>
        <w:shd w:val="clear" w:color="auto" w:fill="806000"/>
        <w:spacing w:line="500" w:lineRule="exact"/>
        <w:ind w:left="0"/>
        <w:rPr>
          <w:rFonts w:ascii="TH Sarabun New" w:eastAsia="Arial Unicode MS" w:hAnsi="TH Sarabun New" w:cs="TH Sarabun New"/>
          <w:b/>
          <w:bCs/>
          <w:color w:val="FFFFFF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</w:t>
      </w:r>
      <w:r w:rsidR="00A73188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>เจ็ด</w:t>
      </w:r>
      <w:r w:rsidR="004B14E5" w:rsidRPr="00B447F9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 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>: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ab/>
      </w:r>
      <w:r w:rsidR="00D546E6" w:rsidRPr="00D546E6">
        <w:rPr>
          <w:rFonts w:ascii="TH Sarabun New" w:eastAsia="Arial Unicode MS" w:hAnsi="TH Sarabun New" w:cs="TH Sarabun New"/>
          <w:b/>
          <w:bCs/>
          <w:color w:val="FFFFFF"/>
          <w:sz w:val="40"/>
          <w:szCs w:val="40"/>
          <w:cs/>
        </w:rPr>
        <w:t>วัดโกโตคุจิ(วัดแมว)</w:t>
      </w:r>
      <w:r w:rsidR="00D546E6">
        <w:rPr>
          <w:rFonts w:ascii="TH Sarabun New" w:eastAsia="Arial Unicode MS" w:hAnsi="TH Sarabun New" w:cs="TH Sarabun New"/>
          <w:b/>
          <w:bCs/>
          <w:color w:val="FFFFFF"/>
          <w:sz w:val="40"/>
          <w:szCs w:val="40"/>
        </w:rPr>
        <w:t xml:space="preserve"> </w:t>
      </w:r>
      <w:r w:rsidR="00D546E6">
        <w:rPr>
          <w:rFonts w:ascii="TH Sarabun New" w:eastAsia="Arial Unicode MS" w:hAnsi="TH Sarabun New" w:cs="TH Sarabun New"/>
          <w:b/>
          <w:bCs/>
          <w:color w:val="FFFFFF"/>
          <w:sz w:val="40"/>
          <w:szCs w:val="40"/>
          <w:cs/>
        </w:rPr>
        <w:t>–</w:t>
      </w:r>
      <w:r w:rsidR="00D546E6">
        <w:rPr>
          <w:rFonts w:ascii="TH Sarabun New" w:eastAsia="Arial Unicode MS" w:hAnsi="TH Sarabun New" w:cs="TH Sarabun New"/>
          <w:b/>
          <w:bCs/>
          <w:color w:val="FFFFFF"/>
          <w:sz w:val="40"/>
          <w:szCs w:val="40"/>
        </w:rPr>
        <w:t xml:space="preserve"> </w:t>
      </w:r>
      <w:r w:rsidR="00D546E6" w:rsidRPr="00D546E6">
        <w:rPr>
          <w:rFonts w:ascii="TH Sarabun New" w:eastAsia="Arial Unicode MS" w:hAnsi="TH Sarabun New" w:cs="TH Sarabun New"/>
          <w:b/>
          <w:bCs/>
          <w:color w:val="FFFFFF"/>
          <w:sz w:val="40"/>
          <w:szCs w:val="40"/>
          <w:cs/>
        </w:rPr>
        <w:t>อิออน</w:t>
      </w:r>
      <w:r w:rsidR="00D546E6">
        <w:rPr>
          <w:rFonts w:ascii="TH Sarabun New" w:eastAsia="Arial Unicode MS" w:hAnsi="TH Sarabun New" w:cs="TH Sarabun New"/>
          <w:b/>
          <w:bCs/>
          <w:color w:val="FFFFFF"/>
          <w:sz w:val="40"/>
          <w:szCs w:val="40"/>
        </w:rPr>
        <w:t xml:space="preserve"> </w:t>
      </w:r>
      <w:r w:rsidR="00D546E6">
        <w:rPr>
          <w:rFonts w:ascii="TH Sarabun New" w:eastAsia="Arial Unicode MS" w:hAnsi="TH Sarabun New" w:cs="TH Sarabun New"/>
          <w:b/>
          <w:bCs/>
          <w:color w:val="FFFFFF"/>
          <w:sz w:val="40"/>
          <w:szCs w:val="40"/>
          <w:cs/>
        </w:rPr>
        <w:t>–</w:t>
      </w:r>
      <w:r w:rsidR="00D546E6">
        <w:rPr>
          <w:rFonts w:ascii="TH Sarabun New" w:eastAsia="Arial Unicode MS" w:hAnsi="TH Sarabun New" w:cs="TH Sarabun New"/>
          <w:b/>
          <w:bCs/>
          <w:color w:val="FFFFFF"/>
          <w:sz w:val="40"/>
          <w:szCs w:val="40"/>
        </w:rPr>
        <w:t xml:space="preserve"> </w:t>
      </w:r>
      <w:r w:rsidR="00D546E6" w:rsidRPr="00D546E6">
        <w:rPr>
          <w:rFonts w:ascii="TH Sarabun New" w:eastAsia="Arial Unicode MS" w:hAnsi="TH Sarabun New" w:cs="TH Sarabun New"/>
          <w:b/>
          <w:bCs/>
          <w:color w:val="FFFFFF"/>
          <w:sz w:val="40"/>
          <w:szCs w:val="40"/>
          <w:cs/>
        </w:rPr>
        <w:t>สนามบินนาริตะ</w:t>
      </w:r>
      <w:r w:rsidR="00D546E6">
        <w:rPr>
          <w:rFonts w:ascii="TH Sarabun New" w:eastAsia="Arial Unicode MS" w:hAnsi="TH Sarabun New" w:cs="TH Sarabun New"/>
          <w:b/>
          <w:bCs/>
          <w:color w:val="FFFFFF"/>
          <w:sz w:val="40"/>
          <w:szCs w:val="40"/>
        </w:rPr>
        <w:t xml:space="preserve"> </w:t>
      </w:r>
      <w:r w:rsidR="00D546E6">
        <w:rPr>
          <w:rFonts w:ascii="TH Sarabun New" w:eastAsia="Arial Unicode MS" w:hAnsi="TH Sarabun New" w:cs="TH Sarabun New"/>
          <w:b/>
          <w:bCs/>
          <w:color w:val="FFFFFF"/>
          <w:sz w:val="40"/>
          <w:szCs w:val="40"/>
          <w:cs/>
        </w:rPr>
        <w:t>–</w:t>
      </w:r>
      <w:r w:rsidR="00D546E6">
        <w:rPr>
          <w:rFonts w:ascii="TH Sarabun New" w:eastAsia="Arial Unicode MS" w:hAnsi="TH Sarabun New" w:cs="TH Sarabun New"/>
          <w:b/>
          <w:bCs/>
          <w:color w:val="FFFFFF"/>
          <w:sz w:val="40"/>
          <w:szCs w:val="40"/>
        </w:rPr>
        <w:t xml:space="preserve"> </w:t>
      </w:r>
      <w:r w:rsidR="00D546E6" w:rsidRPr="00D546E6">
        <w:rPr>
          <w:rFonts w:ascii="TH Sarabun New" w:eastAsia="Arial Unicode MS" w:hAnsi="TH Sarabun New" w:cs="TH Sarabun New"/>
          <w:b/>
          <w:bCs/>
          <w:color w:val="FFFFFF"/>
          <w:sz w:val="40"/>
          <w:szCs w:val="40"/>
          <w:cs/>
        </w:rPr>
        <w:t>กรุงเทพฯ</w:t>
      </w:r>
      <w:r w:rsidR="00D546E6">
        <w:rPr>
          <w:rFonts w:ascii="TH Sarabun New" w:eastAsia="Arial Unicode MS" w:hAnsi="TH Sarabun New" w:cs="TH Sarabun New"/>
          <w:b/>
          <w:bCs/>
          <w:color w:val="FFFFFF"/>
          <w:sz w:val="40"/>
          <w:szCs w:val="40"/>
        </w:rPr>
        <w:t xml:space="preserve"> </w:t>
      </w:r>
    </w:p>
    <w:p w14:paraId="41D3D054" w14:textId="77777777" w:rsidR="00F16F9E" w:rsidRPr="005E4185" w:rsidRDefault="00F16F9E">
      <w:pPr>
        <w:pStyle w:val="Sidebarphoto"/>
        <w:shd w:val="clear" w:color="auto" w:fill="E2EFD9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75EC01ED" w14:textId="77777777" w:rsidR="00D546E6" w:rsidRPr="00D546E6" w:rsidRDefault="005B4DF2" w:rsidP="00D546E6">
      <w:pPr>
        <w:tabs>
          <w:tab w:val="left" w:pos="5084"/>
        </w:tabs>
        <w:spacing w:after="0" w:line="500" w:lineRule="exact"/>
        <w:rPr>
          <w:rStyle w:val="wdyuqq"/>
          <w:rFonts w:ascii="TH Sarabun New" w:eastAsia="SimSun" w:hAnsi="TH Sarabun New" w:cs="TH Sarabun New"/>
          <w:color w:val="000000"/>
          <w:sz w:val="32"/>
          <w:szCs w:val="32"/>
        </w:rPr>
      </w:pPr>
      <w:bookmarkStart w:id="13" w:name="_Hlk124844077"/>
      <w:bookmarkStart w:id="14" w:name="_Hlk190088111"/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="004638F1"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45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นาที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(</w:t>
      </w:r>
      <w:r w:rsidR="004638F1"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20.6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 </w:t>
      </w:r>
      <w:r w:rsidR="00D546E6" w:rsidRPr="00D546E6">
        <w:rPr>
          <w:rStyle w:val="wdyuqq"/>
          <w:rFonts w:ascii="TH Sarabun New" w:hAnsi="TH Sarabun New" w:cs="TH Sarabun New"/>
          <w:b/>
          <w:bCs/>
          <w:caps/>
          <w:color w:val="000000"/>
          <w:spacing w:val="17"/>
          <w:sz w:val="40"/>
          <w:szCs w:val="40"/>
          <w:cs/>
        </w:rPr>
        <w:t>วัด</w:t>
      </w:r>
      <w:r w:rsidR="00D546E6" w:rsidRPr="00D546E6">
        <w:rPr>
          <w:rStyle w:val="wdyuqq"/>
          <w:rFonts w:ascii="TH Sarabun New" w:hAnsi="TH Sarabun New" w:cs="TH Sarabun New" w:hint="cs"/>
          <w:b/>
          <w:bCs/>
          <w:caps/>
          <w:color w:val="000000"/>
          <w:spacing w:val="17"/>
          <w:sz w:val="40"/>
          <w:szCs w:val="40"/>
          <w:cs/>
        </w:rPr>
        <w:t>โกโตคุจิ</w:t>
      </w:r>
      <w:r w:rsidR="00D546E6" w:rsidRPr="00D546E6">
        <w:rPr>
          <w:rStyle w:val="wdyuqq"/>
          <w:rFonts w:ascii="TH Sarabun New" w:hAnsi="TH Sarabun New" w:cs="TH Sarabun New"/>
          <w:caps/>
          <w:color w:val="000000"/>
          <w:spacing w:val="17"/>
          <w:sz w:val="40"/>
          <w:szCs w:val="40"/>
        </w:rPr>
        <w:t xml:space="preserve"> </w:t>
      </w:r>
      <w:r w:rsidR="00D546E6" w:rsidRPr="00D546E6">
        <w:rPr>
          <w:rStyle w:val="wdyuqq"/>
          <w:rFonts w:ascii="TH Sarabun New" w:hAnsi="TH Sarabun New" w:cs="TH Sarabun New" w:hint="cs"/>
          <w:caps/>
          <w:color w:val="000000"/>
          <w:spacing w:val="17"/>
          <w:sz w:val="40"/>
          <w:szCs w:val="40"/>
          <w:cs/>
        </w:rPr>
        <w:t xml:space="preserve">ว่าที่ขึ้นชื่อว่าเป็นต้นกำเนิด ตำนานแมวกวัก </w:t>
      </w:r>
      <w:r w:rsidR="00D546E6" w:rsidRPr="00D546E6">
        <w:rPr>
          <w:rStyle w:val="wdyuqq"/>
          <w:rFonts w:ascii="TH Sarabun New" w:hAnsi="TH Sarabun New" w:cs="TH Sarabun New"/>
          <w:caps/>
          <w:color w:val="000000"/>
          <w:spacing w:val="17"/>
          <w:sz w:val="40"/>
          <w:szCs w:val="40"/>
          <w:cs/>
        </w:rPr>
        <w:t>ซึ่งวัดนี้มีความพิเศษคือ จะมี</w:t>
      </w:r>
      <w:r w:rsidR="00D546E6" w:rsidRPr="00D546E6">
        <w:rPr>
          <w:rStyle w:val="wdyuqq"/>
          <w:rFonts w:ascii="TH Sarabun New" w:hAnsi="TH Sarabun New" w:cs="TH Sarabun New"/>
          <w:caps/>
          <w:color w:val="000000"/>
          <w:spacing w:val="17"/>
          <w:sz w:val="40"/>
          <w:szCs w:val="40"/>
        </w:rPr>
        <w:t>Manekineko(</w:t>
      </w:r>
      <w:r w:rsidR="00D546E6" w:rsidRPr="00D546E6">
        <w:rPr>
          <w:rStyle w:val="wdyuqq"/>
          <w:rFonts w:ascii="TH Sarabun New" w:hAnsi="TH Sarabun New" w:cs="TH Sarabun New"/>
          <w:caps/>
          <w:color w:val="000000"/>
          <w:spacing w:val="17"/>
          <w:sz w:val="40"/>
          <w:szCs w:val="40"/>
          <w:cs/>
        </w:rPr>
        <w:t>แมวกวัก)เรียงรายอยู่เต็มไปหมดราวกับว่าแมวเหล่านั้นออกมาตอนรับแขกเหรื่อที่มาเยี่ยมเยือน โดยวัดนี้เป็นวัดที่ทำให้แมวกวักนั้นเป็นที่รู้จักอย่างแพร่หลายในญี่ปุ่น</w:t>
      </w:r>
    </w:p>
    <w:p w14:paraId="7A12D203" w14:textId="77777777" w:rsidR="00537579" w:rsidRPr="00D546E6" w:rsidRDefault="00D546E6" w:rsidP="00D546E6">
      <w:pPr>
        <w:spacing w:line="240" w:lineRule="auto"/>
        <w:rPr>
          <w:rStyle w:val="wdyuqq"/>
          <w:rFonts w:ascii="TH Sarabun New" w:hAnsi="TH Sarabun New" w:cs="TH Sarabun New"/>
          <w:noProof/>
          <w:sz w:val="32"/>
          <w:szCs w:val="32"/>
        </w:rPr>
      </w:pPr>
      <w:r w:rsidRPr="00D546E6">
        <w:rPr>
          <w:rFonts w:ascii="TH Sarabun New" w:hAnsi="TH Sarabun New" w:cs="TH Sarabun New"/>
          <w:noProof/>
          <w:sz w:val="32"/>
          <w:szCs w:val="32"/>
        </w:rPr>
        <w:pict w14:anchorId="001D2D80">
          <v:shape id="Picture 13" o:spid="_x0000_i1055" type="#_x0000_t75" style="width:555pt;height:2in;visibility:visible">
            <v:imagedata r:id="rId36" o:title=""/>
          </v:shape>
        </w:pict>
      </w:r>
    </w:p>
    <w:bookmarkEnd w:id="14"/>
    <w:p w14:paraId="3F0FB31A" w14:textId="77777777" w:rsidR="00EA2305" w:rsidRPr="009613A3" w:rsidRDefault="00EA2305" w:rsidP="00537579">
      <w:pPr>
        <w:pStyle w:val="Sidebarphoto"/>
        <w:shd w:val="clear" w:color="auto" w:fill="FFFF0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</w:rPr>
      </w:pPr>
      <w:r w:rsidRPr="009613A3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>กลางวัน</w:t>
      </w:r>
      <w:r w:rsidRPr="009613A3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ab/>
        <w:t>เพื่อไม่รบกวนเวลาช้อปปิ้งอิสระรับประทานอาหารกลางวันตามอัธยาศัย</w:t>
      </w:r>
      <w:bookmarkEnd w:id="13"/>
    </w:p>
    <w:p w14:paraId="5856C994" w14:textId="77777777" w:rsidR="00EA2305" w:rsidRPr="00F60891" w:rsidRDefault="005B4DF2" w:rsidP="00D546E6">
      <w:pPr>
        <w:pStyle w:val="Sidebarphoto"/>
        <w:spacing w:line="500" w:lineRule="exact"/>
        <w:ind w:left="0"/>
        <w:rPr>
          <w:rFonts w:ascii="TH Sarabun New" w:hAnsi="TH Sarabun New" w:cs="TH Sarabun New" w:hint="cs"/>
          <w:color w:val="000000"/>
          <w:sz w:val="36"/>
          <w:szCs w:val="36"/>
          <w:shd w:val="clear" w:color="auto" w:fill="FFFFFF"/>
        </w:rPr>
      </w:pP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="004638F1"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1.30 </w:t>
      </w:r>
      <w:r w:rsidR="004638F1"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ชม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(</w:t>
      </w:r>
      <w:r w:rsidR="004638F1"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84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r w:rsidR="00D546E6" w:rsidRPr="00E82949">
        <w:rPr>
          <w:rFonts w:ascii="TH Sarabun New" w:hAnsi="TH Sarabun New" w:cs="TH Sarabun New"/>
          <w:b/>
          <w:bCs/>
          <w:sz w:val="40"/>
          <w:szCs w:val="40"/>
          <w:cs/>
        </w:rPr>
        <w:t xml:space="preserve">ช้อปปิ้งอิออนมอลล์ </w:t>
      </w:r>
      <w:r w:rsidR="00D546E6" w:rsidRPr="00E82949">
        <w:rPr>
          <w:rFonts w:ascii="TH Sarabun New" w:hAnsi="TH Sarabun New" w:cs="TH Sarabun New"/>
          <w:color w:val="000000"/>
          <w:sz w:val="40"/>
          <w:szCs w:val="40"/>
          <w:shd w:val="clear" w:color="auto" w:fill="FFFFFF"/>
          <w:cs/>
        </w:rPr>
        <w:t>ให้ท่านได้ซื้อของฝากมากมายหลากหลายชนิดและขนมขึ้นชื่อต่างๆ</w:t>
      </w:r>
      <w:r w:rsidR="00D546E6" w:rsidRPr="00E82949">
        <w:rPr>
          <w:rFonts w:ascii="TH Sarabun New" w:hAnsi="TH Sarabun New" w:cs="TH Sarabun New"/>
          <w:color w:val="000000"/>
          <w:sz w:val="40"/>
          <w:szCs w:val="40"/>
          <w:shd w:val="clear" w:color="auto" w:fill="FFFFFF"/>
        </w:rPr>
        <w:t xml:space="preserve"> </w:t>
      </w:r>
      <w:r w:rsidR="00D546E6" w:rsidRPr="00E82949">
        <w:rPr>
          <w:rFonts w:ascii="TH Sarabun New" w:hAnsi="TH Sarabun New" w:cs="TH Sarabun New"/>
          <w:color w:val="000000"/>
          <w:sz w:val="40"/>
          <w:szCs w:val="40"/>
          <w:shd w:val="clear" w:color="auto" w:fill="FFFFFF"/>
          <w:cs/>
        </w:rPr>
        <w:t>อาทิเช่น</w:t>
      </w:r>
      <w:r w:rsidR="00D546E6" w:rsidRPr="00E82949">
        <w:rPr>
          <w:rFonts w:ascii="TH Sarabun New" w:hAnsi="TH Sarabun New" w:cs="TH Sarabun New"/>
          <w:color w:val="000000"/>
          <w:sz w:val="40"/>
          <w:szCs w:val="40"/>
          <w:shd w:val="clear" w:color="auto" w:fill="FFFFFF"/>
        </w:rPr>
        <w:t xml:space="preserve"> </w:t>
      </w:r>
      <w:r w:rsidR="00D546E6" w:rsidRPr="00E82949">
        <w:rPr>
          <w:rFonts w:ascii="TH Sarabun New" w:hAnsi="TH Sarabun New" w:cs="TH Sarabun New"/>
          <w:color w:val="000000"/>
          <w:sz w:val="40"/>
          <w:szCs w:val="40"/>
          <w:shd w:val="clear" w:color="auto" w:fill="FFFFFF"/>
          <w:cs/>
        </w:rPr>
        <w:t>ขนมโมจิ</w:t>
      </w:r>
      <w:r w:rsidR="00D546E6" w:rsidRPr="00E82949">
        <w:rPr>
          <w:rFonts w:ascii="TH Sarabun New" w:hAnsi="TH Sarabun New" w:cs="TH Sarabun New"/>
          <w:color w:val="000000"/>
          <w:sz w:val="40"/>
          <w:szCs w:val="40"/>
          <w:shd w:val="clear" w:color="auto" w:fill="FFFFFF"/>
        </w:rPr>
        <w:t xml:space="preserve"> </w:t>
      </w:r>
      <w:r w:rsidR="00D546E6" w:rsidRPr="00E82949">
        <w:rPr>
          <w:rFonts w:ascii="TH Sarabun New" w:hAnsi="TH Sarabun New" w:cs="TH Sarabun New"/>
          <w:color w:val="000000"/>
          <w:sz w:val="40"/>
          <w:szCs w:val="40"/>
          <w:shd w:val="clear" w:color="auto" w:fill="FFFFFF"/>
          <w:cs/>
        </w:rPr>
        <w:t>เบนโตะ</w:t>
      </w:r>
      <w:r w:rsidR="00D546E6" w:rsidRPr="00E82949">
        <w:rPr>
          <w:rFonts w:ascii="TH Sarabun New" w:hAnsi="TH Sarabun New" w:cs="TH Sarabun New"/>
          <w:color w:val="000000"/>
          <w:sz w:val="40"/>
          <w:szCs w:val="40"/>
          <w:shd w:val="clear" w:color="auto" w:fill="FFFFFF"/>
        </w:rPr>
        <w:t xml:space="preserve"> </w:t>
      </w:r>
      <w:r w:rsidR="00D546E6" w:rsidRPr="00E82949">
        <w:rPr>
          <w:rFonts w:ascii="TH Sarabun New" w:hAnsi="TH Sarabun New" w:cs="TH Sarabun New"/>
          <w:color w:val="000000"/>
          <w:sz w:val="40"/>
          <w:szCs w:val="40"/>
          <w:shd w:val="clear" w:color="auto" w:fill="FFFFFF"/>
          <w:cs/>
        </w:rPr>
        <w:t>ผลไม้ตามฤดูกาล</w:t>
      </w:r>
      <w:r w:rsidR="00D546E6" w:rsidRPr="00E82949">
        <w:rPr>
          <w:rFonts w:ascii="TH Sarabun New" w:hAnsi="TH Sarabun New" w:cs="TH Sarabun New"/>
          <w:color w:val="000000"/>
          <w:sz w:val="40"/>
          <w:szCs w:val="40"/>
          <w:shd w:val="clear" w:color="auto" w:fill="FFFFFF"/>
        </w:rPr>
        <w:t xml:space="preserve"> </w:t>
      </w:r>
      <w:r w:rsidR="00D546E6" w:rsidRPr="00E82949">
        <w:rPr>
          <w:rFonts w:ascii="TH Sarabun New" w:hAnsi="TH Sarabun New" w:cs="TH Sarabun New"/>
          <w:color w:val="000000"/>
          <w:sz w:val="40"/>
          <w:szCs w:val="40"/>
          <w:shd w:val="clear" w:color="auto" w:fill="FFFFFF"/>
          <w:cs/>
        </w:rPr>
        <w:t>และพิเศษสุดกับร้าน</w:t>
      </w:r>
      <w:r w:rsidR="00D546E6" w:rsidRPr="00E82949">
        <w:rPr>
          <w:rFonts w:ascii="TH Sarabun New" w:hAnsi="TH Sarabun New" w:cs="TH Sarabun New"/>
          <w:color w:val="000000"/>
          <w:sz w:val="40"/>
          <w:szCs w:val="40"/>
          <w:shd w:val="clear" w:color="auto" w:fill="FFFFFF"/>
        </w:rPr>
        <w:t xml:space="preserve"> 100 </w:t>
      </w:r>
      <w:r w:rsidR="00D546E6" w:rsidRPr="00E82949">
        <w:rPr>
          <w:rFonts w:ascii="TH Sarabun New" w:hAnsi="TH Sarabun New" w:cs="TH Sarabun New"/>
          <w:color w:val="000000"/>
          <w:sz w:val="40"/>
          <w:szCs w:val="40"/>
          <w:shd w:val="clear" w:color="auto" w:fill="FFFFFF"/>
          <w:cs/>
        </w:rPr>
        <w:t>เยน</w:t>
      </w:r>
      <w:r w:rsidR="00D546E6" w:rsidRPr="00E82949">
        <w:rPr>
          <w:rFonts w:ascii="TH Sarabun New" w:hAnsi="TH Sarabun New" w:cs="TH Sarabun New"/>
          <w:color w:val="000000"/>
          <w:sz w:val="40"/>
          <w:szCs w:val="40"/>
          <w:shd w:val="clear" w:color="auto" w:fill="FFFFFF"/>
        </w:rPr>
        <w:t xml:space="preserve"> </w:t>
      </w:r>
      <w:r w:rsidR="00D546E6" w:rsidRPr="00E82949">
        <w:rPr>
          <w:rFonts w:ascii="TH Sarabun New" w:hAnsi="TH Sarabun New" w:cs="TH Sarabun New"/>
          <w:color w:val="000000"/>
          <w:sz w:val="40"/>
          <w:szCs w:val="40"/>
          <w:shd w:val="clear" w:color="auto" w:fill="FFFFFF"/>
          <w:cs/>
        </w:rPr>
        <w:t>ที่ทุกอย่างในร้านราคาเพียง</w:t>
      </w:r>
      <w:r w:rsidR="00D546E6" w:rsidRPr="00E82949">
        <w:rPr>
          <w:rFonts w:ascii="TH Sarabun New" w:hAnsi="TH Sarabun New" w:cs="TH Sarabun New"/>
          <w:color w:val="000000"/>
          <w:sz w:val="40"/>
          <w:szCs w:val="40"/>
          <w:shd w:val="clear" w:color="auto" w:fill="FFFFFF"/>
        </w:rPr>
        <w:t xml:space="preserve"> 100 </w:t>
      </w:r>
      <w:r w:rsidR="00D546E6" w:rsidRPr="00E82949">
        <w:rPr>
          <w:rFonts w:ascii="TH Sarabun New" w:hAnsi="TH Sarabun New" w:cs="TH Sarabun New"/>
          <w:color w:val="000000"/>
          <w:sz w:val="40"/>
          <w:szCs w:val="40"/>
          <w:shd w:val="clear" w:color="auto" w:fill="FFFFFF"/>
          <w:cs/>
        </w:rPr>
        <w:t>เยนเท่านั้น</w:t>
      </w:r>
    </w:p>
    <w:p w14:paraId="14802A81" w14:textId="77777777" w:rsidR="00002AFB" w:rsidRDefault="00002AFB" w:rsidP="00002AFB">
      <w:pPr>
        <w:spacing w:after="0" w:line="500" w:lineRule="exact"/>
        <w:ind w:left="720" w:firstLine="720"/>
        <w:rPr>
          <w:rFonts w:ascii="TH Sarabun New" w:hAnsi="TH Sarabun New" w:cs="TH Sarabun New"/>
          <w:noProof/>
          <w:sz w:val="40"/>
          <w:szCs w:val="40"/>
        </w:rPr>
      </w:pPr>
      <w:bookmarkStart w:id="15" w:name="_Hlk138684169"/>
      <w:r w:rsidRPr="00675BD6">
        <w:rPr>
          <w:rFonts w:ascii="TH Sarabun New" w:hAnsi="TH Sarabun New" w:cs="TH Sarabun New"/>
          <w:noProof/>
          <w:sz w:val="40"/>
          <w:szCs w:val="40"/>
          <w:cs/>
        </w:rPr>
        <w:lastRenderedPageBreak/>
        <w:t>ได้เวลาอันสมควรนำท่านเดินทางสู่สนามบิน</w:t>
      </w:r>
      <w:r w:rsidR="00D546E6">
        <w:rPr>
          <w:rFonts w:ascii="TH Sarabun New" w:hAnsi="TH Sarabun New" w:cs="TH Sarabun New" w:hint="cs"/>
          <w:noProof/>
          <w:sz w:val="40"/>
          <w:szCs w:val="40"/>
          <w:cs/>
        </w:rPr>
        <w:t>นาริต</w:t>
      </w:r>
      <w:r>
        <w:rPr>
          <w:rFonts w:ascii="TH Sarabun New" w:hAnsi="TH Sarabun New" w:cs="TH Sarabun New" w:hint="cs"/>
          <w:noProof/>
          <w:sz w:val="40"/>
          <w:szCs w:val="40"/>
          <w:cs/>
        </w:rPr>
        <w:t>ะ</w:t>
      </w:r>
      <w:r w:rsidRPr="00675BD6">
        <w:rPr>
          <w:rFonts w:ascii="TH Sarabun New" w:hAnsi="TH Sarabun New" w:cs="TH Sarabun New"/>
          <w:noProof/>
          <w:sz w:val="40"/>
          <w:szCs w:val="40"/>
          <w:cs/>
        </w:rPr>
        <w:t xml:space="preserve"> เพื่อเดินทางกลับกรุงเทพฯ</w:t>
      </w:r>
    </w:p>
    <w:bookmarkEnd w:id="4"/>
    <w:bookmarkEnd w:id="5"/>
    <w:bookmarkEnd w:id="6"/>
    <w:bookmarkEnd w:id="7"/>
    <w:bookmarkEnd w:id="8"/>
    <w:bookmarkEnd w:id="15"/>
    <w:p w14:paraId="13EB5462" w14:textId="77777777" w:rsidR="004638F1" w:rsidRPr="00D921DF" w:rsidRDefault="004638F1" w:rsidP="004638F1">
      <w:pPr>
        <w:pStyle w:val="Sidebarphoto"/>
        <w:spacing w:line="500" w:lineRule="exact"/>
        <w:ind w:left="0"/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</w:pPr>
      <w:r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17.30</w:t>
      </w:r>
      <w:r w:rsidRPr="00D921DF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Pr="00D921D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Pr="00D921DF">
        <w:rPr>
          <w:rFonts w:ascii="TH Sarabun New" w:hAnsi="TH Sarabun New" w:cs="TH Sarabun New"/>
          <w:noProof w:val="0"/>
          <w:sz w:val="40"/>
          <w:szCs w:val="40"/>
        </w:rPr>
        <w:tab/>
      </w:r>
      <w:r w:rsidRPr="00D921DF">
        <w:rPr>
          <w:rFonts w:ascii="TH Sarabun New" w:hAnsi="TH Sarabun New" w:cs="TH Sarabun New"/>
          <w:noProof w:val="0"/>
          <w:sz w:val="40"/>
          <w:szCs w:val="40"/>
          <w:cs/>
        </w:rPr>
        <w:t>ออกเดินทางสู่</w:t>
      </w:r>
      <w:r w:rsidRPr="00D921DF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Pr="00D921DF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>สนามบินสุวรรณภูมิ</w:t>
      </w:r>
      <w:r w:rsidRPr="00D921D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 </w:t>
      </w:r>
      <w:r w:rsidRPr="00D921DF">
        <w:rPr>
          <w:rFonts w:ascii="TH Sarabun New" w:hAnsi="TH Sarabun New" w:cs="TH Sarabun New"/>
          <w:noProof w:val="0"/>
          <w:sz w:val="40"/>
          <w:szCs w:val="40"/>
          <w:cs/>
        </w:rPr>
        <w:t>ด้วยเที่ยวบิน</w:t>
      </w:r>
      <w:r w:rsidRPr="00D921DF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>
        <w:rPr>
          <w:rFonts w:ascii="TH Sarabun New" w:hAnsi="TH Sarabun New" w:cs="TH Sarabun New"/>
          <w:b/>
          <w:bCs/>
          <w:noProof w:val="0"/>
          <w:sz w:val="40"/>
          <w:szCs w:val="40"/>
        </w:rPr>
        <w:t>TG</w:t>
      </w:r>
      <w:r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 xml:space="preserve"> </w:t>
      </w:r>
      <w:r>
        <w:rPr>
          <w:rFonts w:ascii="TH Sarabun New" w:hAnsi="TH Sarabun New" w:cs="TH Sarabun New"/>
          <w:b/>
          <w:bCs/>
          <w:noProof w:val="0"/>
          <w:sz w:val="40"/>
          <w:szCs w:val="40"/>
        </w:rPr>
        <w:t>6</w:t>
      </w:r>
      <w:r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77 สายการบินไทย</w:t>
      </w:r>
    </w:p>
    <w:p w14:paraId="4610EBF3" w14:textId="77777777" w:rsidR="004638F1" w:rsidRPr="00D921DF" w:rsidRDefault="004638F1" w:rsidP="004638F1">
      <w:pPr>
        <w:tabs>
          <w:tab w:val="left" w:pos="1418"/>
          <w:tab w:val="left" w:pos="2442"/>
        </w:tabs>
        <w:spacing w:after="0" w:line="500" w:lineRule="exact"/>
        <w:rPr>
          <w:rFonts w:ascii="TH Sarabun New" w:hAnsi="TH Sarabun New" w:cs="TH Sarabun New"/>
          <w:b/>
          <w:bCs/>
          <w:color w:val="595959"/>
          <w:sz w:val="40"/>
          <w:szCs w:val="40"/>
        </w:rPr>
      </w:pP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>22.30</w:t>
      </w:r>
      <w:r w:rsidRPr="00D921DF">
        <w:rPr>
          <w:rFonts w:ascii="TH Sarabun New" w:hAnsi="TH Sarabun New" w:cs="TH Sarabun New"/>
          <w:b/>
          <w:bCs/>
          <w:sz w:val="40"/>
          <w:szCs w:val="40"/>
        </w:rPr>
        <w:t xml:space="preserve"> </w:t>
      </w:r>
      <w:r w:rsidRPr="00D921DF">
        <w:rPr>
          <w:rFonts w:ascii="TH Sarabun New" w:hAnsi="TH Sarabun New" w:cs="TH Sarabun New"/>
          <w:b/>
          <w:bCs/>
          <w:sz w:val="40"/>
          <w:szCs w:val="40"/>
          <w:cs/>
        </w:rPr>
        <w:t>น.</w:t>
      </w:r>
      <w:r w:rsidRPr="00D921DF">
        <w:rPr>
          <w:rFonts w:ascii="TH Sarabun New" w:hAnsi="TH Sarabun New" w:cs="TH Sarabun New"/>
          <w:sz w:val="40"/>
          <w:szCs w:val="40"/>
        </w:rPr>
        <w:tab/>
      </w:r>
      <w:r w:rsidRPr="00D921DF">
        <w:rPr>
          <w:rFonts w:ascii="TH Sarabun New" w:hAnsi="TH Sarabun New" w:cs="TH Sarabun New"/>
          <w:sz w:val="40"/>
          <w:szCs w:val="40"/>
          <w:cs/>
        </w:rPr>
        <w:t>เดินทางถึง</w:t>
      </w:r>
      <w:r w:rsidRPr="00D921DF">
        <w:rPr>
          <w:rFonts w:ascii="TH Sarabun New" w:hAnsi="TH Sarabun New" w:cs="TH Sarabun New"/>
          <w:b/>
          <w:bCs/>
          <w:sz w:val="40"/>
          <w:szCs w:val="40"/>
          <w:cs/>
        </w:rPr>
        <w:t xml:space="preserve"> </w:t>
      </w:r>
      <w:r w:rsidRPr="00D921DF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สนามบินสุวรรณภูมิ</w:t>
      </w:r>
      <w:r w:rsidRPr="00D921DF">
        <w:rPr>
          <w:rFonts w:ascii="TH Sarabun New" w:hAnsi="TH Sarabun New" w:cs="TH Sarabun New"/>
          <w:b/>
          <w:bCs/>
          <w:color w:val="002060"/>
          <w:sz w:val="40"/>
          <w:szCs w:val="40"/>
          <w:cs/>
        </w:rPr>
        <w:t xml:space="preserve"> </w:t>
      </w:r>
      <w:r w:rsidRPr="00D921DF">
        <w:rPr>
          <w:rFonts w:ascii="TH Sarabun New" w:hAnsi="TH Sarabun New" w:cs="TH Sarabun New"/>
          <w:sz w:val="40"/>
          <w:szCs w:val="40"/>
          <w:cs/>
        </w:rPr>
        <w:t>ประเทศไทย โดยสวัสดิภาพและความประทับใจ</w:t>
      </w:r>
    </w:p>
    <w:p w14:paraId="12389389" w14:textId="77777777" w:rsidR="004638F1" w:rsidRPr="00D921DF" w:rsidRDefault="004638F1" w:rsidP="004638F1">
      <w:pPr>
        <w:spacing w:after="0" w:line="500" w:lineRule="exact"/>
        <w:jc w:val="center"/>
        <w:rPr>
          <w:rFonts w:ascii="TH Sarabun New" w:hAnsi="TH Sarabun New" w:cs="TH Sarabun New" w:hint="cs"/>
          <w:sz w:val="40"/>
          <w:szCs w:val="40"/>
        </w:rPr>
      </w:pPr>
      <w:r w:rsidRPr="00D921DF">
        <w:rPr>
          <w:rFonts w:ascii="TH Sarabun New" w:hAnsi="TH Sarabun New" w:cs="TH Sarabun New"/>
          <w:sz w:val="40"/>
          <w:szCs w:val="40"/>
        </w:rPr>
        <w:t>***********************************************</w:t>
      </w:r>
    </w:p>
    <w:p w14:paraId="1F80A279" w14:textId="77777777" w:rsidR="004638F1" w:rsidRDefault="004638F1" w:rsidP="004638F1">
      <w:pPr>
        <w:pStyle w:val="Sidebarphoto"/>
        <w:shd w:val="clear" w:color="auto" w:fill="FFFFCC"/>
        <w:spacing w:line="500" w:lineRule="exact"/>
        <w:ind w:left="720"/>
        <w:rPr>
          <w:rFonts w:ascii="TH Sarabun New" w:hAnsi="TH Sarabun New" w:cs="TH Sarabun New"/>
          <w:b/>
          <w:bCs/>
          <w:sz w:val="40"/>
          <w:szCs w:val="40"/>
        </w:rPr>
      </w:pPr>
      <w:r w:rsidRPr="003C5B07">
        <w:rPr>
          <w:rFonts w:ascii="TH Sarabun New" w:hAnsi="TH Sarabun New" w:cs="TH Sarabun New"/>
          <w:b/>
          <w:bCs/>
          <w:sz w:val="40"/>
          <w:szCs w:val="40"/>
          <w:cs/>
        </w:rPr>
        <w:t>* กรุ๊ปการันตีออกเดินทาง 15 ท่าน กรณีไม่ถึงจำนวน ขอปรับราคาทัวร์หรือยกเลิกการเดินทาง *</w:t>
      </w:r>
    </w:p>
    <w:p w14:paraId="24E5BC2C" w14:textId="77777777" w:rsidR="004638F1" w:rsidRDefault="004638F1" w:rsidP="004638F1">
      <w:pPr>
        <w:pStyle w:val="Sidebarphoto"/>
        <w:spacing w:line="500" w:lineRule="exact"/>
        <w:ind w:left="72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770B9A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** </w:t>
      </w:r>
      <w:r w:rsidRPr="00770B9A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โปรแกรมอาจจะมีการปรับเปลี่ยนตามความเหมาะสมของสภาพอากาศและฤดูกาล *</w:t>
      </w:r>
      <w:r>
        <w:rPr>
          <w:rFonts w:ascii="TH Sarabun New" w:hAnsi="TH Sarabun New" w:cs="TH Sarabun New"/>
          <w:b/>
          <w:bCs/>
          <w:noProof w:val="0"/>
          <w:sz w:val="40"/>
          <w:szCs w:val="40"/>
        </w:rPr>
        <w:t>*</w:t>
      </w:r>
    </w:p>
    <w:p w14:paraId="1C70B103" w14:textId="77777777" w:rsidR="004638F1" w:rsidRDefault="004638F1" w:rsidP="004638F1">
      <w:pPr>
        <w:pStyle w:val="Sidebarphoto"/>
        <w:spacing w:line="240" w:lineRule="auto"/>
        <w:ind w:left="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>
        <w:rPr>
          <w:rFonts w:ascii="TH Sarabun New" w:hAnsi="TH Sarabun New" w:cs="TH Sarabun New"/>
          <w:b/>
          <w:bCs/>
          <w:sz w:val="40"/>
          <w:szCs w:val="40"/>
        </w:rPr>
        <w:lastRenderedPageBreak/>
        <w:pict w14:anchorId="7A6746BC">
          <v:shape id="_x0000_i1056" type="#_x0000_t75" style="width:524.25pt;height:723.75pt">
            <v:imagedata r:id="rId37" o:title="อัตรานี้รวม ไม่รวม" croptop="1590f"/>
          </v:shape>
        </w:pict>
      </w:r>
    </w:p>
    <w:p w14:paraId="2A438F71" w14:textId="77777777" w:rsidR="004638F1" w:rsidRPr="00EA1FE0" w:rsidRDefault="004638F1" w:rsidP="004638F1">
      <w:pPr>
        <w:pStyle w:val="Sidebarphoto"/>
        <w:spacing w:line="240" w:lineRule="auto"/>
        <w:ind w:left="0"/>
        <w:jc w:val="center"/>
        <w:rPr>
          <w:rFonts w:ascii="TH Sarabun New" w:hAnsi="TH Sarabun New" w:cs="TH Sarabun New" w:hint="cs"/>
          <w:b/>
          <w:bCs/>
          <w:noProof w:val="0"/>
          <w:sz w:val="40"/>
          <w:szCs w:val="40"/>
        </w:rPr>
      </w:pPr>
      <w:r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lastRenderedPageBreak/>
        <w:pict w14:anchorId="6711A630">
          <v:shape id="_x0000_i1057" type="#_x0000_t75" style="width:515.25pt;height:717pt">
            <v:imagedata r:id="rId38" o:title="HOTEL 2"/>
          </v:shape>
        </w:pict>
      </w:r>
    </w:p>
    <w:p w14:paraId="7CE2A33C" w14:textId="77777777" w:rsidR="004638F1" w:rsidRPr="00BF4325" w:rsidRDefault="004638F1" w:rsidP="004638F1">
      <w:pPr>
        <w:spacing w:after="0" w:line="360" w:lineRule="exact"/>
        <w:rPr>
          <w:rFonts w:ascii="TH Sarabun New" w:hAnsi="TH Sarabun New" w:cs="TH Sarabun New"/>
          <w:i/>
          <w:iCs/>
          <w:color w:val="0070C0"/>
          <w:sz w:val="36"/>
          <w:szCs w:val="36"/>
        </w:rPr>
      </w:pPr>
      <w:r w:rsidRPr="00BF4325">
        <w:rPr>
          <w:rFonts w:ascii="TH Sarabun New" w:hAnsi="TH Sarabun New" w:cs="TH Sarabun New"/>
          <w:i/>
          <w:iCs/>
          <w:noProof/>
          <w:color w:val="0070C0"/>
          <w:sz w:val="36"/>
          <w:szCs w:val="36"/>
          <w:lang w:val="th-TH"/>
        </w:rPr>
      </w:r>
      <w:r w:rsidRPr="00BF4325">
        <w:rPr>
          <w:rFonts w:ascii="TH Sarabun New" w:hAnsi="TH Sarabun New" w:cs="TH Sarabun New"/>
          <w:i/>
          <w:iCs/>
          <w:color w:val="0070C0"/>
          <w:sz w:val="36"/>
          <w:szCs w:val="36"/>
        </w:rPr>
        <w:pict w14:anchorId="2B216C76">
          <v:shape id="_x0000_s2174" type="#_x0000_t75" style="width:50.4pt;height:50.4pt;mso-position-horizontal-relative:char;mso-position-vertical-relative:line">
            <v:imagedata r:id="rId39" o:title=""/>
            <w10:anchorlock/>
          </v:shape>
        </w:pict>
      </w:r>
      <w:r w:rsidRPr="00BF4325">
        <w:rPr>
          <w:rFonts w:ascii="TH Sarabun New" w:hAnsi="TH Sarabun New" w:cs="TH Sarabun New"/>
          <w:i/>
          <w:iCs/>
          <w:color w:val="0070C0"/>
          <w:sz w:val="36"/>
          <w:szCs w:val="36"/>
          <w:cs/>
        </w:rPr>
        <w:t>ราคาตั๋วเครื่องบินประกอบด้วย</w:t>
      </w:r>
    </w:p>
    <w:p w14:paraId="1D9D360D" w14:textId="77777777" w:rsidR="004638F1" w:rsidRPr="00BF4325" w:rsidRDefault="004638F1" w:rsidP="004638F1">
      <w:pPr>
        <w:numPr>
          <w:ilvl w:val="0"/>
          <w:numId w:val="18"/>
        </w:numPr>
        <w:spacing w:after="0" w:line="360" w:lineRule="exact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ค่าตั๋วเครื่องบินโดยสารระหว่างประเทศ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ชั้นประหยัด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(ไปและกลับ) 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>โดย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eastAsia="ja-JP"/>
        </w:rPr>
        <w:t>สายการบินไทย</w:t>
      </w:r>
    </w:p>
    <w:p w14:paraId="332F50F0" w14:textId="77777777" w:rsidR="004638F1" w:rsidRPr="00BF4325" w:rsidRDefault="004638F1" w:rsidP="004638F1">
      <w:pPr>
        <w:spacing w:after="0" w:line="360" w:lineRule="exact"/>
        <w:ind w:left="644"/>
        <w:rPr>
          <w:rFonts w:ascii="TH Sarabun New" w:hAnsi="TH Sarabun New" w:cs="TH Sarabun New"/>
          <w:sz w:val="36"/>
          <w:szCs w:val="36"/>
          <w:cs/>
        </w:rPr>
      </w:pPr>
      <w:r w:rsidRPr="00BF4325">
        <w:rPr>
          <w:rFonts w:ascii="TH Sarabun New" w:hAnsi="TH Sarabun New" w:cs="TH Sarabun New"/>
          <w:sz w:val="36"/>
          <w:szCs w:val="36"/>
          <w:lang w:eastAsia="ja-JP"/>
        </w:rPr>
        <w:t xml:space="preserve">**** 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 xml:space="preserve">กรณีสนใจอัพเกรด </w:t>
      </w:r>
      <w:r w:rsidRPr="00BF4325">
        <w:rPr>
          <w:rFonts w:ascii="TH Sarabun New" w:hAnsi="TH Sarabun New" w:cs="TH Sarabun New"/>
          <w:sz w:val="36"/>
          <w:szCs w:val="36"/>
          <w:lang w:eastAsia="ja-JP"/>
        </w:rPr>
        <w:t xml:space="preserve">BUSINESS CLASS 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>หรือเลื่อนวันเดินทางกลับกรุณาติดต่อทางเรา ****</w:t>
      </w:r>
    </w:p>
    <w:p w14:paraId="3940D437" w14:textId="77777777" w:rsidR="004638F1" w:rsidRPr="00BF4325" w:rsidRDefault="004638F1" w:rsidP="004638F1">
      <w:pPr>
        <w:numPr>
          <w:ilvl w:val="0"/>
          <w:numId w:val="18"/>
        </w:numPr>
        <w:spacing w:after="0" w:line="360" w:lineRule="exact"/>
        <w:rPr>
          <w:rFonts w:ascii="TH Sarabun New" w:hAnsi="TH Sarabun New" w:cs="TH Sarabun New"/>
          <w:color w:val="FF0000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ค่าธรรมเนียมเชื้อเพลิง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>และ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ค่าภาษีสนามบินตามประกาศของแต่ละสายการบิน </w:t>
      </w:r>
      <w:r w:rsidRPr="00BF4325">
        <w:rPr>
          <w:rFonts w:ascii="TH Sarabun New" w:hAnsi="TH Sarabun New" w:cs="TH Sarabun New"/>
          <w:color w:val="FF0000"/>
          <w:sz w:val="36"/>
          <w:szCs w:val="36"/>
          <w:cs/>
        </w:rPr>
        <w:t>(ราคาอาจมีการปรับขึ้นในกรณีที่ราคาน้ำมันมีการปรับขึ้น แต่จะปรับตามความเป็นจริงที่สายการบินประกาศปรับเท่านั้น</w:t>
      </w:r>
      <w:r w:rsidRPr="00BF4325">
        <w:rPr>
          <w:rFonts w:ascii="TH Sarabun New" w:hAnsi="TH Sarabun New" w:cs="TH Sarabun New"/>
          <w:color w:val="FF0000"/>
          <w:sz w:val="36"/>
          <w:szCs w:val="36"/>
        </w:rPr>
        <w:t>)</w:t>
      </w:r>
    </w:p>
    <w:p w14:paraId="071A1155" w14:textId="77777777" w:rsidR="004638F1" w:rsidRPr="00BF4325" w:rsidRDefault="004638F1" w:rsidP="004638F1">
      <w:pPr>
        <w:numPr>
          <w:ilvl w:val="0"/>
          <w:numId w:val="18"/>
        </w:numPr>
        <w:spacing w:after="0" w:line="360" w:lineRule="exact"/>
        <w:rPr>
          <w:rFonts w:ascii="TH Sarabun New" w:hAnsi="TH Sarabun New" w:cs="TH Sarabun New"/>
          <w:sz w:val="36"/>
          <w:szCs w:val="36"/>
          <w:lang w:eastAsia="ja-JP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ค่าสัมภาระและกระเป๋าเดินทางตามเงื่อนไข</w:t>
      </w:r>
      <w:r w:rsidRPr="00BF4325">
        <w:rPr>
          <w:rFonts w:ascii="TH Sarabun New" w:hAnsi="TH Sarabun New" w:cs="TH Sarabun New"/>
          <w:b/>
          <w:bCs/>
          <w:sz w:val="36"/>
          <w:szCs w:val="36"/>
          <w:u w:val="single"/>
          <w:cs/>
        </w:rPr>
        <w:t>สายการบินไทย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 น้ำหนักกระเป๋าเดินทางต้องมีน้ำหนักไม่เกิน </w:t>
      </w:r>
    </w:p>
    <w:p w14:paraId="0E17AB12" w14:textId="77777777" w:rsidR="004638F1" w:rsidRPr="00BF4325" w:rsidRDefault="004638F1" w:rsidP="004638F1">
      <w:pPr>
        <w:spacing w:after="0" w:line="360" w:lineRule="exact"/>
        <w:ind w:left="644"/>
        <w:rPr>
          <w:rFonts w:ascii="TH Sarabun New" w:hAnsi="TH Sarabun New" w:cs="TH Sarabun New"/>
          <w:sz w:val="36"/>
          <w:szCs w:val="36"/>
          <w:lang w:eastAsia="ja-JP"/>
        </w:rPr>
      </w:pPr>
      <w:r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>1ใบ 23</w:t>
      </w:r>
      <w:r w:rsidRPr="00BF4325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 xml:space="preserve"> กิโลกรัม </w:t>
      </w:r>
      <w:r w:rsidRPr="00BF4325">
        <w:rPr>
          <w:rFonts w:ascii="TH Sarabun New" w:hAnsi="TH Sarabun New" w:cs="TH Sarabun New"/>
          <w:sz w:val="36"/>
          <w:szCs w:val="36"/>
          <w:cs/>
        </w:rPr>
        <w:t>กรณีที่น้ำหนักกระเป๋าเกินที่สายการบินกำหนด ผู้โดยสารต้องเป็นผู้รับผิดชอบค่าปรับตามกฎข้อกำหนดของสายการบินนั้นๆด้วยตนเอง</w:t>
      </w:r>
    </w:p>
    <w:p w14:paraId="3D0A8610" w14:textId="77777777" w:rsidR="004638F1" w:rsidRPr="00BF4325" w:rsidRDefault="004638F1" w:rsidP="004638F1">
      <w:pPr>
        <w:pStyle w:val="Heading5"/>
        <w:spacing w:before="0" w:line="240" w:lineRule="auto"/>
        <w:jc w:val="both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noProof/>
          <w:sz w:val="36"/>
          <w:szCs w:val="36"/>
          <w:lang w:val="th-TH"/>
        </w:rPr>
        <w:pict w14:anchorId="3C4AA95C">
          <v:shape id="_x0000_i1059" type="#_x0000_t75" style="width:36pt;height:36pt;visibility:visible">
            <v:imagedata r:id="rId40" o:title=""/>
          </v:shape>
        </w:pic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 การชำระเงิน</w:t>
      </w:r>
    </w:p>
    <w:p w14:paraId="57C5FA50" w14:textId="77777777" w:rsidR="004638F1" w:rsidRPr="00BF4325" w:rsidRDefault="004638F1" w:rsidP="004638F1">
      <w:pPr>
        <w:numPr>
          <w:ilvl w:val="0"/>
          <w:numId w:val="11"/>
        </w:numPr>
        <w:spacing w:after="0" w:line="360" w:lineRule="exact"/>
        <w:ind w:right="-1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 xml:space="preserve">บริษัทรับมัดจำ </w:t>
      </w:r>
      <w:r>
        <w:rPr>
          <w:rFonts w:ascii="TH Sarabun New" w:hAnsi="TH Sarabun New" w:cs="TH Sarabun New" w:hint="cs"/>
          <w:b/>
          <w:bCs/>
          <w:sz w:val="36"/>
          <w:szCs w:val="36"/>
          <w:highlight w:val="yellow"/>
          <w:shd w:val="clear" w:color="auto" w:fill="FFC000"/>
          <w:cs/>
        </w:rPr>
        <w:t>3</w:t>
      </w:r>
      <w:r w:rsidRPr="00BF4325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FFC000"/>
        </w:rPr>
        <w:t>0,000.-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 บาท สำหรับการจอง/ที่นั่ง</w:t>
      </w:r>
    </w:p>
    <w:p w14:paraId="6120BB7B" w14:textId="77777777" w:rsidR="004638F1" w:rsidRPr="00BF4325" w:rsidRDefault="004638F1" w:rsidP="004638F1">
      <w:pPr>
        <w:numPr>
          <w:ilvl w:val="0"/>
          <w:numId w:val="11"/>
        </w:numPr>
        <w:spacing w:after="0" w:line="360" w:lineRule="exact"/>
        <w:ind w:right="-1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 xml:space="preserve">ส่วนที่เหลือทั้งหมดชำระก่อนเดินทางอย่างน้อย 30 วัน 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หรือตามเงื่อนไขพิเศษของทางบริษัทฯ กำหนด</w:t>
      </w:r>
    </w:p>
    <w:p w14:paraId="3FC55784" w14:textId="77777777" w:rsidR="004638F1" w:rsidRPr="00BF4325" w:rsidRDefault="004638F1" w:rsidP="004638F1">
      <w:pPr>
        <w:spacing w:after="0" w:line="360" w:lineRule="exact"/>
        <w:ind w:left="720" w:right="-1"/>
        <w:rPr>
          <w:rFonts w:ascii="TH Sarabun New" w:hAnsi="TH Sarabun New" w:cs="TH Sarabun New"/>
          <w:color w:val="FF0000"/>
          <w:sz w:val="36"/>
          <w:szCs w:val="36"/>
        </w:rPr>
      </w:pPr>
      <w:r w:rsidRPr="00BF4325">
        <w:rPr>
          <w:rFonts w:ascii="TH Sarabun New" w:hAnsi="TH Sarabun New" w:cs="TH Sarabun New"/>
          <w:color w:val="FF0000"/>
          <w:sz w:val="36"/>
          <w:szCs w:val="36"/>
          <w:cs/>
        </w:rPr>
        <w:t>(ทางบริษัทฯ อาจมีการเรียกเก็บส่วนที่เหลือทั้งหมดก่อน 30 วัน หรือจำเป็นต้องออกตั๋วเครื่องบินเพื่อเลี่ยงการเรียกเก็บเพิ่มค่าธรรมเนียมเชื้อเพลิงและค่าภาษีสนามบินตามประกาศครั้งใหม่ของสายการบินที่มีการเปลี่ยนแปลง โดยไม่จำเป็นต้องแจ้งให้ทราบล่วงหน้า</w:t>
      </w:r>
    </w:p>
    <w:p w14:paraId="10BB4A22" w14:textId="77777777" w:rsidR="004638F1" w:rsidRPr="00BF4325" w:rsidRDefault="004638F1" w:rsidP="004638F1">
      <w:pPr>
        <w:pStyle w:val="Heading6"/>
        <w:spacing w:before="0" w:line="240" w:lineRule="auto"/>
        <w:jc w:val="both"/>
        <w:rPr>
          <w:rFonts w:ascii="TH Sarabun New" w:hAnsi="TH Sarabun New" w:cs="TH Sarabun New"/>
          <w:b/>
          <w:bCs/>
          <w:i w:val="0"/>
          <w:iCs w:val="0"/>
          <w:sz w:val="36"/>
          <w:szCs w:val="36"/>
        </w:rPr>
      </w:pPr>
      <w:r w:rsidRPr="00BF4325">
        <w:rPr>
          <w:rFonts w:ascii="TH Sarabun New" w:hAnsi="TH Sarabun New" w:cs="TH Sarabun New"/>
          <w:b/>
          <w:bCs/>
          <w:i w:val="0"/>
          <w:iCs w:val="0"/>
          <w:noProof/>
          <w:sz w:val="36"/>
          <w:szCs w:val="36"/>
          <w:lang w:val="th-TH"/>
        </w:rPr>
        <w:pict w14:anchorId="174FF4A2">
          <v:shape id="_x0000_i1060" type="#_x0000_t75" style="width:31.5pt;height:31.5pt;visibility:visible">
            <v:imagedata r:id="rId41" o:title=""/>
          </v:shape>
        </w:pict>
      </w:r>
      <w:r w:rsidRPr="00BF4325">
        <w:rPr>
          <w:rFonts w:ascii="TH Sarabun New" w:hAnsi="TH Sarabun New" w:cs="TH Sarabun New"/>
          <w:b/>
          <w:bCs/>
          <w:i w:val="0"/>
          <w:iCs w:val="0"/>
          <w:sz w:val="36"/>
          <w:szCs w:val="36"/>
          <w:cs/>
        </w:rPr>
        <w:t xml:space="preserve"> การยกเลิกหรือเลื่อนการเดินทาง</w:t>
      </w:r>
    </w:p>
    <w:p w14:paraId="7C17B265" w14:textId="77777777" w:rsidR="004638F1" w:rsidRPr="00BF4325" w:rsidRDefault="004638F1" w:rsidP="004638F1">
      <w:pPr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*** ทางบริษัทรับการยกเลิกผ่านการแจ้งเป็นลายลักษณ์อักษรเท่านั้น ***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5906"/>
      </w:tblGrid>
      <w:tr w:rsidR="004638F1" w:rsidRPr="00BF4325" w14:paraId="415F3CFB" w14:textId="77777777">
        <w:tc>
          <w:tcPr>
            <w:tcW w:w="4678" w:type="dxa"/>
            <w:shd w:val="clear" w:color="auto" w:fill="003399"/>
          </w:tcPr>
          <w:p w14:paraId="3423C7CD" w14:textId="77777777" w:rsidR="004638F1" w:rsidRPr="00BF4325" w:rsidRDefault="004638F1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u w:val="single"/>
                <w:cs/>
              </w:rPr>
              <w:t>มากกว่า</w:t>
            </w: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cs/>
              </w:rPr>
              <w:t xml:space="preserve"> </w:t>
            </w: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cs/>
                <w:lang w:eastAsia="ja-JP"/>
              </w:rPr>
              <w:t>46</w:t>
            </w: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5BB4C7BB" w14:textId="77777777" w:rsidR="004638F1" w:rsidRPr="00BF4325" w:rsidRDefault="004638F1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คืนเงินมัดจำทั้งหมด หรือ หักค่าใช้จ่ายที่เกิดขึ้นตามจริง</w:t>
            </w:r>
          </w:p>
        </w:tc>
      </w:tr>
      <w:tr w:rsidR="004638F1" w:rsidRPr="00BF4325" w14:paraId="2115E2BE" w14:textId="77777777">
        <w:tc>
          <w:tcPr>
            <w:tcW w:w="4678" w:type="dxa"/>
            <w:shd w:val="clear" w:color="auto" w:fill="003399"/>
          </w:tcPr>
          <w:p w14:paraId="7DB3402C" w14:textId="77777777" w:rsidR="004638F1" w:rsidRPr="00BF4325" w:rsidRDefault="004638F1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sz w:val="36"/>
                <w:szCs w:val="36"/>
                <w:u w:val="single"/>
                <w:cs/>
                <w:lang w:eastAsia="ja-JP"/>
              </w:rPr>
              <w:t>ตั้งแต่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  <w:lang w:eastAsia="ja-JP"/>
              </w:rPr>
              <w:t xml:space="preserve"> 45-30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60B1D3C4" w14:textId="77777777" w:rsidR="004638F1" w:rsidRPr="00BF4325" w:rsidRDefault="004638F1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ยึดเงินมัดจำ 10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</w:rPr>
              <w:t>,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000 บาท</w:t>
            </w:r>
          </w:p>
        </w:tc>
      </w:tr>
      <w:tr w:rsidR="004638F1" w:rsidRPr="00BF4325" w14:paraId="366F7B1E" w14:textId="77777777">
        <w:tc>
          <w:tcPr>
            <w:tcW w:w="4678" w:type="dxa"/>
            <w:shd w:val="clear" w:color="auto" w:fill="003399"/>
          </w:tcPr>
          <w:p w14:paraId="5FA85303" w14:textId="77777777" w:rsidR="004638F1" w:rsidRPr="00BF4325" w:rsidRDefault="004638F1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sz w:val="36"/>
                <w:szCs w:val="36"/>
                <w:u w:val="single"/>
                <w:cs/>
              </w:rPr>
              <w:t>ตั้งแต่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</w:t>
            </w:r>
            <w:r w:rsidRPr="00BF4325">
              <w:rPr>
                <w:rFonts w:ascii="TH Sarabun New" w:hAnsi="TH Sarabun New" w:cs="TH Sarabun New"/>
                <w:sz w:val="36"/>
                <w:szCs w:val="36"/>
              </w:rPr>
              <w:t>29-15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57857893" w14:textId="77777777" w:rsidR="004638F1" w:rsidRPr="00BF4325" w:rsidRDefault="004638F1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คิดค่าบริการ 50% ของราคาทัวร์ทั้งหมด</w:t>
            </w:r>
          </w:p>
        </w:tc>
      </w:tr>
      <w:tr w:rsidR="004638F1" w:rsidRPr="00BF4325" w14:paraId="25A0DF08" w14:textId="77777777">
        <w:tc>
          <w:tcPr>
            <w:tcW w:w="4678" w:type="dxa"/>
            <w:shd w:val="clear" w:color="auto" w:fill="003399"/>
          </w:tcPr>
          <w:p w14:paraId="6DD2EDF6" w14:textId="77777777" w:rsidR="004638F1" w:rsidRPr="00BF4325" w:rsidRDefault="004638F1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sz w:val="36"/>
                <w:szCs w:val="36"/>
                <w:u w:val="single"/>
                <w:cs/>
              </w:rPr>
            </w:pPr>
            <w:r w:rsidRPr="00BF4325">
              <w:rPr>
                <w:rFonts w:ascii="TH Sarabun New" w:hAnsi="TH Sarabun New" w:cs="TH Sarabun New"/>
                <w:sz w:val="36"/>
                <w:szCs w:val="36"/>
                <w:u w:val="single"/>
                <w:cs/>
              </w:rPr>
              <w:t>ตั้งแต่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</w:t>
            </w:r>
            <w:r w:rsidRPr="00BF4325">
              <w:rPr>
                <w:rFonts w:ascii="TH Sarabun New" w:hAnsi="TH Sarabun New" w:cs="TH Sarabun New"/>
                <w:sz w:val="36"/>
                <w:szCs w:val="36"/>
                <w:lang w:eastAsia="ja-JP"/>
              </w:rPr>
              <w:t>14-0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4FFFDBD2" w14:textId="77777777" w:rsidR="004638F1" w:rsidRPr="00BF4325" w:rsidRDefault="004638F1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 xml:space="preserve">เก็บค่าใช้จ่าย 100 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</w:rPr>
              <w:t xml:space="preserve">% 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ของค่าทัวร์ทั้งหมด</w:t>
            </w:r>
          </w:p>
        </w:tc>
      </w:tr>
    </w:tbl>
    <w:p w14:paraId="27990448" w14:textId="77777777" w:rsidR="004638F1" w:rsidRPr="00BF4325" w:rsidRDefault="004638F1" w:rsidP="004638F1">
      <w:pPr>
        <w:spacing w:after="0" w:line="360" w:lineRule="exact"/>
        <w:ind w:right="-1"/>
        <w:rPr>
          <w:rFonts w:ascii="TH Sarabun New" w:hAnsi="TH Sarabun New" w:cs="TH Sarabun New"/>
          <w:color w:val="FF0000"/>
          <w:sz w:val="36"/>
          <w:szCs w:val="36"/>
        </w:rPr>
      </w:pPr>
    </w:p>
    <w:p w14:paraId="344617D9" w14:textId="77777777" w:rsidR="004638F1" w:rsidRPr="00E35B1C" w:rsidRDefault="004638F1" w:rsidP="004638F1">
      <w:pPr>
        <w:jc w:val="both"/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</w:rPr>
      </w:pPr>
      <w:r w:rsidRPr="00E35B1C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>สำคัญ</w:t>
      </w:r>
    </w:p>
    <w:p w14:paraId="000DA392" w14:textId="77777777" w:rsidR="004638F1" w:rsidRPr="00E35B1C" w:rsidRDefault="004638F1" w:rsidP="004638F1">
      <w:pPr>
        <w:jc w:val="both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E35B1C">
        <w:rPr>
          <w:rFonts w:ascii="TH Sarabun New" w:hAnsi="TH Sarabun New" w:cs="TH Sarabun New"/>
          <w:b/>
          <w:bCs/>
          <w:color w:val="000000"/>
          <w:sz w:val="32"/>
          <w:szCs w:val="32"/>
          <w:highlight w:val="yellow"/>
          <w:cs/>
        </w:rPr>
        <w:t>เงื่อนไขและรายละเอียดของการเดินทาง (กรุณาศึกษารายละเอียดทุกข้อ)</w:t>
      </w:r>
    </w:p>
    <w:p w14:paraId="2648D34F" w14:textId="77777777" w:rsidR="004638F1" w:rsidRPr="00E35B1C" w:rsidRDefault="004638F1" w:rsidP="004638F1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บริษัทฯ สงวนสิทธิ์เปลี่ยนแปลงรายทัวร์ตามความเหมาะสมให้สอดคล้องกับสถานการณ์ ข้อจำกัดด้านภูมิอากาศ ณ วันเดินทางจริง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>โดย</w:t>
      </w:r>
      <w:r w:rsidRPr="00E35B1C">
        <w:rPr>
          <w:rFonts w:ascii="TH Sarabun New" w:hAnsi="TH Sarabun New" w:cs="TH Sarabun New"/>
          <w:sz w:val="32"/>
          <w:szCs w:val="32"/>
          <w:cs/>
          <w:lang w:eastAsia="ja-JP"/>
        </w:rPr>
        <w:t>จะ</w:t>
      </w:r>
      <w:r w:rsidRPr="00E35B1C">
        <w:rPr>
          <w:rFonts w:ascii="TH Sarabun New" w:hAnsi="TH Sarabun New" w:cs="TH Sarabun New"/>
          <w:sz w:val="32"/>
          <w:szCs w:val="32"/>
          <w:cs/>
        </w:rPr>
        <w:t>คำนึงถึงความปลอดภัย และประโยชน์สูงสุดของท่านลูกค้าโดยส่วนใหญ่เป็นหลัก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</w:p>
    <w:p w14:paraId="52DF4B2D" w14:textId="77777777" w:rsidR="004638F1" w:rsidRPr="00E35B1C" w:rsidRDefault="004638F1" w:rsidP="004638F1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เมื่อท่านตกลงชำระเงินไม่ว่าบางส่วนหรือทั้งหมดให้กับทางบริษัทฯ ถือว่าท่านยอมรับเงื่อนไขการเดินทางที่ระบุไว้ทั้งหมด</w:t>
      </w:r>
    </w:p>
    <w:p w14:paraId="5B53DDC7" w14:textId="77777777" w:rsidR="004638F1" w:rsidRPr="00E35B1C" w:rsidRDefault="004638F1" w:rsidP="004638F1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ในกรณีที่ลูกค้าต้องการจองและซื้อตั๋วโดยสารการบินภายในประเทศ(ไทย)หรือใช้เส้นทางบินมาจากประเทศอื่น เพื่อร่วมทัวร์ในประเทศญี่ปุ่น ไม่ว่าจะเป็นการเดินทางก่อนหรือหลังจากคณะทัวร์นั้น ๆ กรุณาติดต่อสอบถามเจ้าหน้าที่ของบริษัทฯ ทุกครั้ง (กรณีที่ท่านออกตั๋วโดยมิได้แจ้งให้บริษัททราบล่วงหน้า ทางบริษัทฯ ไม่รับผิดชอบค่าใช้จ่ายที่เกิดขึ้นไม่ว่ากรณีใด ๆ)</w:t>
      </w:r>
    </w:p>
    <w:p w14:paraId="3B7012BB" w14:textId="77777777" w:rsidR="004638F1" w:rsidRPr="00E35B1C" w:rsidRDefault="004638F1" w:rsidP="004638F1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กรณีกองตรวจคนเข้าเมืองทั้งในเมืองไทยและต่างประเทศปฏิเสธมิให้ท่านเดินทางเข้า/ออกเมือง บริษัทฯ ไม่คืนค่าทัวร์ในทุกกรณี</w:t>
      </w:r>
    </w:p>
    <w:p w14:paraId="558B57F0" w14:textId="77777777" w:rsidR="004638F1" w:rsidRPr="00E35B1C" w:rsidRDefault="004638F1" w:rsidP="004638F1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lastRenderedPageBreak/>
        <w:t>บริษัทฯ ไม่รับผิดชอบต่อการถูกปฎิเสธหรือห้ามออกนอกประเทศ หรือปฏิเสธการเข้าประเทศของผู้เดินทางได้ เนื่องมาจากผู้เดินทางอาจมีสิ่งผิดกฎหมาย เอกสารเดินทางไม่ถูกต้อง ความประพฤติส่อไปในทางเสื่อมเสีย ภัยธรรมชาติ การประท้วง การก่อจลาจล ความล่าช้าการเลื่อนหรือยกเลิกเที่ยวบิน และอุบัติเหตุที่เกิดจากความประมาทของนักท่องเที่ยวเอง</w:t>
      </w:r>
    </w:p>
    <w:p w14:paraId="5DB98161" w14:textId="77777777" w:rsidR="004638F1" w:rsidRPr="00E35B1C" w:rsidRDefault="004638F1" w:rsidP="004638F1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jc w:val="both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เมื่อท่านออกเดินทางไปกับคณะแล้ว งดใช้บริการรายการใดรายการหนึ่งหรือไม่เดินทางพร้อมคณะ ถือว่าท่านสละสิทธิ์ ไม่อาจเรียกร้องค่าบริการคืน ไม่ว่ากรณีใด ๆ ทั้งสิ้น</w:t>
      </w:r>
    </w:p>
    <w:p w14:paraId="30A5555C" w14:textId="77777777" w:rsidR="004638F1" w:rsidRPr="00E35B1C" w:rsidRDefault="004638F1" w:rsidP="004638F1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jc w:val="both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ท่านที่แพ้อาหารหรือไม่สามารถทานอาหารบางอย่างได้ อาหารที่เกี่ยวข้องกับศาสนา กรุณาแจ้งพร้อมการจองทัวร์</w:t>
      </w:r>
    </w:p>
    <w:p w14:paraId="51C86C35" w14:textId="77777777" w:rsidR="004638F1" w:rsidRPr="00E35B1C" w:rsidRDefault="004638F1" w:rsidP="004638F1">
      <w:pPr>
        <w:jc w:val="both"/>
        <w:rPr>
          <w:rFonts w:ascii="TH Sarabun New" w:hAnsi="TH Sarabun New" w:cs="TH Sarabun New"/>
          <w:i/>
          <w:i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i/>
          <w:iCs/>
          <w:sz w:val="32"/>
          <w:szCs w:val="32"/>
          <w:u w:val="single"/>
          <w:cs/>
        </w:rPr>
        <w:t>ตั๋วโดยสารและสายการบิน</w:t>
      </w:r>
    </w:p>
    <w:p w14:paraId="10EC1987" w14:textId="77777777" w:rsidR="004638F1" w:rsidRPr="00E35B1C" w:rsidRDefault="004638F1" w:rsidP="004638F1">
      <w:pPr>
        <w:numPr>
          <w:ilvl w:val="0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ตั๋วโดยสาร</w:t>
      </w:r>
    </w:p>
    <w:p w14:paraId="4C9C1593" w14:textId="77777777" w:rsidR="004638F1" w:rsidRPr="00E35B1C" w:rsidRDefault="004638F1" w:rsidP="004638F1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>การเดินทางเป็นหมู่คณะ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 ผู้โดยสารจะต้องเดินทางไป-กลับพร้อมกัน หากต้องการเลื่อนวันเดินทางไปหรือกลับ ท่านต้องชำระค่าธรรมเนียมเพิ่มตามเงื่อนไข (โปรดสอบถามและกรุณาแจ้งทันทีเมื่อทำการจองทัวร์)</w:t>
      </w:r>
      <w:r w:rsidRPr="00E35B1C">
        <w:rPr>
          <w:rFonts w:ascii="TH Sarabun New" w:hAnsi="TH Sarabun New" w:cs="TH Sarabun New"/>
          <w:sz w:val="32"/>
          <w:szCs w:val="32"/>
          <w:cs/>
        </w:rPr>
        <w:br/>
        <w:t>การเปลี่ยนวันเดินทางขากลับต้องทำล่วงหน้าก่อน 30 วันเดินทางเท่านั้น</w:t>
      </w:r>
    </w:p>
    <w:p w14:paraId="1AF497D3" w14:textId="77777777" w:rsidR="004638F1" w:rsidRPr="00E35B1C" w:rsidRDefault="004638F1" w:rsidP="004638F1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 xml:space="preserve">ที่นั่งบนเครื่องบิน </w:t>
      </w:r>
      <w:r w:rsidRPr="00E35B1C">
        <w:rPr>
          <w:rFonts w:ascii="TH Sarabun New" w:hAnsi="TH Sarabun New" w:cs="TH Sarabun New"/>
          <w:sz w:val="32"/>
          <w:szCs w:val="32"/>
          <w:cs/>
        </w:rPr>
        <w:t>เนื่องจากการจองเป็นหมู่คณะทางสายการบินจะเป็นผู้จัดทำที่นั่งให้เป็นกลุ่ม ในกรณีที่ไฟล์เดินทางในช่วงเทศกาลค่อนข้างแน่น อาจจำให้การจัดที่นั่งค่อนข้างยากแต่ทางบริษัทจะพยายามให้ลูกค้าได้นั่งใกล้กันมากที่สุด</w:t>
      </w:r>
    </w:p>
    <w:p w14:paraId="347130F3" w14:textId="77777777" w:rsidR="004638F1" w:rsidRPr="00E35B1C" w:rsidRDefault="004638F1" w:rsidP="004638F1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color w:val="1F3864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ค่าธรรมเนียมน้ำมันเชื้อเพลิงและค่าประกันวินาศภัยทางอากาศ </w:t>
      </w: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>คำนวณตามอัตราที่ทางสายการบินแจ้งค่าธรรมเนียม ณ วันออกราคาทัวร์ หากสายการบินเปลี่ยนแปลงอัตราค่าธรรมเนียมใด ๆ เพิ่มขึ้นในภายหลัง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ถือเป็นค่าตั๋วเครื่องบินส่วนเพิ่มที่ผู้เดินทางต้องเป็นผู้ชำระ</w:t>
      </w:r>
    </w:p>
    <w:p w14:paraId="756FB610" w14:textId="77777777" w:rsidR="004638F1" w:rsidRPr="00E35B1C" w:rsidRDefault="004638F1" w:rsidP="004638F1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กรณีที่ทัวร์ออกตั๋วเครื่องบินไปแล้วลูกค้าไม่สามารถเดินทางได้ ทางสายการบินไม่อนุญาตให้เปลี่ยนชื่อตัวผู้เดินทางทุกกรณี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บริษัทฯ ขอสงวนสิทธิ์ไม่คืนค่าบริการใด ๆ 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</w:p>
    <w:p w14:paraId="59A87135" w14:textId="77777777" w:rsidR="004638F1" w:rsidRPr="00E35B1C" w:rsidRDefault="004638F1" w:rsidP="004638F1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ในกรณีแจ้งยกเลิกการเดินทางภายหลังบริษัทฯ ออกตั๋วเครื่องบินไปแล้วไม่สารถขอคืนเงินได้ทุกกรณี</w:t>
      </w:r>
    </w:p>
    <w:p w14:paraId="2E0BDF96" w14:textId="77777777" w:rsidR="004638F1" w:rsidRPr="00E35B1C" w:rsidRDefault="004638F1" w:rsidP="004638F1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การสะสมไมล์ของสายการบิน สามารถสะสมไมล์ได้ </w:t>
      </w:r>
    </w:p>
    <w:p w14:paraId="188D5576" w14:textId="77777777" w:rsidR="004638F1" w:rsidRPr="00E35B1C" w:rsidRDefault="004638F1" w:rsidP="004638F1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กรุณาแจ้งเบอร์สมาชิกสะสมไมล์ตั้งแต่เริ่มจองทัวร์ โดยกรอกในใบข้อมูลที่ทางบริษัทฯ ส่งให้เพื่อสิทธิประโยชน์สูงสุดของท่านเอง ในวันเดินทางไปและกลับ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กรุณาเก็บหางบัตรขึ้นเครื่องทุกใบไว้ตรวจสอบภายหลังท่านกลับถึงเมืองไทย ว่าได้รับไมล์สะสมเรียบร้อยแล้ว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หากบัตรโดยสารขึ้นเครื่องหาย </w:t>
      </w:r>
      <w:r w:rsidRPr="00E35B1C">
        <w:rPr>
          <w:rFonts w:ascii="TH Sarabun New" w:hAnsi="TH Sarabun New" w:cs="TH Sarabun New"/>
          <w:sz w:val="32"/>
          <w:szCs w:val="32"/>
        </w:rPr>
        <w:t>(Boarding Pass)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 ท่านไม่สามารถเรียกร้องใด ๆ ทั้งกับบริษัททัวร์และสายการบิน</w:t>
      </w:r>
    </w:p>
    <w:p w14:paraId="01144CCA" w14:textId="77777777" w:rsidR="004638F1" w:rsidRPr="00E35B1C" w:rsidRDefault="004638F1" w:rsidP="004638F1">
      <w:pPr>
        <w:numPr>
          <w:ilvl w:val="0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b/>
          <w:bCs/>
          <w:sz w:val="32"/>
          <w:szCs w:val="32"/>
          <w:cs/>
        </w:rPr>
        <w:t>สายการบิน</w:t>
      </w:r>
    </w:p>
    <w:p w14:paraId="02D28859" w14:textId="77777777" w:rsidR="004638F1" w:rsidRPr="00E35B1C" w:rsidRDefault="004638F1" w:rsidP="004638F1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สำหรับผู้เดินทางซึ่ง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ตั้งครรภ์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>สตรีตั้งครรภ์ทุกอายุครรภ์ต้องอยู่ในดุลพินิจของแพทย์และครอบครัวว่าควรเดินทางหรือไม่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>(</w:t>
      </w: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>โปรดแจ้งพนักงานทันทีเมื่อทำการจองทัวร์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) บริษัทฯ ขอเรียนว่าเราไม่อาจรับผิดชอบต่อเหตุการณ์ไม่คาดคิดใด ๆ จึงขอสงวนสิทธิ์ไม่รับผู้ร่วมเดินทางที่มีอายุครรภ์เกิน </w:t>
      </w:r>
      <w:r w:rsidRPr="00E35B1C">
        <w:rPr>
          <w:rFonts w:ascii="TH Sarabun New" w:hAnsi="TH Sarabun New" w:cs="TH Sarabun New"/>
          <w:sz w:val="32"/>
          <w:szCs w:val="32"/>
        </w:rPr>
        <w:t>4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 เดือน / ผู้มีประวัติครรภ์เคยมีปัญหาหรือมีประวัติคลอดก่อนกำหนด</w:t>
      </w:r>
    </w:p>
    <w:p w14:paraId="61C58331" w14:textId="77777777" w:rsidR="004638F1" w:rsidRPr="00E35B1C" w:rsidRDefault="004638F1" w:rsidP="004638F1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color w:val="1F3864"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บริษัทฯ ยกเว้นการคืนเงิน กรณีท่านแจ้งยกเลิกคณะที่ออกเดินทางในช่วงเทศกาลวันหยุดสำคัญทุกเทศกาล บริษัทฯ ต้องทำการยืนยัน,ชำระมัดจำค่าตั๋วหรือชำระเต็มจำนวนกับสายการบิน โดยเฉพาะเที่ยวบินพิเศษ เช่น </w:t>
      </w:r>
      <w:r w:rsidRPr="00E35B1C">
        <w:rPr>
          <w:rFonts w:ascii="TH Sarabun New" w:hAnsi="TH Sarabun New" w:cs="TH Sarabun New"/>
          <w:sz w:val="32"/>
          <w:szCs w:val="32"/>
        </w:rPr>
        <w:t>Charter Flight</w:t>
      </w:r>
      <w:r w:rsidRPr="00E35B1C">
        <w:rPr>
          <w:rFonts w:ascii="TH Sarabun New" w:hAnsi="TH Sarabun New" w:cs="TH Sarabun New"/>
          <w:color w:val="1F3864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จะไม่มีการคืนเงินมัดจำหรือค่าทัวร์ ไม่ว่ายกเลิกเวลาใดและยกเลิกด้วยกรณีใด ๆ</w:t>
      </w:r>
    </w:p>
    <w:p w14:paraId="7146D15D" w14:textId="77777777" w:rsidR="004638F1" w:rsidRPr="00E35B1C" w:rsidRDefault="004638F1" w:rsidP="004638F1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บางรายการทัวร์ที่ต้องใช้สายการบินภายในประเทศน้ำหนักของกระเป๋าอาจถูกกำหนดให้ต่ำกว่ามาตรฐานได้ ทั้งนี้ขึ้นอยู่กับข้อกำหนดของแต่ละสายการบิน</w:t>
      </w:r>
    </w:p>
    <w:p w14:paraId="44DAD738" w14:textId="77777777" w:rsidR="004638F1" w:rsidRPr="00E35B1C" w:rsidRDefault="004638F1" w:rsidP="004638F1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อาหารบินเครื่องกรุณาแจ้งล่วงหน้าก่อน 14 วันเดินทาง</w:t>
      </w:r>
    </w:p>
    <w:p w14:paraId="1A7F51B1" w14:textId="77777777" w:rsidR="004638F1" w:rsidRPr="00E35B1C" w:rsidRDefault="004638F1" w:rsidP="004638F1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กรุณาส่งหน้าพาสปอร์ตให้ตรงกับเล่มที่ใช้เดินทาง กรณีเปลี่ยนแปลงหรือทำเล่มใหม่กรุณาแจ้งก่อน 14 วันเดินทาง</w:t>
      </w:r>
    </w:p>
    <w:p w14:paraId="216DBEAE" w14:textId="77777777" w:rsidR="004638F1" w:rsidRPr="00E35B1C" w:rsidRDefault="004638F1" w:rsidP="004638F1">
      <w:pPr>
        <w:spacing w:after="0" w:line="240" w:lineRule="auto"/>
        <w:ind w:left="72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lastRenderedPageBreak/>
        <w:t>กรณีที่ส่งหน้าพาสผิด หรือชื่อผิดทางบริษัททัวร์จะไม่รับผิดชอบกรณีที่มีค่าใช้จ่ายในการเปลี่ยนแปลงเกิดขึ้น</w:t>
      </w:r>
    </w:p>
    <w:p w14:paraId="0A38E8B7" w14:textId="77777777" w:rsidR="004638F1" w:rsidRPr="00E35B1C" w:rsidRDefault="004638F1" w:rsidP="004638F1">
      <w:p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</w:p>
    <w:p w14:paraId="44445D3E" w14:textId="77777777" w:rsidR="004638F1" w:rsidRPr="00E35B1C" w:rsidRDefault="004638F1" w:rsidP="004638F1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บริษัทฯ ขอสงวนสิทธิ์ในการเปลี่ยนแปลงรายการโดยมิต้องแจ้งให้ทราบล่วงหน้า </w:t>
      </w:r>
    </w:p>
    <w:p w14:paraId="0DB9E62C" w14:textId="77777777" w:rsidR="004638F1" w:rsidRPr="00E35B1C" w:rsidRDefault="004638F1" w:rsidP="004638F1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ทั้งนี้ขึ้นอยู่กับสภาวะอากาศ การเมือง</w:t>
      </w:r>
    </w:p>
    <w:p w14:paraId="2FBFE6E0" w14:textId="77777777" w:rsidR="004638F1" w:rsidRPr="00E35B1C" w:rsidRDefault="004638F1" w:rsidP="004638F1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สายการบิน การจราจรช่วงเทศกาลหรือวันหยุดของญี่ปุ่น </w:t>
      </w:r>
    </w:p>
    <w:p w14:paraId="7008DE63" w14:textId="77777777" w:rsidR="004638F1" w:rsidRPr="00E35B1C" w:rsidRDefault="004638F1" w:rsidP="004638F1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 และราคาอาจเปลี่ยนแปลงได้ตามความเหมาะสม ทั้งนี้ขึ้นอยู่กับอัตราแลกเปลี่ยนของเงินสกุลเยน</w:t>
      </w:r>
    </w:p>
    <w:p w14:paraId="1F4872F4" w14:textId="77777777" w:rsidR="004638F1" w:rsidRPr="00BF4325" w:rsidRDefault="004638F1" w:rsidP="004638F1">
      <w:pPr>
        <w:pStyle w:val="Heading4"/>
        <w:pBdr>
          <w:bottom w:val="dotted" w:sz="24" w:space="1" w:color="auto"/>
        </w:pBdr>
        <w:jc w:val="center"/>
        <w:rPr>
          <w:rFonts w:ascii="TH Sarabun New" w:hAnsi="TH Sarabun New" w:cs="TH Sarabun New"/>
          <w:sz w:val="36"/>
          <w:szCs w:val="36"/>
        </w:rPr>
      </w:pPr>
    </w:p>
    <w:p w14:paraId="396EBF33" w14:textId="77777777" w:rsidR="004638F1" w:rsidRDefault="004638F1" w:rsidP="00942A13">
      <w:pPr>
        <w:pStyle w:val="Sidebarphoto"/>
        <w:ind w:left="0"/>
        <w:rPr>
          <w:rFonts w:ascii="TH Sarabun New" w:hAnsi="TH Sarabun New" w:cs="TH Sarabun New" w:hint="cs"/>
          <w:sz w:val="36"/>
          <w:szCs w:val="36"/>
        </w:rPr>
      </w:pPr>
    </w:p>
    <w:p w14:paraId="68A9E915" w14:textId="77777777" w:rsidR="004638F1" w:rsidRPr="007743B8" w:rsidRDefault="004638F1" w:rsidP="004638F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"/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</w:rPr>
        <w:t>CUSTOMER DETAILS</w:t>
      </w: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 กรุ๊ป</w:t>
      </w:r>
      <w:r>
        <w:rPr>
          <w:rFonts w:ascii="TH Sarabun New" w:hAnsi="TH Sarabun New" w:cs="TH Sarabun New" w:hint="cs"/>
          <w:b/>
          <w:bCs/>
          <w:color w:val="000000"/>
          <w:sz w:val="36"/>
          <w:szCs w:val="36"/>
          <w:cs/>
        </w:rPr>
        <w:t>..................................................</w:t>
      </w: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 </w:t>
      </w:r>
      <w:r w:rsidRPr="007743B8">
        <w:rPr>
          <w:rFonts w:ascii="TH Sarabun New" w:hAnsi="TH Sarabun New" w:cs="TH Sarabun New" w:hint="cs"/>
          <w:b/>
          <w:bCs/>
          <w:color w:val="000000"/>
          <w:sz w:val="36"/>
          <w:szCs w:val="36"/>
          <w:cs/>
        </w:rPr>
        <w:t>ระหว่างวันที่</w:t>
      </w:r>
      <w:r>
        <w:rPr>
          <w:rFonts w:ascii="TH Sarabun New" w:hAnsi="TH Sarabun New" w:cs="TH Sarabun New" w:hint="cs"/>
          <w:b/>
          <w:bCs/>
          <w:color w:val="000000"/>
          <w:sz w:val="36"/>
          <w:szCs w:val="36"/>
          <w:cs/>
        </w:rPr>
        <w:t>...............................................</w:t>
      </w: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 </w:t>
      </w: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  </w:t>
      </w:r>
    </w:p>
    <w:p w14:paraId="595FB780" w14:textId="77777777" w:rsidR="004638F1" w:rsidRPr="001D2C54" w:rsidRDefault="004638F1" w:rsidP="004638F1">
      <w:pPr>
        <w:spacing w:after="0" w:line="240" w:lineRule="auto"/>
        <w:ind w:right="-1"/>
        <w:jc w:val="center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</w:rPr>
        <w:t>***</w:t>
      </w: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กรุณากรอกรายละเอียดให้ครบ ***</w:t>
      </w:r>
    </w:p>
    <w:p w14:paraId="480F806B" w14:textId="77777777" w:rsidR="004638F1" w:rsidRPr="001D2C54" w:rsidRDefault="004638F1" w:rsidP="004638F1">
      <w:pPr>
        <w:spacing w:after="0" w:line="240" w:lineRule="auto"/>
        <w:ind w:right="-1"/>
        <w:rPr>
          <w:rFonts w:ascii="TH Sarabun New" w:hAnsi="TH Sarabun New" w:cs="TH Sarabun New"/>
          <w:b/>
          <w:bCs/>
          <w:sz w:val="36"/>
          <w:szCs w:val="36"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>ข้อมูลผู้เดินทาง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 (PASSENGER DETAILS)</w:t>
      </w:r>
    </w:p>
    <w:p w14:paraId="15BE5753" w14:textId="77777777" w:rsidR="004638F1" w:rsidRPr="001D2C54" w:rsidRDefault="004638F1" w:rsidP="004638F1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  <w:cs/>
        </w:rPr>
        <w:t xml:space="preserve">ชื่อ-นามสกุล </w:t>
      </w:r>
      <w:r w:rsidRPr="001D2C54">
        <w:rPr>
          <w:rFonts w:ascii="TH Sarabun New" w:hAnsi="TH Sarabun New" w:cs="TH Sarabun New"/>
          <w:sz w:val="36"/>
          <w:szCs w:val="36"/>
        </w:rPr>
        <w:t>(NAME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- </w:t>
      </w:r>
      <w:r w:rsidRPr="001D2C54">
        <w:rPr>
          <w:rFonts w:ascii="TH Sarabun New" w:hAnsi="TH Sarabun New" w:cs="TH Sarabun New"/>
          <w:sz w:val="36"/>
          <w:szCs w:val="36"/>
        </w:rPr>
        <w:t>SURNAME)</w:t>
      </w:r>
      <w:r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</w:rPr>
        <w:t>__________________________________________________________________________________</w:t>
      </w:r>
    </w:p>
    <w:p w14:paraId="4228C572" w14:textId="77777777" w:rsidR="004638F1" w:rsidRDefault="004638F1" w:rsidP="004638F1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  <w:cs/>
        </w:rPr>
        <w:t xml:space="preserve">เบอร์มือถือ </w:t>
      </w:r>
      <w:r w:rsidRPr="001D2C54">
        <w:rPr>
          <w:rFonts w:ascii="TH Sarabun New" w:hAnsi="TH Sarabun New" w:cs="TH Sarabun New"/>
          <w:sz w:val="36"/>
          <w:szCs w:val="36"/>
        </w:rPr>
        <w:t>(MOBILE NO.) ____________________________</w:t>
      </w:r>
      <w:r>
        <w:rPr>
          <w:rFonts w:ascii="TH Sarabun New" w:hAnsi="TH Sarabun New" w:cs="TH Sarabun New"/>
          <w:sz w:val="36"/>
          <w:szCs w:val="36"/>
        </w:rPr>
        <w:t xml:space="preserve"> Line ID</w:t>
      </w:r>
      <w:proofErr w:type="gramStart"/>
      <w:r>
        <w:rPr>
          <w:rFonts w:ascii="TH Sarabun New" w:hAnsi="TH Sarabun New" w:cs="TH Sarabun New"/>
          <w:sz w:val="36"/>
          <w:szCs w:val="36"/>
        </w:rPr>
        <w:t xml:space="preserve">:   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>________________________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  </w:t>
      </w:r>
    </w:p>
    <w:p w14:paraId="312B8C65" w14:textId="77777777" w:rsidR="004638F1" w:rsidRPr="001D2C54" w:rsidRDefault="004638F1" w:rsidP="004638F1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</w:p>
    <w:p w14:paraId="6EB5BA55" w14:textId="77777777" w:rsidR="004638F1" w:rsidRDefault="004638F1" w:rsidP="004638F1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>หมายเลขสมาชิกสะสมไมล์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 (FREQUENT FLYER NO./ ROP) </w:t>
      </w:r>
      <w:proofErr w:type="gramStart"/>
      <w:r w:rsidRPr="001D2C54">
        <w:rPr>
          <w:rFonts w:ascii="TH Sarabun New" w:hAnsi="TH Sarabun New" w:cs="TH Sarabun New"/>
          <w:sz w:val="36"/>
          <w:szCs w:val="36"/>
        </w:rPr>
        <w:t xml:space="preserve">__________________________ </w:t>
      </w:r>
      <w:r w:rsidRPr="001D2C54">
        <w:rPr>
          <w:rFonts w:ascii="TH Sarabun New" w:hAnsi="TH Sarabun New" w:cs="TH Sarabun New"/>
          <w:sz w:val="36"/>
          <w:szCs w:val="36"/>
          <w:cs/>
        </w:rPr>
        <w:t>(ถ้ามี</w:t>
      </w:r>
      <w:proofErr w:type="gramEnd"/>
      <w:r w:rsidRPr="001D2C54">
        <w:rPr>
          <w:rFonts w:ascii="TH Sarabun New" w:hAnsi="TH Sarabun New" w:cs="TH Sarabun New"/>
          <w:sz w:val="36"/>
          <w:szCs w:val="36"/>
          <w:cs/>
        </w:rPr>
        <w:t>)</w:t>
      </w:r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</w:p>
    <w:p w14:paraId="4CBA3F32" w14:textId="77777777" w:rsidR="004638F1" w:rsidRDefault="004638F1" w:rsidP="004638F1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</w:p>
    <w:p w14:paraId="201745CC" w14:textId="77777777" w:rsidR="004638F1" w:rsidRDefault="004638F1" w:rsidP="004638F1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  <w:r w:rsidRPr="00DC1649">
        <w:rPr>
          <w:rFonts w:ascii="TH Sarabun New" w:hAnsi="TH Sarabun New" w:cs="TH Sarabun New" w:hint="cs"/>
          <w:b/>
          <w:bCs/>
          <w:sz w:val="36"/>
          <w:szCs w:val="36"/>
          <w:cs/>
        </w:rPr>
        <w:t>ขอที่นั่งบนเครื่องบิน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sz w:val="36"/>
          <w:szCs w:val="36"/>
        </w:rPr>
        <w:t>(REQUEST SEAT ON AIRPLANE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</w:rPr>
        <w:t>______________________________</w:t>
      </w:r>
      <w:r>
        <w:rPr>
          <w:rFonts w:ascii="TH Sarabun New" w:hAnsi="TH Sarabun New" w:cs="TH Sarabun New"/>
          <w:sz w:val="36"/>
          <w:szCs w:val="36"/>
        </w:rPr>
        <w:t>__________</w:t>
      </w:r>
    </w:p>
    <w:p w14:paraId="37DD546A" w14:textId="77777777" w:rsidR="004638F1" w:rsidRPr="00DC1649" w:rsidRDefault="004638F1" w:rsidP="004638F1">
      <w:pPr>
        <w:spacing w:after="0" w:line="240" w:lineRule="auto"/>
        <w:rPr>
          <w:rFonts w:ascii="TH Sarabun New" w:hAnsi="TH Sarabun New" w:cs="TH Sarabun New" w:hint="cs"/>
          <w:b/>
          <w:bCs/>
          <w:sz w:val="36"/>
          <w:szCs w:val="36"/>
        </w:rPr>
      </w:pPr>
    </w:p>
    <w:p w14:paraId="40FC2DEA" w14:textId="77777777" w:rsidR="004638F1" w:rsidRPr="001D2C54" w:rsidRDefault="004638F1" w:rsidP="004638F1">
      <w:p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ข้อมูลเกี่ยวกับอาหาร 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>(PERSONAL, HEALTH AND NUTRITION INFO</w:t>
      </w: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 xml:space="preserve">. 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) </w:t>
      </w:r>
    </w:p>
    <w:p w14:paraId="257A47D2" w14:textId="77777777" w:rsidR="004638F1" w:rsidRPr="001D2C54" w:rsidRDefault="004638F1" w:rsidP="004638F1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>ทานได้ทุกอย่าง</w:t>
      </w:r>
      <w:r w:rsidRPr="001D2C54">
        <w:rPr>
          <w:rFonts w:ascii="TH Sarabun New" w:hAnsi="TH Sarabun New" w:cs="TH Sarabun New"/>
          <w:sz w:val="36"/>
          <w:szCs w:val="36"/>
        </w:rPr>
        <w:t xml:space="preserve"> (EAT ALL)</w:t>
      </w:r>
      <w:r w:rsidRPr="001D2C54">
        <w:rPr>
          <w:rFonts w:ascii="TH Sarabun New" w:hAnsi="TH Sarabun New" w:cs="TH Sarabun New"/>
          <w:sz w:val="36"/>
          <w:szCs w:val="36"/>
        </w:rPr>
        <w:tab/>
      </w:r>
      <w:r>
        <w:rPr>
          <w:rFonts w:ascii="TH Sarabun New" w:hAnsi="TH Sarabun New" w:cs="TH Sarabun New"/>
          <w:sz w:val="36"/>
          <w:szCs w:val="36"/>
          <w:cs/>
        </w:rPr>
        <w:tab/>
      </w: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ไม่ทานปลาดิบ </w:t>
      </w:r>
      <w:r w:rsidRPr="001D2C54">
        <w:rPr>
          <w:rFonts w:ascii="TH Sarabun New" w:hAnsi="TH Sarabun New" w:cs="TH Sarabun New"/>
          <w:sz w:val="36"/>
          <w:szCs w:val="36"/>
        </w:rPr>
        <w:t>(NO SASHIMI)</w:t>
      </w:r>
    </w:p>
    <w:p w14:paraId="5F2206A6" w14:textId="77777777" w:rsidR="004638F1" w:rsidRDefault="004638F1" w:rsidP="004638F1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ไม่ทานเนื้อวัว </w:t>
      </w:r>
      <w:r w:rsidRPr="001D2C54">
        <w:rPr>
          <w:rFonts w:ascii="TH Sarabun New" w:hAnsi="TH Sarabun New" w:cs="TH Sarabun New"/>
          <w:sz w:val="36"/>
          <w:szCs w:val="36"/>
        </w:rPr>
        <w:t>(NO BEEF)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ab/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ไม่ทานสัตว์ปีก </w:t>
      </w:r>
      <w:r w:rsidRPr="001D2C54">
        <w:rPr>
          <w:rFonts w:ascii="TH Sarabun New" w:hAnsi="TH Sarabun New" w:cs="TH Sarabun New"/>
          <w:sz w:val="36"/>
          <w:szCs w:val="36"/>
        </w:rPr>
        <w:t>(NO POULTRY)</w:t>
      </w:r>
    </w:p>
    <w:p w14:paraId="3765F375" w14:textId="77777777" w:rsidR="004638F1" w:rsidRPr="00DC1649" w:rsidRDefault="004638F1" w:rsidP="004638F1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sz w:val="36"/>
          <w:szCs w:val="36"/>
          <w:cs/>
        </w:rPr>
        <w:t>ไม่ทานปลาไหล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sz w:val="36"/>
          <w:szCs w:val="36"/>
        </w:rPr>
        <w:t xml:space="preserve">(NO </w:t>
      </w:r>
      <w:proofErr w:type="gramStart"/>
      <w:r>
        <w:rPr>
          <w:rFonts w:ascii="TH Sarabun New" w:hAnsi="TH Sarabun New" w:cs="TH Sarabun New"/>
          <w:sz w:val="36"/>
          <w:szCs w:val="36"/>
        </w:rPr>
        <w:t>EEL</w:t>
      </w:r>
      <w:r w:rsidRPr="001D2C54">
        <w:rPr>
          <w:rFonts w:ascii="TH Sarabun New" w:hAnsi="TH Sarabun New" w:cs="TH Sarabun New"/>
          <w:sz w:val="36"/>
          <w:szCs w:val="36"/>
        </w:rPr>
        <w:t>)</w:t>
      </w:r>
      <w:r>
        <w:rPr>
          <w:rFonts w:ascii="TH Sarabun New" w:hAnsi="TH Sarabun New" w:cs="TH Sarabun New"/>
          <w:sz w:val="36"/>
          <w:szCs w:val="36"/>
        </w:rPr>
        <w:t xml:space="preserve">   </w:t>
      </w:r>
      <w:proofErr w:type="gramEnd"/>
      <w:r>
        <w:rPr>
          <w:rFonts w:ascii="TH Sarabun New" w:hAnsi="TH Sarabun New" w:cs="TH Sarabun New"/>
          <w:sz w:val="36"/>
          <w:szCs w:val="36"/>
        </w:rPr>
        <w:t xml:space="preserve"> </w:t>
      </w:r>
      <w:r>
        <w:rPr>
          <w:rFonts w:ascii="TH Sarabun New" w:hAnsi="TH Sarabun New" w:cs="TH Sarabun New"/>
          <w:sz w:val="36"/>
          <w:szCs w:val="36"/>
        </w:rPr>
        <w:tab/>
      </w:r>
      <w:r>
        <w:rPr>
          <w:rFonts w:ascii="TH Sarabun New" w:hAnsi="TH Sarabun New" w:cs="TH Sarabun New"/>
          <w:sz w:val="36"/>
          <w:szCs w:val="36"/>
        </w:rPr>
        <w:tab/>
      </w: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sz w:val="36"/>
          <w:szCs w:val="36"/>
          <w:cs/>
        </w:rPr>
        <w:t>ไม่ทานเนื้อแกะ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sz w:val="36"/>
          <w:szCs w:val="36"/>
        </w:rPr>
        <w:t>(NO LAMB</w:t>
      </w:r>
      <w:r w:rsidRPr="001D2C54">
        <w:rPr>
          <w:rFonts w:ascii="TH Sarabun New" w:hAnsi="TH Sarabun New" w:cs="TH Sarabun New"/>
          <w:sz w:val="36"/>
          <w:szCs w:val="36"/>
        </w:rPr>
        <w:t>)</w:t>
      </w:r>
      <w:r>
        <w:rPr>
          <w:rFonts w:ascii="TH Sarabun New" w:hAnsi="TH Sarabun New" w:cs="TH Sarabun New"/>
          <w:sz w:val="36"/>
          <w:szCs w:val="36"/>
        </w:rPr>
        <w:t xml:space="preserve">    </w:t>
      </w:r>
    </w:p>
    <w:p w14:paraId="5D39B195" w14:textId="77777777" w:rsidR="004638F1" w:rsidRDefault="004638F1" w:rsidP="004638F1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อิสลาม </w:t>
      </w:r>
      <w:r w:rsidRPr="001D2C54">
        <w:rPr>
          <w:rFonts w:ascii="TH Sarabun New" w:hAnsi="TH Sarabun New" w:cs="TH Sarabun New"/>
          <w:sz w:val="36"/>
          <w:szCs w:val="36"/>
        </w:rPr>
        <w:t>(ISLAM)</w:t>
      </w:r>
      <w:r>
        <w:rPr>
          <w:rFonts w:ascii="TH Sarabun New" w:hAnsi="TH Sarabun New" w:cs="TH Sarabun New"/>
          <w:sz w:val="36"/>
          <w:szCs w:val="36"/>
        </w:rPr>
        <w:t xml:space="preserve">    </w:t>
      </w:r>
    </w:p>
    <w:p w14:paraId="095E986B" w14:textId="77777777" w:rsidR="004638F1" w:rsidRDefault="004638F1" w:rsidP="004638F1">
      <w:pPr>
        <w:spacing w:after="0" w:line="240" w:lineRule="auto"/>
        <w:ind w:right="-1"/>
        <w:rPr>
          <w:rFonts w:ascii="TH Sarabun New" w:hAnsi="TH Sarabun New" w:cs="TH Sarabun New" w:hint="cs"/>
          <w:sz w:val="36"/>
          <w:szCs w:val="36"/>
        </w:rPr>
      </w:pPr>
      <w:proofErr w:type="gramStart"/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>[  ]</w:t>
      </w:r>
      <w:proofErr w:type="gramEnd"/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ไม่ทานหมู</w:t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(NO </w:t>
      </w:r>
      <w:proofErr w:type="gramStart"/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PORK) 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proofErr w:type="gramEnd"/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proofErr w:type="gramStart"/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>[  ]</w:t>
      </w:r>
      <w:proofErr w:type="gramEnd"/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อาหารฮาลาล (</w:t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>HALAL FOOD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)</w:t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/>
          <w:sz w:val="36"/>
          <w:szCs w:val="36"/>
          <w:cs/>
        </w:rPr>
        <w:tab/>
      </w:r>
    </w:p>
    <w:p w14:paraId="0D09FAF2" w14:textId="77777777" w:rsidR="004638F1" w:rsidRDefault="004638F1" w:rsidP="004638F1">
      <w:pPr>
        <w:spacing w:after="0" w:line="240" w:lineRule="auto"/>
        <w:ind w:right="-320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ไม่ทานอาหารทะเล </w:t>
      </w:r>
      <w:r w:rsidRPr="001D2C54">
        <w:rPr>
          <w:rFonts w:ascii="TH Sarabun New" w:hAnsi="TH Sarabun New" w:cs="TH Sarabun New"/>
          <w:sz w:val="36"/>
          <w:szCs w:val="36"/>
        </w:rPr>
        <w:t>(NO SEAFOOD)</w:t>
      </w:r>
      <w:r>
        <w:rPr>
          <w:rFonts w:ascii="TH Sarabun New" w:hAnsi="TH Sarabun New" w:cs="TH Sarabun New"/>
          <w:sz w:val="36"/>
          <w:szCs w:val="36"/>
        </w:rPr>
        <w:t xml:space="preserve"> </w:t>
      </w:r>
    </w:p>
    <w:p w14:paraId="52ECC09F" w14:textId="77777777" w:rsidR="004638F1" w:rsidRDefault="004638F1" w:rsidP="004638F1">
      <w:pPr>
        <w:spacing w:after="0" w:line="240" w:lineRule="auto"/>
        <w:ind w:right="-32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proofErr w:type="gramStart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>[  ]</w:t>
      </w:r>
      <w:proofErr w:type="gramEnd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ไม่ทาน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กุ้ง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(SHRIMP)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proofErr w:type="gramStart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>[  ]</w:t>
      </w:r>
      <w:proofErr w:type="gramEnd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ไม่ทาน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หอย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(SHELL) </w:t>
      </w:r>
    </w:p>
    <w:p w14:paraId="5FA68221" w14:textId="77777777" w:rsidR="004638F1" w:rsidRDefault="004638F1" w:rsidP="004638F1">
      <w:pPr>
        <w:spacing w:after="0" w:line="240" w:lineRule="auto"/>
        <w:ind w:right="-320"/>
        <w:rPr>
          <w:rFonts w:ascii="TH Sarabun New" w:hAnsi="TH Sarabun New" w:cs="TH Sarabun New"/>
          <w:color w:val="FF0000"/>
          <w:sz w:val="36"/>
          <w:szCs w:val="36"/>
        </w:rPr>
      </w:pPr>
      <w:proofErr w:type="gramStart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>[  ]</w:t>
      </w:r>
      <w:proofErr w:type="gramEnd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ไม่ทาน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ปู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(CRAB)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proofErr w:type="gramStart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>[  ]</w:t>
      </w:r>
      <w:proofErr w:type="gramEnd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ไม่ทาน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ปลา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(FISH)</w:t>
      </w:r>
    </w:p>
    <w:p w14:paraId="11DB1B2F" w14:textId="77777777" w:rsidR="004638F1" w:rsidRPr="001D2C54" w:rsidRDefault="004638F1" w:rsidP="004638F1">
      <w:pPr>
        <w:spacing w:after="0" w:line="240" w:lineRule="auto"/>
        <w:ind w:right="-1"/>
        <w:rPr>
          <w:rFonts w:ascii="TH Sarabun New" w:hAnsi="TH Sarabun New" w:cs="TH Sarabun New" w:hint="cs"/>
          <w:sz w:val="36"/>
          <w:szCs w:val="36"/>
        </w:rPr>
      </w:pPr>
      <w:r w:rsidRPr="007743B8">
        <w:rPr>
          <w:rFonts w:ascii="TH Sarabun New" w:hAnsi="TH Sarabun New" w:cs="TH Sarabun New" w:hint="cs"/>
          <w:color w:val="000000"/>
          <w:sz w:val="36"/>
          <w:szCs w:val="36"/>
          <w:cs/>
        </w:rPr>
        <w:t>โปรดระบุ</w:t>
      </w:r>
      <w:r>
        <w:rPr>
          <w:rFonts w:ascii="TH Sarabun New" w:hAnsi="TH Sarabun New" w:cs="TH Sarabun New" w:hint="cs"/>
          <w:color w:val="FF0000"/>
          <w:sz w:val="36"/>
          <w:szCs w:val="36"/>
          <w:cs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</w:rPr>
        <w:t>___________________________________________________________________________</w:t>
      </w:r>
      <w:r>
        <w:rPr>
          <w:rFonts w:ascii="TH Sarabun New" w:hAnsi="TH Sarabun New" w:cs="TH Sarabun New"/>
          <w:sz w:val="36"/>
          <w:szCs w:val="36"/>
        </w:rPr>
        <w:t>_</w:t>
      </w:r>
    </w:p>
    <w:p w14:paraId="1DAEA2D5" w14:textId="77777777" w:rsidR="004638F1" w:rsidRDefault="004638F1" w:rsidP="004638F1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เป็นมังสวิรัติ </w:t>
      </w:r>
      <w:r w:rsidRPr="001D2C54">
        <w:rPr>
          <w:rFonts w:ascii="TH Sarabun New" w:hAnsi="TH Sarabun New" w:cs="TH Sarabun New"/>
          <w:sz w:val="36"/>
          <w:szCs w:val="36"/>
        </w:rPr>
        <w:t>(VEGETARIAN)</w:t>
      </w:r>
      <w:r w:rsidRPr="001D2C54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sz w:val="36"/>
          <w:szCs w:val="36"/>
          <w:cs/>
        </w:rPr>
        <w:tab/>
      </w:r>
      <w:proofErr w:type="gramStart"/>
      <w:r w:rsidRPr="005C045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[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 ]</w:t>
      </w:r>
      <w:proofErr w:type="gramEnd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ทานไข่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(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EGG)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proofErr w:type="gramStart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>[  ]</w:t>
      </w:r>
      <w:proofErr w:type="gramEnd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ไม่ทานไข่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(NO EGG)</w:t>
      </w:r>
    </w:p>
    <w:p w14:paraId="4FA9872A" w14:textId="77777777" w:rsidR="004638F1" w:rsidRPr="001D2C54" w:rsidRDefault="004638F1" w:rsidP="004638F1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lastRenderedPageBreak/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>อื่นๆ ถ้ามี (</w:t>
      </w:r>
      <w:r w:rsidRPr="001D2C54">
        <w:rPr>
          <w:rFonts w:ascii="TH Sarabun New" w:hAnsi="TH Sarabun New" w:cs="TH Sarabun New"/>
          <w:sz w:val="36"/>
          <w:szCs w:val="36"/>
        </w:rPr>
        <w:t>OTHER) ______________________________________________________</w:t>
      </w:r>
      <w:r>
        <w:rPr>
          <w:rFonts w:ascii="TH Sarabun New" w:hAnsi="TH Sarabun New" w:cs="TH Sarabun New"/>
          <w:sz w:val="36"/>
          <w:szCs w:val="36"/>
        </w:rPr>
        <w:t>____________</w:t>
      </w:r>
    </w:p>
    <w:p w14:paraId="35B34288" w14:textId="77777777" w:rsidR="004638F1" w:rsidRDefault="004638F1" w:rsidP="004638F1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>โรคประจำตัว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 (MEDICAL PROBLEMS)</w:t>
      </w:r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: </w:t>
      </w: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ไม่มี </w:t>
      </w:r>
      <w:r w:rsidRPr="001D2C54">
        <w:rPr>
          <w:rFonts w:ascii="TH Sarabun New" w:hAnsi="TH Sarabun New" w:cs="TH Sarabun New"/>
          <w:sz w:val="36"/>
          <w:szCs w:val="36"/>
        </w:rPr>
        <w:t>(NO)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</w:rPr>
        <w:t xml:space="preserve">   [  ] </w:t>
      </w:r>
      <w:r w:rsidRPr="001D2C54">
        <w:rPr>
          <w:rFonts w:ascii="TH Sarabun New" w:hAnsi="TH Sarabun New" w:cs="TH Sarabun New"/>
          <w:sz w:val="36"/>
          <w:szCs w:val="36"/>
          <w:cs/>
        </w:rPr>
        <w:t>ถ้ามี โปรดระบุ</w:t>
      </w:r>
      <w:r w:rsidRPr="001D2C54">
        <w:rPr>
          <w:rFonts w:ascii="TH Sarabun New" w:hAnsi="TH Sarabun New" w:cs="TH Sarabun New"/>
          <w:sz w:val="36"/>
          <w:szCs w:val="36"/>
        </w:rPr>
        <w:t xml:space="preserve"> (PLEASE SPECIFIC</w:t>
      </w:r>
      <w:r w:rsidRPr="001D2C54">
        <w:rPr>
          <w:rFonts w:ascii="TH Sarabun New" w:hAnsi="TH Sarabun New" w:cs="TH Sarabun New"/>
          <w:sz w:val="36"/>
          <w:szCs w:val="36"/>
          <w:cs/>
        </w:rPr>
        <w:t>)</w:t>
      </w:r>
      <w:r w:rsidRPr="001D2C54">
        <w:rPr>
          <w:rFonts w:ascii="TH Sarabun New" w:hAnsi="TH Sarabun New" w:cs="TH Sarabun New"/>
          <w:sz w:val="36"/>
          <w:szCs w:val="36"/>
        </w:rPr>
        <w:t xml:space="preserve"> _____________________________________________________</w:t>
      </w:r>
      <w:r>
        <w:rPr>
          <w:rFonts w:ascii="TH Sarabun New" w:hAnsi="TH Sarabun New" w:cs="TH Sarabun New"/>
          <w:sz w:val="36"/>
          <w:szCs w:val="36"/>
        </w:rPr>
        <w:t>______</w:t>
      </w:r>
      <w:r w:rsidRPr="001D2C54">
        <w:rPr>
          <w:rFonts w:ascii="TH Sarabun New" w:hAnsi="TH Sarabun New" w:cs="TH Sarabun New"/>
          <w:sz w:val="36"/>
          <w:szCs w:val="36"/>
        </w:rPr>
        <w:t>_______________</w:t>
      </w:r>
      <w:r>
        <w:rPr>
          <w:rFonts w:ascii="TH Sarabun New" w:hAnsi="TH Sarabun New" w:cs="TH Sarabun New"/>
          <w:sz w:val="36"/>
          <w:szCs w:val="36"/>
        </w:rPr>
        <w:t>________</w:t>
      </w:r>
    </w:p>
    <w:p w14:paraId="390C20F1" w14:textId="77777777" w:rsidR="004638F1" w:rsidRPr="00817786" w:rsidRDefault="004638F1" w:rsidP="004638F1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สูบบุหรี่ </w:t>
      </w:r>
      <w:r w:rsidRPr="001D2C54">
        <w:rPr>
          <w:rFonts w:ascii="TH Sarabun New" w:hAnsi="TH Sarabun New" w:cs="TH Sarabun New"/>
          <w:sz w:val="36"/>
          <w:szCs w:val="36"/>
        </w:rPr>
        <w:t>(SMOKING)</w:t>
      </w:r>
      <w:r w:rsidRPr="001D2C54">
        <w:rPr>
          <w:rFonts w:ascii="TH Sarabun New" w:hAnsi="TH Sarabun New" w:cs="TH Sarabun New"/>
          <w:sz w:val="36"/>
          <w:szCs w:val="36"/>
        </w:rPr>
        <w:tab/>
      </w:r>
      <w:r w:rsidRPr="001D2C54">
        <w:rPr>
          <w:rFonts w:ascii="TH Sarabun New" w:hAnsi="TH Sarabun New" w:cs="TH Sarabun New"/>
          <w:sz w:val="36"/>
          <w:szCs w:val="36"/>
        </w:rPr>
        <w:tab/>
      </w:r>
      <w:r w:rsidRPr="001D2C54">
        <w:rPr>
          <w:rFonts w:ascii="TH Sarabun New" w:hAnsi="TH Sarabun New" w:cs="TH Sarabun New"/>
          <w:sz w:val="36"/>
          <w:szCs w:val="36"/>
        </w:rPr>
        <w:tab/>
      </w: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ไม่สูบบุหรี่ </w:t>
      </w:r>
      <w:r w:rsidRPr="001D2C54">
        <w:rPr>
          <w:rFonts w:ascii="TH Sarabun New" w:hAnsi="TH Sarabun New" w:cs="TH Sarabun New"/>
          <w:sz w:val="36"/>
          <w:szCs w:val="36"/>
        </w:rPr>
        <w:t>(NO SMOKING)</w:t>
      </w:r>
    </w:p>
    <w:p w14:paraId="2158869C" w14:textId="77777777" w:rsidR="004638F1" w:rsidRPr="00787AF3" w:rsidRDefault="004638F1" w:rsidP="004638F1">
      <w:pPr>
        <w:pStyle w:val="Sidebarphoto"/>
        <w:spacing w:line="500" w:lineRule="exact"/>
        <w:ind w:left="0"/>
        <w:rPr>
          <w:rFonts w:ascii="Leelawadee UI" w:hAnsi="Leelawadee UI" w:cs="Leelawadee UI"/>
          <w:sz w:val="28"/>
          <w:szCs w:val="28"/>
        </w:rPr>
      </w:pPr>
    </w:p>
    <w:p w14:paraId="5C30C5F8" w14:textId="77777777" w:rsidR="00CC7A0D" w:rsidRPr="004638F1" w:rsidRDefault="00CC7A0D" w:rsidP="004638F1">
      <w:pPr>
        <w:spacing w:after="0" w:line="500" w:lineRule="exact"/>
        <w:ind w:left="720" w:firstLine="720"/>
        <w:rPr>
          <w:rFonts w:ascii="TH Sarabun New" w:hAnsi="TH Sarabun New" w:cs="TH Sarabun New"/>
          <w:sz w:val="40"/>
          <w:szCs w:val="40"/>
        </w:rPr>
      </w:pPr>
    </w:p>
    <w:sectPr w:rsidR="00CC7A0D" w:rsidRPr="004638F1" w:rsidSect="002B5E0C">
      <w:headerReference w:type="default" r:id="rId42"/>
      <w:headerReference w:type="first" r:id="rId43"/>
      <w:type w:val="continuous"/>
      <w:pgSz w:w="12240" w:h="15840" w:code="1"/>
      <w:pgMar w:top="720" w:right="576" w:bottom="567" w:left="576" w:header="360" w:footer="720" w:gutter="0"/>
      <w:cols w:space="50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163CB" w14:textId="77777777" w:rsidR="00F945EF" w:rsidRDefault="00F945EF">
      <w:pPr>
        <w:spacing w:after="0"/>
      </w:pPr>
      <w:r>
        <w:separator/>
      </w:r>
    </w:p>
    <w:p w14:paraId="265E4A99" w14:textId="77777777" w:rsidR="00F945EF" w:rsidRDefault="00F945EF"/>
    <w:p w14:paraId="0A609FFC" w14:textId="77777777" w:rsidR="00F945EF" w:rsidRDefault="00F945EF"/>
  </w:endnote>
  <w:endnote w:type="continuationSeparator" w:id="0">
    <w:p w14:paraId="15BA3073" w14:textId="77777777" w:rsidR="00F945EF" w:rsidRDefault="00F945EF">
      <w:pPr>
        <w:spacing w:after="0"/>
      </w:pPr>
      <w:r>
        <w:continuationSeparator/>
      </w:r>
    </w:p>
    <w:p w14:paraId="22E1712A" w14:textId="77777777" w:rsidR="00F945EF" w:rsidRDefault="00F945EF"/>
    <w:p w14:paraId="3DBF1360" w14:textId="77777777" w:rsidR="00F945EF" w:rsidRDefault="00F945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leste Sans Offc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DD445" w14:textId="77777777" w:rsidR="00F945EF" w:rsidRDefault="00F945EF">
      <w:pPr>
        <w:spacing w:after="0"/>
      </w:pPr>
      <w:r>
        <w:separator/>
      </w:r>
    </w:p>
    <w:p w14:paraId="43C513CA" w14:textId="77777777" w:rsidR="00F945EF" w:rsidRDefault="00F945EF"/>
    <w:p w14:paraId="7A94F31D" w14:textId="77777777" w:rsidR="00F945EF" w:rsidRDefault="00F945EF"/>
  </w:footnote>
  <w:footnote w:type="continuationSeparator" w:id="0">
    <w:p w14:paraId="03D20A96" w14:textId="77777777" w:rsidR="00F945EF" w:rsidRDefault="00F945EF">
      <w:pPr>
        <w:spacing w:after="0"/>
      </w:pPr>
      <w:r>
        <w:continuationSeparator/>
      </w:r>
    </w:p>
    <w:p w14:paraId="2BECDEE1" w14:textId="77777777" w:rsidR="00F945EF" w:rsidRDefault="00F945EF"/>
    <w:p w14:paraId="392F3508" w14:textId="77777777" w:rsidR="00F945EF" w:rsidRDefault="00F945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83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46"/>
      <w:gridCol w:w="5748"/>
    </w:tblGrid>
    <w:tr w:rsidR="005C0363" w:rsidRPr="00303A5F" w14:paraId="0127C61D" w14:textId="77777777" w:rsidTr="008C7C7E">
      <w:trPr>
        <w:jc w:val="center"/>
      </w:trPr>
      <w:tc>
        <w:tcPr>
          <w:tcW w:w="5746" w:type="dxa"/>
        </w:tcPr>
        <w:p w14:paraId="0E4DFFCE" w14:textId="77777777" w:rsidR="005C0363" w:rsidRPr="00303A5F" w:rsidRDefault="005C0363">
          <w:pPr>
            <w:pStyle w:val="Header"/>
            <w:rPr>
              <w:rFonts w:eastAsia="Corbel"/>
              <w:color w:val="000000"/>
            </w:rPr>
          </w:pPr>
        </w:p>
      </w:tc>
      <w:tc>
        <w:tcPr>
          <w:tcW w:w="5747" w:type="dxa"/>
        </w:tcPr>
        <w:p w14:paraId="615B2859" w14:textId="77777777" w:rsidR="005C0363" w:rsidRPr="00303A5F" w:rsidRDefault="005C0363" w:rsidP="008C7C7E">
          <w:pPr>
            <w:pStyle w:val="Header"/>
            <w:jc w:val="right"/>
            <w:rPr>
              <w:rStyle w:val="PageNumber"/>
              <w:rFonts w:eastAsia="Corbel"/>
            </w:rPr>
          </w:pPr>
          <w:r w:rsidRPr="00303A5F">
            <w:rPr>
              <w:rStyle w:val="PageNumber"/>
              <w:rFonts w:eastAsia="Corbel"/>
            </w:rPr>
            <w:fldChar w:fldCharType="begin"/>
          </w:r>
          <w:r w:rsidRPr="00303A5F">
            <w:rPr>
              <w:rStyle w:val="PageNumber"/>
              <w:rFonts w:eastAsia="Corbel"/>
            </w:rPr>
            <w:instrText xml:space="preserve"> PAGE   \* MERGEFORMAT </w:instrText>
          </w:r>
          <w:r w:rsidRPr="00303A5F">
            <w:rPr>
              <w:rStyle w:val="PageNumber"/>
              <w:rFonts w:eastAsia="Corbel"/>
            </w:rPr>
            <w:fldChar w:fldCharType="separate"/>
          </w:r>
          <w:r w:rsidR="00FE6ACB" w:rsidRPr="00FE6ACB">
            <w:rPr>
              <w:rStyle w:val="PageNumber"/>
              <w:noProof/>
            </w:rPr>
            <w:t>9</w:t>
          </w:r>
          <w:r w:rsidRPr="00303A5F">
            <w:rPr>
              <w:rStyle w:val="PageNumber"/>
              <w:rFonts w:eastAsia="Corbel"/>
            </w:rPr>
            <w:fldChar w:fldCharType="end"/>
          </w:r>
        </w:p>
      </w:tc>
    </w:tr>
  </w:tbl>
  <w:p w14:paraId="6DE7E999" w14:textId="77777777" w:rsidR="005C0363" w:rsidRDefault="005C0363" w:rsidP="00730A53">
    <w:pPr>
      <w:pStyle w:val="NoSpacing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C85CA" w14:textId="77777777" w:rsidR="00886473" w:rsidRDefault="00060E39" w:rsidP="008C616E">
    <w:pPr>
      <w:pStyle w:val="Header"/>
    </w:pPr>
    <w:r>
      <w:t>BJ-</w:t>
    </w:r>
    <w:r w:rsidR="000F71B3">
      <w:t>USJ2</w:t>
    </w:r>
    <w:r w:rsidR="003D5659">
      <w:t>6</w:t>
    </w:r>
    <w:r w:rsidR="007341DC">
      <w:t>1</w:t>
    </w:r>
    <w:r w:rsidR="00886473">
      <w:t>228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62796E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1" o:spid="_x0000_i1025" type="#_x0000_t75" style="width:168.75pt;height:168.75pt;visibility:visible" o:bullet="t">
        <v:imagedata r:id="rId1" o:title=""/>
      </v:shape>
    </w:pict>
  </w:numPicBullet>
  <w:numPicBullet w:numPicBulletId="1">
    <w:pict>
      <v:shape id="_x0000_i1026" type="#_x0000_t75" style="width:9pt;height:9pt" o:bullet="t">
        <v:imagedata r:id="rId2" o:title=""/>
      </v:shape>
    </w:pict>
  </w:numPicBullet>
  <w:numPicBullet w:numPicBulletId="2">
    <w:pict>
      <v:shape id="_x0000_i1027" type="#_x0000_t75" style="width:39.75pt;height:39.75pt" o:bullet="t">
        <v:imagedata r:id="rId3" o:title="icons8-maneki-50 (2)"/>
      </v:shape>
    </w:pict>
  </w:numPicBullet>
  <w:numPicBullet w:numPicBulletId="3">
    <w:pict>
      <v:shape id="_x0000_i1028" type="#_x0000_t75" style="width:32.25pt;height:32.25pt" o:bullet="t">
        <v:imagedata r:id="rId4" o:title="icons8-hotel-40"/>
      </v:shape>
    </w:pict>
  </w:numPicBullet>
  <w:abstractNum w:abstractNumId="0" w15:restartNumberingAfterBreak="0">
    <w:nsid w:val="FFFFFF83"/>
    <w:multiLevelType w:val="singleLevel"/>
    <w:tmpl w:val="83E4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7A28CF6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1B46930"/>
    <w:lvl w:ilvl="0">
      <w:start w:val="1"/>
      <w:numFmt w:val="bullet"/>
      <w:pStyle w:val="ListBullet"/>
      <w:lvlText w:val="Ü"/>
      <w:lvlJc w:val="left"/>
      <w:pPr>
        <w:ind w:left="360" w:hanging="360"/>
      </w:pPr>
      <w:rPr>
        <w:rFonts w:ascii="Wingdings" w:hAnsi="Wingdings" w:hint="default"/>
        <w:color w:val="FF5C0B"/>
      </w:rPr>
    </w:lvl>
  </w:abstractNum>
  <w:abstractNum w:abstractNumId="3" w15:restartNumberingAfterBreak="0">
    <w:nsid w:val="023E445E"/>
    <w:multiLevelType w:val="hybridMultilevel"/>
    <w:tmpl w:val="1206B284"/>
    <w:lvl w:ilvl="0" w:tplc="9844CD7E">
      <w:numFmt w:val="bullet"/>
      <w:lvlText w:val="-"/>
      <w:lvlJc w:val="left"/>
      <w:pPr>
        <w:ind w:left="720" w:hanging="360"/>
      </w:pPr>
      <w:rPr>
        <w:rFonts w:ascii="Leelawadee UI" w:eastAsia="SimSun" w:hAnsi="Leelawadee UI" w:cs="Leelawade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7C0290"/>
    <w:multiLevelType w:val="hybridMultilevel"/>
    <w:tmpl w:val="E5688526"/>
    <w:lvl w:ilvl="0" w:tplc="6E3EBB1A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B9467E"/>
    <w:multiLevelType w:val="hybridMultilevel"/>
    <w:tmpl w:val="9F8AEF60"/>
    <w:lvl w:ilvl="0" w:tplc="F5A2FED2">
      <w:start w:val="1"/>
      <w:numFmt w:val="bullet"/>
      <w:lvlText w:val="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1DF45A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165D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5ADD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82B4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7012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1883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9CF2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30E4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0FD62CFF"/>
    <w:multiLevelType w:val="hybridMultilevel"/>
    <w:tmpl w:val="3B6E499A"/>
    <w:lvl w:ilvl="0" w:tplc="F636186E">
      <w:start w:val="1"/>
      <w:numFmt w:val="bullet"/>
      <w:pStyle w:val="ListBullet2"/>
      <w:lvlText w:val="Ü"/>
      <w:lvlJc w:val="left"/>
      <w:pPr>
        <w:ind w:left="360" w:hanging="360"/>
      </w:pPr>
      <w:rPr>
        <w:rFonts w:ascii="Wingdings" w:hAnsi="Wingdings" w:hint="default"/>
        <w:color w:val="FFA83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0F4530"/>
    <w:multiLevelType w:val="hybridMultilevel"/>
    <w:tmpl w:val="F70AE4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5372B"/>
    <w:multiLevelType w:val="hybridMultilevel"/>
    <w:tmpl w:val="FD6E2C0A"/>
    <w:lvl w:ilvl="0" w:tplc="E36C420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972CED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E42B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385F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26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D01F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98AA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50D5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82A4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5667984"/>
    <w:multiLevelType w:val="hybridMultilevel"/>
    <w:tmpl w:val="3B92AA44"/>
    <w:lvl w:ilvl="0" w:tplc="040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  <w:szCs w:val="20"/>
      </w:rPr>
    </w:lvl>
    <w:lvl w:ilvl="1" w:tplc="D54C7366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10" w15:restartNumberingAfterBreak="0">
    <w:nsid w:val="2A2456C6"/>
    <w:multiLevelType w:val="multilevel"/>
    <w:tmpl w:val="9CC0D79A"/>
    <w:lvl w:ilvl="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 w:val="0"/>
        <w:color w:val="auto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3330" w:hanging="360"/>
      </w:pPr>
      <w:rPr>
        <w:rFonts w:ascii="Cordia New" w:hAnsi="Cordia New" w:cs="Cordia New" w:hint="default"/>
        <w:b w:val="0"/>
        <w:bCs w:val="0"/>
        <w:color w:val="auto"/>
        <w:sz w:val="26"/>
        <w:szCs w:val="26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2F5496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2F5496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2F5496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2F5496"/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2F5496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2F5496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color w:val="2F5496"/>
        <w:sz w:val="28"/>
      </w:rPr>
    </w:lvl>
  </w:abstractNum>
  <w:abstractNum w:abstractNumId="11" w15:restartNumberingAfterBreak="0">
    <w:nsid w:val="2D821ABC"/>
    <w:multiLevelType w:val="hybridMultilevel"/>
    <w:tmpl w:val="80A82996"/>
    <w:lvl w:ilvl="0" w:tplc="DC6820E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B41F83"/>
    <w:multiLevelType w:val="hybridMultilevel"/>
    <w:tmpl w:val="C928A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73311"/>
    <w:multiLevelType w:val="hybridMultilevel"/>
    <w:tmpl w:val="78D2A4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A91AE4"/>
    <w:multiLevelType w:val="hybridMultilevel"/>
    <w:tmpl w:val="B11CFA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A1492"/>
    <w:multiLevelType w:val="hybridMultilevel"/>
    <w:tmpl w:val="CDFCFB7C"/>
    <w:lvl w:ilvl="0" w:tplc="F5A2FED2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6567CB"/>
    <w:multiLevelType w:val="hybridMultilevel"/>
    <w:tmpl w:val="F8A0C1F6"/>
    <w:lvl w:ilvl="0" w:tplc="B0FE72B4">
      <w:start w:val="2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9C1A34"/>
    <w:multiLevelType w:val="hybridMultilevel"/>
    <w:tmpl w:val="3B48B312"/>
    <w:lvl w:ilvl="0" w:tplc="6B587078">
      <w:start w:val="1"/>
      <w:numFmt w:val="bullet"/>
      <w:lvlText w:val=""/>
      <w:lvlPicBulletId w:val="1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  <w:szCs w:val="20"/>
      </w:rPr>
    </w:lvl>
    <w:lvl w:ilvl="1" w:tplc="D54C7366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18" w15:restartNumberingAfterBreak="0">
    <w:nsid w:val="56677F30"/>
    <w:multiLevelType w:val="hybridMultilevel"/>
    <w:tmpl w:val="5964CB8E"/>
    <w:lvl w:ilvl="0" w:tplc="973E96D0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3F1E99"/>
    <w:multiLevelType w:val="hybridMultilevel"/>
    <w:tmpl w:val="FD346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A437C4"/>
    <w:multiLevelType w:val="hybridMultilevel"/>
    <w:tmpl w:val="25F48146"/>
    <w:lvl w:ilvl="0" w:tplc="F3A0F8EC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  <w:sz w:val="24"/>
        <w:szCs w:val="24"/>
      </w:rPr>
    </w:lvl>
    <w:lvl w:ilvl="1" w:tplc="D54C7366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21" w15:restartNumberingAfterBreak="0">
    <w:nsid w:val="6EC24CCF"/>
    <w:multiLevelType w:val="hybridMultilevel"/>
    <w:tmpl w:val="43B86AB6"/>
    <w:lvl w:ilvl="0" w:tplc="6E3EBB1A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4"/>
        <w:szCs w:val="24"/>
      </w:rPr>
    </w:lvl>
    <w:lvl w:ilvl="1" w:tplc="70F253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EE1B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F24A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181A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5C9B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DA01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DE2B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B812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26112967">
    <w:abstractNumId w:val="2"/>
  </w:num>
  <w:num w:numId="2" w16cid:durableId="1207369800">
    <w:abstractNumId w:val="2"/>
  </w:num>
  <w:num w:numId="3" w16cid:durableId="1969630729">
    <w:abstractNumId w:val="1"/>
  </w:num>
  <w:num w:numId="4" w16cid:durableId="1003511265">
    <w:abstractNumId w:val="1"/>
    <w:lvlOverride w:ilvl="0">
      <w:startOverride w:val="1"/>
    </w:lvlOverride>
  </w:num>
  <w:num w:numId="5" w16cid:durableId="977303156">
    <w:abstractNumId w:val="0"/>
  </w:num>
  <w:num w:numId="6" w16cid:durableId="537549508">
    <w:abstractNumId w:val="2"/>
  </w:num>
  <w:num w:numId="7" w16cid:durableId="1387414260">
    <w:abstractNumId w:val="6"/>
  </w:num>
  <w:num w:numId="8" w16cid:durableId="1599294344">
    <w:abstractNumId w:val="5"/>
  </w:num>
  <w:num w:numId="9" w16cid:durableId="1572620222">
    <w:abstractNumId w:val="18"/>
  </w:num>
  <w:num w:numId="10" w16cid:durableId="2004774519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747926506">
    <w:abstractNumId w:val="21"/>
  </w:num>
  <w:num w:numId="12" w16cid:durableId="415130310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470828942">
    <w:abstractNumId w:val="10"/>
  </w:num>
  <w:num w:numId="14" w16cid:durableId="1317681245">
    <w:abstractNumId w:val="12"/>
  </w:num>
  <w:num w:numId="15" w16cid:durableId="344984257">
    <w:abstractNumId w:val="4"/>
  </w:num>
  <w:num w:numId="16" w16cid:durableId="861239215">
    <w:abstractNumId w:val="17"/>
  </w:num>
  <w:num w:numId="17" w16cid:durableId="975372684">
    <w:abstractNumId w:val="9"/>
  </w:num>
  <w:num w:numId="18" w16cid:durableId="263995576">
    <w:abstractNumId w:val="20"/>
  </w:num>
  <w:num w:numId="19" w16cid:durableId="231475120">
    <w:abstractNumId w:val="7"/>
  </w:num>
  <w:num w:numId="20" w16cid:durableId="478883565">
    <w:abstractNumId w:val="21"/>
  </w:num>
  <w:num w:numId="21" w16cid:durableId="2132481068">
    <w:abstractNumId w:val="15"/>
  </w:num>
  <w:num w:numId="22" w16cid:durableId="77288600">
    <w:abstractNumId w:val="14"/>
  </w:num>
  <w:num w:numId="23" w16cid:durableId="533352698">
    <w:abstractNumId w:val="13"/>
  </w:num>
  <w:num w:numId="24" w16cid:durableId="1554584212">
    <w:abstractNumId w:val="16"/>
  </w:num>
  <w:num w:numId="25" w16cid:durableId="1941447451">
    <w:abstractNumId w:val="11"/>
  </w:num>
  <w:num w:numId="26" w16cid:durableId="215700989">
    <w:abstractNumId w:val="19"/>
  </w:num>
  <w:num w:numId="27" w16cid:durableId="2461121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efaultTabStop w:val="720"/>
  <w:characterSpacingControl w:val="doNotCompress"/>
  <w:hdrShapeDefaults>
    <o:shapedefaults v:ext="edit" spidmax="2175"/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061F"/>
    <w:rsid w:val="00000D30"/>
    <w:rsid w:val="00002AFB"/>
    <w:rsid w:val="0001065E"/>
    <w:rsid w:val="00021465"/>
    <w:rsid w:val="00022268"/>
    <w:rsid w:val="0003654D"/>
    <w:rsid w:val="00041EBC"/>
    <w:rsid w:val="00042FA3"/>
    <w:rsid w:val="0004462C"/>
    <w:rsid w:val="00053E5F"/>
    <w:rsid w:val="00060E39"/>
    <w:rsid w:val="00062B9C"/>
    <w:rsid w:val="00065CDF"/>
    <w:rsid w:val="0007343B"/>
    <w:rsid w:val="00073DF3"/>
    <w:rsid w:val="000857BF"/>
    <w:rsid w:val="000870DE"/>
    <w:rsid w:val="00095C4D"/>
    <w:rsid w:val="00096C99"/>
    <w:rsid w:val="000A0349"/>
    <w:rsid w:val="000A3704"/>
    <w:rsid w:val="000A4FFE"/>
    <w:rsid w:val="000B27BB"/>
    <w:rsid w:val="000C0B5D"/>
    <w:rsid w:val="000C11E5"/>
    <w:rsid w:val="000C1BE1"/>
    <w:rsid w:val="000C2708"/>
    <w:rsid w:val="000C74D7"/>
    <w:rsid w:val="000D2ED4"/>
    <w:rsid w:val="000D55AB"/>
    <w:rsid w:val="000E76B0"/>
    <w:rsid w:val="000F5252"/>
    <w:rsid w:val="000F71B3"/>
    <w:rsid w:val="00100209"/>
    <w:rsid w:val="0010279A"/>
    <w:rsid w:val="00103018"/>
    <w:rsid w:val="00103BAB"/>
    <w:rsid w:val="00106384"/>
    <w:rsid w:val="0010787D"/>
    <w:rsid w:val="001079D3"/>
    <w:rsid w:val="0011047B"/>
    <w:rsid w:val="00112532"/>
    <w:rsid w:val="00112B0D"/>
    <w:rsid w:val="00117638"/>
    <w:rsid w:val="0012346B"/>
    <w:rsid w:val="00141083"/>
    <w:rsid w:val="00142A96"/>
    <w:rsid w:val="001467DE"/>
    <w:rsid w:val="00151869"/>
    <w:rsid w:val="0015382F"/>
    <w:rsid w:val="00153864"/>
    <w:rsid w:val="001629D2"/>
    <w:rsid w:val="00171433"/>
    <w:rsid w:val="001718CA"/>
    <w:rsid w:val="001735EF"/>
    <w:rsid w:val="00175ACD"/>
    <w:rsid w:val="001850E4"/>
    <w:rsid w:val="00185279"/>
    <w:rsid w:val="00185805"/>
    <w:rsid w:val="0019382F"/>
    <w:rsid w:val="00194803"/>
    <w:rsid w:val="0019553A"/>
    <w:rsid w:val="001A24CF"/>
    <w:rsid w:val="001A3D54"/>
    <w:rsid w:val="001A4CF3"/>
    <w:rsid w:val="001A6B3E"/>
    <w:rsid w:val="001A772B"/>
    <w:rsid w:val="001A7B0A"/>
    <w:rsid w:val="001B392B"/>
    <w:rsid w:val="001B4C4A"/>
    <w:rsid w:val="001B67D2"/>
    <w:rsid w:val="001C2723"/>
    <w:rsid w:val="001C5943"/>
    <w:rsid w:val="001C618A"/>
    <w:rsid w:val="001C7CE8"/>
    <w:rsid w:val="001D3058"/>
    <w:rsid w:val="001D328A"/>
    <w:rsid w:val="001D76C4"/>
    <w:rsid w:val="001E0436"/>
    <w:rsid w:val="001E183D"/>
    <w:rsid w:val="001E18BD"/>
    <w:rsid w:val="001E38F8"/>
    <w:rsid w:val="001E4A24"/>
    <w:rsid w:val="001E62F9"/>
    <w:rsid w:val="001F4567"/>
    <w:rsid w:val="001F58EB"/>
    <w:rsid w:val="00200C43"/>
    <w:rsid w:val="002055E6"/>
    <w:rsid w:val="0022452B"/>
    <w:rsid w:val="002254C7"/>
    <w:rsid w:val="002267B3"/>
    <w:rsid w:val="00226FEF"/>
    <w:rsid w:val="00246F50"/>
    <w:rsid w:val="00254259"/>
    <w:rsid w:val="00265516"/>
    <w:rsid w:val="002766A0"/>
    <w:rsid w:val="002768B5"/>
    <w:rsid w:val="00276E63"/>
    <w:rsid w:val="00280582"/>
    <w:rsid w:val="00281C02"/>
    <w:rsid w:val="0028760C"/>
    <w:rsid w:val="00290F9F"/>
    <w:rsid w:val="002A08F4"/>
    <w:rsid w:val="002A7A0C"/>
    <w:rsid w:val="002B0275"/>
    <w:rsid w:val="002B27D6"/>
    <w:rsid w:val="002B54AA"/>
    <w:rsid w:val="002B5E0C"/>
    <w:rsid w:val="002B7370"/>
    <w:rsid w:val="002B7C9C"/>
    <w:rsid w:val="002C19E6"/>
    <w:rsid w:val="002C5123"/>
    <w:rsid w:val="002D10FC"/>
    <w:rsid w:val="002D3E16"/>
    <w:rsid w:val="002E1DA6"/>
    <w:rsid w:val="002E6955"/>
    <w:rsid w:val="002F3C49"/>
    <w:rsid w:val="002F7F4E"/>
    <w:rsid w:val="00303A5F"/>
    <w:rsid w:val="003054EF"/>
    <w:rsid w:val="00306F5A"/>
    <w:rsid w:val="00311544"/>
    <w:rsid w:val="00315360"/>
    <w:rsid w:val="003203A1"/>
    <w:rsid w:val="00333188"/>
    <w:rsid w:val="00333EE9"/>
    <w:rsid w:val="0033634F"/>
    <w:rsid w:val="00351787"/>
    <w:rsid w:val="0035225A"/>
    <w:rsid w:val="00352ED7"/>
    <w:rsid w:val="00353454"/>
    <w:rsid w:val="0035737E"/>
    <w:rsid w:val="003614B3"/>
    <w:rsid w:val="00363153"/>
    <w:rsid w:val="0036548C"/>
    <w:rsid w:val="00365A30"/>
    <w:rsid w:val="00373A36"/>
    <w:rsid w:val="00374F09"/>
    <w:rsid w:val="00377084"/>
    <w:rsid w:val="0038160B"/>
    <w:rsid w:val="00382EA4"/>
    <w:rsid w:val="00384BAD"/>
    <w:rsid w:val="00391413"/>
    <w:rsid w:val="003931C5"/>
    <w:rsid w:val="00395954"/>
    <w:rsid w:val="003A10E3"/>
    <w:rsid w:val="003A67AF"/>
    <w:rsid w:val="003A7596"/>
    <w:rsid w:val="003B4B0E"/>
    <w:rsid w:val="003B6A6F"/>
    <w:rsid w:val="003C32B4"/>
    <w:rsid w:val="003D0D32"/>
    <w:rsid w:val="003D1974"/>
    <w:rsid w:val="003D2C39"/>
    <w:rsid w:val="003D5659"/>
    <w:rsid w:val="003E00EC"/>
    <w:rsid w:val="003E2A6C"/>
    <w:rsid w:val="003E7B26"/>
    <w:rsid w:val="003F4AB5"/>
    <w:rsid w:val="003F5252"/>
    <w:rsid w:val="004019A4"/>
    <w:rsid w:val="00401DD7"/>
    <w:rsid w:val="00402B06"/>
    <w:rsid w:val="0040753C"/>
    <w:rsid w:val="0041427F"/>
    <w:rsid w:val="0041611F"/>
    <w:rsid w:val="00416143"/>
    <w:rsid w:val="00420CAA"/>
    <w:rsid w:val="00425E4F"/>
    <w:rsid w:val="0042616F"/>
    <w:rsid w:val="00431511"/>
    <w:rsid w:val="0043312F"/>
    <w:rsid w:val="00436084"/>
    <w:rsid w:val="004638F1"/>
    <w:rsid w:val="00476B60"/>
    <w:rsid w:val="00485C08"/>
    <w:rsid w:val="00486D9A"/>
    <w:rsid w:val="004A37AA"/>
    <w:rsid w:val="004A3FB5"/>
    <w:rsid w:val="004A5ACF"/>
    <w:rsid w:val="004B0CC6"/>
    <w:rsid w:val="004B14E5"/>
    <w:rsid w:val="004B5829"/>
    <w:rsid w:val="004C0A44"/>
    <w:rsid w:val="004C53B5"/>
    <w:rsid w:val="004C6523"/>
    <w:rsid w:val="004E7041"/>
    <w:rsid w:val="004F0CB7"/>
    <w:rsid w:val="004F32A1"/>
    <w:rsid w:val="004F4D61"/>
    <w:rsid w:val="004F60D2"/>
    <w:rsid w:val="004F6D7C"/>
    <w:rsid w:val="005124BC"/>
    <w:rsid w:val="00522821"/>
    <w:rsid w:val="00524314"/>
    <w:rsid w:val="005277B1"/>
    <w:rsid w:val="005325F6"/>
    <w:rsid w:val="00535B91"/>
    <w:rsid w:val="00537050"/>
    <w:rsid w:val="00537579"/>
    <w:rsid w:val="005428E9"/>
    <w:rsid w:val="005432C0"/>
    <w:rsid w:val="00550E9B"/>
    <w:rsid w:val="00551831"/>
    <w:rsid w:val="00553454"/>
    <w:rsid w:val="005562D7"/>
    <w:rsid w:val="0055658C"/>
    <w:rsid w:val="00562FB7"/>
    <w:rsid w:val="00566BC8"/>
    <w:rsid w:val="00573287"/>
    <w:rsid w:val="00574B44"/>
    <w:rsid w:val="00574DDF"/>
    <w:rsid w:val="00580E16"/>
    <w:rsid w:val="00583CB7"/>
    <w:rsid w:val="005905D6"/>
    <w:rsid w:val="00595245"/>
    <w:rsid w:val="00595831"/>
    <w:rsid w:val="005A3740"/>
    <w:rsid w:val="005A462E"/>
    <w:rsid w:val="005A5C88"/>
    <w:rsid w:val="005A5CA0"/>
    <w:rsid w:val="005B405C"/>
    <w:rsid w:val="005B4DF2"/>
    <w:rsid w:val="005C0363"/>
    <w:rsid w:val="005C383F"/>
    <w:rsid w:val="005C428F"/>
    <w:rsid w:val="005C693A"/>
    <w:rsid w:val="005D031B"/>
    <w:rsid w:val="005D0834"/>
    <w:rsid w:val="005E0893"/>
    <w:rsid w:val="005E1326"/>
    <w:rsid w:val="005E40DD"/>
    <w:rsid w:val="005E4185"/>
    <w:rsid w:val="005E49D9"/>
    <w:rsid w:val="005E731A"/>
    <w:rsid w:val="005F44CF"/>
    <w:rsid w:val="005F793E"/>
    <w:rsid w:val="005F79EE"/>
    <w:rsid w:val="00600453"/>
    <w:rsid w:val="006040EC"/>
    <w:rsid w:val="00614373"/>
    <w:rsid w:val="006155B0"/>
    <w:rsid w:val="00616645"/>
    <w:rsid w:val="00617329"/>
    <w:rsid w:val="0061785B"/>
    <w:rsid w:val="006230AF"/>
    <w:rsid w:val="0062387C"/>
    <w:rsid w:val="00630F94"/>
    <w:rsid w:val="006317DC"/>
    <w:rsid w:val="0063199D"/>
    <w:rsid w:val="00651631"/>
    <w:rsid w:val="006520FB"/>
    <w:rsid w:val="00656F70"/>
    <w:rsid w:val="006573DF"/>
    <w:rsid w:val="0066084A"/>
    <w:rsid w:val="00660E04"/>
    <w:rsid w:val="00670DDE"/>
    <w:rsid w:val="00671036"/>
    <w:rsid w:val="00683A78"/>
    <w:rsid w:val="00683E53"/>
    <w:rsid w:val="00687031"/>
    <w:rsid w:val="00692096"/>
    <w:rsid w:val="00693526"/>
    <w:rsid w:val="00695648"/>
    <w:rsid w:val="00695CDA"/>
    <w:rsid w:val="006A71E2"/>
    <w:rsid w:val="006A738F"/>
    <w:rsid w:val="006B191F"/>
    <w:rsid w:val="006B5844"/>
    <w:rsid w:val="006B6C10"/>
    <w:rsid w:val="006C6393"/>
    <w:rsid w:val="006C79AE"/>
    <w:rsid w:val="006D0B37"/>
    <w:rsid w:val="006D2C5C"/>
    <w:rsid w:val="006D3AF0"/>
    <w:rsid w:val="006D4695"/>
    <w:rsid w:val="006D6DBB"/>
    <w:rsid w:val="006D7686"/>
    <w:rsid w:val="006E2787"/>
    <w:rsid w:val="006E2CF1"/>
    <w:rsid w:val="006E5E80"/>
    <w:rsid w:val="006E787B"/>
    <w:rsid w:val="006F19E4"/>
    <w:rsid w:val="006F4A16"/>
    <w:rsid w:val="007004E0"/>
    <w:rsid w:val="0070461F"/>
    <w:rsid w:val="00711D15"/>
    <w:rsid w:val="00716139"/>
    <w:rsid w:val="0072551D"/>
    <w:rsid w:val="00730A53"/>
    <w:rsid w:val="007341DC"/>
    <w:rsid w:val="00740882"/>
    <w:rsid w:val="007542B6"/>
    <w:rsid w:val="00756104"/>
    <w:rsid w:val="007567D6"/>
    <w:rsid w:val="007648A1"/>
    <w:rsid w:val="0076773D"/>
    <w:rsid w:val="00772EE1"/>
    <w:rsid w:val="00774396"/>
    <w:rsid w:val="0077762B"/>
    <w:rsid w:val="00785E59"/>
    <w:rsid w:val="0078658D"/>
    <w:rsid w:val="007912D5"/>
    <w:rsid w:val="00791543"/>
    <w:rsid w:val="0079375B"/>
    <w:rsid w:val="007952DB"/>
    <w:rsid w:val="00796694"/>
    <w:rsid w:val="00796A77"/>
    <w:rsid w:val="007972BF"/>
    <w:rsid w:val="00797CD0"/>
    <w:rsid w:val="007A4AE3"/>
    <w:rsid w:val="007B1FC5"/>
    <w:rsid w:val="007B233F"/>
    <w:rsid w:val="007C7E26"/>
    <w:rsid w:val="007D0CF0"/>
    <w:rsid w:val="007D465F"/>
    <w:rsid w:val="007E0AC7"/>
    <w:rsid w:val="007E3BB6"/>
    <w:rsid w:val="007E7901"/>
    <w:rsid w:val="007F5BD7"/>
    <w:rsid w:val="00801640"/>
    <w:rsid w:val="00801CF4"/>
    <w:rsid w:val="0080208E"/>
    <w:rsid w:val="008044F0"/>
    <w:rsid w:val="008054B8"/>
    <w:rsid w:val="00812F48"/>
    <w:rsid w:val="008166EF"/>
    <w:rsid w:val="008172B8"/>
    <w:rsid w:val="00835606"/>
    <w:rsid w:val="008360CF"/>
    <w:rsid w:val="008363F5"/>
    <w:rsid w:val="008364E3"/>
    <w:rsid w:val="00841668"/>
    <w:rsid w:val="008436AF"/>
    <w:rsid w:val="008472A2"/>
    <w:rsid w:val="00857BBA"/>
    <w:rsid w:val="0086526D"/>
    <w:rsid w:val="0087003F"/>
    <w:rsid w:val="00870416"/>
    <w:rsid w:val="00877678"/>
    <w:rsid w:val="008823BF"/>
    <w:rsid w:val="008824A5"/>
    <w:rsid w:val="008842A7"/>
    <w:rsid w:val="00886473"/>
    <w:rsid w:val="008923E5"/>
    <w:rsid w:val="008A2307"/>
    <w:rsid w:val="008A2B8C"/>
    <w:rsid w:val="008B3828"/>
    <w:rsid w:val="008B3F59"/>
    <w:rsid w:val="008B4FA3"/>
    <w:rsid w:val="008C0946"/>
    <w:rsid w:val="008C094B"/>
    <w:rsid w:val="008C1380"/>
    <w:rsid w:val="008C616E"/>
    <w:rsid w:val="008C684C"/>
    <w:rsid w:val="008C7C7E"/>
    <w:rsid w:val="008E4DBB"/>
    <w:rsid w:val="008E73EE"/>
    <w:rsid w:val="008E758C"/>
    <w:rsid w:val="008F0A54"/>
    <w:rsid w:val="00905692"/>
    <w:rsid w:val="009116CD"/>
    <w:rsid w:val="00911DCF"/>
    <w:rsid w:val="0092105D"/>
    <w:rsid w:val="0092194D"/>
    <w:rsid w:val="009222E9"/>
    <w:rsid w:val="009259BB"/>
    <w:rsid w:val="009259CF"/>
    <w:rsid w:val="009339B9"/>
    <w:rsid w:val="009352DC"/>
    <w:rsid w:val="00936CF9"/>
    <w:rsid w:val="00937E31"/>
    <w:rsid w:val="00942A13"/>
    <w:rsid w:val="00945402"/>
    <w:rsid w:val="0095000D"/>
    <w:rsid w:val="00951397"/>
    <w:rsid w:val="00952EE2"/>
    <w:rsid w:val="00954D93"/>
    <w:rsid w:val="00956A85"/>
    <w:rsid w:val="00960261"/>
    <w:rsid w:val="00960684"/>
    <w:rsid w:val="009613A3"/>
    <w:rsid w:val="00963A7D"/>
    <w:rsid w:val="00964827"/>
    <w:rsid w:val="00973B7D"/>
    <w:rsid w:val="0097548D"/>
    <w:rsid w:val="009849E8"/>
    <w:rsid w:val="00986104"/>
    <w:rsid w:val="00991A0F"/>
    <w:rsid w:val="009A4BC5"/>
    <w:rsid w:val="009A7BA3"/>
    <w:rsid w:val="009B13D9"/>
    <w:rsid w:val="009D060A"/>
    <w:rsid w:val="009D45B4"/>
    <w:rsid w:val="009D5125"/>
    <w:rsid w:val="009D577C"/>
    <w:rsid w:val="009E13CD"/>
    <w:rsid w:val="009E1957"/>
    <w:rsid w:val="009E2424"/>
    <w:rsid w:val="009E4488"/>
    <w:rsid w:val="009E479A"/>
    <w:rsid w:val="009F061F"/>
    <w:rsid w:val="009F0C5C"/>
    <w:rsid w:val="00A03A8F"/>
    <w:rsid w:val="00A044AA"/>
    <w:rsid w:val="00A10F4A"/>
    <w:rsid w:val="00A11BD6"/>
    <w:rsid w:val="00A21738"/>
    <w:rsid w:val="00A27941"/>
    <w:rsid w:val="00A309EE"/>
    <w:rsid w:val="00A30D6F"/>
    <w:rsid w:val="00A368BC"/>
    <w:rsid w:val="00A54D80"/>
    <w:rsid w:val="00A70ADC"/>
    <w:rsid w:val="00A73188"/>
    <w:rsid w:val="00A80DD1"/>
    <w:rsid w:val="00A83AD1"/>
    <w:rsid w:val="00A84DD4"/>
    <w:rsid w:val="00A8571F"/>
    <w:rsid w:val="00A95E8E"/>
    <w:rsid w:val="00A969F5"/>
    <w:rsid w:val="00AA60F8"/>
    <w:rsid w:val="00AA693D"/>
    <w:rsid w:val="00AB3252"/>
    <w:rsid w:val="00AD04E5"/>
    <w:rsid w:val="00AD187D"/>
    <w:rsid w:val="00AE1210"/>
    <w:rsid w:val="00AE53A2"/>
    <w:rsid w:val="00AF0611"/>
    <w:rsid w:val="00AF0631"/>
    <w:rsid w:val="00AF24D6"/>
    <w:rsid w:val="00AF52D0"/>
    <w:rsid w:val="00B00110"/>
    <w:rsid w:val="00B03546"/>
    <w:rsid w:val="00B041F1"/>
    <w:rsid w:val="00B07448"/>
    <w:rsid w:val="00B2335C"/>
    <w:rsid w:val="00B25865"/>
    <w:rsid w:val="00B26DF1"/>
    <w:rsid w:val="00B27430"/>
    <w:rsid w:val="00B3376A"/>
    <w:rsid w:val="00B357AC"/>
    <w:rsid w:val="00B447F9"/>
    <w:rsid w:val="00B51889"/>
    <w:rsid w:val="00B56DF7"/>
    <w:rsid w:val="00B6348A"/>
    <w:rsid w:val="00B71A5F"/>
    <w:rsid w:val="00B76026"/>
    <w:rsid w:val="00B7661B"/>
    <w:rsid w:val="00B80F39"/>
    <w:rsid w:val="00B811D3"/>
    <w:rsid w:val="00B904DD"/>
    <w:rsid w:val="00B90A05"/>
    <w:rsid w:val="00B941E8"/>
    <w:rsid w:val="00BA0110"/>
    <w:rsid w:val="00BA4A5D"/>
    <w:rsid w:val="00BA525E"/>
    <w:rsid w:val="00BB06C9"/>
    <w:rsid w:val="00BB0752"/>
    <w:rsid w:val="00BB3109"/>
    <w:rsid w:val="00BB69C0"/>
    <w:rsid w:val="00BC0725"/>
    <w:rsid w:val="00BD6779"/>
    <w:rsid w:val="00BD7AA5"/>
    <w:rsid w:val="00BF7A62"/>
    <w:rsid w:val="00C002AF"/>
    <w:rsid w:val="00C05D06"/>
    <w:rsid w:val="00C06B1E"/>
    <w:rsid w:val="00C075B2"/>
    <w:rsid w:val="00C10E8C"/>
    <w:rsid w:val="00C1394D"/>
    <w:rsid w:val="00C2158A"/>
    <w:rsid w:val="00C22CF8"/>
    <w:rsid w:val="00C242A9"/>
    <w:rsid w:val="00C27294"/>
    <w:rsid w:val="00C363DA"/>
    <w:rsid w:val="00C3702A"/>
    <w:rsid w:val="00C37434"/>
    <w:rsid w:val="00C41BE4"/>
    <w:rsid w:val="00C4489E"/>
    <w:rsid w:val="00C45ABD"/>
    <w:rsid w:val="00C46ECB"/>
    <w:rsid w:val="00C504BA"/>
    <w:rsid w:val="00C51324"/>
    <w:rsid w:val="00C514D6"/>
    <w:rsid w:val="00C533FE"/>
    <w:rsid w:val="00C55D54"/>
    <w:rsid w:val="00C574E0"/>
    <w:rsid w:val="00C57522"/>
    <w:rsid w:val="00C661D8"/>
    <w:rsid w:val="00C71B5C"/>
    <w:rsid w:val="00C72C2D"/>
    <w:rsid w:val="00C73B70"/>
    <w:rsid w:val="00C85BD8"/>
    <w:rsid w:val="00C94426"/>
    <w:rsid w:val="00CA4293"/>
    <w:rsid w:val="00CA47BA"/>
    <w:rsid w:val="00CA7066"/>
    <w:rsid w:val="00CA7524"/>
    <w:rsid w:val="00CA7977"/>
    <w:rsid w:val="00CC7A0D"/>
    <w:rsid w:val="00CD1615"/>
    <w:rsid w:val="00CD6201"/>
    <w:rsid w:val="00CE748D"/>
    <w:rsid w:val="00CE7684"/>
    <w:rsid w:val="00CF36AB"/>
    <w:rsid w:val="00CF64BF"/>
    <w:rsid w:val="00D03FB9"/>
    <w:rsid w:val="00D055F2"/>
    <w:rsid w:val="00D07C29"/>
    <w:rsid w:val="00D07E2B"/>
    <w:rsid w:val="00D07E62"/>
    <w:rsid w:val="00D11516"/>
    <w:rsid w:val="00D21F32"/>
    <w:rsid w:val="00D30B34"/>
    <w:rsid w:val="00D33964"/>
    <w:rsid w:val="00D3595F"/>
    <w:rsid w:val="00D37001"/>
    <w:rsid w:val="00D429BC"/>
    <w:rsid w:val="00D52857"/>
    <w:rsid w:val="00D52F75"/>
    <w:rsid w:val="00D546E6"/>
    <w:rsid w:val="00D5754E"/>
    <w:rsid w:val="00D57ED5"/>
    <w:rsid w:val="00D61C47"/>
    <w:rsid w:val="00D6614C"/>
    <w:rsid w:val="00D7639E"/>
    <w:rsid w:val="00D77E41"/>
    <w:rsid w:val="00D805AB"/>
    <w:rsid w:val="00D865A6"/>
    <w:rsid w:val="00D93014"/>
    <w:rsid w:val="00D952D1"/>
    <w:rsid w:val="00D95C0E"/>
    <w:rsid w:val="00D967CD"/>
    <w:rsid w:val="00D96860"/>
    <w:rsid w:val="00D9784E"/>
    <w:rsid w:val="00DA02FC"/>
    <w:rsid w:val="00DA0669"/>
    <w:rsid w:val="00DB1931"/>
    <w:rsid w:val="00DB6EAC"/>
    <w:rsid w:val="00DC66E9"/>
    <w:rsid w:val="00DC6F3B"/>
    <w:rsid w:val="00DD7136"/>
    <w:rsid w:val="00DD7893"/>
    <w:rsid w:val="00DE1200"/>
    <w:rsid w:val="00DE2401"/>
    <w:rsid w:val="00DE293B"/>
    <w:rsid w:val="00DE31F2"/>
    <w:rsid w:val="00DE48C3"/>
    <w:rsid w:val="00DF6A71"/>
    <w:rsid w:val="00E05577"/>
    <w:rsid w:val="00E05D8C"/>
    <w:rsid w:val="00E06259"/>
    <w:rsid w:val="00E16E3F"/>
    <w:rsid w:val="00E21335"/>
    <w:rsid w:val="00E253BD"/>
    <w:rsid w:val="00E315D4"/>
    <w:rsid w:val="00E33F26"/>
    <w:rsid w:val="00E36F0E"/>
    <w:rsid w:val="00E40DDC"/>
    <w:rsid w:val="00E439C1"/>
    <w:rsid w:val="00E45B5D"/>
    <w:rsid w:val="00E51E98"/>
    <w:rsid w:val="00E55B8B"/>
    <w:rsid w:val="00E56C2D"/>
    <w:rsid w:val="00E60E90"/>
    <w:rsid w:val="00E617F1"/>
    <w:rsid w:val="00E73E04"/>
    <w:rsid w:val="00E8778F"/>
    <w:rsid w:val="00EA1A4D"/>
    <w:rsid w:val="00EA2305"/>
    <w:rsid w:val="00EA344C"/>
    <w:rsid w:val="00EA6622"/>
    <w:rsid w:val="00EB2C54"/>
    <w:rsid w:val="00EB453F"/>
    <w:rsid w:val="00EB4E6A"/>
    <w:rsid w:val="00EB6970"/>
    <w:rsid w:val="00EB7218"/>
    <w:rsid w:val="00EC0BC5"/>
    <w:rsid w:val="00EC19EE"/>
    <w:rsid w:val="00EC2E57"/>
    <w:rsid w:val="00EC2E76"/>
    <w:rsid w:val="00EC66CE"/>
    <w:rsid w:val="00EC6727"/>
    <w:rsid w:val="00ED3FDF"/>
    <w:rsid w:val="00ED49E9"/>
    <w:rsid w:val="00ED6876"/>
    <w:rsid w:val="00EE7C20"/>
    <w:rsid w:val="00EF4278"/>
    <w:rsid w:val="00EF73B8"/>
    <w:rsid w:val="00F03006"/>
    <w:rsid w:val="00F04D16"/>
    <w:rsid w:val="00F07351"/>
    <w:rsid w:val="00F15204"/>
    <w:rsid w:val="00F16F9E"/>
    <w:rsid w:val="00F2240B"/>
    <w:rsid w:val="00F32C35"/>
    <w:rsid w:val="00F354D5"/>
    <w:rsid w:val="00F3606A"/>
    <w:rsid w:val="00F44525"/>
    <w:rsid w:val="00F47F43"/>
    <w:rsid w:val="00F50490"/>
    <w:rsid w:val="00F5153C"/>
    <w:rsid w:val="00F5416B"/>
    <w:rsid w:val="00F55CBE"/>
    <w:rsid w:val="00F60891"/>
    <w:rsid w:val="00F65956"/>
    <w:rsid w:val="00F675E1"/>
    <w:rsid w:val="00F71D0D"/>
    <w:rsid w:val="00F760E8"/>
    <w:rsid w:val="00F77F03"/>
    <w:rsid w:val="00F945EF"/>
    <w:rsid w:val="00F9696F"/>
    <w:rsid w:val="00F975C4"/>
    <w:rsid w:val="00FA4DBD"/>
    <w:rsid w:val="00FA51B3"/>
    <w:rsid w:val="00FA6EE3"/>
    <w:rsid w:val="00FB0E39"/>
    <w:rsid w:val="00FB1EAC"/>
    <w:rsid w:val="00FB45F1"/>
    <w:rsid w:val="00FC4DE9"/>
    <w:rsid w:val="00FD0320"/>
    <w:rsid w:val="00FD19A1"/>
    <w:rsid w:val="00FE0191"/>
    <w:rsid w:val="00FE6ACB"/>
    <w:rsid w:val="00FF08BA"/>
    <w:rsid w:val="00FF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5"/>
    <o:shapelayout v:ext="edit">
      <o:idmap v:ext="edit" data="2"/>
    </o:shapelayout>
  </w:shapeDefaults>
  <w:decimalSymbol w:val="."/>
  <w:listSeparator w:val=","/>
  <w14:docId w14:val="661A371C"/>
  <w15:docId w15:val="{F944458E-D5D4-4B78-961E-3247A436E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51D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328A"/>
    <w:pPr>
      <w:keepNext/>
      <w:keepLines/>
      <w:spacing w:before="400" w:after="40" w:line="240" w:lineRule="auto"/>
      <w:outlineLvl w:val="0"/>
    </w:pPr>
    <w:rPr>
      <w:rFonts w:ascii="Calibri Light" w:eastAsia="SimSun" w:hAnsi="Calibri Light" w:cs="Times New Roman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328A"/>
    <w:pPr>
      <w:keepNext/>
      <w:keepLines/>
      <w:spacing w:before="40" w:after="0" w:line="240" w:lineRule="auto"/>
      <w:outlineLvl w:val="1"/>
    </w:pPr>
    <w:rPr>
      <w:rFonts w:ascii="Calibri Light" w:eastAsia="SimSun" w:hAnsi="Calibri Light" w:cs="Times New Roman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328A"/>
    <w:pPr>
      <w:keepNext/>
      <w:keepLines/>
      <w:spacing w:before="40" w:after="0" w:line="240" w:lineRule="auto"/>
      <w:outlineLvl w:val="2"/>
    </w:pPr>
    <w:rPr>
      <w:rFonts w:ascii="Calibri Light" w:eastAsia="SimSun" w:hAnsi="Calibri Light" w:cs="Times New Roman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D328A"/>
    <w:pPr>
      <w:keepNext/>
      <w:keepLines/>
      <w:spacing w:before="40" w:after="0"/>
      <w:outlineLvl w:val="3"/>
    </w:pPr>
    <w:rPr>
      <w:rFonts w:ascii="Calibri Light" w:eastAsia="SimSun" w:hAnsi="Calibri Light" w:cs="Times New Roman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D328A"/>
    <w:pPr>
      <w:keepNext/>
      <w:keepLines/>
      <w:spacing w:before="40" w:after="0"/>
      <w:outlineLvl w:val="4"/>
    </w:pPr>
    <w:rPr>
      <w:rFonts w:ascii="Calibri Light" w:eastAsia="SimSun" w:hAnsi="Calibri Light" w:cs="Times New Roman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D328A"/>
    <w:pPr>
      <w:keepNext/>
      <w:keepLines/>
      <w:spacing w:before="40" w:after="0"/>
      <w:outlineLvl w:val="5"/>
    </w:pPr>
    <w:rPr>
      <w:rFonts w:ascii="Calibri Light" w:eastAsia="SimSun" w:hAnsi="Calibri Light" w:cs="Times New Roman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328A"/>
    <w:pPr>
      <w:keepNext/>
      <w:keepLines/>
      <w:spacing w:before="40" w:after="0"/>
      <w:outlineLvl w:val="6"/>
    </w:pPr>
    <w:rPr>
      <w:rFonts w:ascii="Calibri Light" w:eastAsia="SimSun" w:hAnsi="Calibri Light" w:cs="Times New Roman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328A"/>
    <w:pPr>
      <w:keepNext/>
      <w:keepLines/>
      <w:spacing w:before="40" w:after="0"/>
      <w:outlineLvl w:val="7"/>
    </w:pPr>
    <w:rPr>
      <w:rFonts w:ascii="Calibri Light" w:eastAsia="SimSun" w:hAnsi="Calibri Light" w:cs="Times New Roman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328A"/>
    <w:pPr>
      <w:keepNext/>
      <w:keepLines/>
      <w:spacing w:before="40" w:after="0"/>
      <w:outlineLvl w:val="8"/>
    </w:pPr>
    <w:rPr>
      <w:rFonts w:ascii="Calibri Light" w:eastAsia="SimSun" w:hAnsi="Calibri Light" w:cs="Times New Roman"/>
      <w:i/>
      <w:iCs/>
      <w:color w:val="1F4E7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D328A"/>
    <w:pPr>
      <w:spacing w:after="0" w:line="204" w:lineRule="auto"/>
      <w:contextualSpacing/>
    </w:pPr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character" w:customStyle="1" w:styleId="TitleChar">
    <w:name w:val="Title Char"/>
    <w:link w:val="Title"/>
    <w:uiPriority w:val="10"/>
    <w:rsid w:val="001D328A"/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328A"/>
    <w:pPr>
      <w:numPr>
        <w:ilvl w:val="1"/>
      </w:numPr>
      <w:spacing w:after="240" w:line="240" w:lineRule="auto"/>
    </w:pPr>
    <w:rPr>
      <w:rFonts w:ascii="Calibri Light" w:eastAsia="SimSun" w:hAnsi="Calibri Light" w:cs="Times New Roman"/>
      <w:color w:val="5B9BD5"/>
      <w:sz w:val="28"/>
      <w:szCs w:val="28"/>
    </w:rPr>
  </w:style>
  <w:style w:type="character" w:customStyle="1" w:styleId="SubtitleChar">
    <w:name w:val="Subtitle Char"/>
    <w:link w:val="Subtitle"/>
    <w:uiPriority w:val="11"/>
    <w:rsid w:val="001D328A"/>
    <w:rPr>
      <w:rFonts w:ascii="Calibri Light" w:eastAsia="SimSun" w:hAnsi="Calibri Light" w:cs="Times New Roman"/>
      <w:color w:val="5B9BD5"/>
      <w:sz w:val="28"/>
      <w:szCs w:val="28"/>
    </w:rPr>
  </w:style>
  <w:style w:type="character" w:customStyle="1" w:styleId="Heading1Char">
    <w:name w:val="Heading 1 Char"/>
    <w:link w:val="Heading1"/>
    <w:uiPriority w:val="9"/>
    <w:rsid w:val="001D328A"/>
    <w:rPr>
      <w:rFonts w:ascii="Calibri Light" w:eastAsia="SimSun" w:hAnsi="Calibri Light" w:cs="Times New Roman"/>
      <w:color w:val="1F4E79"/>
      <w:sz w:val="36"/>
      <w:szCs w:val="36"/>
    </w:rPr>
  </w:style>
  <w:style w:type="paragraph" w:styleId="Caption">
    <w:name w:val="caption"/>
    <w:basedOn w:val="Normal"/>
    <w:next w:val="Normal"/>
    <w:uiPriority w:val="35"/>
    <w:unhideWhenUsed/>
    <w:qFormat/>
    <w:rsid w:val="001D328A"/>
    <w:pPr>
      <w:spacing w:line="240" w:lineRule="auto"/>
    </w:pPr>
    <w:rPr>
      <w:b/>
      <w:bCs/>
      <w:smallCaps/>
      <w:color w:val="44546A"/>
    </w:rPr>
  </w:style>
  <w:style w:type="character" w:customStyle="1" w:styleId="Heading2Char">
    <w:name w:val="Heading 2 Char"/>
    <w:link w:val="Heading2"/>
    <w:uiPriority w:val="9"/>
    <w:rsid w:val="001D328A"/>
    <w:rPr>
      <w:rFonts w:ascii="Calibri Light" w:eastAsia="SimSun" w:hAnsi="Calibri Light" w:cs="Times New Roman"/>
      <w:color w:val="2E74B5"/>
      <w:sz w:val="32"/>
      <w:szCs w:val="32"/>
    </w:rPr>
  </w:style>
  <w:style w:type="character" w:styleId="Emphasis">
    <w:name w:val="Emphasis"/>
    <w:uiPriority w:val="20"/>
    <w:qFormat/>
    <w:rsid w:val="001D328A"/>
    <w:rPr>
      <w:i/>
      <w:iCs/>
    </w:rPr>
  </w:style>
  <w:style w:type="character" w:customStyle="1" w:styleId="Heading3Char">
    <w:name w:val="Heading 3 Char"/>
    <w:link w:val="Heading3"/>
    <w:uiPriority w:val="9"/>
    <w:rsid w:val="001D328A"/>
    <w:rPr>
      <w:rFonts w:ascii="Calibri Light" w:eastAsia="SimSun" w:hAnsi="Calibri Light" w:cs="Times New Roman"/>
      <w:color w:val="2E74B5"/>
      <w:sz w:val="28"/>
      <w:szCs w:val="28"/>
    </w:rPr>
  </w:style>
  <w:style w:type="character" w:styleId="PageNumber">
    <w:name w:val="page number"/>
    <w:uiPriority w:val="99"/>
    <w:rPr>
      <w:rFonts w:ascii="Corbel" w:hAnsi="Corbel"/>
      <w:color w:val="FF5C0B"/>
      <w:sz w:val="20"/>
    </w:rPr>
  </w:style>
  <w:style w:type="paragraph" w:styleId="Header">
    <w:name w:val="header"/>
    <w:basedOn w:val="Normal"/>
    <w:link w:val="HeaderChar"/>
    <w:uiPriority w:val="99"/>
    <w:pPr>
      <w:spacing w:after="60"/>
    </w:pPr>
    <w:rPr>
      <w:caps/>
      <w:color w:val="FF5C0B"/>
      <w:sz w:val="20"/>
    </w:rPr>
  </w:style>
  <w:style w:type="character" w:customStyle="1" w:styleId="HeaderChar">
    <w:name w:val="Header Char"/>
    <w:link w:val="Header"/>
    <w:uiPriority w:val="99"/>
    <w:rPr>
      <w:caps/>
      <w:color w:val="FF5C0B"/>
      <w:sz w:val="20"/>
    </w:rPr>
  </w:style>
  <w:style w:type="paragraph" w:customStyle="1" w:styleId="Name">
    <w:name w:val="Name"/>
    <w:basedOn w:val="Normal"/>
    <w:rPr>
      <w:color w:val="404040"/>
    </w:rPr>
  </w:style>
  <w:style w:type="paragraph" w:customStyle="1" w:styleId="SidebarTableText">
    <w:name w:val="Sidebar Table Text"/>
    <w:basedOn w:val="Normal"/>
    <w:rPr>
      <w:sz w:val="16"/>
    </w:rPr>
  </w:style>
  <w:style w:type="character" w:customStyle="1" w:styleId="Heading4Char">
    <w:name w:val="Heading 4 Char"/>
    <w:link w:val="Heading4"/>
    <w:uiPriority w:val="9"/>
    <w:rsid w:val="001D328A"/>
    <w:rPr>
      <w:rFonts w:ascii="Calibri Light" w:eastAsia="SimSun" w:hAnsi="Calibri Light" w:cs="Times New Roman"/>
      <w:color w:val="2E74B5"/>
      <w:sz w:val="24"/>
      <w:szCs w:val="24"/>
    </w:rPr>
  </w:style>
  <w:style w:type="character" w:customStyle="1" w:styleId="Heading5Char">
    <w:name w:val="Heading 5 Char"/>
    <w:link w:val="Heading5"/>
    <w:uiPriority w:val="9"/>
    <w:rsid w:val="001D328A"/>
    <w:rPr>
      <w:rFonts w:ascii="Calibri Light" w:eastAsia="SimSun" w:hAnsi="Calibri Light" w:cs="Times New Roman"/>
      <w:caps/>
      <w:color w:val="2E74B5"/>
    </w:rPr>
  </w:style>
  <w:style w:type="paragraph" w:customStyle="1" w:styleId="ContactInfo">
    <w:name w:val="Contact Info"/>
    <w:basedOn w:val="Normal"/>
    <w:pPr>
      <w:spacing w:after="120"/>
    </w:pPr>
    <w:rPr>
      <w:color w:val="808080"/>
      <w:sz w:val="16"/>
      <w:lang w:val="fr-FR"/>
    </w:rPr>
  </w:style>
  <w:style w:type="paragraph" w:customStyle="1" w:styleId="Caption2">
    <w:name w:val="Caption 2"/>
    <w:basedOn w:val="Normal"/>
    <w:pPr>
      <w:spacing w:after="0"/>
    </w:pPr>
    <w:rPr>
      <w:i/>
      <w:color w:val="7F7F7F"/>
      <w:sz w:val="16"/>
    </w:rPr>
  </w:style>
  <w:style w:type="paragraph" w:customStyle="1" w:styleId="Callout">
    <w:name w:val="Callout"/>
    <w:basedOn w:val="Normal"/>
    <w:pPr>
      <w:spacing w:before="40" w:after="0"/>
      <w:ind w:left="-216"/>
    </w:pPr>
    <w:rPr>
      <w:rFonts w:ascii="Trebuchet MS" w:hAnsi="Trebuchet MS"/>
      <w:color w:val="D9D9D9"/>
      <w:sz w:val="72"/>
    </w:rPr>
  </w:style>
  <w:style w:type="paragraph" w:customStyle="1" w:styleId="SidebarText">
    <w:name w:val="Sidebar Text"/>
    <w:basedOn w:val="Normal"/>
    <w:pPr>
      <w:ind w:left="-216" w:right="-144"/>
    </w:pPr>
    <w:rPr>
      <w:sz w:val="16"/>
    </w:rPr>
  </w:style>
  <w:style w:type="character" w:customStyle="1" w:styleId="Heading6Char">
    <w:name w:val="Heading 6 Char"/>
    <w:link w:val="Heading6"/>
    <w:uiPriority w:val="9"/>
    <w:rsid w:val="001D328A"/>
    <w:rPr>
      <w:rFonts w:ascii="Calibri Light" w:eastAsia="SimSun" w:hAnsi="Calibri Light" w:cs="Times New Roman"/>
      <w:i/>
      <w:iCs/>
      <w:caps/>
      <w:color w:val="1F4E79"/>
    </w:rPr>
  </w:style>
  <w:style w:type="paragraph" w:customStyle="1" w:styleId="Title-Back">
    <w:name w:val="Title-Back"/>
    <w:basedOn w:val="Normal"/>
    <w:pPr>
      <w:spacing w:before="120" w:after="0"/>
      <w:jc w:val="right"/>
    </w:pPr>
    <w:rPr>
      <w:rFonts w:ascii="Trebuchet MS" w:hAnsi="Trebuchet MS"/>
      <w:color w:val="FFFFFF"/>
      <w:sz w:val="56"/>
    </w:rPr>
  </w:style>
  <w:style w:type="paragraph" w:customStyle="1" w:styleId="Subtitle-Back">
    <w:name w:val="Subtitle-Back"/>
    <w:basedOn w:val="Normal"/>
    <w:pPr>
      <w:spacing w:after="1200"/>
      <w:jc w:val="right"/>
    </w:pPr>
    <w:rPr>
      <w:rFonts w:ascii="Trebuchet MS" w:hAnsi="Trebuchet MS"/>
      <w:color w:val="FFFFFF"/>
      <w:sz w:val="44"/>
    </w:rPr>
  </w:style>
  <w:style w:type="paragraph" w:customStyle="1" w:styleId="ReturnAddress">
    <w:name w:val="Return Address"/>
    <w:basedOn w:val="Normal"/>
    <w:pPr>
      <w:spacing w:after="240"/>
      <w:jc w:val="right"/>
    </w:pPr>
    <w:rPr>
      <w:color w:val="FFFFFF"/>
    </w:rPr>
  </w:style>
  <w:style w:type="paragraph" w:customStyle="1" w:styleId="Address">
    <w:name w:val="Address"/>
    <w:basedOn w:val="Normal"/>
    <w:pPr>
      <w:spacing w:after="0"/>
    </w:pPr>
    <w:rPr>
      <w:sz w:val="20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D328A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color w:val="262626"/>
      <w:sz w:val="16"/>
      <w:szCs w:val="16"/>
    </w:rPr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IssueNumber">
    <w:name w:val="Issue Number"/>
    <w:basedOn w:val="Header"/>
    <w:link w:val="IssueNumberChar"/>
    <w:pPr>
      <w:jc w:val="right"/>
    </w:pPr>
    <w:rPr>
      <w:caps w:val="0"/>
      <w:color w:val="808080"/>
    </w:rPr>
  </w:style>
  <w:style w:type="paragraph" w:styleId="NormalWeb">
    <w:name w:val="Normal (Web)"/>
    <w:basedOn w:val="Normal"/>
    <w:uiPriority w:val="99"/>
    <w:unhideWhenUsed/>
    <w:pPr>
      <w:spacing w:after="210" w:line="210" w:lineRule="atLeast"/>
      <w:jc w:val="both"/>
    </w:pPr>
    <w:rPr>
      <w:rFonts w:ascii="Times New Roman" w:hAnsi="Times New Roman" w:cs="Times New Roman"/>
      <w:sz w:val="17"/>
      <w:szCs w:val="17"/>
    </w:rPr>
  </w:style>
  <w:style w:type="paragraph" w:customStyle="1" w:styleId="Sidebarphoto">
    <w:name w:val="Sidebar photo"/>
    <w:basedOn w:val="Normal"/>
    <w:pPr>
      <w:spacing w:after="0"/>
      <w:ind w:left="-317"/>
    </w:pPr>
    <w:rPr>
      <w:noProof/>
      <w:sz w:val="12"/>
    </w:rPr>
  </w:style>
  <w:style w:type="character" w:customStyle="1" w:styleId="IssueNumberChar">
    <w:name w:val="Issue Number Char"/>
    <w:link w:val="IssueNumber"/>
    <w:rPr>
      <w:color w:val="808080"/>
      <w:sz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link w:val="Footer"/>
    <w:uiPriority w:val="99"/>
    <w:rPr>
      <w:color w:val="262626"/>
      <w:sz w:val="18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color w:val="262626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b/>
      <w:bCs/>
      <w:color w:val="262626"/>
      <w:sz w:val="20"/>
      <w:szCs w:val="20"/>
    </w:rPr>
  </w:style>
  <w:style w:type="character" w:styleId="FollowedHyperlink">
    <w:name w:val="FollowedHyperlink"/>
    <w:uiPriority w:val="99"/>
    <w:semiHidden/>
    <w:unhideWhenUsed/>
    <w:rPr>
      <w:color w:val="E3791C"/>
      <w:u w:val="single"/>
    </w:rPr>
  </w:style>
  <w:style w:type="character" w:styleId="Hyperlink">
    <w:name w:val="Hyperlink"/>
    <w:uiPriority w:val="99"/>
    <w:unhideWhenUsed/>
    <w:rPr>
      <w:color w:val="BC2700"/>
      <w:u w:val="single"/>
    </w:rPr>
  </w:style>
  <w:style w:type="paragraph" w:styleId="ListBullet">
    <w:name w:val="List Bullet"/>
    <w:basedOn w:val="Normal"/>
    <w:unhideWhenUsed/>
    <w:pPr>
      <w:numPr>
        <w:numId w:val="6"/>
      </w:numPr>
      <w:contextualSpacing/>
    </w:pPr>
    <w:rPr>
      <w:b/>
    </w:rPr>
  </w:style>
  <w:style w:type="paragraph" w:styleId="ListContinue">
    <w:name w:val="List Continue"/>
    <w:basedOn w:val="Normal"/>
    <w:unhideWhenUsed/>
    <w:pPr>
      <w:spacing w:after="120"/>
      <w:ind w:left="360"/>
    </w:pPr>
  </w:style>
  <w:style w:type="paragraph" w:customStyle="1" w:styleId="PageReference">
    <w:name w:val="Page Reference"/>
    <w:basedOn w:val="Normal"/>
    <w:pPr>
      <w:jc w:val="right"/>
    </w:pPr>
    <w:rPr>
      <w:color w:val="000000"/>
      <w:sz w:val="20"/>
    </w:rPr>
  </w:style>
  <w:style w:type="paragraph" w:customStyle="1" w:styleId="SidebarHighlightText">
    <w:name w:val="Sidebar Highlight Text"/>
    <w:basedOn w:val="Normal"/>
    <w:pPr>
      <w:spacing w:after="80"/>
      <w:ind w:left="-216"/>
    </w:pPr>
    <w:rPr>
      <w:rFonts w:ascii="Trebuchet MS" w:hAnsi="Trebuchet MS"/>
      <w:color w:val="595959"/>
      <w:sz w:val="24"/>
    </w:rPr>
  </w:style>
  <w:style w:type="character" w:styleId="Strong">
    <w:name w:val="Strong"/>
    <w:uiPriority w:val="22"/>
    <w:qFormat/>
    <w:rsid w:val="001D328A"/>
    <w:rPr>
      <w:b/>
      <w:bCs/>
    </w:rPr>
  </w:style>
  <w:style w:type="paragraph" w:customStyle="1" w:styleId="HeaderSpace">
    <w:name w:val="Header Space"/>
    <w:basedOn w:val="Normal"/>
    <w:pPr>
      <w:spacing w:after="60"/>
      <w:ind w:left="-230"/>
    </w:pPr>
  </w:style>
  <w:style w:type="paragraph" w:styleId="ListNumber">
    <w:name w:val="List Number"/>
    <w:basedOn w:val="Normal"/>
    <w:uiPriority w:val="99"/>
    <w:unhideWhenUsed/>
    <w:pPr>
      <w:numPr>
        <w:numId w:val="3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7"/>
      </w:numPr>
      <w:spacing w:after="60"/>
    </w:pPr>
  </w:style>
  <w:style w:type="paragraph" w:customStyle="1" w:styleId="SidebarHeading">
    <w:name w:val="Sidebar Heading"/>
    <w:basedOn w:val="Normal"/>
    <w:pPr>
      <w:spacing w:before="120" w:after="0"/>
      <w:ind w:left="-216" w:right="-144"/>
    </w:pPr>
    <w:rPr>
      <w:rFonts w:ascii="Trebuchet MS" w:hAnsi="Trebuchet MS"/>
      <w:color w:val="FF5C0B"/>
      <w:sz w:val="24"/>
      <w:szCs w:val="24"/>
    </w:rPr>
  </w:style>
  <w:style w:type="paragraph" w:customStyle="1" w:styleId="SidebarPhoto0">
    <w:name w:val="Sidebar Photo"/>
    <w:basedOn w:val="Normal"/>
    <w:pPr>
      <w:spacing w:after="0"/>
      <w:ind w:left="-317"/>
    </w:pPr>
    <w:rPr>
      <w:noProof/>
      <w:sz w:val="12"/>
    </w:rPr>
  </w:style>
  <w:style w:type="character" w:customStyle="1" w:styleId="Heading7Char">
    <w:name w:val="Heading 7 Char"/>
    <w:link w:val="Heading7"/>
    <w:uiPriority w:val="9"/>
    <w:semiHidden/>
    <w:rsid w:val="001D328A"/>
    <w:rPr>
      <w:rFonts w:ascii="Calibri Light" w:eastAsia="SimSun" w:hAnsi="Calibri Light" w:cs="Times New Roman"/>
      <w:b/>
      <w:bCs/>
      <w:color w:val="1F4E79"/>
    </w:rPr>
  </w:style>
  <w:style w:type="character" w:customStyle="1" w:styleId="Heading8Char">
    <w:name w:val="Heading 8 Char"/>
    <w:link w:val="Heading8"/>
    <w:uiPriority w:val="9"/>
    <w:semiHidden/>
    <w:rsid w:val="001D328A"/>
    <w:rPr>
      <w:rFonts w:ascii="Calibri Light" w:eastAsia="SimSun" w:hAnsi="Calibri Light" w:cs="Times New Roman"/>
      <w:b/>
      <w:bCs/>
      <w:i/>
      <w:iCs/>
      <w:color w:val="1F4E79"/>
    </w:rPr>
  </w:style>
  <w:style w:type="character" w:customStyle="1" w:styleId="Heading9Char">
    <w:name w:val="Heading 9 Char"/>
    <w:link w:val="Heading9"/>
    <w:uiPriority w:val="9"/>
    <w:semiHidden/>
    <w:rsid w:val="001D328A"/>
    <w:rPr>
      <w:rFonts w:ascii="Calibri Light" w:eastAsia="SimSun" w:hAnsi="Calibri Light" w:cs="Times New Roman"/>
      <w:i/>
      <w:iCs/>
      <w:color w:val="1F4E79"/>
    </w:rPr>
  </w:style>
  <w:style w:type="paragraph" w:styleId="Quote">
    <w:name w:val="Quote"/>
    <w:basedOn w:val="Normal"/>
    <w:next w:val="Normal"/>
    <w:link w:val="QuoteChar"/>
    <w:uiPriority w:val="29"/>
    <w:qFormat/>
    <w:rsid w:val="001D328A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QuoteChar">
    <w:name w:val="Quote Char"/>
    <w:link w:val="Quote"/>
    <w:uiPriority w:val="29"/>
    <w:rsid w:val="001D328A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328A"/>
    <w:pPr>
      <w:spacing w:before="100" w:beforeAutospacing="1" w:after="240" w:line="240" w:lineRule="auto"/>
      <w:ind w:left="720"/>
      <w:jc w:val="center"/>
    </w:pPr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1D328A"/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1D328A"/>
    <w:rPr>
      <w:i/>
      <w:iCs/>
      <w:color w:val="595959"/>
    </w:rPr>
  </w:style>
  <w:style w:type="character" w:styleId="IntenseEmphasis">
    <w:name w:val="Intense Emphasis"/>
    <w:uiPriority w:val="21"/>
    <w:qFormat/>
    <w:rsid w:val="001D328A"/>
    <w:rPr>
      <w:b/>
      <w:bCs/>
      <w:i/>
      <w:iCs/>
    </w:rPr>
  </w:style>
  <w:style w:type="character" w:styleId="SubtleReference">
    <w:name w:val="Subtle Reference"/>
    <w:uiPriority w:val="31"/>
    <w:qFormat/>
    <w:rsid w:val="001D328A"/>
    <w:rPr>
      <w:smallCaps/>
      <w:color w:val="595959"/>
      <w:u w:val="none" w:color="7F7F7F"/>
      <w:bdr w:val="none" w:sz="0" w:space="0" w:color="auto"/>
    </w:rPr>
  </w:style>
  <w:style w:type="character" w:styleId="IntenseReference">
    <w:name w:val="Intense Reference"/>
    <w:uiPriority w:val="32"/>
    <w:qFormat/>
    <w:rsid w:val="001D328A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1D328A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328A"/>
    <w:pPr>
      <w:outlineLvl w:val="9"/>
    </w:pPr>
  </w:style>
  <w:style w:type="paragraph" w:styleId="ListParagraph">
    <w:name w:val="List Paragraph"/>
    <w:basedOn w:val="Normal"/>
    <w:uiPriority w:val="34"/>
    <w:qFormat/>
    <w:rsid w:val="00374F09"/>
    <w:pPr>
      <w:ind w:left="720"/>
      <w:contextualSpacing/>
    </w:pPr>
    <w:rPr>
      <w:szCs w:val="28"/>
    </w:rPr>
  </w:style>
  <w:style w:type="table" w:styleId="PlainTable1">
    <w:name w:val="Plain Table 1"/>
    <w:basedOn w:val="TableNormal"/>
    <w:uiPriority w:val="41"/>
    <w:rsid w:val="00F65956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Default">
    <w:name w:val="Default"/>
    <w:rsid w:val="00D6614C"/>
    <w:pPr>
      <w:autoSpaceDE w:val="0"/>
      <w:autoSpaceDN w:val="0"/>
      <w:adjustRightInd w:val="0"/>
      <w:spacing w:after="160" w:line="259" w:lineRule="auto"/>
    </w:pPr>
    <w:rPr>
      <w:rFonts w:ascii="Celeste Sans Offc Pro" w:eastAsia="Gill Sans MT" w:hAnsi="Celeste Sans Offc Pro" w:cs="Celeste Sans Offc Pro"/>
      <w:color w:val="000000"/>
      <w:sz w:val="24"/>
      <w:szCs w:val="24"/>
    </w:rPr>
  </w:style>
  <w:style w:type="table" w:styleId="GridTable1Light-Accent2">
    <w:name w:val="Grid Table 1 Light Accent 2"/>
    <w:basedOn w:val="TableNormal"/>
    <w:uiPriority w:val="46"/>
    <w:rsid w:val="00B25865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2">
    <w:name w:val="Grid Table 3 Accent 2"/>
    <w:basedOn w:val="TableNormal"/>
    <w:uiPriority w:val="48"/>
    <w:rsid w:val="00B25865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GridTable5Dark-Accent2">
    <w:name w:val="Grid Table 5 Dark Accent 2"/>
    <w:basedOn w:val="TableNormal"/>
    <w:uiPriority w:val="50"/>
    <w:rsid w:val="00B25865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1Light-Accent1">
    <w:name w:val="Grid Table 1 Light Accent 1"/>
    <w:basedOn w:val="TableNormal"/>
    <w:uiPriority w:val="46"/>
    <w:rsid w:val="005F44CF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F44CF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1">
    <w:name w:val="Grid Table 3 Accent 1"/>
    <w:basedOn w:val="TableNormal"/>
    <w:uiPriority w:val="48"/>
    <w:rsid w:val="005F44C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GridTable2-Accent1">
    <w:name w:val="Grid Table 2 Accent 1"/>
    <w:basedOn w:val="TableNormal"/>
    <w:uiPriority w:val="47"/>
    <w:rsid w:val="005F44CF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ridTable2-Accent4">
    <w:name w:val="Grid Table 2 Accent 4"/>
    <w:basedOn w:val="TableNormal"/>
    <w:uiPriority w:val="47"/>
    <w:rsid w:val="00E21335"/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GridTable1Light-Accent6">
    <w:name w:val="Grid Table 1 Light Accent 6"/>
    <w:basedOn w:val="TableNormal"/>
    <w:uiPriority w:val="46"/>
    <w:rsid w:val="00053E5F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6">
    <w:name w:val="Grid Table 2 Accent 6"/>
    <w:basedOn w:val="TableNormal"/>
    <w:uiPriority w:val="47"/>
    <w:rsid w:val="00053E5F"/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stTable2-Accent3">
    <w:name w:val="List Table 2 Accent 3"/>
    <w:basedOn w:val="TableNormal"/>
    <w:uiPriority w:val="47"/>
    <w:rsid w:val="009D577C"/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stTable2-Accent5">
    <w:name w:val="List Table 2 Accent 5"/>
    <w:basedOn w:val="TableNormal"/>
    <w:uiPriority w:val="47"/>
    <w:rsid w:val="002B7370"/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1Light-Accent5">
    <w:name w:val="List Table 1 Light Accent 5"/>
    <w:basedOn w:val="TableNormal"/>
    <w:uiPriority w:val="46"/>
    <w:rsid w:val="002B737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055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055E6"/>
    <w:rPr>
      <w:rFonts w:ascii="Courier New" w:hAnsi="Courier New" w:cs="Courier New"/>
    </w:rPr>
  </w:style>
  <w:style w:type="character" w:customStyle="1" w:styleId="wdyuqq">
    <w:name w:val="wdyuqq"/>
    <w:basedOn w:val="DefaultParagraphFont"/>
    <w:rsid w:val="004B14E5"/>
  </w:style>
  <w:style w:type="table" w:styleId="GridTable4-Accent6">
    <w:name w:val="Grid Table 4 Accent 6"/>
    <w:basedOn w:val="TableNormal"/>
    <w:uiPriority w:val="49"/>
    <w:rsid w:val="00CA4293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GridTable4-Accent2">
    <w:name w:val="Grid Table 4 Accent 2"/>
    <w:basedOn w:val="TableNormal"/>
    <w:uiPriority w:val="49"/>
    <w:rsid w:val="00153864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4">
    <w:name w:val="Grid Table 4 Accent 4"/>
    <w:basedOn w:val="TableNormal"/>
    <w:uiPriority w:val="49"/>
    <w:rsid w:val="00B76026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118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8610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672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9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8107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8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9692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6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9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19733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1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126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8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3278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2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509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767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0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908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4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0126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8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8534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3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7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730462">
          <w:marLeft w:val="0"/>
          <w:marRight w:val="0"/>
          <w:marTop w:val="135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3" w:color="E9E9E9"/>
                <w:bottom w:val="none" w:sz="0" w:space="0" w:color="auto"/>
                <w:right w:val="single" w:sz="6" w:space="13" w:color="E9E9E9"/>
              </w:divBdr>
            </w:div>
          </w:divsChild>
        </w:div>
      </w:divsChild>
    </w:div>
    <w:div w:id="21338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s://www.thaiairways.com/static/common/images/plan/travel_information/Special_Request_Assistance.jpg" TargetMode="External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9" Type="http://schemas.openxmlformats.org/officeDocument/2006/relationships/image" Target="media/image31.pn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header" Target="header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10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7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https://inflightfeed.com/wp-content/uploads/2019/12/tgeconomy2.jpg" TargetMode="External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6.pn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4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5.png"/><Relationship Id="rId14" Type="http://schemas.openxmlformats.org/officeDocument/2006/relationships/image" Target="media/image9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8.jpeg"/><Relationship Id="rId17" Type="http://schemas.openxmlformats.org/officeDocument/2006/relationships/image" Target="https://www.jal.co.jp/content/www/wwwjalcojp/jp/en/inter/service/economy/meal/beverages/_jcr_content/root/contents/responsivegrid1/responsivegrid_17438/column_1258754747/col-1-1/img_copy_copy.coreimg.375.jpeg/1608795546419.jpeg" TargetMode="External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20" Type="http://schemas.openxmlformats.org/officeDocument/2006/relationships/image" Target="media/image4.png"/><Relationship Id="rId41" Type="http://schemas.openxmlformats.org/officeDocument/2006/relationships/image" Target="media/image33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aya\AppData\Roaming\Microsoft\Templates\News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CEBB6-3879-47E1-9015-067B3316F8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D098D6-4194-49A6-AD7C-00491240B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Newsletter.dotx</Template>
  <TotalTime>0</TotalTime>
  <Pages>19</Pages>
  <Words>2611</Words>
  <Characters>14884</Characters>
  <Application>Microsoft Office Word</Application>
  <DocSecurity>0</DocSecurity>
  <Lines>124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Newsletter</vt:lpstr>
      <vt:lpstr>Newsletter</vt:lpstr>
    </vt:vector>
  </TitlesOfParts>
  <Company/>
  <LinksUpToDate>false</LinksUpToDate>
  <CharactersWithSpaces>17461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Newsletter</dc:title>
  <dc:subject>Title</dc:subject>
  <dc:creator>Asaya</dc:creator>
  <cp:keywords/>
  <dc:description/>
  <cp:lastModifiedBy>Thanat Tam Kongchasingha</cp:lastModifiedBy>
  <cp:revision>2</cp:revision>
  <cp:lastPrinted>2024-04-19T08:53:00Z</cp:lastPrinted>
  <dcterms:created xsi:type="dcterms:W3CDTF">2026-06-12T05:46:00Z</dcterms:created>
  <dcterms:modified xsi:type="dcterms:W3CDTF">2026-06-12T05:46:00Z</dcterms:modified>
  <cp:contentStatus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TC026866159991</vt:lpwstr>
  </property>
</Properties>
</file>