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E91F4" w14:textId="77777777" w:rsidR="00030B0E" w:rsidRDefault="00030B0E" w:rsidP="00830E03">
      <w:pPr>
        <w:rPr>
          <w:rFonts w:ascii="Leelawadee UI" w:hAnsi="Leelawadee UI" w:cs="Leelawadee UI"/>
          <w:color w:val="FFC000"/>
        </w:rPr>
      </w:pPr>
      <w:r>
        <w:rPr>
          <w:rFonts w:ascii="Leelawadee UI" w:hAnsi="Leelawadee UI" w:cs="Leelawadee UI"/>
          <w:color w:val="FFC000"/>
          <w:cs/>
        </w:rPr>
        <w:pict w14:anchorId="15157CE6">
          <v:shape id="_x0000_i1025" type="#_x0000_t75" style="width:554.25pt;height:554.25pt">
            <v:imagedata r:id="rId9" o:title="02"/>
          </v:shape>
        </w:pict>
      </w:r>
    </w:p>
    <w:p w14:paraId="47523C58" w14:textId="77777777" w:rsidR="00B76A29" w:rsidRDefault="003B3D40" w:rsidP="00830E03">
      <w:pPr>
        <w:rPr>
          <w:rFonts w:ascii="Leelawadee UI" w:hAnsi="Leelawadee UI" w:cs="Leelawadee UI"/>
          <w:color w:val="FFC000"/>
        </w:rPr>
      </w:pPr>
      <w:r>
        <w:rPr>
          <w:rFonts w:ascii="Leelawadee UI" w:hAnsi="Leelawadee UI" w:cs="Leelawadee UI"/>
          <w:color w:val="FFC000"/>
          <w:cs/>
        </w:rPr>
        <w:lastRenderedPageBreak/>
        <w:pict w14:anchorId="746552FA">
          <v:shape id="_x0000_i1026" type="#_x0000_t75" style="width:553.5pt;height:735pt">
            <v:imagedata r:id="rId10" o:title="02"/>
          </v:shape>
        </w:pict>
      </w:r>
    </w:p>
    <w:tbl>
      <w:tblPr>
        <w:tblW w:w="11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8"/>
        <w:gridCol w:w="1695"/>
        <w:gridCol w:w="1984"/>
        <w:gridCol w:w="2126"/>
        <w:gridCol w:w="1276"/>
        <w:gridCol w:w="1559"/>
      </w:tblGrid>
      <w:tr w:rsidR="00BA58E3" w14:paraId="38D7A23C" w14:textId="77777777" w:rsidTr="00885693">
        <w:trPr>
          <w:trHeight w:val="829"/>
        </w:trPr>
        <w:tc>
          <w:tcPr>
            <w:tcW w:w="2808" w:type="dxa"/>
            <w:shd w:val="clear" w:color="auto" w:fill="FFC000"/>
            <w:vAlign w:val="center"/>
          </w:tcPr>
          <w:p w14:paraId="38E1DBCE" w14:textId="77777777" w:rsidR="00BA58E3" w:rsidRPr="002A3453" w:rsidRDefault="00BA58E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40"/>
                <w:szCs w:val="40"/>
                <w:cs/>
              </w:rPr>
              <w:lastRenderedPageBreak/>
              <w:t>กำหนดการเดินทาง</w:t>
            </w:r>
          </w:p>
        </w:tc>
        <w:tc>
          <w:tcPr>
            <w:tcW w:w="1695" w:type="dxa"/>
            <w:shd w:val="clear" w:color="auto" w:fill="FFC000"/>
            <w:vAlign w:val="center"/>
          </w:tcPr>
          <w:p w14:paraId="4BBA2D86" w14:textId="77777777" w:rsidR="00BA58E3" w:rsidRPr="002A3453" w:rsidRDefault="00BA58E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ผู้ใหญ่พักห้องละ</w:t>
            </w:r>
          </w:p>
          <w:p w14:paraId="407156A8" w14:textId="77777777" w:rsidR="00BA58E3" w:rsidRPr="002A3453" w:rsidRDefault="00BA58E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</w:p>
        </w:tc>
        <w:tc>
          <w:tcPr>
            <w:tcW w:w="1984" w:type="dxa"/>
            <w:shd w:val="clear" w:color="auto" w:fill="FFC000"/>
            <w:vAlign w:val="center"/>
          </w:tcPr>
          <w:p w14:paraId="571630DD" w14:textId="77777777" w:rsidR="00BA58E3" w:rsidRPr="002A3453" w:rsidRDefault="00BA58E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เด็กมีเตียงพักกับผู้ใหญ่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 1-2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7-12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2126" w:type="dxa"/>
            <w:shd w:val="clear" w:color="auto" w:fill="FFC000"/>
            <w:vAlign w:val="center"/>
          </w:tcPr>
          <w:p w14:paraId="095D7338" w14:textId="77777777" w:rsidR="00BA58E3" w:rsidRPr="002A3453" w:rsidRDefault="00BA58E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เด็กไม่มีเตียงพักกัผู้ใหญ่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ท่าน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[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 xml:space="preserve">อายุ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2-6 </w:t>
            </w: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ปี]</w:t>
            </w:r>
          </w:p>
        </w:tc>
        <w:tc>
          <w:tcPr>
            <w:tcW w:w="1276" w:type="dxa"/>
            <w:shd w:val="clear" w:color="auto" w:fill="FFC000"/>
            <w:vAlign w:val="center"/>
          </w:tcPr>
          <w:p w14:paraId="6119D228" w14:textId="77777777" w:rsidR="00BA58E3" w:rsidRPr="002A3453" w:rsidRDefault="00BA58E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พักเดี่ยวเพิ่ม</w:t>
            </w:r>
          </w:p>
        </w:tc>
        <w:tc>
          <w:tcPr>
            <w:tcW w:w="1559" w:type="dxa"/>
            <w:shd w:val="clear" w:color="auto" w:fill="FFC000"/>
            <w:vAlign w:val="center"/>
          </w:tcPr>
          <w:p w14:paraId="36A025D1" w14:textId="77777777" w:rsidR="00BA58E3" w:rsidRPr="002A3453" w:rsidRDefault="00BA58E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 w:rsidRPr="002A3453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JOINLAND</w:t>
            </w:r>
          </w:p>
        </w:tc>
      </w:tr>
      <w:tr w:rsidR="00BA58E3" w14:paraId="488B42EE" w14:textId="77777777" w:rsidTr="00885693">
        <w:trPr>
          <w:trHeight w:val="469"/>
        </w:trPr>
        <w:tc>
          <w:tcPr>
            <w:tcW w:w="2808" w:type="dxa"/>
            <w:shd w:val="clear" w:color="auto" w:fill="FFF2CC"/>
            <w:vAlign w:val="center"/>
          </w:tcPr>
          <w:p w14:paraId="4377B36F" w14:textId="77777777" w:rsidR="00BA58E3" w:rsidRPr="00885693" w:rsidRDefault="0088569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36"/>
                <w:szCs w:val="36"/>
              </w:rPr>
            </w:pPr>
            <w:r w:rsidRPr="00885693">
              <w:rPr>
                <w:rFonts w:ascii="TH Sarabun New" w:hAnsi="TH Sarabun New" w:cs="TH Sarabun New"/>
                <w:b/>
                <w:bCs/>
                <w:noProof w:val="0"/>
                <w:sz w:val="36"/>
                <w:szCs w:val="36"/>
              </w:rPr>
              <w:t>26</w:t>
            </w:r>
            <w:r w:rsidRPr="00885693">
              <w:rPr>
                <w:rFonts w:ascii="TH Sarabun New" w:hAnsi="TH Sarabun New" w:cs="TH Sarabun New" w:hint="cs"/>
                <w:b/>
                <w:bCs/>
                <w:noProof w:val="0"/>
                <w:sz w:val="36"/>
                <w:szCs w:val="36"/>
                <w:cs/>
              </w:rPr>
              <w:t>ธ.ค.-</w:t>
            </w:r>
            <w:r w:rsidRPr="00885693">
              <w:rPr>
                <w:rFonts w:ascii="TH Sarabun New" w:hAnsi="TH Sarabun New" w:cs="TH Sarabun New"/>
                <w:b/>
                <w:bCs/>
                <w:noProof w:val="0"/>
                <w:sz w:val="36"/>
                <w:szCs w:val="36"/>
              </w:rPr>
              <w:t xml:space="preserve"> 03 </w:t>
            </w:r>
            <w:r w:rsidRPr="00885693">
              <w:rPr>
                <w:rFonts w:ascii="TH Sarabun New" w:hAnsi="TH Sarabun New" w:cs="TH Sarabun New" w:hint="cs"/>
                <w:b/>
                <w:bCs/>
                <w:noProof w:val="0"/>
                <w:sz w:val="36"/>
                <w:szCs w:val="36"/>
                <w:cs/>
              </w:rPr>
              <w:t>ม.ค.</w:t>
            </w:r>
            <w:r w:rsidR="00BA58E3" w:rsidRPr="00885693">
              <w:rPr>
                <w:rFonts w:ascii="TH Sarabun New" w:hAnsi="TH Sarabun New" w:cs="TH Sarabun New" w:hint="cs"/>
                <w:b/>
                <w:bCs/>
                <w:noProof w:val="0"/>
                <w:sz w:val="36"/>
                <w:szCs w:val="36"/>
                <w:cs/>
              </w:rPr>
              <w:t xml:space="preserve"> 2569</w:t>
            </w:r>
          </w:p>
          <w:p w14:paraId="622B88C8" w14:textId="77777777" w:rsidR="00BA58E3" w:rsidRPr="002A3453" w:rsidRDefault="00C062A9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</w:rPr>
            </w:pPr>
            <w:r>
              <w:rPr>
                <w:rFonts w:ascii="TH Sarabun New" w:hAnsi="TH Sarabun New" w:cs="TH Sarabun New"/>
                <w:b/>
                <w:bCs/>
                <w:color w:val="EE0000"/>
                <w:sz w:val="26"/>
                <w:szCs w:val="26"/>
                <w:shd w:val="clear" w:color="auto" w:fill="FFFF00"/>
                <w:cs/>
              </w:rPr>
              <w:t>วันหยุดเทศกาล</w:t>
            </w:r>
            <w:r>
              <w:rPr>
                <w:rFonts w:ascii="TH Sarabun New" w:hAnsi="TH Sarabun New" w:cs="TH Sarabun New" w:hint="cs"/>
                <w:b/>
                <w:bCs/>
                <w:color w:val="EE0000"/>
                <w:sz w:val="26"/>
                <w:szCs w:val="26"/>
                <w:shd w:val="clear" w:color="auto" w:fill="FFFF00"/>
                <w:cs/>
              </w:rPr>
              <w:t>ปีใหม่</w:t>
            </w:r>
          </w:p>
        </w:tc>
        <w:tc>
          <w:tcPr>
            <w:tcW w:w="1695" w:type="dxa"/>
            <w:shd w:val="clear" w:color="auto" w:fill="FFF2CC"/>
            <w:vAlign w:val="center"/>
          </w:tcPr>
          <w:p w14:paraId="3B2B4A3B" w14:textId="77777777" w:rsidR="00BA58E3" w:rsidRPr="003A740C" w:rsidRDefault="00885693" w:rsidP="00885693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FF0000"/>
                <w:sz w:val="52"/>
                <w:szCs w:val="52"/>
              </w:rPr>
            </w:pPr>
            <w:r w:rsidRPr="003A740C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105</w:t>
            </w:r>
            <w:r w:rsidR="00BA58E3" w:rsidRPr="003A740C">
              <w:rPr>
                <w:rFonts w:ascii="TH Sarabun New" w:hAnsi="TH Sarabun New" w:cs="TH Sarabun New"/>
                <w:b/>
                <w:bCs/>
                <w:noProof w:val="0"/>
                <w:color w:val="FF0000"/>
                <w:sz w:val="52"/>
                <w:szCs w:val="52"/>
              </w:rPr>
              <w:t>,900.-</w:t>
            </w:r>
          </w:p>
        </w:tc>
        <w:tc>
          <w:tcPr>
            <w:tcW w:w="1984" w:type="dxa"/>
            <w:shd w:val="clear" w:color="auto" w:fill="FFF2CC"/>
            <w:vAlign w:val="center"/>
          </w:tcPr>
          <w:p w14:paraId="06CB90A7" w14:textId="77777777" w:rsidR="00BA58E3" w:rsidRPr="003A740C" w:rsidRDefault="0088569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3A740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102</w:t>
            </w:r>
            <w:r w:rsidR="00BA58E3" w:rsidRPr="003A740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2126" w:type="dxa"/>
            <w:shd w:val="clear" w:color="auto" w:fill="FFF2CC"/>
            <w:vAlign w:val="center"/>
          </w:tcPr>
          <w:p w14:paraId="4A791AA1" w14:textId="77777777" w:rsidR="00BA58E3" w:rsidRPr="003A740C" w:rsidRDefault="0088569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3A740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95</w:t>
            </w:r>
            <w:r w:rsidR="00BA58E3" w:rsidRPr="003A740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22FF62AA" w14:textId="77777777" w:rsidR="00BA58E3" w:rsidRPr="003A740C" w:rsidRDefault="00BA58E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3A740C">
              <w:rPr>
                <w:rFonts w:ascii="TH Sarabun New" w:hAnsi="TH Sarabun New" w:cs="TH Sarabun New" w:hint="cs"/>
                <w:b/>
                <w:bCs/>
                <w:noProof w:val="0"/>
                <w:sz w:val="40"/>
                <w:szCs w:val="40"/>
                <w:cs/>
              </w:rPr>
              <w:t>1</w:t>
            </w:r>
            <w:r w:rsidR="00885693" w:rsidRPr="003A740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4</w:t>
            </w:r>
            <w:r w:rsidRPr="003A740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  <w:tc>
          <w:tcPr>
            <w:tcW w:w="1559" w:type="dxa"/>
            <w:shd w:val="clear" w:color="auto" w:fill="FFF2CC"/>
            <w:vAlign w:val="center"/>
          </w:tcPr>
          <w:p w14:paraId="3A78D4DF" w14:textId="77777777" w:rsidR="00BA58E3" w:rsidRPr="003A740C" w:rsidRDefault="00885693">
            <w:pPr>
              <w:pStyle w:val="Sidebarpho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</w:pPr>
            <w:r w:rsidRPr="003A740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75</w:t>
            </w:r>
            <w:r w:rsidR="00BA58E3" w:rsidRPr="003A740C">
              <w:rPr>
                <w:rFonts w:ascii="TH Sarabun New" w:hAnsi="TH Sarabun New" w:cs="TH Sarabun New"/>
                <w:b/>
                <w:bCs/>
                <w:noProof w:val="0"/>
                <w:sz w:val="40"/>
                <w:szCs w:val="40"/>
              </w:rPr>
              <w:t>,900.-</w:t>
            </w:r>
          </w:p>
        </w:tc>
      </w:tr>
      <w:tr w:rsidR="00BA58E3" w14:paraId="34E504AD" w14:textId="77777777" w:rsidTr="00BA58E3">
        <w:trPr>
          <w:trHeight w:val="469"/>
        </w:trPr>
        <w:tc>
          <w:tcPr>
            <w:tcW w:w="11448" w:type="dxa"/>
            <w:gridSpan w:val="6"/>
            <w:shd w:val="clear" w:color="auto" w:fill="FFF2CC"/>
            <w:vAlign w:val="center"/>
          </w:tcPr>
          <w:p w14:paraId="21938F16" w14:textId="77777777" w:rsidR="00BA58E3" w:rsidRPr="00A524FE" w:rsidRDefault="00BA58E3">
            <w:pPr>
              <w:pStyle w:val="Sidebarphoto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40"/>
                <w:szCs w:val="40"/>
                <w:cs/>
              </w:rPr>
            </w:pP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**หมายเหตุ ราคานี้เป็นราคารวมภาษีน้ำมัน </w:t>
            </w:r>
            <w:r w:rsidR="00885693">
              <w:rPr>
                <w:rFonts w:ascii="TH Sarabun New" w:hAnsi="TH Sarabun New" w:cs="TH Sarabun New"/>
                <w:b/>
                <w:bCs/>
                <w:noProof w:val="0"/>
                <w:color w:val="EE0000"/>
                <w:sz w:val="32"/>
                <w:szCs w:val="32"/>
                <w:highlight w:val="yellow"/>
              </w:rPr>
              <w:t>8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,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 xml:space="preserve">000 บาท ณ วันที่ 4 </w:t>
            </w:r>
            <w:r w:rsidR="00885693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มิ.ย.</w:t>
            </w:r>
            <w:r w:rsidRPr="004A5ACF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highlight w:val="yellow"/>
                <w:cs/>
              </w:rPr>
              <w:t>69</w:t>
            </w:r>
            <w:r w:rsidRPr="00A524FE"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 xml:space="preserve"> กรณีออกตั๋วก่อนการเดินทางแล้วมีการปรับเปลี่ยนราคาน้ำมันตามสถานการณ์โลกทางบริษัทขอสงวนสิทธิ์ในการเก็บค่าใช้จ่ายเพิ่มเติมตามการเปลี่ยนแปลงของภาษี ณ วันนั้น</w:t>
            </w:r>
            <w:r>
              <w:rPr>
                <w:rFonts w:ascii="TH Sarabun New" w:hAnsi="TH Sarabun New" w:cs="TH Sarabun New" w:hint="cs"/>
                <w:b/>
                <w:bCs/>
                <w:noProof w:val="0"/>
                <w:color w:val="EE0000"/>
                <w:sz w:val="32"/>
                <w:szCs w:val="32"/>
                <w:cs/>
              </w:rPr>
              <w:t>**</w:t>
            </w:r>
          </w:p>
        </w:tc>
      </w:tr>
    </w:tbl>
    <w:p w14:paraId="50F137D7" w14:textId="77777777" w:rsidR="0067072C" w:rsidRPr="00BA58E3" w:rsidRDefault="0067072C" w:rsidP="00CB4934">
      <w:pPr>
        <w:rPr>
          <w:rFonts w:ascii="Leelawadee UI" w:hAnsi="Leelawadee UI" w:cs="Leelawadee UI" w:hint="cs"/>
          <w:color w:val="FFC000"/>
          <w:cs/>
        </w:rPr>
      </w:pPr>
    </w:p>
    <w:p w14:paraId="50F80886" w14:textId="77777777" w:rsidR="00C24888" w:rsidRPr="00C24888" w:rsidRDefault="00C24888" w:rsidP="00C24888">
      <w:pPr>
        <w:spacing w:after="0"/>
        <w:rPr>
          <w:vanish/>
        </w:rPr>
      </w:pPr>
      <w:bookmarkStart w:id="0" w:name="OLE_LINK54"/>
      <w:bookmarkStart w:id="1" w:name="OLE_LINK55"/>
      <w:bookmarkStart w:id="2" w:name="OLE_LINK13"/>
      <w:bookmarkStart w:id="3" w:name="OLE_LINK14"/>
      <w:bookmarkEnd w:id="2"/>
      <w:bookmarkEnd w:id="3"/>
    </w:p>
    <w:tbl>
      <w:tblPr>
        <w:tblpPr w:leftFromText="180" w:rightFromText="180" w:vertAnchor="text" w:horzAnchor="margin" w:tblpY="192"/>
        <w:tblW w:w="11448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670"/>
        <w:gridCol w:w="630"/>
        <w:gridCol w:w="720"/>
        <w:gridCol w:w="540"/>
        <w:gridCol w:w="3150"/>
      </w:tblGrid>
      <w:tr w:rsidR="001340D3" w:rsidRPr="00241DAF" w14:paraId="2562771F" w14:textId="77777777">
        <w:trPr>
          <w:trHeight w:val="20"/>
        </w:trPr>
        <w:tc>
          <w:tcPr>
            <w:tcW w:w="738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nil"/>
            </w:tcBorders>
            <w:shd w:val="clear" w:color="auto" w:fill="4472C4"/>
          </w:tcPr>
          <w:p w14:paraId="566BD937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i/>
                <w:iCs/>
                <w:color w:val="FFFFFF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i/>
                <w:iCs/>
                <w:color w:val="FFFFFF"/>
                <w:sz w:val="28"/>
                <w:szCs w:val="28"/>
                <w:cs/>
              </w:rPr>
              <w:t>วันที่</w:t>
            </w:r>
          </w:p>
        </w:tc>
        <w:tc>
          <w:tcPr>
            <w:tcW w:w="5670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14:paraId="0278F956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color w:val="FFFFFF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color w:val="FFFFFF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630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14:paraId="7602105C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color w:val="FFFFFF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color w:val="FFFFFF"/>
                <w:sz w:val="28"/>
                <w:szCs w:val="28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14:paraId="483A9B80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color w:val="FFFFFF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color w:val="FFFFFF"/>
                <w:sz w:val="28"/>
                <w:szCs w:val="28"/>
                <w:cs/>
              </w:rPr>
              <w:t>บ่าย</w:t>
            </w:r>
          </w:p>
        </w:tc>
        <w:tc>
          <w:tcPr>
            <w:tcW w:w="540" w:type="dxa"/>
            <w:tcBorders>
              <w:top w:val="single" w:sz="4" w:space="0" w:color="4472C4"/>
              <w:left w:val="nil"/>
              <w:bottom w:val="single" w:sz="4" w:space="0" w:color="4472C4"/>
              <w:right w:val="nil"/>
            </w:tcBorders>
            <w:shd w:val="clear" w:color="auto" w:fill="4472C4"/>
          </w:tcPr>
          <w:p w14:paraId="0B6C54A5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color w:val="FFFFFF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color w:val="FFFFFF"/>
                <w:sz w:val="28"/>
                <w:szCs w:val="28"/>
                <w:cs/>
              </w:rPr>
              <w:t>ค่ำ</w:t>
            </w:r>
          </w:p>
        </w:tc>
        <w:tc>
          <w:tcPr>
            <w:tcW w:w="3150" w:type="dxa"/>
            <w:tcBorders>
              <w:top w:val="single" w:sz="4" w:space="0" w:color="4472C4"/>
              <w:left w:val="nil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55F7FAEF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color w:val="FFFFFF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color w:val="FFFFFF"/>
                <w:sz w:val="28"/>
                <w:szCs w:val="28"/>
                <w:cs/>
              </w:rPr>
              <w:t>โรงแรม</w:t>
            </w:r>
          </w:p>
        </w:tc>
      </w:tr>
      <w:tr w:rsidR="001340D3" w:rsidRPr="00241DAF" w14:paraId="2BF4E10B" w14:textId="77777777">
        <w:trPr>
          <w:trHeight w:val="20"/>
        </w:trPr>
        <w:tc>
          <w:tcPr>
            <w:tcW w:w="738" w:type="dxa"/>
            <w:shd w:val="clear" w:color="auto" w:fill="D9E2F3"/>
          </w:tcPr>
          <w:p w14:paraId="4D80A100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  <w:t>1</w:t>
            </w:r>
          </w:p>
        </w:tc>
        <w:tc>
          <w:tcPr>
            <w:tcW w:w="5670" w:type="dxa"/>
            <w:shd w:val="clear" w:color="auto" w:fill="D9E2F3"/>
          </w:tcPr>
          <w:p w14:paraId="5AAD5471" w14:textId="77777777" w:rsidR="001340D3" w:rsidRPr="00241DAF" w:rsidRDefault="00675C75">
            <w:pPr>
              <w:pStyle w:val="Default"/>
              <w:spacing w:line="380" w:lineRule="exact"/>
              <w:rPr>
                <w:rFonts w:ascii="TH Sarabun New" w:hAnsi="TH Sarabun New" w:cs="TH Sarabun New"/>
                <w:color w:val="auto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sz w:val="28"/>
                <w:szCs w:val="28"/>
                <w:cs/>
              </w:rPr>
              <w:t>กรุงเทพฯ-สนามบินสุวรรณภูมิ</w:t>
            </w:r>
          </w:p>
        </w:tc>
        <w:tc>
          <w:tcPr>
            <w:tcW w:w="630" w:type="dxa"/>
            <w:shd w:val="clear" w:color="auto" w:fill="D9E2F3"/>
          </w:tcPr>
          <w:p w14:paraId="468D4BEA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-</w:t>
            </w:r>
          </w:p>
        </w:tc>
        <w:tc>
          <w:tcPr>
            <w:tcW w:w="720" w:type="dxa"/>
            <w:shd w:val="clear" w:color="auto" w:fill="D9E2F3"/>
          </w:tcPr>
          <w:p w14:paraId="35A63A2F" w14:textId="77777777" w:rsidR="001340D3" w:rsidRPr="00241DAF" w:rsidRDefault="000918FF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-</w:t>
            </w:r>
          </w:p>
        </w:tc>
        <w:tc>
          <w:tcPr>
            <w:tcW w:w="540" w:type="dxa"/>
            <w:shd w:val="clear" w:color="auto" w:fill="D9E2F3"/>
          </w:tcPr>
          <w:p w14:paraId="4512DF50" w14:textId="77777777" w:rsidR="001340D3" w:rsidRPr="00241DAF" w:rsidRDefault="000918FF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-</w:t>
            </w:r>
          </w:p>
        </w:tc>
        <w:tc>
          <w:tcPr>
            <w:tcW w:w="3150" w:type="dxa"/>
            <w:shd w:val="clear" w:color="auto" w:fill="D9E2F3"/>
          </w:tcPr>
          <w:p w14:paraId="000DC96C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28"/>
                <w:szCs w:val="28"/>
                <w:cs/>
              </w:rPr>
            </w:pPr>
          </w:p>
        </w:tc>
      </w:tr>
      <w:tr w:rsidR="001340D3" w:rsidRPr="00241DAF" w14:paraId="68194BCD" w14:textId="77777777">
        <w:trPr>
          <w:trHeight w:val="20"/>
        </w:trPr>
        <w:tc>
          <w:tcPr>
            <w:tcW w:w="738" w:type="dxa"/>
          </w:tcPr>
          <w:p w14:paraId="6C6A2E4C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  <w:t>2</w:t>
            </w:r>
          </w:p>
        </w:tc>
        <w:tc>
          <w:tcPr>
            <w:tcW w:w="5670" w:type="dxa"/>
          </w:tcPr>
          <w:p w14:paraId="407F1624" w14:textId="77777777" w:rsidR="001340D3" w:rsidRPr="00241DAF" w:rsidRDefault="000918FF">
            <w:pPr>
              <w:pStyle w:val="Default"/>
              <w:spacing w:line="380" w:lineRule="exact"/>
              <w:rPr>
                <w:rFonts w:ascii="TH Sarabun New" w:hAnsi="TH Sarabun New" w:cs="TH Sarabun New"/>
                <w:color w:val="auto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สนามบินฮาเนดะ</w:t>
            </w:r>
            <w:r w:rsidR="00675C75" w:rsidRPr="00241DAF">
              <w:rPr>
                <w:rFonts w:ascii="TH Sarabun New" w:hAnsi="TH Sarabun New" w:cs="TH Sarabun New"/>
                <w:color w:val="auto"/>
                <w:sz w:val="28"/>
                <w:szCs w:val="28"/>
              </w:rPr>
              <w:t>-</w:t>
            </w:r>
            <w:r w:rsidRPr="00241DAF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เมืองนิกโก้-ศาลเจ้าโทโชคุ-</w:t>
            </w:r>
            <w:r w:rsidR="007E294A" w:rsidRPr="00241DAF">
              <w:rPr>
                <w:rFonts w:ascii="TH Sarabun New" w:hAnsi="TH Sarabun New" w:cs="TH Sarabun New"/>
                <w:color w:val="auto"/>
                <w:sz w:val="28"/>
                <w:szCs w:val="28"/>
                <w:cs/>
              </w:rPr>
              <w:t>หมู่บ้านญี่ปุ่นโบราณโออูจิจูคุ</w:t>
            </w:r>
            <w:r w:rsidR="007E294A" w:rsidRPr="00241DAF">
              <w:rPr>
                <w:rFonts w:ascii="TH Sarabun New" w:hAnsi="TH Sarabun New" w:cs="TH Sarabun New"/>
                <w:color w:val="auto"/>
                <w:sz w:val="28"/>
                <w:szCs w:val="28"/>
              </w:rPr>
              <w:t>-</w:t>
            </w:r>
            <w:r w:rsidRPr="00241DAF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แช่น้ำแร่</w:t>
            </w:r>
          </w:p>
        </w:tc>
        <w:tc>
          <w:tcPr>
            <w:tcW w:w="630" w:type="dxa"/>
          </w:tcPr>
          <w:p w14:paraId="668138B8" w14:textId="77777777" w:rsidR="001340D3" w:rsidRPr="00241DAF" w:rsidRDefault="000918FF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pict w14:anchorId="6E2D2F56">
                <v:shape id="_x0000_i1027" type="#_x0000_t75" style="width:13.5pt;height:13.5pt">
                  <v:imagedata r:id="rId11" o:title="icons8-airport-26"/>
                </v:shape>
              </w:pict>
            </w:r>
          </w:p>
        </w:tc>
        <w:tc>
          <w:tcPr>
            <w:tcW w:w="720" w:type="dxa"/>
          </w:tcPr>
          <w:p w14:paraId="0669DC4A" w14:textId="77777777" w:rsidR="001340D3" w:rsidRPr="00241DAF" w:rsidRDefault="007E294A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L</w:t>
            </w:r>
          </w:p>
        </w:tc>
        <w:tc>
          <w:tcPr>
            <w:tcW w:w="540" w:type="dxa"/>
          </w:tcPr>
          <w:p w14:paraId="2634B683" w14:textId="77777777" w:rsidR="001340D3" w:rsidRPr="00241DAF" w:rsidRDefault="007E294A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H</w:t>
            </w:r>
          </w:p>
        </w:tc>
        <w:tc>
          <w:tcPr>
            <w:tcW w:w="3150" w:type="dxa"/>
          </w:tcPr>
          <w:p w14:paraId="4F4A78D6" w14:textId="77777777" w:rsidR="007E294A" w:rsidRDefault="000918FF" w:rsidP="007E294A">
            <w:pPr>
              <w:pStyle w:val="Defaul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ONYADO TOHO HOTEL </w:t>
            </w:r>
            <w:r w:rsidR="007E294A"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  <w:t xml:space="preserve"> </w:t>
            </w:r>
          </w:p>
          <w:p w14:paraId="770A7AE3" w14:textId="77777777" w:rsidR="003E2BC1" w:rsidRDefault="003F53E2" w:rsidP="007E294A">
            <w:pPr>
              <w:pStyle w:val="Default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</w:pPr>
            <w:r>
              <w:rPr>
                <w:rFonts w:ascii="Segoe UI Emoji" w:eastAsia="Segoe UI Emoji" w:hAnsi="Segoe UI Emoji" w:cs="Segoe UI Emoji"/>
                <w:b/>
                <w:bCs/>
                <w:sz w:val="28"/>
                <w:szCs w:val="28"/>
              </w:rPr>
              <w:t>♨</w:t>
            </w:r>
          </w:p>
        </w:tc>
      </w:tr>
      <w:tr w:rsidR="001340D3" w:rsidRPr="00241DAF" w14:paraId="3BC728D5" w14:textId="77777777">
        <w:trPr>
          <w:trHeight w:val="20"/>
        </w:trPr>
        <w:tc>
          <w:tcPr>
            <w:tcW w:w="738" w:type="dxa"/>
            <w:shd w:val="clear" w:color="auto" w:fill="D9E2F3"/>
          </w:tcPr>
          <w:p w14:paraId="2D7DE2B2" w14:textId="77777777" w:rsidR="001340D3" w:rsidRPr="00241DAF" w:rsidRDefault="001340D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  <w:t>3</w:t>
            </w:r>
          </w:p>
        </w:tc>
        <w:tc>
          <w:tcPr>
            <w:tcW w:w="5670" w:type="dxa"/>
            <w:shd w:val="clear" w:color="auto" w:fill="D9E2F3"/>
          </w:tcPr>
          <w:p w14:paraId="516E9DBB" w14:textId="77777777" w:rsidR="0024044E" w:rsidRDefault="007E294A">
            <w:pPr>
              <w:pStyle w:val="Default"/>
              <w:spacing w:line="380" w:lineRule="exact"/>
              <w:rPr>
                <w:rFonts w:ascii="TH Sarabun New" w:hAnsi="TH Sarabun New" w:cs="TH Sarabun New"/>
                <w:b/>
                <w:bCs/>
                <w:color w:val="00B0F0"/>
                <w:sz w:val="28"/>
                <w:szCs w:val="28"/>
              </w:rPr>
            </w:pPr>
            <w:r w:rsidRPr="007E294A">
              <w:rPr>
                <w:rFonts w:ascii="TH Sarabun New" w:hAnsi="TH Sarabun New" w:cs="TH Sarabun New"/>
                <w:b/>
                <w:bCs/>
                <w:color w:val="00B0F0"/>
                <w:sz w:val="28"/>
                <w:szCs w:val="28"/>
                <w:cs/>
              </w:rPr>
              <w:t>วัดซาซะเอโดะ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-</w:t>
            </w:r>
            <w:r w:rsidRPr="00907B08">
              <w:rPr>
                <w:rFonts w:ascii="TH Sarabun New" w:hAnsi="TH Sarabun New" w:cs="TH Sarabun New" w:hint="cs"/>
                <w:b/>
                <w:bCs/>
                <w:color w:val="00B0F0"/>
                <w:sz w:val="28"/>
                <w:szCs w:val="28"/>
                <w:cs/>
              </w:rPr>
              <w:t>กิจกรรมเก็บสตอเบอรี่</w:t>
            </w:r>
            <w:r w:rsidRPr="00241DAF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-</w:t>
            </w:r>
            <w:r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หมู่บ้านโบราณ</w:t>
            </w:r>
            <w:r w:rsidR="0024044E">
              <w:rPr>
                <w:rFonts w:ascii="TH Sarabun New" w:hAnsi="TH Sarabun New" w:cs="TH Sarabun New" w:hint="cs"/>
                <w:b/>
                <w:bCs/>
                <w:color w:val="00B0F0"/>
                <w:sz w:val="28"/>
                <w:szCs w:val="28"/>
                <w:cs/>
              </w:rPr>
              <w:t xml:space="preserve"> </w:t>
            </w:r>
            <w:r w:rsidRPr="00907B08">
              <w:rPr>
                <w:rFonts w:ascii="TH Sarabun New" w:hAnsi="TH Sarabun New" w:cs="TH Sarabun New" w:hint="cs"/>
                <w:b/>
                <w:bCs/>
                <w:color w:val="00B0F0"/>
                <w:sz w:val="28"/>
                <w:szCs w:val="28"/>
                <w:cs/>
              </w:rPr>
              <w:t>กินซังออนเซน</w:t>
            </w:r>
          </w:p>
          <w:p w14:paraId="1BA5EB53" w14:textId="77777777" w:rsidR="001340D3" w:rsidRPr="00885693" w:rsidRDefault="000918FF">
            <w:pPr>
              <w:pStyle w:val="Default"/>
              <w:spacing w:line="380" w:lineRule="exact"/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-แช่น้ำแร่</w:t>
            </w:r>
          </w:p>
        </w:tc>
        <w:tc>
          <w:tcPr>
            <w:tcW w:w="630" w:type="dxa"/>
            <w:shd w:val="clear" w:color="auto" w:fill="D9E2F3"/>
          </w:tcPr>
          <w:p w14:paraId="47418134" w14:textId="77777777" w:rsidR="001340D3" w:rsidRPr="00241DAF" w:rsidRDefault="007E294A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B</w:t>
            </w:r>
          </w:p>
        </w:tc>
        <w:tc>
          <w:tcPr>
            <w:tcW w:w="720" w:type="dxa"/>
            <w:shd w:val="clear" w:color="auto" w:fill="D9E2F3"/>
          </w:tcPr>
          <w:p w14:paraId="37068E9E" w14:textId="77777777" w:rsidR="001340D3" w:rsidRPr="00241DAF" w:rsidRDefault="007E294A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L</w:t>
            </w:r>
          </w:p>
        </w:tc>
        <w:tc>
          <w:tcPr>
            <w:tcW w:w="540" w:type="dxa"/>
            <w:shd w:val="clear" w:color="auto" w:fill="D9E2F3"/>
          </w:tcPr>
          <w:p w14:paraId="119A1E5D" w14:textId="77777777" w:rsidR="001340D3" w:rsidRPr="00241DAF" w:rsidRDefault="00907B08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H</w:t>
            </w:r>
          </w:p>
        </w:tc>
        <w:tc>
          <w:tcPr>
            <w:tcW w:w="3150" w:type="dxa"/>
            <w:shd w:val="clear" w:color="auto" w:fill="D9E2F3"/>
          </w:tcPr>
          <w:p w14:paraId="608B9CE4" w14:textId="77777777" w:rsidR="007E294A" w:rsidRDefault="000918FF" w:rsidP="009E13EC">
            <w:pPr>
              <w:pStyle w:val="Sidebarphoto"/>
              <w:spacing w:line="240" w:lineRule="auto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  <w:t xml:space="preserve">TENDO ONSEN HOTEL </w:t>
            </w:r>
          </w:p>
          <w:p w14:paraId="670EBF20" w14:textId="77777777" w:rsidR="003E2BC1" w:rsidRDefault="003F53E2" w:rsidP="007E294A">
            <w:pPr>
              <w:pStyle w:val="Sidebarphoto"/>
              <w:spacing w:line="240" w:lineRule="auto"/>
              <w:ind w:left="0"/>
              <w:jc w:val="center"/>
              <w:rPr>
                <w:rFonts w:ascii="Segoe UI Emoji" w:eastAsia="Segoe UI Emoji" w:hAnsi="Segoe UI Emoji" w:cs="Segoe UI Emoji" w:hint="cs"/>
                <w:b/>
                <w:bCs/>
                <w:noProof w:val="0"/>
                <w:color w:val="000000"/>
                <w:sz w:val="28"/>
                <w:szCs w:val="28"/>
              </w:rPr>
            </w:pPr>
            <w:r>
              <w:rPr>
                <w:rFonts w:ascii="Segoe UI Emoji" w:eastAsia="Segoe UI Emoji" w:hAnsi="Segoe UI Emoji" w:cs="Segoe UI Emoji"/>
                <w:b/>
                <w:bCs/>
                <w:noProof w:val="0"/>
                <w:color w:val="000000"/>
                <w:sz w:val="28"/>
                <w:szCs w:val="28"/>
              </w:rPr>
              <w:t>♨</w:t>
            </w:r>
          </w:p>
        </w:tc>
      </w:tr>
      <w:tr w:rsidR="003400DF" w:rsidRPr="00241DAF" w14:paraId="470CA475" w14:textId="77777777">
        <w:trPr>
          <w:trHeight w:val="20"/>
        </w:trPr>
        <w:tc>
          <w:tcPr>
            <w:tcW w:w="738" w:type="dxa"/>
          </w:tcPr>
          <w:p w14:paraId="62765708" w14:textId="77777777" w:rsidR="003400DF" w:rsidRPr="00241DAF" w:rsidRDefault="003400DF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  <w:t>4</w:t>
            </w:r>
          </w:p>
        </w:tc>
        <w:tc>
          <w:tcPr>
            <w:tcW w:w="5670" w:type="dxa"/>
          </w:tcPr>
          <w:p w14:paraId="70F5BE12" w14:textId="77777777" w:rsidR="00FD1301" w:rsidRDefault="007E294A" w:rsidP="00FD1301">
            <w:pPr>
              <w:pStyle w:val="Default"/>
              <w:spacing w:line="380" w:lineRule="exact"/>
              <w:rPr>
                <w:rFonts w:ascii="TH Sarabun New" w:hAnsi="TH Sarabun New" w:cs="TH Sarabun New"/>
                <w:color w:val="auto"/>
                <w:sz w:val="28"/>
                <w:szCs w:val="28"/>
              </w:rPr>
            </w:pPr>
            <w:r w:rsidRPr="00907B08">
              <w:rPr>
                <w:rFonts w:ascii="TH Sarabun New" w:hAnsi="TH Sarabun New" w:cs="TH Sarabun New"/>
                <w:b/>
                <w:bCs/>
                <w:color w:val="00B0F0"/>
                <w:sz w:val="28"/>
                <w:szCs w:val="28"/>
                <w:cs/>
              </w:rPr>
              <w:t>นั่งกระเช้าขึ้นเขาซาโอะ</w:t>
            </w:r>
            <w:r w:rsidRPr="00907B08">
              <w:rPr>
                <w:rFonts w:ascii="TH Sarabun New" w:hAnsi="TH Sarabun New" w:cs="TH Sarabun New" w:hint="cs"/>
                <w:b/>
                <w:bCs/>
                <w:color w:val="00B0F0"/>
                <w:sz w:val="28"/>
                <w:szCs w:val="28"/>
                <w:cs/>
              </w:rPr>
              <w:t>(</w:t>
            </w:r>
            <w:r w:rsidRPr="00907B08">
              <w:rPr>
                <w:rFonts w:ascii="TH Sarabun New" w:hAnsi="TH Sarabun New" w:cs="TH Sarabun New"/>
                <w:b/>
                <w:bCs/>
                <w:color w:val="00B0F0"/>
                <w:sz w:val="28"/>
                <w:szCs w:val="28"/>
                <w:cs/>
              </w:rPr>
              <w:t xml:space="preserve">ชมปีศาจหิมะ </w:t>
            </w:r>
            <w:r w:rsidRPr="00907B08">
              <w:rPr>
                <w:rFonts w:ascii="TH Sarabun New" w:hAnsi="TH Sarabun New" w:cs="TH Sarabun New"/>
                <w:b/>
                <w:bCs/>
                <w:color w:val="00B0F0"/>
                <w:sz w:val="28"/>
                <w:szCs w:val="28"/>
              </w:rPr>
              <w:t>SNOW MONSTER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28"/>
                <w:szCs w:val="28"/>
                <w:cs/>
              </w:rPr>
              <w:t>)</w:t>
            </w:r>
            <w:r w:rsidR="000D7B52" w:rsidRPr="00241DAF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-</w:t>
            </w:r>
          </w:p>
          <w:p w14:paraId="1E89B586" w14:textId="77777777" w:rsidR="003400DF" w:rsidRPr="00241DAF" w:rsidRDefault="000D7B52" w:rsidP="00FD1301">
            <w:pPr>
              <w:pStyle w:val="Default"/>
              <w:spacing w:line="380" w:lineRule="exact"/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เมืองเซนได-</w:t>
            </w:r>
            <w:r w:rsidR="00BA58E3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ช้อปปิ้งอิจิบังโจ</w:t>
            </w:r>
          </w:p>
        </w:tc>
        <w:tc>
          <w:tcPr>
            <w:tcW w:w="630" w:type="dxa"/>
          </w:tcPr>
          <w:p w14:paraId="24058842" w14:textId="77777777" w:rsidR="003400DF" w:rsidRPr="00241DAF" w:rsidRDefault="00907B08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B</w:t>
            </w:r>
          </w:p>
        </w:tc>
        <w:tc>
          <w:tcPr>
            <w:tcW w:w="720" w:type="dxa"/>
          </w:tcPr>
          <w:p w14:paraId="034916C2" w14:textId="77777777" w:rsidR="003400DF" w:rsidRPr="00241DAF" w:rsidRDefault="00907B08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L</w:t>
            </w:r>
          </w:p>
        </w:tc>
        <w:tc>
          <w:tcPr>
            <w:tcW w:w="540" w:type="dxa"/>
          </w:tcPr>
          <w:p w14:paraId="25FACE98" w14:textId="77777777" w:rsidR="003400DF" w:rsidRPr="00241DAF" w:rsidRDefault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3150" w:type="dxa"/>
          </w:tcPr>
          <w:p w14:paraId="21D466F4" w14:textId="77777777" w:rsidR="009C2374" w:rsidRDefault="009C2374" w:rsidP="009C2374">
            <w:pPr>
              <w:pStyle w:val="Sidebarphoto"/>
              <w:spacing w:line="500" w:lineRule="exact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  <w:t xml:space="preserve">MONTEREY </w:t>
            </w:r>
            <w:r w:rsidR="000918FF"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  <w:t>SENDAI HOTEL</w:t>
            </w:r>
            <w:r w:rsidR="007E294A"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28"/>
                <w:szCs w:val="28"/>
                <w:cs/>
              </w:rPr>
              <w:t xml:space="preserve"> </w:t>
            </w:r>
          </w:p>
          <w:p w14:paraId="6C7E5EED" w14:textId="77777777" w:rsidR="009E13EC" w:rsidRDefault="00BA58E3" w:rsidP="009C2374">
            <w:pPr>
              <w:pStyle w:val="Sidebarphoto"/>
              <w:spacing w:line="500" w:lineRule="exact"/>
              <w:ind w:left="0"/>
              <w:jc w:val="center"/>
              <w:rPr>
                <w:rFonts w:ascii="TH Sarabun New" w:hAnsi="TH Sarabun New" w:cs="TH Sarabun New" w:hint="cs"/>
                <w:b/>
                <w:bCs/>
                <w:noProof w:val="0"/>
                <w:color w:val="000000"/>
                <w:sz w:val="28"/>
                <w:szCs w:val="28"/>
                <w:cs/>
              </w:rPr>
            </w:pPr>
            <w:r>
              <w:rPr>
                <w:rFonts w:ascii="Segoe UI Symbol" w:hAnsi="Segoe UI Symbol" w:cs="Segoe UI Symbol" w:hint="cs"/>
                <w:b/>
                <w:bCs/>
                <w:noProof w:val="0"/>
                <w:color w:val="000000"/>
                <w:sz w:val="28"/>
                <w:szCs w:val="28"/>
                <w:cs/>
              </w:rPr>
              <w:t>★★★★</w:t>
            </w:r>
          </w:p>
        </w:tc>
      </w:tr>
      <w:tr w:rsidR="00BA58E3" w:rsidRPr="00241DAF" w14:paraId="31A24914" w14:textId="77777777">
        <w:trPr>
          <w:trHeight w:val="20"/>
        </w:trPr>
        <w:tc>
          <w:tcPr>
            <w:tcW w:w="738" w:type="dxa"/>
            <w:shd w:val="clear" w:color="auto" w:fill="D9E2F3"/>
          </w:tcPr>
          <w:p w14:paraId="4B0DE7CE" w14:textId="77777777" w:rsidR="00BA58E3" w:rsidRPr="00241DAF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  <w:t>5</w:t>
            </w:r>
          </w:p>
        </w:tc>
        <w:tc>
          <w:tcPr>
            <w:tcW w:w="5670" w:type="dxa"/>
            <w:shd w:val="clear" w:color="auto" w:fill="D9E2F3"/>
          </w:tcPr>
          <w:p w14:paraId="6F82B8BA" w14:textId="77777777" w:rsidR="00BA58E3" w:rsidRPr="00885693" w:rsidRDefault="00BA58E3" w:rsidP="00BA58E3">
            <w:pPr>
              <w:pStyle w:val="Default"/>
              <w:spacing w:line="380" w:lineRule="exact"/>
              <w:rPr>
                <w:rFonts w:ascii="TH Sarabun New" w:hAnsi="TH Sarabun New" w:cs="TH Sarabun New" w:hint="cs"/>
                <w:b/>
                <w:bCs/>
                <w:color w:val="0070C0"/>
                <w:sz w:val="28"/>
                <w:szCs w:val="28"/>
                <w:highlight w:val="yellow"/>
                <w:cs/>
              </w:rPr>
            </w:pPr>
            <w:r w:rsidRPr="00907B08">
              <w:rPr>
                <w:rFonts w:ascii="TH Sarabun New" w:hAnsi="TH Sarabun New" w:cs="TH Sarabun New" w:hint="cs"/>
                <w:b/>
                <w:bCs/>
                <w:color w:val="00B0F0"/>
                <w:sz w:val="28"/>
                <w:szCs w:val="28"/>
                <w:cs/>
              </w:rPr>
              <w:t>ล่องเรืออ่าว</w:t>
            </w:r>
            <w:r w:rsidRPr="00907B08">
              <w:rPr>
                <w:rFonts w:ascii="TH Sarabun New" w:hAnsi="TH Sarabun New" w:cs="TH Sarabun New"/>
                <w:b/>
                <w:bCs/>
                <w:color w:val="00B0F0"/>
                <w:sz w:val="28"/>
                <w:szCs w:val="28"/>
                <w:cs/>
              </w:rPr>
              <w:t>มัตสึชิม่า</w:t>
            </w:r>
            <w:r w:rsidRPr="00241DAF">
              <w:rPr>
                <w:rFonts w:ascii="TH Sarabun New" w:hAnsi="TH Sarabun New" w:cs="TH Sarabun New"/>
                <w:color w:val="auto"/>
                <w:sz w:val="28"/>
                <w:szCs w:val="28"/>
                <w:cs/>
              </w:rPr>
              <w:t>-วัดโกไดโดะ</w:t>
            </w:r>
            <w:r w:rsidRPr="00241DAF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-</w:t>
            </w:r>
            <w:r w:rsidRPr="00907B08">
              <w:rPr>
                <w:rFonts w:ascii="TH Sarabun New" w:hAnsi="TH Sarabun New" w:cs="TH Sarabun New"/>
                <w:b/>
                <w:bCs/>
                <w:color w:val="00B0F0"/>
                <w:sz w:val="28"/>
                <w:szCs w:val="28"/>
                <w:cs/>
              </w:rPr>
              <w:t>หมู่บ้านสุนัขจิ้งจอกซาโอะ</w:t>
            </w:r>
            <w:r w:rsidRPr="00241DAF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 xml:space="preserve">-แช่น้ำแร่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highlight w:val="yellow"/>
                <w:cs/>
              </w:rPr>
              <w:t>*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highlight w:val="yellow"/>
              </w:rPr>
              <w:t>*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highlight w:val="yellow"/>
                <w:cs/>
              </w:rPr>
              <w:t>พิเศษ  ออนเซนส่วนตัวในห้องสำหรับทุกท่าน**</w:t>
            </w:r>
          </w:p>
        </w:tc>
        <w:tc>
          <w:tcPr>
            <w:tcW w:w="630" w:type="dxa"/>
            <w:shd w:val="clear" w:color="auto" w:fill="D9E2F3"/>
          </w:tcPr>
          <w:p w14:paraId="04F5B12F" w14:textId="77777777" w:rsidR="00BA58E3" w:rsidRPr="00241DAF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B</w:t>
            </w:r>
          </w:p>
        </w:tc>
        <w:tc>
          <w:tcPr>
            <w:tcW w:w="720" w:type="dxa"/>
            <w:shd w:val="clear" w:color="auto" w:fill="D9E2F3"/>
          </w:tcPr>
          <w:p w14:paraId="609B040E" w14:textId="77777777" w:rsidR="00BA58E3" w:rsidRPr="00241DAF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L</w:t>
            </w:r>
          </w:p>
        </w:tc>
        <w:tc>
          <w:tcPr>
            <w:tcW w:w="540" w:type="dxa"/>
            <w:shd w:val="clear" w:color="auto" w:fill="D9E2F3"/>
          </w:tcPr>
          <w:p w14:paraId="35F77ED4" w14:textId="77777777" w:rsidR="00BA58E3" w:rsidRPr="00241DAF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H</w:t>
            </w:r>
          </w:p>
        </w:tc>
        <w:tc>
          <w:tcPr>
            <w:tcW w:w="3150" w:type="dxa"/>
            <w:shd w:val="clear" w:color="auto" w:fill="D9E2F3"/>
          </w:tcPr>
          <w:p w14:paraId="72C95A83" w14:textId="77777777" w:rsidR="00BA58E3" w:rsidRDefault="00BA58E3" w:rsidP="00BA58E3">
            <w:pPr>
              <w:pStyle w:val="Sidebarphoto"/>
              <w:spacing w:line="380" w:lineRule="exact"/>
              <w:ind w:left="0"/>
              <w:jc w:val="center"/>
              <w:rPr>
                <w:rFonts w:ascii="TH Sarabun New" w:hAnsi="TH Sarabun New" w:cs="TH Sarabun New"/>
                <w:b/>
                <w:bCs/>
                <w:noProof w:val="0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 xml:space="preserve">SHIO NO YU ONSEN RENGETSU </w:t>
            </w:r>
            <w:r>
              <w:rPr>
                <w:rFonts w:ascii="Segoe UI Emoji" w:eastAsia="Segoe UI Emoji" w:hAnsi="Segoe UI Emoji" w:cs="Segoe UI Emoji"/>
                <w:b/>
                <w:bCs/>
                <w:color w:val="000000"/>
                <w:sz w:val="28"/>
                <w:szCs w:val="28"/>
              </w:rPr>
              <w:t>♨</w:t>
            </w:r>
          </w:p>
        </w:tc>
      </w:tr>
      <w:tr w:rsidR="0046087C" w:rsidRPr="00241DAF" w14:paraId="36836214" w14:textId="77777777">
        <w:trPr>
          <w:trHeight w:val="512"/>
        </w:trPr>
        <w:tc>
          <w:tcPr>
            <w:tcW w:w="738" w:type="dxa"/>
          </w:tcPr>
          <w:p w14:paraId="39DA56EA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  <w:t>6</w:t>
            </w:r>
          </w:p>
        </w:tc>
        <w:tc>
          <w:tcPr>
            <w:tcW w:w="5670" w:type="dxa"/>
          </w:tcPr>
          <w:p w14:paraId="08450FE6" w14:textId="77777777" w:rsidR="0046087C" w:rsidRPr="009C2374" w:rsidRDefault="00BA58E3" w:rsidP="009C2374">
            <w:pPr>
              <w:pStyle w:val="Default"/>
              <w:spacing w:line="380" w:lineRule="exact"/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</w:pPr>
            <w:bookmarkStart w:id="4" w:name="_Hlk210396549"/>
            <w:r w:rsidRPr="00907B08">
              <w:rPr>
                <w:rFonts w:ascii="TH Sarabun New" w:hAnsi="TH Sarabun New" w:cs="TH Sarabun New" w:hint="cs"/>
                <w:b/>
                <w:bCs/>
                <w:color w:val="00B0F0"/>
                <w:sz w:val="28"/>
                <w:szCs w:val="28"/>
                <w:cs/>
              </w:rPr>
              <w:t>สนุกกับกิจกรรมสโนว์ทูบ ณ ลานสกี</w:t>
            </w:r>
            <w:r w:rsidRPr="00241DAF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-ซาโนะพรีเมี่ยมเอ้าท์เล็ต</w:t>
            </w:r>
            <w:r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>-เมืองโตเกียว</w:t>
            </w:r>
            <w:r w:rsidR="009C2374">
              <w:rPr>
                <w:rFonts w:ascii="TH Sarabun New" w:hAnsi="TH Sarabun New" w:cs="TH Sarabun New" w:hint="cs"/>
                <w:color w:val="auto"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szCs w:val="28"/>
                <w:highlight w:val="yellow"/>
                <w:cs/>
              </w:rPr>
              <w:t>ปิ้งย่างพรีเมี่ยม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highlight w:val="yellow"/>
              </w:rPr>
              <w:t>ROKKASEN</w:t>
            </w:r>
            <w:bookmarkEnd w:id="4"/>
          </w:p>
        </w:tc>
        <w:tc>
          <w:tcPr>
            <w:tcW w:w="630" w:type="dxa"/>
          </w:tcPr>
          <w:p w14:paraId="5C7FA991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B</w:t>
            </w:r>
          </w:p>
        </w:tc>
        <w:tc>
          <w:tcPr>
            <w:tcW w:w="720" w:type="dxa"/>
          </w:tcPr>
          <w:p w14:paraId="289916AA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L</w:t>
            </w:r>
          </w:p>
        </w:tc>
        <w:tc>
          <w:tcPr>
            <w:tcW w:w="540" w:type="dxa"/>
          </w:tcPr>
          <w:p w14:paraId="14073C52" w14:textId="77777777" w:rsidR="0046087C" w:rsidRPr="00241DAF" w:rsidRDefault="00BA58E3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D</w:t>
            </w:r>
          </w:p>
        </w:tc>
        <w:tc>
          <w:tcPr>
            <w:tcW w:w="3150" w:type="dxa"/>
          </w:tcPr>
          <w:p w14:paraId="74A1D0FB" w14:textId="77777777" w:rsidR="00BA58E3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GROOVE SHINJUKU HOTEL</w:t>
            </w:r>
          </w:p>
          <w:p w14:paraId="7EDB1A0D" w14:textId="77777777" w:rsidR="0046087C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eastAsia="Arial Unicode MS" w:hAnsi="TH Sarabun New" w:cs="TH Sarabun New"/>
                <w:sz w:val="28"/>
                <w:szCs w:val="28"/>
              </w:rPr>
            </w:pPr>
            <w:r>
              <w:rPr>
                <w:rFonts w:ascii="Segoe UI Symbol" w:hAnsi="Segoe UI Symbol" w:cs="Segoe UI Symbol" w:hint="cs"/>
                <w:b/>
                <w:bCs/>
                <w:sz w:val="28"/>
                <w:szCs w:val="28"/>
                <w:cs/>
              </w:rPr>
              <w:t>★★★★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A58E3" w:rsidRPr="00241DAF" w14:paraId="62DEE021" w14:textId="77777777">
        <w:trPr>
          <w:trHeight w:val="512"/>
        </w:trPr>
        <w:tc>
          <w:tcPr>
            <w:tcW w:w="738" w:type="dxa"/>
            <w:shd w:val="clear" w:color="auto" w:fill="D9E2F3"/>
          </w:tcPr>
          <w:p w14:paraId="69566EC2" w14:textId="77777777" w:rsidR="00BA58E3" w:rsidRPr="00241DAF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  <w:t>7</w:t>
            </w:r>
          </w:p>
        </w:tc>
        <w:tc>
          <w:tcPr>
            <w:tcW w:w="5670" w:type="dxa"/>
            <w:shd w:val="clear" w:color="auto" w:fill="D9E2F3"/>
          </w:tcPr>
          <w:p w14:paraId="33E3EBFB" w14:textId="77777777" w:rsidR="00DA1D10" w:rsidRPr="00DA1D10" w:rsidRDefault="00DA1D10" w:rsidP="00DA1D10">
            <w:pPr>
              <w:pStyle w:val="Default"/>
              <w:spacing w:line="380" w:lineRule="exact"/>
              <w:rPr>
                <w:rFonts w:ascii="TH Sarabun New" w:hAnsi="TH Sarabun New" w:cs="TH Sarabun New"/>
                <w:color w:val="EE0000"/>
                <w:sz w:val="28"/>
                <w:szCs w:val="28"/>
              </w:rPr>
            </w:pPr>
            <w:r w:rsidRPr="00DA1D10">
              <w:rPr>
                <w:rFonts w:ascii="TH Sarabun New" w:hAnsi="TH Sarabun New" w:cs="TH Sarabun New"/>
                <w:color w:val="EE0000"/>
                <w:sz w:val="28"/>
                <w:szCs w:val="28"/>
                <w:cs/>
              </w:rPr>
              <w:t>อิสระช้อปปิ้งหรือซื้อทัวร์เสริมดีสนีย์แลนด์</w:t>
            </w:r>
          </w:p>
          <w:p w14:paraId="49E0DE6A" w14:textId="77777777" w:rsidR="00BA58E3" w:rsidRPr="00DA1D10" w:rsidRDefault="00DA1D10" w:rsidP="00DA1D10">
            <w:pPr>
              <w:pStyle w:val="Default"/>
              <w:spacing w:line="380" w:lineRule="exact"/>
              <w:rPr>
                <w:rFonts w:ascii="TH Sarabun New" w:hAnsi="TH Sarabun New" w:cs="TH Sarabun New"/>
                <w:color w:val="EE0000"/>
                <w:sz w:val="28"/>
                <w:szCs w:val="28"/>
                <w:cs/>
              </w:rPr>
            </w:pPr>
            <w:r w:rsidRPr="00DA1D10">
              <w:rPr>
                <w:rFonts w:ascii="TH Sarabun New" w:hAnsi="TH Sarabun New" w:cs="TH Sarabun New"/>
                <w:color w:val="EE0000"/>
                <w:sz w:val="28"/>
                <w:szCs w:val="28"/>
              </w:rPr>
              <w:t>[</w:t>
            </w:r>
            <w:r w:rsidRPr="00DA1D10">
              <w:rPr>
                <w:rFonts w:ascii="TH Sarabun New" w:hAnsi="TH Sarabun New" w:cs="TH Sarabun New"/>
                <w:color w:val="EE0000"/>
                <w:sz w:val="28"/>
                <w:szCs w:val="28"/>
                <w:cs/>
              </w:rPr>
              <w:t>วันอิสระไม่ใช้รถบัส เดินทางโดยรถไฟไม่รวมค่ารถไฟในการเดินทาง]</w:t>
            </w:r>
          </w:p>
        </w:tc>
        <w:tc>
          <w:tcPr>
            <w:tcW w:w="630" w:type="dxa"/>
            <w:shd w:val="clear" w:color="auto" w:fill="D9E2F3"/>
          </w:tcPr>
          <w:p w14:paraId="52C1675E" w14:textId="77777777" w:rsidR="00BA58E3" w:rsidRPr="00241DAF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B</w:t>
            </w:r>
          </w:p>
        </w:tc>
        <w:tc>
          <w:tcPr>
            <w:tcW w:w="720" w:type="dxa"/>
            <w:shd w:val="clear" w:color="auto" w:fill="D9E2F3"/>
          </w:tcPr>
          <w:p w14:paraId="60A75956" w14:textId="77777777" w:rsidR="00BA58E3" w:rsidRPr="00241DAF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540" w:type="dxa"/>
            <w:shd w:val="clear" w:color="auto" w:fill="D9E2F3"/>
          </w:tcPr>
          <w:p w14:paraId="0F1B306E" w14:textId="77777777" w:rsidR="00BA58E3" w:rsidRPr="00241DAF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3150" w:type="dxa"/>
            <w:shd w:val="clear" w:color="auto" w:fill="D9E2F3"/>
          </w:tcPr>
          <w:p w14:paraId="211DACED" w14:textId="77777777" w:rsidR="00BA58E3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GROOVE SHINJUKU HOTEL</w:t>
            </w:r>
          </w:p>
          <w:p w14:paraId="0A7FC616" w14:textId="77777777" w:rsidR="00BA58E3" w:rsidRDefault="00BA58E3" w:rsidP="00BA58E3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 w:hint="cs"/>
                <w:b/>
                <w:bCs/>
                <w:sz w:val="28"/>
                <w:szCs w:val="28"/>
                <w:cs/>
              </w:rPr>
            </w:pPr>
            <w:r>
              <w:rPr>
                <w:rFonts w:ascii="Segoe UI Symbol" w:hAnsi="Segoe UI Symbol" w:cs="Segoe UI Symbol" w:hint="cs"/>
                <w:b/>
                <w:bCs/>
                <w:sz w:val="28"/>
                <w:szCs w:val="28"/>
                <w:cs/>
              </w:rPr>
              <w:t>★★★★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 New" w:hAnsi="TH Sarabun New" w:cs="TH Sarabun New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46087C" w:rsidRPr="00241DAF" w14:paraId="72E1DDD3" w14:textId="77777777">
        <w:trPr>
          <w:trHeight w:val="512"/>
        </w:trPr>
        <w:tc>
          <w:tcPr>
            <w:tcW w:w="738" w:type="dxa"/>
          </w:tcPr>
          <w:p w14:paraId="1B493D4A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  <w:t>8</w:t>
            </w:r>
          </w:p>
        </w:tc>
        <w:tc>
          <w:tcPr>
            <w:tcW w:w="5670" w:type="dxa"/>
          </w:tcPr>
          <w:p w14:paraId="63C0F78D" w14:textId="77777777" w:rsidR="0046087C" w:rsidRPr="00241DAF" w:rsidRDefault="00BA58E3" w:rsidP="0046087C">
            <w:pPr>
              <w:pStyle w:val="Default"/>
              <w:spacing w:line="380" w:lineRule="exact"/>
              <w:rPr>
                <w:rFonts w:ascii="TH Sarabun New" w:hAnsi="TH Sarabun New" w:cs="TH Sarabun New" w:hint="cs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ช้อปปิ้งกินซ่า</w:t>
            </w:r>
            <w:r w:rsidR="00700780">
              <w:rPr>
                <w:rFonts w:ascii="TH Sarabun New" w:hAnsi="TH Sarabun New" w:cs="TH Sarabun New" w:hint="cs"/>
                <w:sz w:val="28"/>
                <w:szCs w:val="28"/>
                <w:cs/>
              </w:rPr>
              <w:t>-ห้างไดเวอร์ซิตี้(กันดั้ม)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-</w:t>
            </w:r>
            <w:r w:rsidR="0046087C" w:rsidRPr="00241DAF">
              <w:rPr>
                <w:rFonts w:ascii="TH Sarabun New" w:hAnsi="TH Sarabun New" w:cs="TH Sarabun New" w:hint="cs"/>
                <w:sz w:val="28"/>
                <w:szCs w:val="28"/>
                <w:cs/>
              </w:rPr>
              <w:t>สนามบินฮาเนดะ</w:t>
            </w:r>
          </w:p>
        </w:tc>
        <w:tc>
          <w:tcPr>
            <w:tcW w:w="630" w:type="dxa"/>
          </w:tcPr>
          <w:p w14:paraId="7CE5DAD9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 w:hint="cs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  <w:t>B</w:t>
            </w:r>
          </w:p>
        </w:tc>
        <w:tc>
          <w:tcPr>
            <w:tcW w:w="720" w:type="dxa"/>
          </w:tcPr>
          <w:p w14:paraId="1909B5FD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540" w:type="dxa"/>
          </w:tcPr>
          <w:p w14:paraId="249767D4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  <w:t>X</w:t>
            </w:r>
          </w:p>
        </w:tc>
        <w:tc>
          <w:tcPr>
            <w:tcW w:w="3150" w:type="dxa"/>
          </w:tcPr>
          <w:p w14:paraId="5F76FD57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002060"/>
                <w:sz w:val="28"/>
                <w:szCs w:val="28"/>
              </w:rPr>
            </w:pPr>
          </w:p>
        </w:tc>
      </w:tr>
      <w:tr w:rsidR="0046087C" w:rsidRPr="00241DAF" w14:paraId="0D26FD24" w14:textId="77777777">
        <w:trPr>
          <w:trHeight w:val="512"/>
        </w:trPr>
        <w:tc>
          <w:tcPr>
            <w:tcW w:w="738" w:type="dxa"/>
            <w:shd w:val="clear" w:color="auto" w:fill="D9E2F3"/>
          </w:tcPr>
          <w:p w14:paraId="5E07E515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b/>
                <w:bCs/>
                <w:i/>
                <w:iCs/>
                <w:color w:val="auto"/>
                <w:sz w:val="28"/>
                <w:szCs w:val="28"/>
                <w:cs/>
              </w:rPr>
              <w:t>9</w:t>
            </w:r>
          </w:p>
        </w:tc>
        <w:tc>
          <w:tcPr>
            <w:tcW w:w="5670" w:type="dxa"/>
            <w:shd w:val="clear" w:color="auto" w:fill="D9E2F3"/>
          </w:tcPr>
          <w:p w14:paraId="6FEC332A" w14:textId="77777777" w:rsidR="0046087C" w:rsidRPr="00241DAF" w:rsidRDefault="0046087C" w:rsidP="0046087C">
            <w:pPr>
              <w:pStyle w:val="Default"/>
              <w:spacing w:line="380" w:lineRule="exact"/>
              <w:rPr>
                <w:rFonts w:ascii="TH Sarabun New" w:hAnsi="TH Sarabun New" w:cs="TH Sarabun New"/>
                <w:color w:val="auto"/>
                <w:sz w:val="28"/>
                <w:szCs w:val="28"/>
                <w:cs/>
              </w:rPr>
            </w:pPr>
            <w:r w:rsidRPr="00241DAF">
              <w:rPr>
                <w:rFonts w:ascii="TH Sarabun New" w:hAnsi="TH Sarabun New" w:cs="TH Sarabun New"/>
                <w:color w:val="auto"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630" w:type="dxa"/>
            <w:shd w:val="clear" w:color="auto" w:fill="D9E2F3"/>
          </w:tcPr>
          <w:p w14:paraId="5373B89C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  <w:r w:rsidRPr="00241DAF"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  <w:pict w14:anchorId="567DF372">
                <v:shape id="_x0000_i1028" type="#_x0000_t75" style="width:13.5pt;height:13.5pt">
                  <v:imagedata r:id="rId11" o:title="icons8-airport-26"/>
                </v:shape>
              </w:pict>
            </w:r>
          </w:p>
        </w:tc>
        <w:tc>
          <w:tcPr>
            <w:tcW w:w="720" w:type="dxa"/>
            <w:shd w:val="clear" w:color="auto" w:fill="D9E2F3"/>
          </w:tcPr>
          <w:p w14:paraId="197E174F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D9E2F3"/>
          </w:tcPr>
          <w:p w14:paraId="1550F4FD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3150" w:type="dxa"/>
            <w:shd w:val="clear" w:color="auto" w:fill="D9E2F3"/>
          </w:tcPr>
          <w:p w14:paraId="5DD345BB" w14:textId="77777777" w:rsidR="0046087C" w:rsidRPr="00241DAF" w:rsidRDefault="0046087C" w:rsidP="0046087C">
            <w:pPr>
              <w:pStyle w:val="Default"/>
              <w:spacing w:line="380" w:lineRule="exact"/>
              <w:jc w:val="center"/>
              <w:rPr>
                <w:rFonts w:ascii="TH Sarabun New" w:hAnsi="TH Sarabun New" w:cs="TH Sarabun New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2BC9F844" w14:textId="77777777" w:rsidR="00BA58E3" w:rsidRDefault="00BA58E3" w:rsidP="008D5EFD">
      <w:pPr>
        <w:spacing w:after="0" w:line="400" w:lineRule="exact"/>
        <w:rPr>
          <w:rFonts w:ascii="Leelawadee UI" w:hAnsi="Leelawadee UI" w:cs="Leelawadee UI"/>
        </w:rPr>
      </w:pPr>
    </w:p>
    <w:p w14:paraId="7E46064A" w14:textId="77777777" w:rsidR="00BA58E3" w:rsidRPr="0082012F" w:rsidRDefault="00BA58E3" w:rsidP="008D5EFD">
      <w:pPr>
        <w:spacing w:after="0" w:line="400" w:lineRule="exact"/>
        <w:rPr>
          <w:rFonts w:ascii="Leelawadee UI" w:hAnsi="Leelawadee UI" w:cs="Leelawadee UI" w:hint="cs"/>
          <w:vanish/>
        </w:rPr>
      </w:pPr>
    </w:p>
    <w:bookmarkEnd w:id="0"/>
    <w:bookmarkEnd w:id="1"/>
    <w:p w14:paraId="5F6C50EC" w14:textId="77777777" w:rsidR="00602DCF" w:rsidRPr="0082012F" w:rsidRDefault="00602DCF" w:rsidP="00233D40">
      <w:pPr>
        <w:spacing w:after="0" w:line="200" w:lineRule="exact"/>
        <w:rPr>
          <w:rFonts w:ascii="Leelawadee UI" w:hAnsi="Leelawadee UI" w:cs="Leelawadee UI"/>
          <w:b/>
          <w:bCs/>
          <w:sz w:val="28"/>
          <w:szCs w:val="28"/>
        </w:rPr>
      </w:pPr>
    </w:p>
    <w:p w14:paraId="59695A4E" w14:textId="77777777" w:rsidR="009D0D56" w:rsidRPr="00121EAA" w:rsidRDefault="009D0D56" w:rsidP="009D0D56">
      <w:pPr>
        <w:shd w:val="clear" w:color="auto" w:fill="002060"/>
        <w:spacing w:after="0" w:line="440" w:lineRule="exact"/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</w:pPr>
      <w:r w:rsidRPr="00121EAA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วันที่หนึ่ง </w:t>
      </w:r>
      <w:r w:rsidRPr="00121EAA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121EAA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Pr="0071373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กรุงเทพฯ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71373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สนามบินสุวรรณภูมิ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39BA43BE" w14:textId="77777777" w:rsidR="009D0D56" w:rsidRPr="00D921DF" w:rsidRDefault="009D0D56" w:rsidP="009D0D56">
      <w:pPr>
        <w:pStyle w:val="Sidebarphoto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19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.00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ab/>
        <w:t>นัดหมายพบกันที่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สนามบินสุวรรณภูมิ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 ประตูหมายเลข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>2-3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เคาเตอร์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>C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39C5AEF5" w14:textId="77777777" w:rsidR="009D0D56" w:rsidRPr="00D921DF" w:rsidRDefault="009D0D56" w:rsidP="009D0D56">
      <w:pPr>
        <w:pStyle w:val="Sidebarphoto"/>
        <w:spacing w:line="500" w:lineRule="exact"/>
        <w:ind w:left="720" w:firstLine="720"/>
        <w:rPr>
          <w:rFonts w:ascii="TH Sarabun New" w:hAnsi="TH Sarabun New" w:cs="TH Sarabun New"/>
          <w:noProof w:val="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จุดนัดพบ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ป้ายบริษัททัวร์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 เจ้าหน้าที่บริการช่วยโหลดสัมภาระและกระเป๋าเดินทาง</w:t>
      </w:r>
    </w:p>
    <w:p w14:paraId="6FD5CC29" w14:textId="77777777" w:rsidR="009D0D56" w:rsidRPr="00D921DF" w:rsidRDefault="009D0D56" w:rsidP="009D0D56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/>
          <w:noProof w:val="0"/>
          <w:color w:val="0000FF"/>
          <w:sz w:val="40"/>
          <w:szCs w:val="40"/>
        </w:rPr>
      </w:pPr>
      <w:r w:rsidRPr="00D921DF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>เที่ยวบินขาไป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b/>
          <w:bCs/>
          <w:noProof w:val="0"/>
          <w:color w:val="0000FF"/>
          <w:sz w:val="40"/>
          <w:szCs w:val="40"/>
          <w:cs/>
        </w:rPr>
        <w:tab/>
      </w:r>
      <w:r w:rsidR="0024044E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>TG</w:t>
      </w:r>
      <w:r>
        <w:rPr>
          <w:rFonts w:ascii="TH Sarabun New" w:hAnsi="TH Sarabun New" w:cs="TH Sarabun New" w:hint="cs"/>
          <w:noProof w:val="0"/>
          <w:color w:val="0000FF"/>
          <w:sz w:val="40"/>
          <w:szCs w:val="40"/>
          <w:cs/>
        </w:rPr>
        <w:t>682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BKK-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 xml:space="preserve">HND 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="00CD0630">
        <w:rPr>
          <w:rFonts w:ascii="TH Sarabun New" w:hAnsi="TH Sarabun New" w:cs="TH Sarabun New"/>
          <w:noProof w:val="0"/>
          <w:color w:val="0000FF"/>
          <w:sz w:val="40"/>
          <w:szCs w:val="40"/>
        </w:rPr>
        <w:t>23.15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-06.55</w:t>
      </w:r>
    </w:p>
    <w:p w14:paraId="780634F5" w14:textId="77777777" w:rsidR="009D0D56" w:rsidRPr="00D921DF" w:rsidRDefault="009D0D56" w:rsidP="009D0D56">
      <w:pPr>
        <w:pStyle w:val="Sidebarphoto"/>
        <w:spacing w:line="480" w:lineRule="exact"/>
        <w:ind w:left="0"/>
        <w:jc w:val="thaiDistribute"/>
        <w:rPr>
          <w:rFonts w:ascii="TH Sarabun New" w:hAnsi="TH Sarabun New" w:cs="TH Sarabun New"/>
          <w:noProof w:val="0"/>
          <w:color w:val="FF0000"/>
          <w:sz w:val="40"/>
          <w:szCs w:val="40"/>
        </w:rPr>
      </w:pP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lastRenderedPageBreak/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  <w:t>เที่ยวบินขากลับ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  <w:cs/>
        </w:rPr>
        <w:tab/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TG</w:t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661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  <w:t>HND-BKK</w:t>
      </w:r>
      <w:r w:rsidRPr="00D921DF">
        <w:rPr>
          <w:rFonts w:ascii="TH Sarabun New" w:hAnsi="TH Sarabun New" w:cs="TH Sarabun New"/>
          <w:noProof w:val="0"/>
          <w:color w:val="0000FF"/>
          <w:sz w:val="40"/>
          <w:szCs w:val="40"/>
        </w:rPr>
        <w:tab/>
      </w:r>
      <w:r>
        <w:rPr>
          <w:rFonts w:ascii="TH Sarabun New" w:hAnsi="TH Sarabun New" w:cs="TH Sarabun New"/>
          <w:noProof w:val="0"/>
          <w:color w:val="0000FF"/>
          <w:sz w:val="40"/>
          <w:szCs w:val="40"/>
        </w:rPr>
        <w:t>00.20-05.25</w:t>
      </w:r>
    </w:p>
    <w:p w14:paraId="212A82C8" w14:textId="77777777" w:rsidR="009D0D56" w:rsidRPr="009A03A2" w:rsidRDefault="009D0D56" w:rsidP="009D0D56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9A03A2">
        <w:rPr>
          <w:rFonts w:ascii="TH Sarabun New" w:hAnsi="TH Sarabun New" w:cs="TH Sarabun New"/>
          <w:b/>
          <w:bCs/>
          <w:i/>
          <w:iCs/>
          <w:noProof w:val="0"/>
          <w:color w:val="FF0000"/>
          <w:sz w:val="40"/>
          <w:szCs w:val="40"/>
          <w:highlight w:val="yellow"/>
          <w:cs/>
        </w:rPr>
        <w:t>** การจัดที่นั่งของกรุ๊ปเป็นไปตามเงื่อนไขของสายการบิน ทางทัวร์ไม่สามารถจัดที่นั่งได้ **</w:t>
      </w:r>
    </w:p>
    <w:p w14:paraId="76E7FC28" w14:textId="77777777" w:rsidR="009D0D56" w:rsidRPr="00CE2874" w:rsidRDefault="009D0D56" w:rsidP="00C24C63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</w:pPr>
      <w:r w:rsidRPr="00CE287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 xml:space="preserve">** บริการท่านด้วยอาหารแบบ </w:t>
      </w:r>
      <w:r w:rsidRPr="00CE287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FULL SERVICE </w:t>
      </w:r>
      <w:r w:rsidRPr="00CE2874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>โหลดสัมภาระรวมน้ำหนัก</w:t>
      </w:r>
      <w:r w:rsidR="0087776B" w:rsidRPr="00CE2874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ขาไป</w:t>
      </w:r>
      <w:r w:rsidR="00CE7737" w:rsidRPr="00CE2874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ท่านละ</w:t>
      </w:r>
      <w:r w:rsidR="0087776B" w:rsidRPr="00CE2874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 xml:space="preserve"> 1 ใบ 23 กก</w:t>
      </w:r>
    </w:p>
    <w:p w14:paraId="3CC19201" w14:textId="77777777" w:rsidR="009D0D56" w:rsidRDefault="009D0D56" w:rsidP="009D0D56">
      <w:pPr>
        <w:pStyle w:val="Sidebarphoto"/>
        <w:spacing w:line="240" w:lineRule="auto"/>
        <w:ind w:left="0"/>
      </w:pPr>
      <w:r>
        <w:fldChar w:fldCharType="begin"/>
      </w:r>
      <w:r>
        <w:instrText xml:space="preserve"> INCLUDEPICTURE "https://www.thaiairways.com/static/common/images/plan/travel_information/Special_Request_Assistance.jpg" \* MERGEFORMATINET </w:instrText>
      </w:r>
      <w:r>
        <w:fldChar w:fldCharType="separate"/>
      </w:r>
      <w:r>
        <w:pict w14:anchorId="38F14A56">
          <v:shape id="_x0000_i1029" type="#_x0000_t75" alt="Thai Airways - International | Plan My Trip | Book Flights Online" style="width:194.25pt;height:121.5pt">
            <v:imagedata r:id="rId12" r:href="rId13"/>
          </v:shape>
        </w:pict>
      </w:r>
      <w:r>
        <w:fldChar w:fldCharType="end"/>
      </w:r>
      <w:r w:rsidRPr="00374338">
        <w:t xml:space="preserve"> </w:t>
      </w:r>
      <w:r>
        <w:fldChar w:fldCharType="begin"/>
      </w:r>
      <w:r>
        <w:instrText xml:space="preserve"> INCLUDEPICTURE "https://inflightfeed.com/wp-content/uploads/2019/12/tgeconomy2.jpg" \* MERGEFORMATINET </w:instrText>
      </w:r>
      <w:r>
        <w:fldChar w:fldCharType="separate"/>
      </w:r>
      <w:r>
        <w:pict w14:anchorId="1BBD8AA1">
          <v:shape id="_x0000_i1030" type="#_x0000_t75" alt="Thai Airways - Airline meals information for passengers" style="width:166.5pt;height:120.75pt">
            <v:imagedata r:id="rId14" r:href="rId15" cropleft="9213f" cropright="8166f"/>
          </v:shape>
        </w:pict>
      </w:r>
      <w:r>
        <w:fldChar w:fldCharType="end"/>
      </w:r>
      <w:r>
        <w:fldChar w:fldCharType="begin"/>
      </w:r>
      <w:r>
        <w:instrText xml:space="preserve"> INCLUDEPICTURE "https://www.jal.co.jp/content/www/wwwjalcojp/jp/en/inter/service/economy/meal/beverages/_jcr_content/root/contents/responsivegrid1/responsivegrid_17438/column_1258754747/col-1-1/img_copy_copy.coreimg.375.jpeg/1608795546419.jpeg" \* MERGEFORMATINET </w:instrText>
      </w:r>
      <w:r>
        <w:fldChar w:fldCharType="separate"/>
      </w:r>
      <w:r>
        <w:pict w14:anchorId="517BFD9B">
          <v:shape id="_x0000_i1031" type="#_x0000_t75" style="width:178.5pt;height:121.5pt">
            <v:imagedata r:id="rId16" r:href="rId17"/>
          </v:shape>
        </w:pict>
      </w:r>
      <w:r>
        <w:fldChar w:fldCharType="end"/>
      </w:r>
    </w:p>
    <w:p w14:paraId="690AF36C" w14:textId="77777777" w:rsidR="009D0D56" w:rsidRPr="00D921DF" w:rsidRDefault="00CD0630" w:rsidP="009D0D56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23.15</w:t>
      </w:r>
      <w:r w:rsidR="009D0D56"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9D0D56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="009D0D56" w:rsidRPr="00D921DF">
        <w:rPr>
          <w:rFonts w:ascii="TH Sarabun New" w:hAnsi="TH Sarabun New" w:cs="TH Sarabun New"/>
          <w:noProof w:val="0"/>
          <w:sz w:val="40"/>
          <w:szCs w:val="40"/>
        </w:rPr>
        <w:tab/>
      </w:r>
      <w:r w:rsidR="009D0D56" w:rsidRPr="00D921DF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="009D0D56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สนามบิน</w:t>
      </w:r>
      <w:r w:rsidR="009D0D56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ฮาเนดะ (โตเกียว)</w:t>
      </w:r>
      <w:r w:rsidR="009D0D56" w:rsidRPr="00D921DF">
        <w:rPr>
          <w:rFonts w:ascii="TH Sarabun New" w:hAnsi="TH Sarabun New" w:cs="TH Sarabun New"/>
          <w:noProof w:val="0"/>
          <w:sz w:val="40"/>
          <w:szCs w:val="40"/>
          <w:cs/>
        </w:rPr>
        <w:t xml:space="preserve"> ด้วยเที่ยวบิน </w:t>
      </w:r>
      <w:r w:rsidR="009D0D56"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>TG</w:t>
      </w:r>
      <w:r w:rsidR="009D0D56"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 xml:space="preserve"> 682</w:t>
      </w:r>
      <w:r w:rsidR="009D0D56"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9D0D56"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สายการบินไทย</w:t>
      </w:r>
    </w:p>
    <w:p w14:paraId="642965E0" w14:textId="77777777" w:rsidR="009D0D56" w:rsidRDefault="009D0D56" w:rsidP="009D0D56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  <w:r w:rsidRPr="00D921DF"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  <w:highlight w:val="yellow"/>
          <w:cs/>
        </w:rPr>
        <w:t>***สำคัญสำหรับการจองทัวร์ สำหรับอาหารทุกมื้อรบกวนทุกท่านในคณะโปรดระบุรายบุคคลว่าไม่ทานเนื้อวัว / เนื้อหมู / ปลาดิบ / มังสวิรัติ /หรือแพ้อาหารประเภทใดบ้าง มีผลต่อการจัดอาหารให้ในบางมื้อที่เป็นอาหารท้องถิ่นที่ไม่สามารถเปลี่ยนแปลงหน้างานได้ ***</w:t>
      </w:r>
    </w:p>
    <w:p w14:paraId="233634F1" w14:textId="77777777" w:rsidR="0067072C" w:rsidRDefault="0067072C" w:rsidP="009D0D56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color w:val="C00000"/>
          <w:sz w:val="28"/>
          <w:szCs w:val="28"/>
        </w:rPr>
      </w:pPr>
    </w:p>
    <w:p w14:paraId="7199D0F9" w14:textId="77777777" w:rsidR="009D0D56" w:rsidRDefault="00293C16" w:rsidP="009D0D56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D52E79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สอง</w:t>
      </w:r>
      <w:r w:rsidR="00E40047" w:rsidRPr="009D0D56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="00E40047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9D0D56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สนามบินฮาเนดะ</w:t>
      </w:r>
      <w:r w:rsidR="009D0D56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9D0D56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9D0D56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เมืองนิกโก้</w:t>
      </w:r>
      <w:r w:rsidR="009D0D56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9D0D56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9D0D56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ศาลเจ้าโทโชคุ</w:t>
      </w:r>
      <w:r w:rsidR="009D0D56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9D0D56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907B08" w:rsidRPr="00907B0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หมู่บ้านญี่ปุ่นโบราณโออูจิจูคุ </w:t>
      </w:r>
      <w:r w:rsid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9D0D56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907B0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             </w:t>
      </w:r>
      <w:r w:rsidR="009C2374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  </w:t>
      </w:r>
      <w:r w:rsidR="009D0D56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แช่น้ำแร่</w:t>
      </w:r>
      <w:r w:rsidR="009D0D56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34F2CEFA" w14:textId="77777777" w:rsidR="009D0D56" w:rsidRDefault="009D0D56" w:rsidP="009D0D56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06.55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 ถึง </w:t>
      </w:r>
      <w:r w:rsidRPr="009D0D5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สนามบินฮาเนดะ (โตเกียว) 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>ประเทศญี่ปุ่น นำท่านผ่านตรวจคนเข้าเมืองเป็นที่เรียบร้อย</w:t>
      </w:r>
    </w:p>
    <w:p w14:paraId="61FB23A9" w14:textId="77777777" w:rsidR="00A3538E" w:rsidRDefault="00907B08" w:rsidP="009D0D56">
      <w:pPr>
        <w:pStyle w:val="Sidebarphoto"/>
        <w:spacing w:line="500" w:lineRule="exact"/>
        <w:ind w:left="0"/>
        <w:rPr>
          <w:rFonts w:ascii="TH Sarabun New" w:hAnsi="TH Sarabun New" w:cs="TH Sarabun New"/>
          <w:sz w:val="40"/>
          <w:szCs w:val="40"/>
        </w:rPr>
      </w:pPr>
      <w:bookmarkStart w:id="5" w:name="_Hlk115266302"/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2.30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ชม (184 กม.)</w:t>
      </w: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 w:rsidR="009D0D56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ศาลเจ้าโทโชกุ</w:t>
      </w:r>
      <w:r w:rsidR="009D0D56" w:rsidRPr="009D0D56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="009D0D56" w:rsidRPr="009D0D56">
        <w:rPr>
          <w:rFonts w:ascii="TH Sarabun New" w:hAnsi="TH Sarabun New" w:cs="TH Sarabun New"/>
          <w:sz w:val="40"/>
          <w:szCs w:val="40"/>
          <w:cs/>
        </w:rPr>
        <w:t xml:space="preserve">ศาลเจ้าที่สร้างเพื่อเป็นสถานที่ฝังศพโชกุณโตกุงาว่า ที่เก่าแก่นับ </w:t>
      </w:r>
      <w:r w:rsidR="009D0D56" w:rsidRPr="009D0D56">
        <w:rPr>
          <w:rFonts w:ascii="TH Sarabun New" w:hAnsi="TH Sarabun New" w:cs="TH Sarabun New"/>
          <w:sz w:val="40"/>
          <w:szCs w:val="40"/>
        </w:rPr>
        <w:t xml:space="preserve">4 </w:t>
      </w:r>
      <w:r w:rsidR="009D0D56" w:rsidRPr="009D0D56">
        <w:rPr>
          <w:rFonts w:ascii="TH Sarabun New" w:hAnsi="TH Sarabun New" w:cs="TH Sarabun New"/>
          <w:sz w:val="40"/>
          <w:szCs w:val="40"/>
          <w:cs/>
        </w:rPr>
        <w:t>ศตวรรษ ตั้งแต่สมัยโชกุนโตกุกาว่า อิเยยะสึ ชมสถาปัตยกรรมไม้แกะสลักที่วิจิตรตระการตาทั้งสวยงามในแง่ของศิลปะและที่แฝงแง่มุมทางปรัชญา ภายในบริเวณของศาลเจ้าที่หรูหราแห่งนี้ประกอบด้วยอาคารมากกว่า 12 หลัง ตั้งอยู่ท่ามกลางผืนป่าที่งดงาม อาคารต่างๆ ได้รับการตกแต่งด้วยงานไม้แกะสลักที่สวยงามและขึ้นชื่อ อาทิเช่น รูปสลักไม้ลิงปิดหู ปิดตาม ปิดปาก</w:t>
      </w:r>
      <w:r w:rsidR="009D0D56" w:rsidRPr="009D0D56">
        <w:rPr>
          <w:rFonts w:ascii="TH Sarabun New" w:hAnsi="TH Sarabun New" w:cs="TH Sarabun New"/>
          <w:sz w:val="40"/>
          <w:szCs w:val="40"/>
        </w:rPr>
        <w:t xml:space="preserve">, </w:t>
      </w:r>
      <w:r w:rsidR="009D0D56" w:rsidRPr="009D0D56">
        <w:rPr>
          <w:rFonts w:ascii="TH Sarabun New" w:hAnsi="TH Sarabun New" w:cs="TH Sarabun New"/>
          <w:sz w:val="40"/>
          <w:szCs w:val="40"/>
          <w:cs/>
        </w:rPr>
        <w:t>แมวนอน</w:t>
      </w:r>
      <w:r w:rsidR="009D0D56" w:rsidRPr="009D0D56">
        <w:rPr>
          <w:rFonts w:ascii="TH Sarabun New" w:hAnsi="TH Sarabun New" w:cs="TH Sarabun New"/>
          <w:sz w:val="40"/>
          <w:szCs w:val="40"/>
        </w:rPr>
        <w:t xml:space="preserve">, </w:t>
      </w:r>
      <w:r w:rsidR="009D0D56" w:rsidRPr="009D0D56">
        <w:rPr>
          <w:rFonts w:ascii="TH Sarabun New" w:hAnsi="TH Sarabun New" w:cs="TH Sarabun New"/>
          <w:sz w:val="40"/>
          <w:szCs w:val="40"/>
          <w:cs/>
        </w:rPr>
        <w:t>หรือรูปสลักช้างที่ ศาลเจ้าแห่งนี้ถือเป็นสถานที่ที่งดงามและอลังการณ์จนได้รับการขึ้นทะเบียนจากองค์การยูเนสโก้ให้เป็นหนึ่งในมรดกโลกทางวัฒนธรรมอีกด้วย</w:t>
      </w:r>
    </w:p>
    <w:p w14:paraId="7A93F83C" w14:textId="77777777" w:rsidR="009D0D56" w:rsidRPr="009D0D56" w:rsidRDefault="00091B45" w:rsidP="00091B45">
      <w:pPr>
        <w:pStyle w:val="Sidebarphoto"/>
        <w:spacing w:line="240" w:lineRule="auto"/>
        <w:ind w:left="0"/>
        <w:rPr>
          <w:rFonts w:ascii="TH Sarabun New" w:hAnsi="TH Sarabun New" w:cs="TH Sarabun New" w:hint="cs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lastRenderedPageBreak/>
        <w:pict w14:anchorId="1CBD0937">
          <v:shape id="_x0000_i1032" type="#_x0000_t75" style="width:553.5pt;height:144.75pt">
            <v:imagedata r:id="rId18" o:title="toshogu"/>
          </v:shape>
        </w:pict>
      </w:r>
    </w:p>
    <w:bookmarkEnd w:id="5"/>
    <w:p w14:paraId="19A720F1" w14:textId="77777777" w:rsidR="00C045FD" w:rsidRPr="009D0D56" w:rsidRDefault="00C045FD" w:rsidP="00C045FD">
      <w:pPr>
        <w:tabs>
          <w:tab w:val="left" w:pos="5084"/>
        </w:tabs>
        <w:spacing w:after="0" w:line="100" w:lineRule="exact"/>
        <w:rPr>
          <w:rFonts w:ascii="TH Sarabun New" w:hAnsi="TH Sarabun New" w:cs="TH Sarabun New"/>
          <w:b/>
          <w:bCs/>
          <w:sz w:val="40"/>
          <w:szCs w:val="40"/>
        </w:rPr>
      </w:pPr>
    </w:p>
    <w:p w14:paraId="3BA77CDE" w14:textId="77777777" w:rsidR="00C045FD" w:rsidRPr="003B3D40" w:rsidRDefault="00C045FD">
      <w:pPr>
        <w:pStyle w:val="Sidebarphoto"/>
        <w:shd w:val="clear" w:color="auto" w:fill="C5E0B3"/>
        <w:spacing w:before="120" w:after="120"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อาหารกลางวัน ณ ร้านอาหารญี่ปุ่น </w:t>
      </w:r>
    </w:p>
    <w:p w14:paraId="236E16C9" w14:textId="77777777" w:rsidR="00907B08" w:rsidRDefault="00907B08" w:rsidP="00907B08">
      <w:pPr>
        <w:pStyle w:val="Sidebarphoto"/>
        <w:spacing w:line="500" w:lineRule="exact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2.10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98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 w:hint="cs"/>
          <w:b/>
          <w:bCs/>
          <w:color w:val="000000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หมู่บ้านญี่ปุ่นโบราณโออูจิจูคุ</w:t>
      </w:r>
      <w:r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เป็นเมืองบนเส้นทางการค้าอาอิซุนิชิไคโดะ ซึ่งเชื่อมต่อเมืองอิซุกับนิกโก้ในช่วงสมัยเอโดะ ปัจจุบันนี้บ้านสไตล์ญี่ปุ่นแบบมุงหลังคายังคงรักษาไว้เป็นอย่างดี และดัดแปลงเป็นร้านค้า ร้านอาหาร และบ้านพักแบบโฮมสเตย์ต่างๆ อาหารยอดนิยมคือบะหมี่โซบะ และปลาเทร้าต์ย่าง ให้ท่านได้เดินชมเมืองตามอัธยาศัย</w:t>
      </w:r>
    </w:p>
    <w:p w14:paraId="516CD118" w14:textId="77777777" w:rsidR="00907B08" w:rsidRDefault="00907B08" w:rsidP="00907B08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</w:rPr>
        <w:pict w14:anchorId="1B1737A8">
          <v:shape id="_x0000_i1033" type="#_x0000_t75" style="width:553.5pt;height:145.5pt">
            <v:imagedata r:id="rId19" o:title="OUCHIJUKU"/>
          </v:shape>
        </w:pict>
      </w:r>
    </w:p>
    <w:p w14:paraId="569E68C6" w14:textId="77777777" w:rsidR="00907B08" w:rsidRPr="003B3D40" w:rsidRDefault="00907B08" w:rsidP="00907B08">
      <w:pPr>
        <w:pStyle w:val="Sidebarphoto"/>
        <w:spacing w:line="240" w:lineRule="auto"/>
        <w:ind w:left="0"/>
        <w:rPr>
          <w:rFonts w:ascii="TH Sarabun New" w:hAnsi="TH Sarabun New" w:cs="TH Sarabun New" w:hint="cs"/>
          <w:noProof w:val="0"/>
          <w:color w:val="000000"/>
          <w:sz w:val="40"/>
          <w:szCs w:val="40"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1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46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</w:p>
    <w:p w14:paraId="162652B8" w14:textId="77777777" w:rsidR="00C045FD" w:rsidRPr="003B3D40" w:rsidRDefault="00C045FD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574007B4" w14:textId="77777777" w:rsidR="00091B45" w:rsidRPr="00B447F9" w:rsidRDefault="00091B45" w:rsidP="00091B45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64BEF61B">
          <v:shape id="_x0000_i1034" type="#_x0000_t75" style="width:29.25pt;height:29.25pt">
            <v:imagedata r:id="rId20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ONYADO TOHO</w:t>
      </w:r>
      <w:r w:rsidRPr="00B447F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 </w:t>
      </w:r>
      <w:r w:rsidRPr="00B447F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7F6122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="003F53E2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4E745A55" w14:textId="77777777" w:rsidR="00091B45" w:rsidRPr="00B447F9" w:rsidRDefault="00091B45" w:rsidP="00091B45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60BA55D4" w14:textId="77777777" w:rsidR="00091B45" w:rsidRDefault="00091B45" w:rsidP="00091B45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  <w:r w:rsidRPr="00907B08"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677B95E2" w14:textId="77777777" w:rsidR="00907B08" w:rsidRDefault="003B3D40" w:rsidP="00091B45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  <w:lastRenderedPageBreak/>
        <w:pict w14:anchorId="0CF44DFE">
          <v:shape id="_x0000_i1035" type="#_x0000_t75" style="width:554.25pt;height:312pt">
            <v:imagedata r:id="rId21" o:title="ONYADO HOTEL"/>
          </v:shape>
        </w:pict>
      </w:r>
    </w:p>
    <w:p w14:paraId="0B31E036" w14:textId="77777777" w:rsidR="003B3D40" w:rsidRDefault="003B3D40" w:rsidP="00091B45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</w:p>
    <w:p w14:paraId="13733AAE" w14:textId="77777777" w:rsidR="003B3D40" w:rsidRPr="00907B08" w:rsidRDefault="003B3D40" w:rsidP="00091B45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i/>
          <w:iCs/>
          <w:color w:val="FF0000"/>
          <w:sz w:val="32"/>
          <w:szCs w:val="32"/>
        </w:rPr>
      </w:pPr>
    </w:p>
    <w:p w14:paraId="469EEE7E" w14:textId="77777777" w:rsidR="00120F8F" w:rsidRDefault="00293C16" w:rsidP="00907B08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D52E79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สาม</w:t>
      </w: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="00250AF0" w:rsidRPr="009D0D56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="00250AF0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907B08" w:rsidRPr="00907B0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วัดซาซะเอโดะ</w:t>
      </w:r>
      <w:r w:rsidR="00907B0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907B0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907B0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907B08" w:rsidRPr="00907B0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กิจกรรมเก็บสตอเบอรี่</w:t>
      </w:r>
      <w:r w:rsidR="00907B0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907B0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907B0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907B08" w:rsidRPr="00907B0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หมู่บ้านโบราณกินซังออนเซน</w:t>
      </w:r>
      <w:r w:rsidR="00907B0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907B0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907B0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907B08" w:rsidRPr="00907B0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แช่น้ำแร่</w:t>
      </w:r>
      <w:r w:rsidR="00907B08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</w:p>
    <w:p w14:paraId="5A3023F9" w14:textId="77777777" w:rsidR="00250AF0" w:rsidRPr="003B3D40" w:rsidRDefault="00250AF0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ห้องอาหารในโรงแรม</w:t>
      </w:r>
    </w:p>
    <w:p w14:paraId="03E0FD40" w14:textId="77777777" w:rsidR="00907B08" w:rsidRDefault="00907B08" w:rsidP="00907B08">
      <w:pPr>
        <w:pStyle w:val="Sidebarphoto"/>
        <w:spacing w:line="240" w:lineRule="auto"/>
        <w:ind w:left="0"/>
        <w:rPr>
          <w:rFonts w:ascii="TH Sarabun New" w:hAnsi="TH Sarabun New" w:cs="TH Sarabun New"/>
          <w:color w:val="000000"/>
          <w:sz w:val="40"/>
          <w:szCs w:val="40"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10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 (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3.3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วัดซาซะเอโดะ</w:t>
      </w:r>
      <w:r>
        <w:rPr>
          <w:rFonts w:ascii="TH Sarabun New" w:hAnsi="TH Sarabun New" w:cs="TH Sarabun New" w:hint="cs"/>
          <w:color w:val="000000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color w:val="000000"/>
          <w:sz w:val="40"/>
          <w:szCs w:val="40"/>
          <w:cs/>
        </w:rPr>
        <w:t>เจดีย์เก่าแก่สูง 16.5 เมตรเป็นเอกลักษณ์ สร้างขึ้นมาเมื่อ 220 ปีก่อน ราว ๆ ปี 1796 อาคารสร้างจากไม้ และโครงสร้างที่ดูเป็นเกลียวคล้ายกับดีเอ็นเอเป็นสถาปัตยกรรมที่ดูแปลกตา มีเพียงแห่งเดียวในโลก ภายในมีเส้นทางสามารถเดินขึ้นลงได้ วัดแห่งนี้ตั้งอยู่บนภูเขาอีโมริยามะ จากด้านบนสามารถเพลิดเพลินกับทัศนียภาพอันงดงาม</w:t>
      </w:r>
    </w:p>
    <w:p w14:paraId="6960220A" w14:textId="77777777" w:rsidR="00907B08" w:rsidRPr="00907B08" w:rsidRDefault="00A967C1" w:rsidP="00907B08">
      <w:pPr>
        <w:pStyle w:val="Sidebarphoto"/>
        <w:spacing w:line="240" w:lineRule="auto"/>
        <w:ind w:left="0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</w:rPr>
        <w:pict w14:anchorId="5B1D249E">
          <v:shape id="_x0000_i1036" type="#_x0000_t75" style="width:554.25pt;height:143.25pt">
            <v:imagedata r:id="rId22" o:title="sazaedo temple"/>
          </v:shape>
        </w:pict>
      </w:r>
    </w:p>
    <w:p w14:paraId="2806D6C4" w14:textId="77777777" w:rsidR="00907B08" w:rsidRPr="009D0D56" w:rsidRDefault="00A967C1" w:rsidP="00907B08">
      <w:pPr>
        <w:pStyle w:val="Sidebarphoto"/>
        <w:spacing w:line="500" w:lineRule="exact"/>
        <w:ind w:left="0"/>
        <w:rPr>
          <w:rFonts w:ascii="TH Sarabun New" w:hAnsi="TH Sarabun New" w:cs="TH Sarabun New"/>
          <w:sz w:val="40"/>
          <w:szCs w:val="40"/>
          <w:cs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35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 (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23.1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907B08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กิจกรรมเก็บสตอเบอรี่</w:t>
      </w:r>
      <w:r w:rsidR="00907B08" w:rsidRPr="009D0D56">
        <w:rPr>
          <w:rFonts w:ascii="TH Sarabun New" w:hAnsi="TH Sarabun New" w:cs="TH Sarabun New"/>
          <w:sz w:val="40"/>
          <w:szCs w:val="40"/>
          <w:cs/>
        </w:rPr>
        <w:t xml:space="preserve"> ให้ท่านได้สัมผัสประสบการณ์เก็บสตอเบอรี่สดๆจากสวน ปกติคนญี่ปุ่นจะทานสตอเบอรี่คู่กับนมข้นหวาน หรือช็อกโกแลต เป็นการตัดรสชาติเปรี้ยวอมหวานที่ลงตัว</w:t>
      </w:r>
    </w:p>
    <w:p w14:paraId="2969DDB8" w14:textId="77777777" w:rsidR="00907B08" w:rsidRPr="00091B45" w:rsidRDefault="00907B08" w:rsidP="00907B08">
      <w:pPr>
        <w:spacing w:line="240" w:lineRule="auto"/>
        <w:rPr>
          <w:rFonts w:ascii="TH Sarabun New" w:hAnsi="TH Sarabun New" w:cs="TH Sarabun New"/>
          <w:sz w:val="40"/>
          <w:szCs w:val="40"/>
        </w:rPr>
      </w:pPr>
      <w:r>
        <w:rPr>
          <w:rFonts w:ascii="TH Sarabun New" w:hAnsi="TH Sarabun New" w:cs="TH Sarabun New"/>
          <w:sz w:val="40"/>
          <w:szCs w:val="40"/>
        </w:rPr>
        <w:pict w14:anchorId="08129852">
          <v:shape id="_x0000_i1037" type="#_x0000_t75" style="width:553.5pt;height:147.75pt">
            <v:imagedata r:id="rId23" o:title="STRAWBERRY PICKING NIKKO"/>
          </v:shape>
        </w:pict>
      </w:r>
    </w:p>
    <w:p w14:paraId="5D6B9E61" w14:textId="77777777" w:rsidR="00091B45" w:rsidRPr="003B3D40" w:rsidRDefault="00091B45">
      <w:pPr>
        <w:pStyle w:val="Sidebarphoto"/>
        <w:shd w:val="clear" w:color="auto" w:fill="C5E0B3"/>
        <w:spacing w:before="120" w:after="120"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>กลางวัน</w:t>
      </w: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อาหารกลางวัน ณ ร้านอาหารญี่ปุ่น </w:t>
      </w:r>
    </w:p>
    <w:p w14:paraId="04A7D478" w14:textId="77777777" w:rsidR="00BA58E3" w:rsidRPr="0041056D" w:rsidRDefault="00DA1D10" w:rsidP="00BA58E3">
      <w:pPr>
        <w:rPr>
          <w:rFonts w:ascii="TH Sarabun New" w:hAnsi="TH Sarabun New" w:cs="TH Sarabun New"/>
          <w:sz w:val="40"/>
          <w:szCs w:val="40"/>
        </w:rPr>
      </w:pPr>
      <w:bookmarkStart w:id="6" w:name="_Hlk199431942"/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2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170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BA58E3" w:rsidRPr="0041056D">
        <w:rPr>
          <w:rFonts w:ascii="TH Sarabun New" w:hAnsi="TH Sarabun New" w:cs="TH Sarabun New"/>
          <w:b/>
          <w:bCs/>
          <w:sz w:val="40"/>
          <w:szCs w:val="40"/>
          <w:cs/>
        </w:rPr>
        <w:t>กินซังออนเซ็น</w:t>
      </w:r>
      <w:r w:rsidR="00BA58E3" w:rsidRPr="0041056D">
        <w:rPr>
          <w:rFonts w:ascii="TH Sarabun New" w:hAnsi="TH Sarabun New" w:cs="TH Sarabun New"/>
          <w:sz w:val="40"/>
          <w:szCs w:val="40"/>
          <w:cs/>
        </w:rPr>
        <w:t xml:space="preserve"> หมู่บ้านออนเซนเล็กๆกลางหุบเขาในจังหวัดยามางาตะ มีประวัติยาวนานกว่า 100 ปี โดยหมู่บ้านนี้เดิมทีเป็นหมู่บ้านเหมืองแร่มาก่อน หลังปิดการทำเหมืองกลายมาเป็นหมู่บ้านออนเซ็นที่นี่ประกอบด้วย เรียวกังมากมายสไตล์ตะวันตกที่สร้างจากไม้หลายชั้น ได้รับการปลูกสร้างตั้งแต่ปลายสมัยไทโชถึงโชวะตอนต้น สามารถสัมผัสกับภูมิประเทศอันเป็นเอกลักษณ์ของบ้านเรือนยุคเก่า เดินเล่นชมวิว และแช่เท้าออนเซนกลางเมืองเพื่อผ่อนคลาย</w:t>
      </w:r>
    </w:p>
    <w:bookmarkEnd w:id="6"/>
    <w:p w14:paraId="358EC248" w14:textId="77777777" w:rsidR="00F92580" w:rsidRDefault="00BA58E3" w:rsidP="00BA58E3">
      <w:pPr>
        <w:rPr>
          <w:rFonts w:ascii="TH Sarabun New" w:hAnsi="TH Sarabun New" w:cs="TH Sarabun New"/>
          <w:noProof/>
          <w:sz w:val="32"/>
          <w:szCs w:val="32"/>
        </w:rPr>
      </w:pPr>
      <w:r w:rsidRPr="0041056D">
        <w:rPr>
          <w:rFonts w:ascii="TH Sarabun New" w:hAnsi="TH Sarabun New" w:cs="TH Sarabun New"/>
          <w:noProof/>
          <w:sz w:val="32"/>
          <w:szCs w:val="32"/>
        </w:rPr>
        <w:pict w14:anchorId="4C6A29E0">
          <v:shape id="Picture 12" o:spid="_x0000_i1038" type="#_x0000_t75" style="width:555pt;height:147pt;visibility:visible">
            <v:imagedata r:id="rId24" o:title=""/>
          </v:shape>
        </w:pict>
      </w:r>
    </w:p>
    <w:p w14:paraId="40C010F5" w14:textId="77777777" w:rsidR="004F23C9" w:rsidRPr="003B3D40" w:rsidRDefault="004F23C9" w:rsidP="00BA58E3">
      <w:pPr>
        <w:rPr>
          <w:rFonts w:ascii="TH Sarabun New" w:hAnsi="TH Sarabun New" w:cs="TH Sarabun New"/>
          <w:sz w:val="32"/>
          <w:szCs w:val="32"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1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42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</w:p>
    <w:p w14:paraId="235767D0" w14:textId="77777777" w:rsidR="005A1792" w:rsidRPr="0038506D" w:rsidRDefault="005A1792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38506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ค่ำ</w:t>
      </w:r>
      <w:r w:rsidRPr="0038506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</w:r>
      <w:r w:rsidRPr="0038506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6B36641C" w14:textId="77777777" w:rsidR="005A1792" w:rsidRPr="00B447F9" w:rsidRDefault="005A1792" w:rsidP="005A1792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1FD55709">
          <v:shape id="_x0000_i1039" type="#_x0000_t75" style="width:29.25pt;height:29.25pt">
            <v:imagedata r:id="rId20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41056D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TENDO ONSEN</w:t>
      </w:r>
      <w:r w:rsidRPr="00B447F9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 </w:t>
      </w:r>
      <w:r w:rsidR="003F53E2">
        <w:rPr>
          <w:rFonts w:ascii="Segoe UI Emoji" w:eastAsia="Segoe UI Emoji" w:hAnsi="Segoe UI Emoji" w:cs="Segoe UI Emoji"/>
          <w:b/>
          <w:bCs/>
          <w:noProof w:val="0"/>
          <w:color w:val="002060"/>
          <w:sz w:val="40"/>
          <w:szCs w:val="40"/>
        </w:rPr>
        <w:t>♨</w:t>
      </w:r>
      <w:r w:rsid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</w:p>
    <w:p w14:paraId="20AB864D" w14:textId="77777777" w:rsidR="005A1792" w:rsidRPr="00B447F9" w:rsidRDefault="005A1792" w:rsidP="005A1792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6F4C02D3" w14:textId="77777777" w:rsidR="005A1792" w:rsidRDefault="005A1792" w:rsidP="005A1792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i/>
          <w:iCs/>
          <w:color w:val="FF0000"/>
          <w:sz w:val="32"/>
          <w:szCs w:val="32"/>
        </w:rPr>
      </w:pPr>
      <w:r w:rsidRPr="007F6122">
        <w:rPr>
          <w:rFonts w:ascii="TH Sarabun New" w:hAnsi="TH Sarabun New" w:cs="TH Sarabun New"/>
          <w:i/>
          <w:iCs/>
          <w:color w:val="FF0000"/>
          <w:sz w:val="32"/>
          <w:szCs w:val="32"/>
          <w:highlight w:val="yellow"/>
          <w:cs/>
        </w:rPr>
        <w:lastRenderedPageBreak/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52154419" w14:textId="77777777" w:rsidR="007F6122" w:rsidRPr="007F6122" w:rsidRDefault="007F6122" w:rsidP="005A1792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i/>
          <w:iCs/>
          <w:color w:val="FF0000"/>
          <w:sz w:val="32"/>
          <w:szCs w:val="32"/>
        </w:rPr>
      </w:pPr>
      <w:r>
        <w:rPr>
          <w:rFonts w:ascii="TH Sarabun New" w:hAnsi="TH Sarabun New" w:cs="TH Sarabun New"/>
          <w:i/>
          <w:iCs/>
          <w:color w:val="FF0000"/>
          <w:sz w:val="32"/>
          <w:szCs w:val="32"/>
          <w:highlight w:val="yellow"/>
        </w:rPr>
        <w:pict w14:anchorId="5678B3E2">
          <v:shape id="_x0000_i1040" type="#_x0000_t75" style="width:554.25pt;height:289.5pt">
            <v:imagedata r:id="rId25" o:title="TENDO HOTEL"/>
          </v:shape>
        </w:pict>
      </w:r>
    </w:p>
    <w:p w14:paraId="14E25F35" w14:textId="77777777" w:rsidR="000765B0" w:rsidRPr="009D0D56" w:rsidRDefault="000765B0" w:rsidP="00E02B06">
      <w:pPr>
        <w:pStyle w:val="Sidebarphoto"/>
        <w:spacing w:line="240" w:lineRule="auto"/>
        <w:ind w:left="1440" w:hanging="1440"/>
        <w:jc w:val="thaiDistribute"/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</w:pPr>
    </w:p>
    <w:p w14:paraId="4B6B2BDA" w14:textId="77777777" w:rsidR="004F23C9" w:rsidRDefault="00293C16" w:rsidP="004F23C9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D549CB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สี่</w:t>
      </w: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="00BA531B" w:rsidRPr="009D0D56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4F23C9" w:rsidRPr="004F23C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นั่งกระเช้าขึ้นเขาซาโอะ</w:t>
      </w:r>
      <w:r w:rsidR="004F23C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4F23C9" w:rsidRPr="004F23C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 xml:space="preserve">(ชมปีศาจหิมะ </w:t>
      </w:r>
      <w:r w:rsidR="004F23C9" w:rsidRPr="004F23C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SNOW MONSTER)</w:t>
      </w:r>
      <w:r w:rsidR="004F23C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4F23C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–</w:t>
      </w:r>
      <w:r w:rsidR="004F23C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4F23C9" w:rsidRPr="004F23C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เมืองเซนได</w:t>
      </w:r>
      <w:r w:rsidR="004F23C9"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 w:rsidR="004F23C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</w:p>
    <w:p w14:paraId="697E1B7E" w14:textId="77777777" w:rsidR="004F23C9" w:rsidRDefault="004F23C9" w:rsidP="004F23C9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</w:pP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               </w:t>
      </w:r>
      <w:r w:rsidRPr="004F23C9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ช้อปปิ้งอิจิบังโจ</w:t>
      </w:r>
    </w:p>
    <w:p w14:paraId="25F18DB0" w14:textId="77777777" w:rsidR="00BA531B" w:rsidRPr="003B3D40" w:rsidRDefault="00BA531B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ห้องอาหารในโรงแรม</w:t>
      </w:r>
    </w:p>
    <w:p w14:paraId="3ED55568" w14:textId="77777777" w:rsidR="00BA58E3" w:rsidRDefault="004F23C9" w:rsidP="00F92580">
      <w:pP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45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 (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30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BA58E3"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เทือกเขาซาโอ้</w:t>
      </w:r>
      <w:r w:rsidR="00BA58E3"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 เป็นหนึ่งเทือกเขาที่สวยงามที่สุดแหล่งหนึ่งของเมืองยามางาตะ และยังเป็นแหล่งท่องเที่ยวที่มีชื่อเสียงด้านน้ำพุร้อนและสกีรีสอร์ท ระหว่างการเดินทางท่านจะได้ชื่นชมกับธรรมชาติสองข้างทางที่ถูกปกคลุมไปด้วยหิมะในช่วงฤดูหนาว นำท่านนั่ง </w:t>
      </w:r>
      <w:r w:rsidR="00BA58E3"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กระเช้าไฟฟ้า (</w:t>
      </w:r>
      <w:r w:rsidR="00BA58E3"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t>Ropeway)</w:t>
      </w:r>
      <w:r w:rsidR="00BA58E3">
        <w:rPr>
          <w:rFonts w:ascii="TH Sarabun New" w:eastAsia="Arial Unicode MS" w:hAnsi="TH Sarabun New" w:cs="TH Sarabun New"/>
          <w:color w:val="000000"/>
          <w:sz w:val="40"/>
          <w:szCs w:val="40"/>
        </w:rPr>
        <w:t xml:space="preserve"> </w:t>
      </w:r>
      <w:r w:rsidR="00BA58E3"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>เพื่อชื่นชมความมหัศจรรย์ของสายลมจากไซบีเรียที่พัดพาหิมะมาปกคลุมต้นสนจำนวนมาก</w:t>
      </w:r>
      <w:r w:rsidR="00BA58E3">
        <w:rPr>
          <w:rFonts w:ascii="TH Sarabun New" w:eastAsia="Arial Unicode MS" w:hAnsi="TH Sarabun New" w:cs="TH Sarabun New"/>
          <w:color w:val="000000"/>
          <w:sz w:val="40"/>
          <w:szCs w:val="40"/>
        </w:rPr>
        <w:t xml:space="preserve"> </w:t>
      </w:r>
      <w:r w:rsidR="00BA58E3">
        <w:rPr>
          <w:rFonts w:ascii="TH Sarabun New" w:eastAsia="Arial Unicode MS" w:hAnsi="TH Sarabun New" w:cs="TH Sarabun New"/>
          <w:color w:val="000000"/>
          <w:sz w:val="40"/>
          <w:szCs w:val="40"/>
          <w:cs/>
        </w:rPr>
        <w:t xml:space="preserve">“จุเฮียว (ต้นไม้มีหิมะเกาะทั้งต้น)” หรืออีกชื่อหนึ่งเรียกว่า </w:t>
      </w:r>
      <w:r w:rsidR="00BA58E3"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cs/>
        </w:rPr>
        <w:t>“สโนว์มอนสเตอร์”</w:t>
      </w:r>
    </w:p>
    <w:p w14:paraId="193A40AA" w14:textId="77777777" w:rsidR="006002BD" w:rsidRPr="004F23C9" w:rsidRDefault="00BA58E3" w:rsidP="0038506D">
      <w:pPr>
        <w:rPr>
          <w:rFonts w:ascii="TH Sarabun New" w:eastAsia="Arial Unicode MS" w:hAnsi="TH Sarabun New" w:cs="TH Sarabun New" w:hint="cs"/>
          <w:b/>
          <w:bCs/>
          <w:color w:val="000000"/>
          <w:sz w:val="40"/>
          <w:szCs w:val="40"/>
        </w:rPr>
      </w:pPr>
      <w:r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</w:rPr>
        <w:pict w14:anchorId="6F99C71B">
          <v:shape id="_x0000_i1041" type="#_x0000_t75" style="width:553.5pt;height:144.75pt">
            <v:imagedata r:id="rId26" o:title="hakkoda ropeway snow"/>
          </v:shape>
        </w:pict>
      </w:r>
    </w:p>
    <w:p w14:paraId="6ACF70FA" w14:textId="77777777" w:rsidR="00664149" w:rsidRPr="0038506D" w:rsidRDefault="00664149">
      <w:pPr>
        <w:pStyle w:val="Sidebarphoto"/>
        <w:shd w:val="clear" w:color="auto" w:fill="C5E0B3"/>
        <w:spacing w:line="500" w:lineRule="exact"/>
        <w:ind w:left="0"/>
        <w:jc w:val="thaiDistribute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38506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lastRenderedPageBreak/>
        <w:t>กลางวัน</w:t>
      </w:r>
      <w:r w:rsidRPr="0038506D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>รับประทาน อาหารกลางวัน ณ ร้านอาหารญี่ปุ่น</w:t>
      </w:r>
    </w:p>
    <w:p w14:paraId="332E2201" w14:textId="77777777" w:rsidR="0038506D" w:rsidRPr="0038506D" w:rsidRDefault="004F23C9" w:rsidP="0038506D">
      <w:pPr>
        <w:rPr>
          <w:rFonts w:ascii="TH Sarabun New" w:hAnsi="TH Sarabun New" w:cs="TH Sarabun New"/>
          <w:sz w:val="40"/>
          <w:szCs w:val="40"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1.30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7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7 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38506D" w:rsidRPr="0038506D">
        <w:rPr>
          <w:rFonts w:ascii="TH Sarabun New" w:hAnsi="TH Sarabun New" w:cs="TH Sarabun New" w:hint="cs"/>
          <w:b/>
          <w:bCs/>
          <w:sz w:val="40"/>
          <w:szCs w:val="40"/>
          <w:cs/>
        </w:rPr>
        <w:t>ย่านอิจิบังโจ</w:t>
      </w:r>
      <w:r w:rsidR="0038506D" w:rsidRPr="0038506D">
        <w:rPr>
          <w:rFonts w:ascii="TH Sarabun New" w:hAnsi="TH Sarabun New" w:cs="TH Sarabun New" w:hint="cs"/>
          <w:sz w:val="40"/>
          <w:szCs w:val="40"/>
          <w:cs/>
        </w:rPr>
        <w:t xml:space="preserve"> </w:t>
      </w:r>
      <w:r w:rsidR="0038506D" w:rsidRPr="0038506D">
        <w:rPr>
          <w:rFonts w:ascii="TH Sarabun New" w:hAnsi="TH Sarabun New" w:cs="TH Sarabun New"/>
          <w:sz w:val="40"/>
          <w:szCs w:val="40"/>
          <w:cs/>
        </w:rPr>
        <w:t xml:space="preserve">ย่านช็อปปิ้งในร่มที่สามารถเลือกซื้อของได้ครบทุกอย่าง เพราะเต็มไปด้วยร้านค้าและร้านอาหาร แหล่งช็อปปิ้งสุดฮิตที่คนนิยมไปกัน เช่น </w:t>
      </w:r>
      <w:r w:rsidR="0038506D" w:rsidRPr="0038506D">
        <w:rPr>
          <w:rFonts w:ascii="TH Sarabun New" w:hAnsi="TH Sarabun New" w:cs="TH Sarabun New"/>
          <w:sz w:val="40"/>
          <w:szCs w:val="40"/>
        </w:rPr>
        <w:t xml:space="preserve">Sun Mall, Vlan Dome, Clis Road </w:t>
      </w:r>
      <w:r w:rsidR="0038506D" w:rsidRPr="0038506D">
        <w:rPr>
          <w:rFonts w:ascii="TH Sarabun New" w:hAnsi="TH Sarabun New" w:cs="TH Sarabun New"/>
          <w:sz w:val="40"/>
          <w:szCs w:val="40"/>
          <w:cs/>
        </w:rPr>
        <w:t>ฯลฯ ที่ชอบมากคือรูปแบบของถนนมีหลังคา ทำให้สามารถเดินได้ทุกสภาพอากาศ อีกทั้งเปิดตั้งแต่ฟ้าสว่างไปจนถึงฟ้ามืด</w:t>
      </w:r>
    </w:p>
    <w:p w14:paraId="0BDB4B85" w14:textId="77777777" w:rsidR="0038506D" w:rsidRDefault="0038506D" w:rsidP="0038506D">
      <w:pPr>
        <w:rPr>
          <w:rFonts w:ascii="TH Sarabun New" w:hAnsi="TH Sarabun New" w:cs="TH Sarabun New"/>
          <w:sz w:val="32"/>
          <w:szCs w:val="32"/>
        </w:rPr>
      </w:pPr>
      <w:r w:rsidRPr="0038506D">
        <w:rPr>
          <w:rFonts w:ascii="TH Sarabun New" w:hAnsi="TH Sarabun New" w:cs="TH Sarabun New"/>
          <w:noProof/>
          <w:sz w:val="32"/>
          <w:szCs w:val="32"/>
        </w:rPr>
        <w:pict w14:anchorId="7978471F">
          <v:shape id="Picture 39" o:spid="_x0000_i1042" type="#_x0000_t75" style="width:552pt;height:144.75pt;visibility:visible">
            <v:imagedata r:id="rId27" o:title=""/>
          </v:shape>
        </w:pict>
      </w:r>
    </w:p>
    <w:p w14:paraId="76ECE7E8" w14:textId="77777777" w:rsidR="009B2AE0" w:rsidRPr="0038506D" w:rsidRDefault="009B2AE0" w:rsidP="0038506D">
      <w:pPr>
        <w:pStyle w:val="Sidebarphoto"/>
        <w:shd w:val="clear" w:color="auto" w:fill="FFFF00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cs/>
        </w:rPr>
      </w:pPr>
      <w:r w:rsidRPr="0038506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>ค่ำ</w:t>
      </w:r>
      <w:r w:rsidRPr="0038506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ab/>
      </w:r>
      <w:r w:rsidR="0038506D" w:rsidRPr="0038506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</w:rPr>
        <w:tab/>
      </w:r>
      <w:r w:rsidR="0038506D" w:rsidRPr="0038506D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cs/>
        </w:rPr>
        <w:t>อิสระ</w:t>
      </w:r>
      <w:r w:rsidRPr="0038506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cs/>
        </w:rPr>
        <w:t xml:space="preserve">รับประทาน อาหารค่ำ </w:t>
      </w:r>
      <w:r w:rsidR="0038506D" w:rsidRPr="0038506D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cs/>
        </w:rPr>
        <w:t>ตามอัธยาศัย</w:t>
      </w:r>
    </w:p>
    <w:p w14:paraId="7989B121" w14:textId="77777777" w:rsidR="00895F59" w:rsidRDefault="005D75EE" w:rsidP="003119D3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9D0D56">
        <w:rPr>
          <w:rFonts w:ascii="TH Sarabun New" w:hAnsi="TH Sarabun New" w:cs="TH Sarabun New"/>
          <w:noProof w:val="0"/>
          <w:sz w:val="40"/>
          <w:szCs w:val="40"/>
        </w:rPr>
        <w:pict w14:anchorId="164D7B42">
          <v:shape id="_x0000_i1043" type="#_x0000_t75" style="width:29.25pt;height:29.25pt" o:bullet="t">
            <v:imagedata r:id="rId20" o:title="icons8-hotel-40"/>
          </v:shape>
        </w:pict>
      </w:r>
      <w:r w:rsidR="00AE1384" w:rsidRPr="009D0D56">
        <w:rPr>
          <w:rFonts w:ascii="TH Sarabun New" w:hAnsi="TH Sarabun New" w:cs="TH Sarabun New"/>
          <w:noProof w:val="0"/>
          <w:sz w:val="40"/>
          <w:szCs w:val="40"/>
          <w:cs/>
        </w:rPr>
        <w:t>เข้าพัก ณ โรงแรม</w:t>
      </w:r>
      <w:r w:rsidR="00AE1384" w:rsidRPr="009D0D56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="00F254D5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MONTEREY SENDAI HOTEL</w:t>
      </w:r>
      <w:r w:rsid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7F6122" w:rsidRPr="007F6122"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  <w:t>★★★★</w:t>
      </w:r>
      <w:r w:rsidR="007F6122" w:rsidRP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 </w:t>
      </w:r>
    </w:p>
    <w:p w14:paraId="325D36F3" w14:textId="77777777" w:rsidR="0041056D" w:rsidRDefault="003B3D40" w:rsidP="003119D3">
      <w:pPr>
        <w:pStyle w:val="Sidebarphoto"/>
        <w:spacing w:line="240" w:lineRule="auto"/>
        <w:ind w:left="0"/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pict w14:anchorId="357E445B">
          <v:shape id="_x0000_i1044" type="#_x0000_t75" style="width:554.25pt;height:312pt">
            <v:imagedata r:id="rId28" o:title="monterey sendai hotel"/>
          </v:shape>
        </w:pict>
      </w:r>
    </w:p>
    <w:p w14:paraId="3D11DAC6" w14:textId="77777777" w:rsidR="007F6122" w:rsidRPr="009D0D56" w:rsidRDefault="007F6122" w:rsidP="003119D3">
      <w:pPr>
        <w:pStyle w:val="Sidebarphoto"/>
        <w:spacing w:line="240" w:lineRule="auto"/>
        <w:ind w:left="0"/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</w:pPr>
    </w:p>
    <w:p w14:paraId="7102B73E" w14:textId="77777777" w:rsidR="005D75EE" w:rsidRPr="004F23C9" w:rsidRDefault="005D75EE" w:rsidP="004F23C9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</w:pP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lastRenderedPageBreak/>
        <w:t xml:space="preserve">วันที่ห้า </w:t>
      </w: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41056D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</w:t>
      </w:r>
      <w:r w:rsidR="004F23C9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ล่องเรือ</w:t>
      </w:r>
      <w:r w:rsidR="0038506D" w:rsidRPr="0038506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อ่าวมัตสึชิม่า</w:t>
      </w:r>
      <w:r w:rsidR="0038506D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38506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38506D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38506D" w:rsidRPr="0038506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วัดโกไดโดะ</w:t>
      </w:r>
      <w:r w:rsidR="0038506D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38506D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4F23C9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38506D" w:rsidRPr="005B71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หมู่บ้านสุนัขจิ้งจอกซาโอะ</w:t>
      </w:r>
      <w:r w:rsidR="0038506D" w:rsidRPr="005B716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</w:t>
      </w:r>
      <w:r w:rsidR="0038506D" w:rsidRPr="005B7168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**</w:t>
      </w:r>
      <w:r w:rsidR="0038506D" w:rsidRPr="005B7168">
        <w:rPr>
          <w:rFonts w:ascii="TH Sarabun New" w:hAnsi="TH Sarabun New" w:cs="TH Sarabun New" w:hint="cs"/>
          <w:b/>
          <w:bCs/>
          <w:color w:val="FF0000"/>
          <w:sz w:val="40"/>
          <w:szCs w:val="40"/>
          <w:highlight w:val="yellow"/>
          <w:cs/>
        </w:rPr>
        <w:t xml:space="preserve">  </w:t>
      </w:r>
      <w:r w:rsidR="0038506D" w:rsidRPr="005B7168">
        <w:rPr>
          <w:rFonts w:ascii="TH Sarabun New" w:hAnsi="TH Sarabun New" w:cs="TH Sarabun New"/>
          <w:b/>
          <w:bCs/>
          <w:color w:val="FF0000"/>
          <w:sz w:val="40"/>
          <w:szCs w:val="40"/>
          <w:highlight w:val="yellow"/>
          <w:cs/>
        </w:rPr>
        <w:t>พิเศษออนเซนส่วนตัวในห้องสำหรับทุกท่าน**</w:t>
      </w:r>
    </w:p>
    <w:p w14:paraId="103CB326" w14:textId="77777777" w:rsidR="005D75EE" w:rsidRPr="003B3D40" w:rsidRDefault="005D75EE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ห้องอาหารในโรงแรม</w:t>
      </w:r>
    </w:p>
    <w:p w14:paraId="03B16265" w14:textId="77777777" w:rsidR="00F56CE8" w:rsidRDefault="004F23C9" w:rsidP="004F23C9">
      <w:pPr>
        <w:pStyle w:val="Sidebarphoto"/>
        <w:spacing w:line="500" w:lineRule="exact"/>
        <w:ind w:left="0"/>
        <w:jc w:val="thaiDistribute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45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นาที (29 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จากนั้นเดินทางสู่</w:t>
      </w:r>
      <w:r w:rsidR="00F56CE8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 xml:space="preserve"> มัตสึชิม่า 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ที่ได้รับการยกย่องว่ามีทัศนียภาพงดงามที่สุดหนึ่งในสามของญี่ปุ่น นอกจากนั้นยังเป็นแหล่งเพาะเลี้ยงหอยนางรมที่มีรสชาติดีในอันดับต้นๆของญี่ปุ่นอีกด้วย</w:t>
      </w:r>
      <w:r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 พาท่าน</w:t>
      </w:r>
      <w:r w:rsidRPr="004F23C9">
        <w:rPr>
          <w:rFonts w:ascii="TH Sarabun New" w:hAnsi="TH Sarabun New" w:cs="TH Sarabun New" w:hint="cs"/>
          <w:b/>
          <w:bCs/>
          <w:noProof w:val="0"/>
          <w:color w:val="000000"/>
          <w:sz w:val="40"/>
          <w:szCs w:val="40"/>
          <w:cs/>
        </w:rPr>
        <w:t>นั่งเรือชมวิวรอบอ่าวมัตสึชิม่า</w:t>
      </w:r>
      <w:r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 หลังจากนั้นเที่ยวชม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  <w:r w:rsidR="00F56CE8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วัดโกไดโดะ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เป็นพระอุโบสถขนาดเล็กบนเกาะติดกับท่าเรือมัตสึชิม่า เนื่องจากตั้งอยู่ในตำแหน่งที่โดดเด่น ทำให้วัดแห่งนี้กลายเป็นสัญลักษณ์ของเมืองมัตสึชิมะ ถูกสร้างขึ้นในปี 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</w:rPr>
        <w:t>807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เป็นที่ประดิษฐานของพระพุทธรูป 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</w:rPr>
        <w:t>5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องค์ โดยรูปปั้นจะถูกนำมาให้ประชาชนได้ชมกันทุกๆ 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</w:rPr>
        <w:t>33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ปี (ครั้งสุดท้ายที่นำออกมาจัดแสดงคือปี 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</w:rPr>
        <w:t>2006)</w:t>
      </w:r>
      <w:r w:rsidR="00F56CE8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 xml:space="preserve"> </w:t>
      </w:r>
    </w:p>
    <w:p w14:paraId="471868E6" w14:textId="77777777" w:rsidR="0041056D" w:rsidRDefault="00787AF3" w:rsidP="00787AF3">
      <w:pPr>
        <w:pStyle w:val="Sidebarphoto"/>
        <w:spacing w:line="240" w:lineRule="auto"/>
        <w:ind w:left="0"/>
        <w:jc w:val="thaiDistribute"/>
        <w:rPr>
          <w:rFonts w:ascii="TH Sarabun New" w:hAnsi="TH Sarabun New" w:cs="TH Sarabun New"/>
          <w:noProof w:val="0"/>
          <w:color w:val="000000"/>
          <w:sz w:val="40"/>
          <w:szCs w:val="40"/>
        </w:rPr>
      </w:pPr>
      <w:r>
        <w:rPr>
          <w:rFonts w:ascii="TH Sarabun New" w:hAnsi="TH Sarabun New" w:cs="TH Sarabun New"/>
          <w:noProof w:val="0"/>
          <w:color w:val="000000"/>
          <w:sz w:val="40"/>
          <w:szCs w:val="40"/>
        </w:rPr>
        <w:pict w14:anchorId="4811256F">
          <v:shape id="_x0000_i1045" type="#_x0000_t75" style="width:553.5pt;height:146.25pt">
            <v:imagedata r:id="rId29" o:title="matsushima winter"/>
          </v:shape>
        </w:pict>
      </w:r>
    </w:p>
    <w:p w14:paraId="0E7D1FD7" w14:textId="77777777" w:rsidR="00241DAF" w:rsidRDefault="002C1A18">
      <w:pPr>
        <w:pStyle w:val="Sidebarphoto"/>
        <w:shd w:val="clear" w:color="auto" w:fill="C5E0B3"/>
        <w:spacing w:before="120" w:after="120" w:line="500" w:lineRule="exact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5B7168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กลางวัน</w:t>
      </w:r>
      <w:r w:rsidRPr="005B7168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ab/>
        <w:t xml:space="preserve">รับประทาน อาหารกลางวัน ณ ร้านอาหารญี่ปุ่น </w:t>
      </w:r>
    </w:p>
    <w:p w14:paraId="713B3E3D" w14:textId="77777777" w:rsidR="00F56CE8" w:rsidRDefault="004F23C9" w:rsidP="00CF627C">
      <w:pPr>
        <w:pStyle w:val="Sidebarphoto"/>
        <w:spacing w:line="240" w:lineRule="auto"/>
        <w:ind w:left="0"/>
        <w:jc w:val="thaiDistribute"/>
        <w:rPr>
          <w:rFonts w:ascii="TH Sarabun New" w:hAnsi="TH Sarabun New" w:cs="TH Sarabun New"/>
          <w:noProof w:val="0"/>
          <w:sz w:val="40"/>
          <w:szCs w:val="40"/>
        </w:rPr>
      </w:pPr>
      <w:bookmarkStart w:id="7" w:name="_Hlk210396238"/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1.30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81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BB7F28">
        <w:rPr>
          <w:rFonts w:ascii="TH Sarabun New" w:hAnsi="TH Sarabun New" w:cs="TH Sarabun New" w:hint="cs"/>
          <w:noProof w:val="0"/>
          <w:sz w:val="40"/>
          <w:szCs w:val="40"/>
          <w:cs/>
        </w:rPr>
        <w:t xml:space="preserve">พาท่านชมความน่ารักของเหล่าสุนัขจิ้งจอก </w:t>
      </w:r>
      <w:r w:rsidR="00BB7F28" w:rsidRPr="00BB7F28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หมู่บ้านสุนัขจิ้งจอกซาโอะ</w:t>
      </w:r>
      <w:r w:rsidR="00BB7F28" w:rsidRPr="00BB7F28">
        <w:rPr>
          <w:rFonts w:ascii="TH Sarabun New" w:hAnsi="TH Sarabun New" w:cs="TH Sarabun New"/>
          <w:noProof w:val="0"/>
          <w:sz w:val="40"/>
          <w:szCs w:val="40"/>
          <w:cs/>
        </w:rPr>
        <w:t xml:space="preserve">  </w:t>
      </w:r>
      <w:r w:rsidR="005B7168" w:rsidRPr="005B7168">
        <w:rPr>
          <w:rFonts w:ascii="TH Sarabun New" w:hAnsi="TH Sarabun New" w:cs="TH Sarabun New"/>
          <w:noProof w:val="0"/>
          <w:sz w:val="40"/>
          <w:szCs w:val="40"/>
          <w:cs/>
        </w:rPr>
        <w:t>ภายในหมู่บ้านมี</w:t>
      </w:r>
      <w:r w:rsidR="000C378B">
        <w:rPr>
          <w:rFonts w:ascii="TH Sarabun New" w:hAnsi="TH Sarabun New" w:cs="TH Sarabun New" w:hint="cs"/>
          <w:noProof w:val="0"/>
          <w:sz w:val="40"/>
          <w:szCs w:val="40"/>
          <w:cs/>
        </w:rPr>
        <w:t>สุนัขจิ้งจอก</w:t>
      </w:r>
      <w:r w:rsidR="005B7168" w:rsidRPr="005B7168">
        <w:rPr>
          <w:rFonts w:ascii="TH Sarabun New" w:hAnsi="TH Sarabun New" w:cs="TH Sarabun New"/>
          <w:noProof w:val="0"/>
          <w:sz w:val="40"/>
          <w:szCs w:val="40"/>
          <w:cs/>
        </w:rPr>
        <w:t xml:space="preserve">กว่า </w:t>
      </w:r>
      <w:r w:rsidR="005B7168" w:rsidRPr="005B7168">
        <w:rPr>
          <w:rFonts w:ascii="TH Sarabun New" w:hAnsi="TH Sarabun New" w:cs="TH Sarabun New"/>
          <w:noProof w:val="0"/>
          <w:sz w:val="40"/>
          <w:szCs w:val="40"/>
        </w:rPr>
        <w:t xml:space="preserve">100 </w:t>
      </w:r>
      <w:r w:rsidR="005B7168" w:rsidRPr="005B7168">
        <w:rPr>
          <w:rFonts w:ascii="TH Sarabun New" w:hAnsi="TH Sarabun New" w:cs="TH Sarabun New"/>
          <w:noProof w:val="0"/>
          <w:sz w:val="40"/>
          <w:szCs w:val="40"/>
          <w:cs/>
        </w:rPr>
        <w:t xml:space="preserve">ตัว รวมถึง </w:t>
      </w:r>
      <w:r w:rsidR="005B7168" w:rsidRPr="005B7168">
        <w:rPr>
          <w:rFonts w:ascii="TH Sarabun New" w:hAnsi="TH Sarabun New" w:cs="TH Sarabun New"/>
          <w:noProof w:val="0"/>
          <w:sz w:val="40"/>
          <w:szCs w:val="40"/>
        </w:rPr>
        <w:t xml:space="preserve">6 </w:t>
      </w:r>
      <w:r w:rsidR="005B7168" w:rsidRPr="005B7168">
        <w:rPr>
          <w:rFonts w:ascii="TH Sarabun New" w:hAnsi="TH Sarabun New" w:cs="TH Sarabun New"/>
          <w:noProof w:val="0"/>
          <w:sz w:val="40"/>
          <w:szCs w:val="40"/>
          <w:cs/>
        </w:rPr>
        <w:t>สายพันธุ์ที่วิ่งไปมาได้อย่างอิสระในพื้นที่กว้าง ในหมู่บ้านสุนัขจิ้งจอกเป็นสัตว์ที่สำคัญชนิดหนึ่ง ตั้งแต่ระดับชาวบ้านมีความเชื่อว่าสุนัขจิ้งจอกมีวิญญาณของเทพอินาริโอคามิ หรือเทพเจ้าของศาสนาพุทธชินโตอยู่ ซึ่งเป็นเทพแห่งความอุดมสมบูรณ์ของการเกษตร(ข้าว</w:t>
      </w:r>
      <w:r w:rsidR="005B7168" w:rsidRPr="005B7168">
        <w:rPr>
          <w:rFonts w:ascii="TH Sarabun New" w:hAnsi="TH Sarabun New" w:cs="TH Sarabun New"/>
          <w:noProof w:val="0"/>
          <w:sz w:val="40"/>
          <w:szCs w:val="40"/>
        </w:rPr>
        <w:t xml:space="preserve">, </w:t>
      </w:r>
      <w:r w:rsidR="005B7168" w:rsidRPr="005B7168">
        <w:rPr>
          <w:rFonts w:ascii="TH Sarabun New" w:hAnsi="TH Sarabun New" w:cs="TH Sarabun New"/>
          <w:noProof w:val="0"/>
          <w:sz w:val="40"/>
          <w:szCs w:val="40"/>
          <w:cs/>
        </w:rPr>
        <w:t>ใบช้า) และความเจริญรุ่งเรือง</w:t>
      </w:r>
    </w:p>
    <w:p w14:paraId="08CFA0C6" w14:textId="77777777" w:rsidR="005B7168" w:rsidRDefault="005B7168" w:rsidP="00CF627C">
      <w:pPr>
        <w:pStyle w:val="Sidebarphoto"/>
        <w:spacing w:line="240" w:lineRule="auto"/>
        <w:ind w:left="0"/>
        <w:jc w:val="thaiDistribute"/>
        <w:rPr>
          <w:rFonts w:ascii="TH Sarabun New" w:hAnsi="TH Sarabun New" w:cs="TH Sarabun New"/>
          <w:noProof w:val="0"/>
          <w:sz w:val="40"/>
          <w:szCs w:val="40"/>
        </w:rPr>
      </w:pPr>
      <w:r>
        <w:rPr>
          <w:rFonts w:ascii="TH Sarabun New" w:hAnsi="TH Sarabun New" w:cs="TH Sarabun New"/>
          <w:noProof w:val="0"/>
          <w:sz w:val="40"/>
          <w:szCs w:val="40"/>
        </w:rPr>
        <w:pict w14:anchorId="54D5ED03">
          <v:shape id="_x0000_i1046" type="#_x0000_t75" style="width:554.25pt;height:2in">
            <v:imagedata r:id="rId30" o:title="zao fox village"/>
          </v:shape>
        </w:pict>
      </w:r>
      <w:bookmarkEnd w:id="7"/>
    </w:p>
    <w:p w14:paraId="20579417" w14:textId="77777777" w:rsidR="004F23C9" w:rsidRPr="003B3D40" w:rsidRDefault="004F23C9" w:rsidP="00CF627C">
      <w:pPr>
        <w:pStyle w:val="Sidebarphoto"/>
        <w:spacing w:line="240" w:lineRule="auto"/>
        <w:ind w:left="0"/>
        <w:jc w:val="thaiDistribute"/>
        <w:rPr>
          <w:rFonts w:ascii="TH Sarabun New" w:hAnsi="TH Sarabun New" w:cs="TH Sarabun New" w:hint="cs"/>
          <w:noProof w:val="0"/>
          <w:sz w:val="40"/>
          <w:szCs w:val="40"/>
          <w:cs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2.30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192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</w:p>
    <w:p w14:paraId="5AD8E6C2" w14:textId="77777777" w:rsidR="0041056D" w:rsidRPr="003B3D40" w:rsidRDefault="0041056D">
      <w:pPr>
        <w:pStyle w:val="Sidebarphoto"/>
        <w:shd w:val="clear" w:color="auto" w:fill="C5E0B3"/>
        <w:spacing w:line="500" w:lineRule="exact"/>
        <w:ind w:left="0"/>
        <w:rPr>
          <w:rFonts w:ascii="TH Sarabun New" w:hAnsi="TH Sarabun New" w:cs="TH Sarabun New"/>
          <w:noProof w:val="0"/>
          <w:sz w:val="40"/>
          <w:szCs w:val="40"/>
        </w:rPr>
      </w:pP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>ค่ำ</w:t>
      </w: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ab/>
      </w:r>
      <w:r w:rsidRPr="003B3D40">
        <w:rPr>
          <w:rFonts w:ascii="TH Sarabun New" w:hAnsi="TH Sarabun New" w:cs="TH Sarabun New"/>
          <w:noProof w:val="0"/>
          <w:sz w:val="40"/>
          <w:szCs w:val="40"/>
          <w:cs/>
        </w:rPr>
        <w:tab/>
        <w:t xml:space="preserve">รับประทาน อาหารเย็น ณ ห้องอาหารโรงแรม </w:t>
      </w:r>
    </w:p>
    <w:p w14:paraId="4E19875A" w14:textId="77777777" w:rsidR="00A970C4" w:rsidRPr="00461268" w:rsidRDefault="0041056D" w:rsidP="00461268">
      <w:pPr>
        <w:pStyle w:val="Sidebarphoto"/>
        <w:spacing w:line="240" w:lineRule="auto"/>
        <w:ind w:left="0"/>
        <w:contextualSpacing/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</w:pPr>
      <w:r w:rsidRPr="00B447F9">
        <w:rPr>
          <w:rFonts w:ascii="TH Sarabun New" w:hAnsi="TH Sarabun New" w:cs="TH Sarabun New"/>
          <w:noProof w:val="0"/>
          <w:sz w:val="40"/>
          <w:szCs w:val="40"/>
        </w:rPr>
        <w:pict w14:anchorId="2DF27631">
          <v:shape id="_x0000_i1047" type="#_x0000_t75" style="width:29.25pt;height:29.25pt" o:bullet="t">
            <v:imagedata r:id="rId20" o:title="icons8-hotel-40"/>
          </v:shape>
        </w:pict>
      </w:r>
      <w:r w:rsidRPr="00B447F9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FF0E10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SHIO NO YU ONSEN RENGETS</w:t>
      </w:r>
      <w:r w:rsid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U</w:t>
      </w:r>
      <w:r w:rsidR="00461268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461268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</w:rPr>
        <w:t xml:space="preserve"> </w:t>
      </w:r>
      <w:r w:rsidR="00A970C4" w:rsidRPr="006002BD">
        <w:rPr>
          <w:rFonts w:ascii="TH Sarabun New" w:hAnsi="TH Sarabun New" w:cs="TH Sarabun New"/>
          <w:b/>
          <w:bCs/>
          <w:noProof w:val="0"/>
          <w:color w:val="FF0000"/>
          <w:sz w:val="40"/>
          <w:szCs w:val="40"/>
          <w:highlight w:val="yellow"/>
        </w:rPr>
        <w:t>**</w:t>
      </w:r>
      <w:r w:rsidR="00A970C4" w:rsidRPr="006002BD">
        <w:rPr>
          <w:rFonts w:ascii="TH Sarabun New" w:hAnsi="TH Sarabun New" w:cs="TH Sarabun New" w:hint="cs"/>
          <w:b/>
          <w:bCs/>
          <w:noProof w:val="0"/>
          <w:color w:val="FF0000"/>
          <w:sz w:val="40"/>
          <w:szCs w:val="40"/>
          <w:highlight w:val="yellow"/>
          <w:cs/>
        </w:rPr>
        <w:t>พิเศษออนเซนส่วนตัวในห้องพัก**</w:t>
      </w:r>
    </w:p>
    <w:p w14:paraId="446A7098" w14:textId="77777777" w:rsidR="0041056D" w:rsidRPr="00B447F9" w:rsidRDefault="0041056D" w:rsidP="0041056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B447F9">
        <w:rPr>
          <w:rFonts w:ascii="TH Sarabun New" w:hAnsi="TH Sarabun New" w:cs="TH Sarabun New"/>
          <w:noProof w:val="0"/>
          <w:color w:val="002060"/>
          <w:sz w:val="40"/>
          <w:szCs w:val="40"/>
          <w:cs/>
        </w:rPr>
        <w:t xml:space="preserve">หลังจากรับประทานอาหารให้ท่านได้ผ่อนคลาย ความเมื่อยล้ากับการแช่ออนเซนตามอัธยาศัย </w:t>
      </w:r>
    </w:p>
    <w:p w14:paraId="426E5C72" w14:textId="77777777" w:rsidR="0041056D" w:rsidRPr="00241DAF" w:rsidRDefault="0041056D" w:rsidP="0041056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i/>
          <w:iCs/>
          <w:color w:val="FF0000"/>
          <w:sz w:val="32"/>
          <w:szCs w:val="32"/>
        </w:rPr>
      </w:pPr>
      <w:r w:rsidRPr="00241DAF">
        <w:rPr>
          <w:rFonts w:ascii="TH Sarabun New" w:hAnsi="TH Sarabun New" w:cs="TH Sarabun New"/>
          <w:i/>
          <w:iCs/>
          <w:color w:val="FF0000"/>
          <w:sz w:val="32"/>
          <w:szCs w:val="32"/>
          <w:highlight w:val="yellow"/>
          <w:cs/>
        </w:rPr>
        <w:t>**กรณีพักออนเซนรบกวนลูกค้าแจ้งล่วงหน้าหากไม่สามารถนอนพื้นทาตามิได้ หรือต้องการรีเควสเตียง เนื่องจากที่พักออนเซนส่วนใหญ่เป็นแบบพื้น และบางโรงแรมหากต้องการรีเควสเตียงอาจมีค่าใช้จ่ายเพิ่มเติม**</w:t>
      </w:r>
    </w:p>
    <w:p w14:paraId="1EDD6A77" w14:textId="77777777" w:rsidR="00A970C4" w:rsidRDefault="001D766F" w:rsidP="0041056D">
      <w:pPr>
        <w:pStyle w:val="Sidebarphoto"/>
        <w:spacing w:line="240" w:lineRule="auto"/>
        <w:ind w:left="0"/>
        <w:contextualSpacing/>
        <w:rPr>
          <w:rFonts w:ascii="TH Sarabun New" w:hAnsi="TH Sarabun New" w:cs="TH Sarabun New"/>
          <w:color w:val="FF0000"/>
          <w:sz w:val="40"/>
          <w:szCs w:val="40"/>
        </w:rPr>
      </w:pPr>
      <w:r>
        <w:rPr>
          <w:rFonts w:ascii="TH Sarabun New" w:hAnsi="TH Sarabun New" w:cs="TH Sarabun New"/>
          <w:color w:val="FF0000"/>
          <w:sz w:val="40"/>
          <w:szCs w:val="40"/>
        </w:rPr>
        <w:pict w14:anchorId="49ACF112">
          <v:shape id="_x0000_i1048" type="#_x0000_t75" style="width:554.25pt;height:251.25pt">
            <v:imagedata r:id="rId31" o:title="SHIO NO YU ONSEN RYUGETSU"/>
          </v:shape>
        </w:pict>
      </w:r>
    </w:p>
    <w:p w14:paraId="2F4A2409" w14:textId="77777777" w:rsidR="005B7168" w:rsidRDefault="00293C16" w:rsidP="00ED23AC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</w:pP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D549CB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ห</w:t>
      </w:r>
      <w:r w:rsidR="00ED23AC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ก</w:t>
      </w: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="00EB001E" w:rsidRPr="009D0D56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="00EB001E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5B7168" w:rsidRPr="005B71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ซาโนะพรีเมี่ยมเอ้าท์เล็ต</w:t>
      </w:r>
      <w:r w:rsidR="005B716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B71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5B716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B7168" w:rsidRPr="005B71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เมืองเก่าคาวาโกเอะ</w:t>
      </w:r>
      <w:r w:rsidR="005B716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B71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5B716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B7168" w:rsidRPr="005B71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หอระฆังเก่าทาคิโนะคาเนะ</w:t>
      </w:r>
      <w:r w:rsidR="005B7168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5B7168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6002BD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 </w:t>
      </w:r>
      <w:r w:rsidR="006002BD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โตเกียว</w:t>
      </w:r>
    </w:p>
    <w:p w14:paraId="4A5527B7" w14:textId="77777777" w:rsidR="00D549CB" w:rsidRPr="005B7168" w:rsidRDefault="005B7168" w:rsidP="00ED23AC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color w:val="EE0000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               </w:t>
      </w:r>
      <w:r w:rsidRPr="005B7168">
        <w:rPr>
          <w:rFonts w:ascii="TH Sarabun New" w:hAnsi="TH Sarabun New" w:cs="TH Sarabun New"/>
          <w:b/>
          <w:bCs/>
          <w:color w:val="EE0000"/>
          <w:sz w:val="40"/>
          <w:szCs w:val="40"/>
          <w:highlight w:val="yellow"/>
          <w:cs/>
        </w:rPr>
        <w:t>ปิ้งย่างพรีเมี่ยม</w:t>
      </w:r>
      <w:r w:rsidRPr="005B7168">
        <w:rPr>
          <w:rFonts w:ascii="TH Sarabun New" w:hAnsi="TH Sarabun New" w:cs="TH Sarabun New"/>
          <w:b/>
          <w:bCs/>
          <w:color w:val="EE0000"/>
          <w:sz w:val="40"/>
          <w:szCs w:val="40"/>
          <w:highlight w:val="yellow"/>
        </w:rPr>
        <w:t>ROKKASEN</w:t>
      </w:r>
    </w:p>
    <w:p w14:paraId="3FE16508" w14:textId="77777777" w:rsidR="00EB001E" w:rsidRPr="000543EA" w:rsidRDefault="00EB001E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0543EA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0543EA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ห้องอาหารในโรงแรม</w:t>
      </w:r>
    </w:p>
    <w:p w14:paraId="44EDBDAC" w14:textId="77777777" w:rsidR="004F23C9" w:rsidRDefault="000543EA" w:rsidP="004F23C9">
      <w:pPr>
        <w:rPr>
          <w:rFonts w:ascii="TH Sarabun New" w:hAnsi="TH Sarabun New" w:cs="TH Sarabun New"/>
          <w:b/>
          <w:bCs/>
          <w:color w:val="FF0000"/>
          <w:sz w:val="40"/>
          <w:szCs w:val="40"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 xml:space="preserve">25 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นาที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>15.3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4F23C9" w:rsidRPr="0038506D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สนุกกับกิจกรรมสโนว์ทูบ ณ ลานสกี </w:t>
      </w:r>
      <w:r w:rsidR="004F23C9" w:rsidRPr="007D0398">
        <w:rPr>
          <w:rFonts w:ascii="TH Sarabun New" w:hAnsi="TH Sarabun New" w:cs="TH Sarabun New"/>
          <w:sz w:val="40"/>
          <w:szCs w:val="40"/>
          <w:cs/>
        </w:rPr>
        <w:t>ให้ทุกท่านได้อิสระเพลิดเพลินกับการสัมผัสเล่นหิมะและสนุกสนานกับการ “นั่ง</w:t>
      </w:r>
      <w:r w:rsidR="004F23C9">
        <w:rPr>
          <w:rFonts w:ascii="TH Sarabun New" w:hAnsi="TH Sarabun New" w:cs="TH Sarabun New" w:hint="cs"/>
          <w:sz w:val="40"/>
          <w:szCs w:val="40"/>
          <w:cs/>
        </w:rPr>
        <w:t>สโนว์ทูป</w:t>
      </w:r>
      <w:r w:rsidR="004F23C9" w:rsidRPr="007D0398">
        <w:rPr>
          <w:rFonts w:ascii="TH Sarabun New" w:hAnsi="TH Sarabun New" w:cs="TH Sarabun New"/>
          <w:sz w:val="40"/>
          <w:szCs w:val="40"/>
          <w:cs/>
        </w:rPr>
        <w:t xml:space="preserve">” อย่างเป็นประสบการณ์ที่ สนุกไม่รู้ลืม </w:t>
      </w:r>
      <w:r w:rsidR="004F23C9" w:rsidRPr="000543EA">
        <w:rPr>
          <w:rFonts w:ascii="TH Sarabun New" w:hAnsi="TH Sarabun New" w:cs="TH Sarabun New"/>
          <w:b/>
          <w:bCs/>
          <w:i/>
          <w:iCs/>
          <w:color w:val="FF0000"/>
          <w:sz w:val="40"/>
          <w:szCs w:val="40"/>
          <w:highlight w:val="yellow"/>
          <w:cs/>
        </w:rPr>
        <w:t>**</w:t>
      </w:r>
      <w:r w:rsidR="004F23C9" w:rsidRPr="000543EA">
        <w:rPr>
          <w:rFonts w:ascii="TH Sarabun New" w:hAnsi="TH Sarabun New" w:cs="TH Sarabun New" w:hint="cs"/>
          <w:b/>
          <w:bCs/>
          <w:i/>
          <w:iCs/>
          <w:color w:val="FF0000"/>
          <w:sz w:val="40"/>
          <w:szCs w:val="40"/>
          <w:highlight w:val="yellow"/>
          <w:cs/>
        </w:rPr>
        <w:t xml:space="preserve"> พิเศษ รวมค่าอุปกรณ์ทูบ /</w:t>
      </w:r>
      <w:r w:rsidR="004F23C9" w:rsidRPr="000543EA">
        <w:rPr>
          <w:rFonts w:ascii="TH Sarabun New" w:hAnsi="TH Sarabun New" w:cs="TH Sarabun New"/>
          <w:b/>
          <w:bCs/>
          <w:i/>
          <w:iCs/>
          <w:color w:val="FF0000"/>
          <w:sz w:val="40"/>
          <w:szCs w:val="40"/>
          <w:highlight w:val="yellow"/>
          <w:cs/>
        </w:rPr>
        <w:t xml:space="preserve"> ไม่รวมอัตราค่าเช่า</w:t>
      </w:r>
      <w:r w:rsidR="004F23C9" w:rsidRPr="000543EA">
        <w:rPr>
          <w:rFonts w:ascii="TH Sarabun New" w:hAnsi="TH Sarabun New" w:cs="TH Sarabun New" w:hint="cs"/>
          <w:b/>
          <w:bCs/>
          <w:i/>
          <w:iCs/>
          <w:color w:val="FF0000"/>
          <w:sz w:val="40"/>
          <w:szCs w:val="40"/>
          <w:highlight w:val="yellow"/>
          <w:cs/>
        </w:rPr>
        <w:t>ชุดและ</w:t>
      </w:r>
      <w:r w:rsidR="004F23C9" w:rsidRPr="000543EA">
        <w:rPr>
          <w:rFonts w:ascii="TH Sarabun New" w:hAnsi="TH Sarabun New" w:cs="TH Sarabun New"/>
          <w:b/>
          <w:bCs/>
          <w:i/>
          <w:iCs/>
          <w:color w:val="FF0000"/>
          <w:sz w:val="40"/>
          <w:szCs w:val="40"/>
          <w:highlight w:val="yellow"/>
          <w:cs/>
        </w:rPr>
        <w:t>อุปกรณ์เล่นสกี</w:t>
      </w:r>
      <w:r w:rsidR="004F23C9" w:rsidRPr="000543EA">
        <w:rPr>
          <w:rFonts w:ascii="TH Sarabun New" w:hAnsi="TH Sarabun New" w:cs="TH Sarabun New" w:hint="cs"/>
          <w:b/>
          <w:bCs/>
          <w:i/>
          <w:iCs/>
          <w:color w:val="FF0000"/>
          <w:sz w:val="40"/>
          <w:szCs w:val="40"/>
          <w:highlight w:val="yellow"/>
          <w:cs/>
        </w:rPr>
        <w:t xml:space="preserve"> ในกรณีที่ต้องการจะเช่าเพิ่ม</w:t>
      </w:r>
      <w:r w:rsidR="004F23C9" w:rsidRPr="000543EA">
        <w:rPr>
          <w:rFonts w:ascii="TH Sarabun New" w:hAnsi="TH Sarabun New" w:cs="TH Sarabun New"/>
          <w:b/>
          <w:bCs/>
          <w:i/>
          <w:iCs/>
          <w:color w:val="FF0000"/>
          <w:sz w:val="40"/>
          <w:szCs w:val="40"/>
          <w:highlight w:val="yellow"/>
          <w:cs/>
        </w:rPr>
        <w:t>**</w:t>
      </w:r>
    </w:p>
    <w:p w14:paraId="6F923A2F" w14:textId="77777777" w:rsidR="00D549CB" w:rsidRPr="004F23C9" w:rsidRDefault="004F23C9" w:rsidP="00FF0E10">
      <w:pPr>
        <w:spacing w:line="240" w:lineRule="auto"/>
        <w:rPr>
          <w:rFonts w:ascii="TH Sarabun New" w:hAnsi="TH Sarabun New" w:cs="TH Sarabun New" w:hint="cs"/>
          <w:b/>
          <w:bCs/>
          <w:color w:val="FF0000"/>
          <w:sz w:val="40"/>
          <w:szCs w:val="40"/>
        </w:rPr>
      </w:pPr>
      <w:r>
        <w:rPr>
          <w:rFonts w:ascii="TH Sarabun New" w:hAnsi="TH Sarabun New" w:cs="TH Sarabun New"/>
          <w:b/>
          <w:bCs/>
          <w:color w:val="FF0000"/>
          <w:sz w:val="40"/>
          <w:szCs w:val="40"/>
        </w:rPr>
        <w:lastRenderedPageBreak/>
        <w:pict w14:anchorId="0AA90D05">
          <v:shape id="_x0000_i1049" type="#_x0000_t75" style="width:531.75pt;height:139.5pt">
            <v:imagedata r:id="rId32" o:title="tendo ski"/>
          </v:shape>
        </w:pict>
      </w:r>
    </w:p>
    <w:p w14:paraId="57CF20F2" w14:textId="77777777" w:rsidR="00211D7D" w:rsidRPr="000543EA" w:rsidRDefault="00211D7D">
      <w:pPr>
        <w:pStyle w:val="Sidebarphoto"/>
        <w:shd w:val="clear" w:color="auto" w:fill="C5E0B3"/>
        <w:spacing w:before="120" w:after="120" w:line="500" w:lineRule="exact"/>
        <w:ind w:left="1440" w:hanging="1440"/>
        <w:rPr>
          <w:rFonts w:ascii="TH Sarabun New" w:hAnsi="TH Sarabun New" w:cs="TH Sarabun New" w:hint="cs"/>
          <w:noProof w:val="0"/>
          <w:color w:val="000000"/>
          <w:sz w:val="40"/>
          <w:szCs w:val="40"/>
        </w:rPr>
      </w:pPr>
      <w:r w:rsidRPr="000543EA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>กลางวัน</w:t>
      </w:r>
      <w:r w:rsidRPr="000543EA">
        <w:rPr>
          <w:rFonts w:ascii="TH Sarabun New" w:hAnsi="TH Sarabun New" w:cs="TH Sarabun New"/>
          <w:noProof w:val="0"/>
          <w:color w:val="000000"/>
          <w:sz w:val="40"/>
          <w:szCs w:val="40"/>
          <w:cs/>
        </w:rPr>
        <w:tab/>
        <w:t xml:space="preserve">รับประทาน อาหารกลางวัน </w:t>
      </w:r>
      <w:r w:rsidR="005B7168" w:rsidRPr="000543EA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ณ </w:t>
      </w:r>
      <w:r w:rsidR="0087776B" w:rsidRPr="000543EA">
        <w:rPr>
          <w:rFonts w:ascii="TH Sarabun New" w:hAnsi="TH Sarabun New" w:cs="TH Sarabun New" w:hint="cs"/>
          <w:noProof w:val="0"/>
          <w:color w:val="000000"/>
          <w:sz w:val="40"/>
          <w:szCs w:val="40"/>
          <w:cs/>
        </w:rPr>
        <w:t xml:space="preserve">เอ้าท์เล็ต </w:t>
      </w:r>
      <w:r w:rsidR="0087776B" w:rsidRPr="000543EA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</w:rPr>
        <w:t>CASH BACK</w:t>
      </w:r>
      <w:r w:rsidR="0087776B" w:rsidRPr="000543EA">
        <w:rPr>
          <w:rFonts w:ascii="TH Sarabun New" w:hAnsi="TH Sarabun New" w:cs="TH Sarabun New"/>
          <w:noProof w:val="0"/>
          <w:color w:val="000000"/>
          <w:sz w:val="40"/>
          <w:szCs w:val="40"/>
        </w:rPr>
        <w:t xml:space="preserve"> </w:t>
      </w:r>
    </w:p>
    <w:p w14:paraId="402FD821" w14:textId="77777777" w:rsidR="004F23C9" w:rsidRDefault="000543EA" w:rsidP="004F23C9">
      <w:pPr>
        <w:spacing w:line="240" w:lineRule="auto"/>
        <w:rPr>
          <w:rFonts w:ascii="TH Sarabun New" w:hAnsi="TH Sarabun New" w:cs="TH Sarabun New"/>
          <w:sz w:val="40"/>
          <w:szCs w:val="40"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>1.</w:t>
      </w:r>
      <w:r>
        <w:rPr>
          <w:rFonts w:ascii="TH Sarabun New" w:hAnsi="TH Sarabun New" w:cs="TH Sarabun New"/>
          <w:color w:val="00B050"/>
          <w:sz w:val="40"/>
          <w:szCs w:val="40"/>
        </w:rPr>
        <w:t>40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>
        <w:rPr>
          <w:rFonts w:ascii="TH Sarabun New" w:hAnsi="TH Sarabun New" w:cs="TH Sarabun New"/>
          <w:color w:val="00B050"/>
          <w:sz w:val="40"/>
          <w:szCs w:val="40"/>
        </w:rPr>
        <w:t>115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4F23C9" w:rsidRPr="00FF0E10">
        <w:rPr>
          <w:rFonts w:ascii="TH Sarabun New" w:hAnsi="TH Sarabun New" w:cs="TH Sarabun New"/>
          <w:b/>
          <w:bCs/>
          <w:sz w:val="40"/>
          <w:szCs w:val="40"/>
          <w:cs/>
        </w:rPr>
        <w:t>ซาโนะพรีเมี่ยมเอ้าท์เล็ต</w:t>
      </w:r>
      <w:r w:rsidR="004F23C9" w:rsidRPr="00FF0E10">
        <w:rPr>
          <w:rFonts w:ascii="TH Sarabun New" w:hAnsi="TH Sarabun New" w:cs="TH Sarabun New"/>
          <w:sz w:val="40"/>
          <w:szCs w:val="40"/>
          <w:cs/>
        </w:rPr>
        <w:t xml:space="preserve"> ที่นี่ต่างจากที่อื่นๆคือมีพื้นที่เยอะพอสมควร ร้านค้าแต่ละแบรนด์ก็เลยกว้างขวางตามไปด้วย จำนวนร้านค้าด้านในมีถึง 170 ร้านเลยนะ มีทั้งเสื้อผ้า ของใช้ ชุดกีฬา เครื่องสำอาง และร้านอาหาร มีแบรนด์ดังๆหลากหลายให้ท่านได้ช้อปปิ้ง </w:t>
      </w:r>
    </w:p>
    <w:p w14:paraId="06833944" w14:textId="77777777" w:rsidR="004F23C9" w:rsidRPr="00FF0E10" w:rsidRDefault="004F23C9" w:rsidP="004F23C9">
      <w:pPr>
        <w:spacing w:line="240" w:lineRule="auto"/>
        <w:rPr>
          <w:rFonts w:ascii="TH Sarabun New" w:hAnsi="TH Sarabun New" w:cs="TH Sarabun New"/>
          <w:sz w:val="40"/>
          <w:szCs w:val="40"/>
        </w:rPr>
      </w:pPr>
      <w:r w:rsidRPr="00FF0E10">
        <w:rPr>
          <w:rFonts w:ascii="TH Sarabun New" w:hAnsi="TH Sarabun New" w:cs="TH Sarabun New"/>
          <w:noProof/>
          <w:sz w:val="32"/>
          <w:szCs w:val="32"/>
        </w:rPr>
        <w:pict w14:anchorId="12652541">
          <v:shape id="Picture 26" o:spid="_x0000_i1050" type="#_x0000_t75" style="width:555pt;height:145.5pt;visibility:visible">
            <v:imagedata r:id="rId33" o:title=""/>
          </v:shape>
        </w:pict>
      </w:r>
    </w:p>
    <w:p w14:paraId="73389FEB" w14:textId="77777777" w:rsidR="005B7168" w:rsidRDefault="005B7168">
      <w:pPr>
        <w:shd w:val="clear" w:color="auto" w:fill="C5E0B3"/>
        <w:spacing w:after="0" w:line="560" w:lineRule="exact"/>
        <w:rPr>
          <w:rFonts w:ascii="TH Sarabun New" w:hAnsi="TH Sarabun New" w:cs="TH Sarabun New"/>
          <w:b/>
          <w:bCs/>
          <w:color w:val="FF0000"/>
          <w:sz w:val="40"/>
          <w:szCs w:val="40"/>
          <w:shd w:val="clear" w:color="auto" w:fill="FFF2CC"/>
        </w:rPr>
      </w:pPr>
      <w:r>
        <w:rPr>
          <w:rFonts w:ascii="TH Sarabun New" w:eastAsia="Leelawadee UI" w:hAnsi="TH Sarabun New" w:cs="TH Sarabun New" w:hint="cs"/>
          <w:b/>
          <w:bCs/>
          <w:sz w:val="40"/>
          <w:szCs w:val="40"/>
          <w:cs/>
        </w:rPr>
        <w:t>ค่ำ</w:t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>
        <w:rPr>
          <w:rFonts w:ascii="TH Sarabun New" w:eastAsia="Leelawadee UI" w:hAnsi="TH Sarabun New" w:cs="TH Sarabun New"/>
          <w:b/>
          <w:bCs/>
          <w:sz w:val="40"/>
          <w:szCs w:val="40"/>
          <w:cs/>
        </w:rPr>
        <w:tab/>
      </w:r>
      <w:r w:rsidRPr="003B20C1">
        <w:rPr>
          <w:rFonts w:ascii="TH Sarabun New" w:eastAsia="Leelawadee UI" w:hAnsi="TH Sarabun New" w:cs="TH Sarabun New"/>
          <w:b/>
          <w:bCs/>
          <w:sz w:val="40"/>
          <w:szCs w:val="40"/>
        </w:rPr>
        <w:t xml:space="preserve">รับประทาน อาหารค่ำ ณ ร้าน </w:t>
      </w:r>
      <w:r>
        <w:rPr>
          <w:rFonts w:ascii="TH Sarabun New" w:eastAsia="Leelawadee UI" w:hAnsi="TH Sarabun New" w:cs="TH Sarabun New"/>
          <w:b/>
          <w:bCs/>
          <w:color w:val="000000"/>
          <w:sz w:val="40"/>
          <w:szCs w:val="40"/>
        </w:rPr>
        <w:t xml:space="preserve">ROKKASEN </w:t>
      </w:r>
      <w:r>
        <w:rPr>
          <w:rFonts w:ascii="TH Sarabun New" w:eastAsia="Leelawadee UI" w:hAnsi="TH Sarabun New" w:cs="TH Sarabun New"/>
          <w:b/>
          <w:bCs/>
          <w:color w:val="000000"/>
          <w:sz w:val="40"/>
          <w:szCs w:val="40"/>
          <w:cs/>
        </w:rPr>
        <w:t>บริการท่านด้วยบุฟเฟ่ต์ปิ้งย่างมื้อพิเศษ ทานไม่อั้นแนะนำโดยรายการทีวีแชมป์เปี้ยน ไม่ว่าจะเป็นเนื้อวัวอย่างดี เนื้อหมูคัดพิเศษ ชุดอาหารทะเลสด กุ้งตัวใหญ่ หมึกสด หอยเชลล์พิเศษ ผักสด สลัดผัก ซุป ไอศกรีม</w:t>
      </w:r>
    </w:p>
    <w:p w14:paraId="5E5BFFBE" w14:textId="77777777" w:rsidR="005B7168" w:rsidRDefault="005B7168" w:rsidP="005B7168">
      <w:pPr>
        <w:pStyle w:val="Sidebarphoto"/>
        <w:spacing w:line="240" w:lineRule="auto"/>
        <w:ind w:left="1440" w:hanging="1440"/>
      </w:pPr>
      <w:r w:rsidRPr="00EE1522">
        <w:rPr>
          <w:rFonts w:ascii="TH Sarabun New" w:hAnsi="TH Sarabun New" w:cs="TH Sarabun New"/>
          <w:b/>
          <w:bCs/>
          <w:color w:val="FF0000"/>
          <w:sz w:val="40"/>
          <w:szCs w:val="40"/>
        </w:rPr>
        <w:pict w14:anchorId="4D52D713">
          <v:shape id="Picture 2" o:spid="_x0000_i1051" type="#_x0000_t75" alt="บุฟเฟ่ต์ ปิ้งย่างอย่างเดียว  หรือ ปิ้งย่างและชาบู หรือ ปิ้งย่างและสุกี้ (90 นาที)" style="width:285pt;height:140.25pt;visibility:visible">
            <v:imagedata r:id="rId34" o:title="บุฟเฟ่ต์ ปิ้งย่างอย่างเดียว  หรือ ปิ้งย่างและชาบู หรือ ปิ้งย่างและสุกี้ (90 นาที)"/>
          </v:shape>
        </w:pict>
      </w:r>
      <w:r>
        <w:rPr>
          <w:rFonts w:hint="cs"/>
          <w:cs/>
        </w:rPr>
        <w:t xml:space="preserve">  </w:t>
      </w:r>
      <w:r w:rsidRPr="00022E65">
        <w:pict w14:anchorId="7E11D109">
          <v:shape id="Picture 6" o:spid="_x0000_i1052" type="#_x0000_t75" alt="ร้าน Yakiniku-Tei Rokkasen (焼肉亭 六歌仙) ในย่านชินจูกุ -  บุฟเฟ่ต์เนื้อย่างสไตล์ญี่ปุ่น - Klook ประเทศไทย" style="width:237pt;height:140.25pt;visibility:visible">
            <v:imagedata r:id="rId35" o:title="ร้าน Yakiniku-Tei Rokkasen (焼肉亭 六歌仙) ในย่านชินจูกุ -  บุฟเฟ่ต์เนื้อย่างสไตล์ญี่ปุ่น - Klook ประเทศไทย"/>
          </v:shape>
        </w:pict>
      </w:r>
    </w:p>
    <w:p w14:paraId="0A6F0227" w14:textId="77777777" w:rsidR="000543EA" w:rsidRDefault="000543EA" w:rsidP="005B7168">
      <w:pPr>
        <w:pStyle w:val="Sidebarphoto"/>
        <w:spacing w:line="240" w:lineRule="auto"/>
        <w:ind w:left="1440" w:hanging="1440"/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>3</w:t>
      </w:r>
      <w:r w:rsidRPr="003B3D40">
        <w:rPr>
          <w:rFonts w:ascii="TH Sarabun New" w:hAnsi="TH Sarabun New" w:cs="TH Sarabun New"/>
          <w:color w:val="00B050"/>
          <w:sz w:val="40"/>
          <w:szCs w:val="40"/>
        </w:rPr>
        <w:t xml:space="preserve">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>ชม (</w:t>
      </w:r>
      <w:r>
        <w:rPr>
          <w:rFonts w:ascii="TH Sarabun New" w:hAnsi="TH Sarabun New" w:cs="TH Sarabun New"/>
          <w:color w:val="00B050"/>
          <w:sz w:val="40"/>
          <w:szCs w:val="40"/>
        </w:rPr>
        <w:t>83.4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</w:p>
    <w:p w14:paraId="5FB25BBF" w14:textId="77777777" w:rsidR="000543EA" w:rsidRDefault="000543EA" w:rsidP="005B7168">
      <w:pPr>
        <w:pStyle w:val="Sidebarphoto"/>
        <w:spacing w:line="240" w:lineRule="auto"/>
        <w:ind w:left="1440" w:hanging="1440"/>
      </w:pPr>
    </w:p>
    <w:p w14:paraId="58769676" w14:textId="77777777" w:rsidR="00513B3B" w:rsidRDefault="00513B3B" w:rsidP="00526406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9D0D56">
        <w:rPr>
          <w:rFonts w:ascii="TH Sarabun New" w:hAnsi="TH Sarabun New" w:cs="TH Sarabun New"/>
          <w:noProof w:val="0"/>
          <w:sz w:val="40"/>
          <w:szCs w:val="40"/>
        </w:rPr>
        <w:lastRenderedPageBreak/>
        <w:pict w14:anchorId="0C8D3E02">
          <v:shape id="_x0000_i1053" type="#_x0000_t75" style="width:29.25pt;height:29.25pt" o:bullet="t">
            <v:imagedata r:id="rId20" o:title="icons8-hotel-40"/>
          </v:shape>
        </w:pict>
      </w:r>
      <w:r w:rsidRPr="009D0D56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>GROOVE SHINJUKU</w:t>
      </w:r>
      <w:r w:rsidR="00FF0E10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HOTEL </w:t>
      </w:r>
      <w:r w:rsidR="00FF0E10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7F6122" w:rsidRPr="007F6122"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  <w:t>★★★★</w:t>
      </w:r>
      <w:r w:rsidR="007F6122" w:rsidRP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 </w:t>
      </w:r>
    </w:p>
    <w:p w14:paraId="5877122B" w14:textId="77777777" w:rsidR="007F6122" w:rsidRDefault="001D766F" w:rsidP="00526406">
      <w:pPr>
        <w:pStyle w:val="Sidebarphoto"/>
        <w:spacing w:line="240" w:lineRule="auto"/>
        <w:ind w:left="1440" w:hanging="1440"/>
        <w:rPr>
          <w:rFonts w:ascii="Segoe UI Symbol" w:eastAsia="Arial Unicode MS" w:hAnsi="Segoe UI Symbol" w:cs="Segoe UI Symbol"/>
          <w:color w:val="FF0000"/>
          <w:sz w:val="40"/>
          <w:szCs w:val="40"/>
        </w:rPr>
      </w:pPr>
      <w:r>
        <w:rPr>
          <w:rFonts w:ascii="Segoe UI Symbol" w:eastAsia="Arial Unicode MS" w:hAnsi="Segoe UI Symbol" w:cs="Segoe UI Symbol"/>
          <w:color w:val="FF0000"/>
          <w:sz w:val="40"/>
          <w:szCs w:val="40"/>
        </w:rPr>
        <w:pict w14:anchorId="21909065">
          <v:shape id="_x0000_i1054" type="#_x0000_t75" style="width:554.25pt;height:4in">
            <v:imagedata r:id="rId36" o:title="GROOVE HOTEL SHINJUKU"/>
          </v:shape>
        </w:pict>
      </w:r>
    </w:p>
    <w:p w14:paraId="6B00EBA3" w14:textId="77777777" w:rsidR="00787AF3" w:rsidRPr="009D0D56" w:rsidRDefault="00787AF3" w:rsidP="00526406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</w:p>
    <w:p w14:paraId="1D5CBB43" w14:textId="77777777" w:rsidR="00787AF3" w:rsidRDefault="00211D7D" w:rsidP="00787AF3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 w:rsidR="00ED23AC"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เจ็ด</w:t>
      </w: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</w:rPr>
        <w:t>:</w:t>
      </w:r>
      <w:r w:rsidRPr="009D0D56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 w:rsidR="00787AF3" w:rsidRPr="009D0D56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อิสระช้อปปิ้งหรือซื้อทัวร์เสริมดีสนีย์แลนด์ </w:t>
      </w:r>
    </w:p>
    <w:p w14:paraId="0988B450" w14:textId="77777777" w:rsidR="00787AF3" w:rsidRPr="000543EA" w:rsidRDefault="00787AF3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sz w:val="40"/>
          <w:szCs w:val="40"/>
        </w:rPr>
      </w:pPr>
      <w:r w:rsidRPr="000543EA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0543EA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ห้องอาหารของโรงแรม</w:t>
      </w:r>
    </w:p>
    <w:p w14:paraId="5C7A12AA" w14:textId="77777777" w:rsidR="00787AF3" w:rsidRPr="009D0D56" w:rsidRDefault="00787AF3" w:rsidP="00787AF3">
      <w:pPr>
        <w:pStyle w:val="Sidebarphoto"/>
        <w:spacing w:line="440" w:lineRule="exact"/>
        <w:ind w:left="0"/>
        <w:rPr>
          <w:rFonts w:ascii="TH Sarabun New" w:hAnsi="TH Sarabun New" w:cs="TH Sarabun New"/>
          <w:sz w:val="40"/>
          <w:szCs w:val="40"/>
          <w:shd w:val="clear" w:color="auto" w:fill="FFFFFF"/>
        </w:rPr>
      </w:pPr>
      <w:r w:rsidRPr="009D0D56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อิสระเต็มวันหรือ ซื้อทัวร์เสริมโตเกียวดิสนีย์แลนด์ ***</w:t>
      </w:r>
      <w:r w:rsidRPr="009D0D56">
        <w:rPr>
          <w:rFonts w:ascii="TH Sarabun New" w:eastAsia="Arial Unicode MS" w:hAnsi="TH Sarabun New" w:cs="TH Sarabun New"/>
          <w:b/>
          <w:bCs/>
          <w:sz w:val="40"/>
          <w:szCs w:val="40"/>
        </w:rPr>
        <w:t>(</w:t>
      </w:r>
      <w:r w:rsidRPr="009D0D56">
        <w:rPr>
          <w:rFonts w:ascii="TH Sarabun New" w:eastAsia="Arial Unicode MS" w:hAnsi="TH Sarabun New" w:cs="TH Sarabun New"/>
          <w:b/>
          <w:bCs/>
          <w:sz w:val="40"/>
          <w:szCs w:val="40"/>
          <w:cs/>
        </w:rPr>
        <w:t>ไกด์บริการรับ-ส่ง</w:t>
      </w:r>
      <w:r w:rsidRPr="009D0D56">
        <w:rPr>
          <w:rFonts w:ascii="TH Sarabun New" w:eastAsia="Arial Unicode MS" w:hAnsi="TH Sarabun New" w:cs="TH Sarabun New"/>
          <w:b/>
          <w:bCs/>
          <w:sz w:val="40"/>
          <w:szCs w:val="40"/>
        </w:rPr>
        <w:t>)</w:t>
      </w:r>
      <w:r w:rsidRPr="009D0D56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9D0D56">
        <w:rPr>
          <w:rFonts w:ascii="TH Sarabun New" w:eastAsia="Arial Unicode MS" w:hAnsi="TH Sarabun New" w:cs="TH Sarabun New"/>
          <w:sz w:val="40"/>
          <w:szCs w:val="40"/>
          <w:u w:val="double"/>
          <w:cs/>
        </w:rPr>
        <w:t xml:space="preserve">ต้องซื้อตั๋วดิสนีย์กับบริษัทเท่านั้น </w:t>
      </w:r>
      <w:r w:rsidRPr="009D0D56">
        <w:rPr>
          <w:rFonts w:ascii="TH Sarabun New" w:eastAsia="Arial Unicode MS" w:hAnsi="TH Sarabun New" w:cs="TH Sarabun New"/>
          <w:sz w:val="40"/>
          <w:szCs w:val="40"/>
          <w:u w:val="double"/>
        </w:rPr>
        <w:t>!!! ***</w:t>
      </w:r>
      <w:r w:rsidRPr="009D0D56">
        <w:rPr>
          <w:rFonts w:ascii="TH Sarabun New" w:eastAsia="Arial Unicode MS" w:hAnsi="TH Sarabun New" w:cs="TH Sarabun New"/>
          <w:sz w:val="40"/>
          <w:szCs w:val="40"/>
          <w:cs/>
        </w:rPr>
        <w:t xml:space="preserve"> </w:t>
      </w:r>
      <w:r w:rsidRPr="009D0D56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>เพิ่มผู้ใหญ่ท่านละ 3,000 บาท / เด็ก 2</w:t>
      </w:r>
      <w:r w:rsidRPr="009D0D56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</w:rPr>
        <w:t>,</w:t>
      </w:r>
      <w:r w:rsidRPr="009D0D56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>500 บาท</w:t>
      </w:r>
      <w:r w:rsidRPr="009D0D56">
        <w:rPr>
          <w:rFonts w:ascii="TH Sarabun New" w:eastAsia="Arial Unicode MS" w:hAnsi="TH Sarabun New" w:cs="TH Sarabun New"/>
          <w:color w:val="FF0000"/>
          <w:sz w:val="40"/>
          <w:szCs w:val="40"/>
          <w:cs/>
        </w:rPr>
        <w:t xml:space="preserve"> </w:t>
      </w:r>
      <w:r w:rsidRPr="009D0D56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cs/>
        </w:rPr>
        <w:t xml:space="preserve">ไม่รวมค่ารถไฟในการเดินทาง </w:t>
      </w:r>
      <w:r w:rsidRPr="009D0D56">
        <w:rPr>
          <w:rFonts w:ascii="TH Sarabun New" w:eastAsia="Arial Unicode MS" w:hAnsi="TH Sarabun New" w:cs="TH Sarabun New"/>
          <w:color w:val="FF0000"/>
          <w:sz w:val="40"/>
          <w:szCs w:val="40"/>
          <w:cs/>
        </w:rPr>
        <w:br/>
        <w:t xml:space="preserve">[ราคาอาจมีการเปลี่ยนแปลง] </w:t>
      </w:r>
      <w:r w:rsidRPr="009D0D56">
        <w:rPr>
          <w:rFonts w:ascii="TH Sarabun New" w:eastAsia="Arial Unicode MS" w:hAnsi="TH Sarabun New" w:cs="TH Sarabun New"/>
          <w:sz w:val="40"/>
          <w:szCs w:val="40"/>
          <w:cs/>
        </w:rPr>
        <w:br/>
      </w:r>
      <w:r w:rsidRPr="009D0D56">
        <w:rPr>
          <w:rStyle w:val="wdyuqq"/>
          <w:rFonts w:ascii="TH Sarabun New" w:eastAsia="SimSun" w:hAnsi="TH Sarabun New" w:cs="TH Sarabun New"/>
          <w:b/>
          <w:bCs/>
          <w:color w:val="233DFF"/>
          <w:sz w:val="40"/>
          <w:szCs w:val="40"/>
          <w:cs/>
        </w:rPr>
        <w:t>โตเกียวดิสนีย์แลนด์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t xml:space="preserve"> 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t>โลกแห่งจินตนาการของราชาการ์ตูนญี่ปุ่นให้ท่านสนุกสนานกับเครื่องเล่นนานาชนิด ผจญภัยในดินแดนต่างๆ ให้ท่านเล่นเครื่องเล่นตัวใหม่จากภาพยนตร์การตูนเรื่องดัง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t xml:space="preserve"> </w:t>
      </w:r>
      <w:r w:rsidRPr="009D0D56">
        <w:rPr>
          <w:rStyle w:val="wdyuqq"/>
          <w:rFonts w:ascii="TH Sarabun New" w:eastAsia="SimSun" w:hAnsi="TH Sarabun New" w:cs="TH Sarabun New"/>
          <w:b/>
          <w:bCs/>
          <w:color w:val="233DFF"/>
          <w:sz w:val="40"/>
          <w:szCs w:val="40"/>
        </w:rPr>
        <w:t>Toy Story</w:t>
      </w:r>
      <w:r w:rsidRPr="009D0D56">
        <w:rPr>
          <w:rStyle w:val="wdyuqq"/>
          <w:rFonts w:ascii="TH Sarabun New" w:eastAsia="SimSun" w:hAnsi="TH Sarabun New" w:cs="TH Sarabun New"/>
          <w:b/>
          <w:bCs/>
          <w:color w:val="100F0D"/>
          <w:sz w:val="40"/>
          <w:szCs w:val="40"/>
        </w:rPr>
        <w:t xml:space="preserve"> 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t>ชมฉากรบกลางทะเลคาริเบียนในดินแดนโจรสลัดจากภาพยนตร์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t xml:space="preserve"> </w:t>
      </w:r>
      <w:r w:rsidRPr="009D0D56">
        <w:rPr>
          <w:rStyle w:val="wdyuqq"/>
          <w:rFonts w:ascii="TH Sarabun New" w:eastAsia="SimSun" w:hAnsi="TH Sarabun New" w:cs="TH Sarabun New"/>
          <w:b/>
          <w:bCs/>
          <w:color w:val="233DFF"/>
          <w:sz w:val="40"/>
          <w:szCs w:val="40"/>
        </w:rPr>
        <w:t>The Pirate of Caribbean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t xml:space="preserve"> 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t>เขย่าขวัญกับบ้านผีสิงใน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t xml:space="preserve"> </w:t>
      </w:r>
      <w:r w:rsidRPr="009D0D56">
        <w:rPr>
          <w:rStyle w:val="wdyuqq"/>
          <w:rFonts w:ascii="TH Sarabun New" w:eastAsia="SimSun" w:hAnsi="TH Sarabun New" w:cs="TH Sarabun New"/>
          <w:b/>
          <w:bCs/>
          <w:color w:val="233DFF"/>
          <w:sz w:val="40"/>
          <w:szCs w:val="40"/>
        </w:rPr>
        <w:t>Haunted Mantion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t xml:space="preserve"> 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t>สนุกเหมือนอยู่ในอวกาศ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t xml:space="preserve"> </w:t>
      </w:r>
      <w:r w:rsidRPr="009D0D56">
        <w:rPr>
          <w:rStyle w:val="wdyuqq"/>
          <w:rFonts w:ascii="TH Sarabun New" w:eastAsia="SimSun" w:hAnsi="TH Sarabun New" w:cs="TH Sarabun New"/>
          <w:b/>
          <w:bCs/>
          <w:color w:val="233DFF"/>
          <w:sz w:val="40"/>
          <w:szCs w:val="40"/>
        </w:rPr>
        <w:t>SPACE MOUNTAIN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</w:rPr>
        <w:t xml:space="preserve"> </w:t>
      </w:r>
      <w:r w:rsidRPr="009D0D56">
        <w:rPr>
          <w:rStyle w:val="wdyuqq"/>
          <w:rFonts w:ascii="TH Sarabun New" w:eastAsia="SimSun" w:hAnsi="TH Sarabun New" w:cs="TH Sarabun New"/>
          <w:color w:val="100F0D"/>
          <w:sz w:val="40"/>
          <w:szCs w:val="40"/>
          <w:cs/>
        </w:rPr>
        <w:t>อีกทั้งยังจะได้สัมผัสกับตัวการ์ตูนเอกจากวอลดิสนีย์ อย่าง มิกกี้เม้าส์ มินนี่เม้าส์ พร้อมผองเพื่อน</w:t>
      </w:r>
    </w:p>
    <w:p w14:paraId="522AE709" w14:textId="77777777" w:rsidR="001D766F" w:rsidRDefault="00787AF3" w:rsidP="00787AF3">
      <w:pPr>
        <w:pStyle w:val="Sidebarphoto"/>
        <w:spacing w:line="44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  <w:r w:rsidRPr="009D0D56">
        <w:rPr>
          <w:rFonts w:ascii="TH Sarabun New" w:hAnsi="TH Sarabun New" w:cs="TH Sarabun New"/>
          <w:sz w:val="40"/>
          <w:szCs w:val="40"/>
        </w:rPr>
        <w:lastRenderedPageBreak/>
        <w:pict w14:anchorId="1360B722">
          <v:shape id="_x0000_s2228" type="#_x0000_t75" style="position:absolute;margin-left:-.3pt;margin-top:14.5pt;width:557.5pt;height:222.9pt;z-index:-1" wrapcoords="-32 0 -32 21578 21600 21578 21600 0 -32 0">
            <v:imagedata r:id="rId37" o:title="" croptop="27899f" cropbottom="10716f" cropright="-453f"/>
            <w10:wrap type="through"/>
          </v:shape>
        </w:pict>
      </w:r>
      <w:r w:rsidRPr="009D0D56">
        <w:rPr>
          <w:rFonts w:ascii="TH Sarabun New" w:eastAsia="Arial Unicode MS" w:hAnsi="TH Sarabun New" w:cs="TH Sarabun New"/>
          <w:b/>
          <w:bCs/>
          <w:sz w:val="40"/>
          <w:szCs w:val="40"/>
          <w:u w:val="thick"/>
          <w:cs/>
        </w:rPr>
        <w:t>สำหรับท่านที่เลือกที่จะอิสระในเมืองโตเกียว</w:t>
      </w:r>
      <w:r w:rsidRPr="009D0D56">
        <w:rPr>
          <w:rFonts w:ascii="TH Sarabun New" w:eastAsia="Arial Unicode MS" w:hAnsi="TH Sarabun New" w:cs="TH Sarabun New"/>
          <w:sz w:val="40"/>
          <w:szCs w:val="40"/>
          <w:cs/>
        </w:rPr>
        <w:t xml:space="preserve"> ท่านสามารถสอบถามข้อมูลการเดินทางจากมัคคุเทศก์ เพื่อความสะดวกในการเดินทาง หรือช้อปปิ้งในย่านการค้าอันทันสมัยของมหานครโตเกียวศูนย์รวมวัยรุ่นแหล่งช้อบปิ้งชื่อดัง </w:t>
      </w:r>
      <w:r w:rsidRPr="009D0D56">
        <w:rPr>
          <w:rFonts w:ascii="TH Sarabun New" w:eastAsia="Arial Unicode MS" w:hAnsi="TH Sarabun New" w:cs="TH Sarabun New"/>
          <w:b/>
          <w:bCs/>
          <w:color w:val="002060"/>
          <w:sz w:val="40"/>
          <w:szCs w:val="40"/>
          <w:cs/>
        </w:rPr>
        <w:t>ย่านฮาราจูกุ</w:t>
      </w:r>
      <w:r w:rsidRPr="009D0D56">
        <w:rPr>
          <w:rFonts w:ascii="TH Sarabun New" w:eastAsia="Arial Unicode MS" w:hAnsi="TH Sarabun New" w:cs="TH Sarabun New"/>
          <w:sz w:val="40"/>
          <w:szCs w:val="40"/>
          <w:cs/>
        </w:rPr>
        <w:t xml:space="preserve"> ท่านจะได้พบกับการแต่งตัวที่เป็นเอกลักษณ์ แหวกแนว ตามสไตล์วัยรุ่นญี่ปุ่นเพลิดเพลินกับการช้อบปิ้งกับร้านค้าหลากหลายสองฝั่งถนนทาเคชิตะ และ โอโมเตะซันโด อิสระช้อปปิ้งต่อย่าน</w:t>
      </w:r>
      <w:r w:rsidRPr="009D0D56">
        <w:rPr>
          <w:rFonts w:ascii="TH Sarabun New" w:eastAsia="Arial Unicode MS" w:hAnsi="TH Sarabun New" w:cs="TH Sarabun New"/>
          <w:b/>
          <w:bCs/>
          <w:color w:val="002060"/>
          <w:sz w:val="40"/>
          <w:szCs w:val="40"/>
        </w:rPr>
        <w:t>“</w:t>
      </w:r>
      <w:r w:rsidRPr="009D0D56">
        <w:rPr>
          <w:rFonts w:ascii="TH Sarabun New" w:eastAsia="Arial Unicode MS" w:hAnsi="TH Sarabun New" w:cs="TH Sarabun New"/>
          <w:b/>
          <w:bCs/>
          <w:color w:val="002060"/>
          <w:sz w:val="40"/>
          <w:szCs w:val="40"/>
          <w:cs/>
        </w:rPr>
        <w:t>ชิบูย่า</w:t>
      </w:r>
      <w:r w:rsidRPr="009D0D56">
        <w:rPr>
          <w:rFonts w:ascii="TH Sarabun New" w:eastAsia="Arial Unicode MS" w:hAnsi="TH Sarabun New" w:cs="TH Sarabun New"/>
          <w:b/>
          <w:bCs/>
          <w:color w:val="002060"/>
          <w:sz w:val="40"/>
          <w:szCs w:val="40"/>
        </w:rPr>
        <w:t>”</w:t>
      </w:r>
      <w:r w:rsidRPr="009D0D56">
        <w:rPr>
          <w:rFonts w:ascii="TH Sarabun New" w:eastAsia="Arial Unicode MS" w:hAnsi="TH Sarabun New" w:cs="TH Sarabun New"/>
          <w:sz w:val="40"/>
          <w:szCs w:val="40"/>
        </w:rPr>
        <w:t xml:space="preserve"> </w:t>
      </w:r>
      <w:r w:rsidRPr="009D0D56">
        <w:rPr>
          <w:rFonts w:ascii="TH Sarabun New" w:eastAsia="Arial Unicode MS" w:hAnsi="TH Sarabun New" w:cs="TH Sarabun New"/>
          <w:sz w:val="40"/>
          <w:szCs w:val="40"/>
          <w:cs/>
        </w:rPr>
        <w:t xml:space="preserve">ย่านวัยรุ่นชื่อดังอีกแห่งของมหานครโตเกียวท่านจะได้ตื่นตาตื่นใจกับแฟชั่นทันสมัยของหนุ่มสาวชาวแดนปลาคิบจากร้านค้ามากมาย มากกว่า 100 ร้านค้า และ </w:t>
      </w:r>
      <w:r w:rsidRPr="009D0D56">
        <w:rPr>
          <w:rFonts w:ascii="TH Sarabun New" w:eastAsia="Arial Unicode MS" w:hAnsi="TH Sarabun New" w:cs="TH Sarabun New"/>
          <w:sz w:val="40"/>
          <w:szCs w:val="40"/>
        </w:rPr>
        <w:t>“</w:t>
      </w:r>
      <w:r w:rsidRPr="009D0D56">
        <w:rPr>
          <w:rFonts w:ascii="TH Sarabun New" w:eastAsia="Arial Unicode MS" w:hAnsi="TH Sarabun New" w:cs="TH Sarabun New"/>
          <w:sz w:val="40"/>
          <w:szCs w:val="40"/>
          <w:cs/>
        </w:rPr>
        <w:t>ตึก 109</w:t>
      </w:r>
      <w:r w:rsidRPr="009D0D56">
        <w:rPr>
          <w:rFonts w:ascii="TH Sarabun New" w:eastAsia="Arial Unicode MS" w:hAnsi="TH Sarabun New" w:cs="TH Sarabun New"/>
          <w:sz w:val="40"/>
          <w:szCs w:val="40"/>
        </w:rPr>
        <w:t xml:space="preserve">” </w:t>
      </w:r>
      <w:r w:rsidRPr="009D0D56">
        <w:rPr>
          <w:rFonts w:ascii="TH Sarabun New" w:eastAsia="Arial Unicode MS" w:hAnsi="TH Sarabun New" w:cs="TH Sarabun New"/>
          <w:sz w:val="40"/>
          <w:szCs w:val="40"/>
          <w:cs/>
        </w:rPr>
        <w:t>ตึกชื่อดังที่เป็นสัญลักษณ์ของย่านนั้น</w:t>
      </w:r>
    </w:p>
    <w:p w14:paraId="52EE37F5" w14:textId="77777777" w:rsidR="0087776B" w:rsidRDefault="0087776B">
      <w:pPr>
        <w:pStyle w:val="Sidebarphoto"/>
        <w:shd w:val="clear" w:color="auto" w:fill="FFF2CC"/>
        <w:spacing w:line="440" w:lineRule="exact"/>
        <w:ind w:left="0"/>
        <w:rPr>
          <w:rFonts w:ascii="TH Sarabun New" w:eastAsia="Arial Unicode MS" w:hAnsi="TH Sarabun New" w:cs="TH Sarabun New"/>
          <w:sz w:val="40"/>
          <w:szCs w:val="40"/>
        </w:rPr>
      </w:pPr>
    </w:p>
    <w:p w14:paraId="17E59D3B" w14:textId="77777777" w:rsidR="00787AF3" w:rsidRDefault="001D766F">
      <w:pPr>
        <w:pStyle w:val="Sidebarphoto"/>
        <w:shd w:val="clear" w:color="auto" w:fill="FFF2CC"/>
        <w:spacing w:line="440" w:lineRule="exact"/>
        <w:ind w:left="0"/>
        <w:jc w:val="center"/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</w:pPr>
      <w:r w:rsidRPr="001D766F"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  <w:t>*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หมายเหตุห้างใหญ่</w:t>
      </w:r>
      <w:r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และร้านแบรนด์เนมบางสาขา อาทิเช่น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 xml:space="preserve"> </w:t>
      </w:r>
      <w:r w:rsidRPr="001D766F"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  <w:t xml:space="preserve">ISETAN TAKASHIMAYA MITSUKOSHI 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ปิดวันที่ 1</w:t>
      </w:r>
      <w:r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>-2</w:t>
      </w:r>
      <w:r w:rsidRPr="001D766F">
        <w:rPr>
          <w:rFonts w:ascii="TH Sarabun New" w:eastAsia="Arial Unicode MS" w:hAnsi="TH Sarabun New" w:cs="TH Sarabun New" w:hint="cs"/>
          <w:b/>
          <w:bCs/>
          <w:color w:val="0000FF"/>
          <w:sz w:val="48"/>
          <w:szCs w:val="48"/>
          <w:cs/>
        </w:rPr>
        <w:t xml:space="preserve"> ม.ค.</w:t>
      </w:r>
      <w:r w:rsidRPr="001D766F">
        <w:rPr>
          <w:rFonts w:ascii="TH Sarabun New" w:eastAsia="Arial Unicode MS" w:hAnsi="TH Sarabun New" w:cs="TH Sarabun New"/>
          <w:b/>
          <w:bCs/>
          <w:color w:val="0000FF"/>
          <w:sz w:val="48"/>
          <w:szCs w:val="48"/>
        </w:rPr>
        <w:t>*</w:t>
      </w:r>
    </w:p>
    <w:p w14:paraId="5ECD9123" w14:textId="77777777" w:rsidR="00EF111D" w:rsidRPr="009D0D56" w:rsidRDefault="00EF111D">
      <w:pPr>
        <w:pStyle w:val="Sidebarphoto"/>
        <w:shd w:val="clear" w:color="auto" w:fill="FFF2CC"/>
        <w:spacing w:line="440" w:lineRule="exact"/>
        <w:ind w:left="0"/>
        <w:jc w:val="center"/>
        <w:rPr>
          <w:rFonts w:ascii="TH Sarabun New" w:eastAsia="Arial Unicode MS" w:hAnsi="TH Sarabun New" w:cs="TH Sarabun New" w:hint="cs"/>
          <w:sz w:val="40"/>
          <w:szCs w:val="40"/>
        </w:rPr>
      </w:pPr>
    </w:p>
    <w:p w14:paraId="0F45C81B" w14:textId="77777777" w:rsidR="00787AF3" w:rsidRPr="009D0D56" w:rsidRDefault="00787AF3" w:rsidP="005B7168">
      <w:pPr>
        <w:shd w:val="clear" w:color="auto" w:fill="FFFF00"/>
        <w:spacing w:after="0" w:line="500" w:lineRule="exact"/>
        <w:jc w:val="center"/>
        <w:rPr>
          <w:rFonts w:ascii="TH Sarabun New" w:eastAsia="Arial Unicode MS" w:hAnsi="TH Sarabun New" w:cs="TH Sarabun New"/>
          <w:b/>
          <w:bCs/>
          <w:color w:val="000000"/>
          <w:sz w:val="40"/>
          <w:szCs w:val="40"/>
          <w:u w:val="single"/>
        </w:rPr>
      </w:pPr>
      <w:r w:rsidRPr="009D0D56">
        <w:rPr>
          <w:rFonts w:ascii="TH Sarabun New" w:eastAsia="Arial Unicode MS" w:hAnsi="TH Sarabun New" w:cs="TH Sarabun New"/>
          <w:b/>
          <w:bCs/>
          <w:color w:val="FF0000"/>
          <w:sz w:val="40"/>
          <w:szCs w:val="40"/>
          <w:u w:val="single"/>
          <w:cs/>
        </w:rPr>
        <w:t>* เพื่อให้ท่านได้สนุกสนานอย่างเต็มที่จึงไม่มีบริการอาหารกลางวันและอาหารค่ำ *</w:t>
      </w:r>
    </w:p>
    <w:p w14:paraId="031A65DD" w14:textId="77777777" w:rsidR="007F6122" w:rsidRDefault="00787AF3" w:rsidP="007F6122">
      <w:pPr>
        <w:pStyle w:val="Sidebarphoto"/>
        <w:spacing w:line="240" w:lineRule="auto"/>
        <w:ind w:left="1440" w:hanging="1440"/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</w:pPr>
      <w:r w:rsidRPr="009D0D56">
        <w:rPr>
          <w:rFonts w:ascii="TH Sarabun New" w:hAnsi="TH Sarabun New" w:cs="TH Sarabun New"/>
          <w:noProof w:val="0"/>
          <w:sz w:val="40"/>
          <w:szCs w:val="40"/>
        </w:rPr>
        <w:pict w14:anchorId="420038F9">
          <v:shape id="_x0000_i1055" type="#_x0000_t75" style="width:29.25pt;height:29.25pt">
            <v:imagedata r:id="rId20" o:title="icons8-hotel-40"/>
          </v:shape>
        </w:pict>
      </w:r>
      <w:r w:rsidRPr="009D0D56">
        <w:rPr>
          <w:rFonts w:ascii="TH Sarabun New" w:hAnsi="TH Sarabun New" w:cs="TH Sarabun New"/>
          <w:noProof w:val="0"/>
          <w:sz w:val="40"/>
          <w:szCs w:val="40"/>
          <w:cs/>
        </w:rPr>
        <w:t xml:space="preserve">เข้าพัก ณ โรงแรม </w:t>
      </w:r>
      <w:r w:rsid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GROOVE SHINJUKU HOTEL </w:t>
      </w:r>
      <w:r w:rsidR="007F6122">
        <w:rPr>
          <w:rFonts w:ascii="TH Sarabun New" w:hAnsi="TH Sarabun New" w:cs="TH Sarabun New" w:hint="cs"/>
          <w:b/>
          <w:bCs/>
          <w:noProof w:val="0"/>
          <w:color w:val="002060"/>
          <w:sz w:val="40"/>
          <w:szCs w:val="40"/>
          <w:cs/>
        </w:rPr>
        <w:t>หรือเทียบเท่า</w:t>
      </w:r>
      <w:r w:rsid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</w:t>
      </w:r>
      <w:r w:rsidR="007F6122" w:rsidRPr="007F6122">
        <w:rPr>
          <w:rFonts w:ascii="Segoe UI Symbol" w:hAnsi="Segoe UI Symbol" w:cs="Segoe UI Symbol"/>
          <w:b/>
          <w:bCs/>
          <w:noProof w:val="0"/>
          <w:color w:val="002060"/>
          <w:sz w:val="40"/>
          <w:szCs w:val="40"/>
        </w:rPr>
        <w:t>★★★★</w:t>
      </w:r>
      <w:r w:rsidR="007F6122" w:rsidRPr="007F6122">
        <w:rPr>
          <w:rFonts w:ascii="TH Sarabun New" w:hAnsi="TH Sarabun New" w:cs="TH Sarabun New"/>
          <w:b/>
          <w:bCs/>
          <w:noProof w:val="0"/>
          <w:color w:val="002060"/>
          <w:sz w:val="40"/>
          <w:szCs w:val="40"/>
        </w:rPr>
        <w:t xml:space="preserve">  </w:t>
      </w:r>
    </w:p>
    <w:p w14:paraId="26C28FA7" w14:textId="77777777" w:rsidR="007F6122" w:rsidRDefault="0087776B" w:rsidP="007F6122">
      <w:pPr>
        <w:pStyle w:val="Sidebarphoto"/>
        <w:spacing w:line="240" w:lineRule="auto"/>
        <w:ind w:left="1440" w:hanging="1440"/>
        <w:rPr>
          <w:rFonts w:ascii="Segoe UI Symbol" w:eastAsia="Arial Unicode MS" w:hAnsi="Segoe UI Symbol" w:cs="Segoe UI Symbol"/>
          <w:color w:val="FF0000"/>
          <w:sz w:val="40"/>
          <w:szCs w:val="40"/>
        </w:rPr>
      </w:pPr>
      <w:r>
        <w:rPr>
          <w:rFonts w:ascii="Segoe UI Symbol" w:eastAsia="Arial Unicode MS" w:hAnsi="Segoe UI Symbol" w:cs="Segoe UI Symbol"/>
          <w:color w:val="FF0000"/>
          <w:sz w:val="40"/>
          <w:szCs w:val="40"/>
        </w:rPr>
        <w:lastRenderedPageBreak/>
        <w:pict w14:anchorId="1D9690D6">
          <v:shape id="_x0000_i1056" type="#_x0000_t75" style="width:554.25pt;height:255pt">
            <v:imagedata r:id="rId36" o:title="GROOVE HOTEL SHINJUKU"/>
          </v:shape>
        </w:pict>
      </w:r>
    </w:p>
    <w:p w14:paraId="110DAE46" w14:textId="77777777" w:rsidR="00ED23AC" w:rsidRDefault="00ED23AC" w:rsidP="00ED23AC">
      <w:pPr>
        <w:pStyle w:val="Sidebarphoto"/>
        <w:spacing w:line="2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54E36B2D" w14:textId="77777777" w:rsidR="00787AF3" w:rsidRPr="009D0D56" w:rsidRDefault="00787AF3" w:rsidP="00ED23AC">
      <w:pPr>
        <w:pStyle w:val="Sidebarphoto"/>
        <w:spacing w:line="200" w:lineRule="exact"/>
        <w:ind w:left="0"/>
        <w:rPr>
          <w:rFonts w:ascii="TH Sarabun New" w:hAnsi="TH Sarabun New" w:cs="TH Sarabun New"/>
          <w:b/>
          <w:bCs/>
          <w:noProof w:val="0"/>
          <w:sz w:val="40"/>
          <w:szCs w:val="40"/>
        </w:rPr>
      </w:pPr>
    </w:p>
    <w:p w14:paraId="33937C95" w14:textId="77777777" w:rsidR="00787AF3" w:rsidRDefault="00787AF3" w:rsidP="007F6122">
      <w:pPr>
        <w:pStyle w:val="Sidebarphoto"/>
        <w:shd w:val="clear" w:color="auto" w:fill="002060"/>
        <w:spacing w:line="500" w:lineRule="exact"/>
        <w:ind w:left="1440" w:hanging="1440"/>
        <w:rPr>
          <w:rFonts w:ascii="TH Sarabun New" w:hAnsi="TH Sarabun New" w:cs="TH Sarabun New"/>
          <w:b/>
          <w:bCs/>
          <w:color w:val="FFFFFF"/>
          <w:sz w:val="40"/>
          <w:szCs w:val="40"/>
        </w:rPr>
      </w:pPr>
      <w:r w:rsidRPr="00121EAA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แปด</w:t>
      </w:r>
      <w:r w:rsidRPr="00121EAA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121EAA">
        <w:rPr>
          <w:rFonts w:ascii="TH Sarabun New" w:hAnsi="TH Sarabun New" w:cs="TH Sarabun New"/>
          <w:b/>
          <w:bCs/>
          <w:color w:val="FFFFFF"/>
          <w:sz w:val="40"/>
          <w:szCs w:val="40"/>
        </w:rPr>
        <w:t xml:space="preserve">: </w:t>
      </w:r>
      <w:r w:rsidRPr="00121EAA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ab/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ย่านกินซ่า</w:t>
      </w:r>
      <w:r w:rsidRPr="00500CC7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="007F6122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ห้างไดเวอร์ซิตี้ (กันดั้ม) </w:t>
      </w:r>
      <w:r w:rsidR="007F6122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–</w:t>
      </w:r>
      <w:r w:rsidR="007F6122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 w:rsidRPr="003851D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สนามบินฮาเนดะ</w:t>
      </w:r>
      <w:r w:rsidR="007F6122"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 xml:space="preserve"> </w:t>
      </w:r>
    </w:p>
    <w:p w14:paraId="3C1F34CC" w14:textId="77777777" w:rsidR="00787AF3" w:rsidRPr="000543EA" w:rsidRDefault="00787AF3">
      <w:pPr>
        <w:pStyle w:val="Sidebarphoto"/>
        <w:shd w:val="clear" w:color="auto" w:fill="C5E0B3"/>
        <w:spacing w:line="500" w:lineRule="exact"/>
        <w:ind w:left="1440" w:hanging="1440"/>
        <w:rPr>
          <w:rFonts w:ascii="TH Sarabun New" w:hAnsi="TH Sarabun New" w:cs="TH Sarabun New"/>
          <w:noProof w:val="0"/>
          <w:color w:val="002060"/>
          <w:sz w:val="40"/>
          <w:szCs w:val="40"/>
        </w:rPr>
      </w:pPr>
      <w:r w:rsidRPr="000543EA">
        <w:rPr>
          <w:rFonts w:ascii="TH Sarabun New" w:hAnsi="TH Sarabun New" w:cs="TH Sarabun New"/>
          <w:noProof w:val="0"/>
          <w:sz w:val="40"/>
          <w:szCs w:val="40"/>
          <w:cs/>
        </w:rPr>
        <w:t>เช้า</w:t>
      </w:r>
      <w:r w:rsidRPr="000543EA">
        <w:rPr>
          <w:rFonts w:ascii="TH Sarabun New" w:hAnsi="TH Sarabun New" w:cs="TH Sarabun New"/>
          <w:noProof w:val="0"/>
          <w:sz w:val="40"/>
          <w:szCs w:val="40"/>
          <w:cs/>
        </w:rPr>
        <w:tab/>
        <w:t>รับประทาน อาหารเช้า ณ ห้องอาหารในโรงแรม</w:t>
      </w:r>
      <w:bookmarkStart w:id="8" w:name="_Hlk190088111"/>
    </w:p>
    <w:bookmarkEnd w:id="8"/>
    <w:p w14:paraId="143959B1" w14:textId="77777777" w:rsidR="00787AF3" w:rsidRPr="006226F2" w:rsidRDefault="000543EA" w:rsidP="00787AF3">
      <w:pPr>
        <w:pStyle w:val="Sidebarphoto"/>
        <w:spacing w:line="500" w:lineRule="exact"/>
        <w:ind w:left="0"/>
        <w:rPr>
          <w:rFonts w:ascii="TH Sarabun New" w:hAnsi="TH Sarabun New" w:cs="TH Sarabun New" w:hint="cs"/>
          <w:color w:val="000000"/>
          <w:sz w:val="36"/>
          <w:szCs w:val="36"/>
          <w:shd w:val="clear" w:color="auto" w:fill="FFFFFF"/>
        </w:rPr>
      </w:pP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ใช้เวลาเดินทางประมาณ </w:t>
      </w:r>
      <w:r>
        <w:rPr>
          <w:rFonts w:ascii="TH Sarabun New" w:hAnsi="TH Sarabun New" w:cs="TH Sarabun New"/>
          <w:color w:val="00B050"/>
          <w:sz w:val="40"/>
          <w:szCs w:val="40"/>
        </w:rPr>
        <w:t>25</w:t>
      </w:r>
      <w:r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นาที 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(</w:t>
      </w:r>
      <w:r>
        <w:rPr>
          <w:rFonts w:ascii="TH Sarabun New" w:hAnsi="TH Sarabun New" w:cs="TH Sarabun New"/>
          <w:color w:val="00B050"/>
          <w:sz w:val="40"/>
          <w:szCs w:val="40"/>
        </w:rPr>
        <w:t>7.6</w:t>
      </w:r>
      <w:r w:rsidRPr="003B3D40">
        <w:rPr>
          <w:rFonts w:ascii="TH Sarabun New" w:hAnsi="TH Sarabun New" w:cs="TH Sarabun New" w:hint="cs"/>
          <w:color w:val="00B050"/>
          <w:sz w:val="40"/>
          <w:szCs w:val="40"/>
          <w:cs/>
        </w:rPr>
        <w:t xml:space="preserve"> กม.)</w:t>
      </w:r>
      <w:r>
        <w:rPr>
          <w:rFonts w:ascii="TH Sarabun New" w:hAnsi="TH Sarabun New" w:cs="TH Sarabun New" w:hint="cs"/>
          <w:b/>
          <w:bCs/>
          <w:color w:val="00B050"/>
          <w:sz w:val="40"/>
          <w:szCs w:val="40"/>
          <w:cs/>
        </w:rPr>
        <w:t xml:space="preserve"> </w:t>
      </w:r>
      <w:r w:rsidR="00787AF3" w:rsidRPr="006226F2">
        <w:rPr>
          <w:rFonts w:ascii="TH Sarabun New" w:hAnsi="TH Sarabun New" w:cs="TH Sarabun New"/>
          <w:b/>
          <w:bCs/>
          <w:sz w:val="40"/>
          <w:szCs w:val="40"/>
          <w:cs/>
        </w:rPr>
        <w:t>ย่านกินซ่า</w:t>
      </w:r>
      <w:r w:rsidR="00787AF3" w:rsidRPr="006226F2">
        <w:rPr>
          <w:rFonts w:ascii="TH Sarabun New" w:hAnsi="TH Sarabun New" w:cs="TH Sarabun New"/>
          <w:sz w:val="40"/>
          <w:szCs w:val="40"/>
          <w:cs/>
        </w:rPr>
        <w:t xml:space="preserve"> ย่านไฮโซสุดชิค แหล่งรวมแบรนด์เนมที่คนไทยรู้จัก สร้างตามรอยโรงกษาปณ์เหรียญเงินในสมัยเอโดะ (ปี 1603 - 1868) อันเป็นสถานที่ที่สามารถสัมผัสได้ถึงอารมณ์บรรยากาศและประวัติศาสตร์ที่ผ่านการพัฒนาและผสมผสานอย่างลงตัวโดยไม่มีที่ใดเสมอเหมือน ผู้คนมากมายต่างยังคงแวะเวียนมาที่ถนนสายหลักกินซ่าโดริที่มีห้างสรรพสินค้าเก่าแก่ตั้งอยู่เรียงราย เพื่อตามหาการบริการสุดพิเศษแบบฉบับเฉพาะกินซ่าเท่านั้น การให้บริการที่คู่ควรกับสินค้าชั้นดีที่จัดจำหน่ายอยู่ และบนถนนสายอื่นๆ จะได้พบกับร้านค้าเล็กๆ แบบบูติกให้เพลิดเพลินไปกับการช้อปปิ้ง รวมไปถึงร้านอาหารขนาดเล็กสไตล์บิสโทรแต่เสิร์ฟอาหารรสเลิศอย่างคาดไม่ถึง</w:t>
      </w:r>
      <w:r w:rsidR="00787AF3">
        <w:rPr>
          <w:rFonts w:ascii="TH Sarabun New" w:hAnsi="TH Sarabun New" w:cs="TH Sarabun New" w:hint="cs"/>
          <w:sz w:val="40"/>
          <w:szCs w:val="40"/>
          <w:cs/>
        </w:rPr>
        <w:t xml:space="preserve"> จากนั้นนำท่านเดินทาง </w:t>
      </w:r>
    </w:p>
    <w:p w14:paraId="77329E22" w14:textId="77777777" w:rsidR="00787AF3" w:rsidRDefault="007F6122" w:rsidP="00787AF3">
      <w:pPr>
        <w:spacing w:line="240" w:lineRule="auto"/>
        <w:rPr>
          <w:rFonts w:ascii="TH Sarabun New" w:hAnsi="TH Sarabun New" w:cs="TH Sarabun New"/>
          <w:noProof/>
          <w:sz w:val="32"/>
          <w:szCs w:val="32"/>
        </w:rPr>
      </w:pPr>
      <w:r w:rsidRPr="006226F2">
        <w:rPr>
          <w:rFonts w:ascii="TH Sarabun New" w:hAnsi="TH Sarabun New" w:cs="TH Sarabun New"/>
          <w:noProof/>
          <w:sz w:val="32"/>
          <w:szCs w:val="32"/>
        </w:rPr>
        <w:pict w14:anchorId="343F1631">
          <v:shape id="_x0000_i1057" type="#_x0000_t75" style="width:555pt;height:147pt;visibility:visible">
            <v:imagedata r:id="rId38" o:title=""/>
          </v:shape>
        </w:pict>
      </w:r>
    </w:p>
    <w:p w14:paraId="6BE97F73" w14:textId="77777777" w:rsidR="007F6122" w:rsidRPr="00E82949" w:rsidRDefault="007F6122" w:rsidP="007F6122">
      <w:pPr>
        <w:spacing w:line="500" w:lineRule="exact"/>
        <w:rPr>
          <w:rFonts w:ascii="TH Sarabun New" w:hAnsi="TH Sarabun New" w:cs="TH Sarabun New"/>
          <w:sz w:val="40"/>
          <w:szCs w:val="40"/>
        </w:rPr>
      </w:pPr>
      <w:r w:rsidRPr="000543EA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lastRenderedPageBreak/>
        <w:t xml:space="preserve">ใช้เวลาเดินทางประมาณ </w:t>
      </w:r>
      <w:r w:rsidRPr="000543EA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20 </w:t>
      </w:r>
      <w:r w:rsidRPr="000543EA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นาที</w:t>
      </w:r>
      <w:r w:rsidRPr="000543EA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 </w:t>
      </w:r>
      <w:r w:rsidRPr="000543EA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 xml:space="preserve"> (</w:t>
      </w:r>
      <w:r w:rsidRPr="000543EA">
        <w:rPr>
          <w:rStyle w:val="wdyuqq"/>
          <w:rFonts w:ascii="TH Sarabun New" w:eastAsia="SimSun" w:hAnsi="TH Sarabun New" w:cs="TH Sarabun New"/>
          <w:color w:val="00B050"/>
          <w:sz w:val="40"/>
          <w:szCs w:val="40"/>
        </w:rPr>
        <w:t xml:space="preserve">11.7 </w:t>
      </w:r>
      <w:r w:rsidRPr="000543EA">
        <w:rPr>
          <w:rStyle w:val="wdyuqq"/>
          <w:rFonts w:ascii="TH Sarabun New" w:eastAsia="SimSun" w:hAnsi="TH Sarabun New" w:cs="TH Sarabun New" w:hint="cs"/>
          <w:color w:val="00B050"/>
          <w:sz w:val="40"/>
          <w:szCs w:val="40"/>
          <w:cs/>
        </w:rPr>
        <w:t>กม.)</w:t>
      </w:r>
      <w:r>
        <w:rPr>
          <w:rStyle w:val="wdyuqq"/>
          <w:rFonts w:ascii="TH Sarabun New" w:eastAsia="SimSun" w:hAnsi="TH Sarabun New" w:cs="TH Sarabun New" w:hint="cs"/>
          <w:color w:val="000000"/>
          <w:sz w:val="40"/>
          <w:szCs w:val="40"/>
          <w:cs/>
        </w:rPr>
        <w:t xml:space="preserve"> </w:t>
      </w:r>
      <w:bookmarkStart w:id="9" w:name="_Hlk218694198"/>
      <w:r w:rsidRPr="00E82949">
        <w:rPr>
          <w:rFonts w:ascii="TH Sarabun New" w:hAnsi="TH Sarabun New" w:cs="TH Sarabun New"/>
          <w:b/>
          <w:bCs/>
          <w:sz w:val="40"/>
          <w:szCs w:val="40"/>
          <w:cs/>
        </w:rPr>
        <w:t>ไดเวอร์ซิตี้โอไดบะ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 ให้ท่านได้อิสระช้อปปิ้งในแหล่งช้อปปิ้งขนาดใหญ่ที่มีร้านค้าต่าง ๆ มารวมตัวกันถึง 154 ร้าน อาทิเช่น </w:t>
      </w:r>
      <w:r w:rsidRPr="00E82949">
        <w:rPr>
          <w:rFonts w:ascii="TH Sarabun New" w:hAnsi="TH Sarabun New" w:cs="TH Sarabun New"/>
          <w:sz w:val="40"/>
          <w:szCs w:val="40"/>
        </w:rPr>
        <w:t xml:space="preserve">Coach, H&amp;M, Chloe, Uniqlo, Zara , Daiso 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100 </w:t>
      </w:r>
      <w:r w:rsidRPr="00E82949">
        <w:rPr>
          <w:rFonts w:ascii="TH Sarabun New" w:hAnsi="TH Sarabun New" w:cs="TH Sarabun New"/>
          <w:sz w:val="40"/>
          <w:szCs w:val="40"/>
        </w:rPr>
        <w:t xml:space="preserve">Yen, Onitsuka 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และยังมีห้างให้เลือกเดินทั้ง </w:t>
      </w:r>
      <w:r w:rsidRPr="00E82949">
        <w:rPr>
          <w:rFonts w:ascii="TH Sarabun New" w:hAnsi="TH Sarabun New" w:cs="TH Sarabun New"/>
          <w:sz w:val="40"/>
          <w:szCs w:val="40"/>
        </w:rPr>
        <w:t>AQUA CITY , VENUS FORT, DECK</w:t>
      </w:r>
      <w:r w:rsidRPr="00E82949">
        <w:rPr>
          <w:rFonts w:ascii="TH Sarabun New" w:hAnsi="TH Sarabun New" w:cs="TH Sarabun New"/>
          <w:sz w:val="40"/>
          <w:szCs w:val="40"/>
          <w:cs/>
        </w:rPr>
        <w:t xml:space="preserve">ให้ท่านได้เพลิดเพลินกับการช้อปปิ้ง </w:t>
      </w:r>
    </w:p>
    <w:bookmarkEnd w:id="9"/>
    <w:p w14:paraId="77CB5DC7" w14:textId="77777777" w:rsidR="007F6122" w:rsidRDefault="000543EA" w:rsidP="00787AF3">
      <w:pPr>
        <w:spacing w:line="240" w:lineRule="auto"/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pict w14:anchorId="73433555">
          <v:shape id="_x0000_i1058" type="#_x0000_t75" style="width:554.25pt;height:145.5pt">
            <v:imagedata r:id="rId39" o:title="diver cuty"/>
          </v:shape>
        </w:pict>
      </w:r>
    </w:p>
    <w:p w14:paraId="4FD99700" w14:textId="77777777" w:rsidR="00787AF3" w:rsidRPr="00121EAA" w:rsidRDefault="00787AF3" w:rsidP="005B7168">
      <w:pPr>
        <w:shd w:val="clear" w:color="auto" w:fill="FFFF00"/>
        <w:spacing w:after="0" w:line="500" w:lineRule="exact"/>
        <w:jc w:val="center"/>
        <w:rPr>
          <w:rFonts w:ascii="TH Sarabun New" w:eastAsia="Arial Unicode MS" w:hAnsi="TH Sarabun New" w:cs="TH Sarabun New" w:hint="cs"/>
          <w:b/>
          <w:bCs/>
          <w:color w:val="000000"/>
          <w:sz w:val="40"/>
          <w:szCs w:val="40"/>
        </w:rPr>
      </w:pPr>
      <w:r w:rsidRPr="00121EAA">
        <w:rPr>
          <w:rFonts w:ascii="TH Sarabun New" w:eastAsia="Arial Unicode MS" w:hAnsi="TH Sarabun New" w:cs="TH Sarabun New"/>
          <w:b/>
          <w:bCs/>
          <w:i/>
          <w:iCs/>
          <w:color w:val="FF0000"/>
          <w:sz w:val="40"/>
          <w:szCs w:val="40"/>
          <w:cs/>
        </w:rPr>
        <w:t>* เพื่อให้ท่านได้</w:t>
      </w:r>
      <w:r>
        <w:rPr>
          <w:rFonts w:ascii="TH Sarabun New" w:eastAsia="Arial Unicode MS" w:hAnsi="TH Sarabun New" w:cs="TH Sarabun New" w:hint="cs"/>
          <w:b/>
          <w:bCs/>
          <w:i/>
          <w:iCs/>
          <w:color w:val="FF0000"/>
          <w:sz w:val="40"/>
          <w:szCs w:val="40"/>
          <w:cs/>
        </w:rPr>
        <w:t>ช้อปปิ้ง</w:t>
      </w:r>
      <w:r w:rsidRPr="00121EAA">
        <w:rPr>
          <w:rFonts w:ascii="TH Sarabun New" w:eastAsia="Arial Unicode MS" w:hAnsi="TH Sarabun New" w:cs="TH Sarabun New"/>
          <w:b/>
          <w:bCs/>
          <w:i/>
          <w:iCs/>
          <w:color w:val="FF0000"/>
          <w:sz w:val="40"/>
          <w:szCs w:val="40"/>
          <w:cs/>
        </w:rPr>
        <w:t>อย่างเต็มที่จึงไม่มีบริการอาหารกลางวันและอาหารค่ำ *</w:t>
      </w:r>
    </w:p>
    <w:p w14:paraId="6982B0A4" w14:textId="77777777" w:rsidR="00787AF3" w:rsidRDefault="00787AF3" w:rsidP="00787AF3">
      <w:pPr>
        <w:spacing w:after="0" w:line="500" w:lineRule="exact"/>
        <w:ind w:left="720" w:firstLine="720"/>
        <w:rPr>
          <w:rFonts w:ascii="TH Sarabun New" w:hAnsi="TH Sarabun New" w:cs="TH Sarabun New"/>
          <w:noProof/>
          <w:sz w:val="40"/>
          <w:szCs w:val="40"/>
        </w:rPr>
      </w:pPr>
      <w:r w:rsidRPr="00675BD6">
        <w:rPr>
          <w:rFonts w:ascii="TH Sarabun New" w:hAnsi="TH Sarabun New" w:cs="TH Sarabun New"/>
          <w:noProof/>
          <w:sz w:val="40"/>
          <w:szCs w:val="40"/>
          <w:cs/>
        </w:rPr>
        <w:t>ได้เวลาอันสมควรนำท่านเดินทางสู่สนามบิน</w:t>
      </w:r>
      <w:r>
        <w:rPr>
          <w:rFonts w:ascii="TH Sarabun New" w:hAnsi="TH Sarabun New" w:cs="TH Sarabun New" w:hint="cs"/>
          <w:noProof/>
          <w:sz w:val="40"/>
          <w:szCs w:val="40"/>
          <w:cs/>
        </w:rPr>
        <w:t>ฮาเนดะ</w:t>
      </w:r>
      <w:r w:rsidRPr="00675BD6">
        <w:rPr>
          <w:rFonts w:ascii="TH Sarabun New" w:hAnsi="TH Sarabun New" w:cs="TH Sarabun New"/>
          <w:noProof/>
          <w:sz w:val="40"/>
          <w:szCs w:val="40"/>
          <w:cs/>
        </w:rPr>
        <w:t xml:space="preserve"> เพื่อเดินทางกลับกรุงเทพฯ</w:t>
      </w:r>
    </w:p>
    <w:p w14:paraId="55BF7505" w14:textId="77777777" w:rsidR="00787AF3" w:rsidRPr="00A9502B" w:rsidRDefault="00787AF3" w:rsidP="00787AF3">
      <w:pPr>
        <w:spacing w:after="0" w:line="500" w:lineRule="exact"/>
        <w:ind w:left="720" w:firstLine="720"/>
        <w:rPr>
          <w:rFonts w:ascii="TH Sarabun New" w:hAnsi="TH Sarabun New" w:cs="TH Sarabun New"/>
          <w:noProof/>
          <w:sz w:val="40"/>
          <w:szCs w:val="40"/>
        </w:rPr>
      </w:pPr>
    </w:p>
    <w:p w14:paraId="2CF91ACF" w14:textId="77777777" w:rsidR="00787AF3" w:rsidRPr="005F7C7C" w:rsidRDefault="00787AF3" w:rsidP="00787AF3">
      <w:pPr>
        <w:pStyle w:val="Sidebarphoto"/>
        <w:shd w:val="clear" w:color="auto" w:fill="002060"/>
        <w:spacing w:line="500" w:lineRule="exact"/>
        <w:ind w:left="0"/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</w:rPr>
      </w:pPr>
      <w:bookmarkStart w:id="10" w:name="_Hlk138684169"/>
      <w:r w:rsidRPr="00D921D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/>
          <w:sz w:val="40"/>
          <w:szCs w:val="40"/>
          <w:cs/>
        </w:rPr>
        <w:t>เก้า</w:t>
      </w:r>
      <w:r w:rsidRPr="00D921DF">
        <w:rPr>
          <w:rFonts w:ascii="TH Sarabun New" w:hAnsi="TH Sarabun New" w:cs="TH Sarabun New"/>
          <w:b/>
          <w:bCs/>
          <w:color w:val="FFFFFF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</w:rPr>
        <w:t>:</w:t>
      </w:r>
      <w:r w:rsidRPr="00D921DF"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ab/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สนามบินฮาเนดะ </w:t>
      </w:r>
      <w:r>
        <w:rPr>
          <w:rFonts w:ascii="TH Sarabun New" w:hAnsi="TH Sarabun New" w:cs="TH Sarabun New"/>
          <w:b/>
          <w:bCs/>
          <w:noProof w:val="0"/>
          <w:color w:val="FFFFFF"/>
          <w:sz w:val="40"/>
          <w:szCs w:val="40"/>
          <w:cs/>
        </w:rPr>
        <w:t>–</w:t>
      </w:r>
      <w:r>
        <w:rPr>
          <w:rFonts w:ascii="TH Sarabun New" w:hAnsi="TH Sarabun New" w:cs="TH Sarabun New" w:hint="cs"/>
          <w:b/>
          <w:bCs/>
          <w:noProof w:val="0"/>
          <w:color w:val="FFFFFF"/>
          <w:sz w:val="40"/>
          <w:szCs w:val="40"/>
          <w:cs/>
        </w:rPr>
        <w:t xml:space="preserve"> </w:t>
      </w:r>
      <w:r>
        <w:rPr>
          <w:rFonts w:ascii="TH Sarabun New" w:eastAsia="Arial Unicode MS" w:hAnsi="TH Sarabun New" w:cs="TH Sarabun New" w:hint="cs"/>
          <w:b/>
          <w:bCs/>
          <w:color w:val="FFFFFF"/>
          <w:sz w:val="40"/>
          <w:szCs w:val="40"/>
          <w:cs/>
        </w:rPr>
        <w:t xml:space="preserve">กรุงเทพฯ </w:t>
      </w:r>
    </w:p>
    <w:p w14:paraId="6B863071" w14:textId="77777777" w:rsidR="00787AF3" w:rsidRPr="00D921DF" w:rsidRDefault="00787AF3" w:rsidP="00787AF3">
      <w:pPr>
        <w:pStyle w:val="Sidebarphoto"/>
        <w:spacing w:line="500" w:lineRule="exact"/>
        <w:ind w:left="0"/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</w:pP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00.20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น.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ab/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>ออกเดินทางสู่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noProof w:val="0"/>
          <w:color w:val="000000"/>
          <w:sz w:val="40"/>
          <w:szCs w:val="40"/>
          <w:cs/>
        </w:rPr>
        <w:t>สนามบินสุวรรณภูมิ</w:t>
      </w:r>
      <w:r w:rsidRPr="00D921DF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noProof w:val="0"/>
          <w:sz w:val="40"/>
          <w:szCs w:val="40"/>
          <w:cs/>
        </w:rPr>
        <w:t>ด้วยเที่ยวบิน</w:t>
      </w:r>
      <w:r w:rsidRPr="00D921DF">
        <w:rPr>
          <w:rFonts w:ascii="TH Sarabun New" w:hAnsi="TH Sarabun New" w:cs="TH Sarabun New"/>
          <w:noProof w:val="0"/>
          <w:sz w:val="40"/>
          <w:szCs w:val="40"/>
        </w:rPr>
        <w:t xml:space="preserve"> 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TG6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61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 </w:t>
      </w:r>
      <w:r>
        <w:rPr>
          <w:rFonts w:ascii="TH Sarabun New" w:hAnsi="TH Sarabun New" w:cs="TH Sarabun New" w:hint="cs"/>
          <w:b/>
          <w:bCs/>
          <w:noProof w:val="0"/>
          <w:sz w:val="40"/>
          <w:szCs w:val="40"/>
          <w:cs/>
        </w:rPr>
        <w:t>สายการบินไทย</w:t>
      </w:r>
    </w:p>
    <w:p w14:paraId="15FD5690" w14:textId="77777777" w:rsidR="00787AF3" w:rsidRPr="00D921DF" w:rsidRDefault="00787AF3" w:rsidP="00787AF3">
      <w:pPr>
        <w:tabs>
          <w:tab w:val="left" w:pos="1418"/>
          <w:tab w:val="left" w:pos="2442"/>
        </w:tabs>
        <w:spacing w:after="0" w:line="500" w:lineRule="exact"/>
        <w:rPr>
          <w:rFonts w:ascii="TH Sarabun New" w:hAnsi="TH Sarabun New" w:cs="TH Sarabun New"/>
          <w:b/>
          <w:bCs/>
          <w:color w:val="595959"/>
          <w:sz w:val="40"/>
          <w:szCs w:val="40"/>
        </w:rPr>
      </w:pPr>
      <w:r>
        <w:rPr>
          <w:rFonts w:ascii="TH Sarabun New" w:hAnsi="TH Sarabun New" w:cs="TH Sarabun New" w:hint="cs"/>
          <w:b/>
          <w:bCs/>
          <w:sz w:val="40"/>
          <w:szCs w:val="40"/>
          <w:cs/>
        </w:rPr>
        <w:t>05.25</w:t>
      </w:r>
      <w:r w:rsidRPr="00D921DF">
        <w:rPr>
          <w:rFonts w:ascii="TH Sarabun New" w:hAnsi="TH Sarabun New" w:cs="TH Sarabun New"/>
          <w:b/>
          <w:bCs/>
          <w:sz w:val="40"/>
          <w:szCs w:val="40"/>
        </w:rPr>
        <w:t xml:space="preserve"> </w:t>
      </w:r>
      <w:r w:rsidRPr="00D921DF">
        <w:rPr>
          <w:rFonts w:ascii="TH Sarabun New" w:hAnsi="TH Sarabun New" w:cs="TH Sarabun New"/>
          <w:b/>
          <w:bCs/>
          <w:sz w:val="40"/>
          <w:szCs w:val="40"/>
          <w:cs/>
        </w:rPr>
        <w:t>น.</w:t>
      </w:r>
      <w:r w:rsidRPr="00D921DF">
        <w:rPr>
          <w:rFonts w:ascii="TH Sarabun New" w:hAnsi="TH Sarabun New" w:cs="TH Sarabun New"/>
          <w:sz w:val="40"/>
          <w:szCs w:val="40"/>
        </w:rPr>
        <w:tab/>
      </w:r>
      <w:r w:rsidRPr="00D921DF">
        <w:rPr>
          <w:rFonts w:ascii="TH Sarabun New" w:hAnsi="TH Sarabun New" w:cs="TH Sarabun New"/>
          <w:sz w:val="40"/>
          <w:szCs w:val="40"/>
          <w:cs/>
        </w:rPr>
        <w:t>เดินทางถึง</w:t>
      </w:r>
      <w:r w:rsidRPr="00D921DF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b/>
          <w:bCs/>
          <w:color w:val="000000"/>
          <w:sz w:val="40"/>
          <w:szCs w:val="40"/>
          <w:cs/>
        </w:rPr>
        <w:t>สนามบินสุวรรณภูมิ</w:t>
      </w:r>
      <w:r w:rsidRPr="00D921DF">
        <w:rPr>
          <w:rFonts w:ascii="TH Sarabun New" w:hAnsi="TH Sarabun New" w:cs="TH Sarabun New"/>
          <w:b/>
          <w:bCs/>
          <w:color w:val="002060"/>
          <w:sz w:val="40"/>
          <w:szCs w:val="40"/>
          <w:cs/>
        </w:rPr>
        <w:t xml:space="preserve"> </w:t>
      </w:r>
      <w:r w:rsidRPr="00D921DF">
        <w:rPr>
          <w:rFonts w:ascii="TH Sarabun New" w:hAnsi="TH Sarabun New" w:cs="TH Sarabun New"/>
          <w:sz w:val="40"/>
          <w:szCs w:val="40"/>
          <w:cs/>
        </w:rPr>
        <w:t>ประเทศไทย โดยสวัสดิภาพและความประทับใจ</w:t>
      </w:r>
    </w:p>
    <w:p w14:paraId="32EEA15D" w14:textId="77777777" w:rsidR="00787AF3" w:rsidRPr="00D921DF" w:rsidRDefault="00787AF3" w:rsidP="00787AF3">
      <w:pPr>
        <w:spacing w:after="0" w:line="500" w:lineRule="exact"/>
        <w:jc w:val="center"/>
        <w:rPr>
          <w:rFonts w:ascii="TH Sarabun New" w:hAnsi="TH Sarabun New" w:cs="TH Sarabun New"/>
          <w:sz w:val="40"/>
          <w:szCs w:val="40"/>
        </w:rPr>
      </w:pPr>
      <w:r w:rsidRPr="00D921DF">
        <w:rPr>
          <w:rFonts w:ascii="TH Sarabun New" w:hAnsi="TH Sarabun New" w:cs="TH Sarabun New"/>
          <w:sz w:val="40"/>
          <w:szCs w:val="40"/>
        </w:rPr>
        <w:t>***********************************************</w:t>
      </w:r>
    </w:p>
    <w:p w14:paraId="07B13877" w14:textId="77777777" w:rsidR="00787AF3" w:rsidRPr="00D921DF" w:rsidRDefault="00787AF3" w:rsidP="00787AF3">
      <w:pPr>
        <w:spacing w:after="0" w:line="500" w:lineRule="exact"/>
        <w:rPr>
          <w:rFonts w:ascii="TH Sarabun New" w:hAnsi="TH Sarabun New" w:cs="TH Sarabun New" w:hint="cs"/>
          <w:sz w:val="40"/>
          <w:szCs w:val="40"/>
        </w:rPr>
      </w:pPr>
    </w:p>
    <w:p w14:paraId="34CFF23E" w14:textId="77777777" w:rsidR="00787AF3" w:rsidRDefault="00787AF3" w:rsidP="00787AF3">
      <w:pPr>
        <w:pStyle w:val="Sidebarphoto"/>
        <w:shd w:val="clear" w:color="auto" w:fill="FFFFCC"/>
        <w:spacing w:line="500" w:lineRule="exact"/>
        <w:ind w:left="720"/>
        <w:rPr>
          <w:rFonts w:ascii="TH Sarabun New" w:hAnsi="TH Sarabun New" w:cs="TH Sarabun New"/>
          <w:b/>
          <w:bCs/>
          <w:sz w:val="40"/>
          <w:szCs w:val="40"/>
        </w:rPr>
      </w:pPr>
      <w:r w:rsidRPr="003C5B07">
        <w:rPr>
          <w:rFonts w:ascii="TH Sarabun New" w:hAnsi="TH Sarabun New" w:cs="TH Sarabun New"/>
          <w:b/>
          <w:bCs/>
          <w:sz w:val="40"/>
          <w:szCs w:val="40"/>
          <w:cs/>
        </w:rPr>
        <w:t>* กรุ๊ปการันตีออกเดินทาง 15 ท่าน กรณีไม่ถึงจำนวน ขอปรับราคาทัวร์หรือยกเลิกการเดินทาง *</w:t>
      </w:r>
    </w:p>
    <w:p w14:paraId="288CF32A" w14:textId="77777777" w:rsidR="00787AF3" w:rsidRDefault="00787AF3" w:rsidP="00787AF3">
      <w:pPr>
        <w:pStyle w:val="Sidebarphoto"/>
        <w:spacing w:line="500" w:lineRule="exact"/>
        <w:ind w:left="72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</w:rPr>
        <w:t xml:space="preserve">** </w:t>
      </w:r>
      <w:r w:rsidRPr="00770B9A"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t>โปรแกรมอาจจะมีการปรับเปลี่ยนตามความเหมาะสมของสภาพอากาศและฤดูกาล *</w:t>
      </w:r>
      <w:r>
        <w:rPr>
          <w:rFonts w:ascii="TH Sarabun New" w:hAnsi="TH Sarabun New" w:cs="TH Sarabun New"/>
          <w:b/>
          <w:bCs/>
          <w:noProof w:val="0"/>
          <w:sz w:val="40"/>
          <w:szCs w:val="40"/>
        </w:rPr>
        <w:t>*</w:t>
      </w:r>
    </w:p>
    <w:p w14:paraId="42596667" w14:textId="77777777" w:rsidR="00787AF3" w:rsidRDefault="00787AF3" w:rsidP="00787AF3">
      <w:pPr>
        <w:pStyle w:val="Sidebarphoto"/>
        <w:spacing w:line="240" w:lineRule="auto"/>
        <w:ind w:left="0"/>
        <w:jc w:val="center"/>
        <w:rPr>
          <w:rFonts w:ascii="TH Sarabun New" w:hAnsi="TH Sarabun New" w:cs="TH Sarabun New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sz w:val="40"/>
          <w:szCs w:val="40"/>
        </w:rPr>
        <w:lastRenderedPageBreak/>
        <w:pict w14:anchorId="7461EE6B">
          <v:shape id="_x0000_i1059" type="#_x0000_t75" style="width:524.25pt;height:723.75pt">
            <v:imagedata r:id="rId40" o:title="อัตรานี้รวม ไม่รวม" croptop="1590f"/>
          </v:shape>
        </w:pict>
      </w:r>
    </w:p>
    <w:p w14:paraId="7ABA5694" w14:textId="77777777" w:rsidR="00787AF3" w:rsidRPr="00EA1FE0" w:rsidRDefault="00787AF3" w:rsidP="00787AF3">
      <w:pPr>
        <w:pStyle w:val="Sidebarphoto"/>
        <w:spacing w:line="240" w:lineRule="auto"/>
        <w:ind w:left="0"/>
        <w:jc w:val="center"/>
        <w:rPr>
          <w:rFonts w:ascii="TH Sarabun New" w:hAnsi="TH Sarabun New" w:cs="TH Sarabun New" w:hint="cs"/>
          <w:b/>
          <w:bCs/>
          <w:noProof w:val="0"/>
          <w:sz w:val="40"/>
          <w:szCs w:val="40"/>
        </w:rPr>
      </w:pPr>
      <w:r>
        <w:rPr>
          <w:rFonts w:ascii="TH Sarabun New" w:hAnsi="TH Sarabun New" w:cs="TH Sarabun New"/>
          <w:b/>
          <w:bCs/>
          <w:noProof w:val="0"/>
          <w:sz w:val="40"/>
          <w:szCs w:val="40"/>
          <w:cs/>
        </w:rPr>
        <w:lastRenderedPageBreak/>
        <w:pict w14:anchorId="6C04787A">
          <v:shape id="_x0000_i1060" type="#_x0000_t75" style="width:515.25pt;height:717pt">
            <v:imagedata r:id="rId41" o:title="HOTEL 2"/>
          </v:shape>
        </w:pict>
      </w:r>
    </w:p>
    <w:p w14:paraId="599871D0" w14:textId="77777777" w:rsidR="00787AF3" w:rsidRPr="00BF4325" w:rsidRDefault="00787AF3" w:rsidP="00787AF3">
      <w:pPr>
        <w:spacing w:after="0" w:line="360" w:lineRule="exact"/>
        <w:rPr>
          <w:rFonts w:ascii="TH Sarabun New" w:hAnsi="TH Sarabun New" w:cs="TH Sarabun New"/>
          <w:i/>
          <w:iCs/>
          <w:color w:val="0070C0"/>
          <w:sz w:val="36"/>
          <w:szCs w:val="36"/>
        </w:rPr>
      </w:pPr>
      <w:r w:rsidRPr="00BF4325">
        <w:rPr>
          <w:rFonts w:ascii="TH Sarabun New" w:hAnsi="TH Sarabun New" w:cs="TH Sarabun New"/>
          <w:i/>
          <w:iCs/>
          <w:noProof/>
          <w:color w:val="0070C0"/>
          <w:sz w:val="36"/>
          <w:szCs w:val="36"/>
          <w:lang w:val="th-TH"/>
        </w:rPr>
      </w:r>
      <w:r w:rsidRPr="00BF4325">
        <w:rPr>
          <w:rFonts w:ascii="TH Sarabun New" w:hAnsi="TH Sarabun New" w:cs="TH Sarabun New"/>
          <w:i/>
          <w:iCs/>
          <w:color w:val="0070C0"/>
          <w:sz w:val="36"/>
          <w:szCs w:val="36"/>
        </w:rPr>
        <w:pict w14:anchorId="028ED909">
          <v:shape id="_x0000_s2229" type="#_x0000_t75" style="width:50.4pt;height:50.4pt;mso-position-horizontal-relative:char;mso-position-vertical-relative:line">
            <v:imagedata r:id="rId42" o:title=""/>
            <w10:anchorlock/>
          </v:shape>
        </w:pict>
      </w:r>
      <w:r w:rsidRPr="00BF4325">
        <w:rPr>
          <w:rFonts w:ascii="TH Sarabun New" w:hAnsi="TH Sarabun New" w:cs="TH Sarabun New"/>
          <w:i/>
          <w:iCs/>
          <w:color w:val="0070C0"/>
          <w:sz w:val="36"/>
          <w:szCs w:val="36"/>
          <w:cs/>
        </w:rPr>
        <w:t>ราคาตั๋วเครื่องบินประกอบด้วย</w:t>
      </w:r>
    </w:p>
    <w:p w14:paraId="485310C1" w14:textId="77777777" w:rsidR="00787AF3" w:rsidRPr="00BF4325" w:rsidRDefault="00787AF3" w:rsidP="00787AF3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ค่าตั๋วเครื่องบินโดยสารระหว่างประเทศ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ชั้นประหยัด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(ไปและกลับ)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โดย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eastAsia="ja-JP"/>
        </w:rPr>
        <w:t>สายการบินไทย</w:t>
      </w:r>
    </w:p>
    <w:p w14:paraId="35B68DF0" w14:textId="77777777" w:rsidR="00787AF3" w:rsidRPr="00BF4325" w:rsidRDefault="00787AF3" w:rsidP="00787AF3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cs/>
        </w:rPr>
      </w:pP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****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 xml:space="preserve">กรณีสนใจอัพเกรด </w:t>
      </w:r>
      <w:r w:rsidRPr="00BF4325">
        <w:rPr>
          <w:rFonts w:ascii="TH Sarabun New" w:hAnsi="TH Sarabun New" w:cs="TH Sarabun New"/>
          <w:sz w:val="36"/>
          <w:szCs w:val="36"/>
          <w:lang w:eastAsia="ja-JP"/>
        </w:rPr>
        <w:t xml:space="preserve">BUSINESS CLASS 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หรือเลื่อนวันเดินทางกลับกรุณาติดต่อทางเรา ****</w:t>
      </w:r>
    </w:p>
    <w:p w14:paraId="376FF127" w14:textId="77777777" w:rsidR="00787AF3" w:rsidRPr="00BF4325" w:rsidRDefault="00787AF3" w:rsidP="00787AF3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ค่าธรรมเนียมเชื้อเพลิง</w:t>
      </w:r>
      <w:r w:rsidRPr="00BF4325">
        <w:rPr>
          <w:rFonts w:ascii="TH Sarabun New" w:hAnsi="TH Sarabun New" w:cs="TH Sarabun New"/>
          <w:sz w:val="36"/>
          <w:szCs w:val="36"/>
          <w:cs/>
          <w:lang w:eastAsia="ja-JP"/>
        </w:rPr>
        <w:t>และ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ค่าภาษีสนามบินตามประกาศของแต่ละสายการบิน </w:t>
      </w: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(ราคาอาจมีการปรับขึ้นในกรณีที่ราคาน้ำมันมีการปรับขึ้น แต่จะปรับตามความเป็นจริงที่สายการบินประกาศปรับเท่านั้น</w:t>
      </w:r>
      <w:r w:rsidRPr="00BF4325">
        <w:rPr>
          <w:rFonts w:ascii="TH Sarabun New" w:hAnsi="TH Sarabun New" w:cs="TH Sarabun New"/>
          <w:color w:val="FF0000"/>
          <w:sz w:val="36"/>
          <w:szCs w:val="36"/>
        </w:rPr>
        <w:t>)</w:t>
      </w:r>
    </w:p>
    <w:p w14:paraId="5C832B26" w14:textId="77777777" w:rsidR="00787AF3" w:rsidRPr="00BF4325" w:rsidRDefault="00787AF3" w:rsidP="00787AF3">
      <w:pPr>
        <w:numPr>
          <w:ilvl w:val="0"/>
          <w:numId w:val="18"/>
        </w:numPr>
        <w:spacing w:after="0" w:line="360" w:lineRule="exact"/>
        <w:rPr>
          <w:rFonts w:ascii="TH Sarabun New" w:hAnsi="TH Sarabun New" w:cs="TH Sarabun New"/>
          <w:sz w:val="36"/>
          <w:szCs w:val="36"/>
          <w:lang w:eastAsia="ja-JP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ค่าสัมภาระและกระเป๋าเดินทางตามเงื่อนไข</w:t>
      </w:r>
      <w:r w:rsidRPr="00BF4325"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  <w:t>สายการบินไทย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น้ำหนักกระเป๋าเดินทางต้องมีน้ำหนักไม่เกิน </w:t>
      </w:r>
    </w:p>
    <w:p w14:paraId="2F1B43AC" w14:textId="77777777" w:rsidR="00787AF3" w:rsidRPr="00BF4325" w:rsidRDefault="00CE7737" w:rsidP="00787AF3">
      <w:pPr>
        <w:spacing w:after="0" w:line="360" w:lineRule="exact"/>
        <w:ind w:left="644"/>
        <w:rPr>
          <w:rFonts w:ascii="TH Sarabun New" w:hAnsi="TH Sarabun New" w:cs="TH Sarabun New"/>
          <w:sz w:val="36"/>
          <w:szCs w:val="36"/>
          <w:lang w:eastAsia="ja-JP"/>
        </w:rPr>
      </w:pP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ขาไป1 ใบ </w:t>
      </w:r>
      <w:r w:rsidR="0087776B">
        <w:rPr>
          <w:rFonts w:ascii="TH Sarabun New" w:hAnsi="TH Sarabun New" w:cs="TH Sarabun New"/>
          <w:b/>
          <w:bCs/>
          <w:sz w:val="36"/>
          <w:szCs w:val="36"/>
          <w:highlight w:val="yellow"/>
        </w:rPr>
        <w:t>23</w:t>
      </w:r>
      <w:r w:rsidR="00787AF3"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กิโลกรัม</w:t>
      </w:r>
      <w:r>
        <w:rPr>
          <w:rFonts w:ascii="TH Sarabun New" w:hAnsi="TH Sarabun New" w:cs="TH Sarabun New" w:hint="cs"/>
          <w:b/>
          <w:bCs/>
          <w:sz w:val="36"/>
          <w:szCs w:val="36"/>
          <w:highlight w:val="yellow"/>
          <w:cs/>
        </w:rPr>
        <w:t xml:space="preserve"> และขากลับ 2 ใบ ใบละ 23 กก</w:t>
      </w:r>
      <w:r w:rsidR="00787AF3"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cs/>
        </w:rPr>
        <w:t xml:space="preserve"> </w:t>
      </w:r>
      <w:r w:rsidR="00787AF3" w:rsidRPr="00BF4325">
        <w:rPr>
          <w:rFonts w:ascii="TH Sarabun New" w:hAnsi="TH Sarabun New" w:cs="TH Sarabun New"/>
          <w:sz w:val="36"/>
          <w:szCs w:val="36"/>
          <w:cs/>
        </w:rPr>
        <w:t>กรณีที่น้ำหนักกระเป๋าเกินที่สายการบินกำหนด ผู้โดยสารต้องเป็นผู้รับผิดชอบค่าปรับตามกฎข้อกำหนดของสายการบินนั้นๆด้วยตนเอง</w:t>
      </w:r>
    </w:p>
    <w:p w14:paraId="43FFE26B" w14:textId="77777777" w:rsidR="00787AF3" w:rsidRPr="00BF4325" w:rsidRDefault="00787AF3" w:rsidP="00787AF3">
      <w:pPr>
        <w:pStyle w:val="Heading5"/>
        <w:spacing w:before="0" w:line="240" w:lineRule="auto"/>
        <w:jc w:val="both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noProof/>
          <w:sz w:val="36"/>
          <w:szCs w:val="36"/>
          <w:lang w:val="th-TH"/>
        </w:rPr>
        <w:pict w14:anchorId="3D28D35C">
          <v:shape id="Picture 1" o:spid="_x0000_i1062" type="#_x0000_t75" style="width:36pt;height:36pt;visibility:visible">
            <v:imagedata r:id="rId43" o:title=""/>
          </v:shape>
        </w:pic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การชำระเงิน</w:t>
      </w:r>
    </w:p>
    <w:p w14:paraId="4A9E00E8" w14:textId="77777777" w:rsidR="00787AF3" w:rsidRPr="00BF4325" w:rsidRDefault="00787AF3" w:rsidP="00787AF3">
      <w:pPr>
        <w:numPr>
          <w:ilvl w:val="0"/>
          <w:numId w:val="11"/>
        </w:numPr>
        <w:tabs>
          <w:tab w:val="clear" w:pos="720"/>
          <w:tab w:val="num" w:pos="644"/>
        </w:tabs>
        <w:spacing w:after="0" w:line="360" w:lineRule="exact"/>
        <w:ind w:left="644"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บริษัทรับมัดจำ </w:t>
      </w:r>
      <w:r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4</w:t>
      </w:r>
      <w:r w:rsidRPr="00BF4325">
        <w:rPr>
          <w:rFonts w:ascii="TH Sarabun New" w:hAnsi="TH Sarabun New" w:cs="TH Sarabun New"/>
          <w:b/>
          <w:bCs/>
          <w:sz w:val="36"/>
          <w:szCs w:val="36"/>
          <w:highlight w:val="yellow"/>
          <w:shd w:val="clear" w:color="auto" w:fill="FFC000"/>
        </w:rPr>
        <w:t>0,000.-</w:t>
      </w:r>
      <w:r w:rsidRPr="00BF4325">
        <w:rPr>
          <w:rFonts w:ascii="TH Sarabun New" w:hAnsi="TH Sarabun New" w:cs="TH Sarabun New"/>
          <w:sz w:val="36"/>
          <w:szCs w:val="36"/>
          <w:cs/>
        </w:rPr>
        <w:t xml:space="preserve"> บาท สำหรับการจอง/ที่นั่ง</w:t>
      </w:r>
    </w:p>
    <w:p w14:paraId="2A959C8C" w14:textId="77777777" w:rsidR="00787AF3" w:rsidRPr="00BF4325" w:rsidRDefault="00787AF3" w:rsidP="00787AF3">
      <w:pPr>
        <w:numPr>
          <w:ilvl w:val="0"/>
          <w:numId w:val="11"/>
        </w:numPr>
        <w:tabs>
          <w:tab w:val="clear" w:pos="720"/>
          <w:tab w:val="num" w:pos="644"/>
        </w:tabs>
        <w:spacing w:after="0" w:line="360" w:lineRule="exact"/>
        <w:ind w:left="644" w:right="-1"/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 xml:space="preserve">ส่วนที่เหลือทั้งหมดชำระก่อนเดินทางอย่างน้อย 30 วัน </w:t>
      </w:r>
      <w:r w:rsidRPr="00BF432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หรือตามเงื่อนไขพิเศษของทางบริษัทฯ กำหนด</w:t>
      </w:r>
    </w:p>
    <w:p w14:paraId="48A37FA6" w14:textId="77777777" w:rsidR="00787AF3" w:rsidRPr="00BF4325" w:rsidRDefault="00787AF3" w:rsidP="00787AF3">
      <w:pPr>
        <w:spacing w:after="0" w:line="360" w:lineRule="exact"/>
        <w:ind w:left="720" w:right="-1"/>
        <w:rPr>
          <w:rFonts w:ascii="TH Sarabun New" w:hAnsi="TH Sarabun New" w:cs="TH Sarabun New"/>
          <w:color w:val="FF0000"/>
          <w:sz w:val="36"/>
          <w:szCs w:val="36"/>
        </w:rPr>
      </w:pPr>
      <w:r w:rsidRPr="00BF4325">
        <w:rPr>
          <w:rFonts w:ascii="TH Sarabun New" w:hAnsi="TH Sarabun New" w:cs="TH Sarabun New"/>
          <w:color w:val="FF0000"/>
          <w:sz w:val="36"/>
          <w:szCs w:val="36"/>
          <w:cs/>
        </w:rPr>
        <w:t>(ทางบริษัทฯ อาจมีการเรียกเก็บส่วนที่เหลือทั้งหมดก่อน 30 วัน หรือจำเป็นต้องออกตั๋วเครื่องบินเพื่อเลี่ยงการเรียกเก็บเพิ่มค่าธรรมเนียมเชื้อเพลิงและค่าภาษีสนามบินตามประกาศครั้งใหม่ของสายการบินที่มีการเปลี่ยนแปลง โดยไม่จำเป็นต้องแจ้งให้ทราบล่วงหน้า</w:t>
      </w:r>
    </w:p>
    <w:p w14:paraId="4364E683" w14:textId="77777777" w:rsidR="00787AF3" w:rsidRPr="00BF4325" w:rsidRDefault="00787AF3" w:rsidP="00787AF3">
      <w:pPr>
        <w:pStyle w:val="Heading6"/>
        <w:spacing w:before="0" w:line="240" w:lineRule="auto"/>
        <w:jc w:val="both"/>
        <w:rPr>
          <w:rFonts w:ascii="TH Sarabun New" w:hAnsi="TH Sarabun New" w:cs="TH Sarabun New"/>
          <w:b w:val="0"/>
          <w:bCs w:val="0"/>
          <w:i/>
          <w:iCs/>
          <w:sz w:val="36"/>
          <w:szCs w:val="36"/>
        </w:rPr>
      </w:pPr>
      <w:r w:rsidRPr="00BF4325">
        <w:rPr>
          <w:rFonts w:ascii="TH Sarabun New" w:hAnsi="TH Sarabun New" w:cs="TH Sarabun New"/>
          <w:b w:val="0"/>
          <w:bCs w:val="0"/>
          <w:i/>
          <w:iCs/>
          <w:noProof/>
          <w:sz w:val="36"/>
          <w:szCs w:val="36"/>
          <w:lang w:val="th-TH"/>
        </w:rPr>
        <w:pict w14:anchorId="624146E4">
          <v:shape id="_x0000_i1063" type="#_x0000_t75" style="width:31.5pt;height:31.5pt;visibility:visible">
            <v:imagedata r:id="rId44" o:title=""/>
          </v:shape>
        </w:pict>
      </w:r>
      <w:r w:rsidRPr="00BF4325">
        <w:rPr>
          <w:rFonts w:ascii="TH Sarabun New" w:hAnsi="TH Sarabun New" w:cs="TH Sarabun New"/>
          <w:b w:val="0"/>
          <w:bCs w:val="0"/>
          <w:i/>
          <w:iCs/>
          <w:sz w:val="36"/>
          <w:szCs w:val="36"/>
          <w:cs/>
        </w:rPr>
        <w:t xml:space="preserve"> การยกเลิกหรือเลื่อนการเดินทาง</w:t>
      </w:r>
    </w:p>
    <w:p w14:paraId="10EBF5F3" w14:textId="77777777" w:rsidR="00787AF3" w:rsidRPr="00BF4325" w:rsidRDefault="00787AF3" w:rsidP="00787AF3">
      <w:pPr>
        <w:rPr>
          <w:rFonts w:ascii="TH Sarabun New" w:hAnsi="TH Sarabun New" w:cs="TH Sarabun New"/>
          <w:sz w:val="36"/>
          <w:szCs w:val="36"/>
        </w:rPr>
      </w:pPr>
      <w:r w:rsidRPr="00BF4325">
        <w:rPr>
          <w:rFonts w:ascii="TH Sarabun New" w:hAnsi="TH Sarabun New" w:cs="TH Sarabun New"/>
          <w:sz w:val="36"/>
          <w:szCs w:val="36"/>
          <w:cs/>
        </w:rPr>
        <w:t>*** ทางบริษัทรับการยกเลิกผ่านการแจ้งเป็นลายลักษณ์อักษรเท่านั้น ***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906"/>
      </w:tblGrid>
      <w:tr w:rsidR="00787AF3" w:rsidRPr="00BF4325" w14:paraId="264FE608" w14:textId="77777777">
        <w:tc>
          <w:tcPr>
            <w:tcW w:w="4678" w:type="dxa"/>
            <w:shd w:val="clear" w:color="auto" w:fill="003399"/>
          </w:tcPr>
          <w:p w14:paraId="47473442" w14:textId="77777777" w:rsidR="00787AF3" w:rsidRPr="00BF4325" w:rsidRDefault="00787AF3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u w:val="single"/>
                <w:cs/>
              </w:rPr>
              <w:t>มากกว่า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  <w:lang w:eastAsia="ja-JP"/>
              </w:rPr>
              <w:t>46</w:t>
            </w:r>
            <w:r w:rsidRPr="00BF4325">
              <w:rPr>
                <w:rFonts w:ascii="TH Sarabun New" w:hAnsi="TH Sarabun New" w:cs="TH Sarabun New"/>
                <w:color w:val="FFFFFF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11AC9EAC" w14:textId="77777777" w:rsidR="00787AF3" w:rsidRPr="00BF4325" w:rsidRDefault="00787AF3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คืนเงินมัดจำทั้งหมด หรือ หักค่าใช้จ่ายที่เกิดขึ้นตามจริง</w:t>
            </w:r>
          </w:p>
        </w:tc>
      </w:tr>
      <w:tr w:rsidR="00787AF3" w:rsidRPr="00BF4325" w14:paraId="279C2BD5" w14:textId="77777777">
        <w:tc>
          <w:tcPr>
            <w:tcW w:w="4678" w:type="dxa"/>
            <w:shd w:val="clear" w:color="auto" w:fill="003399"/>
          </w:tcPr>
          <w:p w14:paraId="62388790" w14:textId="77777777" w:rsidR="00787AF3" w:rsidRPr="00BF4325" w:rsidRDefault="00787AF3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  <w:lang w:eastAsia="ja-JP"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  <w:lang w:eastAsia="ja-JP"/>
              </w:rPr>
              <w:t xml:space="preserve"> 45-30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2DB5842B" w14:textId="77777777" w:rsidR="00787AF3" w:rsidRPr="00BF4325" w:rsidRDefault="00787AF3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ยึดเงินมัดจำ 10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>,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000 บาท</w:t>
            </w:r>
          </w:p>
        </w:tc>
      </w:tr>
      <w:tr w:rsidR="00787AF3" w:rsidRPr="00BF4325" w14:paraId="23F693C8" w14:textId="77777777">
        <w:tc>
          <w:tcPr>
            <w:tcW w:w="4678" w:type="dxa"/>
            <w:shd w:val="clear" w:color="auto" w:fill="003399"/>
          </w:tcPr>
          <w:p w14:paraId="2D4A456D" w14:textId="77777777" w:rsidR="00787AF3" w:rsidRPr="00BF4325" w:rsidRDefault="00787AF3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FFFFFF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</w:rPr>
              <w:t>29-15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15561F2C" w14:textId="77777777" w:rsidR="00787AF3" w:rsidRPr="00BF4325" w:rsidRDefault="00787AF3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คิดค่าบริการ 50% ของราคาทัวร์ทั้งหมด</w:t>
            </w:r>
          </w:p>
        </w:tc>
      </w:tr>
      <w:tr w:rsidR="00787AF3" w:rsidRPr="00BF4325" w14:paraId="06B6724E" w14:textId="77777777">
        <w:tc>
          <w:tcPr>
            <w:tcW w:w="4678" w:type="dxa"/>
            <w:shd w:val="clear" w:color="auto" w:fill="003399"/>
          </w:tcPr>
          <w:p w14:paraId="45902D5B" w14:textId="77777777" w:rsidR="00787AF3" w:rsidRPr="00BF4325" w:rsidRDefault="00787AF3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</w:pPr>
            <w:r w:rsidRPr="00BF4325">
              <w:rPr>
                <w:rFonts w:ascii="TH Sarabun New" w:hAnsi="TH Sarabun New" w:cs="TH Sarabun New"/>
                <w:sz w:val="36"/>
                <w:szCs w:val="36"/>
                <w:u w:val="single"/>
                <w:cs/>
              </w:rPr>
              <w:t>ตั้งแต่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</w:t>
            </w:r>
            <w:r w:rsidRPr="00BF4325">
              <w:rPr>
                <w:rFonts w:ascii="TH Sarabun New" w:hAnsi="TH Sarabun New" w:cs="TH Sarabun New"/>
                <w:sz w:val="36"/>
                <w:szCs w:val="36"/>
                <w:lang w:eastAsia="ja-JP"/>
              </w:rPr>
              <w:t>14-0</w:t>
            </w:r>
            <w:r w:rsidRPr="00BF4325">
              <w:rPr>
                <w:rFonts w:ascii="TH Sarabun New" w:hAnsi="TH Sarabun New" w:cs="TH Sarabun New"/>
                <w:sz w:val="36"/>
                <w:szCs w:val="36"/>
                <w:cs/>
              </w:rPr>
              <w:t xml:space="preserve"> วันก่อนการเดินทาง</w:t>
            </w:r>
          </w:p>
        </w:tc>
        <w:tc>
          <w:tcPr>
            <w:tcW w:w="5906" w:type="dxa"/>
          </w:tcPr>
          <w:p w14:paraId="4728E3C2" w14:textId="77777777" w:rsidR="00787AF3" w:rsidRPr="00BF4325" w:rsidRDefault="00787AF3">
            <w:pPr>
              <w:spacing w:after="0" w:line="360" w:lineRule="exact"/>
              <w:ind w:right="-1"/>
              <w:jc w:val="center"/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</w:pP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 xml:space="preserve">เก็บค่าใช้จ่าย 100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</w:rPr>
              <w:t xml:space="preserve">% </w:t>
            </w:r>
            <w:r w:rsidRPr="00BF4325">
              <w:rPr>
                <w:rFonts w:ascii="TH Sarabun New" w:hAnsi="TH Sarabun New" w:cs="TH Sarabun New"/>
                <w:color w:val="003399"/>
                <w:sz w:val="36"/>
                <w:szCs w:val="36"/>
                <w:cs/>
              </w:rPr>
              <w:t>ของค่าทัวร์ทั้งหมด</w:t>
            </w:r>
          </w:p>
        </w:tc>
      </w:tr>
    </w:tbl>
    <w:p w14:paraId="204BD23C" w14:textId="77777777" w:rsidR="00787AF3" w:rsidRPr="00BF4325" w:rsidRDefault="00787AF3" w:rsidP="00787AF3">
      <w:pPr>
        <w:spacing w:after="0" w:line="360" w:lineRule="exact"/>
        <w:ind w:right="-1"/>
        <w:rPr>
          <w:rFonts w:ascii="TH Sarabun New" w:hAnsi="TH Sarabun New" w:cs="TH Sarabun New"/>
          <w:color w:val="FF0000"/>
          <w:sz w:val="36"/>
          <w:szCs w:val="36"/>
        </w:rPr>
      </w:pPr>
    </w:p>
    <w:p w14:paraId="17CD0E9B" w14:textId="77777777" w:rsidR="00787AF3" w:rsidRPr="00E35B1C" w:rsidRDefault="00787AF3" w:rsidP="00787AF3">
      <w:pPr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</w:rPr>
      </w:pPr>
      <w:r w:rsidRPr="00E35B1C">
        <w:rPr>
          <w:rFonts w:ascii="TH Sarabun New" w:hAnsi="TH Sarabun New" w:cs="TH Sarabun New"/>
          <w:b/>
          <w:bCs/>
          <w:color w:val="FF0000"/>
          <w:sz w:val="32"/>
          <w:szCs w:val="32"/>
          <w:highlight w:val="yellow"/>
          <w:cs/>
        </w:rPr>
        <w:t>สำคัญ</w:t>
      </w:r>
    </w:p>
    <w:p w14:paraId="30B61CBD" w14:textId="77777777" w:rsidR="00787AF3" w:rsidRPr="00E35B1C" w:rsidRDefault="00787AF3" w:rsidP="00787AF3">
      <w:pPr>
        <w:jc w:val="both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  <w:r w:rsidRPr="00E35B1C">
        <w:rPr>
          <w:rFonts w:ascii="TH Sarabun New" w:hAnsi="TH Sarabun New" w:cs="TH Sarabun New"/>
          <w:b/>
          <w:bCs/>
          <w:color w:val="000000"/>
          <w:sz w:val="32"/>
          <w:szCs w:val="32"/>
          <w:highlight w:val="yellow"/>
          <w:cs/>
        </w:rPr>
        <w:t>เงื่อนไขและรายละเอียดของการเดินทาง (กรุณาศึกษารายละเอียดทุกข้อ)</w:t>
      </w:r>
    </w:p>
    <w:p w14:paraId="55793CA0" w14:textId="77777777" w:rsidR="00787AF3" w:rsidRPr="00E35B1C" w:rsidRDefault="00787AF3" w:rsidP="00787AF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สงวนสิทธิ์เปลี่ยนแปลงรายทัวร์ตามความเหมาะสมให้สอดคล้องกับสถานการณ์ ข้อจำกัดด้านภูมิอากาศ ณ วันเดินทางจริง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โดย</w:t>
      </w:r>
      <w:r w:rsidRPr="00E35B1C">
        <w:rPr>
          <w:rFonts w:ascii="TH Sarabun New" w:hAnsi="TH Sarabun New" w:cs="TH Sarabun New"/>
          <w:sz w:val="32"/>
          <w:szCs w:val="32"/>
          <w:cs/>
          <w:lang w:eastAsia="ja-JP"/>
        </w:rPr>
        <w:t>จะ</w:t>
      </w:r>
      <w:r w:rsidRPr="00E35B1C">
        <w:rPr>
          <w:rFonts w:ascii="TH Sarabun New" w:hAnsi="TH Sarabun New" w:cs="TH Sarabun New"/>
          <w:sz w:val="32"/>
          <w:szCs w:val="32"/>
          <w:cs/>
        </w:rPr>
        <w:t>คำนึงถึงความปลอดภัย และประโยชน์สูงสุดของท่านลูกค้าโดยส่วนใหญ่เป็นหลัก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2717A848" w14:textId="77777777" w:rsidR="00787AF3" w:rsidRPr="00E35B1C" w:rsidRDefault="00787AF3" w:rsidP="00787AF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เมื่อท่านตกลงชำระเงินไม่ว่าบางส่วนหรือทั้งหมดให้กับทางบริษัทฯ ถือว่าท่านยอมรับเงื่อนไขการเดินทางที่ระบุไว้ทั้งหมด</w:t>
      </w:r>
    </w:p>
    <w:p w14:paraId="519FAA0C" w14:textId="77777777" w:rsidR="00787AF3" w:rsidRPr="00E35B1C" w:rsidRDefault="00787AF3" w:rsidP="00787AF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ที่ลูกค้าต้องการจองและซื้อตั๋วโดยสารการบินภายในประเทศ(ไทย)หรือใช้เส้นทางบินมาจากประเทศอื่น เพื่อร่วมทัวร์ในประเทศญี่ปุ่น ไม่ว่าจะเป็นการเดินทางก่อนหรือหลังจากคณะทัวร์นั้น ๆ กรุณาติดต่อสอบถามเจ้าหน้าที่ของบริษัทฯ ทุกครั้ง (กรณีที่ท่านออกตั๋วโดยมิได้แจ้งให้บริษัททราบล่วงหน้า ทางบริษัทฯ ไม่รับผิดชอบค่าใช้จ่ายที่เกิดขึ้นไม่ว่ากรณีใด ๆ)</w:t>
      </w:r>
    </w:p>
    <w:p w14:paraId="754B6AAB" w14:textId="77777777" w:rsidR="00787AF3" w:rsidRPr="00E35B1C" w:rsidRDefault="00787AF3" w:rsidP="00787AF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กรณีกองตรวจคนเข้าเมืองทั้งในเมืองไทยและต่างประเทศปฏิเสธมิให้ท่านเดินทางเข้า/ออกเมือง บริษัทฯ ไม่คืนค่าทัวร์ในทุกกรณี</w:t>
      </w:r>
    </w:p>
    <w:p w14:paraId="694819EE" w14:textId="77777777" w:rsidR="00787AF3" w:rsidRPr="00E35B1C" w:rsidRDefault="00787AF3" w:rsidP="00787AF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บริษัทฯ ไม่รับผิดชอบต่อการถูกปฎิเสธหรือห้ามออกนอกประเทศ หรือปฏิเสธการเข้าประเทศของผู้เดินทางได้ เนื่องมาจากผู้เดินทางอาจมีสิ่งผิดกฎหมาย เอกสารเดินทางไม่ถูกต้อง ความประพฤติส่อไปในทางเสื่อมเสีย ภัยธรรมชาติ การประท้วง การก่อจลาจล ความล่าช้าการเลื่อนหรือยกเลิกเที่ยวบิน และอุบัติเหตุที่เกิดจากความประมาทของนักท่องเที่ยวเอง</w:t>
      </w:r>
    </w:p>
    <w:p w14:paraId="0E17AA63" w14:textId="77777777" w:rsidR="00787AF3" w:rsidRPr="00E35B1C" w:rsidRDefault="00787AF3" w:rsidP="00787AF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เมื่อท่านออกเดินทางไปกับคณะแล้ว งดใช้บริการรายการใดรายการหนึ่งหรือไม่เดินทางพร้อมคณะ ถือว่าท่านสละสิทธิ์ ไม่อาจเรียกร้องค่าบริการคืน ไม่ว่ากรณีใด ๆ ทั้งสิ้น</w:t>
      </w:r>
    </w:p>
    <w:p w14:paraId="3CF05329" w14:textId="77777777" w:rsidR="00787AF3" w:rsidRPr="00E35B1C" w:rsidRDefault="00787AF3" w:rsidP="00787AF3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360"/>
        <w:jc w:val="both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ท่านที่แพ้อาหารหรือไม่สามารถทานอาหารบางอย่างได้ อาหารที่เกี่ยวข้องกับศาสนา กรุณาแจ้งพร้อมการจองทัวร์</w:t>
      </w:r>
    </w:p>
    <w:p w14:paraId="6AB31266" w14:textId="77777777" w:rsidR="00787AF3" w:rsidRPr="00E35B1C" w:rsidRDefault="00787AF3" w:rsidP="00787AF3">
      <w:pPr>
        <w:jc w:val="both"/>
        <w:rPr>
          <w:rFonts w:ascii="TH Sarabun New" w:hAnsi="TH Sarabun New" w:cs="TH Sarabun New"/>
          <w:i/>
          <w:i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ตั๋วโดยสารและสายการบิน</w:t>
      </w:r>
    </w:p>
    <w:p w14:paraId="72D5D055" w14:textId="77777777" w:rsidR="00787AF3" w:rsidRPr="00E35B1C" w:rsidRDefault="00787AF3" w:rsidP="00787AF3">
      <w:pPr>
        <w:numPr>
          <w:ilvl w:val="0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ตั๋วโดยสาร</w:t>
      </w:r>
    </w:p>
    <w:p w14:paraId="0FA641B2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การเดินทางเป็นหมู่คณะ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ผู้โดยสารจะต้องเดินทางไป-กลับพร้อมกัน หากต้องการเลื่อนวันเดินทางไปหรือกลับ ท่านต้องชำระค่าธรรมเนียมเพิ่มตามเงื่อนไข (โปรดสอบถามและกรุณาแจ้งทันทีเมื่อทำการจองทัวร์)</w:t>
      </w:r>
      <w:r w:rsidRPr="00E35B1C">
        <w:rPr>
          <w:rFonts w:ascii="TH Sarabun New" w:hAnsi="TH Sarabun New" w:cs="TH Sarabun New"/>
          <w:sz w:val="32"/>
          <w:szCs w:val="32"/>
          <w:cs/>
        </w:rPr>
        <w:br/>
        <w:t>การเปลี่ยนวันเดินทางขากลับต้องทำล่วงหน้าก่อน 30 วันเดินทางเท่านั้น</w:t>
      </w:r>
    </w:p>
    <w:p w14:paraId="78330408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 xml:space="preserve">ที่นั่งบนเครื่องบิน </w:t>
      </w:r>
      <w:r w:rsidRPr="00E35B1C">
        <w:rPr>
          <w:rFonts w:ascii="TH Sarabun New" w:hAnsi="TH Sarabun New" w:cs="TH Sarabun New"/>
          <w:sz w:val="32"/>
          <w:szCs w:val="32"/>
          <w:cs/>
        </w:rPr>
        <w:t>เนื่องจากการจองเป็นหมู่คณะทางสายการบินจะเป็นผู้จัดทำที่นั่งให้เป็นกลุ่ม ในกรณีที่ไฟล์เดินทางในช่วงเทศกาลค่อนข้างแน่น อาจจำให้การจัดที่นั่งค่อนข้างยากแต่ทางบริษัทจะพยายามให้ลูกค้าได้นั่งใกล้กันมากที่สุด</w:t>
      </w:r>
    </w:p>
    <w:p w14:paraId="582E93DA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color w:val="1F3864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ค่าธรรมเนียมน้ำมันเชื้อเพลิงและค่าประกันวินาศภัยทางอากาศ 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คำนวณตามอัตราที่ทางสายการบินแจ้งค่าธรรมเนียม ณ วันออกราคาทัวร์ หากสายการบินเปลี่ยนแปลงอัตราค่าธรรมเนียมใด ๆ เพิ่มขึ้นในภายหลัง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ถือเป็นค่าตั๋วเครื่องบินส่วนเพิ่มที่ผู้เดินทางต้องเป็นผู้ชำระ</w:t>
      </w:r>
    </w:p>
    <w:p w14:paraId="0DEAF03C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กรณีที่ทัวร์ออกตั๋วเครื่องบินไปแล้วลูกค้าไม่สามารถเดินทางได้ ทางสายการบินไม่อนุญาตให้เปลี่ยนชื่อตัวผู้เดินทางทุกกรณี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ขอสงวนสิทธิ์ไม่คืนค่าบริการใด ๆ 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</w:p>
    <w:p w14:paraId="090EDFB4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ในกรณีแจ้งยกเลิกการเดินทางภายหลังบริษัทฯ ออกตั๋วเครื่องบินไปแล้วไม่สารถขอคืนเงินได้ทุกกรณี</w:t>
      </w:r>
    </w:p>
    <w:p w14:paraId="1AA8AED2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การสะสมไมล์ของสายการบิน สามารถสะสมไมล์ได้ </w:t>
      </w:r>
    </w:p>
    <w:p w14:paraId="54476B21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284" w:firstLine="0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กรุณาแจ้งเบอร์สมาชิกสะสมไมล์ตั้งแต่เริ่มจองทัวร์ โดยกรอกในใบข้อมูลที่ทางบริษัทฯ ส่งให้เพื่อสิทธิประโยชน์สูงสุดของท่านเอง ในวันเดินทางไปและกลับ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กรุณาเก็บหางบัตรขึ้นเครื่องทุกใบไว้ตรวจสอบภายหลังท่านกลับถึงเมืองไทย ว่าได้รับไมล์สะสมเรียบร้อยแล้ว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หากบัตรโดยสารขึ้นเครื่องหาย </w:t>
      </w:r>
      <w:r w:rsidRPr="00E35B1C">
        <w:rPr>
          <w:rFonts w:ascii="TH Sarabun New" w:hAnsi="TH Sarabun New" w:cs="TH Sarabun New"/>
          <w:sz w:val="32"/>
          <w:szCs w:val="32"/>
        </w:rPr>
        <w:t>(Boarding Pass)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ท่านไม่สามารถเรียกร้องใด ๆ ทั้งกับบริษัททัวร์และสายการบิน</w:t>
      </w:r>
    </w:p>
    <w:p w14:paraId="52E5BDB5" w14:textId="77777777" w:rsidR="00787AF3" w:rsidRPr="00E35B1C" w:rsidRDefault="00787AF3" w:rsidP="00787AF3">
      <w:pPr>
        <w:numPr>
          <w:ilvl w:val="0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b/>
          <w:bCs/>
          <w:sz w:val="32"/>
          <w:szCs w:val="32"/>
          <w:cs/>
        </w:rPr>
        <w:t>สายการบิน</w:t>
      </w:r>
    </w:p>
    <w:p w14:paraId="52ABB819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สำหรับผู้เดินทางซึ่ง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ตั้งครรภ์</w:t>
      </w:r>
      <w:r w:rsidRPr="00E35B1C">
        <w:rPr>
          <w:rFonts w:ascii="TH Sarabun New" w:hAnsi="TH Sarabun New" w:cs="TH Sarabun New"/>
          <w:color w:val="1F3864"/>
          <w:sz w:val="32"/>
          <w:szCs w:val="32"/>
          <w:cs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สตรีตั้งครรภ์ทุกอายุครรภ์ต้องอยู่ในดุลพินิจของแพทย์และครอบครัวว่าควรเดินทางหรือไม่</w:t>
      </w:r>
      <w:r w:rsidRPr="00E35B1C">
        <w:rPr>
          <w:rFonts w:ascii="TH Sarabun New" w:hAnsi="TH Sarabun New" w:cs="TH Sarabun New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sz w:val="32"/>
          <w:szCs w:val="32"/>
          <w:cs/>
        </w:rPr>
        <w:t>(</w:t>
      </w:r>
      <w:r w:rsidRPr="00E35B1C">
        <w:rPr>
          <w:rFonts w:ascii="TH Sarabun New" w:hAnsi="TH Sarabun New" w:cs="TH Sarabun New"/>
          <w:sz w:val="32"/>
          <w:szCs w:val="32"/>
          <w:u w:val="single"/>
          <w:cs/>
        </w:rPr>
        <w:t>โปรดแจ้งพนักงานทันทีเมื่อทำการจองทัวร์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) บริษัทฯ ขอเรียนว่าเราไม่อาจรับผิดชอบต่อเหตุการณ์ไม่คาดคิดใด ๆ จึงขอสงวนสิทธิ์ไม่รับผู้ร่วมเดินทางที่มีอายุครรภ์เกิน </w:t>
      </w:r>
      <w:r w:rsidRPr="00E35B1C">
        <w:rPr>
          <w:rFonts w:ascii="TH Sarabun New" w:hAnsi="TH Sarabun New" w:cs="TH Sarabun New"/>
          <w:sz w:val="32"/>
          <w:szCs w:val="32"/>
        </w:rPr>
        <w:t>4</w:t>
      </w:r>
      <w:r w:rsidRPr="00E35B1C">
        <w:rPr>
          <w:rFonts w:ascii="TH Sarabun New" w:hAnsi="TH Sarabun New" w:cs="TH Sarabun New"/>
          <w:sz w:val="32"/>
          <w:szCs w:val="32"/>
          <w:cs/>
        </w:rPr>
        <w:t xml:space="preserve"> เดือน / ผู้มีประวัติครรภ์เคยมีปัญหาหรือมีประวัติคลอดก่อนกำหนด</w:t>
      </w:r>
    </w:p>
    <w:p w14:paraId="20C26DC7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color w:val="1F3864"/>
          <w:sz w:val="32"/>
          <w:szCs w:val="32"/>
          <w:u w:val="single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ยกเว้นการคืนเงิน กรณีท่านแจ้งยกเลิกคณะที่ออกเดินทางในช่วงเทศกาลวันหยุดสำคัญทุกเทศกาล บริษัทฯ ต้องทำการยืนยัน,ชำระมัดจำค่าตั๋วหรือชำระเต็มจำนวนกับสายการบิน โดยเฉพาะเที่ยวบินพิเศษ เช่น </w:t>
      </w:r>
      <w:r w:rsidRPr="00E35B1C">
        <w:rPr>
          <w:rFonts w:ascii="TH Sarabun New" w:hAnsi="TH Sarabun New" w:cs="TH Sarabun New"/>
          <w:sz w:val="32"/>
          <w:szCs w:val="32"/>
        </w:rPr>
        <w:t>Charter Flight</w:t>
      </w:r>
      <w:r w:rsidRPr="00E35B1C">
        <w:rPr>
          <w:rFonts w:ascii="TH Sarabun New" w:hAnsi="TH Sarabun New" w:cs="TH Sarabun New"/>
          <w:color w:val="1F3864"/>
          <w:sz w:val="32"/>
          <w:szCs w:val="32"/>
        </w:rPr>
        <w:t xml:space="preserve"> </w:t>
      </w:r>
      <w:r w:rsidRPr="00E35B1C">
        <w:rPr>
          <w:rFonts w:ascii="TH Sarabun New" w:hAnsi="TH Sarabun New" w:cs="TH Sarabun New"/>
          <w:color w:val="FF0000"/>
          <w:sz w:val="32"/>
          <w:szCs w:val="32"/>
          <w:u w:val="single"/>
          <w:cs/>
        </w:rPr>
        <w:t>จะไม่มีการคืนเงินมัดจำหรือค่าทัวร์ ไม่ว่ายกเลิกเวลาใดและยกเลิกด้วยกรณีใด ๆ</w:t>
      </w:r>
    </w:p>
    <w:p w14:paraId="5DFA24D6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บางรายการทัวร์ที่ต้องใช้สายการบินภายในประเทศน้ำหนักของกระเป๋าอาจถูกกำหนดให้ต่ำกว่ามาตรฐานได้ ทั้งนี้ขึ้นอยู่กับข้อกำหนดของแต่ละสายการบิน</w:t>
      </w:r>
    </w:p>
    <w:p w14:paraId="606412C3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อาหารบินเครื่องกรุณาแจ้งล่วงหน้าก่อน 14 วันเดินทาง</w:t>
      </w:r>
    </w:p>
    <w:p w14:paraId="7A30A7B1" w14:textId="77777777" w:rsidR="00787AF3" w:rsidRPr="00E35B1C" w:rsidRDefault="00787AF3" w:rsidP="00787AF3">
      <w:pPr>
        <w:numPr>
          <w:ilvl w:val="1"/>
          <w:numId w:val="13"/>
        </w:num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กรุณาส่งหน้าพาสปอร์ตให้ตรงกับเล่มที่ใช้เดินทาง กรณีเปลี่ยนแปลงหรือทำเล่มใหม่กรุณาแจ้งก่อน 14 วันเดินทาง</w:t>
      </w:r>
    </w:p>
    <w:p w14:paraId="379E1DDF" w14:textId="77777777" w:rsidR="00787AF3" w:rsidRPr="00E35B1C" w:rsidRDefault="00787AF3" w:rsidP="00787AF3">
      <w:pPr>
        <w:spacing w:after="0" w:line="240" w:lineRule="auto"/>
        <w:ind w:left="720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>กรณีที่ส่งหน้าพาสผิด หรือชื่อผิดทางบริษัททัวร์จะไม่รับผิดชอบกรณีที่มีค่าใช้จ่ายในการเปลี่ยนแปลงเกิดขึ้น</w:t>
      </w:r>
    </w:p>
    <w:p w14:paraId="47ECD57E" w14:textId="77777777" w:rsidR="00787AF3" w:rsidRPr="00E35B1C" w:rsidRDefault="00787AF3" w:rsidP="00787AF3">
      <w:pPr>
        <w:spacing w:after="0" w:line="240" w:lineRule="auto"/>
        <w:ind w:left="426" w:hanging="66"/>
        <w:rPr>
          <w:rFonts w:ascii="TH Sarabun New" w:hAnsi="TH Sarabun New" w:cs="TH Sarabun New"/>
          <w:sz w:val="32"/>
          <w:szCs w:val="32"/>
        </w:rPr>
      </w:pPr>
    </w:p>
    <w:p w14:paraId="63C728AD" w14:textId="77777777" w:rsidR="00787AF3" w:rsidRPr="00E35B1C" w:rsidRDefault="00787AF3" w:rsidP="00787AF3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บริษัทฯ ขอสงวนสิทธิ์ในการเปลี่ยนแปลงรายการโดยมิต้องแจ้งให้ทราบล่วงหน้า </w:t>
      </w:r>
    </w:p>
    <w:p w14:paraId="6A704FE2" w14:textId="77777777" w:rsidR="00787AF3" w:rsidRPr="00E35B1C" w:rsidRDefault="00787AF3" w:rsidP="00787AF3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lastRenderedPageBreak/>
        <w:t>ทั้งนี้ขึ้นอยู่กับสภาวะอากาศ การเมือง</w:t>
      </w:r>
    </w:p>
    <w:p w14:paraId="71B5858A" w14:textId="77777777" w:rsidR="00787AF3" w:rsidRPr="00E35B1C" w:rsidRDefault="00787AF3" w:rsidP="00787AF3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สายการบิน การจราจรช่วงเทศกาลหรือวันหยุดของญี่ปุ่น </w:t>
      </w:r>
    </w:p>
    <w:p w14:paraId="5BD0E350" w14:textId="77777777" w:rsidR="00787AF3" w:rsidRPr="00E35B1C" w:rsidRDefault="00787AF3" w:rsidP="00787AF3">
      <w:pPr>
        <w:spacing w:after="0" w:line="240" w:lineRule="auto"/>
        <w:ind w:left="426" w:hanging="66"/>
        <w:jc w:val="center"/>
        <w:rPr>
          <w:rFonts w:ascii="TH Sarabun New" w:hAnsi="TH Sarabun New" w:cs="TH Sarabun New"/>
          <w:sz w:val="32"/>
          <w:szCs w:val="32"/>
        </w:rPr>
      </w:pPr>
      <w:r w:rsidRPr="00E35B1C">
        <w:rPr>
          <w:rFonts w:ascii="TH Sarabun New" w:hAnsi="TH Sarabun New" w:cs="TH Sarabun New"/>
          <w:sz w:val="32"/>
          <w:szCs w:val="32"/>
          <w:cs/>
        </w:rPr>
        <w:t xml:space="preserve"> และราคาอาจเปลี่ยนแปลงได้ตามความเหมาะสม ทั้งนี้ขึ้นอยู่กับอัตราแลกเปลี่ยนของเงินสกุลเยน</w:t>
      </w:r>
    </w:p>
    <w:p w14:paraId="77AD485B" w14:textId="77777777" w:rsidR="00787AF3" w:rsidRPr="00BF4325" w:rsidRDefault="00787AF3" w:rsidP="00787AF3">
      <w:pPr>
        <w:pStyle w:val="Heading4"/>
        <w:pBdr>
          <w:bottom w:val="dotted" w:sz="24" w:space="1" w:color="auto"/>
        </w:pBdr>
        <w:jc w:val="center"/>
        <w:rPr>
          <w:rFonts w:ascii="TH Sarabun New" w:hAnsi="TH Sarabun New" w:cs="TH Sarabun New"/>
          <w:sz w:val="36"/>
          <w:szCs w:val="36"/>
        </w:rPr>
      </w:pPr>
    </w:p>
    <w:p w14:paraId="4DBDB229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0168A657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26C20A1C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7D0A97FB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1A756C4A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25C80490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0563CC34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609D89BB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16B9B689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6D9C52F3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2127226D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756063AB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0DDCA08B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6407AD11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15874456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015564F2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440E5940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7582D513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373523A1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0CA4965B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2128E3BF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38B5E330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34D9893F" w14:textId="77777777" w:rsidR="00787AF3" w:rsidRDefault="00787AF3" w:rsidP="00787AF3">
      <w:pPr>
        <w:pStyle w:val="Sidebarphoto"/>
        <w:ind w:left="1440" w:hanging="1440"/>
        <w:jc w:val="center"/>
        <w:rPr>
          <w:rFonts w:ascii="TH Sarabun New" w:hAnsi="TH Sarabun New" w:cs="TH Sarabun New"/>
          <w:sz w:val="36"/>
          <w:szCs w:val="36"/>
        </w:rPr>
      </w:pPr>
    </w:p>
    <w:p w14:paraId="18730371" w14:textId="77777777" w:rsidR="00787AF3" w:rsidRPr="007743B8" w:rsidRDefault="00787AF3" w:rsidP="00787AF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color w:val="000000"/>
          <w:sz w:val="36"/>
          <w:szCs w:val="36"/>
        </w:rPr>
      </w:pP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>CUSTOMER DETAILS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กรุ๊ป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</w:t>
      </w:r>
      <w:r w:rsidRPr="007743B8"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ระหว่างวันที่</w:t>
      </w:r>
      <w:r>
        <w:rPr>
          <w:rFonts w:ascii="TH Sarabun New" w:hAnsi="TH Sarabun New" w:cs="TH Sarabun New" w:hint="cs"/>
          <w:b/>
          <w:bCs/>
          <w:color w:val="000000"/>
          <w:sz w:val="36"/>
          <w:szCs w:val="36"/>
          <w:cs/>
        </w:rPr>
        <w:t>...............................................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  <w:cs/>
        </w:rPr>
        <w:t xml:space="preserve"> </w:t>
      </w:r>
      <w:r w:rsidRPr="007743B8">
        <w:rPr>
          <w:rFonts w:ascii="TH Sarabun New" w:hAnsi="TH Sarabun New" w:cs="TH Sarabun New"/>
          <w:b/>
          <w:bCs/>
          <w:color w:val="000000"/>
          <w:sz w:val="36"/>
          <w:szCs w:val="36"/>
        </w:rPr>
        <w:t xml:space="preserve">  </w:t>
      </w:r>
    </w:p>
    <w:p w14:paraId="0F57B974" w14:textId="77777777" w:rsidR="00787AF3" w:rsidRPr="001D2C54" w:rsidRDefault="00787AF3" w:rsidP="00787AF3">
      <w:pPr>
        <w:spacing w:after="0" w:line="240" w:lineRule="auto"/>
        <w:ind w:right="-1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</w:rPr>
        <w:t>***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กรุณากรอกรายละเอียดให้ครบ ***</w:t>
      </w:r>
    </w:p>
    <w:p w14:paraId="337261D8" w14:textId="77777777" w:rsidR="00787AF3" w:rsidRPr="001D2C54" w:rsidRDefault="00787AF3" w:rsidP="00787AF3">
      <w:pPr>
        <w:spacing w:after="0" w:line="240" w:lineRule="auto"/>
        <w:ind w:right="-1"/>
        <w:rPr>
          <w:rFonts w:ascii="TH Sarabun New" w:hAnsi="TH Sarabun New" w:cs="TH Sarabun New"/>
          <w:b/>
          <w:bCs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>ข้อมูลผู้เดินทาง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(PASSENGER DETAILS)</w:t>
      </w:r>
    </w:p>
    <w:p w14:paraId="462078FB" w14:textId="77777777" w:rsidR="00787AF3" w:rsidRPr="001D2C54" w:rsidRDefault="00787AF3" w:rsidP="00787AF3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ชื่อ-นามสกุล </w:t>
      </w:r>
      <w:r w:rsidRPr="001D2C54">
        <w:rPr>
          <w:rFonts w:ascii="TH Sarabun New" w:hAnsi="TH Sarabun New" w:cs="TH Sarabun New"/>
          <w:sz w:val="36"/>
          <w:szCs w:val="36"/>
        </w:rPr>
        <w:t>(NAME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- </w:t>
      </w:r>
      <w:r w:rsidRPr="001D2C54">
        <w:rPr>
          <w:rFonts w:ascii="TH Sarabun New" w:hAnsi="TH Sarabun New" w:cs="TH Sarabun New"/>
          <w:sz w:val="36"/>
          <w:szCs w:val="36"/>
        </w:rPr>
        <w:t>SURNAME)</w:t>
      </w:r>
      <w:r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__________________________________________________________________________________</w:t>
      </w:r>
    </w:p>
    <w:p w14:paraId="66CE0308" w14:textId="77777777" w:rsidR="00787AF3" w:rsidRDefault="00787AF3" w:rsidP="00787AF3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เบอร์มือถือ </w:t>
      </w:r>
      <w:r w:rsidRPr="001D2C54">
        <w:rPr>
          <w:rFonts w:ascii="TH Sarabun New" w:hAnsi="TH Sarabun New" w:cs="TH Sarabun New"/>
          <w:sz w:val="36"/>
          <w:szCs w:val="36"/>
        </w:rPr>
        <w:t>(MOBILE NO.) ____________________________</w:t>
      </w:r>
      <w:r>
        <w:rPr>
          <w:rFonts w:ascii="TH Sarabun New" w:hAnsi="TH Sarabun New" w:cs="TH Sarabun New"/>
          <w:sz w:val="36"/>
          <w:szCs w:val="36"/>
        </w:rPr>
        <w:t xml:space="preserve"> Line ID:   </w:t>
      </w:r>
      <w:r w:rsidRPr="001D2C54">
        <w:rPr>
          <w:rFonts w:ascii="TH Sarabun New" w:hAnsi="TH Sarabun New" w:cs="TH Sarabun New"/>
          <w:sz w:val="36"/>
          <w:szCs w:val="36"/>
        </w:rPr>
        <w:t>________________________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  </w:t>
      </w:r>
    </w:p>
    <w:p w14:paraId="08573F8C" w14:textId="77777777" w:rsidR="00787AF3" w:rsidRPr="001D2C54" w:rsidRDefault="00787AF3" w:rsidP="00787AF3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</w:p>
    <w:p w14:paraId="162D9815" w14:textId="77777777" w:rsidR="00787AF3" w:rsidRDefault="00787AF3" w:rsidP="00787AF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หมายเลขสมาชิกสะสมไมล์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(FREQUENT FLYER NO./ ROP) </w:t>
      </w:r>
      <w:r w:rsidRPr="001D2C54">
        <w:rPr>
          <w:rFonts w:ascii="TH Sarabun New" w:hAnsi="TH Sarabun New" w:cs="TH Sarabun New"/>
          <w:sz w:val="36"/>
          <w:szCs w:val="36"/>
        </w:rPr>
        <w:t xml:space="preserve">__________________________ </w:t>
      </w:r>
      <w:r w:rsidRPr="001D2C54">
        <w:rPr>
          <w:rFonts w:ascii="TH Sarabun New" w:hAnsi="TH Sarabun New" w:cs="TH Sarabun New"/>
          <w:sz w:val="36"/>
          <w:szCs w:val="36"/>
          <w:cs/>
        </w:rPr>
        <w:t>(ถ้ามี)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</w:p>
    <w:p w14:paraId="6E301646" w14:textId="77777777" w:rsidR="00787AF3" w:rsidRDefault="00787AF3" w:rsidP="00787AF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</w:p>
    <w:p w14:paraId="45D3618F" w14:textId="77777777" w:rsidR="00787AF3" w:rsidRDefault="00787AF3" w:rsidP="00787AF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DC1649">
        <w:rPr>
          <w:rFonts w:ascii="TH Sarabun New" w:hAnsi="TH Sarabun New" w:cs="TH Sarabun New" w:hint="cs"/>
          <w:b/>
          <w:bCs/>
          <w:sz w:val="36"/>
          <w:szCs w:val="36"/>
          <w:cs/>
        </w:rPr>
        <w:t>ขอที่นั่งบนเครื่องบิน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sz w:val="36"/>
          <w:szCs w:val="36"/>
        </w:rPr>
        <w:t>(REQUEST SEAT ON AIRPLANE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</w:t>
      </w:r>
      <w:r>
        <w:rPr>
          <w:rFonts w:ascii="TH Sarabun New" w:hAnsi="TH Sarabun New" w:cs="TH Sarabun New"/>
          <w:sz w:val="36"/>
          <w:szCs w:val="36"/>
        </w:rPr>
        <w:t>__________</w:t>
      </w:r>
    </w:p>
    <w:p w14:paraId="5952749A" w14:textId="77777777" w:rsidR="00787AF3" w:rsidRPr="00DC1649" w:rsidRDefault="00787AF3" w:rsidP="00787AF3">
      <w:pPr>
        <w:spacing w:after="0" w:line="240" w:lineRule="auto"/>
        <w:rPr>
          <w:rFonts w:ascii="TH Sarabun New" w:hAnsi="TH Sarabun New" w:cs="TH Sarabun New" w:hint="cs"/>
          <w:b/>
          <w:bCs/>
          <w:sz w:val="36"/>
          <w:szCs w:val="36"/>
        </w:rPr>
      </w:pPr>
    </w:p>
    <w:p w14:paraId="4B5026FD" w14:textId="77777777" w:rsidR="00787AF3" w:rsidRPr="001D2C54" w:rsidRDefault="00787AF3" w:rsidP="00787AF3">
      <w:pPr>
        <w:spacing w:after="0" w:line="240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ข้อมูลเกี่ยวกับอาหาร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>(PERSONAL, HEALTH AND NUTRITION INFO</w:t>
      </w: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 xml:space="preserve">.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) </w:t>
      </w:r>
    </w:p>
    <w:p w14:paraId="5CF49917" w14:textId="77777777" w:rsidR="00787AF3" w:rsidRPr="001D2C54" w:rsidRDefault="00787AF3" w:rsidP="00787AF3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>ทานได้ทุกอย่าง</w:t>
      </w:r>
      <w:r w:rsidRPr="001D2C54">
        <w:rPr>
          <w:rFonts w:ascii="TH Sarabun New" w:hAnsi="TH Sarabun New" w:cs="TH Sarabun New"/>
          <w:sz w:val="36"/>
          <w:szCs w:val="36"/>
        </w:rPr>
        <w:t xml:space="preserve"> (EAT ALL)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ไม่ทานปลาดิบ </w:t>
      </w:r>
      <w:r w:rsidRPr="001D2C54">
        <w:rPr>
          <w:rFonts w:ascii="TH Sarabun New" w:hAnsi="TH Sarabun New" w:cs="TH Sarabun New"/>
          <w:sz w:val="36"/>
          <w:szCs w:val="36"/>
        </w:rPr>
        <w:t>(NO SASHIMI)</w:t>
      </w:r>
    </w:p>
    <w:p w14:paraId="2EA1F7C0" w14:textId="77777777" w:rsidR="00787AF3" w:rsidRDefault="00787AF3" w:rsidP="00787AF3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ไม่ทานเนื้อวัว </w:t>
      </w:r>
      <w:r w:rsidRPr="001D2C54">
        <w:rPr>
          <w:rFonts w:ascii="TH Sarabun New" w:hAnsi="TH Sarabun New" w:cs="TH Sarabun New"/>
          <w:sz w:val="36"/>
          <w:szCs w:val="36"/>
        </w:rPr>
        <w:t>(NO BEEF)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ไม่ทานสัตว์ปีก </w:t>
      </w:r>
      <w:r w:rsidRPr="001D2C54">
        <w:rPr>
          <w:rFonts w:ascii="TH Sarabun New" w:hAnsi="TH Sarabun New" w:cs="TH Sarabun New"/>
          <w:sz w:val="36"/>
          <w:szCs w:val="36"/>
        </w:rPr>
        <w:t>(NO POULTRY)</w:t>
      </w:r>
    </w:p>
    <w:p w14:paraId="16AA45E9" w14:textId="77777777" w:rsidR="00787AF3" w:rsidRPr="00DC1649" w:rsidRDefault="00787AF3" w:rsidP="00787AF3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ไม่ทานปลาไหล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EEL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  <w:r>
        <w:rPr>
          <w:rFonts w:ascii="TH Sarabun New" w:hAnsi="TH Sarabun New" w:cs="TH Sarabun New"/>
          <w:sz w:val="36"/>
          <w:szCs w:val="36"/>
        </w:rPr>
        <w:tab/>
      </w:r>
      <w:r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sz w:val="36"/>
          <w:szCs w:val="36"/>
          <w:cs/>
        </w:rPr>
        <w:t>ไม่ทานเนื้อแกะ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</w:rPr>
        <w:t>(NO LAMB</w:t>
      </w:r>
      <w:r w:rsidRPr="001D2C54">
        <w:rPr>
          <w:rFonts w:ascii="TH Sarabun New" w:hAnsi="TH Sarabun New" w:cs="TH Sarabun New"/>
          <w:sz w:val="36"/>
          <w:szCs w:val="36"/>
        </w:rPr>
        <w:t>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1D48C839" w14:textId="77777777" w:rsidR="00787AF3" w:rsidRDefault="00787AF3" w:rsidP="00787AF3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อิสลาม </w:t>
      </w:r>
      <w:r w:rsidRPr="001D2C54">
        <w:rPr>
          <w:rFonts w:ascii="TH Sarabun New" w:hAnsi="TH Sarabun New" w:cs="TH Sarabun New"/>
          <w:sz w:val="36"/>
          <w:szCs w:val="36"/>
        </w:rPr>
        <w:t>(ISLAM)</w:t>
      </w:r>
      <w:r>
        <w:rPr>
          <w:rFonts w:ascii="TH Sarabun New" w:hAnsi="TH Sarabun New" w:cs="TH Sarabun New"/>
          <w:sz w:val="36"/>
          <w:szCs w:val="36"/>
        </w:rPr>
        <w:t xml:space="preserve">    </w:t>
      </w:r>
    </w:p>
    <w:p w14:paraId="0C35FE9D" w14:textId="77777777" w:rsidR="00787AF3" w:rsidRDefault="00787AF3" w:rsidP="00787AF3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ไม่ทานหมู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PORK) 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อาหารฮาลาล (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>HALAL FOOD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)</w:t>
      </w:r>
      <w:r w:rsidRPr="0081640E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</w:p>
    <w:p w14:paraId="0E758097" w14:textId="77777777" w:rsidR="00787AF3" w:rsidRDefault="00787AF3" w:rsidP="00787AF3">
      <w:pPr>
        <w:spacing w:after="0" w:line="240" w:lineRule="auto"/>
        <w:ind w:right="-320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ไม่ทานอาหารทะเล </w:t>
      </w:r>
      <w:r w:rsidRPr="001D2C54">
        <w:rPr>
          <w:rFonts w:ascii="TH Sarabun New" w:hAnsi="TH Sarabun New" w:cs="TH Sarabun New"/>
          <w:sz w:val="36"/>
          <w:szCs w:val="36"/>
        </w:rPr>
        <w:t>(NO SEAFOOD)</w:t>
      </w:r>
      <w:r>
        <w:rPr>
          <w:rFonts w:ascii="TH Sarabun New" w:hAnsi="TH Sarabun New" w:cs="TH Sarabun New"/>
          <w:sz w:val="36"/>
          <w:szCs w:val="36"/>
        </w:rPr>
        <w:t xml:space="preserve"> </w:t>
      </w:r>
    </w:p>
    <w:p w14:paraId="4CD2D322" w14:textId="77777777" w:rsidR="00787AF3" w:rsidRDefault="00787AF3" w:rsidP="00787AF3">
      <w:pPr>
        <w:spacing w:after="0" w:line="240" w:lineRule="auto"/>
        <w:ind w:right="-320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กุ้ง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(SHRIMP)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หอย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(SHELL) </w:t>
      </w:r>
    </w:p>
    <w:p w14:paraId="4EFA949F" w14:textId="77777777" w:rsidR="00787AF3" w:rsidRDefault="00787AF3" w:rsidP="00787AF3">
      <w:pPr>
        <w:spacing w:after="0" w:line="240" w:lineRule="auto"/>
        <w:ind w:right="-320"/>
        <w:rPr>
          <w:rFonts w:ascii="TH Sarabun New" w:hAnsi="TH Sarabun New" w:cs="TH Sarabun New"/>
          <w:color w:val="FF0000"/>
          <w:sz w:val="36"/>
          <w:szCs w:val="36"/>
        </w:rPr>
      </w:pP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ปู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(CRAB)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ไม่ทาน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ปลา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(FISH)</w:t>
      </w:r>
    </w:p>
    <w:p w14:paraId="7E24665C" w14:textId="77777777" w:rsidR="00787AF3" w:rsidRPr="001D2C54" w:rsidRDefault="00787AF3" w:rsidP="00787AF3">
      <w:pPr>
        <w:spacing w:after="0" w:line="240" w:lineRule="auto"/>
        <w:ind w:right="-1"/>
        <w:rPr>
          <w:rFonts w:ascii="TH Sarabun New" w:hAnsi="TH Sarabun New" w:cs="TH Sarabun New" w:hint="cs"/>
          <w:sz w:val="36"/>
          <w:szCs w:val="36"/>
        </w:rPr>
      </w:pPr>
      <w:r w:rsidRPr="007743B8">
        <w:rPr>
          <w:rFonts w:ascii="TH Sarabun New" w:hAnsi="TH Sarabun New" w:cs="TH Sarabun New" w:hint="cs"/>
          <w:color w:val="000000"/>
          <w:sz w:val="36"/>
          <w:szCs w:val="36"/>
          <w:cs/>
        </w:rPr>
        <w:t>โปรดระบุ</w:t>
      </w:r>
      <w:r>
        <w:rPr>
          <w:rFonts w:ascii="TH Sarabun New" w:hAnsi="TH Sarabun New" w:cs="TH Sarabun New" w:hint="cs"/>
          <w:color w:val="FF0000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>___________________________________________________________________________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</w:t>
      </w:r>
    </w:p>
    <w:p w14:paraId="5577C604" w14:textId="77777777" w:rsidR="00787AF3" w:rsidRDefault="00787AF3" w:rsidP="00787AF3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เป็นมังสวิรัติ </w:t>
      </w:r>
      <w:r w:rsidRPr="001D2C54">
        <w:rPr>
          <w:rFonts w:ascii="TH Sarabun New" w:hAnsi="TH Sarabun New" w:cs="TH Sarabun New"/>
          <w:sz w:val="36"/>
          <w:szCs w:val="36"/>
        </w:rPr>
        <w:t>(VEGETARIAN)</w:t>
      </w:r>
      <w:r w:rsidRPr="001D2C54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sz w:val="36"/>
          <w:szCs w:val="36"/>
          <w:cs/>
        </w:rPr>
        <w:tab/>
      </w:r>
      <w:r w:rsidRPr="005C0456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[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 ]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ทานไข่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EGG)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[  ] </w:t>
      </w:r>
      <w:r w:rsidRPr="005C0456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ไม่ทานไข่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(NO EGG)</w:t>
      </w:r>
    </w:p>
    <w:p w14:paraId="6EF46530" w14:textId="77777777" w:rsidR="00787AF3" w:rsidRPr="001D2C54" w:rsidRDefault="00787AF3" w:rsidP="00787AF3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>อื่นๆ ถ้ามี (</w:t>
      </w:r>
      <w:r w:rsidRPr="001D2C54">
        <w:rPr>
          <w:rFonts w:ascii="TH Sarabun New" w:hAnsi="TH Sarabun New" w:cs="TH Sarabun New"/>
          <w:sz w:val="36"/>
          <w:szCs w:val="36"/>
        </w:rPr>
        <w:t>OTHER) ______________________________________________________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____________</w:t>
      </w:r>
    </w:p>
    <w:p w14:paraId="30DAC532" w14:textId="77777777" w:rsidR="00787AF3" w:rsidRDefault="00787AF3" w:rsidP="00787AF3">
      <w:pPr>
        <w:spacing w:after="0" w:line="240" w:lineRule="auto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b/>
          <w:bCs/>
          <w:sz w:val="36"/>
          <w:szCs w:val="36"/>
          <w:cs/>
        </w:rPr>
        <w:t>โรคประจำตัว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 (MEDICAL PROBLEMS)</w:t>
      </w:r>
      <w:r w:rsidRPr="001D2C54">
        <w:rPr>
          <w:rFonts w:ascii="TH Sarabun New" w:hAnsi="TH Sarabun New" w:cs="TH Sarabun New"/>
          <w:sz w:val="36"/>
          <w:szCs w:val="36"/>
        </w:rPr>
        <w:t xml:space="preserve"> </w:t>
      </w:r>
      <w:r w:rsidRPr="001D2C54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ไม่มี </w:t>
      </w:r>
      <w:r w:rsidRPr="001D2C54">
        <w:rPr>
          <w:rFonts w:ascii="TH Sarabun New" w:hAnsi="TH Sarabun New" w:cs="TH Sarabun New"/>
          <w:sz w:val="36"/>
          <w:szCs w:val="36"/>
        </w:rPr>
        <w:t>(NO)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1D2C54">
        <w:rPr>
          <w:rFonts w:ascii="TH Sarabun New" w:hAnsi="TH Sarabun New" w:cs="TH Sarabun New"/>
          <w:sz w:val="36"/>
          <w:szCs w:val="36"/>
        </w:rPr>
        <w:t xml:space="preserve">   [  ] </w:t>
      </w:r>
      <w:r w:rsidRPr="001D2C54">
        <w:rPr>
          <w:rFonts w:ascii="TH Sarabun New" w:hAnsi="TH Sarabun New" w:cs="TH Sarabun New"/>
          <w:sz w:val="36"/>
          <w:szCs w:val="36"/>
          <w:cs/>
        </w:rPr>
        <w:t>ถ้ามี โปรดระบุ</w:t>
      </w:r>
      <w:r w:rsidRPr="001D2C54">
        <w:rPr>
          <w:rFonts w:ascii="TH Sarabun New" w:hAnsi="TH Sarabun New" w:cs="TH Sarabun New"/>
          <w:sz w:val="36"/>
          <w:szCs w:val="36"/>
        </w:rPr>
        <w:t xml:space="preserve"> (PLEASE SPECIFIC</w:t>
      </w:r>
      <w:r w:rsidRPr="001D2C54">
        <w:rPr>
          <w:rFonts w:ascii="TH Sarabun New" w:hAnsi="TH Sarabun New" w:cs="TH Sarabun New"/>
          <w:sz w:val="36"/>
          <w:szCs w:val="36"/>
          <w:cs/>
        </w:rPr>
        <w:t>)</w:t>
      </w:r>
      <w:r w:rsidRPr="001D2C54">
        <w:rPr>
          <w:rFonts w:ascii="TH Sarabun New" w:hAnsi="TH Sarabun New" w:cs="TH Sarabun New"/>
          <w:sz w:val="36"/>
          <w:szCs w:val="36"/>
        </w:rPr>
        <w:t xml:space="preserve"> _____________________________________________________</w:t>
      </w:r>
      <w:r>
        <w:rPr>
          <w:rFonts w:ascii="TH Sarabun New" w:hAnsi="TH Sarabun New" w:cs="TH Sarabun New"/>
          <w:sz w:val="36"/>
          <w:szCs w:val="36"/>
        </w:rPr>
        <w:t>______</w:t>
      </w:r>
      <w:r w:rsidRPr="001D2C54">
        <w:rPr>
          <w:rFonts w:ascii="TH Sarabun New" w:hAnsi="TH Sarabun New" w:cs="TH Sarabun New"/>
          <w:sz w:val="36"/>
          <w:szCs w:val="36"/>
        </w:rPr>
        <w:t>_______________</w:t>
      </w:r>
      <w:r>
        <w:rPr>
          <w:rFonts w:ascii="TH Sarabun New" w:hAnsi="TH Sarabun New" w:cs="TH Sarabun New"/>
          <w:sz w:val="36"/>
          <w:szCs w:val="36"/>
        </w:rPr>
        <w:t>________</w:t>
      </w:r>
    </w:p>
    <w:p w14:paraId="53CBD239" w14:textId="77777777" w:rsidR="00787AF3" w:rsidRPr="00817786" w:rsidRDefault="00787AF3" w:rsidP="00787AF3">
      <w:pPr>
        <w:spacing w:after="0" w:line="240" w:lineRule="auto"/>
        <w:ind w:right="-1"/>
        <w:rPr>
          <w:rFonts w:ascii="TH Sarabun New" w:hAnsi="TH Sarabun New" w:cs="TH Sarabun New"/>
          <w:sz w:val="36"/>
          <w:szCs w:val="36"/>
        </w:rPr>
      </w:pPr>
      <w:r w:rsidRPr="001D2C54">
        <w:rPr>
          <w:rFonts w:ascii="TH Sarabun New" w:hAnsi="TH Sarabun New" w:cs="TH Sarabun New"/>
          <w:sz w:val="36"/>
          <w:szCs w:val="36"/>
        </w:rPr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(SMOKING)</w:t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</w:r>
      <w:r w:rsidRPr="001D2C54">
        <w:rPr>
          <w:rFonts w:ascii="TH Sarabun New" w:hAnsi="TH Sarabun New" w:cs="TH Sarabun New"/>
          <w:sz w:val="36"/>
          <w:szCs w:val="36"/>
        </w:rPr>
        <w:tab/>
        <w:t xml:space="preserve">[  ] </w:t>
      </w:r>
      <w:r w:rsidRPr="001D2C54">
        <w:rPr>
          <w:rFonts w:ascii="TH Sarabun New" w:hAnsi="TH Sarabun New" w:cs="TH Sarabun New"/>
          <w:sz w:val="36"/>
          <w:szCs w:val="36"/>
          <w:cs/>
        </w:rPr>
        <w:t xml:space="preserve">ไม่สูบบุหรี่ </w:t>
      </w:r>
      <w:r w:rsidRPr="001D2C54">
        <w:rPr>
          <w:rFonts w:ascii="TH Sarabun New" w:hAnsi="TH Sarabun New" w:cs="TH Sarabun New"/>
          <w:sz w:val="36"/>
          <w:szCs w:val="36"/>
        </w:rPr>
        <w:t>(NO SMOKING)</w:t>
      </w:r>
      <w:bookmarkEnd w:id="10"/>
    </w:p>
    <w:p w14:paraId="4D4CC45A" w14:textId="77777777" w:rsidR="00B86893" w:rsidRPr="00787AF3" w:rsidRDefault="00B86893" w:rsidP="00787AF3">
      <w:pPr>
        <w:pStyle w:val="Sidebarphoto"/>
        <w:spacing w:line="500" w:lineRule="exact"/>
        <w:ind w:left="0"/>
        <w:rPr>
          <w:rFonts w:ascii="Leelawadee UI" w:hAnsi="Leelawadee UI" w:cs="Leelawadee UI"/>
          <w:sz w:val="28"/>
          <w:szCs w:val="28"/>
        </w:rPr>
      </w:pPr>
    </w:p>
    <w:sectPr w:rsidR="00B86893" w:rsidRPr="00787AF3" w:rsidSect="00B76A29">
      <w:headerReference w:type="default" r:id="rId45"/>
      <w:headerReference w:type="first" r:id="rId46"/>
      <w:type w:val="continuous"/>
      <w:pgSz w:w="12240" w:h="15840" w:code="1"/>
      <w:pgMar w:top="709" w:right="576" w:bottom="426" w:left="576" w:header="360" w:footer="720" w:gutter="0"/>
      <w:cols w:space="50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0D27D" w14:textId="77777777" w:rsidR="003D4A49" w:rsidRDefault="003D4A49">
      <w:pPr>
        <w:spacing w:after="0"/>
      </w:pPr>
      <w:r>
        <w:separator/>
      </w:r>
    </w:p>
    <w:p w14:paraId="1397C2EE" w14:textId="77777777" w:rsidR="003D4A49" w:rsidRDefault="003D4A49"/>
    <w:p w14:paraId="401DDCCF" w14:textId="77777777" w:rsidR="003D4A49" w:rsidRDefault="003D4A49"/>
  </w:endnote>
  <w:endnote w:type="continuationSeparator" w:id="0">
    <w:p w14:paraId="01A02B35" w14:textId="77777777" w:rsidR="003D4A49" w:rsidRDefault="003D4A49">
      <w:pPr>
        <w:spacing w:after="0"/>
      </w:pPr>
      <w:r>
        <w:continuationSeparator/>
      </w:r>
    </w:p>
    <w:p w14:paraId="78A65077" w14:textId="77777777" w:rsidR="003D4A49" w:rsidRDefault="003D4A49"/>
    <w:p w14:paraId="1F69D8A0" w14:textId="77777777" w:rsidR="003D4A49" w:rsidRDefault="003D4A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leste Sans Offc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FB10B" w14:textId="77777777" w:rsidR="003D4A49" w:rsidRDefault="003D4A49">
      <w:pPr>
        <w:spacing w:after="0"/>
      </w:pPr>
      <w:r>
        <w:separator/>
      </w:r>
    </w:p>
    <w:p w14:paraId="5FF7A652" w14:textId="77777777" w:rsidR="003D4A49" w:rsidRDefault="003D4A49"/>
    <w:p w14:paraId="3AB481E3" w14:textId="77777777" w:rsidR="003D4A49" w:rsidRDefault="003D4A49"/>
  </w:footnote>
  <w:footnote w:type="continuationSeparator" w:id="0">
    <w:p w14:paraId="0B346390" w14:textId="77777777" w:rsidR="003D4A49" w:rsidRDefault="003D4A49">
      <w:pPr>
        <w:spacing w:after="0"/>
      </w:pPr>
      <w:r>
        <w:continuationSeparator/>
      </w:r>
    </w:p>
    <w:p w14:paraId="73DC37BE" w14:textId="77777777" w:rsidR="003D4A49" w:rsidRDefault="003D4A49"/>
    <w:p w14:paraId="62536936" w14:textId="77777777" w:rsidR="003D4A49" w:rsidRDefault="003D4A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83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746"/>
      <w:gridCol w:w="5748"/>
    </w:tblGrid>
    <w:tr w:rsidR="005C0363" w:rsidRPr="008C7C7E" w14:paraId="43196093" w14:textId="77777777" w:rsidTr="008C7C7E">
      <w:trPr>
        <w:jc w:val="center"/>
      </w:trPr>
      <w:tc>
        <w:tcPr>
          <w:tcW w:w="5746" w:type="dxa"/>
        </w:tcPr>
        <w:p w14:paraId="589716DA" w14:textId="77777777" w:rsidR="005C0363" w:rsidRPr="00573287" w:rsidRDefault="005C0363" w:rsidP="00F158D8">
          <w:pPr>
            <w:pStyle w:val="Header"/>
            <w:rPr>
              <w:rFonts w:eastAsia="Corbel"/>
              <w:color w:val="000000"/>
            </w:rPr>
          </w:pPr>
        </w:p>
      </w:tc>
      <w:tc>
        <w:tcPr>
          <w:tcW w:w="5747" w:type="dxa"/>
        </w:tcPr>
        <w:p w14:paraId="3754965E" w14:textId="77777777" w:rsidR="005C0363" w:rsidRPr="008C7C7E" w:rsidRDefault="005C0363" w:rsidP="008C7C7E">
          <w:pPr>
            <w:pStyle w:val="Header"/>
            <w:jc w:val="right"/>
            <w:rPr>
              <w:rStyle w:val="PageNumber"/>
              <w:rFonts w:eastAsia="Corbel"/>
            </w:rPr>
          </w:pPr>
        </w:p>
      </w:tc>
    </w:tr>
  </w:tbl>
  <w:p w14:paraId="3F9ACBBB" w14:textId="77777777" w:rsidR="005C0363" w:rsidRDefault="005C0363" w:rsidP="00730A53">
    <w:pPr>
      <w:pStyle w:val="NoSpacing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4F53F" w14:textId="77777777" w:rsidR="005C0363" w:rsidRPr="00241DAF" w:rsidRDefault="00241DAF" w:rsidP="006E5E80">
    <w:pPr>
      <w:pStyle w:val="Header"/>
      <w:ind w:left="-180"/>
      <w:rPr>
        <w:rFonts w:ascii="TH Sarabun New" w:hAnsi="TH Sarabun New" w:cs="TH Sarabun New"/>
        <w:b/>
        <w:bCs/>
        <w:sz w:val="28"/>
        <w:szCs w:val="32"/>
      </w:rPr>
    </w:pPr>
    <w:r w:rsidRPr="00241DAF">
      <w:rPr>
        <w:rFonts w:ascii="TH Sarabun New" w:hAnsi="TH Sarabun New" w:cs="TH Sarabun New"/>
        <w:b/>
        <w:bCs/>
        <w:sz w:val="28"/>
        <w:szCs w:val="32"/>
      </w:rPr>
      <w:t>bj-</w:t>
    </w:r>
    <w:r w:rsidR="0046087C">
      <w:rPr>
        <w:rFonts w:ascii="TH Sarabun New" w:hAnsi="TH Sarabun New" w:cs="TH Sarabun New"/>
        <w:b/>
        <w:bCs/>
        <w:sz w:val="28"/>
        <w:szCs w:val="32"/>
      </w:rPr>
      <w:t>zao261226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5157CE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" o:spid="_x0000_i1025" type="#_x0000_t75" style="width:168.75pt;height:168.75pt;visibility:visible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2" o:title=""/>
      </v:shape>
    </w:pict>
  </w:numPicBullet>
  <w:numPicBullet w:numPicBulletId="2">
    <w:pict>
      <v:shape w14:anchorId="746552FA" id="_x0000_i1027" type="#_x0000_t75" style="width:39.75pt;height:39.75pt" o:bullet="t">
        <v:imagedata r:id="rId3" o:title="icons8-maneki-50 (2)"/>
      </v:shape>
    </w:pict>
  </w:numPicBullet>
  <w:numPicBullet w:numPicBulletId="3">
    <w:pict>
      <v:shape id="_x0000_i1028" type="#_x0000_t75" style="width:19.5pt;height:19.5pt" o:bullet="t">
        <v:imagedata r:id="rId4" o:title="icons8-airport-26"/>
      </v:shape>
    </w:pict>
  </w:numPicBullet>
  <w:numPicBullet w:numPicBulletId="4">
    <w:pict>
      <v:shape id="_x0000_i1029" type="#_x0000_t75" style="width:32.25pt;height:32.25pt" o:bullet="t">
        <v:imagedata r:id="rId5" o:title="icons8-hotel-40"/>
      </v:shape>
    </w:pict>
  </w:numPicBullet>
  <w:abstractNum w:abstractNumId="0" w15:restartNumberingAfterBreak="0">
    <w:nsid w:val="FFFFFF83"/>
    <w:multiLevelType w:val="singleLevel"/>
    <w:tmpl w:val="83E44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7A28CF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1B46930"/>
    <w:lvl w:ilvl="0">
      <w:start w:val="1"/>
      <w:numFmt w:val="bullet"/>
      <w:pStyle w:val="ListBullet"/>
      <w:lvlText w:val="Ü"/>
      <w:lvlJc w:val="left"/>
      <w:pPr>
        <w:ind w:left="360" w:hanging="360"/>
      </w:pPr>
      <w:rPr>
        <w:rFonts w:ascii="Wingdings" w:hAnsi="Wingdings" w:hint="default"/>
        <w:color w:val="FF5C0B"/>
      </w:rPr>
    </w:lvl>
  </w:abstractNum>
  <w:abstractNum w:abstractNumId="3" w15:restartNumberingAfterBreak="0">
    <w:nsid w:val="023E445E"/>
    <w:multiLevelType w:val="hybridMultilevel"/>
    <w:tmpl w:val="1206B284"/>
    <w:lvl w:ilvl="0" w:tplc="9844CD7E">
      <w:numFmt w:val="bullet"/>
      <w:lvlText w:val="-"/>
      <w:lvlJc w:val="left"/>
      <w:pPr>
        <w:ind w:left="720" w:hanging="360"/>
      </w:pPr>
      <w:rPr>
        <w:rFonts w:ascii="Leelawadee UI" w:eastAsia="SimSun" w:hAnsi="Leelawadee UI" w:cs="Leelawade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C0290"/>
    <w:multiLevelType w:val="hybridMultilevel"/>
    <w:tmpl w:val="E5688526"/>
    <w:lvl w:ilvl="0" w:tplc="6E3EBB1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B9467E"/>
    <w:multiLevelType w:val="hybridMultilevel"/>
    <w:tmpl w:val="9F8AEF60"/>
    <w:lvl w:ilvl="0" w:tplc="F5A2FED2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1DF45A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165D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5ADD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82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D701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1883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9CF2B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30E4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CE03038"/>
    <w:multiLevelType w:val="hybridMultilevel"/>
    <w:tmpl w:val="01A0910A"/>
    <w:lvl w:ilvl="0" w:tplc="7794F7B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62CFF"/>
    <w:multiLevelType w:val="hybridMultilevel"/>
    <w:tmpl w:val="3B6E499A"/>
    <w:lvl w:ilvl="0" w:tplc="F636186E">
      <w:start w:val="1"/>
      <w:numFmt w:val="bullet"/>
      <w:pStyle w:val="ListBullet2"/>
      <w:lvlText w:val="Ü"/>
      <w:lvlJc w:val="left"/>
      <w:pPr>
        <w:ind w:left="360" w:hanging="360"/>
      </w:pPr>
      <w:rPr>
        <w:rFonts w:ascii="Wingdings" w:hAnsi="Wingdings" w:hint="default"/>
        <w:color w:val="FFA8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00F4530"/>
    <w:multiLevelType w:val="hybridMultilevel"/>
    <w:tmpl w:val="F70AE4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1C0527"/>
    <w:multiLevelType w:val="hybridMultilevel"/>
    <w:tmpl w:val="C116EC14"/>
    <w:lvl w:ilvl="0" w:tplc="562A16A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1E0F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52D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3ED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B2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341E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AC82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A95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C66AA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855372B"/>
    <w:multiLevelType w:val="hybridMultilevel"/>
    <w:tmpl w:val="FD6E2C0A"/>
    <w:lvl w:ilvl="0" w:tplc="E36C420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972CE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E42B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385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26B6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D01F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98AA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50D5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A4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F4C5732"/>
    <w:multiLevelType w:val="multilevel"/>
    <w:tmpl w:val="E5708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67984"/>
    <w:multiLevelType w:val="hybridMultilevel"/>
    <w:tmpl w:val="3B92AA44"/>
    <w:lvl w:ilvl="0" w:tplc="0409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3" w15:restartNumberingAfterBreak="0">
    <w:nsid w:val="2A2456C6"/>
    <w:multiLevelType w:val="multilevel"/>
    <w:tmpl w:val="9CC0D79A"/>
    <w:lvl w:ilvl="0">
      <w:start w:val="1"/>
      <w:numFmt w:val="decimal"/>
      <w:lvlText w:val="%1."/>
      <w:lvlJc w:val="left"/>
      <w:pPr>
        <w:ind w:left="72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3330" w:hanging="360"/>
      </w:pPr>
      <w:rPr>
        <w:rFonts w:ascii="Cordia New" w:hAnsi="Cordia New" w:cs="Cordia New" w:hint="default"/>
        <w:b w:val="0"/>
        <w:bCs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2F5496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color w:val="2F5496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2F5496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color w:val="2F5496"/>
        <w:sz w:val="28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2F5496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color w:val="2F5496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color w:val="2F5496"/>
        <w:sz w:val="28"/>
      </w:rPr>
    </w:lvl>
  </w:abstractNum>
  <w:abstractNum w:abstractNumId="14" w15:restartNumberingAfterBreak="0">
    <w:nsid w:val="34B41F83"/>
    <w:multiLevelType w:val="hybridMultilevel"/>
    <w:tmpl w:val="C928A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E5DAF"/>
    <w:multiLevelType w:val="multilevel"/>
    <w:tmpl w:val="7A50B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296AE0"/>
    <w:multiLevelType w:val="hybridMultilevel"/>
    <w:tmpl w:val="8F22A37C"/>
    <w:lvl w:ilvl="0" w:tplc="1424EC94">
      <w:start w:val="6"/>
      <w:numFmt w:val="bullet"/>
      <w:lvlText w:val="-"/>
      <w:lvlJc w:val="left"/>
      <w:pPr>
        <w:ind w:left="690" w:hanging="360"/>
      </w:pPr>
      <w:rPr>
        <w:rFonts w:ascii="Tahoma" w:eastAsia="Cordia New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7" w15:restartNumberingAfterBreak="0">
    <w:nsid w:val="4B9A1492"/>
    <w:multiLevelType w:val="hybridMultilevel"/>
    <w:tmpl w:val="CDFCFB7C"/>
    <w:lvl w:ilvl="0" w:tplc="F5A2FED2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D2CC8"/>
    <w:multiLevelType w:val="hybridMultilevel"/>
    <w:tmpl w:val="208E59E6"/>
    <w:lvl w:ilvl="0" w:tplc="BA886DBC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20ED3"/>
    <w:multiLevelType w:val="hybridMultilevel"/>
    <w:tmpl w:val="5FD013C4"/>
    <w:lvl w:ilvl="0" w:tplc="DAAEEC72">
      <w:start w:val="7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C1A34"/>
    <w:multiLevelType w:val="hybridMultilevel"/>
    <w:tmpl w:val="3B48B312"/>
    <w:lvl w:ilvl="0" w:tplc="6B587078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  <w:szCs w:val="20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1" w15:restartNumberingAfterBreak="0">
    <w:nsid w:val="56677F30"/>
    <w:multiLevelType w:val="hybridMultilevel"/>
    <w:tmpl w:val="5964CB8E"/>
    <w:lvl w:ilvl="0" w:tplc="973E96D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437C4"/>
    <w:multiLevelType w:val="hybridMultilevel"/>
    <w:tmpl w:val="1C9A8374"/>
    <w:lvl w:ilvl="0" w:tplc="6E3EBB1A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  <w:szCs w:val="24"/>
      </w:rPr>
    </w:lvl>
    <w:lvl w:ilvl="1" w:tplc="D54C7366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807694F4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02105EC4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147679D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8EC48EBC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275A12AC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5463DB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FB8E43DE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23" w15:restartNumberingAfterBreak="0">
    <w:nsid w:val="6EC24CCF"/>
    <w:multiLevelType w:val="hybridMultilevel"/>
    <w:tmpl w:val="43B86AB6"/>
    <w:lvl w:ilvl="0" w:tplc="6E3EBB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70F253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EE1B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24A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181A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5C9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DA0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2B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B81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38627197">
    <w:abstractNumId w:val="2"/>
  </w:num>
  <w:num w:numId="2" w16cid:durableId="217207531">
    <w:abstractNumId w:val="2"/>
  </w:num>
  <w:num w:numId="3" w16cid:durableId="968516613">
    <w:abstractNumId w:val="1"/>
  </w:num>
  <w:num w:numId="4" w16cid:durableId="1325861904">
    <w:abstractNumId w:val="1"/>
    <w:lvlOverride w:ilvl="0">
      <w:startOverride w:val="1"/>
    </w:lvlOverride>
  </w:num>
  <w:num w:numId="5" w16cid:durableId="65493162">
    <w:abstractNumId w:val="0"/>
  </w:num>
  <w:num w:numId="6" w16cid:durableId="938486095">
    <w:abstractNumId w:val="2"/>
  </w:num>
  <w:num w:numId="7" w16cid:durableId="2025351835">
    <w:abstractNumId w:val="7"/>
  </w:num>
  <w:num w:numId="8" w16cid:durableId="415976902">
    <w:abstractNumId w:val="5"/>
  </w:num>
  <w:num w:numId="9" w16cid:durableId="1904482308">
    <w:abstractNumId w:val="21"/>
  </w:num>
  <w:num w:numId="10" w16cid:durableId="13372261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558861175">
    <w:abstractNumId w:val="23"/>
  </w:num>
  <w:num w:numId="12" w16cid:durableId="256639491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757628207">
    <w:abstractNumId w:val="13"/>
  </w:num>
  <w:num w:numId="14" w16cid:durableId="717778620">
    <w:abstractNumId w:val="14"/>
  </w:num>
  <w:num w:numId="15" w16cid:durableId="37514542">
    <w:abstractNumId w:val="4"/>
  </w:num>
  <w:num w:numId="16" w16cid:durableId="1220509684">
    <w:abstractNumId w:val="20"/>
  </w:num>
  <w:num w:numId="17" w16cid:durableId="2043243175">
    <w:abstractNumId w:val="12"/>
  </w:num>
  <w:num w:numId="18" w16cid:durableId="1163862479">
    <w:abstractNumId w:val="22"/>
  </w:num>
  <w:num w:numId="19" w16cid:durableId="1190609528">
    <w:abstractNumId w:val="8"/>
  </w:num>
  <w:num w:numId="20" w16cid:durableId="628971905">
    <w:abstractNumId w:val="23"/>
  </w:num>
  <w:num w:numId="21" w16cid:durableId="1728916422">
    <w:abstractNumId w:val="17"/>
  </w:num>
  <w:num w:numId="22" w16cid:durableId="209396547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141249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589923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1148996">
    <w:abstractNumId w:val="19"/>
  </w:num>
  <w:num w:numId="26" w16cid:durableId="904800670">
    <w:abstractNumId w:val="6"/>
  </w:num>
  <w:num w:numId="27" w16cid:durableId="1508709489">
    <w:abstractNumId w:val="18"/>
  </w:num>
  <w:num w:numId="28" w16cid:durableId="1536969727">
    <w:abstractNumId w:val="3"/>
  </w:num>
  <w:num w:numId="29" w16cid:durableId="11225027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20"/>
  <w:characterSpacingControl w:val="doNotCompress"/>
  <w:hdrShapeDefaults>
    <o:shapedefaults v:ext="edit" spidmax="2230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061F"/>
    <w:rsid w:val="00004337"/>
    <w:rsid w:val="00007B0C"/>
    <w:rsid w:val="0001065E"/>
    <w:rsid w:val="00010814"/>
    <w:rsid w:val="000136B5"/>
    <w:rsid w:val="00016D25"/>
    <w:rsid w:val="00021465"/>
    <w:rsid w:val="00024B10"/>
    <w:rsid w:val="00030B0E"/>
    <w:rsid w:val="00042831"/>
    <w:rsid w:val="000445FA"/>
    <w:rsid w:val="00045459"/>
    <w:rsid w:val="0004731A"/>
    <w:rsid w:val="000543EA"/>
    <w:rsid w:val="000561A6"/>
    <w:rsid w:val="00060C59"/>
    <w:rsid w:val="00060F3E"/>
    <w:rsid w:val="00061721"/>
    <w:rsid w:val="00071263"/>
    <w:rsid w:val="0007217C"/>
    <w:rsid w:val="000765B0"/>
    <w:rsid w:val="000811C6"/>
    <w:rsid w:val="0008163E"/>
    <w:rsid w:val="000857BF"/>
    <w:rsid w:val="000918FF"/>
    <w:rsid w:val="00091B45"/>
    <w:rsid w:val="00092A36"/>
    <w:rsid w:val="00095C90"/>
    <w:rsid w:val="000C1BE1"/>
    <w:rsid w:val="000C378B"/>
    <w:rsid w:val="000D49BB"/>
    <w:rsid w:val="000D7B52"/>
    <w:rsid w:val="000E6324"/>
    <w:rsid w:val="000E6428"/>
    <w:rsid w:val="00103BAB"/>
    <w:rsid w:val="0010787D"/>
    <w:rsid w:val="00111DAA"/>
    <w:rsid w:val="00112B0D"/>
    <w:rsid w:val="001149EF"/>
    <w:rsid w:val="00120F8F"/>
    <w:rsid w:val="00124497"/>
    <w:rsid w:val="001253B5"/>
    <w:rsid w:val="001275CF"/>
    <w:rsid w:val="00131978"/>
    <w:rsid w:val="001340D3"/>
    <w:rsid w:val="0014172C"/>
    <w:rsid w:val="00147595"/>
    <w:rsid w:val="0015382F"/>
    <w:rsid w:val="00161C40"/>
    <w:rsid w:val="001718CA"/>
    <w:rsid w:val="001735EF"/>
    <w:rsid w:val="00173A92"/>
    <w:rsid w:val="00181601"/>
    <w:rsid w:val="0018540D"/>
    <w:rsid w:val="001858F0"/>
    <w:rsid w:val="001860E9"/>
    <w:rsid w:val="00191212"/>
    <w:rsid w:val="00194803"/>
    <w:rsid w:val="001A0B89"/>
    <w:rsid w:val="001A3CC0"/>
    <w:rsid w:val="001A4CF3"/>
    <w:rsid w:val="001A6FDC"/>
    <w:rsid w:val="001B41D4"/>
    <w:rsid w:val="001B4C4A"/>
    <w:rsid w:val="001C2723"/>
    <w:rsid w:val="001C272D"/>
    <w:rsid w:val="001D05C3"/>
    <w:rsid w:val="001D3058"/>
    <w:rsid w:val="001D4C9D"/>
    <w:rsid w:val="001D766F"/>
    <w:rsid w:val="001E100C"/>
    <w:rsid w:val="001F02D4"/>
    <w:rsid w:val="001F089E"/>
    <w:rsid w:val="001F2570"/>
    <w:rsid w:val="001F71C7"/>
    <w:rsid w:val="002044E5"/>
    <w:rsid w:val="00211D7D"/>
    <w:rsid w:val="0022452B"/>
    <w:rsid w:val="00225A72"/>
    <w:rsid w:val="002267B3"/>
    <w:rsid w:val="00233D40"/>
    <w:rsid w:val="0024044E"/>
    <w:rsid w:val="0024089D"/>
    <w:rsid w:val="00241DAF"/>
    <w:rsid w:val="00246F50"/>
    <w:rsid w:val="00250AF0"/>
    <w:rsid w:val="00253418"/>
    <w:rsid w:val="00256E46"/>
    <w:rsid w:val="002575C9"/>
    <w:rsid w:val="0026172A"/>
    <w:rsid w:val="00264F48"/>
    <w:rsid w:val="002779BF"/>
    <w:rsid w:val="00280C23"/>
    <w:rsid w:val="00293582"/>
    <w:rsid w:val="00293C16"/>
    <w:rsid w:val="002B0275"/>
    <w:rsid w:val="002B407D"/>
    <w:rsid w:val="002B40DE"/>
    <w:rsid w:val="002B7C9C"/>
    <w:rsid w:val="002C1A18"/>
    <w:rsid w:val="002D1029"/>
    <w:rsid w:val="002D7B6E"/>
    <w:rsid w:val="002E1DA6"/>
    <w:rsid w:val="003031F7"/>
    <w:rsid w:val="003046FC"/>
    <w:rsid w:val="00306669"/>
    <w:rsid w:val="00306F5A"/>
    <w:rsid w:val="003119D3"/>
    <w:rsid w:val="00314F94"/>
    <w:rsid w:val="00317811"/>
    <w:rsid w:val="003229D3"/>
    <w:rsid w:val="0033081B"/>
    <w:rsid w:val="003327CD"/>
    <w:rsid w:val="00333188"/>
    <w:rsid w:val="003400DF"/>
    <w:rsid w:val="00352ED7"/>
    <w:rsid w:val="00355B25"/>
    <w:rsid w:val="0036144E"/>
    <w:rsid w:val="003630C7"/>
    <w:rsid w:val="0036548C"/>
    <w:rsid w:val="003735BE"/>
    <w:rsid w:val="00374F09"/>
    <w:rsid w:val="0038097B"/>
    <w:rsid w:val="003809E8"/>
    <w:rsid w:val="00384602"/>
    <w:rsid w:val="00384F9C"/>
    <w:rsid w:val="0038506D"/>
    <w:rsid w:val="003903C6"/>
    <w:rsid w:val="00392645"/>
    <w:rsid w:val="003931C5"/>
    <w:rsid w:val="003A01A2"/>
    <w:rsid w:val="003A10E3"/>
    <w:rsid w:val="003A1F21"/>
    <w:rsid w:val="003A6325"/>
    <w:rsid w:val="003A740C"/>
    <w:rsid w:val="003B3D40"/>
    <w:rsid w:val="003B3D48"/>
    <w:rsid w:val="003B530E"/>
    <w:rsid w:val="003D4A49"/>
    <w:rsid w:val="003D60BC"/>
    <w:rsid w:val="003E09B1"/>
    <w:rsid w:val="003E17AE"/>
    <w:rsid w:val="003E2A6C"/>
    <w:rsid w:val="003E2BC1"/>
    <w:rsid w:val="003E6017"/>
    <w:rsid w:val="003F210D"/>
    <w:rsid w:val="003F4AB5"/>
    <w:rsid w:val="003F53E2"/>
    <w:rsid w:val="004003AE"/>
    <w:rsid w:val="00401506"/>
    <w:rsid w:val="00402BA6"/>
    <w:rsid w:val="004038A0"/>
    <w:rsid w:val="00403D3A"/>
    <w:rsid w:val="00405D4B"/>
    <w:rsid w:val="0040746D"/>
    <w:rsid w:val="0041056D"/>
    <w:rsid w:val="00410993"/>
    <w:rsid w:val="0041427F"/>
    <w:rsid w:val="004146E8"/>
    <w:rsid w:val="00414DB4"/>
    <w:rsid w:val="00425E26"/>
    <w:rsid w:val="00425E4F"/>
    <w:rsid w:val="0042616F"/>
    <w:rsid w:val="00427155"/>
    <w:rsid w:val="00431B01"/>
    <w:rsid w:val="00434996"/>
    <w:rsid w:val="00437F3F"/>
    <w:rsid w:val="004406B8"/>
    <w:rsid w:val="00443529"/>
    <w:rsid w:val="00450B5F"/>
    <w:rsid w:val="004574DD"/>
    <w:rsid w:val="0046087C"/>
    <w:rsid w:val="00461268"/>
    <w:rsid w:val="00461362"/>
    <w:rsid w:val="00465393"/>
    <w:rsid w:val="00472684"/>
    <w:rsid w:val="00472900"/>
    <w:rsid w:val="00473BC0"/>
    <w:rsid w:val="004755EB"/>
    <w:rsid w:val="00480302"/>
    <w:rsid w:val="00482ECA"/>
    <w:rsid w:val="0048544B"/>
    <w:rsid w:val="00485C08"/>
    <w:rsid w:val="004A0F03"/>
    <w:rsid w:val="004A371D"/>
    <w:rsid w:val="004A3E61"/>
    <w:rsid w:val="004A4405"/>
    <w:rsid w:val="004A525D"/>
    <w:rsid w:val="004A70E5"/>
    <w:rsid w:val="004B0332"/>
    <w:rsid w:val="004B7B05"/>
    <w:rsid w:val="004C100D"/>
    <w:rsid w:val="004C53B5"/>
    <w:rsid w:val="004C7AB7"/>
    <w:rsid w:val="004D10A2"/>
    <w:rsid w:val="004D337E"/>
    <w:rsid w:val="004D4C34"/>
    <w:rsid w:val="004E017F"/>
    <w:rsid w:val="004E05B9"/>
    <w:rsid w:val="004F0097"/>
    <w:rsid w:val="004F191A"/>
    <w:rsid w:val="004F23C9"/>
    <w:rsid w:val="004F6D7C"/>
    <w:rsid w:val="005008AD"/>
    <w:rsid w:val="005124BC"/>
    <w:rsid w:val="00513B3B"/>
    <w:rsid w:val="0051623E"/>
    <w:rsid w:val="00517F8B"/>
    <w:rsid w:val="00522821"/>
    <w:rsid w:val="00523414"/>
    <w:rsid w:val="00526406"/>
    <w:rsid w:val="00533595"/>
    <w:rsid w:val="00542C87"/>
    <w:rsid w:val="005432C0"/>
    <w:rsid w:val="0054396A"/>
    <w:rsid w:val="005442D1"/>
    <w:rsid w:val="005457F9"/>
    <w:rsid w:val="00550E9B"/>
    <w:rsid w:val="00556029"/>
    <w:rsid w:val="0056014F"/>
    <w:rsid w:val="00561934"/>
    <w:rsid w:val="00564127"/>
    <w:rsid w:val="00565446"/>
    <w:rsid w:val="00566BC8"/>
    <w:rsid w:val="00573287"/>
    <w:rsid w:val="00580E16"/>
    <w:rsid w:val="00596780"/>
    <w:rsid w:val="005A086B"/>
    <w:rsid w:val="005A1792"/>
    <w:rsid w:val="005A2894"/>
    <w:rsid w:val="005A3C48"/>
    <w:rsid w:val="005A5CA0"/>
    <w:rsid w:val="005B0146"/>
    <w:rsid w:val="005B4B65"/>
    <w:rsid w:val="005B7168"/>
    <w:rsid w:val="005C0363"/>
    <w:rsid w:val="005C0B04"/>
    <w:rsid w:val="005C0B13"/>
    <w:rsid w:val="005D3D17"/>
    <w:rsid w:val="005D75EE"/>
    <w:rsid w:val="005E731A"/>
    <w:rsid w:val="005F44CF"/>
    <w:rsid w:val="006002BD"/>
    <w:rsid w:val="00602DCF"/>
    <w:rsid w:val="00604601"/>
    <w:rsid w:val="006106DA"/>
    <w:rsid w:val="00612530"/>
    <w:rsid w:val="00616645"/>
    <w:rsid w:val="00617329"/>
    <w:rsid w:val="006205F1"/>
    <w:rsid w:val="00622388"/>
    <w:rsid w:val="00627820"/>
    <w:rsid w:val="006311DC"/>
    <w:rsid w:val="0063129B"/>
    <w:rsid w:val="0064069B"/>
    <w:rsid w:val="00641334"/>
    <w:rsid w:val="006427E8"/>
    <w:rsid w:val="006454B1"/>
    <w:rsid w:val="00651631"/>
    <w:rsid w:val="00656867"/>
    <w:rsid w:val="006573DF"/>
    <w:rsid w:val="00662D6E"/>
    <w:rsid w:val="006639B3"/>
    <w:rsid w:val="00664149"/>
    <w:rsid w:val="0067072C"/>
    <w:rsid w:val="00671036"/>
    <w:rsid w:val="00675C75"/>
    <w:rsid w:val="00683A78"/>
    <w:rsid w:val="006844C3"/>
    <w:rsid w:val="00687031"/>
    <w:rsid w:val="006A738F"/>
    <w:rsid w:val="006B29D5"/>
    <w:rsid w:val="006C55ED"/>
    <w:rsid w:val="006C6393"/>
    <w:rsid w:val="006C63EF"/>
    <w:rsid w:val="006C79AE"/>
    <w:rsid w:val="006D610B"/>
    <w:rsid w:val="006E5E80"/>
    <w:rsid w:val="006E787B"/>
    <w:rsid w:val="006F18A7"/>
    <w:rsid w:val="006F4A16"/>
    <w:rsid w:val="00700780"/>
    <w:rsid w:val="00704163"/>
    <w:rsid w:val="007079BB"/>
    <w:rsid w:val="0071088D"/>
    <w:rsid w:val="0073083D"/>
    <w:rsid w:val="00730A53"/>
    <w:rsid w:val="00730B7F"/>
    <w:rsid w:val="00735698"/>
    <w:rsid w:val="00735CBE"/>
    <w:rsid w:val="00740882"/>
    <w:rsid w:val="00745470"/>
    <w:rsid w:val="00751A92"/>
    <w:rsid w:val="00756104"/>
    <w:rsid w:val="007567D6"/>
    <w:rsid w:val="00763124"/>
    <w:rsid w:val="0076379C"/>
    <w:rsid w:val="00787AF3"/>
    <w:rsid w:val="007912D5"/>
    <w:rsid w:val="0079793E"/>
    <w:rsid w:val="00797A90"/>
    <w:rsid w:val="00797CD0"/>
    <w:rsid w:val="007A4AE3"/>
    <w:rsid w:val="007A652F"/>
    <w:rsid w:val="007B17F8"/>
    <w:rsid w:val="007B233F"/>
    <w:rsid w:val="007B2BC0"/>
    <w:rsid w:val="007B76D0"/>
    <w:rsid w:val="007C46B8"/>
    <w:rsid w:val="007D0371"/>
    <w:rsid w:val="007D1790"/>
    <w:rsid w:val="007E0733"/>
    <w:rsid w:val="007E0AC7"/>
    <w:rsid w:val="007E294A"/>
    <w:rsid w:val="007E33A2"/>
    <w:rsid w:val="007E7154"/>
    <w:rsid w:val="007F6122"/>
    <w:rsid w:val="00801CF4"/>
    <w:rsid w:val="0080208E"/>
    <w:rsid w:val="008044F0"/>
    <w:rsid w:val="008128F1"/>
    <w:rsid w:val="008164A2"/>
    <w:rsid w:val="0082012F"/>
    <w:rsid w:val="00830E03"/>
    <w:rsid w:val="00835222"/>
    <w:rsid w:val="00835606"/>
    <w:rsid w:val="008360CF"/>
    <w:rsid w:val="008363F5"/>
    <w:rsid w:val="008436AF"/>
    <w:rsid w:val="00851907"/>
    <w:rsid w:val="0085311A"/>
    <w:rsid w:val="0086058A"/>
    <w:rsid w:val="00870416"/>
    <w:rsid w:val="00876B9C"/>
    <w:rsid w:val="0087764B"/>
    <w:rsid w:val="0087776B"/>
    <w:rsid w:val="008842A7"/>
    <w:rsid w:val="00885693"/>
    <w:rsid w:val="00885ABF"/>
    <w:rsid w:val="00895F59"/>
    <w:rsid w:val="008A1FDC"/>
    <w:rsid w:val="008A2307"/>
    <w:rsid w:val="008A2B8C"/>
    <w:rsid w:val="008B3828"/>
    <w:rsid w:val="008C1243"/>
    <w:rsid w:val="008C7C7E"/>
    <w:rsid w:val="008D5810"/>
    <w:rsid w:val="008D5EFD"/>
    <w:rsid w:val="008E4DBB"/>
    <w:rsid w:val="008F5457"/>
    <w:rsid w:val="008F58A8"/>
    <w:rsid w:val="00905692"/>
    <w:rsid w:val="00907B08"/>
    <w:rsid w:val="0091368B"/>
    <w:rsid w:val="0092105D"/>
    <w:rsid w:val="0092194D"/>
    <w:rsid w:val="009222E9"/>
    <w:rsid w:val="00925792"/>
    <w:rsid w:val="00925FC0"/>
    <w:rsid w:val="009269CB"/>
    <w:rsid w:val="0093022B"/>
    <w:rsid w:val="00932DF4"/>
    <w:rsid w:val="009337A6"/>
    <w:rsid w:val="00945402"/>
    <w:rsid w:val="0095464C"/>
    <w:rsid w:val="00954D93"/>
    <w:rsid w:val="00960172"/>
    <w:rsid w:val="00964827"/>
    <w:rsid w:val="00965216"/>
    <w:rsid w:val="00965C37"/>
    <w:rsid w:val="0097548D"/>
    <w:rsid w:val="00975E76"/>
    <w:rsid w:val="0098153C"/>
    <w:rsid w:val="00981890"/>
    <w:rsid w:val="00986496"/>
    <w:rsid w:val="009871A3"/>
    <w:rsid w:val="00992AD5"/>
    <w:rsid w:val="009B0B4B"/>
    <w:rsid w:val="009B2AE0"/>
    <w:rsid w:val="009B310B"/>
    <w:rsid w:val="009C1FBF"/>
    <w:rsid w:val="009C2374"/>
    <w:rsid w:val="009C3D9D"/>
    <w:rsid w:val="009C516E"/>
    <w:rsid w:val="009D0D56"/>
    <w:rsid w:val="009E13CD"/>
    <w:rsid w:val="009E13EC"/>
    <w:rsid w:val="009E540F"/>
    <w:rsid w:val="009F061F"/>
    <w:rsid w:val="009F20C1"/>
    <w:rsid w:val="009F2700"/>
    <w:rsid w:val="009F512E"/>
    <w:rsid w:val="00A07F0C"/>
    <w:rsid w:val="00A14E25"/>
    <w:rsid w:val="00A1566A"/>
    <w:rsid w:val="00A203F2"/>
    <w:rsid w:val="00A34D51"/>
    <w:rsid w:val="00A3538E"/>
    <w:rsid w:val="00A44F24"/>
    <w:rsid w:val="00A45F57"/>
    <w:rsid w:val="00A533A8"/>
    <w:rsid w:val="00A65E74"/>
    <w:rsid w:val="00A70ADC"/>
    <w:rsid w:val="00A761E7"/>
    <w:rsid w:val="00A76797"/>
    <w:rsid w:val="00A77050"/>
    <w:rsid w:val="00A91B49"/>
    <w:rsid w:val="00A9522C"/>
    <w:rsid w:val="00A95E8E"/>
    <w:rsid w:val="00A967C1"/>
    <w:rsid w:val="00A970C4"/>
    <w:rsid w:val="00AA1512"/>
    <w:rsid w:val="00AA60F8"/>
    <w:rsid w:val="00AA7FE6"/>
    <w:rsid w:val="00AB1DB6"/>
    <w:rsid w:val="00AB4DA8"/>
    <w:rsid w:val="00AB6121"/>
    <w:rsid w:val="00AB655F"/>
    <w:rsid w:val="00AC390F"/>
    <w:rsid w:val="00AD2A33"/>
    <w:rsid w:val="00AD7CEE"/>
    <w:rsid w:val="00AE1210"/>
    <w:rsid w:val="00AE1384"/>
    <w:rsid w:val="00AE1A5A"/>
    <w:rsid w:val="00AE445D"/>
    <w:rsid w:val="00AF15BD"/>
    <w:rsid w:val="00AF2552"/>
    <w:rsid w:val="00AF52D0"/>
    <w:rsid w:val="00B026F3"/>
    <w:rsid w:val="00B03546"/>
    <w:rsid w:val="00B234F3"/>
    <w:rsid w:val="00B24015"/>
    <w:rsid w:val="00B2431B"/>
    <w:rsid w:val="00B25865"/>
    <w:rsid w:val="00B357AC"/>
    <w:rsid w:val="00B35E40"/>
    <w:rsid w:val="00B443FA"/>
    <w:rsid w:val="00B46CD6"/>
    <w:rsid w:val="00B57727"/>
    <w:rsid w:val="00B700D8"/>
    <w:rsid w:val="00B70370"/>
    <w:rsid w:val="00B76A29"/>
    <w:rsid w:val="00B776B4"/>
    <w:rsid w:val="00B81122"/>
    <w:rsid w:val="00B86893"/>
    <w:rsid w:val="00B87FAF"/>
    <w:rsid w:val="00B940E7"/>
    <w:rsid w:val="00B941E8"/>
    <w:rsid w:val="00B95C14"/>
    <w:rsid w:val="00BA531B"/>
    <w:rsid w:val="00BA58E3"/>
    <w:rsid w:val="00BB5991"/>
    <w:rsid w:val="00BB67C7"/>
    <w:rsid w:val="00BB69C0"/>
    <w:rsid w:val="00BB7F28"/>
    <w:rsid w:val="00BC4D12"/>
    <w:rsid w:val="00BC4FE4"/>
    <w:rsid w:val="00BD47BB"/>
    <w:rsid w:val="00BD4FA9"/>
    <w:rsid w:val="00BD6F1B"/>
    <w:rsid w:val="00BE5F33"/>
    <w:rsid w:val="00BF5F58"/>
    <w:rsid w:val="00BF7A62"/>
    <w:rsid w:val="00C002AF"/>
    <w:rsid w:val="00C00D38"/>
    <w:rsid w:val="00C03095"/>
    <w:rsid w:val="00C045FD"/>
    <w:rsid w:val="00C05D06"/>
    <w:rsid w:val="00C062A9"/>
    <w:rsid w:val="00C132F5"/>
    <w:rsid w:val="00C1394D"/>
    <w:rsid w:val="00C22CF8"/>
    <w:rsid w:val="00C2323B"/>
    <w:rsid w:val="00C242A9"/>
    <w:rsid w:val="00C24888"/>
    <w:rsid w:val="00C24C63"/>
    <w:rsid w:val="00C27294"/>
    <w:rsid w:val="00C30308"/>
    <w:rsid w:val="00C307D8"/>
    <w:rsid w:val="00C34186"/>
    <w:rsid w:val="00C363DA"/>
    <w:rsid w:val="00C3702A"/>
    <w:rsid w:val="00C37F5F"/>
    <w:rsid w:val="00C408CA"/>
    <w:rsid w:val="00C4767C"/>
    <w:rsid w:val="00C514D6"/>
    <w:rsid w:val="00C574E0"/>
    <w:rsid w:val="00C73B70"/>
    <w:rsid w:val="00C75431"/>
    <w:rsid w:val="00C7595E"/>
    <w:rsid w:val="00C7743A"/>
    <w:rsid w:val="00C82DB1"/>
    <w:rsid w:val="00C85424"/>
    <w:rsid w:val="00C94902"/>
    <w:rsid w:val="00CA012C"/>
    <w:rsid w:val="00CA09C9"/>
    <w:rsid w:val="00CA47BA"/>
    <w:rsid w:val="00CB4934"/>
    <w:rsid w:val="00CC1C8D"/>
    <w:rsid w:val="00CD0630"/>
    <w:rsid w:val="00CE049D"/>
    <w:rsid w:val="00CE2874"/>
    <w:rsid w:val="00CE7737"/>
    <w:rsid w:val="00CF1AC6"/>
    <w:rsid w:val="00CF36AB"/>
    <w:rsid w:val="00CF6027"/>
    <w:rsid w:val="00CF627C"/>
    <w:rsid w:val="00CF6BA9"/>
    <w:rsid w:val="00D00370"/>
    <w:rsid w:val="00D03FB9"/>
    <w:rsid w:val="00D0416B"/>
    <w:rsid w:val="00D07E2B"/>
    <w:rsid w:val="00D07E62"/>
    <w:rsid w:val="00D1165B"/>
    <w:rsid w:val="00D126BD"/>
    <w:rsid w:val="00D16E91"/>
    <w:rsid w:val="00D20269"/>
    <w:rsid w:val="00D21872"/>
    <w:rsid w:val="00D25F0C"/>
    <w:rsid w:val="00D27FA4"/>
    <w:rsid w:val="00D37001"/>
    <w:rsid w:val="00D44C40"/>
    <w:rsid w:val="00D478CA"/>
    <w:rsid w:val="00D52857"/>
    <w:rsid w:val="00D52E79"/>
    <w:rsid w:val="00D549CB"/>
    <w:rsid w:val="00D5754E"/>
    <w:rsid w:val="00D61C47"/>
    <w:rsid w:val="00D647D8"/>
    <w:rsid w:val="00D6614C"/>
    <w:rsid w:val="00D67A1B"/>
    <w:rsid w:val="00D755F7"/>
    <w:rsid w:val="00D80940"/>
    <w:rsid w:val="00D8301A"/>
    <w:rsid w:val="00D8681C"/>
    <w:rsid w:val="00D90707"/>
    <w:rsid w:val="00D942F6"/>
    <w:rsid w:val="00D952D1"/>
    <w:rsid w:val="00D95C0E"/>
    <w:rsid w:val="00D96860"/>
    <w:rsid w:val="00D9784E"/>
    <w:rsid w:val="00DA1D10"/>
    <w:rsid w:val="00DA65E5"/>
    <w:rsid w:val="00DB6EAC"/>
    <w:rsid w:val="00DC3F95"/>
    <w:rsid w:val="00DC6F3B"/>
    <w:rsid w:val="00DD709A"/>
    <w:rsid w:val="00DD7136"/>
    <w:rsid w:val="00DE1200"/>
    <w:rsid w:val="00DE2401"/>
    <w:rsid w:val="00DE6F10"/>
    <w:rsid w:val="00DF00FD"/>
    <w:rsid w:val="00DF6A71"/>
    <w:rsid w:val="00DF7185"/>
    <w:rsid w:val="00DF7866"/>
    <w:rsid w:val="00E0194A"/>
    <w:rsid w:val="00E02A71"/>
    <w:rsid w:val="00E02B06"/>
    <w:rsid w:val="00E05D8C"/>
    <w:rsid w:val="00E062CF"/>
    <w:rsid w:val="00E11F60"/>
    <w:rsid w:val="00E23D9D"/>
    <w:rsid w:val="00E32B92"/>
    <w:rsid w:val="00E35BD0"/>
    <w:rsid w:val="00E36B95"/>
    <w:rsid w:val="00E37254"/>
    <w:rsid w:val="00E40047"/>
    <w:rsid w:val="00E51D5D"/>
    <w:rsid w:val="00E51E98"/>
    <w:rsid w:val="00E52A89"/>
    <w:rsid w:val="00E53459"/>
    <w:rsid w:val="00E55B8B"/>
    <w:rsid w:val="00E56C2D"/>
    <w:rsid w:val="00E669D1"/>
    <w:rsid w:val="00E70430"/>
    <w:rsid w:val="00E73E21"/>
    <w:rsid w:val="00E81023"/>
    <w:rsid w:val="00E93E50"/>
    <w:rsid w:val="00E97236"/>
    <w:rsid w:val="00EB001E"/>
    <w:rsid w:val="00EB09E8"/>
    <w:rsid w:val="00EB3B3A"/>
    <w:rsid w:val="00EB4E6A"/>
    <w:rsid w:val="00EC5FCA"/>
    <w:rsid w:val="00EC6B99"/>
    <w:rsid w:val="00ED23AC"/>
    <w:rsid w:val="00ED4A35"/>
    <w:rsid w:val="00ED6876"/>
    <w:rsid w:val="00EE4DFE"/>
    <w:rsid w:val="00EF0808"/>
    <w:rsid w:val="00EF111D"/>
    <w:rsid w:val="00EF17D2"/>
    <w:rsid w:val="00EF7123"/>
    <w:rsid w:val="00F02BB6"/>
    <w:rsid w:val="00F048F2"/>
    <w:rsid w:val="00F05181"/>
    <w:rsid w:val="00F158D8"/>
    <w:rsid w:val="00F2240B"/>
    <w:rsid w:val="00F230AE"/>
    <w:rsid w:val="00F23A52"/>
    <w:rsid w:val="00F254D5"/>
    <w:rsid w:val="00F273AF"/>
    <w:rsid w:val="00F34D6E"/>
    <w:rsid w:val="00F3606A"/>
    <w:rsid w:val="00F367A4"/>
    <w:rsid w:val="00F46721"/>
    <w:rsid w:val="00F47305"/>
    <w:rsid w:val="00F5153C"/>
    <w:rsid w:val="00F5416B"/>
    <w:rsid w:val="00F56CE8"/>
    <w:rsid w:val="00F65956"/>
    <w:rsid w:val="00F72DBF"/>
    <w:rsid w:val="00F746EA"/>
    <w:rsid w:val="00F84574"/>
    <w:rsid w:val="00F900B9"/>
    <w:rsid w:val="00F92580"/>
    <w:rsid w:val="00FA3234"/>
    <w:rsid w:val="00FB1EAC"/>
    <w:rsid w:val="00FB709D"/>
    <w:rsid w:val="00FB72E2"/>
    <w:rsid w:val="00FC62E6"/>
    <w:rsid w:val="00FC6575"/>
    <w:rsid w:val="00FD1301"/>
    <w:rsid w:val="00FD5306"/>
    <w:rsid w:val="00FE007D"/>
    <w:rsid w:val="00FE0191"/>
    <w:rsid w:val="00FE03A9"/>
    <w:rsid w:val="00FF0E10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0"/>
    <o:shapelayout v:ext="edit">
      <o:idmap v:ext="edit" data="2"/>
    </o:shapelayout>
  </w:shapeDefaults>
  <w:decimalSymbol w:val="."/>
  <w:listSeparator w:val=","/>
  <w14:docId w14:val="3B843CCC"/>
  <w15:docId w15:val="{E2070D1D-32CC-4C04-A5CB-3A1D96F3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860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6860"/>
    <w:pPr>
      <w:keepNext/>
      <w:keepLines/>
      <w:spacing w:before="400" w:after="40" w:line="240" w:lineRule="auto"/>
      <w:outlineLvl w:val="0"/>
    </w:pPr>
    <w:rPr>
      <w:rFonts w:ascii="Calibri Light" w:eastAsia="SimSun" w:hAnsi="Calibri Light" w:cs="Times New Roman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6860"/>
    <w:pPr>
      <w:keepNext/>
      <w:keepLines/>
      <w:spacing w:before="120" w:after="0" w:line="240" w:lineRule="auto"/>
      <w:outlineLvl w:val="1"/>
    </w:pPr>
    <w:rPr>
      <w:rFonts w:ascii="Calibri Light" w:eastAsia="SimSun" w:hAnsi="Calibri Light" w:cs="Times New Roman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6860"/>
    <w:pPr>
      <w:keepNext/>
      <w:keepLines/>
      <w:spacing w:before="120" w:after="0" w:line="240" w:lineRule="auto"/>
      <w:outlineLvl w:val="2"/>
    </w:pPr>
    <w:rPr>
      <w:rFonts w:ascii="Calibri Light" w:eastAsia="SimSun" w:hAnsi="Calibri Light" w:cs="Times New Roman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6860"/>
    <w:pPr>
      <w:keepNext/>
      <w:keepLines/>
      <w:spacing w:before="120" w:after="0"/>
      <w:outlineLvl w:val="3"/>
    </w:pPr>
    <w:rPr>
      <w:rFonts w:ascii="Calibri Light" w:eastAsia="SimSun" w:hAnsi="Calibri Light" w:cs="Times New Roman"/>
      <w:cap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6860"/>
    <w:pPr>
      <w:keepNext/>
      <w:keepLines/>
      <w:spacing w:before="120" w:after="0"/>
      <w:outlineLvl w:val="4"/>
    </w:pPr>
    <w:rPr>
      <w:rFonts w:ascii="Calibri Light" w:eastAsia="SimSun" w:hAnsi="Calibri Light" w:cs="Times New Roman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96860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6860"/>
    <w:pPr>
      <w:keepNext/>
      <w:keepLines/>
      <w:spacing w:before="120" w:after="0"/>
      <w:outlineLvl w:val="6"/>
    </w:pPr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6860"/>
    <w:pPr>
      <w:keepNext/>
      <w:keepLines/>
      <w:spacing w:before="120" w:after="0"/>
      <w:outlineLvl w:val="7"/>
    </w:pPr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6860"/>
    <w:pPr>
      <w:keepNext/>
      <w:keepLines/>
      <w:spacing w:before="120" w:after="0"/>
      <w:outlineLvl w:val="8"/>
    </w:pPr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96860"/>
    <w:pPr>
      <w:spacing w:after="0" w:line="240" w:lineRule="auto"/>
      <w:contextualSpacing/>
    </w:pPr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character" w:customStyle="1" w:styleId="TitleChar">
    <w:name w:val="Title Char"/>
    <w:link w:val="Title"/>
    <w:uiPriority w:val="10"/>
    <w:rsid w:val="00D96860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6860"/>
    <w:pPr>
      <w:numPr>
        <w:ilvl w:val="1"/>
      </w:numPr>
    </w:pPr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customStyle="1" w:styleId="SubtitleChar">
    <w:name w:val="Subtitle Char"/>
    <w:link w:val="Subtitle"/>
    <w:uiPriority w:val="11"/>
    <w:rsid w:val="00D96860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customStyle="1" w:styleId="Heading1Char">
    <w:name w:val="Heading 1 Char"/>
    <w:link w:val="Heading1"/>
    <w:uiPriority w:val="9"/>
    <w:rsid w:val="00D96860"/>
    <w:rPr>
      <w:rFonts w:ascii="Calibri Light" w:eastAsia="SimSun" w:hAnsi="Calibri Light" w:cs="Times New Roman"/>
      <w:caps/>
      <w:sz w:val="36"/>
      <w:szCs w:val="36"/>
    </w:rPr>
  </w:style>
  <w:style w:type="paragraph" w:styleId="Caption">
    <w:name w:val="caption"/>
    <w:basedOn w:val="Normal"/>
    <w:next w:val="Normal"/>
    <w:uiPriority w:val="35"/>
    <w:unhideWhenUsed/>
    <w:qFormat/>
    <w:rsid w:val="00D96860"/>
    <w:pPr>
      <w:spacing w:line="240" w:lineRule="auto"/>
    </w:pPr>
    <w:rPr>
      <w:b/>
      <w:bCs/>
      <w:smallCaps/>
      <w:color w:val="595959"/>
    </w:rPr>
  </w:style>
  <w:style w:type="character" w:customStyle="1" w:styleId="Heading2Char">
    <w:name w:val="Heading 2 Char"/>
    <w:link w:val="Heading2"/>
    <w:uiPriority w:val="9"/>
    <w:rsid w:val="00D96860"/>
    <w:rPr>
      <w:rFonts w:ascii="Calibri Light" w:eastAsia="SimSun" w:hAnsi="Calibri Light" w:cs="Times New Roman"/>
      <w:caps/>
      <w:sz w:val="28"/>
      <w:szCs w:val="28"/>
    </w:rPr>
  </w:style>
  <w:style w:type="character" w:styleId="Emphasis">
    <w:name w:val="Emphasis"/>
    <w:uiPriority w:val="20"/>
    <w:qFormat/>
    <w:rsid w:val="00D96860"/>
    <w:rPr>
      <w:i/>
      <w:iCs/>
    </w:rPr>
  </w:style>
  <w:style w:type="character" w:customStyle="1" w:styleId="Heading3Char">
    <w:name w:val="Heading 3 Char"/>
    <w:link w:val="Heading3"/>
    <w:uiPriority w:val="9"/>
    <w:rsid w:val="00D96860"/>
    <w:rPr>
      <w:rFonts w:ascii="Calibri Light" w:eastAsia="SimSun" w:hAnsi="Calibri Light" w:cs="Times New Roman"/>
      <w:smallCaps/>
      <w:sz w:val="28"/>
      <w:szCs w:val="28"/>
    </w:rPr>
  </w:style>
  <w:style w:type="character" w:styleId="PageNumber">
    <w:name w:val="page number"/>
    <w:uiPriority w:val="99"/>
    <w:rPr>
      <w:rFonts w:ascii="Corbel" w:hAnsi="Corbel"/>
      <w:color w:val="FF5C0B"/>
      <w:sz w:val="20"/>
    </w:rPr>
  </w:style>
  <w:style w:type="paragraph" w:styleId="Header">
    <w:name w:val="header"/>
    <w:basedOn w:val="Normal"/>
    <w:link w:val="HeaderChar"/>
    <w:uiPriority w:val="99"/>
    <w:pPr>
      <w:spacing w:after="60"/>
    </w:pPr>
    <w:rPr>
      <w:caps/>
      <w:color w:val="FF5C0B"/>
      <w:sz w:val="20"/>
    </w:rPr>
  </w:style>
  <w:style w:type="character" w:customStyle="1" w:styleId="HeaderChar">
    <w:name w:val="Header Char"/>
    <w:link w:val="Header"/>
    <w:uiPriority w:val="99"/>
    <w:rPr>
      <w:caps/>
      <w:color w:val="FF5C0B"/>
      <w:sz w:val="20"/>
    </w:rPr>
  </w:style>
  <w:style w:type="paragraph" w:customStyle="1" w:styleId="Name">
    <w:name w:val="Name"/>
    <w:basedOn w:val="Normal"/>
    <w:rPr>
      <w:color w:val="404040"/>
    </w:rPr>
  </w:style>
  <w:style w:type="paragraph" w:customStyle="1" w:styleId="SidebarTableText">
    <w:name w:val="Sidebar Table Text"/>
    <w:basedOn w:val="Normal"/>
    <w:rPr>
      <w:sz w:val="16"/>
    </w:rPr>
  </w:style>
  <w:style w:type="character" w:customStyle="1" w:styleId="Heading4Char">
    <w:name w:val="Heading 4 Char"/>
    <w:link w:val="Heading4"/>
    <w:uiPriority w:val="9"/>
    <w:rsid w:val="00D96860"/>
    <w:rPr>
      <w:rFonts w:ascii="Calibri Light" w:eastAsia="SimSun" w:hAnsi="Calibri Light" w:cs="Times New Roman"/>
      <w:caps/>
    </w:rPr>
  </w:style>
  <w:style w:type="character" w:customStyle="1" w:styleId="Heading5Char">
    <w:name w:val="Heading 5 Char"/>
    <w:link w:val="Heading5"/>
    <w:uiPriority w:val="9"/>
    <w:rsid w:val="00D96860"/>
    <w:rPr>
      <w:rFonts w:ascii="Calibri Light" w:eastAsia="SimSun" w:hAnsi="Calibri Light" w:cs="Times New Roman"/>
      <w:i/>
      <w:iCs/>
      <w:caps/>
    </w:rPr>
  </w:style>
  <w:style w:type="paragraph" w:customStyle="1" w:styleId="ContactInfo">
    <w:name w:val="Contact Info"/>
    <w:basedOn w:val="Normal"/>
    <w:pPr>
      <w:spacing w:after="120"/>
    </w:pPr>
    <w:rPr>
      <w:color w:val="808080"/>
      <w:sz w:val="16"/>
      <w:lang w:val="fr-FR"/>
    </w:rPr>
  </w:style>
  <w:style w:type="paragraph" w:customStyle="1" w:styleId="Caption2">
    <w:name w:val="Caption 2"/>
    <w:basedOn w:val="Normal"/>
    <w:pPr>
      <w:spacing w:after="0"/>
    </w:pPr>
    <w:rPr>
      <w:i/>
      <w:color w:val="7F7F7F"/>
      <w:sz w:val="16"/>
    </w:rPr>
  </w:style>
  <w:style w:type="paragraph" w:customStyle="1" w:styleId="Callout">
    <w:name w:val="Callout"/>
    <w:basedOn w:val="Normal"/>
    <w:pPr>
      <w:spacing w:before="40" w:after="0"/>
      <w:ind w:left="-216"/>
    </w:pPr>
    <w:rPr>
      <w:rFonts w:ascii="Trebuchet MS" w:hAnsi="Trebuchet MS"/>
      <w:color w:val="D9D9D9"/>
      <w:sz w:val="72"/>
    </w:rPr>
  </w:style>
  <w:style w:type="paragraph" w:customStyle="1" w:styleId="SidebarText">
    <w:name w:val="Sidebar Text"/>
    <w:basedOn w:val="Normal"/>
    <w:pPr>
      <w:ind w:left="-216" w:right="-144"/>
    </w:pPr>
    <w:rPr>
      <w:sz w:val="16"/>
    </w:rPr>
  </w:style>
  <w:style w:type="character" w:customStyle="1" w:styleId="Heading6Char">
    <w:name w:val="Heading 6 Char"/>
    <w:link w:val="Heading6"/>
    <w:uiPriority w:val="9"/>
    <w:rsid w:val="00D96860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paragraph" w:customStyle="1" w:styleId="Title-Back">
    <w:name w:val="Title-Back"/>
    <w:basedOn w:val="Normal"/>
    <w:pPr>
      <w:spacing w:before="120" w:after="0"/>
      <w:jc w:val="right"/>
    </w:pPr>
    <w:rPr>
      <w:rFonts w:ascii="Trebuchet MS" w:hAnsi="Trebuchet MS"/>
      <w:color w:val="FFFFFF"/>
      <w:sz w:val="56"/>
    </w:rPr>
  </w:style>
  <w:style w:type="paragraph" w:customStyle="1" w:styleId="Subtitle-Back">
    <w:name w:val="Subtitle-Back"/>
    <w:basedOn w:val="Normal"/>
    <w:pPr>
      <w:spacing w:after="1200"/>
      <w:jc w:val="right"/>
    </w:pPr>
    <w:rPr>
      <w:rFonts w:ascii="Trebuchet MS" w:hAnsi="Trebuchet MS"/>
      <w:color w:val="FFFFFF"/>
      <w:sz w:val="44"/>
    </w:rPr>
  </w:style>
  <w:style w:type="paragraph" w:customStyle="1" w:styleId="ReturnAddress">
    <w:name w:val="Return Address"/>
    <w:basedOn w:val="Normal"/>
    <w:pPr>
      <w:spacing w:after="240"/>
      <w:jc w:val="right"/>
    </w:pPr>
    <w:rPr>
      <w:color w:val="FFFFFF"/>
    </w:rPr>
  </w:style>
  <w:style w:type="paragraph" w:customStyle="1" w:styleId="Address">
    <w:name w:val="Address"/>
    <w:basedOn w:val="Normal"/>
    <w:pPr>
      <w:spacing w:after="0"/>
    </w:pPr>
    <w:rPr>
      <w:sz w:val="20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D9686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color w:val="262626"/>
      <w:sz w:val="16"/>
      <w:szCs w:val="16"/>
    </w:rPr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IssueNumber">
    <w:name w:val="Issue Number"/>
    <w:basedOn w:val="Header"/>
    <w:link w:val="IssueNumberChar"/>
    <w:pPr>
      <w:jc w:val="right"/>
    </w:pPr>
    <w:rPr>
      <w:caps w:val="0"/>
      <w:color w:val="808080"/>
    </w:rPr>
  </w:style>
  <w:style w:type="paragraph" w:styleId="NormalWeb">
    <w:name w:val="Normal (Web)"/>
    <w:basedOn w:val="Normal"/>
    <w:uiPriority w:val="99"/>
    <w:semiHidden/>
    <w:unhideWhenUsed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paragraph" w:customStyle="1" w:styleId="Sidebarphoto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IssueNumberChar">
    <w:name w:val="Issue Number Char"/>
    <w:link w:val="IssueNumber"/>
    <w:rPr>
      <w:color w:val="808080"/>
      <w:sz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link w:val="Footer"/>
    <w:uiPriority w:val="99"/>
    <w:rPr>
      <w:color w:val="262626"/>
      <w:sz w:val="18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color w:val="262626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color w:val="262626"/>
      <w:sz w:val="20"/>
      <w:szCs w:val="20"/>
    </w:rPr>
  </w:style>
  <w:style w:type="character" w:styleId="FollowedHyperlink">
    <w:name w:val="FollowedHyperlink"/>
    <w:uiPriority w:val="99"/>
    <w:semiHidden/>
    <w:unhideWhenUsed/>
    <w:rPr>
      <w:color w:val="E3791C"/>
      <w:u w:val="single"/>
    </w:rPr>
  </w:style>
  <w:style w:type="character" w:styleId="Hyperlink">
    <w:name w:val="Hyperlink"/>
    <w:uiPriority w:val="99"/>
    <w:unhideWhenUsed/>
    <w:rPr>
      <w:color w:val="BC2700"/>
      <w:u w:val="single"/>
    </w:rPr>
  </w:style>
  <w:style w:type="paragraph" w:styleId="ListBullet">
    <w:name w:val="List Bullet"/>
    <w:basedOn w:val="Normal"/>
    <w:unhideWhenUsed/>
    <w:pPr>
      <w:numPr>
        <w:numId w:val="6"/>
      </w:numPr>
      <w:contextualSpacing/>
    </w:pPr>
    <w:rPr>
      <w:b/>
    </w:rPr>
  </w:style>
  <w:style w:type="paragraph" w:styleId="ListContinue">
    <w:name w:val="List Continue"/>
    <w:basedOn w:val="Normal"/>
    <w:unhideWhenUsed/>
    <w:pPr>
      <w:spacing w:after="120"/>
      <w:ind w:left="360"/>
    </w:pPr>
  </w:style>
  <w:style w:type="paragraph" w:customStyle="1" w:styleId="PageReference">
    <w:name w:val="Page Reference"/>
    <w:basedOn w:val="Normal"/>
    <w:pPr>
      <w:jc w:val="right"/>
    </w:pPr>
    <w:rPr>
      <w:color w:val="000000"/>
      <w:sz w:val="20"/>
    </w:rPr>
  </w:style>
  <w:style w:type="paragraph" w:customStyle="1" w:styleId="SidebarHighlightText">
    <w:name w:val="Sidebar Highlight Text"/>
    <w:basedOn w:val="Normal"/>
    <w:pPr>
      <w:spacing w:after="80"/>
      <w:ind w:left="-216"/>
    </w:pPr>
    <w:rPr>
      <w:rFonts w:ascii="Trebuchet MS" w:hAnsi="Trebuchet MS"/>
      <w:color w:val="595959"/>
      <w:sz w:val="24"/>
    </w:rPr>
  </w:style>
  <w:style w:type="character" w:styleId="Strong">
    <w:name w:val="Strong"/>
    <w:uiPriority w:val="22"/>
    <w:qFormat/>
    <w:rsid w:val="00D96860"/>
    <w:rPr>
      <w:b/>
      <w:bCs/>
    </w:rPr>
  </w:style>
  <w:style w:type="paragraph" w:customStyle="1" w:styleId="HeaderSpace">
    <w:name w:val="Header Space"/>
    <w:basedOn w:val="Normal"/>
    <w:pPr>
      <w:spacing w:after="60"/>
      <w:ind w:left="-230"/>
    </w:pPr>
  </w:style>
  <w:style w:type="paragraph" w:styleId="ListNumber">
    <w:name w:val="List Number"/>
    <w:basedOn w:val="Normal"/>
    <w:uiPriority w:val="99"/>
    <w:unhideWhenUsed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7"/>
      </w:numPr>
      <w:spacing w:after="60"/>
    </w:pPr>
  </w:style>
  <w:style w:type="paragraph" w:customStyle="1" w:styleId="SidebarHeading">
    <w:name w:val="Sidebar Heading"/>
    <w:basedOn w:val="Normal"/>
    <w:pPr>
      <w:spacing w:before="120" w:after="0"/>
      <w:ind w:left="-216" w:right="-144"/>
    </w:pPr>
    <w:rPr>
      <w:rFonts w:ascii="Trebuchet MS" w:hAnsi="Trebuchet MS"/>
      <w:color w:val="FF5C0B"/>
      <w:sz w:val="24"/>
      <w:szCs w:val="24"/>
    </w:rPr>
  </w:style>
  <w:style w:type="paragraph" w:customStyle="1" w:styleId="SidebarPhoto0">
    <w:name w:val="Sidebar Photo"/>
    <w:basedOn w:val="Normal"/>
    <w:pPr>
      <w:spacing w:after="0"/>
      <w:ind w:left="-317"/>
    </w:pPr>
    <w:rPr>
      <w:noProof/>
      <w:sz w:val="12"/>
    </w:rPr>
  </w:style>
  <w:style w:type="character" w:customStyle="1" w:styleId="Heading7Char">
    <w:name w:val="Heading 7 Char"/>
    <w:link w:val="Heading7"/>
    <w:uiPriority w:val="9"/>
    <w:semiHidden/>
    <w:rsid w:val="00D96860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Heading8Char">
    <w:name w:val="Heading 8 Char"/>
    <w:link w:val="Heading8"/>
    <w:uiPriority w:val="9"/>
    <w:semiHidden/>
    <w:rsid w:val="00D96860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D96860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D96860"/>
    <w:pPr>
      <w:spacing w:before="160" w:line="240" w:lineRule="auto"/>
      <w:ind w:left="720" w:right="720"/>
    </w:pPr>
    <w:rPr>
      <w:rFonts w:ascii="Calibri Light" w:eastAsia="SimSun" w:hAnsi="Calibri Light" w:cs="Times New Roman"/>
      <w:sz w:val="25"/>
      <w:szCs w:val="25"/>
    </w:rPr>
  </w:style>
  <w:style w:type="character" w:customStyle="1" w:styleId="QuoteChar">
    <w:name w:val="Quote Char"/>
    <w:link w:val="Quote"/>
    <w:uiPriority w:val="29"/>
    <w:rsid w:val="00D96860"/>
    <w:rPr>
      <w:rFonts w:ascii="Calibri Light" w:eastAsia="SimSun" w:hAnsi="Calibri Light" w:cs="Times New Roman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6860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D96860"/>
    <w:rPr>
      <w:color w:val="404040"/>
      <w:sz w:val="32"/>
      <w:szCs w:val="32"/>
    </w:rPr>
  </w:style>
  <w:style w:type="character" w:styleId="SubtleEmphasis">
    <w:name w:val="Subtle Emphasis"/>
    <w:uiPriority w:val="19"/>
    <w:qFormat/>
    <w:rsid w:val="00D96860"/>
    <w:rPr>
      <w:i/>
      <w:iCs/>
      <w:color w:val="595959"/>
    </w:rPr>
  </w:style>
  <w:style w:type="character" w:styleId="IntenseEmphasis">
    <w:name w:val="Intense Emphasis"/>
    <w:uiPriority w:val="21"/>
    <w:qFormat/>
    <w:rsid w:val="00D96860"/>
    <w:rPr>
      <w:b/>
      <w:bCs/>
      <w:i/>
      <w:iCs/>
    </w:rPr>
  </w:style>
  <w:style w:type="character" w:styleId="SubtleReference">
    <w:name w:val="Subtle Reference"/>
    <w:uiPriority w:val="31"/>
    <w:qFormat/>
    <w:rsid w:val="00D96860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D96860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uiPriority w:val="33"/>
    <w:qFormat/>
    <w:rsid w:val="00D96860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6860"/>
    <w:pPr>
      <w:outlineLvl w:val="9"/>
    </w:pPr>
  </w:style>
  <w:style w:type="paragraph" w:styleId="ListParagraph">
    <w:name w:val="List Paragraph"/>
    <w:basedOn w:val="Normal"/>
    <w:uiPriority w:val="34"/>
    <w:qFormat/>
    <w:rsid w:val="00374F09"/>
    <w:pPr>
      <w:spacing w:after="0" w:line="240" w:lineRule="auto"/>
      <w:ind w:left="720"/>
    </w:pPr>
    <w:rPr>
      <w:rFonts w:ascii="Cordia New" w:eastAsia="MS Mincho" w:hAnsi="Cordia New" w:cs="Cordia New"/>
      <w:sz w:val="28"/>
      <w:szCs w:val="35"/>
    </w:rPr>
  </w:style>
  <w:style w:type="table" w:styleId="PlainTable1">
    <w:name w:val="Plain Table 1"/>
    <w:basedOn w:val="TableNormal"/>
    <w:uiPriority w:val="41"/>
    <w:rsid w:val="00F6595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D6614C"/>
    <w:pPr>
      <w:autoSpaceDE w:val="0"/>
      <w:autoSpaceDN w:val="0"/>
      <w:adjustRightInd w:val="0"/>
    </w:pPr>
    <w:rPr>
      <w:rFonts w:ascii="Celeste Sans Offc Pro" w:eastAsia="Gill Sans MT" w:hAnsi="Celeste Sans Offc Pro" w:cs="Celeste Sans Offc Pro"/>
      <w:color w:val="000000"/>
      <w:sz w:val="24"/>
      <w:szCs w:val="24"/>
    </w:rPr>
  </w:style>
  <w:style w:type="table" w:styleId="GridTable1Light-Accent2">
    <w:name w:val="Grid Table 1 Light Accent 2"/>
    <w:basedOn w:val="TableNormal"/>
    <w:uiPriority w:val="46"/>
    <w:rsid w:val="00B25865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2">
    <w:name w:val="Grid Table 3 Accent 2"/>
    <w:basedOn w:val="TableNormal"/>
    <w:uiPriority w:val="48"/>
    <w:rsid w:val="00B25865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ridTable5Dark-Accent2">
    <w:name w:val="Grid Table 5 Dark Accent 2"/>
    <w:basedOn w:val="TableNormal"/>
    <w:uiPriority w:val="50"/>
    <w:rsid w:val="00B25865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1Light-Accent1">
    <w:name w:val="Grid Table 1 Light Accent 1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44CF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1">
    <w:name w:val="Grid Table 3 Accent 1"/>
    <w:basedOn w:val="TableNormal"/>
    <w:uiPriority w:val="48"/>
    <w:rsid w:val="005F44C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ridTable2-Accent1">
    <w:name w:val="Grid Table 2 Accent 1"/>
    <w:basedOn w:val="TableNormal"/>
    <w:uiPriority w:val="47"/>
    <w:rsid w:val="005F44CF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1Light-Accent3">
    <w:name w:val="Grid Table 1 Light Accent 3"/>
    <w:basedOn w:val="TableNormal"/>
    <w:uiPriority w:val="46"/>
    <w:rsid w:val="00E70430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70430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">
    <w:name w:val="Grid Table 3"/>
    <w:basedOn w:val="TableNormal"/>
    <w:uiPriority w:val="48"/>
    <w:rsid w:val="005457F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D49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0D49BB"/>
    <w:rPr>
      <w:rFonts w:ascii="Courier New" w:hAnsi="Courier New" w:cs="Courier New"/>
    </w:rPr>
  </w:style>
  <w:style w:type="character" w:styleId="HTMLCode">
    <w:name w:val="HTML Code"/>
    <w:uiPriority w:val="99"/>
    <w:semiHidden/>
    <w:unhideWhenUsed/>
    <w:rsid w:val="000D49BB"/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link w:val="NoSpacing"/>
    <w:uiPriority w:val="1"/>
    <w:rsid w:val="008C1243"/>
    <w:rPr>
      <w:sz w:val="22"/>
      <w:szCs w:val="22"/>
    </w:rPr>
  </w:style>
  <w:style w:type="table" w:styleId="ListTable2-Accent5">
    <w:name w:val="List Table 2 Accent 5"/>
    <w:basedOn w:val="TableNormal"/>
    <w:uiPriority w:val="47"/>
    <w:rsid w:val="00F900B9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2-Accent6">
    <w:name w:val="List Table 2 Accent 6"/>
    <w:basedOn w:val="TableNormal"/>
    <w:uiPriority w:val="47"/>
    <w:rsid w:val="00F900B9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2-Accent1">
    <w:name w:val="List Table 2 Accent 1"/>
    <w:basedOn w:val="TableNormal"/>
    <w:uiPriority w:val="47"/>
    <w:rsid w:val="00F900B9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Table2-Accent2">
    <w:name w:val="List Table 2 Accent 2"/>
    <w:basedOn w:val="TableNormal"/>
    <w:uiPriority w:val="47"/>
    <w:rsid w:val="009337A6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Table1Light-Accent6">
    <w:name w:val="List Table 1 Light Accent 6"/>
    <w:basedOn w:val="TableNormal"/>
    <w:uiPriority w:val="46"/>
    <w:rsid w:val="004574D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Table1Light-Accent4">
    <w:name w:val="List Table 1 Light Accent 4"/>
    <w:basedOn w:val="TableNormal"/>
    <w:uiPriority w:val="46"/>
    <w:rsid w:val="004574D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customStyle="1" w:styleId="wdyuqq">
    <w:name w:val="wdyuqq"/>
    <w:basedOn w:val="DefaultParagraphFont"/>
    <w:rsid w:val="00ED23AC"/>
  </w:style>
  <w:style w:type="table" w:styleId="GridTable4-Accent1">
    <w:name w:val="Grid Table 4 Accent 1"/>
    <w:basedOn w:val="TableNormal"/>
    <w:uiPriority w:val="49"/>
    <w:rsid w:val="000918FF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9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18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8610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672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810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8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921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6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1973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1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126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327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2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50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4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767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08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126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8534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6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s://www.thaiairways.com/static/common/images/plan/travel_information/Special_Request_Assistance.jpg" TargetMode="External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https://inflightfeed.com/wp-content/uploads/2019/12/tgeconomy2.jpg" TargetMode="Externa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7.pn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4" Type="http://schemas.openxmlformats.org/officeDocument/2006/relationships/styles" Target="styles.xml"/><Relationship Id="rId9" Type="http://schemas.openxmlformats.org/officeDocument/2006/relationships/image" Target="media/image6.jpeg"/><Relationship Id="rId14" Type="http://schemas.openxmlformats.org/officeDocument/2006/relationships/image" Target="media/image9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pn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8.jpeg"/><Relationship Id="rId17" Type="http://schemas.openxmlformats.org/officeDocument/2006/relationships/image" Target="https://www.jal.co.jp/content/www/wwwjalcojp/jp/en/inter/service/economy/meal/beverages/_jcr_content/root/contents/responsivegrid1/responsivegrid_17438/column_1258754747/col-1-1/img_copy_copy.coreimg.375.jpeg/1608795546419.jpeg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header" Target="header2.xml"/><Relationship Id="rId20" Type="http://schemas.openxmlformats.org/officeDocument/2006/relationships/image" Target="media/image5.png"/><Relationship Id="rId41" Type="http://schemas.openxmlformats.org/officeDocument/2006/relationships/image" Target="media/image3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aya\AppData\Roaming\Microsoft\Templates\News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EBB6-3879-47E1-9015-067B3316F8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F9D6DE-AA3F-4427-A95B-8C4A2BD9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Newsletter.dotx</Template>
  <TotalTime>0</TotalTime>
  <Pages>22</Pages>
  <Words>3006</Words>
  <Characters>17140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DOSOTRAVEL JAPAN</vt:lpstr>
      <vt:lpstr>DOSOTRAVEL JAPAN</vt:lpstr>
    </vt:vector>
  </TitlesOfParts>
  <Company/>
  <LinksUpToDate>false</LinksUpToDate>
  <CharactersWithSpaces>20106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DOSOTRAVEL JAPAN</dc:title>
  <dc:subject>DOSOTRAVEL JAPAN</dc:subject>
  <dc:creator>Asaya;DOSOTRAVEL JAPAN</dc:creator>
  <cp:keywords/>
  <dc:description/>
  <cp:lastModifiedBy>Thanat Tam Kongchasingha</cp:lastModifiedBy>
  <cp:revision>2</cp:revision>
  <cp:lastPrinted>2025-10-07T04:30:00Z</cp:lastPrinted>
  <dcterms:created xsi:type="dcterms:W3CDTF">2026-06-12T05:38:00Z</dcterms:created>
  <dcterms:modified xsi:type="dcterms:W3CDTF">2026-06-12T05:38:00Z</dcterms:modified>
  <cp:contentStatus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TC026866159991</vt:lpwstr>
  </property>
</Properties>
</file>