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86AB" w14:textId="6C237CF7" w:rsidR="00237664" w:rsidRDefault="0066576C" w:rsidP="0033634F">
      <w:pPr>
        <w:spacing w:after="0"/>
        <w:rPr>
          <w:rFonts w:ascii="TH Sarabun New" w:hAnsi="TH Sarabun New" w:cs="TH Sarabun New"/>
        </w:rPr>
      </w:pPr>
      <w:bookmarkStart w:id="0" w:name="OLE_LINK54"/>
      <w:bookmarkStart w:id="1" w:name="OLE_LINK55"/>
      <w:r>
        <w:rPr>
          <w:rFonts w:ascii="TH Sarabun New" w:hAnsi="TH Sarabun New" w:cs="TH Sarabun New"/>
          <w:noProof/>
        </w:rPr>
        <w:drawing>
          <wp:inline distT="0" distB="0" distL="0" distR="0" wp14:anchorId="5D78394F" wp14:editId="294F8EBC">
            <wp:extent cx="7038975" cy="7038975"/>
            <wp:effectExtent l="0" t="0" r="0" b="0"/>
            <wp:docPr id="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11886" w14:textId="18801B98" w:rsidR="008C3643" w:rsidRDefault="0066576C" w:rsidP="0033634F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683B6490" wp14:editId="6E6AF684">
            <wp:extent cx="7086600" cy="9134475"/>
            <wp:effectExtent l="0" t="0" r="0" b="0"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26"/>
        <w:gridCol w:w="2126"/>
        <w:gridCol w:w="1276"/>
        <w:gridCol w:w="1276"/>
      </w:tblGrid>
      <w:tr w:rsidR="008C3643" w14:paraId="5E6A3BF4" w14:textId="77777777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0216B4AF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3C1E558C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72C4A9A2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7DACB185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65233D51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3F42BF6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947468D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8C3643" w14:paraId="43B7F532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2C8AEA57" w14:textId="77777777" w:rsidR="008C364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t>2</w:t>
            </w:r>
            <w:r w:rsidR="000D43F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2-29</w:t>
            </w:r>
            <w:r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t xml:space="preserve"> ต.ค. 256</w:t>
            </w:r>
            <w:r w:rsidR="000D43F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9</w:t>
            </w:r>
          </w:p>
          <w:p w14:paraId="684CD841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(ไซต์กรุ๊ปปกติ 20 ท่าน)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67112ED8" w14:textId="77777777" w:rsidR="008C3643" w:rsidRPr="002A3453" w:rsidRDefault="0058718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  <w:t>9</w:t>
            </w:r>
            <w:r w:rsidR="00E572C1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  <w:t>9</w:t>
            </w:r>
            <w:r w:rsidR="008C3643" w:rsidRPr="002A3453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193F10A1" w14:textId="77777777" w:rsidR="008C3643" w:rsidRPr="002A3453" w:rsidRDefault="0058718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9</w:t>
            </w:r>
            <w:r w:rsidR="00E572C1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9</w:t>
            </w:r>
            <w:r w:rsidR="008C3643"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236DA324" w14:textId="77777777" w:rsidR="008C3643" w:rsidRPr="002A3453" w:rsidRDefault="00E572C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89</w:t>
            </w:r>
            <w:r w:rsidR="008C3643"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40186DD3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E572C1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4</w:t>
            </w:r>
            <w:r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043A1804" w14:textId="77777777" w:rsidR="008C3643" w:rsidRPr="002A3453" w:rsidRDefault="00E572C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67</w:t>
            </w:r>
            <w:r w:rsidR="008C3643" w:rsidRPr="002A3453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8C3643" w14:paraId="50F48D54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03464B4C" w14:textId="77777777" w:rsidR="008C3643" w:rsidRPr="00A524FE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3AC344B4" w14:textId="77777777" w:rsidR="008C3643" w:rsidRPr="002A3453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(ใช้รถตู้)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702F79AB" w14:textId="77777777" w:rsidR="008C3643" w:rsidRPr="00A524FE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ราคาเริ่มต้น</w:t>
            </w:r>
          </w:p>
          <w:p w14:paraId="685B8284" w14:textId="77777777" w:rsidR="008C3643" w:rsidRPr="00A524FE" w:rsidRDefault="00E572C1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11</w:t>
            </w:r>
            <w:r w:rsidR="00651752"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9,900.-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19AAE34A" w14:textId="77777777" w:rsidR="008C3643" w:rsidRPr="00A524FE" w:rsidRDefault="00E572C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119</w:t>
            </w:r>
            <w:r w:rsidR="00651752"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4BDE3F7C" w14:textId="77777777" w:rsidR="008C3643" w:rsidRPr="00A524FE" w:rsidRDefault="00E572C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109</w:t>
            </w:r>
            <w:r w:rsidR="00651752"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28365B54" w14:textId="77777777" w:rsidR="008C3643" w:rsidRPr="00651752" w:rsidRDefault="00651752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651752"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  <w:t>1</w:t>
            </w:r>
            <w:r w:rsidR="00E572C1"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4</w:t>
            </w:r>
            <w:r w:rsidRPr="00651752"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485A72D7" w14:textId="77777777" w:rsidR="008C3643" w:rsidRPr="00A524FE" w:rsidRDefault="00651752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  <w:t>-</w:t>
            </w:r>
          </w:p>
        </w:tc>
      </w:tr>
      <w:tr w:rsidR="008C3643" w14:paraId="08A97E85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50DEA695" w14:textId="77777777" w:rsidR="008C3643" w:rsidRPr="00A524FE" w:rsidRDefault="008C3643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**หมายเหตุ ราคานี้เป็นราคารวมภาษีน้ำมัน ณ วันที่..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6967665E" w14:textId="77777777" w:rsidR="00050876" w:rsidRDefault="00050876" w:rsidP="0033634F">
      <w:pPr>
        <w:spacing w:after="0"/>
        <w:rPr>
          <w:rFonts w:ascii="TH Sarabun New" w:hAnsi="TH Sarabun New" w:cs="TH Sarabun New"/>
        </w:rPr>
      </w:pPr>
    </w:p>
    <w:p w14:paraId="3ECF0AE0" w14:textId="77777777" w:rsidR="009F2CC8" w:rsidRPr="001405EB" w:rsidRDefault="009F2CC8">
      <w:pPr>
        <w:spacing w:after="0"/>
        <w:rPr>
          <w:rFonts w:ascii="TH Sarabun New" w:hAnsi="TH Sarabun New" w:cs="TH Sarabun New"/>
          <w:vanish/>
          <w:sz w:val="36"/>
          <w:szCs w:val="36"/>
        </w:rPr>
      </w:pPr>
    </w:p>
    <w:tbl>
      <w:tblPr>
        <w:tblpPr w:leftFromText="180" w:rightFromText="180" w:vertAnchor="text" w:horzAnchor="margin" w:tblpX="108" w:tblpY="323"/>
        <w:tblW w:w="11070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53"/>
        <w:gridCol w:w="630"/>
        <w:gridCol w:w="588"/>
        <w:gridCol w:w="567"/>
        <w:gridCol w:w="3165"/>
      </w:tblGrid>
      <w:tr w:rsidR="00D02602" w:rsidRPr="001405EB" w14:paraId="535444EF" w14:textId="77777777" w:rsidTr="001405EB">
        <w:trPr>
          <w:trHeight w:val="397"/>
        </w:trPr>
        <w:tc>
          <w:tcPr>
            <w:tcW w:w="5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hideMark/>
          </w:tcPr>
          <w:p w14:paraId="27E10E57" w14:textId="77777777" w:rsidR="00D02602" w:rsidRPr="001405EB" w:rsidRDefault="00906896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FFFFFF"/>
                <w:sz w:val="36"/>
                <w:szCs w:val="36"/>
              </w:rPr>
            </w:pPr>
            <w:r w:rsidRPr="001405EB">
              <w:rPr>
                <w:rFonts w:ascii="TH Sarabun New" w:hAnsi="TH Sarabun New" w:cs="TH Sarabun New"/>
                <w:b/>
                <w:bCs/>
                <w:i/>
                <w:iCs/>
                <w:color w:val="FFFFFF"/>
                <w:sz w:val="36"/>
                <w:szCs w:val="36"/>
                <w:cs/>
              </w:rPr>
              <w:t>วัน</w:t>
            </w:r>
          </w:p>
        </w:tc>
        <w:tc>
          <w:tcPr>
            <w:tcW w:w="5553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hideMark/>
          </w:tcPr>
          <w:p w14:paraId="7FEFE6B5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โปรแกรมการเดินทาง</w:t>
            </w:r>
          </w:p>
        </w:tc>
        <w:tc>
          <w:tcPr>
            <w:tcW w:w="63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hideMark/>
          </w:tcPr>
          <w:p w14:paraId="3172BC6B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เช้า</w:t>
            </w:r>
          </w:p>
        </w:tc>
        <w:tc>
          <w:tcPr>
            <w:tcW w:w="588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hideMark/>
          </w:tcPr>
          <w:p w14:paraId="19B328B8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บ่าย</w:t>
            </w:r>
          </w:p>
        </w:tc>
        <w:tc>
          <w:tcPr>
            <w:tcW w:w="567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hideMark/>
          </w:tcPr>
          <w:p w14:paraId="092DD824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ค่ำ</w:t>
            </w:r>
          </w:p>
        </w:tc>
        <w:tc>
          <w:tcPr>
            <w:tcW w:w="3165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hideMark/>
          </w:tcPr>
          <w:p w14:paraId="3EC98085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FFFFFF"/>
                <w:sz w:val="40"/>
                <w:szCs w:val="40"/>
                <w:cs/>
              </w:rPr>
              <w:t>โรงแรม</w:t>
            </w:r>
          </w:p>
        </w:tc>
      </w:tr>
      <w:tr w:rsidR="00D02602" w:rsidRPr="001405EB" w14:paraId="127C6526" w14:textId="77777777" w:rsidTr="001405EB">
        <w:trPr>
          <w:trHeight w:val="397"/>
        </w:trPr>
        <w:tc>
          <w:tcPr>
            <w:tcW w:w="567" w:type="dxa"/>
            <w:shd w:val="clear" w:color="auto" w:fill="FBE4D5"/>
            <w:vAlign w:val="center"/>
            <w:hideMark/>
          </w:tcPr>
          <w:p w14:paraId="62E55DC3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i/>
                <w:i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  <w:cs/>
              </w:rPr>
              <w:t>1</w:t>
            </w:r>
          </w:p>
        </w:tc>
        <w:tc>
          <w:tcPr>
            <w:tcW w:w="5553" w:type="dxa"/>
            <w:shd w:val="clear" w:color="auto" w:fill="FBE4D5"/>
            <w:vAlign w:val="center"/>
            <w:hideMark/>
          </w:tcPr>
          <w:p w14:paraId="144AF2FC" w14:textId="77777777" w:rsidR="00D02602" w:rsidRPr="0041236D" w:rsidRDefault="00D02602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กรุงเทพฯ-สนามบินสุวรรณภูมิ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1A586BAA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  <w:cs/>
              </w:rPr>
            </w:pPr>
          </w:p>
        </w:tc>
        <w:tc>
          <w:tcPr>
            <w:tcW w:w="588" w:type="dxa"/>
            <w:shd w:val="clear" w:color="auto" w:fill="FBE4D5"/>
            <w:vAlign w:val="center"/>
            <w:hideMark/>
          </w:tcPr>
          <w:p w14:paraId="4D27227D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</w:rPr>
            </w:pPr>
          </w:p>
        </w:tc>
        <w:tc>
          <w:tcPr>
            <w:tcW w:w="567" w:type="dxa"/>
            <w:shd w:val="clear" w:color="auto" w:fill="FBE4D5"/>
            <w:vAlign w:val="center"/>
            <w:hideMark/>
          </w:tcPr>
          <w:p w14:paraId="7162E50E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</w:rPr>
            </w:pPr>
          </w:p>
        </w:tc>
        <w:tc>
          <w:tcPr>
            <w:tcW w:w="3165" w:type="dxa"/>
            <w:shd w:val="clear" w:color="auto" w:fill="FBE4D5"/>
            <w:vAlign w:val="center"/>
            <w:hideMark/>
          </w:tcPr>
          <w:p w14:paraId="79FA4D82" w14:textId="77777777" w:rsidR="00D02602" w:rsidRPr="001405EB" w:rsidRDefault="00D0260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i/>
                <w:iCs/>
                <w:color w:val="auto"/>
                <w:sz w:val="36"/>
                <w:szCs w:val="36"/>
              </w:rPr>
            </w:pPr>
          </w:p>
        </w:tc>
      </w:tr>
      <w:tr w:rsidR="00910F7B" w:rsidRPr="001405EB" w14:paraId="3DD35BD8" w14:textId="77777777" w:rsidTr="001405EB">
        <w:trPr>
          <w:trHeight w:val="397"/>
        </w:trPr>
        <w:tc>
          <w:tcPr>
            <w:tcW w:w="567" w:type="dxa"/>
            <w:vAlign w:val="center"/>
          </w:tcPr>
          <w:p w14:paraId="49410C17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  <w:cs/>
              </w:rPr>
              <w:t>2</w:t>
            </w:r>
          </w:p>
        </w:tc>
        <w:tc>
          <w:tcPr>
            <w:tcW w:w="5553" w:type="dxa"/>
            <w:vAlign w:val="center"/>
          </w:tcPr>
          <w:p w14:paraId="5F79AB6A" w14:textId="77777777" w:rsidR="00AF14E1" w:rsidRDefault="00910F7B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สนามบิน</w:t>
            </w:r>
            <w:r w:rsidR="00A71BB3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ฮาเนดะ</w:t>
            </w: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(โ</w:t>
            </w:r>
            <w:r w:rsidR="00A71BB3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ตเกียว</w:t>
            </w: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)</w:t>
            </w:r>
            <w:r w:rsidR="00E91A78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-สนาม</w:t>
            </w:r>
            <w:r w:rsidR="00C22E57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บิน</w:t>
            </w:r>
            <w:r w:rsidR="00E91A78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อาโอโมริ</w:t>
            </w:r>
            <w:r w:rsidR="00A71BB3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-</w:t>
            </w:r>
          </w:p>
          <w:p w14:paraId="59B1F246" w14:textId="77777777" w:rsidR="00910F7B" w:rsidRPr="0041236D" w:rsidRDefault="00A71BB3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</w:pPr>
            <w:r w:rsidRPr="001F6895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นั่งกระเช้าฮักโกดะ</w:t>
            </w: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-</w:t>
            </w:r>
            <w:r w:rsidR="00E91A78" w:rsidRPr="0041236D">
              <w:rPr>
                <w:rFonts w:ascii="TH Sarabun New" w:hAnsi="TH Sarabun New" w:cs="TH Sarabun New"/>
                <w:sz w:val="40"/>
                <w:szCs w:val="40"/>
                <w:cs/>
              </w:rPr>
              <w:t>แช่น้ำแร่</w:t>
            </w:r>
          </w:p>
        </w:tc>
        <w:tc>
          <w:tcPr>
            <w:tcW w:w="630" w:type="dxa"/>
            <w:vAlign w:val="center"/>
          </w:tcPr>
          <w:p w14:paraId="1AA84F6F" w14:textId="0F0DB94A" w:rsidR="00910F7B" w:rsidRPr="001405EB" w:rsidRDefault="0066576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noProof/>
                <w:color w:val="auto"/>
                <w:sz w:val="36"/>
                <w:szCs w:val="36"/>
              </w:rPr>
              <w:drawing>
                <wp:inline distT="0" distB="0" distL="0" distR="0" wp14:anchorId="1DC049C5" wp14:editId="1FEAD583">
                  <wp:extent cx="171450" cy="171450"/>
                  <wp:effectExtent l="0" t="0" r="0" b="0"/>
                  <wp:docPr id="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" w:type="dxa"/>
            <w:vAlign w:val="center"/>
          </w:tcPr>
          <w:p w14:paraId="45FC0D4C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7196EA62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65" w:type="dxa"/>
            <w:vAlign w:val="center"/>
          </w:tcPr>
          <w:p w14:paraId="45AAA045" w14:textId="1257C6C7" w:rsidR="00910F7B" w:rsidRPr="003A7EB7" w:rsidRDefault="00DD31D5" w:rsidP="003A7EB7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1405EB">
              <w:rPr>
                <w:rFonts w:ascii="TH Sarabun New" w:hAnsi="TH Sarabun New" w:cs="TH Sarabun New"/>
                <w:sz w:val="36"/>
                <w:szCs w:val="36"/>
              </w:rPr>
              <w:t>HOSHINO RESORT AOMORIYA</w:t>
            </w:r>
            <w:r w:rsidR="00A71BB3" w:rsidRPr="001405EB">
              <w:rPr>
                <w:rFonts w:ascii="TH Sarabun New" w:hAnsi="TH Sarabun New" w:cs="TH Sarabun New"/>
                <w:sz w:val="36"/>
                <w:szCs w:val="36"/>
              </w:rPr>
              <w:t xml:space="preserve"> HOTEL</w:t>
            </w:r>
            <w:r w:rsidR="0066576C" w:rsidRPr="001405EB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74DABB1E" wp14:editId="2479A751">
                  <wp:extent cx="190500" cy="171450"/>
                  <wp:effectExtent l="0" t="0" r="0" b="0"/>
                  <wp:docPr id="4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F7B" w:rsidRPr="001405EB" w14:paraId="14BDF386" w14:textId="77777777" w:rsidTr="001405EB">
        <w:trPr>
          <w:trHeight w:val="397"/>
        </w:trPr>
        <w:tc>
          <w:tcPr>
            <w:tcW w:w="567" w:type="dxa"/>
            <w:shd w:val="clear" w:color="auto" w:fill="FBE4D5"/>
            <w:vAlign w:val="center"/>
            <w:hideMark/>
          </w:tcPr>
          <w:p w14:paraId="70775312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3</w:t>
            </w:r>
          </w:p>
        </w:tc>
        <w:tc>
          <w:tcPr>
            <w:tcW w:w="5553" w:type="dxa"/>
            <w:shd w:val="clear" w:color="auto" w:fill="FBE4D5"/>
            <w:vAlign w:val="center"/>
            <w:hideMark/>
          </w:tcPr>
          <w:p w14:paraId="2CBABF12" w14:textId="77777777" w:rsidR="00910F7B" w:rsidRPr="0041236D" w:rsidRDefault="00A71BB3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1F6895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เดินเล่นชมลำธารโออิราเสะ</w:t>
            </w: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-</w:t>
            </w:r>
            <w:r w:rsidR="000D43FA" w:rsidRPr="001F6895">
              <w:rPr>
                <w:rFonts w:ascii="TH Sarabun New" w:hAnsi="TH Sarabun New" w:cs="TH Sarabun New" w:hint="cs"/>
                <w:b/>
                <w:bCs/>
                <w:color w:val="002060"/>
                <w:sz w:val="40"/>
                <w:szCs w:val="40"/>
                <w:cs/>
              </w:rPr>
              <w:t>กิจกรรมเก็บแอปเปิ้ล</w:t>
            </w:r>
            <w:r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-นั่งรถชมที่ราบสูงฮะชิมันไต</w:t>
            </w:r>
            <w:r w:rsidR="00910F7B" w:rsidRPr="0041236D">
              <w:rPr>
                <w:rFonts w:ascii="TH Sarabun New" w:hAnsi="TH Sarabun New" w:cs="TH Sarabun New"/>
                <w:sz w:val="40"/>
                <w:szCs w:val="40"/>
                <w:cs/>
              </w:rPr>
              <w:t>-แช่น้ำแร่</w:t>
            </w:r>
          </w:p>
          <w:p w14:paraId="1340CDD0" w14:textId="77777777" w:rsidR="00910F7B" w:rsidRPr="0041236D" w:rsidRDefault="00910F7B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382467D9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588" w:type="dxa"/>
            <w:shd w:val="clear" w:color="auto" w:fill="FBE4D5"/>
            <w:vAlign w:val="center"/>
            <w:hideMark/>
          </w:tcPr>
          <w:p w14:paraId="67B0CE04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567" w:type="dxa"/>
            <w:shd w:val="clear" w:color="auto" w:fill="FBE4D5"/>
            <w:vAlign w:val="center"/>
            <w:hideMark/>
          </w:tcPr>
          <w:p w14:paraId="04DC55A9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65" w:type="dxa"/>
            <w:shd w:val="clear" w:color="auto" w:fill="FBE4D5"/>
            <w:vAlign w:val="center"/>
            <w:hideMark/>
          </w:tcPr>
          <w:p w14:paraId="13CEDE95" w14:textId="77777777" w:rsidR="001F6895" w:rsidRDefault="00587188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</w:rPr>
              <w:t>TAZAWAKO LAKE RESORT</w:t>
            </w:r>
          </w:p>
          <w:p w14:paraId="023DB7B9" w14:textId="24661EA4" w:rsidR="00910F7B" w:rsidRPr="001405EB" w:rsidRDefault="0066576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 w:rsidRPr="001405EB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064962B7" wp14:editId="788F1731">
                  <wp:extent cx="190500" cy="171450"/>
                  <wp:effectExtent l="0" t="0" r="0" b="0"/>
                  <wp:docPr id="5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F7B" w:rsidRPr="001405EB" w14:paraId="1876DD42" w14:textId="77777777" w:rsidTr="001405EB">
        <w:trPr>
          <w:trHeight w:val="397"/>
        </w:trPr>
        <w:tc>
          <w:tcPr>
            <w:tcW w:w="567" w:type="dxa"/>
            <w:vAlign w:val="center"/>
            <w:hideMark/>
          </w:tcPr>
          <w:p w14:paraId="563421D0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4</w:t>
            </w:r>
          </w:p>
        </w:tc>
        <w:tc>
          <w:tcPr>
            <w:tcW w:w="5553" w:type="dxa"/>
            <w:vAlign w:val="center"/>
            <w:hideMark/>
          </w:tcPr>
          <w:p w14:paraId="29021A01" w14:textId="77777777" w:rsidR="00910F7B" w:rsidRPr="0041236D" w:rsidRDefault="00895A56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</w:pPr>
            <w:r w:rsidRPr="00895A56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ยามากะตะ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-</w:t>
            </w:r>
            <w:r w:rsidRPr="00CE38AA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หุบเขาดาคิกาเอริ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-</w:t>
            </w:r>
            <w:r w:rsidRPr="00CE38AA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หุบเขาโอยาสุเคียว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-</w:t>
            </w:r>
            <w:r w:rsidRPr="00895A56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 xml:space="preserve"> </w:t>
            </w:r>
            <w:r w:rsidR="008A6C7A">
              <w:rPr>
                <w:rFonts w:ascii="TH Sarabun New" w:hAnsi="TH Sarabun New" w:cs="TH Sarabun New"/>
                <w:color w:val="auto"/>
                <w:sz w:val="40"/>
                <w:szCs w:val="40"/>
              </w:rPr>
              <w:t>-</w:t>
            </w:r>
            <w:r w:rsidR="008A6C7A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กินซังออนเซน-</w:t>
            </w:r>
            <w:r w:rsidRPr="00895A56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 xml:space="preserve">แช่น้ำแร่  </w:t>
            </w:r>
          </w:p>
        </w:tc>
        <w:tc>
          <w:tcPr>
            <w:tcW w:w="630" w:type="dxa"/>
            <w:vAlign w:val="center"/>
            <w:hideMark/>
          </w:tcPr>
          <w:p w14:paraId="50AC725A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588" w:type="dxa"/>
            <w:vAlign w:val="center"/>
            <w:hideMark/>
          </w:tcPr>
          <w:p w14:paraId="02ABC64F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  <w:hideMark/>
          </w:tcPr>
          <w:p w14:paraId="12E36F7D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65" w:type="dxa"/>
            <w:vAlign w:val="center"/>
            <w:hideMark/>
          </w:tcPr>
          <w:p w14:paraId="3A38B706" w14:textId="77777777" w:rsidR="001F6895" w:rsidRDefault="00587188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sz w:val="36"/>
                <w:szCs w:val="36"/>
              </w:rPr>
              <w:t>SHOHAKUTEI AZUMASO</w:t>
            </w:r>
          </w:p>
          <w:p w14:paraId="2CD23CE5" w14:textId="677EC322" w:rsidR="00910F7B" w:rsidRPr="001405EB" w:rsidRDefault="0066576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1405EB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485CC0D9" wp14:editId="65E40B37">
                  <wp:extent cx="190500" cy="171450"/>
                  <wp:effectExtent l="0" t="0" r="0" b="0"/>
                  <wp:docPr id="6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F7B" w:rsidRPr="001405EB" w14:paraId="4E3E1600" w14:textId="77777777" w:rsidTr="001405EB">
        <w:trPr>
          <w:trHeight w:val="397"/>
        </w:trPr>
        <w:tc>
          <w:tcPr>
            <w:tcW w:w="567" w:type="dxa"/>
            <w:shd w:val="clear" w:color="auto" w:fill="FBE4D5"/>
            <w:vAlign w:val="center"/>
            <w:hideMark/>
          </w:tcPr>
          <w:p w14:paraId="2312EC11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5</w:t>
            </w:r>
          </w:p>
        </w:tc>
        <w:tc>
          <w:tcPr>
            <w:tcW w:w="5553" w:type="dxa"/>
            <w:shd w:val="clear" w:color="auto" w:fill="FBE4D5"/>
            <w:vAlign w:val="center"/>
            <w:hideMark/>
          </w:tcPr>
          <w:p w14:paraId="27F71FC5" w14:textId="77777777" w:rsidR="00910F7B" w:rsidRPr="0041236D" w:rsidRDefault="000D43FA" w:rsidP="001405EB">
            <w:pPr>
              <w:spacing w:after="0" w:line="500" w:lineRule="exact"/>
              <w:ind w:right="-11"/>
              <w:rPr>
                <w:rFonts w:ascii="TH Sarabun New" w:hAnsi="TH Sarabun New" w:cs="TH Sarabun New"/>
                <w:sz w:val="40"/>
                <w:szCs w:val="40"/>
                <w:cs/>
              </w:rPr>
            </w:pPr>
            <w:r w:rsidRPr="00CE38AA">
              <w:rPr>
                <w:rFonts w:ascii="TH Sarabun New" w:hAnsi="TH Sarabun New" w:cs="TH Sarabun New" w:hint="cs"/>
                <w:b/>
                <w:bCs/>
                <w:color w:val="002060"/>
                <w:sz w:val="40"/>
                <w:szCs w:val="40"/>
                <w:cs/>
              </w:rPr>
              <w:t>วัดยามาเดระ</w:t>
            </w:r>
            <w:r>
              <w:rPr>
                <w:rFonts w:ascii="TH Sarabun New" w:hAnsi="TH Sarabun New" w:cs="TH Sarabun New" w:hint="cs"/>
                <w:sz w:val="40"/>
                <w:szCs w:val="40"/>
                <w:cs/>
              </w:rPr>
              <w:t>-</w:t>
            </w:r>
            <w:r w:rsidR="0079344F" w:rsidRPr="0041236D">
              <w:rPr>
                <w:rFonts w:ascii="TH Sarabun New" w:hAnsi="TH Sarabun New" w:cs="TH Sarabun New"/>
                <w:sz w:val="40"/>
                <w:szCs w:val="40"/>
                <w:cs/>
              </w:rPr>
              <w:t>โอคามะ-</w:t>
            </w:r>
            <w:r w:rsidR="0079344F" w:rsidRPr="00CE38AA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ปากปล่องภ</w:t>
            </w:r>
            <w:r w:rsidR="00B67545">
              <w:rPr>
                <w:rFonts w:ascii="TH Sarabun New" w:hAnsi="TH Sarabun New" w:cs="TH Sarabun New" w:hint="cs"/>
                <w:b/>
                <w:bCs/>
                <w:color w:val="002060"/>
                <w:sz w:val="40"/>
                <w:szCs w:val="40"/>
                <w:cs/>
              </w:rPr>
              <w:t>ู</w:t>
            </w:r>
            <w:r w:rsidR="0079344F" w:rsidRPr="00CE38AA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เขาไฟซาโอะ</w:t>
            </w:r>
            <w:r w:rsidR="003C45C5">
              <w:rPr>
                <w:rFonts w:ascii="TH Sarabun New" w:hAnsi="TH Sarabun New" w:cs="TH Sarabun New"/>
                <w:sz w:val="40"/>
                <w:szCs w:val="40"/>
              </w:rPr>
              <w:t>-</w:t>
            </w:r>
            <w:r w:rsidR="001F6895">
              <w:rPr>
                <w:rFonts w:ascii="TH Sarabun New" w:hAnsi="TH Sarabun New" w:cs="TH Sarabun New" w:hint="cs"/>
                <w:sz w:val="40"/>
                <w:szCs w:val="40"/>
                <w:cs/>
              </w:rPr>
              <w:t>ฟาร์มสุนัขจิ้งจอก</w:t>
            </w:r>
            <w:r w:rsidR="005E05E9">
              <w:rPr>
                <w:rFonts w:ascii="TH Sarabun New" w:hAnsi="TH Sarabun New" w:cs="TH Sarabun New"/>
                <w:sz w:val="40"/>
                <w:szCs w:val="40"/>
              </w:rPr>
              <w:t>-</w:t>
            </w:r>
            <w:r w:rsidR="0079344F" w:rsidRPr="0041236D">
              <w:rPr>
                <w:rFonts w:ascii="TH Sarabun New" w:hAnsi="TH Sarabun New" w:cs="TH Sarabun New"/>
                <w:sz w:val="40"/>
                <w:szCs w:val="40"/>
                <w:cs/>
              </w:rPr>
              <w:t>แช่น้ำแร่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4E8A8901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588" w:type="dxa"/>
            <w:shd w:val="clear" w:color="auto" w:fill="FBE4D5"/>
            <w:vAlign w:val="center"/>
            <w:hideMark/>
          </w:tcPr>
          <w:p w14:paraId="33B6CD4C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567" w:type="dxa"/>
            <w:shd w:val="clear" w:color="auto" w:fill="FBE4D5"/>
            <w:vAlign w:val="center"/>
            <w:hideMark/>
          </w:tcPr>
          <w:p w14:paraId="06EE9F99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65" w:type="dxa"/>
            <w:shd w:val="clear" w:color="auto" w:fill="FBE4D5"/>
            <w:vAlign w:val="center"/>
            <w:hideMark/>
          </w:tcPr>
          <w:p w14:paraId="0B6D72E6" w14:textId="3FE6DE14" w:rsidR="00910F7B" w:rsidRDefault="00223256" w:rsidP="001405EB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</w:rPr>
              <w:t>SHIO NO YU ONSEN RENGETSU</w:t>
            </w:r>
            <w:r w:rsidR="001F6895"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r w:rsidR="0066576C" w:rsidRPr="001405EB">
              <w:rPr>
                <w:rFonts w:ascii="TH Sarabun New" w:eastAsia="Arial Unicode MS" w:hAnsi="TH Sarabun New" w:cs="TH Sarabun New"/>
                <w:noProof/>
                <w:color w:val="FF0000"/>
                <w:sz w:val="36"/>
                <w:szCs w:val="36"/>
              </w:rPr>
              <w:drawing>
                <wp:inline distT="0" distB="0" distL="0" distR="0" wp14:anchorId="295F31C8" wp14:editId="139F6B4C">
                  <wp:extent cx="190500" cy="171450"/>
                  <wp:effectExtent l="0" t="0" r="0" b="0"/>
                  <wp:docPr id="7" name="Picture 99556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556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DD8B85" w14:textId="77777777" w:rsidR="00651752" w:rsidRPr="00651752" w:rsidRDefault="00651752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651752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28"/>
                <w:szCs w:val="28"/>
                <w:highlight w:val="yellow"/>
              </w:rPr>
              <w:t>*</w:t>
            </w:r>
            <w:r w:rsidRPr="00651752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28"/>
                <w:szCs w:val="28"/>
                <w:highlight w:val="yellow"/>
                <w:cs/>
              </w:rPr>
              <w:t>พิเศษออนเซนส่วนตัวในห้องพัก</w:t>
            </w:r>
            <w:r w:rsidRPr="00651752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28"/>
                <w:szCs w:val="28"/>
                <w:highlight w:val="yellow"/>
              </w:rPr>
              <w:t>*</w:t>
            </w:r>
          </w:p>
        </w:tc>
      </w:tr>
      <w:tr w:rsidR="00910F7B" w:rsidRPr="001405EB" w14:paraId="65814C4D" w14:textId="77777777" w:rsidTr="001405EB">
        <w:trPr>
          <w:trHeight w:val="397"/>
        </w:trPr>
        <w:tc>
          <w:tcPr>
            <w:tcW w:w="567" w:type="dxa"/>
            <w:vAlign w:val="center"/>
            <w:hideMark/>
          </w:tcPr>
          <w:p w14:paraId="3EDEF00B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6</w:t>
            </w:r>
          </w:p>
        </w:tc>
        <w:tc>
          <w:tcPr>
            <w:tcW w:w="5553" w:type="dxa"/>
            <w:vAlign w:val="center"/>
            <w:hideMark/>
          </w:tcPr>
          <w:p w14:paraId="09ABA679" w14:textId="77777777" w:rsidR="00320125" w:rsidRPr="001F6895" w:rsidRDefault="00CE38AA" w:rsidP="001405EB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CE38AA">
              <w:rPr>
                <w:rFonts w:ascii="TH Sarabun New" w:hAnsi="TH Sarabun New" w:cs="TH Sarabun New"/>
                <w:b/>
                <w:bCs/>
                <w:color w:val="002060"/>
                <w:sz w:val="40"/>
                <w:szCs w:val="40"/>
                <w:cs/>
              </w:rPr>
              <w:t>ป่าไผ่วาคายามะ วาคาตาเกะ โนะ โมริ</w:t>
            </w:r>
            <w:r w:rsidRPr="00CE38AA"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  <w:t xml:space="preserve"> </w:t>
            </w:r>
            <w:r w:rsidR="001F6895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-</w:t>
            </w:r>
            <w:r w:rsidR="00A0799A" w:rsidRPr="00A0799A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ซาโนะพรีเมี่ยมเอ้าท์เล็ต-โตเกียว</w:t>
            </w:r>
            <w:r w:rsidR="001F6895" w:rsidRPr="001F6895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highlight w:val="yellow"/>
                <w:cs/>
              </w:rPr>
              <w:t>*</w:t>
            </w:r>
            <w:r w:rsidR="00320125" w:rsidRPr="001F6895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highlight w:val="yellow"/>
                <w:cs/>
              </w:rPr>
              <w:t>ปิ้งย่างพรีเมียม</w:t>
            </w:r>
            <w:r w:rsidR="00320125" w:rsidRPr="001F6895"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highlight w:val="yellow"/>
              </w:rPr>
              <w:t>ROKKASEN</w:t>
            </w:r>
            <w:r w:rsidR="001F6895" w:rsidRPr="001F6895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highlight w:val="yellow"/>
                <w:cs/>
              </w:rPr>
              <w:t>*</w:t>
            </w:r>
          </w:p>
        </w:tc>
        <w:tc>
          <w:tcPr>
            <w:tcW w:w="630" w:type="dxa"/>
            <w:vAlign w:val="center"/>
            <w:hideMark/>
          </w:tcPr>
          <w:p w14:paraId="191E2695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588" w:type="dxa"/>
            <w:vAlign w:val="center"/>
            <w:hideMark/>
          </w:tcPr>
          <w:p w14:paraId="34BAE591" w14:textId="77777777" w:rsidR="00910F7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  <w:hideMark/>
          </w:tcPr>
          <w:p w14:paraId="0105B170" w14:textId="77777777" w:rsidR="00910F7B" w:rsidRPr="001405EB" w:rsidRDefault="000D43F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D</w:t>
            </w:r>
          </w:p>
        </w:tc>
        <w:tc>
          <w:tcPr>
            <w:tcW w:w="3165" w:type="dxa"/>
            <w:vAlign w:val="center"/>
          </w:tcPr>
          <w:p w14:paraId="5274CD49" w14:textId="77777777" w:rsidR="001F6895" w:rsidRDefault="008A6C7A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</w:rPr>
              <w:t>LA VISTA TOKYO BAY</w:t>
            </w:r>
          </w:p>
          <w:p w14:paraId="65F43AD1" w14:textId="77777777" w:rsidR="00910F7B" w:rsidRPr="001405EB" w:rsidRDefault="00271E39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271E39">
              <w:rPr>
                <w:rFonts w:ascii="Segoe UI Symbol" w:hAnsi="Segoe UI Symbol" w:cs="Segoe UI Symbol" w:hint="cs"/>
                <w:sz w:val="36"/>
                <w:szCs w:val="36"/>
                <w:cs/>
              </w:rPr>
              <w:t>★★★★</w:t>
            </w:r>
          </w:p>
        </w:tc>
      </w:tr>
      <w:tr w:rsidR="00910F7B" w:rsidRPr="001405EB" w14:paraId="3E1925B7" w14:textId="77777777" w:rsidTr="001405EB">
        <w:trPr>
          <w:trHeight w:val="397"/>
        </w:trPr>
        <w:tc>
          <w:tcPr>
            <w:tcW w:w="567" w:type="dxa"/>
            <w:shd w:val="clear" w:color="auto" w:fill="FBE4D5"/>
            <w:vAlign w:val="center"/>
          </w:tcPr>
          <w:p w14:paraId="2C5900CA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lastRenderedPageBreak/>
              <w:t>7</w:t>
            </w:r>
          </w:p>
        </w:tc>
        <w:tc>
          <w:tcPr>
            <w:tcW w:w="5553" w:type="dxa"/>
            <w:shd w:val="clear" w:color="auto" w:fill="FBE4D5"/>
            <w:vAlign w:val="center"/>
          </w:tcPr>
          <w:p w14:paraId="6D7FFE8D" w14:textId="77777777" w:rsidR="00910F7B" w:rsidRPr="0041236D" w:rsidRDefault="00271E39" w:rsidP="001405EB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ช้อปปิ้งชินจุกุ-ช้อปปิ้งชิบุย่า-ห้างไดเวอร์ซิตี้-สนามบินฮาเนดะ</w:t>
            </w:r>
          </w:p>
        </w:tc>
        <w:tc>
          <w:tcPr>
            <w:tcW w:w="630" w:type="dxa"/>
            <w:shd w:val="clear" w:color="auto" w:fill="FBE4D5"/>
            <w:vAlign w:val="center"/>
          </w:tcPr>
          <w:p w14:paraId="625557C3" w14:textId="77777777" w:rsidR="00910F7B" w:rsidRPr="001405EB" w:rsidRDefault="001F6895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588" w:type="dxa"/>
            <w:shd w:val="clear" w:color="auto" w:fill="FBE4D5"/>
            <w:vAlign w:val="center"/>
          </w:tcPr>
          <w:p w14:paraId="7F14CD72" w14:textId="77777777" w:rsidR="00910F7B" w:rsidRPr="001405EB" w:rsidRDefault="001405E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567" w:type="dxa"/>
            <w:shd w:val="clear" w:color="auto" w:fill="FBE4D5"/>
            <w:vAlign w:val="center"/>
          </w:tcPr>
          <w:p w14:paraId="5C1A870C" w14:textId="77777777" w:rsidR="00910F7B" w:rsidRPr="001405EB" w:rsidRDefault="001405E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3165" w:type="dxa"/>
            <w:shd w:val="clear" w:color="auto" w:fill="FBE4D5"/>
            <w:vAlign w:val="center"/>
          </w:tcPr>
          <w:p w14:paraId="00BBC249" w14:textId="77777777" w:rsidR="00910F7B" w:rsidRPr="001405EB" w:rsidRDefault="00910F7B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</w:p>
        </w:tc>
      </w:tr>
      <w:tr w:rsidR="000B64CC" w:rsidRPr="001405EB" w14:paraId="012DE418" w14:textId="77777777" w:rsidTr="001405EB">
        <w:trPr>
          <w:trHeight w:val="397"/>
        </w:trPr>
        <w:tc>
          <w:tcPr>
            <w:tcW w:w="567" w:type="dxa"/>
            <w:vAlign w:val="center"/>
          </w:tcPr>
          <w:p w14:paraId="65C8A3FD" w14:textId="77777777" w:rsidR="000B64CC" w:rsidRPr="001405EB" w:rsidRDefault="000B64C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1405E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8</w:t>
            </w:r>
          </w:p>
        </w:tc>
        <w:tc>
          <w:tcPr>
            <w:tcW w:w="5553" w:type="dxa"/>
            <w:vAlign w:val="center"/>
          </w:tcPr>
          <w:p w14:paraId="5D48034A" w14:textId="77777777" w:rsidR="000B64CC" w:rsidRPr="0041236D" w:rsidRDefault="00CE38AA" w:rsidP="001405EB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สนามบินฮาเนดะ-</w:t>
            </w:r>
            <w:r w:rsidR="00A40B2D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กรุง</w:t>
            </w:r>
            <w:r w:rsidR="001405EB" w:rsidRPr="0041236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</w:rPr>
              <w:t>เ</w:t>
            </w:r>
            <w:r w:rsidR="00A40B2D" w:rsidRPr="0041236D">
              <w:rPr>
                <w:rFonts w:ascii="TH Sarabun New" w:hAnsi="TH Sarabun New" w:cs="TH Sarabun New"/>
                <w:color w:val="auto"/>
                <w:sz w:val="40"/>
                <w:szCs w:val="40"/>
                <w:cs/>
              </w:rPr>
              <w:t>ทพ</w:t>
            </w:r>
          </w:p>
        </w:tc>
        <w:tc>
          <w:tcPr>
            <w:tcW w:w="630" w:type="dxa"/>
            <w:vAlign w:val="center"/>
          </w:tcPr>
          <w:p w14:paraId="2EB31AAE" w14:textId="01321ACD" w:rsidR="000B64CC" w:rsidRPr="001405EB" w:rsidRDefault="0066576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405EB">
              <w:rPr>
                <w:rFonts w:ascii="TH Sarabun New" w:hAnsi="TH Sarabun New" w:cs="TH Sarabun New"/>
                <w:b/>
                <w:bCs/>
                <w:noProof/>
                <w:color w:val="auto"/>
                <w:sz w:val="36"/>
                <w:szCs w:val="36"/>
              </w:rPr>
              <w:drawing>
                <wp:inline distT="0" distB="0" distL="0" distR="0" wp14:anchorId="44057D2E" wp14:editId="07632293">
                  <wp:extent cx="152400" cy="152400"/>
                  <wp:effectExtent l="0" t="0" r="0" b="0"/>
                  <wp:docPr id="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" w:type="dxa"/>
            <w:vAlign w:val="center"/>
          </w:tcPr>
          <w:p w14:paraId="28135529" w14:textId="77777777" w:rsidR="000B64CC" w:rsidRPr="001405EB" w:rsidRDefault="000B64C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</w:p>
        </w:tc>
        <w:tc>
          <w:tcPr>
            <w:tcW w:w="567" w:type="dxa"/>
            <w:vAlign w:val="center"/>
          </w:tcPr>
          <w:p w14:paraId="08B6D878" w14:textId="77777777" w:rsidR="000B64CC" w:rsidRPr="001405EB" w:rsidRDefault="000B64C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3165" w:type="dxa"/>
            <w:vAlign w:val="center"/>
          </w:tcPr>
          <w:p w14:paraId="699B2D83" w14:textId="77777777" w:rsidR="000B64CC" w:rsidRPr="001405EB" w:rsidRDefault="000B64CC" w:rsidP="001405EB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</w:p>
        </w:tc>
      </w:tr>
    </w:tbl>
    <w:p w14:paraId="5894169A" w14:textId="77777777" w:rsidR="000221AE" w:rsidRDefault="000221AE" w:rsidP="0033634F">
      <w:pPr>
        <w:spacing w:after="0"/>
        <w:rPr>
          <w:rFonts w:ascii="TH Sarabun New" w:hAnsi="TH Sarabun New" w:cs="TH Sarabun New" w:hint="cs"/>
          <w:cs/>
        </w:rPr>
      </w:pPr>
    </w:p>
    <w:p w14:paraId="44340064" w14:textId="77777777" w:rsidR="000B64CC" w:rsidRDefault="000B64CC" w:rsidP="0033634F">
      <w:pPr>
        <w:spacing w:after="0"/>
        <w:rPr>
          <w:rFonts w:ascii="TH Sarabun New" w:hAnsi="TH Sarabun New" w:cs="TH Sarabun New"/>
        </w:rPr>
      </w:pPr>
    </w:p>
    <w:p w14:paraId="19FFD798" w14:textId="77777777" w:rsidR="00582288" w:rsidRPr="0025327F" w:rsidRDefault="00582288" w:rsidP="0033634F">
      <w:pPr>
        <w:spacing w:after="0"/>
        <w:rPr>
          <w:rFonts w:ascii="TH Sarabun New" w:hAnsi="TH Sarabun New" w:cs="TH Sarabun New" w:hint="cs"/>
          <w:vanish/>
        </w:rPr>
      </w:pPr>
    </w:p>
    <w:bookmarkEnd w:id="0"/>
    <w:bookmarkEnd w:id="1"/>
    <w:p w14:paraId="06FE9ED7" w14:textId="77777777" w:rsidR="009F2CC8" w:rsidRPr="0025327F" w:rsidRDefault="009F2CC8">
      <w:pPr>
        <w:spacing w:after="0"/>
        <w:rPr>
          <w:rFonts w:ascii="TH Sarabun New" w:hAnsi="TH Sarabun New" w:cs="TH Sarabun New"/>
          <w:vanish/>
        </w:rPr>
      </w:pPr>
    </w:p>
    <w:p w14:paraId="71204F8E" w14:textId="77777777" w:rsidR="009F2CC8" w:rsidRPr="0025327F" w:rsidRDefault="009F2CC8">
      <w:pPr>
        <w:spacing w:after="0"/>
        <w:rPr>
          <w:rFonts w:ascii="TH Sarabun New" w:hAnsi="TH Sarabun New" w:cs="TH Sarabun New"/>
          <w:vanish/>
        </w:rPr>
      </w:pPr>
    </w:p>
    <w:p w14:paraId="7F98F64A" w14:textId="77777777" w:rsidR="0025327F" w:rsidRPr="0025327F" w:rsidRDefault="0025327F" w:rsidP="00B904DD">
      <w:pPr>
        <w:spacing w:after="0"/>
        <w:rPr>
          <w:rFonts w:ascii="TH Sarabun New" w:hAnsi="TH Sarabun New" w:cs="TH Sarabun New"/>
          <w:vanish/>
        </w:rPr>
      </w:pPr>
    </w:p>
    <w:p w14:paraId="2A2D70E4" w14:textId="77777777" w:rsidR="00011A7E" w:rsidRPr="0025327F" w:rsidRDefault="00011A7E" w:rsidP="00EE7C20">
      <w:pPr>
        <w:spacing w:after="0"/>
        <w:rPr>
          <w:rFonts w:ascii="TH Sarabun New" w:hAnsi="TH Sarabun New" w:cs="TH Sarabun New"/>
          <w:vanish/>
          <w:sz w:val="14"/>
          <w:szCs w:val="14"/>
        </w:rPr>
      </w:pPr>
    </w:p>
    <w:p w14:paraId="2C50A5FC" w14:textId="77777777" w:rsidR="009849E8" w:rsidRPr="0025327F" w:rsidRDefault="009849E8" w:rsidP="009849E8">
      <w:pPr>
        <w:spacing w:after="0"/>
        <w:rPr>
          <w:rFonts w:ascii="TH Sarabun New" w:hAnsi="TH Sarabun New" w:cs="TH Sarabun New"/>
          <w:vanish/>
          <w:sz w:val="14"/>
          <w:szCs w:val="14"/>
        </w:rPr>
      </w:pPr>
    </w:p>
    <w:p w14:paraId="2CFC6F24" w14:textId="77777777" w:rsidR="00022268" w:rsidRPr="0025327F" w:rsidRDefault="00022268" w:rsidP="00CE407A">
      <w:pPr>
        <w:shd w:val="clear" w:color="auto" w:fill="C45911"/>
        <w:spacing w:after="0" w:line="500" w:lineRule="exact"/>
        <w:rPr>
          <w:rFonts w:ascii="TH Sarabun New" w:hAnsi="TH Sarabun New" w:cs="TH Sarabun New"/>
          <w:b/>
          <w:bCs/>
          <w:color w:val="993366"/>
          <w:sz w:val="40"/>
          <w:szCs w:val="40"/>
        </w:rPr>
      </w:pPr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987C0A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87C0A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987C0A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987C0A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6B409390" w14:textId="77777777" w:rsidR="00022268" w:rsidRPr="0025327F" w:rsidRDefault="008345BA" w:rsidP="00CE407A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19.0</w:t>
      </w:r>
      <w:r w:rsidR="00022268" w:rsidRPr="0025327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0 </w:t>
      </w:r>
      <w:r w:rsidR="00022268" w:rsidRPr="0025327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022268" w:rsidRPr="0025327F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="00022268" w:rsidRPr="0025327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="00022268" w:rsidRPr="0025327F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</w:t>
      </w:r>
      <w:r w:rsidR="00022268" w:rsidRPr="0025327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9A2422"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 w:rsidR="00022268" w:rsidRPr="0025327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022268" w:rsidRPr="0025327F">
        <w:rPr>
          <w:rFonts w:ascii="TH Sarabun New" w:hAnsi="TH Sarabun New" w:cs="TH Sarabun New"/>
          <w:noProof w:val="0"/>
          <w:sz w:val="40"/>
          <w:szCs w:val="40"/>
          <w:cs/>
        </w:rPr>
        <w:t>เคาเตอร์</w:t>
      </w:r>
      <w:r w:rsidR="00912E1F"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 </w:t>
      </w:r>
      <w:r w:rsidR="00912E1F" w:rsidRPr="00912E1F">
        <w:rPr>
          <w:rFonts w:ascii="TH Sarabun New" w:hAnsi="TH Sarabun New" w:cs="TH Sarabun New"/>
          <w:b/>
          <w:bCs/>
          <w:noProof w:val="0"/>
          <w:sz w:val="40"/>
          <w:szCs w:val="40"/>
        </w:rPr>
        <w:t>P</w:t>
      </w:r>
      <w:r w:rsidR="00912E1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7A2E6A" w:rsidRPr="0025327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</w:t>
      </w:r>
      <w:r w:rsidR="00B35F72" w:rsidRPr="0025327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เจแปนแอร์ไลน์</w:t>
      </w:r>
    </w:p>
    <w:p w14:paraId="2769F333" w14:textId="77777777" w:rsidR="00022268" w:rsidRDefault="00022268" w:rsidP="00CE407A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25327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26A3B6FB" w14:textId="77777777" w:rsidR="008345BA" w:rsidRPr="008345BA" w:rsidRDefault="001F6895" w:rsidP="00CE407A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21.40</w:t>
      </w:r>
      <w:r w:rsidR="008345BA" w:rsidRPr="00EC5611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8345BA" w:rsidRPr="00EC561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8345BA" w:rsidRPr="00EC5611">
        <w:rPr>
          <w:rFonts w:ascii="TH Sarabun New" w:hAnsi="TH Sarabun New" w:cs="TH Sarabun New"/>
          <w:noProof w:val="0"/>
          <w:sz w:val="40"/>
          <w:szCs w:val="40"/>
        </w:rPr>
        <w:tab/>
      </w:r>
      <w:r w:rsidR="008345BA" w:rsidRPr="00EC5611">
        <w:rPr>
          <w:rFonts w:ascii="TH Sarabun New" w:hAnsi="TH Sarabun New" w:cs="TH Sarabun New"/>
          <w:noProof w:val="0"/>
          <w:sz w:val="40"/>
          <w:szCs w:val="40"/>
          <w:cs/>
        </w:rPr>
        <w:t xml:space="preserve"> ออกเดินทางสู่</w:t>
      </w:r>
      <w:r w:rsidR="008345BA" w:rsidRPr="00EC561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</w:t>
      </w:r>
      <w:r w:rsidR="008345BA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บินฮาเนดะ</w:t>
      </w:r>
      <w:r w:rsidR="008345BA" w:rsidRPr="00EC5611">
        <w:rPr>
          <w:rFonts w:ascii="TH Sarabun New" w:hAnsi="TH Sarabun New" w:cs="TH Sarabun New"/>
          <w:noProof w:val="0"/>
          <w:sz w:val="40"/>
          <w:szCs w:val="40"/>
          <w:cs/>
        </w:rPr>
        <w:t xml:space="preserve">ด้วยเที่ยวบิน </w:t>
      </w:r>
      <w:r w:rsidR="008345BA" w:rsidRPr="00EC5611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</w:t>
      </w:r>
      <w:r w:rsidR="00E8524C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034</w:t>
      </w:r>
      <w:r w:rsidR="008345BA" w:rsidRPr="00EC5611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8345BA" w:rsidRPr="00EC561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สายการบินเจแปนแอร์ไลน์</w:t>
      </w:r>
      <w:r w:rsidR="008345BA" w:rsidRPr="00EC5611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</w:p>
    <w:p w14:paraId="71AF91A6" w14:textId="77777777" w:rsidR="00022268" w:rsidRDefault="00022268" w:rsidP="00CE407A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="00D376D5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B35F72" w:rsidRPr="0025327F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JL </w:t>
      </w:r>
      <w:r w:rsidR="008345BA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034</w:t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</w:t>
      </w:r>
      <w:r w:rsidR="008345BA">
        <w:rPr>
          <w:rFonts w:ascii="TH Sarabun New" w:hAnsi="TH Sarabun New" w:cs="TH Sarabun New"/>
          <w:noProof w:val="0"/>
          <w:color w:val="0000FF"/>
          <w:sz w:val="40"/>
          <w:szCs w:val="40"/>
        </w:rPr>
        <w:t>HND</w:t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1F6895">
        <w:rPr>
          <w:rFonts w:ascii="TH Sarabun New" w:hAnsi="TH Sarabun New" w:cs="TH Sarabun New"/>
          <w:noProof w:val="0"/>
          <w:color w:val="0000FF"/>
          <w:sz w:val="40"/>
          <w:szCs w:val="40"/>
        </w:rPr>
        <w:t>21.40-05.55</w:t>
      </w:r>
    </w:p>
    <w:p w14:paraId="77737EAB" w14:textId="77777777" w:rsidR="00906896" w:rsidRPr="00906896" w:rsidRDefault="00906896" w:rsidP="00CE407A">
      <w:pPr>
        <w:pStyle w:val="Sidebarphoto"/>
        <w:spacing w:line="500" w:lineRule="exact"/>
        <w:ind w:left="720" w:firstLine="720"/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</w:pPr>
      <w:r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906896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JL </w:t>
      </w:r>
      <w:r w:rsidR="008345BA">
        <w:rPr>
          <w:rFonts w:ascii="TH Sarabun New" w:hAnsi="TH Sarabun New" w:cs="TH Sarabun New"/>
          <w:noProof w:val="0"/>
          <w:color w:val="0000FF"/>
          <w:sz w:val="40"/>
          <w:szCs w:val="40"/>
        </w:rPr>
        <w:t>143</w:t>
      </w:r>
      <w:r w:rsidRPr="00906896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 xml:space="preserve">    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 </w:t>
      </w:r>
      <w:r w:rsidR="008345BA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 HND</w:t>
      </w:r>
      <w:r w:rsidRPr="00906896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-AOJ    </w:t>
      </w:r>
      <w:r w:rsidR="001F6895">
        <w:rPr>
          <w:rFonts w:ascii="TH Sarabun New" w:hAnsi="TH Sarabun New" w:cs="TH Sarabun New"/>
          <w:noProof w:val="0"/>
          <w:color w:val="0000FF"/>
          <w:sz w:val="40"/>
          <w:szCs w:val="40"/>
        </w:rPr>
        <w:t>10.05-11.20</w:t>
      </w:r>
    </w:p>
    <w:p w14:paraId="24CF5F95" w14:textId="77777777" w:rsidR="00022268" w:rsidRPr="00050876" w:rsidRDefault="00022268" w:rsidP="00CE407A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B35F72" w:rsidRPr="0025327F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JL </w:t>
      </w:r>
      <w:r w:rsidR="00916567">
        <w:rPr>
          <w:rFonts w:ascii="TH Sarabun New" w:hAnsi="TH Sarabun New" w:cs="TH Sarabun New"/>
          <w:noProof w:val="0"/>
          <w:color w:val="0000FF"/>
          <w:sz w:val="40"/>
          <w:szCs w:val="40"/>
        </w:rPr>
        <w:t>033</w:t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916567">
        <w:rPr>
          <w:rFonts w:ascii="TH Sarabun New" w:hAnsi="TH Sarabun New" w:cs="TH Sarabun New"/>
          <w:noProof w:val="0"/>
          <w:color w:val="0000FF"/>
          <w:sz w:val="40"/>
          <w:szCs w:val="40"/>
        </w:rPr>
        <w:t>HND</w:t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25327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916567">
        <w:rPr>
          <w:rFonts w:ascii="TH Sarabun New" w:hAnsi="TH Sarabun New" w:cs="TH Sarabun New"/>
          <w:noProof w:val="0"/>
          <w:color w:val="0000FF"/>
          <w:sz w:val="40"/>
          <w:szCs w:val="40"/>
        </w:rPr>
        <w:t>00</w:t>
      </w:r>
      <w:r w:rsidR="008345BA">
        <w:rPr>
          <w:rFonts w:ascii="TH Sarabun New" w:hAnsi="TH Sarabun New" w:cs="TH Sarabun New"/>
          <w:noProof w:val="0"/>
          <w:color w:val="0000FF"/>
          <w:sz w:val="40"/>
          <w:szCs w:val="40"/>
        </w:rPr>
        <w:t>.</w:t>
      </w:r>
      <w:r w:rsidR="00916567">
        <w:rPr>
          <w:rFonts w:ascii="TH Sarabun New" w:hAnsi="TH Sarabun New" w:cs="TH Sarabun New"/>
          <w:noProof w:val="0"/>
          <w:color w:val="0000FF"/>
          <w:sz w:val="40"/>
          <w:szCs w:val="40"/>
        </w:rPr>
        <w:t>10</w:t>
      </w:r>
      <w:r w:rsidR="008345BA">
        <w:rPr>
          <w:rFonts w:ascii="TH Sarabun New" w:hAnsi="TH Sarabun New" w:cs="TH Sarabun New"/>
          <w:noProof w:val="0"/>
          <w:color w:val="0000FF"/>
          <w:sz w:val="40"/>
          <w:szCs w:val="40"/>
        </w:rPr>
        <w:t>-</w:t>
      </w:r>
      <w:r w:rsidR="00916567">
        <w:rPr>
          <w:rFonts w:ascii="TH Sarabun New" w:hAnsi="TH Sarabun New" w:cs="TH Sarabun New"/>
          <w:noProof w:val="0"/>
          <w:color w:val="0000FF"/>
          <w:sz w:val="40"/>
          <w:szCs w:val="40"/>
        </w:rPr>
        <w:t>05</w:t>
      </w:r>
      <w:r w:rsidR="008345BA">
        <w:rPr>
          <w:rFonts w:ascii="TH Sarabun New" w:hAnsi="TH Sarabun New" w:cs="TH Sarabun New"/>
          <w:noProof w:val="0"/>
          <w:color w:val="0000FF"/>
          <w:sz w:val="40"/>
          <w:szCs w:val="40"/>
        </w:rPr>
        <w:t>.</w:t>
      </w:r>
      <w:r w:rsidR="00916567">
        <w:rPr>
          <w:rFonts w:ascii="TH Sarabun New" w:hAnsi="TH Sarabun New" w:cs="TH Sarabun New"/>
          <w:noProof w:val="0"/>
          <w:color w:val="0000FF"/>
          <w:sz w:val="40"/>
          <w:szCs w:val="40"/>
        </w:rPr>
        <w:t>05</w:t>
      </w:r>
    </w:p>
    <w:p w14:paraId="42929B8A" w14:textId="77777777" w:rsidR="007A2E6A" w:rsidRPr="0025327F" w:rsidRDefault="007A2E6A" w:rsidP="00CE407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0D65D0C2" w14:textId="77777777" w:rsidR="007A2E6A" w:rsidRPr="0025327F" w:rsidRDefault="007A2E6A" w:rsidP="00CE407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25327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25327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โหลดสัมภาระท่านละ</w:t>
      </w:r>
      <w:r w:rsidR="00B35F72" w:rsidRPr="0025327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 2 </w:t>
      </w:r>
      <w:r w:rsidR="00B35F72" w:rsidRPr="0025327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ใบ ใบละ 23</w:t>
      </w:r>
      <w:r w:rsidRPr="0025327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กิโล**</w:t>
      </w:r>
    </w:p>
    <w:p w14:paraId="16064ADE" w14:textId="2E2690C8" w:rsidR="00ED7307" w:rsidRPr="0025327F" w:rsidRDefault="0066576C" w:rsidP="0025327F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1A0180B" wp14:editId="447741DD">
            <wp:extent cx="2105025" cy="1466850"/>
            <wp:effectExtent l="0" t="0" r="0" b="0"/>
            <wp:docPr id="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27F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5C718AB" wp14:editId="70AF6415">
            <wp:extent cx="2400300" cy="1466850"/>
            <wp:effectExtent l="0" t="0" r="0" b="0"/>
            <wp:docPr id="1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27F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20A1437" wp14:editId="187D90E7">
            <wp:extent cx="2152650" cy="1466850"/>
            <wp:effectExtent l="0" t="0" r="0" b="0"/>
            <wp:docPr id="1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D675" w14:textId="77777777" w:rsidR="00292D7B" w:rsidRDefault="007E19FC" w:rsidP="0090689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25327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7299F5A2" w14:textId="77777777" w:rsidR="00413FC3" w:rsidRPr="0025327F" w:rsidRDefault="00413FC3" w:rsidP="0090689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</w:p>
    <w:p w14:paraId="17712B5C" w14:textId="77777777" w:rsidR="001F6895" w:rsidRDefault="00022268" w:rsidP="001F6895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="00062B9C"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062B9C"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r w:rsidR="00AC6768" w:rsidRP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สนามบินฮาเนดะ(โตเกียว)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F6895" w:rsidRPr="001F689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สนามบินอาโอโมริ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F6895" w:rsidRPr="001F689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นั่งกระเช้าฮักโกดะ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F6895" w:rsidRPr="001F689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 w:rsidR="001F689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6B99244A" w14:textId="77777777" w:rsidR="00022268" w:rsidRDefault="008345BA" w:rsidP="001F6895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05.</w:t>
      </w:r>
      <w:r w:rsidR="001F6895">
        <w:rPr>
          <w:rFonts w:ascii="TH Sarabun New" w:hAnsi="TH Sarabun New" w:cs="TH Sarabun New"/>
          <w:b/>
          <w:bCs/>
          <w:noProof w:val="0"/>
          <w:sz w:val="40"/>
          <w:szCs w:val="40"/>
        </w:rPr>
        <w:t>55</w:t>
      </w:r>
      <w:r w:rsidR="00B35F72" w:rsidRPr="00EC561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022268" w:rsidRPr="00EC561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022268" w:rsidRPr="00EC5611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 ถึง </w:t>
      </w:r>
      <w:r w:rsidR="00022268" w:rsidRPr="00EC5611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E8524C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ฮาเนดะ</w:t>
      </w:r>
      <w:r w:rsidR="00022268" w:rsidRPr="00EC5611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นำท่านผ่านตรวจคนเข้าเมืองเป็นที่เรียบร้อย</w:t>
      </w:r>
    </w:p>
    <w:p w14:paraId="6D1209BD" w14:textId="77777777" w:rsidR="008345BA" w:rsidRPr="00D05053" w:rsidRDefault="008345BA" w:rsidP="00CE407A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36"/>
          <w:szCs w:val="36"/>
          <w:cs/>
        </w:rPr>
      </w:pPr>
      <w:r w:rsidRPr="00D05053">
        <w:rPr>
          <w:rFonts w:ascii="TH Sarabun New" w:hAnsi="TH Sarabun New" w:cs="TH Sarabun New"/>
          <w:b/>
          <w:bCs/>
          <w:noProof w:val="0"/>
          <w:color w:val="FF0000"/>
          <w:sz w:val="36"/>
          <w:szCs w:val="36"/>
          <w:highlight w:val="yellow"/>
          <w:cs/>
        </w:rPr>
        <w:t>** ให้ทุกท่านรับกระเป๋าเพื่อเคลียร์ศุลกากรที่สนามฮาเนดะ ตามกฎของประเทศญี่ปุ่น และนำกระเป๋าโหลดเพื่อต่อไฟล์ภายในประเทศอีกครั้ง **</w:t>
      </w:r>
    </w:p>
    <w:p w14:paraId="680C965D" w14:textId="77777777" w:rsidR="008345BA" w:rsidRPr="00A23915" w:rsidRDefault="001F6895" w:rsidP="00CE407A">
      <w:pPr>
        <w:pStyle w:val="Sidebarphoto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10.05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น. 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สนามบินอาโอโมริ</w:t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ด้วยเที่ยวบิน 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</w:rPr>
        <w:t>JL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143</w:t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เจแปนแอร์ไลน์</w:t>
      </w:r>
    </w:p>
    <w:p w14:paraId="45F14D9E" w14:textId="77777777" w:rsidR="008345BA" w:rsidRDefault="001F6895" w:rsidP="00CE407A">
      <w:pPr>
        <w:pStyle w:val="Sidebarphoto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11.20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น.</w:t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ab/>
        <w:t>เดินทางถึง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สนามบินอาโอโมริ</w:t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="008345BA" w:rsidRPr="00A23915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จังหวัดอาโอโมริ </w:t>
      </w:r>
      <w:r w:rsidR="008345BA" w:rsidRPr="00A23915">
        <w:rPr>
          <w:rFonts w:ascii="TH Sarabun New" w:hAnsi="TH Sarabun New" w:cs="TH Sarabun New"/>
          <w:noProof w:val="0"/>
          <w:sz w:val="40"/>
          <w:szCs w:val="40"/>
          <w:cs/>
        </w:rPr>
        <w:t>เหนือสุดของเกาะฮอนชูอย่างปลอดภัย</w:t>
      </w:r>
    </w:p>
    <w:p w14:paraId="553B8C73" w14:textId="77777777" w:rsidR="00EC5611" w:rsidRPr="008345BA" w:rsidRDefault="008345BA" w:rsidP="00CE407A">
      <w:pPr>
        <w:shd w:val="clear" w:color="auto" w:fill="FFF2CC"/>
        <w:tabs>
          <w:tab w:val="left" w:pos="5084"/>
        </w:tabs>
        <w:spacing w:after="0" w:line="500" w:lineRule="exact"/>
        <w:ind w:left="1560" w:hanging="1560"/>
        <w:rPr>
          <w:rFonts w:ascii="TH Sarabun New" w:hAnsi="TH Sarabun New" w:cs="TH Sarabun New" w:hint="cs"/>
          <w:b/>
          <w:bCs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  <w:cs/>
        </w:rPr>
        <w:lastRenderedPageBreak/>
        <w:t>กลางวัน        รับประทานอาหารกลา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>ง</w:t>
      </w:r>
      <w:r>
        <w:rPr>
          <w:rFonts w:ascii="TH Sarabun New" w:hAnsi="TH Sarabun New" w:cs="TH Sarabun New"/>
          <w:color w:val="000000"/>
          <w:sz w:val="40"/>
          <w:szCs w:val="40"/>
          <w:cs/>
        </w:rPr>
        <w:t>วัน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ณ ร้านอาหารญี่ปุ่น</w:t>
      </w:r>
    </w:p>
    <w:p w14:paraId="688800C0" w14:textId="77777777" w:rsidR="00870A54" w:rsidRDefault="001F6895" w:rsidP="00CE407A">
      <w:pPr>
        <w:pStyle w:val="NormalWeb"/>
        <w:shd w:val="clear" w:color="auto" w:fill="FCFCFD"/>
        <w:spacing w:after="0" w:line="500" w:lineRule="exact"/>
        <w:jc w:val="left"/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1F6895">
        <w:rPr>
          <w:rFonts w:ascii="TH Sarabun New" w:hAnsi="TH Sarabun New" w:cs="TH Sarabun New"/>
          <w:color w:val="00B050"/>
          <w:sz w:val="40"/>
          <w:szCs w:val="40"/>
        </w:rPr>
        <w:t xml:space="preserve">40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(24.5 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8345BA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กระเช้าลอยฟ้าภูเขาฮักโกดะ</w:t>
      </w:r>
      <w:r w:rsidR="008345BA" w:rsidRPr="00A23915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8345BA" w:rsidRPr="00A23915">
        <w:rPr>
          <w:rFonts w:ascii="TH Sarabun New" w:hAnsi="TH Sarabun New" w:cs="TH Sarabun New"/>
          <w:sz w:val="40"/>
          <w:szCs w:val="40"/>
          <w:cs/>
        </w:rPr>
        <w:t>เพลิดเพลินกับธรรมชาติอันยิ่งใหญ่ของภูเขาฮัคโคดะ (เทือกเขาฮัคโคดะ) ได้ด้วยกระเช้าลอยฟ้าภูเขาฮัคโคดะ คุณจะสนุกไปกับวิวงดงามที่ค่อยๆ เปลี่ยนไปตามฤดูกาล ไม่ว่าจะเป็นใบไม้เชียวชอุ่มในฤดูใบไม้ผลิ พืชอัลไพน์ในฤดูร้อน ใบไม้เปลี่ยนสีในฤดูใบไม้ร่วง และต้นไม้น้ำแข็งในฤดูหนาว</w:t>
      </w:r>
    </w:p>
    <w:p w14:paraId="4491B1F2" w14:textId="77777777" w:rsidR="008345BA" w:rsidRPr="00870A54" w:rsidRDefault="00870A54" w:rsidP="00CE407A">
      <w:pPr>
        <w:pStyle w:val="NormalWeb"/>
        <w:shd w:val="clear" w:color="auto" w:fill="FCFCFD"/>
        <w:spacing w:after="0" w:line="500" w:lineRule="exact"/>
        <w:jc w:val="left"/>
        <w:rPr>
          <w:rFonts w:ascii="TH Sarabun New" w:hAnsi="TH Sarabun New" w:cs="TH Sarabun New"/>
          <w:b/>
          <w:bCs/>
          <w:i/>
          <w:iCs/>
          <w:color w:val="EE0000"/>
          <w:sz w:val="40"/>
          <w:szCs w:val="40"/>
        </w:rPr>
      </w:pPr>
      <w:r w:rsidRPr="00870A54">
        <w:rPr>
          <w:rFonts w:ascii="TH Sarabun New" w:hAnsi="TH Sarabun New" w:cs="TH Sarabun New"/>
          <w:b/>
          <w:bCs/>
          <w:i/>
          <w:iCs/>
          <w:color w:val="EE0000"/>
          <w:sz w:val="40"/>
          <w:szCs w:val="40"/>
          <w:highlight w:val="yellow"/>
        </w:rPr>
        <w:t>*</w:t>
      </w:r>
      <w:r>
        <w:rPr>
          <w:rFonts w:ascii="TH Sarabun New" w:hAnsi="TH Sarabun New" w:cs="TH Sarabun New" w:hint="cs"/>
          <w:b/>
          <w:bCs/>
          <w:i/>
          <w:iCs/>
          <w:color w:val="EE0000"/>
          <w:sz w:val="40"/>
          <w:szCs w:val="40"/>
          <w:highlight w:val="yellow"/>
          <w:cs/>
        </w:rPr>
        <w:t>**</w:t>
      </w:r>
      <w:r w:rsidRPr="00870A54">
        <w:rPr>
          <w:rFonts w:ascii="TH Sarabun New" w:hAnsi="TH Sarabun New" w:cs="TH Sarabun New" w:hint="cs"/>
          <w:b/>
          <w:bCs/>
          <w:i/>
          <w:iCs/>
          <w:color w:val="EE0000"/>
          <w:sz w:val="40"/>
          <w:szCs w:val="40"/>
          <w:highlight w:val="yellow"/>
          <w:cs/>
        </w:rPr>
        <w:t>การเปิด-ปิดทำการของกระเช้าขึ้นอยู่กับสภาพอากาศ ณ ขณะนั้น หากกรณีไม่สามารถขึ้นกระเช้าได้ทางบริษัทขอสงวนสิทธิ์ในการปรับรายการท่องเที่ยวตามความเหมาะสม</w:t>
      </w:r>
      <w:r>
        <w:rPr>
          <w:rFonts w:ascii="TH Sarabun New" w:hAnsi="TH Sarabun New" w:cs="TH Sarabun New" w:hint="cs"/>
          <w:b/>
          <w:bCs/>
          <w:i/>
          <w:iCs/>
          <w:color w:val="EE0000"/>
          <w:sz w:val="40"/>
          <w:szCs w:val="40"/>
          <w:highlight w:val="yellow"/>
          <w:cs/>
        </w:rPr>
        <w:t>**</w:t>
      </w:r>
      <w:r w:rsidRPr="00870A54">
        <w:rPr>
          <w:rFonts w:ascii="TH Sarabun New" w:hAnsi="TH Sarabun New" w:cs="TH Sarabun New"/>
          <w:b/>
          <w:bCs/>
          <w:i/>
          <w:iCs/>
          <w:color w:val="EE0000"/>
          <w:sz w:val="40"/>
          <w:szCs w:val="40"/>
          <w:highlight w:val="yellow"/>
        </w:rPr>
        <w:t>*</w:t>
      </w:r>
    </w:p>
    <w:p w14:paraId="246475D8" w14:textId="7285AB7D" w:rsidR="008345BA" w:rsidRDefault="0066576C" w:rsidP="001F6895">
      <w:pPr>
        <w:spacing w:after="0" w:line="240" w:lineRule="auto"/>
        <w:rPr>
          <w:rFonts w:ascii="TH Sarabun New" w:hAnsi="TH Sarabun New" w:cs="TH Sarabun New"/>
          <w:sz w:val="40"/>
          <w:szCs w:val="40"/>
        </w:rPr>
      </w:pPr>
      <w:r w:rsidRPr="00A23915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27B64F62" wp14:editId="180E2A9E">
            <wp:extent cx="7038975" cy="1847850"/>
            <wp:effectExtent l="0" t="0" r="0" b="0"/>
            <wp:docPr id="1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9ACA5" w14:textId="77777777" w:rsidR="00870A54" w:rsidRPr="00A23915" w:rsidRDefault="00E11A98" w:rsidP="00870A54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>***</w:t>
      </w:r>
      <w:r w:rsidR="00870A54" w:rsidRPr="00870A54"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>ในกรณีที่กระเช้าไม่สามารถขึ้นได้</w:t>
      </w:r>
      <w:r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 xml:space="preserve">  จะ</w:t>
      </w:r>
      <w:r w:rsidR="00870A54" w:rsidRPr="00870A54"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>ปรับ</w:t>
      </w:r>
      <w:r>
        <w:rPr>
          <w:rFonts w:ascii="TH Sarabun New" w:hAnsi="TH Sarabun New" w:cs="TH Sarabun New" w:hint="cs"/>
          <w:b/>
          <w:bCs/>
          <w:i/>
          <w:iCs/>
          <w:noProof w:val="0"/>
          <w:color w:val="EE0000"/>
          <w:sz w:val="40"/>
          <w:szCs w:val="40"/>
          <w:highlight w:val="yellow"/>
          <w:cs/>
        </w:rPr>
        <w:t>สถานที่เที่ยวเป็น</w:t>
      </w:r>
      <w:r w:rsidR="00870A54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 xml:space="preserve"> </w:t>
      </w:r>
      <w:r w:rsidR="00870A5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สวนนากาโนะโมมิจิยามะ</w:t>
      </w:r>
      <w:r w:rsidR="00870A54" w:rsidRPr="00A2391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870A54" w:rsidRPr="00A23915">
        <w:rPr>
          <w:rFonts w:ascii="TH Sarabun New" w:hAnsi="TH Sarabun New" w:cs="TH Sarabun New"/>
          <w:noProof w:val="0"/>
          <w:sz w:val="40"/>
          <w:szCs w:val="40"/>
          <w:cs/>
        </w:rPr>
        <w:t>หนึ่งในสถานที่ชมใบไม้เปลี่ยนสียอดนิยมของภูมิภาคโทโฮคุ ช่วงฤดูใบไม้ร่วงภูเขาจะถูกปกคลุมไปด้วยใบไม้แดง และบรรยากาศอันสดชื่นของลำธารราวกับเป็นโลกแห่งบทกวี บริเวณภูเขานากาโนะ-โมมิจิยังเป็นมีศาลเจ้านากาโนะตั้งอยู่ซึ่งบริเวณศาลเจ้าแห่งนี้มีต้นเมเปิ้ลอายุ 200 ปี และต้นสนซีดาร์อายุกว่า 600 ปีอยู่ด้วย</w:t>
      </w:r>
    </w:p>
    <w:p w14:paraId="3731133A" w14:textId="5F8FF27A" w:rsidR="00870A54" w:rsidRDefault="0066576C" w:rsidP="000E6ED9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A2391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8102E6F" wp14:editId="150AEF6D">
            <wp:extent cx="7038975" cy="1857375"/>
            <wp:effectExtent l="0" t="0" r="0" b="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7760" w14:textId="77777777" w:rsidR="001F6895" w:rsidRPr="001F6895" w:rsidRDefault="001F6895" w:rsidP="001F6895">
      <w:pPr>
        <w:spacing w:after="0" w:line="240" w:lineRule="auto"/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870A54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1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(</w:t>
      </w:r>
      <w:r w:rsidR="00870A54">
        <w:rPr>
          <w:rFonts w:ascii="TH Sarabun New" w:hAnsi="TH Sarabun New" w:cs="TH Sarabun New" w:hint="cs"/>
          <w:color w:val="00B050"/>
          <w:sz w:val="40"/>
          <w:szCs w:val="40"/>
          <w:cs/>
        </w:rPr>
        <w:t>59.6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62DF9FE0" w14:textId="77777777" w:rsidR="00E91A78" w:rsidRPr="0025327F" w:rsidRDefault="00E91A78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</w:pP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>รับประทานอาหารค่ำ</w:t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ณ </w:t>
      </w: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ห้องอาหารของโรงแรม</w:t>
      </w:r>
    </w:p>
    <w:p w14:paraId="380533E9" w14:textId="60014E46" w:rsidR="00E91A78" w:rsidRPr="0025327F" w:rsidRDefault="0066576C" w:rsidP="00E91A78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</w:pPr>
      <w:r w:rsidRPr="0025327F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FD204E8" wp14:editId="0B3088EB">
            <wp:extent cx="371475" cy="371475"/>
            <wp:effectExtent l="0" t="0" r="0" b="0"/>
            <wp:docPr id="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A78" w:rsidRPr="0025327F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0E6ED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HOSHINO RESORT AOMORIYA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1F689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3AA53BD3" w14:textId="77777777" w:rsidR="001F6895" w:rsidRPr="00B447F9" w:rsidRDefault="001F6895" w:rsidP="001F689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6FF4E0BF" w14:textId="77777777" w:rsidR="001F6895" w:rsidRDefault="001F6895" w:rsidP="001F689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 w:rsidRPr="00907B08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05EEA16" w14:textId="734C6841" w:rsidR="00E91A78" w:rsidRDefault="0066576C" w:rsidP="00651752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bookmarkStart w:id="2" w:name="_Hlk151040337"/>
      <w:r>
        <w:rPr>
          <w:rFonts w:ascii="TH Sarabun New" w:hAnsi="TH Sarabun New" w:cs="TH Sarabun New" w:hint="cs"/>
          <w:sz w:val="40"/>
          <w:szCs w:val="40"/>
        </w:rPr>
        <w:drawing>
          <wp:inline distT="0" distB="0" distL="0" distR="0" wp14:anchorId="7713150A" wp14:editId="0758B1F3">
            <wp:extent cx="7038975" cy="3829050"/>
            <wp:effectExtent l="0" t="0" r="0" b="0"/>
            <wp:docPr id="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1AA4" w14:textId="77777777" w:rsidR="00651752" w:rsidRPr="00050876" w:rsidRDefault="00651752" w:rsidP="00651752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</w:p>
    <w:p w14:paraId="66D5FECF" w14:textId="77777777" w:rsidR="00AC6768" w:rsidRDefault="00062B9C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3" w:name="OLE_LINK61"/>
      <w:bookmarkStart w:id="4" w:name="OLE_LINK62"/>
      <w:bookmarkStart w:id="5" w:name="OLE_LINK6"/>
      <w:bookmarkEnd w:id="2"/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วันที่สาม </w:t>
      </w:r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25327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="0025327F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C6768" w:rsidRP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เดินเล่นชมลำธารโออิราเสะ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F6895" w:rsidRPr="001F689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กิจกรรมการเก็บแอปเปิ้ล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C6768" w:rsidRP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นั่งรถชมที่ราบสูงฮะชิมันไต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</w:p>
    <w:p w14:paraId="3A9D4782" w14:textId="77777777" w:rsidR="00E91A78" w:rsidRDefault="00AC6768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           </w:t>
      </w:r>
      <w:r w:rsidRPr="00AC67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</w:p>
    <w:p w14:paraId="3ECD06D1" w14:textId="77777777" w:rsidR="00062B9C" w:rsidRPr="0025327F" w:rsidRDefault="00062B9C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="00E872B1" w:rsidRPr="0025327F">
        <w:rPr>
          <w:rFonts w:ascii="TH Sarabun New" w:hAnsi="TH Sarabun New" w:cs="TH Sarabun New"/>
          <w:noProof w:val="0"/>
          <w:color w:val="993366"/>
          <w:sz w:val="40"/>
          <w:szCs w:val="40"/>
        </w:rPr>
        <w:t xml:space="preserve">             </w:t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>รับประทานอาหารเช้า ณ ห้องอาหารของโรงแรม</w:t>
      </w:r>
    </w:p>
    <w:p w14:paraId="5A8B496E" w14:textId="77777777" w:rsidR="00AC6768" w:rsidRPr="00A23915" w:rsidRDefault="00870A54" w:rsidP="00AC6768">
      <w:pPr>
        <w:pStyle w:val="NormalWeb"/>
        <w:shd w:val="clear" w:color="auto" w:fill="FCFCFD"/>
        <w:spacing w:after="0" w:line="500" w:lineRule="exact"/>
        <w:jc w:val="thaiDistribute"/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30</w:t>
      </w:r>
      <w:r w:rsidRPr="001F6895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</w:t>
      </w:r>
      <w:r>
        <w:rPr>
          <w:rFonts w:ascii="TH Sarabun New" w:hAnsi="TH Sarabun New" w:cs="TH Sarabun New"/>
          <w:color w:val="00B050"/>
          <w:sz w:val="40"/>
          <w:szCs w:val="40"/>
        </w:rPr>
        <w:t>19.7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AC6768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เดินเล่นชมลำธารโออิราเสะ</w:t>
      </w:r>
      <w:r w:rsidR="00AC6768">
        <w:rPr>
          <w:rFonts w:ascii="TH Sarabun New" w:hAnsi="TH Sarabun New" w:cs="TH Sarabun New"/>
          <w:b/>
          <w:bCs/>
          <w:color w:val="833C0B"/>
          <w:sz w:val="40"/>
          <w:szCs w:val="40"/>
        </w:rPr>
        <w:t xml:space="preserve"> </w:t>
      </w:r>
      <w:r w:rsidR="00AC6768" w:rsidRPr="00A23915">
        <w:rPr>
          <w:rFonts w:ascii="TH Sarabun New" w:hAnsi="TH Sarabun New" w:cs="TH Sarabun New"/>
          <w:sz w:val="40"/>
          <w:szCs w:val="40"/>
          <w:cs/>
        </w:rPr>
        <w:t>ลำธารแห่งนี้ไหลไปตามหุบเขาโออิราเซะท่ามกลางต้นไม้อันเขียวชอุ่มในฤดูใบไม้ผลิและฤดูร้อนแล้วจะเปลี่ยนเป็นสีเฉดเหลืองแดงในฤดูใบไม้ร่วงประมาณปลายเดือนตุลาคมต้นเดือนพฤศจิกายนลำธารแหล่งนี้ถือจุดชมวิวที่มีชื่อเสียงและเป็นที่นิยมเป็นอย่างมากในเรื่องของทิวทิศน์ที่สวยงามและแนวลำธารที่ทอดตัวยาวเหยียดตลอดแนวความงดงามของทิวทัศน์นี้ได้รับการคุ้มครองและสงวนให้เป็นจุดชมวิวและอนุสาวรีย์ทางธรรมชาติ  ให้ท่านได้เพลิดเพลินกับธรรมชาติตามอัธยาศัย</w:t>
      </w:r>
    </w:p>
    <w:p w14:paraId="2C8CE212" w14:textId="6D52BBFC" w:rsidR="00AC6768" w:rsidRDefault="0066576C" w:rsidP="00AC6768">
      <w:pPr>
        <w:pStyle w:val="NormalWeb"/>
        <w:shd w:val="clear" w:color="auto" w:fill="FCFCFD"/>
        <w:spacing w:after="0" w:line="240" w:lineRule="auto"/>
        <w:jc w:val="thaiDistribute"/>
        <w:rPr>
          <w:rFonts w:ascii="TH Sarabun New" w:hAnsi="TH Sarabun New" w:cs="TH Sarabun New"/>
          <w:sz w:val="40"/>
          <w:szCs w:val="40"/>
        </w:rPr>
      </w:pPr>
      <w:r w:rsidRPr="00A23915"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321B1BE4" wp14:editId="57C64BB1">
            <wp:extent cx="7038975" cy="1847850"/>
            <wp:effectExtent l="0" t="0" r="0" b="0"/>
            <wp:docPr id="1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8F9A" w14:textId="77777777" w:rsidR="001F6895" w:rsidRPr="00A23915" w:rsidRDefault="00870A54" w:rsidP="001F6895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1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40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1F6895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กิจกรรมการเก็บแอปเปิ้ล</w:t>
      </w:r>
      <w:r w:rsidR="001F6895" w:rsidRPr="00A23915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1F6895" w:rsidRPr="00A23915">
        <w:rPr>
          <w:rFonts w:ascii="TH Sarabun New" w:hAnsi="TH Sarabun New" w:cs="TH Sarabun New"/>
          <w:noProof w:val="0"/>
          <w:sz w:val="40"/>
          <w:szCs w:val="40"/>
          <w:cs/>
        </w:rPr>
        <w:t>ให้ท่านสนุกสนานกับการเก็บแอปเปิ้ลสดๆ จากต้น</w:t>
      </w:r>
      <w:r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 </w:t>
      </w:r>
      <w:r w:rsidR="001F6895" w:rsidRPr="00A23915">
        <w:rPr>
          <w:rFonts w:ascii="TH Sarabun New" w:hAnsi="TH Sarabun New" w:cs="TH Sarabun New"/>
          <w:noProof w:val="0"/>
          <w:sz w:val="40"/>
          <w:szCs w:val="40"/>
          <w:cs/>
        </w:rPr>
        <w:t>ว่ากันว่าแอปเปิ้ลนั้นดีต่อสุขภาพ หากทานวันละ 1 ผล ร่างกายจะแข็งแรงห่างไกลโรคภัยไข้เจ็บ</w:t>
      </w:r>
    </w:p>
    <w:p w14:paraId="5696D039" w14:textId="72A49A23" w:rsidR="001F6895" w:rsidRPr="00A23915" w:rsidRDefault="0066576C" w:rsidP="001F6895">
      <w:pPr>
        <w:pStyle w:val="NormalWeb"/>
        <w:shd w:val="clear" w:color="auto" w:fill="FCFCFD"/>
        <w:spacing w:after="0" w:line="240" w:lineRule="auto"/>
        <w:jc w:val="thaiDistribute"/>
        <w:rPr>
          <w:rFonts w:ascii="TH Sarabun New" w:hAnsi="TH Sarabun New" w:cs="TH Sarabun New"/>
          <w:sz w:val="40"/>
          <w:szCs w:val="40"/>
        </w:rPr>
      </w:pPr>
      <w:r w:rsidRPr="00A23915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5509CC06" wp14:editId="3DD6C086">
            <wp:extent cx="7038975" cy="1857375"/>
            <wp:effectExtent l="0" t="0" r="0" b="0"/>
            <wp:docPr id="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F0D45" w14:textId="77777777" w:rsidR="00BB6329" w:rsidRPr="0025327F" w:rsidRDefault="00BB6329">
      <w:pPr>
        <w:shd w:val="clear" w:color="auto" w:fill="C5E0B3"/>
        <w:tabs>
          <w:tab w:val="left" w:pos="5084"/>
        </w:tabs>
        <w:spacing w:after="0" w:line="240" w:lineRule="auto"/>
        <w:ind w:left="1560" w:hanging="156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25327F">
        <w:rPr>
          <w:rFonts w:ascii="TH Sarabun New" w:hAnsi="TH Sarabun New" w:cs="TH Sarabun New"/>
          <w:color w:val="000000"/>
          <w:sz w:val="40"/>
          <w:szCs w:val="40"/>
          <w:cs/>
        </w:rPr>
        <w:t>กลางวัน        รับประทานอาหารกลา</w:t>
      </w:r>
      <w:r w:rsidR="00707D24">
        <w:rPr>
          <w:rFonts w:ascii="TH Sarabun New" w:hAnsi="TH Sarabun New" w:cs="TH Sarabun New" w:hint="cs"/>
          <w:color w:val="000000"/>
          <w:sz w:val="40"/>
          <w:szCs w:val="40"/>
          <w:cs/>
        </w:rPr>
        <w:t>ง</w:t>
      </w:r>
      <w:r w:rsidRPr="0025327F">
        <w:rPr>
          <w:rFonts w:ascii="TH Sarabun New" w:hAnsi="TH Sarabun New" w:cs="TH Sarabun New"/>
          <w:color w:val="000000"/>
          <w:sz w:val="40"/>
          <w:szCs w:val="40"/>
          <w:cs/>
        </w:rPr>
        <w:t>วัน ณ ร้านอาหารญี่ปุ่น</w:t>
      </w:r>
    </w:p>
    <w:p w14:paraId="266D05DB" w14:textId="77777777" w:rsidR="00E91A78" w:rsidRDefault="00870A54" w:rsidP="00E91A78">
      <w:pPr>
        <w:pStyle w:val="NormalWeb"/>
        <w:shd w:val="clear" w:color="auto" w:fill="FCFCFD"/>
        <w:spacing w:after="0" w:line="240" w:lineRule="auto"/>
        <w:jc w:val="left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นั่งรถชมเส้นทาง</w:t>
      </w:r>
      <w:r w:rsidR="00AC6768" w:rsidRPr="00AC6768">
        <w:rPr>
          <w:rFonts w:ascii="TH Sarabun New" w:hAnsi="TH Sarabun New" w:cs="TH Sarabun New"/>
          <w:b/>
          <w:bCs/>
          <w:sz w:val="40"/>
          <w:szCs w:val="40"/>
          <w:cs/>
        </w:rPr>
        <w:t>ที่ราบสูงฮะชิมันไต</w:t>
      </w:r>
      <w:r w:rsidR="00AC6768" w:rsidRPr="00AC6768">
        <w:rPr>
          <w:rFonts w:ascii="TH Sarabun New" w:hAnsi="TH Sarabun New" w:cs="TH Sarabun New"/>
          <w:sz w:val="40"/>
          <w:szCs w:val="40"/>
          <w:cs/>
        </w:rPr>
        <w:t xml:space="preserve"> ซึ่งตั้งอยู่ภายในเทือกเขาทางภาคเหนือของภูมิภาคโทโฮขุ มีความสูงจากประมาณ </w:t>
      </w:r>
      <w:r w:rsidR="00AC6768" w:rsidRPr="00AC6768">
        <w:rPr>
          <w:rFonts w:ascii="TH Sarabun New" w:hAnsi="TH Sarabun New" w:cs="TH Sarabun New"/>
          <w:sz w:val="40"/>
          <w:szCs w:val="40"/>
        </w:rPr>
        <w:t xml:space="preserve">1,613 </w:t>
      </w:r>
      <w:r w:rsidR="00AC6768" w:rsidRPr="00AC6768">
        <w:rPr>
          <w:rFonts w:ascii="TH Sarabun New" w:hAnsi="TH Sarabun New" w:cs="TH Sarabun New"/>
          <w:sz w:val="40"/>
          <w:szCs w:val="40"/>
          <w:cs/>
        </w:rPr>
        <w:t>เมตร เทือกเขานี้ถือเป็นขุมทรัพย์ทางธรรมชาติ ที่มีพืชพรรณหลากหลาย ที่มีความอุดมสมบูรณ์ของป่าเขาและทะเลสาบ เป็นแหล่งน้ำพุร้อนชั้นดี อากาศจะเย็นสบายตลอดปี โดยเฉพาะอย่างยิ่งตั้งแต่ปลายเดือน ก.ย. ไปจนถึงกลางเดือน ต.ค. ใบไม้เขียวขจีในฤดูร้อนจะเปลี่ยนสีแต่งแต้มภูเขาด้วยสีแดงและเหลืองอย่างสวยสดงดงาม</w:t>
      </w:r>
    </w:p>
    <w:p w14:paraId="3F866AB7" w14:textId="34C87C17" w:rsidR="00487966" w:rsidRDefault="0066576C" w:rsidP="00627133">
      <w:pPr>
        <w:pStyle w:val="NormalWeb"/>
        <w:shd w:val="clear" w:color="auto" w:fill="FCFCFD"/>
        <w:spacing w:after="0" w:line="240" w:lineRule="auto"/>
        <w:jc w:val="left"/>
        <w:rPr>
          <w:rFonts w:ascii="TH Sarabun New" w:hAnsi="TH Sarabun New" w:cs="TH Sarabun New"/>
          <w:noProof/>
          <w:sz w:val="32"/>
          <w:szCs w:val="32"/>
          <w:lang w:val="th-TH"/>
        </w:rPr>
      </w:pPr>
      <w:r w:rsidRPr="00627133"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inline distT="0" distB="0" distL="0" distR="0" wp14:anchorId="73E4E5FB" wp14:editId="2F784A55">
            <wp:extent cx="7048500" cy="1847850"/>
            <wp:effectExtent l="0" t="0" r="0" b="0"/>
            <wp:docPr id="1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8C540" w14:textId="77777777" w:rsidR="000E6ED9" w:rsidRPr="00627133" w:rsidRDefault="000E6ED9" w:rsidP="00627133">
      <w:pPr>
        <w:pStyle w:val="NormalWeb"/>
        <w:shd w:val="clear" w:color="auto" w:fill="FCFCFD"/>
        <w:spacing w:after="0" w:line="240" w:lineRule="auto"/>
        <w:jc w:val="left"/>
        <w:rPr>
          <w:rFonts w:ascii="TH Sarabun New" w:hAnsi="TH Sarabun New" w:cs="TH Sarabun New" w:hint="cs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1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57.9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2573E8C4" w14:textId="77777777" w:rsidR="00870A54" w:rsidRPr="0025327F" w:rsidRDefault="00870A5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</w:pP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lastRenderedPageBreak/>
        <w:t>ค่ำ</w:t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>รับประทานอาหารค่ำ</w:t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Pr="0025327F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ณ </w:t>
      </w: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ห้องอาหารของโรงแรม</w:t>
      </w:r>
    </w:p>
    <w:p w14:paraId="6AB569BD" w14:textId="58DBE97A" w:rsidR="00870A54" w:rsidRPr="0025327F" w:rsidRDefault="0066576C" w:rsidP="00870A54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</w:pPr>
      <w:r w:rsidRPr="0025327F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F57CC4A" wp14:editId="25CA318E">
            <wp:extent cx="371475" cy="371475"/>
            <wp:effectExtent l="0" t="0" r="0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A54" w:rsidRPr="0025327F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587188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TAZAWAKO </w:t>
      </w:r>
      <w:r w:rsidR="008A085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LAKE RESORT HOTEL</w:t>
      </w:r>
      <w:r w:rsidR="000E6ED9" w:rsidRPr="00870A5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870A54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870A5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4CA65CE3" w14:textId="77777777" w:rsidR="00870A54" w:rsidRPr="00B447F9" w:rsidRDefault="00870A54" w:rsidP="00870A54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25465984" w14:textId="77777777" w:rsidR="00870A54" w:rsidRDefault="00870A54" w:rsidP="00870A54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 w:rsidRPr="00907B08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16E4E9C2" w14:textId="4BA4FC4A" w:rsidR="00BA7094" w:rsidRDefault="0066576C" w:rsidP="00870A54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</w:rPr>
        <w:drawing>
          <wp:inline distT="0" distB="0" distL="0" distR="0" wp14:anchorId="56450155" wp14:editId="0E26F383">
            <wp:extent cx="7038975" cy="3962400"/>
            <wp:effectExtent l="0" t="0" r="0" b="0"/>
            <wp:docPr id="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71EB" w14:textId="77777777" w:rsidR="00BA7094" w:rsidRDefault="00BA7094" w:rsidP="00870A54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</w:p>
    <w:p w14:paraId="7E673848" w14:textId="77777777" w:rsidR="00627133" w:rsidRDefault="00F16F9E" w:rsidP="00CE407A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bookmarkStart w:id="6" w:name="OLE_LINK20"/>
      <w:bookmarkStart w:id="7" w:name="OLE_LINK21"/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="0019025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="00895A56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ยามากะตะ </w:t>
      </w:r>
      <w:r w:rsidR="00895A5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95A56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870A54" w:rsidRPr="00870A5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หุบเขาดาคิกาเอริ</w:t>
      </w:r>
      <w:r w:rsidR="00870A54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870A5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70A54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870A54" w:rsidRPr="00870A5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หุบเขาโอยาสุเคียว</w:t>
      </w:r>
      <w:r w:rsidR="00870A54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895A5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– </w:t>
      </w:r>
      <w:r w:rsidR="008A6C7A" w:rsidRPr="008A6C7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กินซังออนเซ็น </w:t>
      </w:r>
      <w:r w:rsidR="008A6C7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– </w:t>
      </w:r>
      <w:r w:rsidR="00870A54" w:rsidRPr="00870A5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8A6C7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95A5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70A54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58E72248" w14:textId="77777777" w:rsidR="00F16F9E" w:rsidRPr="0025327F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61B1560" w14:textId="77777777" w:rsidR="000E6ED9" w:rsidRPr="00A23915" w:rsidRDefault="000E6ED9" w:rsidP="000E6ED9">
      <w:pPr>
        <w:pStyle w:val="NormalWeb"/>
        <w:shd w:val="clear" w:color="auto" w:fill="FCFCFD"/>
        <w:spacing w:after="0" w:line="240" w:lineRule="auto"/>
        <w:jc w:val="left"/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1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51.4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หุบเขาดาคิกาเอริ</w:t>
      </w:r>
      <w:r w:rsidRPr="00A23915">
        <w:rPr>
          <w:rFonts w:ascii="TH Sarabun New" w:hAnsi="TH Sarabun New" w:cs="TH Sarabun New"/>
          <w:sz w:val="40"/>
          <w:szCs w:val="40"/>
          <w:cs/>
        </w:rPr>
        <w:t xml:space="preserve"> เป็นอีกหนึ่งสถานที่ชมใบไม้เปลี่ยนสีที่มีชื่อเสียงของจังหวัดอะคิตะ ไฮไลท์ของที่นี่คือลำธารน้ำสีฟ้าใส สะท้อนกับภาพของใบไม้ที่พร้อมใจกันสลับสี ยิ่งช่วยเพิ่มความสวยงามให้กับหุบเขาแห่งนี้ นอกจากจะชมความสวยงามของใบไม้เปลี่ยนสีแล้ว ทิวทัศน์ของเกาะแก่ง หินรูปทรงแปลกประหลาด รวมถึงน้ำตกน้อยใหญ่ก็มีความสวยงามไม่แพ้กัน โดยวิวของสะพานเก่าคะมิโนะอิวะฮะชิ เป็นมุมสวยซึ่งเป็นเอกลักษณ์ของที่นี่</w:t>
      </w:r>
    </w:p>
    <w:p w14:paraId="480FC8F5" w14:textId="02508A8F" w:rsidR="000E6ED9" w:rsidRPr="00A23915" w:rsidRDefault="0066576C" w:rsidP="000E6ED9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r w:rsidRPr="00A23915">
        <w:rPr>
          <w:rFonts w:ascii="TH Sarabun New" w:hAnsi="TH Sarabun New" w:cs="TH Sarabun New"/>
          <w:sz w:val="40"/>
          <w:szCs w:val="40"/>
        </w:rPr>
        <w:lastRenderedPageBreak/>
        <w:drawing>
          <wp:inline distT="0" distB="0" distL="0" distR="0" wp14:anchorId="3050FA8A" wp14:editId="14EDCFFB">
            <wp:extent cx="7038975" cy="1838325"/>
            <wp:effectExtent l="0" t="0" r="0" b="0"/>
            <wp:docPr id="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D4AFA" w14:textId="77777777" w:rsidR="000254AB" w:rsidRPr="0025327F" w:rsidRDefault="000254A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รับประทานอาหารกลางวัน ณ ร้านอาหารญี่ปุ่น</w:t>
      </w:r>
      <w:r w:rsidRPr="0025327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4D5228D8" w14:textId="77777777" w:rsidR="000E6ED9" w:rsidRPr="00A23915" w:rsidRDefault="000E6ED9" w:rsidP="000E6ED9">
      <w:pPr>
        <w:pStyle w:val="Sidebarphoto"/>
        <w:spacing w:line="46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2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86.9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หุบเขาโอยาสุเคียว 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ตั้</w:t>
      </w: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งอยู่ลึกเข้าไปในเมืองยูซาวะ หรือที่คนไทยรู้จัก </w:t>
      </w:r>
      <w:r w:rsidRPr="00A23915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โอยาสุเคียวไดฟุนโตะ</w:t>
      </w:r>
      <w:r w:rsidRPr="00A2391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หนึ่งในสถานที่ท่องเที่ยวดังของหุบเขาโอยาสุ หุบเขาโอยาสุเป็นแหล่งน้ำพุร้อนธรรมชาติ มีเรียวกังพร้อมบ่อออนเซ็นในตัวให้เลือกพักอยู่หลายแห่ง มีออนเซ็นกลางแจ้ง และบ่อแช่เท้าสาธารณะให้บริการอยู่เรื่อยๆ แม้กระทั่งแหล่งน้ำธรรมชาติเล็กๆ ตามรายทางก็ยังมีไอควันลอยขึ้นมา </w:t>
      </w:r>
    </w:p>
    <w:p w14:paraId="63F5C002" w14:textId="2ABBDE79" w:rsidR="00627133" w:rsidRDefault="0066576C" w:rsidP="000E6ED9">
      <w:pPr>
        <w:pStyle w:val="Sidebarphoto"/>
        <w:spacing w:line="240" w:lineRule="auto"/>
        <w:ind w:left="0"/>
        <w:rPr>
          <w:rFonts w:ascii="TH Sarabun New" w:eastAsia="Arial Unicode MS" w:hAnsi="TH Sarabun New" w:cs="TH Sarabun New"/>
          <w:color w:val="000000"/>
          <w:sz w:val="40"/>
          <w:szCs w:val="40"/>
        </w:rPr>
      </w:pPr>
      <w:r>
        <w:rPr>
          <w:rFonts w:ascii="TH Sarabun New" w:eastAsia="Arial Unicode MS" w:hAnsi="TH Sarabun New" w:cs="TH Sarabun New"/>
          <w:color w:val="000000"/>
          <w:sz w:val="40"/>
          <w:szCs w:val="40"/>
        </w:rPr>
        <w:drawing>
          <wp:inline distT="0" distB="0" distL="0" distR="0" wp14:anchorId="2DA83FC0" wp14:editId="2806DF93">
            <wp:extent cx="7038975" cy="1857375"/>
            <wp:effectExtent l="0" t="0" r="0" b="0"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3E8E3" w14:textId="77777777" w:rsidR="008A6C7A" w:rsidRPr="008A6C7A" w:rsidRDefault="008A6C7A" w:rsidP="008A6C7A">
      <w:pPr>
        <w:rPr>
          <w:rFonts w:ascii="TH Sarabun New" w:hAnsi="TH Sarabun New" w:cs="TH Sarabun New"/>
          <w:sz w:val="40"/>
          <w:szCs w:val="40"/>
        </w:rPr>
      </w:pPr>
      <w:bookmarkStart w:id="8" w:name="_Hlk199431942"/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2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108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/>
          <w:sz w:val="40"/>
          <w:szCs w:val="40"/>
        </w:rPr>
        <w:t xml:space="preserve"> </w:t>
      </w:r>
      <w:r w:rsidRPr="008A6C7A">
        <w:rPr>
          <w:rFonts w:ascii="TH Sarabun New" w:hAnsi="TH Sarabun New" w:cs="TH Sarabun New"/>
          <w:b/>
          <w:bCs/>
          <w:sz w:val="40"/>
          <w:szCs w:val="40"/>
          <w:cs/>
        </w:rPr>
        <w:t>กินซังออนเซ็น</w:t>
      </w:r>
      <w:r w:rsidRPr="008A6C7A">
        <w:rPr>
          <w:rFonts w:ascii="TH Sarabun New" w:hAnsi="TH Sarabun New" w:cs="TH Sarabun New"/>
          <w:sz w:val="40"/>
          <w:szCs w:val="40"/>
          <w:cs/>
        </w:rPr>
        <w:t xml:space="preserve"> หมู่บ้านออนเซนเล็กๆกลางหุบเขาในจังหวัดยามางาตะ มีประวัติยาวนานกว่า 100 ปี โดยหมู่บ้านนี้เดิมทีเป็นหมู่บ้านเหมืองแร่มาก่อน หลังปิดการทำเหมืองกลายมาเป็นหมู่บ้านออนเซ็นที่นี่ประกอบด้วย เรียวกังมากมายสไตล์ตะวันตกที่สร้างจากไม้หลายชั้น ได้รับการปลูกสร้างตั้งแต่ปลายสมัยไทโชถึงโชวะตอนต้น สามารถสัมผัสกับภูมิประเทศอันเป็นเอกลักษณ์ของบ้านเรือนยุคเก่า เดินเล่นชมวิว และแช่เท้าออนเซนกลางเมืองเพื่อผ่อนคลาย</w:t>
      </w:r>
    </w:p>
    <w:bookmarkEnd w:id="8"/>
    <w:p w14:paraId="0D9A3658" w14:textId="51DB4E00" w:rsidR="008A6C7A" w:rsidRPr="008A6C7A" w:rsidRDefault="0066576C" w:rsidP="008A6C7A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2AA26465" wp14:editId="311370CE">
            <wp:extent cx="7038975" cy="1847850"/>
            <wp:effectExtent l="0" t="0" r="0" b="0"/>
            <wp:docPr id="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37454" w14:textId="77777777" w:rsidR="00895A56" w:rsidRDefault="00895A56" w:rsidP="00627133">
      <w:pPr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8A6C7A">
        <w:rPr>
          <w:rFonts w:ascii="TH Sarabun New" w:hAnsi="TH Sarabun New" w:cs="TH Sarabun New"/>
          <w:color w:val="00B050"/>
          <w:sz w:val="40"/>
          <w:szCs w:val="40"/>
        </w:rPr>
        <w:t>1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8A6C7A">
        <w:rPr>
          <w:rFonts w:ascii="TH Sarabun New" w:hAnsi="TH Sarabun New" w:cs="TH Sarabun New"/>
          <w:color w:val="00B050"/>
          <w:sz w:val="40"/>
          <w:szCs w:val="40"/>
        </w:rPr>
        <w:t>42.2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1B32BAB8" w14:textId="77777777" w:rsidR="00F06E6A" w:rsidRPr="00A23915" w:rsidRDefault="00F06E6A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A23915">
        <w:rPr>
          <w:rFonts w:ascii="TH Sarabun New" w:hAnsi="TH Sarabun New" w:cs="TH Sarabun New"/>
          <w:noProof w:val="0"/>
          <w:sz w:val="40"/>
          <w:szCs w:val="40"/>
        </w:rPr>
        <w:tab/>
      </w: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>รับประทานอาหารค่ำ ณ ห้องอาหารของโรงแรม</w:t>
      </w:r>
    </w:p>
    <w:p w14:paraId="0431F698" w14:textId="7A4CF827" w:rsidR="000E6ED9" w:rsidRPr="00B447F9" w:rsidRDefault="0066576C" w:rsidP="000E6ED9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A2391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2F240A6" wp14:editId="49025A3F">
            <wp:extent cx="371475" cy="371475"/>
            <wp:effectExtent l="0" t="0" r="0" b="0"/>
            <wp:docPr id="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E6A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BA709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SHOHAKUTEI AZUMASO </w:t>
      </w:r>
      <w:r w:rsidR="000E6ED9" w:rsidRPr="00B447F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0E6ED9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0E6ED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0BCDDF37" w14:textId="77777777" w:rsidR="000E6ED9" w:rsidRPr="00B447F9" w:rsidRDefault="000E6ED9" w:rsidP="000E6ED9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73F90B15" w14:textId="77777777" w:rsidR="000E6ED9" w:rsidRDefault="000E6ED9" w:rsidP="000E6ED9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i/>
          <w:iCs/>
          <w:color w:val="FF0000"/>
          <w:sz w:val="32"/>
          <w:szCs w:val="32"/>
        </w:rPr>
      </w:pPr>
      <w:r w:rsidRPr="007F6122"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42B171F" w14:textId="74B05E86" w:rsidR="00651752" w:rsidRDefault="0066576C" w:rsidP="00271E39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i/>
          <w:iCs/>
          <w:color w:val="FF0000"/>
          <w:sz w:val="32"/>
          <w:szCs w:val="32"/>
        </w:rPr>
      </w:pPr>
      <w:r>
        <w:rPr>
          <w:rFonts w:ascii="TH Sarabun New" w:hAnsi="TH Sarabun New" w:cs="TH Sarabun New"/>
          <w:i/>
          <w:iCs/>
          <w:color w:val="FF0000"/>
          <w:sz w:val="32"/>
          <w:szCs w:val="32"/>
        </w:rPr>
        <w:drawing>
          <wp:inline distT="0" distB="0" distL="0" distR="0" wp14:anchorId="12A6DE80" wp14:editId="7ECCB41F">
            <wp:extent cx="7038975" cy="3686175"/>
            <wp:effectExtent l="0" t="0" r="0" b="0"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2C8B7" w14:textId="77777777" w:rsidR="00BA7094" w:rsidRPr="00271E39" w:rsidRDefault="00BA7094" w:rsidP="00271E39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i/>
          <w:iCs/>
          <w:color w:val="FF0000"/>
          <w:sz w:val="32"/>
          <w:szCs w:val="32"/>
        </w:rPr>
      </w:pPr>
    </w:p>
    <w:p w14:paraId="757B071E" w14:textId="77777777" w:rsidR="005C2A62" w:rsidRDefault="00F16F9E" w:rsidP="00CE407A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7C399D"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25327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 w:rsidRP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วัดยามาเดระ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 w:rsidRP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โอคามะ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 w:rsidRP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ปากปล่องภ</w:t>
      </w:r>
      <w:r w:rsidR="0058194F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ู</w:t>
      </w:r>
      <w:r w:rsidR="000E6ED9" w:rsidRP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เขาไฟซาโอะ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 w:rsidRP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ฟาร์มสุนัขจิ้งจอก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E6ED9" w:rsidRP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0E6ED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0BCD06CF" w14:textId="77777777" w:rsidR="00F16F9E" w:rsidRPr="0025327F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25327F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38ADEE2" w14:textId="77777777" w:rsidR="000E6ED9" w:rsidRPr="00A23915" w:rsidRDefault="00895A56" w:rsidP="000E6ED9">
      <w:pPr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15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9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0E6ED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วัดโฮจุซังริชชะคุจิ" รู้จักกันในชื่อ "วัดยะมะเดะระ"</w:t>
      </w:r>
      <w:r w:rsidR="000E6ED9" w:rsidRPr="00A23915">
        <w:rPr>
          <w:rFonts w:ascii="TH Sarabun New" w:hAnsi="TH Sarabun New" w:cs="TH Sarabun New"/>
          <w:b/>
          <w:bCs/>
          <w:color w:val="833C0B"/>
          <w:sz w:val="40"/>
          <w:szCs w:val="40"/>
          <w:cs/>
        </w:rPr>
        <w:t xml:space="preserve"> </w:t>
      </w:r>
      <w:r w:rsidR="000E6ED9" w:rsidRPr="00A23915">
        <w:rPr>
          <w:rFonts w:ascii="TH Sarabun New" w:hAnsi="TH Sarabun New" w:cs="TH Sarabun New"/>
          <w:sz w:val="40"/>
          <w:szCs w:val="40"/>
          <w:cs/>
        </w:rPr>
        <w:t>ภูเขาที่เกิดมาจากหินรูปร่างพิสดารแห่งนี้เป็นสถานปฏิบัติธรรมและสถานที่สำหรับสักการะบูชา</w:t>
      </w:r>
      <w:r w:rsidR="000E6ED9" w:rsidRPr="00A23915">
        <w:rPr>
          <w:rFonts w:ascii="TH Sarabun New" w:hAnsi="TH Sarabun New" w:cs="TH Sarabun New"/>
          <w:sz w:val="40"/>
          <w:szCs w:val="40"/>
        </w:rPr>
        <w:t xml:space="preserve"> </w:t>
      </w:r>
      <w:r w:rsidR="000E6ED9" w:rsidRPr="00A23915">
        <w:rPr>
          <w:rFonts w:ascii="TH Sarabun New" w:hAnsi="TH Sarabun New" w:cs="TH Sarabun New"/>
          <w:sz w:val="40"/>
          <w:szCs w:val="40"/>
          <w:cs/>
        </w:rPr>
        <w:t>ไฮไลท์ “คนโปชูโด” ที่ตั้งอยู่ไม่ไกลจากปากทางขึ้นเขา</w:t>
      </w:r>
      <w:r w:rsidR="000E6ED9">
        <w:rPr>
          <w:rFonts w:ascii="TH Sarabun New" w:hAnsi="TH Sarabun New" w:cs="TH Sarabun New" w:hint="cs"/>
          <w:sz w:val="40"/>
          <w:szCs w:val="40"/>
          <w:cs/>
        </w:rPr>
        <w:t>ขึ้นบันไดจากอาคารหลัก1000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0E6ED9">
        <w:rPr>
          <w:rFonts w:ascii="TH Sarabun New" w:hAnsi="TH Sarabun New" w:cs="TH Sarabun New" w:hint="cs"/>
          <w:sz w:val="40"/>
          <w:szCs w:val="40"/>
          <w:cs/>
        </w:rPr>
        <w:t>ขั้น</w:t>
      </w:r>
      <w:r w:rsidR="000E6ED9" w:rsidRPr="00A23915">
        <w:rPr>
          <w:rFonts w:ascii="TH Sarabun New" w:hAnsi="TH Sarabun New" w:cs="TH Sarabun New"/>
          <w:sz w:val="40"/>
          <w:szCs w:val="40"/>
          <w:cs/>
        </w:rPr>
        <w:t xml:space="preserve"> กล่าวกันว่าเป็นสถาปัตยกรรมไม้บีชเก่าแก่ที่สุดในประเทศญี่ปุ่นและได้รับการกำหนดเป็นทรัพย์สินทางวัฒนธรรมที่สำคัญของญี่ปุ่น “มิดาโฮระ” เป็นพาวเวอร์สปอตที่จะทำให้คนมีความสุข และเป็นอีกหนึ่งชมใบไม้เปลี่ยนสีที่สวยอีกแห่งหนึ่ง</w:t>
      </w:r>
    </w:p>
    <w:p w14:paraId="119559F9" w14:textId="6D07275F" w:rsidR="000C4536" w:rsidRPr="00A23915" w:rsidRDefault="0066576C" w:rsidP="000E6ED9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A23915">
        <w:rPr>
          <w:rFonts w:ascii="TH Sarabun New" w:hAnsi="TH Sarabun New" w:cs="TH Sarabun New"/>
          <w:sz w:val="40"/>
          <w:szCs w:val="40"/>
          <w:cs/>
        </w:rPr>
        <w:drawing>
          <wp:inline distT="0" distB="0" distL="0" distR="0" wp14:anchorId="26B27ED6" wp14:editId="727AD340">
            <wp:extent cx="7038975" cy="1847850"/>
            <wp:effectExtent l="0" t="0" r="0" b="0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95F14" w14:textId="77777777" w:rsidR="00F06E6A" w:rsidRPr="00A23915" w:rsidRDefault="00F06E6A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รับประทานกลางวัน ณ ร้านอาหารญี่ปุ่น</w:t>
      </w:r>
    </w:p>
    <w:p w14:paraId="61B14FE4" w14:textId="77777777" w:rsidR="000E6ED9" w:rsidRPr="00A23915" w:rsidRDefault="00895A56" w:rsidP="00895A56">
      <w:pPr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1.30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51.3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="000E6ED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ปากปล่องภูเขาไฟโอค</w:t>
      </w:r>
      <w:r w:rsidR="00A62181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า</w:t>
      </w:r>
      <w:r w:rsidR="000E6ED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มะ</w:t>
      </w:r>
      <w:r w:rsidR="000E6ED9" w:rsidRPr="00A23915">
        <w:rPr>
          <w:rFonts w:ascii="TH Sarabun New" w:hAnsi="TH Sarabun New" w:cs="TH Sarabun New"/>
          <w:b/>
          <w:bCs/>
          <w:color w:val="833C0B"/>
          <w:sz w:val="40"/>
          <w:szCs w:val="40"/>
          <w:cs/>
        </w:rPr>
        <w:t xml:space="preserve"> </w:t>
      </w:r>
      <w:r w:rsidR="000E6ED9" w:rsidRPr="00A23915">
        <w:rPr>
          <w:rFonts w:ascii="TH Sarabun New" w:hAnsi="TH Sarabun New" w:cs="TH Sarabun New"/>
          <w:sz w:val="40"/>
          <w:szCs w:val="40"/>
          <w:cs/>
        </w:rPr>
        <w:t>ปัจจุบันโอคามะถือเป็นสัญลักษณ์ที่โดดเด่นของจังหวัดมิยางิ “โอคามะ” ทะเลสาบปากปล่องภูเขาไฟที่งดงามราวกับภาพวาด น้ำในทะเลสาบสีเขียวมรกตเป็นประกายในวันแดดออก โดยสีของทะเลสาบนั้น จะเปลี่ยนแปลงไปตามสภาพอากาศและแสงแดดที่มาตกกระทบ ทะเลสาบแห่งนี้จึงได้รับการขนานนามว่า “ทะเลสาบห้าสี”</w:t>
      </w:r>
    </w:p>
    <w:p w14:paraId="6A52BE8F" w14:textId="4AD873B6" w:rsidR="00895A56" w:rsidRDefault="0066576C" w:rsidP="00895A56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A2391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8B8A346" wp14:editId="28F7F0AA">
            <wp:extent cx="7029450" cy="1857375"/>
            <wp:effectExtent l="0" t="0" r="0" b="0"/>
            <wp:docPr id="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560E6" w14:textId="77777777" w:rsidR="004F0BFE" w:rsidRDefault="004F0BFE" w:rsidP="004F0BFE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1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33.4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พาท่านชมความน่ารักของเหล่าสุนัขจิ้งจอก </w:t>
      </w:r>
      <w:r w:rsidRPr="00BB7F28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หมู่บ้านสุนัขจิ้งจอกซาโอะ</w:t>
      </w:r>
      <w:r w:rsidRPr="00BB7F28">
        <w:rPr>
          <w:rFonts w:ascii="TH Sarabun New" w:hAnsi="TH Sarabun New" w:cs="TH Sarabun New"/>
          <w:noProof w:val="0"/>
          <w:sz w:val="40"/>
          <w:szCs w:val="40"/>
          <w:cs/>
        </w:rPr>
        <w:t xml:space="preserve">  </w:t>
      </w:r>
      <w:r w:rsidRPr="005B7168">
        <w:rPr>
          <w:rFonts w:ascii="TH Sarabun New" w:hAnsi="TH Sarabun New" w:cs="TH Sarabun New"/>
          <w:noProof w:val="0"/>
          <w:sz w:val="40"/>
          <w:szCs w:val="40"/>
          <w:cs/>
        </w:rPr>
        <w:t>ภายในหมู่บ้านมี</w:t>
      </w:r>
      <w:r>
        <w:rPr>
          <w:rFonts w:ascii="TH Sarabun New" w:hAnsi="TH Sarabun New" w:cs="TH Sarabun New" w:hint="cs"/>
          <w:noProof w:val="0"/>
          <w:sz w:val="40"/>
          <w:szCs w:val="40"/>
          <w:cs/>
        </w:rPr>
        <w:t>สุนัขจิ้งจอก</w:t>
      </w:r>
      <w:r w:rsidRPr="005B7168">
        <w:rPr>
          <w:rFonts w:ascii="TH Sarabun New" w:hAnsi="TH Sarabun New" w:cs="TH Sarabun New"/>
          <w:noProof w:val="0"/>
          <w:sz w:val="40"/>
          <w:szCs w:val="40"/>
          <w:cs/>
        </w:rPr>
        <w:t xml:space="preserve">กว่า </w:t>
      </w:r>
      <w:r w:rsidRPr="005B7168">
        <w:rPr>
          <w:rFonts w:ascii="TH Sarabun New" w:hAnsi="TH Sarabun New" w:cs="TH Sarabun New"/>
          <w:noProof w:val="0"/>
          <w:sz w:val="40"/>
          <w:szCs w:val="40"/>
        </w:rPr>
        <w:t xml:space="preserve">100 </w:t>
      </w:r>
      <w:r w:rsidRPr="005B7168">
        <w:rPr>
          <w:rFonts w:ascii="TH Sarabun New" w:hAnsi="TH Sarabun New" w:cs="TH Sarabun New"/>
          <w:noProof w:val="0"/>
          <w:sz w:val="40"/>
          <w:szCs w:val="40"/>
          <w:cs/>
        </w:rPr>
        <w:t xml:space="preserve">ตัว รวมถึง </w:t>
      </w:r>
      <w:r w:rsidRPr="005B7168">
        <w:rPr>
          <w:rFonts w:ascii="TH Sarabun New" w:hAnsi="TH Sarabun New" w:cs="TH Sarabun New"/>
          <w:noProof w:val="0"/>
          <w:sz w:val="40"/>
          <w:szCs w:val="40"/>
        </w:rPr>
        <w:t xml:space="preserve">6 </w:t>
      </w:r>
      <w:r w:rsidRPr="005B7168">
        <w:rPr>
          <w:rFonts w:ascii="TH Sarabun New" w:hAnsi="TH Sarabun New" w:cs="TH Sarabun New"/>
          <w:noProof w:val="0"/>
          <w:sz w:val="40"/>
          <w:szCs w:val="40"/>
          <w:cs/>
        </w:rPr>
        <w:t>สายพันธุ์ที่วิ่งไปมาได้อย่างอิสระในพื้นที่กว้าง ในหมู่บ้านสุนัขจิ้งจอกเป็นสัตว์ที่สำคัญชนิดหนึ่ง ตั้งแต่ระดับชาวบ้านมีความเชื่อว่าสุนัข</w:t>
      </w:r>
      <w:r w:rsidRPr="005B7168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จิ้งจอกมีวิญญาณของเทพอินาริโอคามิ หรือเทพเจ้าของศาสนาพุทธชินโตอยู่ ซึ่งเป็นเทพแห่งความอุดมสมบูรณ์ของการเกษตร(ข้าว</w:t>
      </w:r>
      <w:r w:rsidRPr="005B7168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5B7168">
        <w:rPr>
          <w:rFonts w:ascii="TH Sarabun New" w:hAnsi="TH Sarabun New" w:cs="TH Sarabun New"/>
          <w:noProof w:val="0"/>
          <w:sz w:val="40"/>
          <w:szCs w:val="40"/>
          <w:cs/>
        </w:rPr>
        <w:t>ใบช้า) และความเจริญรุ่งเรือง</w:t>
      </w:r>
    </w:p>
    <w:p w14:paraId="63430F13" w14:textId="58E87A7E" w:rsidR="004F0BFE" w:rsidRDefault="0066576C" w:rsidP="004F0BFE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4E5C6B80" wp14:editId="6D545FB4">
            <wp:extent cx="7038975" cy="1857375"/>
            <wp:effectExtent l="0" t="0" r="0" b="0"/>
            <wp:docPr id="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63C99" w14:textId="77777777" w:rsidR="004F0BFE" w:rsidRDefault="004F0BFE" w:rsidP="004F0BFE">
      <w:pPr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2.10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164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6A6F7440" w14:textId="77777777" w:rsidR="00F06E6A" w:rsidRPr="003A7EB7" w:rsidRDefault="00F06E6A">
      <w:pPr>
        <w:pStyle w:val="Sidebarphoto"/>
        <w:shd w:val="clear" w:color="auto" w:fill="C5E0B3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 w:rsidRPr="003A7EB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3A7EB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3A7EB7">
        <w:rPr>
          <w:rFonts w:ascii="TH Sarabun New" w:hAnsi="TH Sarabun New" w:cs="TH Sarabun New"/>
          <w:b/>
          <w:bCs/>
          <w:noProof w:val="0"/>
          <w:sz w:val="40"/>
          <w:szCs w:val="40"/>
        </w:rPr>
        <w:tab/>
      </w:r>
      <w:r w:rsidRPr="003A7EB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รับประทานอาหารค่ำ ณ ห้องอาหารของโรงแรม</w:t>
      </w:r>
      <w:r w:rsidR="003A7EB7" w:rsidRPr="003A7EB7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(เวลา 20.00 น.)</w:t>
      </w:r>
    </w:p>
    <w:p w14:paraId="50CB9DB4" w14:textId="10D5D701" w:rsidR="004F0BFE" w:rsidRPr="00461268" w:rsidRDefault="0066576C" w:rsidP="004F0BFE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 w:rsidRPr="00A2391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A94FABF" wp14:editId="6620BBE9">
            <wp:extent cx="371475" cy="371475"/>
            <wp:effectExtent l="0" t="0" r="0" b="0"/>
            <wp:docPr id="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E6A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F0BF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SHIO NO YU ONSEN RENGETSU </w:t>
      </w:r>
      <w:r w:rsidR="004F0BFE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</w:rPr>
        <w:t xml:space="preserve"> </w:t>
      </w:r>
      <w:r w:rsidR="004F0BFE" w:rsidRPr="006002B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</w:rPr>
        <w:t>**</w:t>
      </w:r>
      <w:r w:rsidR="004F0BFE" w:rsidRPr="006002BD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highlight w:val="yellow"/>
          <w:cs/>
        </w:rPr>
        <w:t>พิเศษออนเซนส่วนตัวในห้องพัก**</w:t>
      </w:r>
    </w:p>
    <w:p w14:paraId="2E6DF628" w14:textId="77777777" w:rsidR="004F0BFE" w:rsidRPr="00B447F9" w:rsidRDefault="004F0BFE" w:rsidP="004F0BF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B89285C" w14:textId="77777777" w:rsidR="004F0BFE" w:rsidRPr="00241DAF" w:rsidRDefault="004F0BFE" w:rsidP="004F0BF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i/>
          <w:iCs/>
          <w:color w:val="FF0000"/>
          <w:sz w:val="32"/>
          <w:szCs w:val="32"/>
        </w:rPr>
      </w:pPr>
      <w:r w:rsidRPr="00241DAF"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67DE245E" w14:textId="6A9E40AD" w:rsidR="004F0BFE" w:rsidRDefault="0066576C" w:rsidP="004F0BF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color w:val="FF0000"/>
          <w:sz w:val="40"/>
          <w:szCs w:val="40"/>
        </w:rPr>
      </w:pPr>
      <w:r>
        <w:rPr>
          <w:rFonts w:ascii="TH Sarabun New" w:hAnsi="TH Sarabun New" w:cs="TH Sarabun New"/>
          <w:color w:val="FF0000"/>
          <w:sz w:val="40"/>
          <w:szCs w:val="40"/>
        </w:rPr>
        <w:drawing>
          <wp:inline distT="0" distB="0" distL="0" distR="0" wp14:anchorId="506444C8" wp14:editId="5510C119">
            <wp:extent cx="7038975" cy="3009900"/>
            <wp:effectExtent l="0" t="0" r="0" b="0"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606E9" w14:textId="77777777" w:rsidR="008C3643" w:rsidRDefault="008C3643" w:rsidP="004F0BFE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</w:rPr>
      </w:pPr>
    </w:p>
    <w:p w14:paraId="5DE3ED89" w14:textId="77777777" w:rsidR="00271E39" w:rsidRPr="008C3643" w:rsidRDefault="00271E39" w:rsidP="004F0BFE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</w:rPr>
      </w:pPr>
    </w:p>
    <w:p w14:paraId="0C1C9942" w14:textId="77777777" w:rsidR="00CE38AA" w:rsidRDefault="00A0799A" w:rsidP="00A0799A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A239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วันที่ห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ก</w:t>
      </w:r>
      <w:r w:rsidRPr="00A239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="00C4721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="00CE38AA" w:rsidRPr="00CE38A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ป่าไผ่วาคายามะ วาคาตาเกะ โนะ โมริ </w:t>
      </w:r>
      <w:r w:rsid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F0BFE" w:rsidRP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ซาโนะ</w:t>
      </w:r>
      <w:r w:rsidR="00896EA0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F0BFE" w:rsidRP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พรีเมี่ยมเอ้าท์เล็ต</w:t>
      </w:r>
      <w:r w:rsid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F0BFE" w:rsidRP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โตเกียว</w:t>
      </w:r>
      <w:r w:rsidR="004F0BF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40302F73" w14:textId="77777777" w:rsidR="00A0799A" w:rsidRPr="00A23915" w:rsidRDefault="00CE38AA" w:rsidP="00A0799A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lastRenderedPageBreak/>
        <w:t xml:space="preserve">               </w:t>
      </w:r>
      <w:r w:rsidR="004F0BFE" w:rsidRPr="004F0BFE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  <w:cs/>
        </w:rPr>
        <w:t>*ปิ้งย่างพรีเมียม</w:t>
      </w:r>
      <w:r w:rsidR="004F0BFE" w:rsidRPr="004F0BFE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ROKKASEN*</w:t>
      </w:r>
    </w:p>
    <w:p w14:paraId="13992AA4" w14:textId="77777777" w:rsidR="00A0799A" w:rsidRPr="00A23915" w:rsidRDefault="00A0799A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A2391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7605A393" w14:textId="77777777" w:rsidR="00271E39" w:rsidRPr="0009465A" w:rsidRDefault="00271E39" w:rsidP="00271E39">
      <w:pPr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1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56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Pr="0009465A">
        <w:rPr>
          <w:rFonts w:ascii="TH Sarabun New" w:hAnsi="TH Sarabun New" w:cs="TH Sarabun New"/>
          <w:b/>
          <w:bCs/>
          <w:sz w:val="40"/>
          <w:szCs w:val="40"/>
          <w:cs/>
        </w:rPr>
        <w:t>ป่าไผ่วาคายามะ วาคาตาเกะ โนะ โมริ</w:t>
      </w:r>
      <w:r w:rsidRPr="0009465A">
        <w:rPr>
          <w:rFonts w:ascii="TH Sarabun New" w:hAnsi="TH Sarabun New" w:cs="TH Sarabun New"/>
          <w:sz w:val="40"/>
          <w:szCs w:val="40"/>
          <w:cs/>
        </w:rPr>
        <w:t xml:space="preserve"> เป็นฟาร์มที่มีประวัติยาวนานถึง </w:t>
      </w:r>
      <w:r w:rsidRPr="0009465A">
        <w:rPr>
          <w:rFonts w:ascii="TH Sarabun New" w:hAnsi="TH Sarabun New" w:cs="TH Sarabun New"/>
          <w:sz w:val="40"/>
          <w:szCs w:val="40"/>
        </w:rPr>
        <w:t xml:space="preserve">100 </w:t>
      </w:r>
      <w:r w:rsidRPr="0009465A">
        <w:rPr>
          <w:rFonts w:ascii="TH Sarabun New" w:hAnsi="TH Sarabun New" w:cs="TH Sarabun New"/>
          <w:sz w:val="40"/>
          <w:szCs w:val="40"/>
          <w:cs/>
        </w:rPr>
        <w:t>ปี เน้นการทำเกษตรแบบหมุนเวียนตามธรรมชาติ ปลูกไผ่และเกาลัด พื้นที่นี้มีป่าไผ่ที่ได้รับการดูแลเป็นอย่างดีและมีขนาดใหญ่ที่สุดในญี่ปุ่น ถือเป็นพื้นที่หายากในประเทศ และยังใช้เป็นสถานที่ถ่ายทำภาพยนตร์และโฆษณาด้วย</w:t>
      </w:r>
      <w:r w:rsidRPr="0009465A">
        <w:rPr>
          <w:rFonts w:ascii="TH Sarabun New" w:hAnsi="TH Sarabun New" w:cs="TH Sarabun New"/>
          <w:sz w:val="40"/>
          <w:szCs w:val="40"/>
        </w:rPr>
        <w:t xml:space="preserve"> </w:t>
      </w:r>
      <w:r w:rsidRPr="0009465A">
        <w:rPr>
          <w:rFonts w:ascii="TH Sarabun New" w:hAnsi="TH Sarabun New" w:cs="TH Sarabun New"/>
          <w:sz w:val="40"/>
          <w:szCs w:val="40"/>
          <w:cs/>
        </w:rPr>
        <w:t>มาที่นี่นอกจากจะเดินเล่นชมป่าไผ่อันสวยงามแล้ว ยังสามารถผ่อนคลายไปกับการนั่งพัก ดื่มชาเขียว</w:t>
      </w:r>
      <w:r w:rsidRPr="0009465A">
        <w:rPr>
          <w:rFonts w:ascii="TH Sarabun New" w:hAnsi="TH Sarabun New" w:cs="TH Sarabun New" w:hint="cs"/>
          <w:sz w:val="40"/>
          <w:szCs w:val="40"/>
          <w:cs/>
        </w:rPr>
        <w:t>ไม้ไผ่</w:t>
      </w:r>
      <w:r w:rsidRPr="0009465A">
        <w:rPr>
          <w:rFonts w:ascii="TH Sarabun New" w:hAnsi="TH Sarabun New" w:cs="TH Sarabun New"/>
          <w:sz w:val="40"/>
          <w:szCs w:val="40"/>
          <w:cs/>
        </w:rPr>
        <w:t>ที่ร้านชาอย่างทีเฮ้าส์ (</w:t>
      </w:r>
      <w:r w:rsidRPr="0009465A">
        <w:rPr>
          <w:rFonts w:ascii="TH Sarabun New" w:hAnsi="TH Sarabun New" w:cs="TH Sarabun New"/>
          <w:sz w:val="40"/>
          <w:szCs w:val="40"/>
        </w:rPr>
        <w:t xml:space="preserve">tea house) </w:t>
      </w:r>
      <w:r w:rsidRPr="0009465A">
        <w:rPr>
          <w:rFonts w:ascii="TH Sarabun New" w:hAnsi="TH Sarabun New" w:cs="TH Sarabun New"/>
          <w:sz w:val="40"/>
          <w:szCs w:val="40"/>
          <w:cs/>
        </w:rPr>
        <w:t>พร้อมขนมหวานที่ทำมาจากเกาลัดแสนอร่อยจากในฟาร์มได้</w:t>
      </w:r>
      <w:r w:rsidRPr="0009465A">
        <w:rPr>
          <w:rFonts w:ascii="TH Sarabun New" w:hAnsi="TH Sarabun New" w:cs="TH Sarabun New" w:hint="cs"/>
          <w:sz w:val="40"/>
          <w:szCs w:val="40"/>
          <w:cs/>
        </w:rPr>
        <w:t xml:space="preserve"> </w:t>
      </w:r>
    </w:p>
    <w:p w14:paraId="516141FA" w14:textId="33A0AAE0" w:rsidR="004F0BFE" w:rsidRDefault="0066576C" w:rsidP="00271E39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</w:rPr>
      </w:pPr>
      <w:r w:rsidRPr="0009465A">
        <w:rPr>
          <w:rFonts w:ascii="TH Sarabun New" w:hAnsi="TH Sarabun New" w:cs="TH Sarabun New"/>
          <w:sz w:val="32"/>
          <w:szCs w:val="32"/>
        </w:rPr>
        <w:drawing>
          <wp:inline distT="0" distB="0" distL="0" distR="0" wp14:anchorId="31AF8CDE" wp14:editId="4914878B">
            <wp:extent cx="6962775" cy="1819275"/>
            <wp:effectExtent l="0" t="0" r="0" b="0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CEC2A" w14:textId="77777777" w:rsidR="00A0799A" w:rsidRDefault="00A0799A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="004F0BFE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รับ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ประทานกลางวัน</w:t>
      </w:r>
      <w:r w:rsidR="004F0BFE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ณ ร้านอาหารญี่ปุ่น</w:t>
      </w:r>
    </w:p>
    <w:p w14:paraId="256CC0A8" w14:textId="77777777" w:rsidR="004F0BFE" w:rsidRPr="0076190C" w:rsidRDefault="00271E39" w:rsidP="00271E39">
      <w:pPr>
        <w:rPr>
          <w:rFonts w:ascii="TH Sarabun New" w:hAnsi="TH Sarabun New" w:cs="TH Sarabun New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CE38AA">
        <w:rPr>
          <w:rFonts w:ascii="TH Sarabun New" w:hAnsi="TH Sarabun New" w:cs="TH Sarabun New"/>
          <w:color w:val="00B050"/>
          <w:sz w:val="40"/>
          <w:szCs w:val="40"/>
        </w:rPr>
        <w:t xml:space="preserve">45 </w:t>
      </w:r>
      <w:r w:rsidR="00CE38AA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CE38AA">
        <w:rPr>
          <w:rFonts w:ascii="TH Sarabun New" w:hAnsi="TH Sarabun New" w:cs="TH Sarabun New"/>
          <w:color w:val="00B050"/>
          <w:sz w:val="40"/>
          <w:szCs w:val="40"/>
        </w:rPr>
        <w:t xml:space="preserve">53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4F0BFE" w:rsidRPr="0076190C">
        <w:rPr>
          <w:rFonts w:ascii="TH Sarabun New" w:hAnsi="TH Sarabun New" w:cs="TH Sarabun New"/>
          <w:b/>
          <w:bCs/>
          <w:sz w:val="40"/>
          <w:szCs w:val="40"/>
          <w:cs/>
        </w:rPr>
        <w:t>ซาโนะพรีเมี่ยมเอ้าท์เล็ต</w:t>
      </w:r>
      <w:r w:rsidR="004F0BFE" w:rsidRPr="0076190C">
        <w:rPr>
          <w:rFonts w:ascii="TH Sarabun New" w:hAnsi="TH Sarabun New" w:cs="TH Sarabun New"/>
          <w:sz w:val="40"/>
          <w:szCs w:val="40"/>
          <w:cs/>
        </w:rPr>
        <w:t xml:space="preserve"> ที่นี่ต่างจากที่อื่นๆคือมีพื้นที่เยอะพอสมควร ร้านค้าแต่ละแบรนด์ก็เลยกว้างขวางตามไปด้วย จำนวนร้านค้าด้านในมีถึง 170 ร้านเลยนะ มีทั้งเสื้อผ้า ของใช้ ชุดกีฬา เครื่องสำอาง และร้านอาหาร มีแบรนด์ดังๆหลากหลายให้ท่านได้ช้อปปิ้ง </w:t>
      </w:r>
    </w:p>
    <w:p w14:paraId="5827A5C0" w14:textId="7B1B086F" w:rsidR="004F0BFE" w:rsidRDefault="0066576C" w:rsidP="004F0BFE">
      <w:pPr>
        <w:spacing w:line="240" w:lineRule="auto"/>
        <w:rPr>
          <w:rFonts w:ascii="TH Sarabun New" w:hAnsi="TH Sarabun New" w:cs="TH Sarabun New"/>
          <w:noProof/>
          <w:sz w:val="32"/>
          <w:szCs w:val="32"/>
        </w:rPr>
      </w:pPr>
      <w:r w:rsidRPr="0076190C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6BBDCD1" wp14:editId="3F3F5134">
            <wp:extent cx="7029450" cy="1847850"/>
            <wp:effectExtent l="0" t="0" r="0" b="0"/>
            <wp:docPr id="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EA3D9" w14:textId="77777777" w:rsidR="00CE38AA" w:rsidRPr="00CE38AA" w:rsidRDefault="00CE38AA" w:rsidP="00CE38AA">
      <w:pPr>
        <w:rPr>
          <w:rFonts w:ascii="TH Sarabun New" w:hAnsi="TH Sarabun New" w:cs="TH Sarabun New" w:hint="cs"/>
          <w:sz w:val="40"/>
          <w:szCs w:val="40"/>
        </w:rPr>
      </w:pP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1.30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ชม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84.2 </w:t>
      </w:r>
      <w:r w:rsidRPr="001F689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40B0814A" w14:textId="77777777" w:rsidR="00A249CD" w:rsidRDefault="00A249CD">
      <w:pPr>
        <w:shd w:val="clear" w:color="auto" w:fill="C5E0B3"/>
        <w:spacing w:after="0" w:line="560" w:lineRule="exact"/>
        <w:rPr>
          <w:rFonts w:ascii="TH Sarabun New" w:hAnsi="TH Sarabun New" w:cs="TH Sarabun New"/>
          <w:b/>
          <w:bCs/>
          <w:color w:val="FF0000"/>
          <w:sz w:val="40"/>
          <w:szCs w:val="40"/>
          <w:shd w:val="clear" w:color="auto" w:fill="FFF2CC"/>
        </w:rPr>
      </w:pPr>
      <w:r>
        <w:rPr>
          <w:rFonts w:ascii="TH Sarabun New" w:eastAsia="Leelawadee UI" w:hAnsi="TH Sarabun New" w:cs="TH Sarabun New" w:hint="cs"/>
          <w:b/>
          <w:bCs/>
          <w:sz w:val="40"/>
          <w:szCs w:val="40"/>
          <w:cs/>
        </w:rPr>
        <w:lastRenderedPageBreak/>
        <w:t>ค่ำ</w:t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>รับประทาน อาหารค่ำ ณ ร้าน ROKKASE</w:t>
      </w:r>
      <w:r w:rsidRPr="004F0BFE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N </w:t>
      </w:r>
      <w:r>
        <w:rPr>
          <w:rFonts w:ascii="TH Sarabun New" w:hAnsi="TH Sarabun New" w:cs="TH Sarabun New" w:hint="cs"/>
          <w:sz w:val="40"/>
          <w:szCs w:val="40"/>
          <w:shd w:val="clear" w:color="auto" w:fill="C5E0B3"/>
          <w:cs/>
        </w:rPr>
        <w:t>บริการท่านด้วยบุฟเฟ่ต์ปิ้งย่างมื้อพิเศษ ทานไม่อั้นแนะนำโดยรายการทีวีแชมป์เปี้ยน ไม่ว่าจะเป็นเนื้อวัวอย่างดี เนื้อหมูคัดพิเศษ ชุดอาหารทะเลสด กุ้งตัวใหญ่ หมึกสด หอยเชลล์พิเศษ ผักสด สลัดผัก ซุป ไอศกรีม</w:t>
      </w:r>
    </w:p>
    <w:p w14:paraId="4E5CDC55" w14:textId="50E72D8C" w:rsidR="00A249CD" w:rsidRDefault="0066576C" w:rsidP="004F0BFE">
      <w:pPr>
        <w:pStyle w:val="Sidebarphoto"/>
        <w:spacing w:line="240" w:lineRule="auto"/>
        <w:ind w:left="1440" w:hanging="1440"/>
        <w:jc w:val="center"/>
      </w:pPr>
      <w:r w:rsidRPr="00EE1522">
        <w:rPr>
          <w:rFonts w:ascii="TH Sarabun New" w:hAnsi="TH Sarabun New" w:cs="TH Sarabun New"/>
          <w:b/>
          <w:bCs/>
          <w:color w:val="FF0000"/>
          <w:sz w:val="40"/>
          <w:szCs w:val="40"/>
        </w:rPr>
        <w:drawing>
          <wp:inline distT="0" distB="0" distL="0" distR="0" wp14:anchorId="6013124B" wp14:editId="1293F33D">
            <wp:extent cx="3543300" cy="1743075"/>
            <wp:effectExtent l="0" t="0" r="0" b="0"/>
            <wp:docPr id="33" name="Picture 2" descr="บุฟเฟ่ต์ ปิ้งย่างอย่างเดียว  หรือ ปิ้งย่างและชาบู หรือ ปิ้งย่างและสุกี้ (90 นาท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บุฟเฟ่ต์ ปิ้งย่างอย่างเดียว  หรือ ปิ้งย่างและชาบู หรือ ปิ้งย่างและสุกี้ (90 นาที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9CD">
        <w:rPr>
          <w:rFonts w:hint="cs"/>
          <w:cs/>
        </w:rPr>
        <w:t xml:space="preserve">  </w:t>
      </w:r>
      <w:r w:rsidRPr="00022E65">
        <w:drawing>
          <wp:inline distT="0" distB="0" distL="0" distR="0" wp14:anchorId="56B1B551" wp14:editId="3158D976">
            <wp:extent cx="2914650" cy="1733550"/>
            <wp:effectExtent l="0" t="0" r="0" b="0"/>
            <wp:docPr id="34" name="Picture 6" descr="ร้าน Yakiniku-Tei Rokkasen (焼肉亭 六歌仙) ในย่านชินจูกุ -  บุฟเฟ่ต์เนื้อย่างสไตล์ญี่ปุ่น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้าน Yakiniku-Tei Rokkasen (焼肉亭 六歌仙) ในย่านชินจูกุ -  บุฟเฟ่ต์เนื้อย่างสไตล์ญี่ปุ่น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D8AA9" w14:textId="512B9F34" w:rsidR="00CE38AA" w:rsidRDefault="0066576C" w:rsidP="008A6C7A">
      <w:pPr>
        <w:pStyle w:val="Sidebarphoto"/>
        <w:spacing w:line="240" w:lineRule="auto"/>
        <w:ind w:left="1440" w:hanging="1440"/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</w:pPr>
      <w:r w:rsidRPr="00A2391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A85B7BE" wp14:editId="3FB656C5">
            <wp:extent cx="371475" cy="371475"/>
            <wp:effectExtent l="0" t="0" r="0" b="0"/>
            <wp:docPr id="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D77" w:rsidRPr="00A23915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8A6C7A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LA VISTA TOKYO BAY</w:t>
      </w:r>
      <w:r w:rsidR="00CE38AA" w:rsidRPr="00CE38AA">
        <w:rPr>
          <w:rFonts w:ascii="Segoe UI Symbol" w:hAnsi="Segoe UI Symbol" w:cs="Segoe UI Symbol" w:hint="cs"/>
          <w:b/>
          <w:bCs/>
          <w:noProof w:val="0"/>
          <w:color w:val="002060"/>
          <w:sz w:val="40"/>
          <w:szCs w:val="40"/>
          <w:cs/>
        </w:rPr>
        <w:t>★★★★</w:t>
      </w:r>
    </w:p>
    <w:p w14:paraId="7A3D50CE" w14:textId="45711816" w:rsidR="008A6C7A" w:rsidRDefault="0066576C" w:rsidP="008A6C7A">
      <w:pPr>
        <w:pStyle w:val="Sidebarphoto"/>
        <w:spacing w:line="240" w:lineRule="auto"/>
        <w:ind w:left="1440" w:hanging="1440"/>
        <w:rPr>
          <w:rFonts w:ascii="TH Sarabun New" w:eastAsia="Arial Unicode MS" w:hAnsi="TH Sarabun New" w:cs="TH Sarabun New"/>
          <w:color w:val="FF0000"/>
          <w:sz w:val="40"/>
          <w:szCs w:val="40"/>
        </w:rPr>
      </w:pPr>
      <w:r>
        <w:rPr>
          <w:rFonts w:ascii="TH Sarabun New" w:eastAsia="Arial Unicode MS" w:hAnsi="TH Sarabun New" w:cs="TH Sarabun New" w:hint="cs"/>
          <w:color w:val="FF0000"/>
          <w:sz w:val="40"/>
          <w:szCs w:val="40"/>
        </w:rPr>
        <w:drawing>
          <wp:inline distT="0" distB="0" distL="0" distR="0" wp14:anchorId="76E6F3A0" wp14:editId="384F4B83">
            <wp:extent cx="7038975" cy="3962400"/>
            <wp:effectExtent l="0" t="0" r="0" b="0"/>
            <wp:docPr id="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1DFC1" w14:textId="77777777" w:rsidR="008A6C7A" w:rsidRPr="00A23915" w:rsidRDefault="008A6C7A" w:rsidP="008A6C7A">
      <w:pPr>
        <w:pStyle w:val="Sidebarphoto"/>
        <w:spacing w:line="240" w:lineRule="auto"/>
        <w:ind w:left="1440" w:hanging="1440"/>
        <w:rPr>
          <w:rFonts w:ascii="TH Sarabun New" w:eastAsia="Arial Unicode MS" w:hAnsi="TH Sarabun New" w:cs="TH Sarabun New" w:hint="cs"/>
          <w:color w:val="FF0000"/>
          <w:sz w:val="40"/>
          <w:szCs w:val="40"/>
        </w:rPr>
      </w:pPr>
    </w:p>
    <w:p w14:paraId="6901BEC3" w14:textId="77777777" w:rsidR="00C54D77" w:rsidRPr="007D3AC4" w:rsidRDefault="00C54D77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D3AC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7D3AC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7D3AC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D3AC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="00271E39" w:rsidRP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ช้อปปิ้งชินจุกุ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71E39" w:rsidRP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ช้อปปิ้งชิบุย่า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71E39" w:rsidRP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ห้างไดเวอร์ซิตี้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71E39" w:rsidRPr="00271E3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สนามบินฮาเนดะ</w:t>
      </w:r>
      <w:r w:rsidR="00271E3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03001BE8" w14:textId="77777777" w:rsidR="00C54D77" w:rsidRPr="007D3AC4" w:rsidRDefault="00C54D77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3AC4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D3AC4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7D3AC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63B3753" w14:textId="77777777" w:rsidR="00271E39" w:rsidRPr="00121EAA" w:rsidRDefault="00271E39" w:rsidP="00271E39">
      <w:pPr>
        <w:pStyle w:val="Sidebarphoto"/>
        <w:spacing w:line="46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CE38AA">
        <w:rPr>
          <w:rFonts w:ascii="TH Sarabun New" w:hAnsi="TH Sarabun New" w:cs="TH Sarabun New"/>
          <w:color w:val="00B050"/>
          <w:sz w:val="40"/>
          <w:szCs w:val="40"/>
          <w:cs/>
        </w:rPr>
        <w:t>ใช้เวลาประมาณ</w:t>
      </w:r>
      <w:r w:rsidRPr="00CE38A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CE38AA">
        <w:rPr>
          <w:rFonts w:ascii="TH Sarabun New" w:hAnsi="TH Sarabun New" w:cs="TH Sarabun New"/>
          <w:color w:val="00B050"/>
          <w:sz w:val="40"/>
          <w:szCs w:val="40"/>
        </w:rPr>
        <w:t xml:space="preserve">5 </w:t>
      </w:r>
      <w:r w:rsidR="00CE38AA">
        <w:rPr>
          <w:rFonts w:ascii="TH Sarabun New" w:hAnsi="TH Sarabun New" w:cs="TH Sarabun New" w:hint="cs"/>
          <w:color w:val="00B050"/>
          <w:sz w:val="40"/>
          <w:szCs w:val="40"/>
          <w:cs/>
        </w:rPr>
        <w:t>นที</w:t>
      </w:r>
      <w:r w:rsidRPr="00CE38AA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CE38AA">
        <w:rPr>
          <w:rFonts w:ascii="TH Sarabun New" w:hAnsi="TH Sarabun New" w:cs="TH Sarabun New" w:hint="cs"/>
          <w:color w:val="00B050"/>
          <w:sz w:val="40"/>
          <w:szCs w:val="40"/>
          <w:cs/>
        </w:rPr>
        <w:t>1</w:t>
      </w:r>
      <w:r w:rsidRPr="00CE38A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38AA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ถนนชินจูกุ 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แหล่งช้อปปิ้งยอดฮิตที่คนไทยไม่มีใครไม่รู้จัก มีสินค้านานาชนิด อาทิเช่น สินค้าอิเล็คทรอนิกกล้องถ่ายรูป นาฬิกา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 xml:space="preserve">ชื่อดัง 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CASIO, SEIKO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 xml:space="preserve">ณ ร้าน 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BIG 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lastRenderedPageBreak/>
        <w:t xml:space="preserve">CAMERA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หรือ 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SAKURAYA,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เสื้อผ้า ข้าวของเครื่องใช้ ภายใต้แบรนด์ 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MUJI,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>กระเป๋า หรือ รองเท้าแฟชั่น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เครื่องสำอางค์ชื่อดังของญี่ปุ่น 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SHISHEDO, KANEBO, SEKISE, SKII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 xml:space="preserve">และช้อปปิ้งสุดมันส์ ณ ร้าน 100 เยนอย่างจุใจ นอกจากนี้ปัจจุบันยังมี </w:t>
      </w:r>
      <w:r w:rsidRPr="00121EA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แมวยักษ์ </w:t>
      </w:r>
      <w:r w:rsidRPr="00121EA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Giant Cat </w:t>
      </w:r>
      <w:r w:rsidRPr="00121EA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แบบ 3</w:t>
      </w:r>
      <w:r w:rsidRPr="00121EAA">
        <w:rPr>
          <w:rFonts w:ascii="TH Sarabun New" w:hAnsi="TH Sarabun New" w:cs="TH Sarabun New"/>
          <w:b/>
          <w:bCs/>
          <w:noProof w:val="0"/>
          <w:sz w:val="40"/>
          <w:szCs w:val="40"/>
        </w:rPr>
        <w:t>D</w:t>
      </w:r>
      <w:r w:rsidRPr="00121EAA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121EAA">
        <w:rPr>
          <w:rFonts w:ascii="TH Sarabun New" w:hAnsi="TH Sarabun New" w:cs="TH Sarabun New"/>
          <w:noProof w:val="0"/>
          <w:sz w:val="40"/>
          <w:szCs w:val="40"/>
          <w:cs/>
        </w:rPr>
        <w:t>โผล่กลางแยก ให้เป็นแลนด์มาร์คและมุมเช็คอินใหม่ๆของญี่ปุ่นอีกด้วย</w:t>
      </w:r>
    </w:p>
    <w:p w14:paraId="18C62CCB" w14:textId="6EDC67F1" w:rsidR="00CE38AA" w:rsidRDefault="0066576C" w:rsidP="00CE38AA">
      <w:pPr>
        <w:pStyle w:val="Sidebarphoto"/>
        <w:spacing w:line="240" w:lineRule="auto"/>
        <w:ind w:left="0"/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</w:pPr>
      <w:r w:rsidRPr="009D2648"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  <w:drawing>
          <wp:inline distT="0" distB="0" distL="0" distR="0" wp14:anchorId="151D27DB" wp14:editId="43A011EC">
            <wp:extent cx="7048500" cy="1866900"/>
            <wp:effectExtent l="0" t="0" r="0" b="0"/>
            <wp:docPr id="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136B9" w14:textId="77777777" w:rsidR="00CE38AA" w:rsidRPr="00CE38AA" w:rsidRDefault="00CE38AA" w:rsidP="00CE38AA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b/>
          <w:bCs/>
          <w:sz w:val="40"/>
          <w:szCs w:val="40"/>
        </w:rPr>
      </w:pPr>
      <w:r w:rsidRPr="00CE38AA">
        <w:rPr>
          <w:rFonts w:ascii="TH Sarabun New" w:hAnsi="TH Sarabun New" w:cs="TH Sarabun New"/>
          <w:color w:val="00B050"/>
          <w:sz w:val="40"/>
          <w:szCs w:val="40"/>
          <w:cs/>
        </w:rPr>
        <w:t>ใช้เวลาประมาณ</w:t>
      </w:r>
      <w:r w:rsidRPr="00CE38A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15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นที</w:t>
      </w:r>
      <w:r w:rsidRPr="00CE38AA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color w:val="00B050"/>
          <w:sz w:val="40"/>
          <w:szCs w:val="40"/>
        </w:rPr>
        <w:t>4.4</w:t>
      </w:r>
      <w:r w:rsidRPr="00CE38A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38AA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Pr="00E82949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ช้อปปิ้งย่าน</w:t>
      </w:r>
      <w:r w:rsidRPr="00E82949">
        <w:rPr>
          <w:rFonts w:ascii="TH Sarabun New" w:eastAsia="Arial Unicode MS" w:hAnsi="TH Sarabun New" w:cs="TH Sarabun New"/>
          <w:b/>
          <w:bCs/>
          <w:sz w:val="40"/>
          <w:szCs w:val="40"/>
        </w:rPr>
        <w:t>“</w:t>
      </w:r>
      <w:r w:rsidRPr="00E82949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ชิบูย่า</w:t>
      </w:r>
      <w:r w:rsidRPr="00E82949">
        <w:rPr>
          <w:rFonts w:ascii="TH Sarabun New" w:eastAsia="Arial Unicode MS" w:hAnsi="TH Sarabun New" w:cs="TH Sarabun New"/>
          <w:b/>
          <w:bCs/>
          <w:sz w:val="40"/>
          <w:szCs w:val="40"/>
        </w:rPr>
        <w:t>”</w:t>
      </w:r>
      <w:r w:rsidRPr="00E82949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E82949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Pr="00E82949">
        <w:rPr>
          <w:rFonts w:ascii="TH Sarabun New" w:eastAsia="Arial Unicode MS" w:hAnsi="TH Sarabun New" w:cs="TH Sarabun New"/>
          <w:sz w:val="40"/>
          <w:szCs w:val="40"/>
        </w:rPr>
        <w:t>“</w:t>
      </w:r>
      <w:r w:rsidRPr="00E82949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Pr="00E82949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Pr="00E82949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  <w:r w:rsidRPr="00E82949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E82949">
        <w:rPr>
          <w:rFonts w:ascii="TH Sarabun New" w:eastAsia="Arial Unicode MS" w:hAnsi="TH Sarabun New" w:cs="TH Sarabun New" w:hint="cs"/>
          <w:sz w:val="40"/>
          <w:szCs w:val="40"/>
          <w:cs/>
        </w:rPr>
        <w:t xml:space="preserve"> แนะนำปัจจุบันมีแลนด์มาร์คแห่งใหม่ใจกลางย่าน คือ จุดชมวิว </w:t>
      </w:r>
      <w:r w:rsidRPr="00E82949">
        <w:rPr>
          <w:rFonts w:ascii="TH Sarabun New" w:eastAsia="Arial Unicode MS" w:hAnsi="TH Sarabun New" w:cs="TH Sarabun New"/>
          <w:sz w:val="40"/>
          <w:szCs w:val="40"/>
        </w:rPr>
        <w:t>SHIBUYA SKY</w:t>
      </w:r>
      <w:r w:rsidRPr="00E82949">
        <w:rPr>
          <w:rFonts w:ascii="TH Sarabun New" w:eastAsia="Arial Unicode MS" w:hAnsi="TH Sarabun New" w:cs="TH Sarabun New"/>
          <w:b/>
          <w:bCs/>
          <w:sz w:val="40"/>
          <w:szCs w:val="40"/>
        </w:rPr>
        <w:t xml:space="preserve"> </w:t>
      </w:r>
      <w:r w:rsidRPr="00E82949">
        <w:rPr>
          <w:rFonts w:ascii="TH Sarabun New" w:eastAsia="Arial Unicode MS" w:hAnsi="TH Sarabun New" w:cs="TH Sarabun New" w:hint="cs"/>
          <w:b/>
          <w:bCs/>
          <w:sz w:val="40"/>
          <w:szCs w:val="40"/>
          <w:cs/>
        </w:rPr>
        <w:t>(ไม่รวมค่าเข้าชม)</w:t>
      </w:r>
    </w:p>
    <w:p w14:paraId="7A8D1BEA" w14:textId="72110283" w:rsidR="00CE38AA" w:rsidRDefault="0066576C" w:rsidP="00CE38AA">
      <w:pPr>
        <w:pStyle w:val="Sidebarphoto"/>
        <w:spacing w:line="240" w:lineRule="auto"/>
        <w:ind w:left="0"/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</w:pPr>
      <w:r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  <w:drawing>
          <wp:inline distT="0" distB="0" distL="0" distR="0" wp14:anchorId="1A8EB13C" wp14:editId="0DBBA0B5">
            <wp:extent cx="7029450" cy="1838325"/>
            <wp:effectExtent l="0" t="0" r="0" b="0"/>
            <wp:docPr id="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4CF81" w14:textId="77777777" w:rsidR="00CE38AA" w:rsidRPr="00E82949" w:rsidRDefault="00CE38AA" w:rsidP="00CE38AA">
      <w:pPr>
        <w:spacing w:line="500" w:lineRule="exact"/>
        <w:rPr>
          <w:rFonts w:ascii="TH Sarabun New" w:hAnsi="TH Sarabun New" w:cs="TH Sarabun New"/>
          <w:sz w:val="40"/>
          <w:szCs w:val="40"/>
        </w:rPr>
      </w:pPr>
      <w:bookmarkStart w:id="9" w:name="_Hlk218694198"/>
      <w:r w:rsidRPr="00CE38AA">
        <w:rPr>
          <w:rFonts w:ascii="TH Sarabun New" w:hAnsi="TH Sarabun New" w:cs="TH Sarabun New"/>
          <w:color w:val="00B050"/>
          <w:sz w:val="40"/>
          <w:szCs w:val="40"/>
          <w:cs/>
        </w:rPr>
        <w:t>ใช้เวลาประมาณ</w:t>
      </w:r>
      <w:r w:rsidRPr="00CE38A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นที</w:t>
      </w:r>
      <w:r w:rsidRPr="00CE38AA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color w:val="00B050"/>
          <w:sz w:val="40"/>
          <w:szCs w:val="40"/>
        </w:rPr>
        <w:t>15.5</w:t>
      </w:r>
      <w:r w:rsidRPr="00CE38A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38AA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Pr="00E82949">
        <w:rPr>
          <w:rFonts w:ascii="TH Sarabun New" w:hAnsi="TH Sarabun New" w:cs="TH Sarabun New"/>
          <w:b/>
          <w:bCs/>
          <w:sz w:val="40"/>
          <w:szCs w:val="40"/>
          <w:cs/>
        </w:rPr>
        <w:t>ไดเวอร์ซิตี้โอไดบะ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 ให้ท่านได้อิสระช้อปปิ้งในแหล่งช้อปปิ้งขนาดใหญ่ที่มีร้านค้าต่าง ๆ มารวมตัวกันถึง 154 ร้าน อาทิเช่น </w:t>
      </w:r>
      <w:r w:rsidRPr="00E82949">
        <w:rPr>
          <w:rFonts w:ascii="TH Sarabun New" w:hAnsi="TH Sarabun New" w:cs="TH Sarabun New"/>
          <w:sz w:val="40"/>
          <w:szCs w:val="40"/>
        </w:rPr>
        <w:t xml:space="preserve">Coach, H&amp;M, Chloe, Uniqlo, Zara , Daiso 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100 </w:t>
      </w:r>
      <w:r w:rsidRPr="00E82949">
        <w:rPr>
          <w:rFonts w:ascii="TH Sarabun New" w:hAnsi="TH Sarabun New" w:cs="TH Sarabun New"/>
          <w:sz w:val="40"/>
          <w:szCs w:val="40"/>
        </w:rPr>
        <w:t xml:space="preserve">Yen, Onitsuka 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และยังมีห้างให้เลือกเดินทั้ง </w:t>
      </w:r>
      <w:r w:rsidRPr="00E82949">
        <w:rPr>
          <w:rFonts w:ascii="TH Sarabun New" w:hAnsi="TH Sarabun New" w:cs="TH Sarabun New"/>
          <w:sz w:val="40"/>
          <w:szCs w:val="40"/>
        </w:rPr>
        <w:t>AQUA CITY , VENUS FORT, DECK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ให้ท่านได้เพลิดเพลินกับการช้อปปิ้ง </w:t>
      </w:r>
    </w:p>
    <w:bookmarkEnd w:id="9"/>
    <w:p w14:paraId="26494621" w14:textId="0B8086B9" w:rsidR="00CE38AA" w:rsidRPr="00CE38AA" w:rsidRDefault="0066576C" w:rsidP="00CE38AA">
      <w:pPr>
        <w:spacing w:line="240" w:lineRule="auto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6F3218DF" wp14:editId="36D7AFD0">
            <wp:extent cx="7038975" cy="1847850"/>
            <wp:effectExtent l="0" t="0" r="0" b="0"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37A7" w14:textId="77777777" w:rsidR="00C54D77" w:rsidRPr="007D3AC4" w:rsidRDefault="00C54D77" w:rsidP="00CE38AA">
      <w:pPr>
        <w:pStyle w:val="Sidebarphoto"/>
        <w:shd w:val="clear" w:color="auto" w:fill="FFFF00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อิสระรับประทานอาหารกลางวันและ อาหารค่ำตามอัธยาศัย</w:t>
      </w:r>
    </w:p>
    <w:p w14:paraId="76A7EF6F" w14:textId="77777777" w:rsidR="00CE38AA" w:rsidRDefault="00CE38AA" w:rsidP="00CE38AA">
      <w:pPr>
        <w:spacing w:after="0" w:line="500" w:lineRule="exact"/>
        <w:ind w:left="720" w:firstLine="720"/>
        <w:rPr>
          <w:rFonts w:ascii="TH Sarabun New" w:hAnsi="TH Sarabun New" w:cs="TH Sarabun New"/>
          <w:noProof/>
          <w:sz w:val="40"/>
          <w:szCs w:val="40"/>
        </w:rPr>
      </w:pPr>
      <w:r w:rsidRPr="00675BD6">
        <w:rPr>
          <w:rFonts w:ascii="TH Sarabun New" w:hAnsi="TH Sarabun New" w:cs="TH Sarabun New"/>
          <w:noProof/>
          <w:sz w:val="40"/>
          <w:szCs w:val="40"/>
          <w:cs/>
        </w:rPr>
        <w:t>ได้เวลาอันสมควรนำท่านเดินทางสู่สนามบิน</w:t>
      </w:r>
      <w:r>
        <w:rPr>
          <w:rFonts w:ascii="TH Sarabun New" w:hAnsi="TH Sarabun New" w:cs="TH Sarabun New" w:hint="cs"/>
          <w:noProof/>
          <w:sz w:val="40"/>
          <w:szCs w:val="40"/>
          <w:cs/>
        </w:rPr>
        <w:t>ฮาเนดะ</w:t>
      </w:r>
      <w:r w:rsidRPr="00675BD6">
        <w:rPr>
          <w:rFonts w:ascii="TH Sarabun New" w:hAnsi="TH Sarabun New" w:cs="TH Sarabun New"/>
          <w:noProof/>
          <w:sz w:val="40"/>
          <w:szCs w:val="40"/>
          <w:cs/>
        </w:rPr>
        <w:t xml:space="preserve"> เพื่อเดินทางกลับกรุงเทพฯ</w:t>
      </w:r>
    </w:p>
    <w:p w14:paraId="23997980" w14:textId="77777777" w:rsidR="00CE38AA" w:rsidRDefault="00CE38AA" w:rsidP="00CE38AA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</w:p>
    <w:p w14:paraId="51D6E6DC" w14:textId="77777777" w:rsidR="0076190C" w:rsidRDefault="004A26A5" w:rsidP="00CE407A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08651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76190C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แปด</w:t>
      </w:r>
      <w:r w:rsidRPr="00086519">
        <w:rPr>
          <w:rFonts w:ascii="TH Sarabun New" w:hAnsi="TH Sarabun New" w:cs="TH Sarabun New"/>
          <w:b/>
          <w:bCs/>
          <w:color w:val="FFFFFF"/>
          <w:sz w:val="40"/>
          <w:szCs w:val="40"/>
        </w:rPr>
        <w:t>:</w:t>
      </w:r>
      <w:r w:rsidRPr="0008651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  </w:t>
      </w:r>
      <w:r w:rsidR="00CE38AA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สนามบินฮาเนดะ</w:t>
      </w:r>
      <w:r w:rsidR="00C54D7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54D7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54D7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กรุงเทพฯ </w:t>
      </w:r>
      <w:r w:rsidR="0076190C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3C636B13" w14:textId="77777777" w:rsidR="00C54D77" w:rsidRPr="00D921DF" w:rsidRDefault="00CE38AA" w:rsidP="00CE407A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bookmarkStart w:id="10" w:name="_Hlk138684169"/>
      <w:bookmarkEnd w:id="3"/>
      <w:bookmarkEnd w:id="4"/>
      <w:bookmarkEnd w:id="5"/>
      <w:bookmarkEnd w:id="6"/>
      <w:bookmarkEnd w:id="7"/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00.10</w:t>
      </w:r>
      <w:r w:rsidR="00C54D77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C54D77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C54D77"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="00C54D77"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C54D77"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C54D77" w:rsidRPr="00D921DF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สนามบินสุวรรณภูมิ</w:t>
      </w:r>
      <w:r w:rsidR="00C54D77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C54D77" w:rsidRPr="00D921DF">
        <w:rPr>
          <w:rFonts w:ascii="TH Sarabun New" w:hAnsi="TH Sarabun New" w:cs="TH Sarabun New"/>
          <w:noProof w:val="0"/>
          <w:sz w:val="40"/>
          <w:szCs w:val="40"/>
          <w:cs/>
        </w:rPr>
        <w:t>ด้วยเที่ยวบิน</w:t>
      </w:r>
      <w:r w:rsidR="00C54D77"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C54D7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JL </w:t>
      </w:r>
      <w:r w:rsidR="00C51E06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033</w:t>
      </w:r>
      <w:r w:rsidR="00C54D7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C54D77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สายการบินเจแปนแอร์ไลน์</w:t>
      </w:r>
    </w:p>
    <w:p w14:paraId="4D0F99FC" w14:textId="77777777" w:rsidR="00C54D77" w:rsidRPr="00D921DF" w:rsidRDefault="00CE38AA" w:rsidP="00CE407A">
      <w:pPr>
        <w:tabs>
          <w:tab w:val="left" w:pos="1418"/>
          <w:tab w:val="left" w:pos="2442"/>
        </w:tabs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05.05</w:t>
      </w:r>
      <w:r w:rsidR="00C54D77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C54D77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C54D77" w:rsidRPr="00D921DF">
        <w:rPr>
          <w:rFonts w:ascii="TH Sarabun New" w:hAnsi="TH Sarabun New" w:cs="TH Sarabun New"/>
          <w:sz w:val="40"/>
          <w:szCs w:val="40"/>
        </w:rPr>
        <w:tab/>
      </w:r>
      <w:r w:rsidR="00C54D77"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="00C54D77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C54D77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C54D77"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C54D77"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6A932978" w14:textId="77777777" w:rsidR="00C54D77" w:rsidRPr="00D921DF" w:rsidRDefault="00C54D77" w:rsidP="00CE407A">
      <w:pPr>
        <w:spacing w:after="0" w:line="500" w:lineRule="exact"/>
        <w:jc w:val="center"/>
        <w:rPr>
          <w:rFonts w:ascii="TH Sarabun New" w:hAnsi="TH Sarabun New" w:cs="TH Sarabun New" w:hint="cs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2AAAC107" w14:textId="77777777" w:rsidR="00C54D77" w:rsidRDefault="00C54D77" w:rsidP="00CE407A">
      <w:pPr>
        <w:pStyle w:val="Sidebarphoto"/>
        <w:shd w:val="clear" w:color="auto" w:fill="FFFFCC"/>
        <w:spacing w:line="500" w:lineRule="exact"/>
        <w:ind w:left="0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73BBFA9D" w14:textId="77777777" w:rsidR="00C54D77" w:rsidRDefault="00C54D77" w:rsidP="00CE407A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0D8A4768" w14:textId="77777777" w:rsidR="00C54D77" w:rsidRPr="00C54D77" w:rsidRDefault="00C54D77" w:rsidP="00380186">
      <w:pPr>
        <w:spacing w:after="0" w:line="500" w:lineRule="exact"/>
        <w:ind w:left="720" w:firstLine="720"/>
        <w:rPr>
          <w:rFonts w:ascii="TH Sarabun New" w:hAnsi="TH Sarabun New" w:cs="TH Sarabun New" w:hint="cs"/>
          <w:noProof/>
          <w:sz w:val="40"/>
          <w:szCs w:val="40"/>
        </w:rPr>
      </w:pPr>
    </w:p>
    <w:p w14:paraId="0CE229B1" w14:textId="039CEEF7" w:rsidR="0076190C" w:rsidRDefault="0066576C" w:rsidP="0076190C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6FF10730" wp14:editId="792460A7">
            <wp:extent cx="6657975" cy="9191625"/>
            <wp:effectExtent l="0" t="0" r="0" b="0"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14A9" w14:textId="2F755ADC" w:rsidR="0076190C" w:rsidRPr="00EA1FE0" w:rsidRDefault="0066576C" w:rsidP="0076190C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  <w:cs/>
        </w:rPr>
        <w:lastRenderedPageBreak/>
        <w:drawing>
          <wp:inline distT="0" distB="0" distL="0" distR="0" wp14:anchorId="0CADB719" wp14:editId="7C499F68">
            <wp:extent cx="6543675" cy="9105900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37B6C" w14:textId="043333BD" w:rsidR="0076190C" w:rsidRPr="00BF4325" w:rsidRDefault="0066576C" w:rsidP="0076190C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498DD27C" wp14:editId="3247B68E">
            <wp:extent cx="640080" cy="640080"/>
            <wp:effectExtent l="0" t="0" r="0" b="0"/>
            <wp:docPr id="12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90C"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3012CAE2" w14:textId="77777777" w:rsidR="0076190C" w:rsidRPr="00BF4325" w:rsidRDefault="0076190C" w:rsidP="0076190C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eastAsia="ja-JP"/>
        </w:rPr>
        <w:t>เจแปนแอร์ไลน์</w:t>
      </w:r>
    </w:p>
    <w:p w14:paraId="5BFE0243" w14:textId="77777777" w:rsidR="0076190C" w:rsidRPr="00BF4325" w:rsidRDefault="0076190C" w:rsidP="0076190C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3AA9AD17" w14:textId="77777777" w:rsidR="0076190C" w:rsidRPr="00BF4325" w:rsidRDefault="0076190C" w:rsidP="0076190C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1A6222A6" w14:textId="77777777" w:rsidR="0076190C" w:rsidRPr="0076190C" w:rsidRDefault="0076190C" w:rsidP="0076190C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sz w:val="36"/>
          <w:szCs w:val="36"/>
          <w:u w:val="single"/>
          <w:cs/>
        </w:rPr>
        <w:t>เจแปนแอร์ไลน์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  <w:r w:rsidRPr="0076190C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2 ใบ ใบละ 23 กก</w:t>
      </w:r>
      <w:r w:rsidRPr="0076190C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76190C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41D8053C" w14:textId="620A6522" w:rsidR="0076190C" w:rsidRPr="00BF4325" w:rsidRDefault="0066576C" w:rsidP="0076190C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2087019A" wp14:editId="41E3FA69">
            <wp:extent cx="457200" cy="457200"/>
            <wp:effectExtent l="0" t="0" r="0" b="0"/>
            <wp:docPr id="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90C"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174D9ADA" w14:textId="77777777" w:rsidR="0076190C" w:rsidRPr="00BF4325" w:rsidRDefault="0076190C" w:rsidP="0076190C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173A5EAF" w14:textId="77777777" w:rsidR="0076190C" w:rsidRPr="00BF4325" w:rsidRDefault="0076190C" w:rsidP="0076190C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354F2FF9" w14:textId="77777777" w:rsidR="0076190C" w:rsidRPr="00BF4325" w:rsidRDefault="0076190C" w:rsidP="0076190C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39F0397A" w14:textId="364AA7EE" w:rsidR="0076190C" w:rsidRPr="00BF4325" w:rsidRDefault="0066576C" w:rsidP="0076190C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765545B0" wp14:editId="3B549E72">
            <wp:extent cx="400050" cy="400050"/>
            <wp:effectExtent l="0" t="0" r="0" b="0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90C"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4FD9C4E0" w14:textId="77777777" w:rsidR="0076190C" w:rsidRPr="00BF4325" w:rsidRDefault="0076190C" w:rsidP="0076190C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76190C" w:rsidRPr="00BF4325" w14:paraId="33950600" w14:textId="77777777">
        <w:tc>
          <w:tcPr>
            <w:tcW w:w="4678" w:type="dxa"/>
            <w:shd w:val="clear" w:color="auto" w:fill="003399"/>
          </w:tcPr>
          <w:p w14:paraId="7062B11F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531D3BF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76190C" w:rsidRPr="00BF4325" w14:paraId="1EBC85D8" w14:textId="77777777">
        <w:tc>
          <w:tcPr>
            <w:tcW w:w="4678" w:type="dxa"/>
            <w:shd w:val="clear" w:color="auto" w:fill="003399"/>
          </w:tcPr>
          <w:p w14:paraId="77141001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57B6E6AE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76190C" w:rsidRPr="00BF4325" w14:paraId="12A1E80E" w14:textId="77777777">
        <w:tc>
          <w:tcPr>
            <w:tcW w:w="4678" w:type="dxa"/>
            <w:shd w:val="clear" w:color="auto" w:fill="003399"/>
          </w:tcPr>
          <w:p w14:paraId="416760C6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5F85356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76190C" w:rsidRPr="00BF4325" w14:paraId="55A2B2C2" w14:textId="77777777">
        <w:tc>
          <w:tcPr>
            <w:tcW w:w="4678" w:type="dxa"/>
            <w:shd w:val="clear" w:color="auto" w:fill="003399"/>
          </w:tcPr>
          <w:p w14:paraId="68502472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5930E91" w14:textId="77777777" w:rsidR="0076190C" w:rsidRPr="00BF4325" w:rsidRDefault="0076190C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5DB08D66" w14:textId="77777777" w:rsidR="0076190C" w:rsidRPr="00BF4325" w:rsidRDefault="0076190C" w:rsidP="0076190C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592D627C" w14:textId="77777777" w:rsidR="0076190C" w:rsidRPr="00E35B1C" w:rsidRDefault="0076190C" w:rsidP="0076190C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3D28267C" w14:textId="77777777" w:rsidR="0076190C" w:rsidRPr="00E35B1C" w:rsidRDefault="0076190C" w:rsidP="0076190C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48592B0E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1FD580EB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5CBF8020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39A333C7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45061F33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16E7D36D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56A6C5A7" w14:textId="77777777" w:rsidR="0076190C" w:rsidRPr="00E35B1C" w:rsidRDefault="0076190C" w:rsidP="007619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56F97554" w14:textId="77777777" w:rsidR="0076190C" w:rsidRPr="00E35B1C" w:rsidRDefault="0076190C" w:rsidP="0076190C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3B16F34E" w14:textId="77777777" w:rsidR="0076190C" w:rsidRPr="00E35B1C" w:rsidRDefault="0076190C" w:rsidP="0076190C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7A80BE5D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3813FD7B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71F02FB9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2663B675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5A5B6FDC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00DF1E19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0A924A06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292E90B7" w14:textId="77777777" w:rsidR="0076190C" w:rsidRPr="00E35B1C" w:rsidRDefault="0076190C" w:rsidP="0076190C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7A7274DC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13FA2335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7E256D1C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7CD7C899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7D37987A" w14:textId="77777777" w:rsidR="0076190C" w:rsidRPr="00E35B1C" w:rsidRDefault="0076190C" w:rsidP="0076190C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58E18D1C" w14:textId="77777777" w:rsidR="0076190C" w:rsidRPr="00E35B1C" w:rsidRDefault="0076190C" w:rsidP="0076190C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5FEF50B3" w14:textId="77777777" w:rsidR="0076190C" w:rsidRPr="00E35B1C" w:rsidRDefault="0076190C" w:rsidP="0076190C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7AF7C195" w14:textId="77777777" w:rsidR="0076190C" w:rsidRPr="00E35B1C" w:rsidRDefault="0076190C" w:rsidP="0076190C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0DCA7A2D" w14:textId="77777777" w:rsidR="0076190C" w:rsidRPr="00E35B1C" w:rsidRDefault="0076190C" w:rsidP="0076190C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2BBDCC5E" w14:textId="77777777" w:rsidR="0076190C" w:rsidRPr="00E35B1C" w:rsidRDefault="0076190C" w:rsidP="0076190C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2B55F895" w14:textId="77777777" w:rsidR="0076190C" w:rsidRPr="00E35B1C" w:rsidRDefault="0076190C" w:rsidP="0076190C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1C2E3C14" w14:textId="77777777" w:rsidR="0076190C" w:rsidRPr="00BF4325" w:rsidRDefault="0076190C" w:rsidP="0076190C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34C39DD6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4F8AFB06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1CCFEAE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50532975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16A5BF3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08564914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13E48E6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D7F8814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0945018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4D160B0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1F773414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3B15ABB9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4969A47C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4D7FF70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1D6F5617" w14:textId="77777777" w:rsidR="0076190C" w:rsidRDefault="0076190C" w:rsidP="0076190C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53466122" w14:textId="77777777" w:rsidR="009F052C" w:rsidRPr="0076190C" w:rsidRDefault="009F052C" w:rsidP="009F052C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4E0938B5" w14:textId="77777777" w:rsidR="009F052C" w:rsidRDefault="009F052C" w:rsidP="009F052C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52D14C0C" w14:textId="77777777" w:rsidR="005327C3" w:rsidRDefault="005327C3" w:rsidP="009F052C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bookmarkEnd w:id="10"/>
    <w:p w14:paraId="425F4F76" w14:textId="77777777" w:rsidR="005327C3" w:rsidRDefault="005327C3" w:rsidP="009F052C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sectPr w:rsidR="005327C3" w:rsidSect="002C172F">
      <w:headerReference w:type="default" r:id="rId45"/>
      <w:headerReference w:type="first" r:id="rId46"/>
      <w:type w:val="continuous"/>
      <w:pgSz w:w="12240" w:h="15840" w:code="1"/>
      <w:pgMar w:top="720" w:right="576" w:bottom="720" w:left="576" w:header="360" w:footer="720" w:gutter="0"/>
      <w:cols w:space="50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29B3" w14:textId="77777777" w:rsidR="004452A8" w:rsidRDefault="004452A8">
      <w:pPr>
        <w:spacing w:after="0"/>
      </w:pPr>
      <w:r>
        <w:separator/>
      </w:r>
    </w:p>
    <w:p w14:paraId="30269BAF" w14:textId="77777777" w:rsidR="004452A8" w:rsidRDefault="004452A8"/>
    <w:p w14:paraId="542F5261" w14:textId="77777777" w:rsidR="004452A8" w:rsidRDefault="004452A8"/>
  </w:endnote>
  <w:endnote w:type="continuationSeparator" w:id="0">
    <w:p w14:paraId="3AEA8F80" w14:textId="77777777" w:rsidR="004452A8" w:rsidRDefault="004452A8">
      <w:pPr>
        <w:spacing w:after="0"/>
      </w:pPr>
      <w:r>
        <w:continuationSeparator/>
      </w:r>
    </w:p>
    <w:p w14:paraId="538FEC47" w14:textId="77777777" w:rsidR="004452A8" w:rsidRDefault="004452A8"/>
    <w:p w14:paraId="53684445" w14:textId="77777777" w:rsidR="004452A8" w:rsidRDefault="004452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6D46" w14:textId="77777777" w:rsidR="004452A8" w:rsidRDefault="004452A8">
      <w:pPr>
        <w:spacing w:after="0"/>
      </w:pPr>
      <w:r>
        <w:separator/>
      </w:r>
    </w:p>
    <w:p w14:paraId="62D5E5DA" w14:textId="77777777" w:rsidR="004452A8" w:rsidRDefault="004452A8"/>
    <w:p w14:paraId="42DFCAB7" w14:textId="77777777" w:rsidR="004452A8" w:rsidRDefault="004452A8"/>
  </w:footnote>
  <w:footnote w:type="continuationSeparator" w:id="0">
    <w:p w14:paraId="628048C3" w14:textId="77777777" w:rsidR="004452A8" w:rsidRDefault="004452A8">
      <w:pPr>
        <w:spacing w:after="0"/>
      </w:pPr>
      <w:r>
        <w:continuationSeparator/>
      </w:r>
    </w:p>
    <w:p w14:paraId="6E7449BD" w14:textId="77777777" w:rsidR="004452A8" w:rsidRDefault="004452A8"/>
    <w:p w14:paraId="7E3DBCE3" w14:textId="77777777" w:rsidR="004452A8" w:rsidRDefault="004452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08ADFF4B" w14:textId="77777777" w:rsidTr="008C7C7E">
      <w:trPr>
        <w:jc w:val="center"/>
      </w:trPr>
      <w:tc>
        <w:tcPr>
          <w:tcW w:w="5746" w:type="dxa"/>
        </w:tcPr>
        <w:p w14:paraId="22A0D126" w14:textId="77777777" w:rsidR="005C0363" w:rsidRDefault="00582288">
          <w:pPr>
            <w:pStyle w:val="Header"/>
            <w:rPr>
              <w:rFonts w:eastAsia="Corbel" w:hint="cs"/>
              <w:color w:val="ED7D31"/>
            </w:rPr>
          </w:pPr>
          <w:r>
            <w:rPr>
              <w:rFonts w:eastAsia="Corbel"/>
              <w:color w:val="ED7D31"/>
            </w:rPr>
            <w:t>BJ-</w:t>
          </w:r>
          <w:r w:rsidR="004E1AA5">
            <w:rPr>
              <w:rFonts w:eastAsia="Corbel"/>
              <w:color w:val="ED7D31"/>
            </w:rPr>
            <w:t>TOHOKU2610</w:t>
          </w:r>
          <w:r w:rsidR="000D43FA">
            <w:rPr>
              <w:rFonts w:eastAsia="Corbel"/>
              <w:color w:val="ED7D31"/>
            </w:rPr>
            <w:t>22</w:t>
          </w:r>
        </w:p>
      </w:tc>
      <w:tc>
        <w:tcPr>
          <w:tcW w:w="5747" w:type="dxa"/>
        </w:tcPr>
        <w:p w14:paraId="0E84689D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162792D3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2771" w14:textId="77777777" w:rsidR="009D060A" w:rsidRDefault="009D060A" w:rsidP="008C616E">
    <w:pPr>
      <w:pStyle w:val="Header"/>
    </w:pPr>
  </w:p>
  <w:p w14:paraId="7642E3C7" w14:textId="77777777" w:rsidR="009D060A" w:rsidRDefault="009D060A" w:rsidP="008C616E">
    <w:pPr>
      <w:pStyle w:val="Header"/>
    </w:pPr>
  </w:p>
  <w:p w14:paraId="7F293F4D" w14:textId="77777777" w:rsidR="009D060A" w:rsidRDefault="009D060A" w:rsidP="008C6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7839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683B6490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27518107">
    <w:abstractNumId w:val="2"/>
  </w:num>
  <w:num w:numId="2" w16cid:durableId="2073581743">
    <w:abstractNumId w:val="2"/>
  </w:num>
  <w:num w:numId="3" w16cid:durableId="1843088494">
    <w:abstractNumId w:val="1"/>
  </w:num>
  <w:num w:numId="4" w16cid:durableId="1424954126">
    <w:abstractNumId w:val="1"/>
    <w:lvlOverride w:ilvl="0">
      <w:startOverride w:val="1"/>
    </w:lvlOverride>
  </w:num>
  <w:num w:numId="5" w16cid:durableId="768506999">
    <w:abstractNumId w:val="0"/>
  </w:num>
  <w:num w:numId="6" w16cid:durableId="1199275859">
    <w:abstractNumId w:val="2"/>
  </w:num>
  <w:num w:numId="7" w16cid:durableId="1457989401">
    <w:abstractNumId w:val="6"/>
  </w:num>
  <w:num w:numId="8" w16cid:durableId="683241556">
    <w:abstractNumId w:val="5"/>
  </w:num>
  <w:num w:numId="9" w16cid:durableId="320544740">
    <w:abstractNumId w:val="18"/>
  </w:num>
  <w:num w:numId="10" w16cid:durableId="53766293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62407461">
    <w:abstractNumId w:val="21"/>
  </w:num>
  <w:num w:numId="12" w16cid:durableId="77505571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849562235">
    <w:abstractNumId w:val="10"/>
  </w:num>
  <w:num w:numId="14" w16cid:durableId="1955286954">
    <w:abstractNumId w:val="12"/>
  </w:num>
  <w:num w:numId="15" w16cid:durableId="1619531833">
    <w:abstractNumId w:val="4"/>
  </w:num>
  <w:num w:numId="16" w16cid:durableId="133107289">
    <w:abstractNumId w:val="17"/>
  </w:num>
  <w:num w:numId="17" w16cid:durableId="597064466">
    <w:abstractNumId w:val="9"/>
  </w:num>
  <w:num w:numId="18" w16cid:durableId="800808559">
    <w:abstractNumId w:val="20"/>
  </w:num>
  <w:num w:numId="19" w16cid:durableId="306519341">
    <w:abstractNumId w:val="7"/>
  </w:num>
  <w:num w:numId="20" w16cid:durableId="99762147">
    <w:abstractNumId w:val="21"/>
  </w:num>
  <w:num w:numId="21" w16cid:durableId="984359110">
    <w:abstractNumId w:val="15"/>
  </w:num>
  <w:num w:numId="22" w16cid:durableId="2077631883">
    <w:abstractNumId w:val="14"/>
  </w:num>
  <w:num w:numId="23" w16cid:durableId="6947544">
    <w:abstractNumId w:val="13"/>
  </w:num>
  <w:num w:numId="24" w16cid:durableId="1479036344">
    <w:abstractNumId w:val="16"/>
  </w:num>
  <w:num w:numId="25" w16cid:durableId="1194422293">
    <w:abstractNumId w:val="11"/>
  </w:num>
  <w:num w:numId="26" w16cid:durableId="675159814">
    <w:abstractNumId w:val="19"/>
  </w:num>
  <w:num w:numId="27" w16cid:durableId="1920558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1F"/>
    <w:rsid w:val="0001065E"/>
    <w:rsid w:val="00011A7E"/>
    <w:rsid w:val="00011DD7"/>
    <w:rsid w:val="000123C9"/>
    <w:rsid w:val="00021465"/>
    <w:rsid w:val="000221AE"/>
    <w:rsid w:val="00022268"/>
    <w:rsid w:val="00023A62"/>
    <w:rsid w:val="000254AB"/>
    <w:rsid w:val="00026D29"/>
    <w:rsid w:val="0003654D"/>
    <w:rsid w:val="000405AE"/>
    <w:rsid w:val="0004666B"/>
    <w:rsid w:val="00050876"/>
    <w:rsid w:val="00053E5F"/>
    <w:rsid w:val="0005539F"/>
    <w:rsid w:val="00057A73"/>
    <w:rsid w:val="00062B9C"/>
    <w:rsid w:val="00065CDF"/>
    <w:rsid w:val="0007227A"/>
    <w:rsid w:val="0007343B"/>
    <w:rsid w:val="000857BF"/>
    <w:rsid w:val="000870DE"/>
    <w:rsid w:val="00096C99"/>
    <w:rsid w:val="000A0349"/>
    <w:rsid w:val="000A3704"/>
    <w:rsid w:val="000A3AD9"/>
    <w:rsid w:val="000A3ADF"/>
    <w:rsid w:val="000B27BB"/>
    <w:rsid w:val="000B4F5F"/>
    <w:rsid w:val="000B64CC"/>
    <w:rsid w:val="000C11E5"/>
    <w:rsid w:val="000C1BE1"/>
    <w:rsid w:val="000C2708"/>
    <w:rsid w:val="000C4536"/>
    <w:rsid w:val="000C5AA9"/>
    <w:rsid w:val="000C6E03"/>
    <w:rsid w:val="000C74D7"/>
    <w:rsid w:val="000C7C83"/>
    <w:rsid w:val="000D2DE4"/>
    <w:rsid w:val="000D43FA"/>
    <w:rsid w:val="000D55AB"/>
    <w:rsid w:val="000E64E2"/>
    <w:rsid w:val="000E6ED9"/>
    <w:rsid w:val="000E7236"/>
    <w:rsid w:val="000E76B0"/>
    <w:rsid w:val="000F393F"/>
    <w:rsid w:val="00103BAB"/>
    <w:rsid w:val="00104EA9"/>
    <w:rsid w:val="00106384"/>
    <w:rsid w:val="0010787D"/>
    <w:rsid w:val="0011047B"/>
    <w:rsid w:val="00112532"/>
    <w:rsid w:val="00112B0D"/>
    <w:rsid w:val="00121791"/>
    <w:rsid w:val="0012346B"/>
    <w:rsid w:val="0012455B"/>
    <w:rsid w:val="00126ECA"/>
    <w:rsid w:val="0013359A"/>
    <w:rsid w:val="001405EB"/>
    <w:rsid w:val="00141083"/>
    <w:rsid w:val="00142A96"/>
    <w:rsid w:val="00142AE3"/>
    <w:rsid w:val="00145297"/>
    <w:rsid w:val="001467DE"/>
    <w:rsid w:val="00147529"/>
    <w:rsid w:val="00151869"/>
    <w:rsid w:val="0015382F"/>
    <w:rsid w:val="001608A3"/>
    <w:rsid w:val="001629D2"/>
    <w:rsid w:val="00165F08"/>
    <w:rsid w:val="001718CA"/>
    <w:rsid w:val="001735EF"/>
    <w:rsid w:val="00185279"/>
    <w:rsid w:val="0018678A"/>
    <w:rsid w:val="00190256"/>
    <w:rsid w:val="00191AF1"/>
    <w:rsid w:val="00191DA5"/>
    <w:rsid w:val="00194803"/>
    <w:rsid w:val="0019553A"/>
    <w:rsid w:val="00195D01"/>
    <w:rsid w:val="001A24CF"/>
    <w:rsid w:val="001A27A1"/>
    <w:rsid w:val="001A2B18"/>
    <w:rsid w:val="001A3D54"/>
    <w:rsid w:val="001A4CF3"/>
    <w:rsid w:val="001A772B"/>
    <w:rsid w:val="001A7B0A"/>
    <w:rsid w:val="001B0813"/>
    <w:rsid w:val="001B392B"/>
    <w:rsid w:val="001B4C4A"/>
    <w:rsid w:val="001C2723"/>
    <w:rsid w:val="001C7CE8"/>
    <w:rsid w:val="001D3058"/>
    <w:rsid w:val="001D328A"/>
    <w:rsid w:val="001D76C4"/>
    <w:rsid w:val="001E183D"/>
    <w:rsid w:val="001E18BD"/>
    <w:rsid w:val="001E3426"/>
    <w:rsid w:val="001E38F8"/>
    <w:rsid w:val="001F563B"/>
    <w:rsid w:val="001F6895"/>
    <w:rsid w:val="002055E6"/>
    <w:rsid w:val="0021656C"/>
    <w:rsid w:val="00223256"/>
    <w:rsid w:val="0022452B"/>
    <w:rsid w:val="002267B3"/>
    <w:rsid w:val="00237664"/>
    <w:rsid w:val="00246F50"/>
    <w:rsid w:val="0025327F"/>
    <w:rsid w:val="00253355"/>
    <w:rsid w:val="00255E11"/>
    <w:rsid w:val="00271E39"/>
    <w:rsid w:val="00276E63"/>
    <w:rsid w:val="00280582"/>
    <w:rsid w:val="00281097"/>
    <w:rsid w:val="00281C02"/>
    <w:rsid w:val="002909CB"/>
    <w:rsid w:val="00291D9D"/>
    <w:rsid w:val="00292D7B"/>
    <w:rsid w:val="002A27D8"/>
    <w:rsid w:val="002A7A0C"/>
    <w:rsid w:val="002B0275"/>
    <w:rsid w:val="002B27D6"/>
    <w:rsid w:val="002B54AA"/>
    <w:rsid w:val="002B7370"/>
    <w:rsid w:val="002B7C9C"/>
    <w:rsid w:val="002C172F"/>
    <w:rsid w:val="002C19E6"/>
    <w:rsid w:val="002C5123"/>
    <w:rsid w:val="002D10FC"/>
    <w:rsid w:val="002D23F1"/>
    <w:rsid w:val="002D2784"/>
    <w:rsid w:val="002D42F8"/>
    <w:rsid w:val="002E1DA6"/>
    <w:rsid w:val="002E6955"/>
    <w:rsid w:val="002F3C49"/>
    <w:rsid w:val="002F7F4E"/>
    <w:rsid w:val="00300779"/>
    <w:rsid w:val="00303269"/>
    <w:rsid w:val="00303A5F"/>
    <w:rsid w:val="003054EF"/>
    <w:rsid w:val="00306F5A"/>
    <w:rsid w:val="00311544"/>
    <w:rsid w:val="00315360"/>
    <w:rsid w:val="00316631"/>
    <w:rsid w:val="00320125"/>
    <w:rsid w:val="00327E34"/>
    <w:rsid w:val="00330C1F"/>
    <w:rsid w:val="00333188"/>
    <w:rsid w:val="00333EE9"/>
    <w:rsid w:val="0033634F"/>
    <w:rsid w:val="00350F87"/>
    <w:rsid w:val="00351787"/>
    <w:rsid w:val="00352ED7"/>
    <w:rsid w:val="00353454"/>
    <w:rsid w:val="0035428E"/>
    <w:rsid w:val="00363153"/>
    <w:rsid w:val="0036548C"/>
    <w:rsid w:val="00374F09"/>
    <w:rsid w:val="00380186"/>
    <w:rsid w:val="0038160B"/>
    <w:rsid w:val="00382EA4"/>
    <w:rsid w:val="003838AF"/>
    <w:rsid w:val="00384BAD"/>
    <w:rsid w:val="00391413"/>
    <w:rsid w:val="003931C5"/>
    <w:rsid w:val="00395954"/>
    <w:rsid w:val="003A10E3"/>
    <w:rsid w:val="003A7596"/>
    <w:rsid w:val="003A7EB7"/>
    <w:rsid w:val="003B53CD"/>
    <w:rsid w:val="003B6B1A"/>
    <w:rsid w:val="003C32B4"/>
    <w:rsid w:val="003C45C5"/>
    <w:rsid w:val="003E00EC"/>
    <w:rsid w:val="003E2A6C"/>
    <w:rsid w:val="003E7B26"/>
    <w:rsid w:val="003F2080"/>
    <w:rsid w:val="003F4AB5"/>
    <w:rsid w:val="00401DD7"/>
    <w:rsid w:val="00405CF4"/>
    <w:rsid w:val="00406BE6"/>
    <w:rsid w:val="0040753C"/>
    <w:rsid w:val="0041236D"/>
    <w:rsid w:val="00413FC3"/>
    <w:rsid w:val="0041427F"/>
    <w:rsid w:val="0041611F"/>
    <w:rsid w:val="00425E4F"/>
    <w:rsid w:val="0042616F"/>
    <w:rsid w:val="00426B1D"/>
    <w:rsid w:val="004349F2"/>
    <w:rsid w:val="00434D95"/>
    <w:rsid w:val="00436084"/>
    <w:rsid w:val="00442BC2"/>
    <w:rsid w:val="004452A8"/>
    <w:rsid w:val="00455958"/>
    <w:rsid w:val="00474F55"/>
    <w:rsid w:val="00485C08"/>
    <w:rsid w:val="00487966"/>
    <w:rsid w:val="004963E2"/>
    <w:rsid w:val="004A0ED0"/>
    <w:rsid w:val="004A26A5"/>
    <w:rsid w:val="004B33E5"/>
    <w:rsid w:val="004C53B5"/>
    <w:rsid w:val="004C6523"/>
    <w:rsid w:val="004D4AE2"/>
    <w:rsid w:val="004D6309"/>
    <w:rsid w:val="004E0151"/>
    <w:rsid w:val="004E1AA5"/>
    <w:rsid w:val="004F0BFE"/>
    <w:rsid w:val="004F32A1"/>
    <w:rsid w:val="004F6D7C"/>
    <w:rsid w:val="00506D06"/>
    <w:rsid w:val="005124BC"/>
    <w:rsid w:val="00522821"/>
    <w:rsid w:val="00524314"/>
    <w:rsid w:val="005277B1"/>
    <w:rsid w:val="005327C3"/>
    <w:rsid w:val="00535B91"/>
    <w:rsid w:val="00537050"/>
    <w:rsid w:val="005418E0"/>
    <w:rsid w:val="005432C0"/>
    <w:rsid w:val="00550E9B"/>
    <w:rsid w:val="00553454"/>
    <w:rsid w:val="005562D7"/>
    <w:rsid w:val="0055658C"/>
    <w:rsid w:val="00562FB7"/>
    <w:rsid w:val="00565361"/>
    <w:rsid w:val="00566BC8"/>
    <w:rsid w:val="005727DD"/>
    <w:rsid w:val="00573287"/>
    <w:rsid w:val="00573B63"/>
    <w:rsid w:val="00574B44"/>
    <w:rsid w:val="00574DDF"/>
    <w:rsid w:val="00577C2B"/>
    <w:rsid w:val="00580E16"/>
    <w:rsid w:val="0058194F"/>
    <w:rsid w:val="00582288"/>
    <w:rsid w:val="00584E19"/>
    <w:rsid w:val="00587188"/>
    <w:rsid w:val="00592A12"/>
    <w:rsid w:val="00595245"/>
    <w:rsid w:val="00595831"/>
    <w:rsid w:val="005A20CC"/>
    <w:rsid w:val="005A3740"/>
    <w:rsid w:val="005A462E"/>
    <w:rsid w:val="005A5C88"/>
    <w:rsid w:val="005A5CA0"/>
    <w:rsid w:val="005B2955"/>
    <w:rsid w:val="005B6164"/>
    <w:rsid w:val="005C0363"/>
    <w:rsid w:val="005C06BF"/>
    <w:rsid w:val="005C2A62"/>
    <w:rsid w:val="005C383F"/>
    <w:rsid w:val="005C428F"/>
    <w:rsid w:val="005C75B9"/>
    <w:rsid w:val="005D031B"/>
    <w:rsid w:val="005D0834"/>
    <w:rsid w:val="005E05E9"/>
    <w:rsid w:val="005E0893"/>
    <w:rsid w:val="005E40DD"/>
    <w:rsid w:val="005E5425"/>
    <w:rsid w:val="005E731A"/>
    <w:rsid w:val="005F44CF"/>
    <w:rsid w:val="005F5E3F"/>
    <w:rsid w:val="005F6542"/>
    <w:rsid w:val="00604CCC"/>
    <w:rsid w:val="006155B0"/>
    <w:rsid w:val="00616645"/>
    <w:rsid w:val="00617329"/>
    <w:rsid w:val="00621063"/>
    <w:rsid w:val="0062387C"/>
    <w:rsid w:val="00624C38"/>
    <w:rsid w:val="00627133"/>
    <w:rsid w:val="00630F94"/>
    <w:rsid w:val="006317DC"/>
    <w:rsid w:val="00631B3F"/>
    <w:rsid w:val="00651631"/>
    <w:rsid w:val="00651752"/>
    <w:rsid w:val="006520FB"/>
    <w:rsid w:val="006573DF"/>
    <w:rsid w:val="00660E04"/>
    <w:rsid w:val="00663CE5"/>
    <w:rsid w:val="00664C2F"/>
    <w:rsid w:val="0066576C"/>
    <w:rsid w:val="00670CF8"/>
    <w:rsid w:val="00670DDE"/>
    <w:rsid w:val="00671036"/>
    <w:rsid w:val="00683A78"/>
    <w:rsid w:val="00687031"/>
    <w:rsid w:val="006914A3"/>
    <w:rsid w:val="00692F86"/>
    <w:rsid w:val="00693526"/>
    <w:rsid w:val="00693B7A"/>
    <w:rsid w:val="00695648"/>
    <w:rsid w:val="006A6000"/>
    <w:rsid w:val="006A738F"/>
    <w:rsid w:val="006B13F3"/>
    <w:rsid w:val="006B191F"/>
    <w:rsid w:val="006B5844"/>
    <w:rsid w:val="006C6393"/>
    <w:rsid w:val="006C79AE"/>
    <w:rsid w:val="006D0B37"/>
    <w:rsid w:val="006D11E7"/>
    <w:rsid w:val="006D2C5C"/>
    <w:rsid w:val="006D3AF0"/>
    <w:rsid w:val="006D7686"/>
    <w:rsid w:val="006E2CF1"/>
    <w:rsid w:val="006E3B17"/>
    <w:rsid w:val="006E3B7D"/>
    <w:rsid w:val="006E4B75"/>
    <w:rsid w:val="006E5E80"/>
    <w:rsid w:val="006E787B"/>
    <w:rsid w:val="006F4A16"/>
    <w:rsid w:val="006F7D62"/>
    <w:rsid w:val="007006EC"/>
    <w:rsid w:val="00707D24"/>
    <w:rsid w:val="0071489C"/>
    <w:rsid w:val="00716139"/>
    <w:rsid w:val="00730A53"/>
    <w:rsid w:val="00740882"/>
    <w:rsid w:val="00756104"/>
    <w:rsid w:val="007567D6"/>
    <w:rsid w:val="0076190C"/>
    <w:rsid w:val="007648A1"/>
    <w:rsid w:val="00772EE1"/>
    <w:rsid w:val="00774396"/>
    <w:rsid w:val="0078582F"/>
    <w:rsid w:val="00785E59"/>
    <w:rsid w:val="0078658D"/>
    <w:rsid w:val="007906FC"/>
    <w:rsid w:val="007912D5"/>
    <w:rsid w:val="00791543"/>
    <w:rsid w:val="00792A8B"/>
    <w:rsid w:val="0079344F"/>
    <w:rsid w:val="007952DB"/>
    <w:rsid w:val="00795D60"/>
    <w:rsid w:val="00796694"/>
    <w:rsid w:val="007972BF"/>
    <w:rsid w:val="00797CD0"/>
    <w:rsid w:val="007A2E6A"/>
    <w:rsid w:val="007A4AE3"/>
    <w:rsid w:val="007A4E58"/>
    <w:rsid w:val="007B1591"/>
    <w:rsid w:val="007B233F"/>
    <w:rsid w:val="007C399D"/>
    <w:rsid w:val="007C7E26"/>
    <w:rsid w:val="007D465F"/>
    <w:rsid w:val="007E0AC7"/>
    <w:rsid w:val="007E19FC"/>
    <w:rsid w:val="007E3BB6"/>
    <w:rsid w:val="007F5BD7"/>
    <w:rsid w:val="0080157A"/>
    <w:rsid w:val="00801CF4"/>
    <w:rsid w:val="0080208E"/>
    <w:rsid w:val="008044F0"/>
    <w:rsid w:val="008054B8"/>
    <w:rsid w:val="00812F48"/>
    <w:rsid w:val="008317D5"/>
    <w:rsid w:val="00831957"/>
    <w:rsid w:val="00832341"/>
    <w:rsid w:val="008345BA"/>
    <w:rsid w:val="00835606"/>
    <w:rsid w:val="008360CF"/>
    <w:rsid w:val="008363F5"/>
    <w:rsid w:val="008364E3"/>
    <w:rsid w:val="00841668"/>
    <w:rsid w:val="008436AF"/>
    <w:rsid w:val="00845A3D"/>
    <w:rsid w:val="008472A2"/>
    <w:rsid w:val="00850D47"/>
    <w:rsid w:val="00861017"/>
    <w:rsid w:val="0086526D"/>
    <w:rsid w:val="00870416"/>
    <w:rsid w:val="00870A54"/>
    <w:rsid w:val="00877678"/>
    <w:rsid w:val="008842A7"/>
    <w:rsid w:val="00895A56"/>
    <w:rsid w:val="00896EA0"/>
    <w:rsid w:val="008A085E"/>
    <w:rsid w:val="008A1D9E"/>
    <w:rsid w:val="008A2307"/>
    <w:rsid w:val="008A2B8C"/>
    <w:rsid w:val="008A6C7A"/>
    <w:rsid w:val="008B2269"/>
    <w:rsid w:val="008B3828"/>
    <w:rsid w:val="008B4FA3"/>
    <w:rsid w:val="008C0946"/>
    <w:rsid w:val="008C1380"/>
    <w:rsid w:val="008C1B9E"/>
    <w:rsid w:val="008C3345"/>
    <w:rsid w:val="008C3643"/>
    <w:rsid w:val="008C3747"/>
    <w:rsid w:val="008C616E"/>
    <w:rsid w:val="008C7C7E"/>
    <w:rsid w:val="008D7A60"/>
    <w:rsid w:val="008E2C5E"/>
    <w:rsid w:val="008E3D8E"/>
    <w:rsid w:val="008E4DBB"/>
    <w:rsid w:val="008E73EE"/>
    <w:rsid w:val="008E758C"/>
    <w:rsid w:val="00900457"/>
    <w:rsid w:val="00905692"/>
    <w:rsid w:val="00906896"/>
    <w:rsid w:val="00910F7B"/>
    <w:rsid w:val="009116CD"/>
    <w:rsid w:val="00911711"/>
    <w:rsid w:val="00912E1F"/>
    <w:rsid w:val="00916567"/>
    <w:rsid w:val="00916B1C"/>
    <w:rsid w:val="0091766C"/>
    <w:rsid w:val="0092105D"/>
    <w:rsid w:val="0092194D"/>
    <w:rsid w:val="009222E9"/>
    <w:rsid w:val="00923549"/>
    <w:rsid w:val="009259BB"/>
    <w:rsid w:val="00926438"/>
    <w:rsid w:val="009339B9"/>
    <w:rsid w:val="009352DC"/>
    <w:rsid w:val="00937E31"/>
    <w:rsid w:val="009416A2"/>
    <w:rsid w:val="00943FF6"/>
    <w:rsid w:val="00945402"/>
    <w:rsid w:val="0095000D"/>
    <w:rsid w:val="00952EE2"/>
    <w:rsid w:val="00953369"/>
    <w:rsid w:val="00953533"/>
    <w:rsid w:val="00954D93"/>
    <w:rsid w:val="009571CC"/>
    <w:rsid w:val="00960261"/>
    <w:rsid w:val="00960684"/>
    <w:rsid w:val="00963A7D"/>
    <w:rsid w:val="0096445C"/>
    <w:rsid w:val="00964827"/>
    <w:rsid w:val="0097548D"/>
    <w:rsid w:val="0098417F"/>
    <w:rsid w:val="009845D4"/>
    <w:rsid w:val="009849E8"/>
    <w:rsid w:val="00986104"/>
    <w:rsid w:val="00987C0A"/>
    <w:rsid w:val="00991A0F"/>
    <w:rsid w:val="009A2422"/>
    <w:rsid w:val="009A5EF2"/>
    <w:rsid w:val="009A7BA3"/>
    <w:rsid w:val="009B1233"/>
    <w:rsid w:val="009B13D9"/>
    <w:rsid w:val="009B20FD"/>
    <w:rsid w:val="009B7B9A"/>
    <w:rsid w:val="009D060A"/>
    <w:rsid w:val="009D45B4"/>
    <w:rsid w:val="009D5125"/>
    <w:rsid w:val="009D577C"/>
    <w:rsid w:val="009E13CD"/>
    <w:rsid w:val="009E1957"/>
    <w:rsid w:val="009E4488"/>
    <w:rsid w:val="009F052C"/>
    <w:rsid w:val="009F061F"/>
    <w:rsid w:val="009F0C5C"/>
    <w:rsid w:val="009F2CC8"/>
    <w:rsid w:val="009F5655"/>
    <w:rsid w:val="00A00105"/>
    <w:rsid w:val="00A02D61"/>
    <w:rsid w:val="00A044AA"/>
    <w:rsid w:val="00A0799A"/>
    <w:rsid w:val="00A10816"/>
    <w:rsid w:val="00A21738"/>
    <w:rsid w:val="00A249CD"/>
    <w:rsid w:val="00A27941"/>
    <w:rsid w:val="00A309EE"/>
    <w:rsid w:val="00A30D6F"/>
    <w:rsid w:val="00A34A8B"/>
    <w:rsid w:val="00A368BC"/>
    <w:rsid w:val="00A40B2D"/>
    <w:rsid w:val="00A43EA5"/>
    <w:rsid w:val="00A51B97"/>
    <w:rsid w:val="00A62181"/>
    <w:rsid w:val="00A67021"/>
    <w:rsid w:val="00A70ADC"/>
    <w:rsid w:val="00A71BB3"/>
    <w:rsid w:val="00A83AD1"/>
    <w:rsid w:val="00A8571F"/>
    <w:rsid w:val="00A864E0"/>
    <w:rsid w:val="00A9561A"/>
    <w:rsid w:val="00A95E8E"/>
    <w:rsid w:val="00A969F5"/>
    <w:rsid w:val="00AA60F8"/>
    <w:rsid w:val="00AA693D"/>
    <w:rsid w:val="00AA7394"/>
    <w:rsid w:val="00AB3252"/>
    <w:rsid w:val="00AB4F68"/>
    <w:rsid w:val="00AC6768"/>
    <w:rsid w:val="00AD04E5"/>
    <w:rsid w:val="00AE1210"/>
    <w:rsid w:val="00AF0611"/>
    <w:rsid w:val="00AF14E1"/>
    <w:rsid w:val="00AF1934"/>
    <w:rsid w:val="00AF24D6"/>
    <w:rsid w:val="00AF52D0"/>
    <w:rsid w:val="00AF774B"/>
    <w:rsid w:val="00B00110"/>
    <w:rsid w:val="00B03546"/>
    <w:rsid w:val="00B04F9A"/>
    <w:rsid w:val="00B07448"/>
    <w:rsid w:val="00B15619"/>
    <w:rsid w:val="00B15763"/>
    <w:rsid w:val="00B25865"/>
    <w:rsid w:val="00B26DF1"/>
    <w:rsid w:val="00B27430"/>
    <w:rsid w:val="00B32A90"/>
    <w:rsid w:val="00B3376A"/>
    <w:rsid w:val="00B357AC"/>
    <w:rsid w:val="00B35F72"/>
    <w:rsid w:val="00B44FA0"/>
    <w:rsid w:val="00B4783F"/>
    <w:rsid w:val="00B542AA"/>
    <w:rsid w:val="00B61BFE"/>
    <w:rsid w:val="00B65883"/>
    <w:rsid w:val="00B67545"/>
    <w:rsid w:val="00B678F3"/>
    <w:rsid w:val="00B70EC3"/>
    <w:rsid w:val="00B7661B"/>
    <w:rsid w:val="00B811D3"/>
    <w:rsid w:val="00B8329F"/>
    <w:rsid w:val="00B904DD"/>
    <w:rsid w:val="00B941E8"/>
    <w:rsid w:val="00BA7094"/>
    <w:rsid w:val="00BB0752"/>
    <w:rsid w:val="00BB3109"/>
    <w:rsid w:val="00BB41F6"/>
    <w:rsid w:val="00BB6329"/>
    <w:rsid w:val="00BB69C0"/>
    <w:rsid w:val="00BD30B5"/>
    <w:rsid w:val="00BD6779"/>
    <w:rsid w:val="00BF7A62"/>
    <w:rsid w:val="00BF7D29"/>
    <w:rsid w:val="00C002AF"/>
    <w:rsid w:val="00C05D06"/>
    <w:rsid w:val="00C06B1E"/>
    <w:rsid w:val="00C075B2"/>
    <w:rsid w:val="00C1394D"/>
    <w:rsid w:val="00C2158A"/>
    <w:rsid w:val="00C22CF8"/>
    <w:rsid w:val="00C22E57"/>
    <w:rsid w:val="00C242A9"/>
    <w:rsid w:val="00C27294"/>
    <w:rsid w:val="00C33D1E"/>
    <w:rsid w:val="00C363DA"/>
    <w:rsid w:val="00C3702A"/>
    <w:rsid w:val="00C37434"/>
    <w:rsid w:val="00C41BE4"/>
    <w:rsid w:val="00C4489E"/>
    <w:rsid w:val="00C45ABD"/>
    <w:rsid w:val="00C46ECB"/>
    <w:rsid w:val="00C4721D"/>
    <w:rsid w:val="00C504BA"/>
    <w:rsid w:val="00C51324"/>
    <w:rsid w:val="00C514D6"/>
    <w:rsid w:val="00C51E06"/>
    <w:rsid w:val="00C533FE"/>
    <w:rsid w:val="00C54ACD"/>
    <w:rsid w:val="00C54D77"/>
    <w:rsid w:val="00C574E0"/>
    <w:rsid w:val="00C57522"/>
    <w:rsid w:val="00C578BA"/>
    <w:rsid w:val="00C661D8"/>
    <w:rsid w:val="00C71B5C"/>
    <w:rsid w:val="00C72C2D"/>
    <w:rsid w:val="00C73171"/>
    <w:rsid w:val="00C73B70"/>
    <w:rsid w:val="00C83F42"/>
    <w:rsid w:val="00C90769"/>
    <w:rsid w:val="00CA063D"/>
    <w:rsid w:val="00CA28EC"/>
    <w:rsid w:val="00CA3577"/>
    <w:rsid w:val="00CA47BA"/>
    <w:rsid w:val="00CA7524"/>
    <w:rsid w:val="00CA7977"/>
    <w:rsid w:val="00CB0965"/>
    <w:rsid w:val="00CB236F"/>
    <w:rsid w:val="00CB4377"/>
    <w:rsid w:val="00CD4FD6"/>
    <w:rsid w:val="00CD6201"/>
    <w:rsid w:val="00CD7B2F"/>
    <w:rsid w:val="00CE0AE6"/>
    <w:rsid w:val="00CE38AA"/>
    <w:rsid w:val="00CE407A"/>
    <w:rsid w:val="00CE748D"/>
    <w:rsid w:val="00CE7684"/>
    <w:rsid w:val="00CF36AB"/>
    <w:rsid w:val="00CF64BF"/>
    <w:rsid w:val="00D02602"/>
    <w:rsid w:val="00D03FB9"/>
    <w:rsid w:val="00D07C29"/>
    <w:rsid w:val="00D07E2B"/>
    <w:rsid w:val="00D07E62"/>
    <w:rsid w:val="00D11516"/>
    <w:rsid w:val="00D1419C"/>
    <w:rsid w:val="00D20550"/>
    <w:rsid w:val="00D30B34"/>
    <w:rsid w:val="00D37001"/>
    <w:rsid w:val="00D376D5"/>
    <w:rsid w:val="00D404B8"/>
    <w:rsid w:val="00D40A11"/>
    <w:rsid w:val="00D429BC"/>
    <w:rsid w:val="00D52857"/>
    <w:rsid w:val="00D52F75"/>
    <w:rsid w:val="00D5754E"/>
    <w:rsid w:val="00D61C47"/>
    <w:rsid w:val="00D64959"/>
    <w:rsid w:val="00D6614C"/>
    <w:rsid w:val="00D75FC5"/>
    <w:rsid w:val="00D805AB"/>
    <w:rsid w:val="00D847FB"/>
    <w:rsid w:val="00D865A6"/>
    <w:rsid w:val="00D93014"/>
    <w:rsid w:val="00D952D1"/>
    <w:rsid w:val="00D95A74"/>
    <w:rsid w:val="00D95C0E"/>
    <w:rsid w:val="00D96860"/>
    <w:rsid w:val="00D9784E"/>
    <w:rsid w:val="00DA0669"/>
    <w:rsid w:val="00DB1931"/>
    <w:rsid w:val="00DB6EAC"/>
    <w:rsid w:val="00DC0C6D"/>
    <w:rsid w:val="00DC31C8"/>
    <w:rsid w:val="00DC6F3B"/>
    <w:rsid w:val="00DC7D6E"/>
    <w:rsid w:val="00DD2774"/>
    <w:rsid w:val="00DD31D5"/>
    <w:rsid w:val="00DD458F"/>
    <w:rsid w:val="00DD4F5F"/>
    <w:rsid w:val="00DD6145"/>
    <w:rsid w:val="00DD7136"/>
    <w:rsid w:val="00DD7893"/>
    <w:rsid w:val="00DE1200"/>
    <w:rsid w:val="00DE2401"/>
    <w:rsid w:val="00DE293B"/>
    <w:rsid w:val="00DE2E76"/>
    <w:rsid w:val="00DE67B6"/>
    <w:rsid w:val="00DF4CA8"/>
    <w:rsid w:val="00DF4E66"/>
    <w:rsid w:val="00DF6A71"/>
    <w:rsid w:val="00DF6BB8"/>
    <w:rsid w:val="00E05D8C"/>
    <w:rsid w:val="00E11A98"/>
    <w:rsid w:val="00E14B02"/>
    <w:rsid w:val="00E15A20"/>
    <w:rsid w:val="00E21335"/>
    <w:rsid w:val="00E2146E"/>
    <w:rsid w:val="00E251D3"/>
    <w:rsid w:val="00E265C5"/>
    <w:rsid w:val="00E33F26"/>
    <w:rsid w:val="00E409D1"/>
    <w:rsid w:val="00E40DDC"/>
    <w:rsid w:val="00E40E3C"/>
    <w:rsid w:val="00E439C1"/>
    <w:rsid w:val="00E45B5D"/>
    <w:rsid w:val="00E51E98"/>
    <w:rsid w:val="00E55B8B"/>
    <w:rsid w:val="00E56C2D"/>
    <w:rsid w:val="00E572C1"/>
    <w:rsid w:val="00E60E90"/>
    <w:rsid w:val="00E617F1"/>
    <w:rsid w:val="00E82231"/>
    <w:rsid w:val="00E8524C"/>
    <w:rsid w:val="00E872B1"/>
    <w:rsid w:val="00E90F91"/>
    <w:rsid w:val="00E91A78"/>
    <w:rsid w:val="00EA6622"/>
    <w:rsid w:val="00EA6DA5"/>
    <w:rsid w:val="00EB082C"/>
    <w:rsid w:val="00EB3E5C"/>
    <w:rsid w:val="00EB4E6A"/>
    <w:rsid w:val="00EB6970"/>
    <w:rsid w:val="00EC0BC5"/>
    <w:rsid w:val="00EC5611"/>
    <w:rsid w:val="00EC66CE"/>
    <w:rsid w:val="00ED49E9"/>
    <w:rsid w:val="00ED6876"/>
    <w:rsid w:val="00ED7307"/>
    <w:rsid w:val="00ED76D1"/>
    <w:rsid w:val="00EE6969"/>
    <w:rsid w:val="00EE7C20"/>
    <w:rsid w:val="00EF109C"/>
    <w:rsid w:val="00EF73B8"/>
    <w:rsid w:val="00F06E6A"/>
    <w:rsid w:val="00F07351"/>
    <w:rsid w:val="00F15488"/>
    <w:rsid w:val="00F16F9E"/>
    <w:rsid w:val="00F2240B"/>
    <w:rsid w:val="00F3606A"/>
    <w:rsid w:val="00F37C06"/>
    <w:rsid w:val="00F44096"/>
    <w:rsid w:val="00F44525"/>
    <w:rsid w:val="00F47F31"/>
    <w:rsid w:val="00F5153C"/>
    <w:rsid w:val="00F527DC"/>
    <w:rsid w:val="00F5416B"/>
    <w:rsid w:val="00F54C54"/>
    <w:rsid w:val="00F5656E"/>
    <w:rsid w:val="00F65956"/>
    <w:rsid w:val="00F66FD9"/>
    <w:rsid w:val="00F675E1"/>
    <w:rsid w:val="00F71D0D"/>
    <w:rsid w:val="00F8418D"/>
    <w:rsid w:val="00F948CC"/>
    <w:rsid w:val="00FA51B3"/>
    <w:rsid w:val="00FA5482"/>
    <w:rsid w:val="00FB1EAC"/>
    <w:rsid w:val="00FB45F1"/>
    <w:rsid w:val="00FB73B1"/>
    <w:rsid w:val="00FC2BB0"/>
    <w:rsid w:val="00FC3A43"/>
    <w:rsid w:val="00FC3F46"/>
    <w:rsid w:val="00FD0320"/>
    <w:rsid w:val="00FD4BE5"/>
    <w:rsid w:val="00FE0191"/>
    <w:rsid w:val="00FE6ACB"/>
    <w:rsid w:val="00FF0063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E9829"/>
  <w15:docId w15:val="{4130B163-68C1-4D2A-8B79-34015D49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table" w:styleId="GridTable4-Accent1">
    <w:name w:val="Grid Table 4 Accent 1"/>
    <w:basedOn w:val="TableNormal"/>
    <w:uiPriority w:val="49"/>
    <w:rsid w:val="000A3AD9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5">
    <w:name w:val="List Table 4 Accent 5"/>
    <w:basedOn w:val="TableNormal"/>
    <w:uiPriority w:val="49"/>
    <w:rsid w:val="00CD4FD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wdyuqq">
    <w:name w:val="wdyuqq"/>
    <w:basedOn w:val="DefaultParagraphFont"/>
    <w:rsid w:val="001B0813"/>
  </w:style>
  <w:style w:type="character" w:styleId="UnresolvedMention">
    <w:name w:val="Unresolved Mention"/>
    <w:uiPriority w:val="99"/>
    <w:semiHidden/>
    <w:unhideWhenUsed/>
    <w:rsid w:val="000B4F5F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910F7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7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header" Target="header2.xml"/><Relationship Id="rId20" Type="http://schemas.openxmlformats.org/officeDocument/2006/relationships/image" Target="media/image16.jpeg"/><Relationship Id="rId41" Type="http://schemas.openxmlformats.org/officeDocument/2006/relationships/image" Target="media/image3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0</TotalTime>
  <Pages>21</Pages>
  <Words>2693</Words>
  <Characters>15354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thebetterjapan</dc:creator>
  <cp:keywords/>
  <dc:description/>
  <cp:lastModifiedBy>Niyada Gratae</cp:lastModifiedBy>
  <cp:revision>2</cp:revision>
  <cp:lastPrinted>2024-09-26T10:47:00Z</cp:lastPrinted>
  <dcterms:created xsi:type="dcterms:W3CDTF">2026-06-05T10:55:00Z</dcterms:created>
  <dcterms:modified xsi:type="dcterms:W3CDTF">2026-06-05T10:55:00Z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