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3698" w14:textId="7347A9A4" w:rsidR="00220018" w:rsidRDefault="007533CD" w:rsidP="00AE6D0E">
      <w:pPr>
        <w:spacing w:after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5A1ED306" wp14:editId="67423DBF">
            <wp:extent cx="7038975" cy="7038975"/>
            <wp:effectExtent l="0" t="0" r="0" b="0"/>
            <wp:docPr id="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71266" w14:textId="70B77365" w:rsidR="002262B9" w:rsidRDefault="007533CD" w:rsidP="00AE6D0E">
      <w:pPr>
        <w:spacing w:after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lastRenderedPageBreak/>
        <w:drawing>
          <wp:inline distT="0" distB="0" distL="0" distR="0" wp14:anchorId="6B927EB2" wp14:editId="3C645902">
            <wp:extent cx="6991350" cy="9239250"/>
            <wp:effectExtent l="0" t="0" r="0" b="0"/>
            <wp:docPr id="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9C135" w14:textId="77777777" w:rsidR="008A497B" w:rsidRDefault="008A497B" w:rsidP="00AE6D0E">
      <w:pPr>
        <w:spacing w:after="0"/>
        <w:rPr>
          <w:rFonts w:ascii="TH Sarabun New" w:hAnsi="TH Sarabun New" w:cs="TH Sarabun New"/>
          <w:sz w:val="40"/>
          <w:szCs w:val="40"/>
        </w:rPr>
      </w:pPr>
    </w:p>
    <w:tbl>
      <w:tblPr>
        <w:tblpPr w:leftFromText="180" w:rightFromText="180" w:vertAnchor="page" w:horzAnchor="margin" w:tblpY="1651"/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980"/>
        <w:gridCol w:w="1890"/>
        <w:gridCol w:w="1935"/>
        <w:gridCol w:w="1276"/>
        <w:gridCol w:w="1276"/>
      </w:tblGrid>
      <w:tr w:rsidR="002E2539" w14:paraId="5EE25B0C" w14:textId="77777777" w:rsidTr="002E2539">
        <w:trPr>
          <w:trHeight w:val="829"/>
        </w:trPr>
        <w:tc>
          <w:tcPr>
            <w:tcW w:w="2808" w:type="dxa"/>
            <w:shd w:val="clear" w:color="auto" w:fill="FFC000"/>
            <w:vAlign w:val="center"/>
          </w:tcPr>
          <w:p w14:paraId="44E5B2D2" w14:textId="77777777" w:rsidR="002E2539" w:rsidRPr="002A3453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1980" w:type="dxa"/>
            <w:shd w:val="clear" w:color="auto" w:fill="FFC000"/>
            <w:vAlign w:val="center"/>
          </w:tcPr>
          <w:p w14:paraId="3B09EE58" w14:textId="77777777" w:rsidR="002E2539" w:rsidRPr="002A3453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07096776" w14:textId="77777777" w:rsidR="002E2539" w:rsidRPr="002A3453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1890" w:type="dxa"/>
            <w:shd w:val="clear" w:color="auto" w:fill="FFC000"/>
            <w:vAlign w:val="center"/>
          </w:tcPr>
          <w:p w14:paraId="0ED2C3E8" w14:textId="77777777" w:rsidR="002E2539" w:rsidRPr="002A3453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7-12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935" w:type="dxa"/>
            <w:shd w:val="clear" w:color="auto" w:fill="FFC000"/>
            <w:vAlign w:val="center"/>
          </w:tcPr>
          <w:p w14:paraId="46B24AF0" w14:textId="77777777" w:rsidR="002E2539" w:rsidRPr="002A3453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40F1A0BF" w14:textId="77777777" w:rsidR="002E2539" w:rsidRPr="002A3453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10B084C6" w14:textId="77777777" w:rsidR="002E2539" w:rsidRPr="002A3453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2E2539" w14:paraId="7FD31E50" w14:textId="77777777" w:rsidTr="002E2539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2CCBC143" w14:textId="77777777" w:rsidR="002E2539" w:rsidRPr="002262B9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2262B9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 xml:space="preserve">30 </w:t>
            </w:r>
            <w:r w:rsidRPr="002262B9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พ.ย.-0</w:t>
            </w:r>
            <w:r w:rsidR="00E92E83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7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 xml:space="preserve"> </w:t>
            </w:r>
            <w:r w:rsidRPr="002262B9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ธ.ค. 2569</w:t>
            </w:r>
          </w:p>
          <w:p w14:paraId="1FC20261" w14:textId="77777777" w:rsidR="002E2539" w:rsidRPr="002A3453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36"/>
                <w:szCs w:val="36"/>
                <w:cs/>
              </w:rPr>
              <w:t>(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sz w:val="36"/>
                <w:szCs w:val="36"/>
                <w:cs/>
              </w:rPr>
              <w:t>รับ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36"/>
                <w:szCs w:val="36"/>
                <w:cs/>
              </w:rPr>
              <w:t>20 ท่าน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sz w:val="36"/>
                <w:szCs w:val="36"/>
                <w:cs/>
              </w:rPr>
              <w:t>เท่านั้น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36"/>
                <w:szCs w:val="36"/>
                <w:cs/>
              </w:rPr>
              <w:t>)</w:t>
            </w:r>
          </w:p>
        </w:tc>
        <w:tc>
          <w:tcPr>
            <w:tcW w:w="1980" w:type="dxa"/>
            <w:shd w:val="clear" w:color="auto" w:fill="FFF2CC"/>
            <w:vAlign w:val="center"/>
          </w:tcPr>
          <w:p w14:paraId="70E21150" w14:textId="77777777" w:rsidR="002E2539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</w:pPr>
            <w:r w:rsidRPr="00226FEF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8</w:t>
            </w:r>
            <w:r w:rsidR="00C2746D"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52"/>
                <w:szCs w:val="52"/>
                <w:cs/>
              </w:rPr>
              <w:t>5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,900.-</w:t>
            </w:r>
          </w:p>
          <w:p w14:paraId="2BBF0E3E" w14:textId="77777777" w:rsidR="002E2539" w:rsidRPr="002262B9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52"/>
                <w:szCs w:val="52"/>
              </w:rPr>
            </w:pPr>
            <w:r w:rsidRPr="002262B9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18"/>
                <w:szCs w:val="18"/>
                <w:highlight w:val="yellow"/>
                <w:cs/>
              </w:rPr>
              <w:t>วันคล้ายวันพระบรมราชสมภพ</w:t>
            </w:r>
            <w:r w:rsidRPr="002262B9"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18"/>
                <w:szCs w:val="18"/>
                <w:highlight w:val="yellow"/>
                <w:cs/>
              </w:rPr>
              <w:t xml:space="preserve"> ร.9</w:t>
            </w:r>
          </w:p>
        </w:tc>
        <w:tc>
          <w:tcPr>
            <w:tcW w:w="1890" w:type="dxa"/>
            <w:shd w:val="clear" w:color="auto" w:fill="FFF2CC"/>
            <w:vAlign w:val="center"/>
          </w:tcPr>
          <w:p w14:paraId="5B9234D1" w14:textId="77777777" w:rsidR="002E2539" w:rsidRPr="00226FEF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8</w:t>
            </w:r>
            <w:r w:rsidR="00C2746D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5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935" w:type="dxa"/>
            <w:shd w:val="clear" w:color="auto" w:fill="FFF2CC"/>
            <w:vAlign w:val="center"/>
          </w:tcPr>
          <w:p w14:paraId="13011D08" w14:textId="77777777" w:rsidR="002E2539" w:rsidRPr="00226FEF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7</w:t>
            </w:r>
            <w:r w:rsidR="00C2746D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8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2CC36CFC" w14:textId="77777777" w:rsidR="002E2539" w:rsidRPr="00226FEF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13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6038D869" w14:textId="77777777" w:rsidR="002E2539" w:rsidRPr="00226FEF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5</w:t>
            </w:r>
            <w:r w:rsidR="00C2746D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3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</w:tr>
      <w:tr w:rsidR="002E2539" w14:paraId="2479E85D" w14:textId="77777777" w:rsidTr="002E2539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613EF206" w14:textId="77777777" w:rsidR="002E2539" w:rsidRPr="00A524FE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จัดกรุ๊ปส่วนตัว 4-6ท่าน</w:t>
            </w:r>
          </w:p>
          <w:p w14:paraId="46D7BFE6" w14:textId="77777777" w:rsidR="002E2539" w:rsidRPr="002A3453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>(ใช้รถตู้ ไม่รวมตั๋ว)</w:t>
            </w:r>
          </w:p>
        </w:tc>
        <w:tc>
          <w:tcPr>
            <w:tcW w:w="1980" w:type="dxa"/>
            <w:shd w:val="clear" w:color="auto" w:fill="FFF2CC"/>
            <w:vAlign w:val="center"/>
          </w:tcPr>
          <w:p w14:paraId="5DE9ADB9" w14:textId="77777777" w:rsidR="002E2539" w:rsidRPr="00226FEF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28"/>
                <w:szCs w:val="28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28"/>
                <w:szCs w:val="28"/>
                <w:cs/>
              </w:rPr>
              <w:t>ราคาเริ่มต้น</w:t>
            </w:r>
          </w:p>
          <w:p w14:paraId="68BA83DF" w14:textId="77777777" w:rsidR="002E2539" w:rsidRPr="00A524FE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99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00.-</w:t>
            </w:r>
          </w:p>
        </w:tc>
        <w:tc>
          <w:tcPr>
            <w:tcW w:w="1890" w:type="dxa"/>
            <w:shd w:val="clear" w:color="auto" w:fill="FFF2CC"/>
            <w:vAlign w:val="center"/>
          </w:tcPr>
          <w:p w14:paraId="5661F0E8" w14:textId="77777777" w:rsidR="002E2539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99,000.-</w:t>
            </w:r>
          </w:p>
        </w:tc>
        <w:tc>
          <w:tcPr>
            <w:tcW w:w="1935" w:type="dxa"/>
            <w:shd w:val="clear" w:color="auto" w:fill="FFF2CC"/>
            <w:vAlign w:val="center"/>
          </w:tcPr>
          <w:p w14:paraId="0663C788" w14:textId="77777777" w:rsidR="002E2539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93,000.-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3CEA5851" w14:textId="77777777" w:rsidR="002E2539" w:rsidRPr="00A524FE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13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054ADFD7" w14:textId="77777777" w:rsidR="002E2539" w:rsidRPr="00A524FE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-</w:t>
            </w:r>
          </w:p>
        </w:tc>
      </w:tr>
      <w:tr w:rsidR="002E2539" w14:paraId="280B8BF0" w14:textId="77777777" w:rsidTr="002E2539">
        <w:trPr>
          <w:trHeight w:val="469"/>
        </w:trPr>
        <w:tc>
          <w:tcPr>
            <w:tcW w:w="11165" w:type="dxa"/>
            <w:gridSpan w:val="6"/>
            <w:shd w:val="clear" w:color="auto" w:fill="FFF2CC"/>
            <w:vAlign w:val="center"/>
          </w:tcPr>
          <w:p w14:paraId="73D40688" w14:textId="77777777" w:rsidR="002E2539" w:rsidRPr="00A524FE" w:rsidRDefault="002E2539" w:rsidP="002E2539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**หมายเหตุ ราคานี้เป็นราคารวมภาษีน้ำมัน 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14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,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000 บาท ณ วันที่ 24 เม.ย.69</w:t>
            </w: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5E044BD4" w14:textId="77777777" w:rsidR="00B904DD" w:rsidRPr="00B447F9" w:rsidRDefault="00B904DD" w:rsidP="00B904DD">
      <w:pPr>
        <w:spacing w:after="0"/>
        <w:rPr>
          <w:rFonts w:ascii="TH Sarabun New" w:hAnsi="TH Sarabun New" w:cs="TH Sarabun New" w:hint="cs"/>
          <w:vanish/>
          <w:sz w:val="40"/>
          <w:szCs w:val="40"/>
          <w:cs/>
        </w:rPr>
      </w:pPr>
    </w:p>
    <w:p w14:paraId="65DDF574" w14:textId="77777777" w:rsidR="00EE7C20" w:rsidRPr="00B447F9" w:rsidRDefault="00EE7C20" w:rsidP="00EE7C20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0F1E637F" w14:textId="77777777" w:rsidR="009849E8" w:rsidRPr="00B447F9" w:rsidRDefault="009849E8" w:rsidP="009849E8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1BDBB862" w14:textId="77777777" w:rsidR="001C7CE8" w:rsidRDefault="001C7CE8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573D58BF" w14:textId="77777777" w:rsidR="001C5BED" w:rsidRDefault="001C5BED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tbl>
      <w:tblPr>
        <w:tblpPr w:leftFromText="180" w:rightFromText="180" w:vertAnchor="text" w:horzAnchor="margin" w:tblpY="-84"/>
        <w:tblW w:w="11448" w:type="dxa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23"/>
        <w:gridCol w:w="540"/>
        <w:gridCol w:w="810"/>
        <w:gridCol w:w="630"/>
        <w:gridCol w:w="2970"/>
      </w:tblGrid>
      <w:tr w:rsidR="00C10E8C" w14:paraId="4170AF98" w14:textId="77777777">
        <w:trPr>
          <w:trHeight w:val="397"/>
        </w:trPr>
        <w:tc>
          <w:tcPr>
            <w:tcW w:w="67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67828CB9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823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165D8048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54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1C0F134A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  <w:t>เช้า</w:t>
            </w:r>
          </w:p>
        </w:tc>
        <w:tc>
          <w:tcPr>
            <w:tcW w:w="81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0963BC27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  <w:t>บ่าย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5235D578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  <w:t>ค่ำ</w:t>
            </w:r>
          </w:p>
        </w:tc>
        <w:tc>
          <w:tcPr>
            <w:tcW w:w="2970" w:type="dxa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C000"/>
            <w:hideMark/>
          </w:tcPr>
          <w:p w14:paraId="764B4A5C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C10E8C" w14:paraId="77636E9A" w14:textId="77777777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1B0D43F2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1</w:t>
            </w:r>
          </w:p>
        </w:tc>
        <w:tc>
          <w:tcPr>
            <w:tcW w:w="5823" w:type="dxa"/>
            <w:shd w:val="clear" w:color="auto" w:fill="FFF2CC"/>
            <w:hideMark/>
          </w:tcPr>
          <w:p w14:paraId="66F459B4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กรุงเทพฯ-สนามบินสุวรรณภูมิ</w:t>
            </w:r>
          </w:p>
        </w:tc>
        <w:tc>
          <w:tcPr>
            <w:tcW w:w="540" w:type="dxa"/>
            <w:shd w:val="clear" w:color="auto" w:fill="FFF2CC"/>
            <w:hideMark/>
          </w:tcPr>
          <w:p w14:paraId="47223079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-</w:t>
            </w:r>
          </w:p>
        </w:tc>
        <w:tc>
          <w:tcPr>
            <w:tcW w:w="810" w:type="dxa"/>
            <w:shd w:val="clear" w:color="auto" w:fill="FFF2CC"/>
            <w:hideMark/>
          </w:tcPr>
          <w:p w14:paraId="05AA62E2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bookmarkStart w:id="0" w:name="OLE_LINK80"/>
            <w:bookmarkStart w:id="1" w:name="OLE_LINK81"/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-</w:t>
            </w:r>
            <w:bookmarkEnd w:id="0"/>
            <w:bookmarkEnd w:id="1"/>
          </w:p>
        </w:tc>
        <w:tc>
          <w:tcPr>
            <w:tcW w:w="630" w:type="dxa"/>
            <w:shd w:val="clear" w:color="auto" w:fill="FFF2CC"/>
            <w:hideMark/>
          </w:tcPr>
          <w:p w14:paraId="74A0322B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-</w:t>
            </w:r>
          </w:p>
        </w:tc>
        <w:tc>
          <w:tcPr>
            <w:tcW w:w="2970" w:type="dxa"/>
            <w:shd w:val="clear" w:color="auto" w:fill="FFF2CC"/>
            <w:hideMark/>
          </w:tcPr>
          <w:p w14:paraId="40B1930F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-</w:t>
            </w:r>
          </w:p>
        </w:tc>
      </w:tr>
      <w:tr w:rsidR="00C10E8C" w14:paraId="4A0CC275" w14:textId="77777777">
        <w:trPr>
          <w:trHeight w:val="397"/>
        </w:trPr>
        <w:tc>
          <w:tcPr>
            <w:tcW w:w="675" w:type="dxa"/>
            <w:hideMark/>
          </w:tcPr>
          <w:p w14:paraId="3C970713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2</w:t>
            </w:r>
          </w:p>
        </w:tc>
        <w:tc>
          <w:tcPr>
            <w:tcW w:w="5823" w:type="dxa"/>
            <w:hideMark/>
          </w:tcPr>
          <w:p w14:paraId="08F74AEF" w14:textId="77777777" w:rsidR="00AF793D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bookmarkStart w:id="2" w:name="_Hlk198565288"/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สนามบินคันไซ-</w:t>
            </w:r>
            <w:bookmarkEnd w:id="2"/>
            <w:r w:rsidR="005048D2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ช่องแคบนารุโตะ</w:t>
            </w:r>
            <w:r w:rsidR="00714591">
              <w:rPr>
                <w:rFonts w:ascii="TH Sarabun New" w:hAnsi="TH Sarabun New" w:cs="TH Sarabun New"/>
                <w:color w:val="auto"/>
                <w:sz w:val="36"/>
                <w:szCs w:val="36"/>
              </w:rPr>
              <w:t>-</w:t>
            </w:r>
            <w:r w:rsidR="00714591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เมืองโทคุชิมะ-</w:t>
            </w:r>
          </w:p>
          <w:p w14:paraId="12025CF0" w14:textId="77777777" w:rsidR="00C10E8C" w:rsidRDefault="00714591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อะวะ</w:t>
            </w:r>
            <w:r w:rsidR="00AF793D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โอะโดะริ</w:t>
            </w:r>
            <w:r w:rsidR="00AF793D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ไคคัง</w:t>
            </w:r>
            <w:r>
              <w:rPr>
                <w:rFonts w:ascii="TH Sarabun New" w:hAnsi="TH Sarabun New" w:cs="TH Sarabun New"/>
                <w:color w:val="auto"/>
                <w:sz w:val="36"/>
                <w:szCs w:val="36"/>
              </w:rPr>
              <w:t>-</w:t>
            </w: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แช่น้ำ</w:t>
            </w:r>
            <w:r w:rsidR="00857EAE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แร่</w:t>
            </w:r>
          </w:p>
        </w:tc>
        <w:tc>
          <w:tcPr>
            <w:tcW w:w="540" w:type="dxa"/>
            <w:hideMark/>
          </w:tcPr>
          <w:p w14:paraId="7FB419CF" w14:textId="187A554A" w:rsidR="00C10E8C" w:rsidRDefault="007533C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auto"/>
                <w:sz w:val="36"/>
                <w:szCs w:val="36"/>
              </w:rPr>
              <w:drawing>
                <wp:inline distT="0" distB="0" distL="0" distR="0" wp14:anchorId="6E136201" wp14:editId="68C63F61">
                  <wp:extent cx="171450" cy="171450"/>
                  <wp:effectExtent l="0" t="0" r="0" b="0"/>
                  <wp:docPr id="3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hideMark/>
          </w:tcPr>
          <w:p w14:paraId="3B4F0400" w14:textId="77777777" w:rsidR="00C10E8C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615939C2" w14:textId="77777777" w:rsidR="00C10E8C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2970" w:type="dxa"/>
            <w:hideMark/>
          </w:tcPr>
          <w:p w14:paraId="3709A570" w14:textId="77777777" w:rsidR="005048D2" w:rsidRDefault="00857EAE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</w:rPr>
              <w:t>KAT</w:t>
            </w:r>
            <w:r w:rsidR="00127015">
              <w:rPr>
                <w:rFonts w:ascii="TH Sarabun New" w:hAnsi="TH Sarabun New" w:cs="TH Sarabun New"/>
                <w:color w:val="auto"/>
                <w:sz w:val="36"/>
                <w:szCs w:val="36"/>
              </w:rPr>
              <w:t>Z</w:t>
            </w:r>
            <w:r>
              <w:rPr>
                <w:rFonts w:ascii="TH Sarabun New" w:hAnsi="TH Sarabun New" w:cs="TH Sarabun New"/>
                <w:color w:val="auto"/>
                <w:sz w:val="36"/>
                <w:szCs w:val="36"/>
              </w:rPr>
              <w:t>URABASHI</w:t>
            </w:r>
            <w:r w:rsidR="00714591">
              <w:rPr>
                <w:rFonts w:ascii="TH Sarabun New" w:hAnsi="TH Sarabun New" w:cs="TH Sarabun New"/>
                <w:color w:val="auto"/>
                <w:sz w:val="36"/>
                <w:szCs w:val="36"/>
              </w:rPr>
              <w:t xml:space="preserve"> HOTEL</w:t>
            </w:r>
            <w:r w:rsidR="00C10E8C">
              <w:rPr>
                <w:rFonts w:ascii="TH Sarabun New" w:hAnsi="TH Sarabun New" w:cs="TH Sarabun New"/>
                <w:color w:val="auto"/>
                <w:sz w:val="36"/>
                <w:szCs w:val="36"/>
              </w:rPr>
              <w:t xml:space="preserve"> </w:t>
            </w:r>
          </w:p>
          <w:p w14:paraId="081C8AFD" w14:textId="5DC4A2D5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หรือเทียบเท่า</w:t>
            </w:r>
            <w:r w:rsidR="007533CD">
              <w:rPr>
                <w:rFonts w:ascii="TH Sarabun New" w:eastAsia="Arial Unicode MS" w:hAnsi="TH Sarabun New" w:cs="TH Sarabun New"/>
                <w:noProof/>
                <w:color w:val="FF0000"/>
                <w:sz w:val="36"/>
                <w:szCs w:val="36"/>
              </w:rPr>
              <w:drawing>
                <wp:inline distT="0" distB="0" distL="0" distR="0" wp14:anchorId="2EEFB3CB" wp14:editId="53B2EEBF">
                  <wp:extent cx="190500" cy="171450"/>
                  <wp:effectExtent l="0" t="0" r="0" b="0"/>
                  <wp:docPr id="4" name="Picture 99556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56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E8C" w14:paraId="6E0E1F5F" w14:textId="77777777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668CE555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</w:t>
            </w:r>
          </w:p>
        </w:tc>
        <w:tc>
          <w:tcPr>
            <w:tcW w:w="5823" w:type="dxa"/>
            <w:shd w:val="clear" w:color="auto" w:fill="FFF2CC"/>
            <w:hideMark/>
          </w:tcPr>
          <w:p w14:paraId="4646DE1F" w14:textId="77777777" w:rsidR="00C10E8C" w:rsidRDefault="00AB56B3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หุบเขาอิยะ-ชมสะพานคะซึระบาชิ-ช่องเขาโอโบเคะ</w:t>
            </w:r>
            <w:r w:rsidR="00D94027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-</w:t>
            </w: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ล่องเรือชมหุบเขา-</w:t>
            </w:r>
            <w:r w:rsidR="00E42E2A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ศาลเจ้าโคโตฮิระ-แช่น้ำแร่</w:t>
            </w:r>
          </w:p>
        </w:tc>
        <w:tc>
          <w:tcPr>
            <w:tcW w:w="540" w:type="dxa"/>
            <w:shd w:val="clear" w:color="auto" w:fill="FFF2CC"/>
            <w:hideMark/>
          </w:tcPr>
          <w:p w14:paraId="27C428D9" w14:textId="77777777" w:rsidR="00C10E8C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810" w:type="dxa"/>
            <w:shd w:val="clear" w:color="auto" w:fill="FFF2CC"/>
            <w:hideMark/>
          </w:tcPr>
          <w:p w14:paraId="2B5FE1A7" w14:textId="77777777" w:rsidR="00C10E8C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630" w:type="dxa"/>
            <w:shd w:val="clear" w:color="auto" w:fill="FFF2CC"/>
            <w:hideMark/>
          </w:tcPr>
          <w:p w14:paraId="18608ED3" w14:textId="77777777" w:rsidR="00C10E8C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2970" w:type="dxa"/>
            <w:shd w:val="clear" w:color="auto" w:fill="FFF2CC"/>
            <w:hideMark/>
          </w:tcPr>
          <w:p w14:paraId="4B53EF3F" w14:textId="49BC725C" w:rsidR="00C10E8C" w:rsidRDefault="0012701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</w:rPr>
              <w:t xml:space="preserve">SAKURA NO SHOU </w:t>
            </w:r>
            <w:r w:rsidR="00E42E2A">
              <w:rPr>
                <w:rFonts w:ascii="TH Sarabun New" w:hAnsi="TH Sarabun New" w:cs="TH Sarabun New"/>
                <w:sz w:val="36"/>
                <w:szCs w:val="36"/>
              </w:rPr>
              <w:t xml:space="preserve">KOTOHIRA GRAND HOTEL </w:t>
            </w:r>
            <w:r w:rsidR="00C10E8C">
              <w:rPr>
                <w:rFonts w:ascii="TH Sarabun New" w:hAnsi="TH Sarabun New" w:cs="TH Sarabun New"/>
                <w:sz w:val="36"/>
                <w:szCs w:val="36"/>
              </w:rPr>
              <w:t xml:space="preserve"> </w:t>
            </w:r>
            <w:r w:rsidR="00C10E8C">
              <w:rPr>
                <w:rFonts w:ascii="TH Sarabun New" w:hAnsi="TH Sarabun New" w:cs="TH Sarabun New"/>
                <w:sz w:val="36"/>
                <w:szCs w:val="36"/>
              </w:rPr>
              <w:br/>
            </w:r>
            <w:r w:rsidR="00C10E8C">
              <w:rPr>
                <w:rFonts w:ascii="TH Sarabun New" w:hAnsi="TH Sarabun New" w:cs="TH Sarabun New"/>
                <w:sz w:val="36"/>
                <w:szCs w:val="36"/>
                <w:cs/>
              </w:rPr>
              <w:t>หรือเทียบเท่า</w:t>
            </w:r>
            <w:r w:rsidR="007533CD">
              <w:rPr>
                <w:rFonts w:ascii="TH Sarabun New" w:eastAsia="Arial Unicode MS" w:hAnsi="TH Sarabun New" w:cs="TH Sarabun New"/>
                <w:noProof/>
                <w:color w:val="FF0000"/>
                <w:sz w:val="36"/>
                <w:szCs w:val="36"/>
              </w:rPr>
              <w:drawing>
                <wp:inline distT="0" distB="0" distL="0" distR="0" wp14:anchorId="3CD130DD" wp14:editId="4F2B85A5">
                  <wp:extent cx="190500" cy="171450"/>
                  <wp:effectExtent l="0" t="0" r="0" b="0"/>
                  <wp:docPr id="5" name="Picture 99556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56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8D2" w14:paraId="5D368060" w14:textId="77777777">
        <w:trPr>
          <w:trHeight w:val="397"/>
        </w:trPr>
        <w:tc>
          <w:tcPr>
            <w:tcW w:w="675" w:type="dxa"/>
            <w:hideMark/>
          </w:tcPr>
          <w:p w14:paraId="2ED67766" w14:textId="77777777" w:rsidR="005048D2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</w:t>
            </w:r>
          </w:p>
        </w:tc>
        <w:tc>
          <w:tcPr>
            <w:tcW w:w="5823" w:type="dxa"/>
            <w:hideMark/>
          </w:tcPr>
          <w:p w14:paraId="74AF4F81" w14:textId="77777777" w:rsidR="005048D2" w:rsidRDefault="005048D2">
            <w:pPr>
              <w:spacing w:after="0" w:line="500" w:lineRule="exact"/>
              <w:ind w:right="-11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สวนริทสึริน</w:t>
            </w:r>
            <w:r>
              <w:rPr>
                <w:rFonts w:ascii="TH Sarabun New" w:hAnsi="TH Sarabun New" w:cs="TH Sarabun New"/>
                <w:sz w:val="36"/>
                <w:szCs w:val="36"/>
              </w:rPr>
              <w:t>-</w:t>
            </w: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นั่งเฟอรรี่สู่เกาะโชโดชิมะ-ชมถนนแองเจิลโร้ด-</w:t>
            </w:r>
            <w:r>
              <w:rPr>
                <w:rFonts w:ascii="TH Sarabun New" w:hAnsi="TH Sarabun New" w:cs="TH Sarabun New"/>
                <w:sz w:val="36"/>
                <w:szCs w:val="36"/>
              </w:rPr>
              <w:t xml:space="preserve"> Shodoshima Olive Park</w:t>
            </w: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-แช่น้ำแร่</w:t>
            </w:r>
          </w:p>
        </w:tc>
        <w:tc>
          <w:tcPr>
            <w:tcW w:w="540" w:type="dxa"/>
            <w:hideMark/>
          </w:tcPr>
          <w:p w14:paraId="048A04B3" w14:textId="77777777" w:rsidR="005048D2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810" w:type="dxa"/>
            <w:hideMark/>
          </w:tcPr>
          <w:p w14:paraId="3DE2EBD1" w14:textId="77777777" w:rsidR="005048D2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457D91E2" w14:textId="77777777" w:rsidR="005048D2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2970" w:type="dxa"/>
            <w:hideMark/>
          </w:tcPr>
          <w:p w14:paraId="7D526696" w14:textId="4C511AB4" w:rsidR="005048D2" w:rsidRDefault="00857EAE">
            <w:pPr>
              <w:pStyle w:val="Default"/>
              <w:spacing w:after="0" w:line="500" w:lineRule="exact"/>
              <w:jc w:val="center"/>
              <w:rPr>
                <w:rFonts w:ascii="TH Sarabun New" w:eastAsia="Arial Unicode MS" w:hAnsi="TH Sarabun New" w:cs="TH Sarabun New"/>
                <w:color w:val="FF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</w:rPr>
              <w:t>OLIVE</w:t>
            </w:r>
            <w:r w:rsidR="003E3147">
              <w:rPr>
                <w:rFonts w:ascii="TH Sarabun New" w:hAnsi="TH Sarabun New" w:cs="TH Sarabun New"/>
                <w:color w:val="auto"/>
                <w:sz w:val="36"/>
                <w:szCs w:val="36"/>
              </w:rPr>
              <w:t>AN</w:t>
            </w:r>
            <w:r>
              <w:rPr>
                <w:rFonts w:ascii="TH Sarabun New" w:hAnsi="TH Sarabun New" w:cs="TH Sarabun New"/>
                <w:color w:val="auto"/>
                <w:sz w:val="36"/>
                <w:szCs w:val="36"/>
              </w:rPr>
              <w:t xml:space="preserve"> SHODOSHIMA YUHIGAOKA</w:t>
            </w:r>
            <w:r w:rsidR="005048D2">
              <w:rPr>
                <w:rFonts w:ascii="TH Sarabun New" w:eastAsia="Arial Unicode MS" w:hAnsi="TH Sarabun New" w:cs="TH Sarabun New"/>
                <w:color w:val="FF0000"/>
                <w:sz w:val="36"/>
                <w:szCs w:val="36"/>
              </w:rPr>
              <w:t xml:space="preserve"> </w:t>
            </w:r>
            <w:r w:rsidR="005048D2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หรือเทียบเท่า</w:t>
            </w:r>
            <w:r w:rsidR="007533CD">
              <w:rPr>
                <w:rFonts w:ascii="TH Sarabun New" w:eastAsia="Arial Unicode MS" w:hAnsi="TH Sarabun New" w:cs="TH Sarabun New"/>
                <w:noProof/>
                <w:color w:val="FF0000"/>
                <w:sz w:val="36"/>
                <w:szCs w:val="36"/>
              </w:rPr>
              <w:drawing>
                <wp:inline distT="0" distB="0" distL="0" distR="0" wp14:anchorId="404C5804" wp14:editId="635F040E">
                  <wp:extent cx="190500" cy="171450"/>
                  <wp:effectExtent l="0" t="0" r="0" b="0"/>
                  <wp:docPr id="6" name="Picture 99556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56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8D2" w14:paraId="2618A7D3" w14:textId="77777777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0EE7D4B2" w14:textId="77777777" w:rsidR="005048D2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bookmarkStart w:id="3" w:name="_Hlk147396033"/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5</w:t>
            </w:r>
          </w:p>
        </w:tc>
        <w:tc>
          <w:tcPr>
            <w:tcW w:w="5823" w:type="dxa"/>
            <w:shd w:val="clear" w:color="auto" w:fill="FFF2CC"/>
            <w:hideMark/>
          </w:tcPr>
          <w:p w14:paraId="6ED760C4" w14:textId="77777777" w:rsidR="005048D2" w:rsidRDefault="005048D2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นั่งกระเช้า</w:t>
            </w:r>
            <w:r w:rsidR="007F265E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หุบเขาคังคาเคอิ</w:t>
            </w: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-นั่งเฟอรี่กลับสู่โอกายาม่า-</w:t>
            </w:r>
            <w:r w:rsidR="00857EAE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เขตอนุรักษ์เมืองเก่าคุราชิกิ</w:t>
            </w:r>
          </w:p>
        </w:tc>
        <w:tc>
          <w:tcPr>
            <w:tcW w:w="540" w:type="dxa"/>
            <w:shd w:val="clear" w:color="auto" w:fill="FFF2CC"/>
            <w:hideMark/>
          </w:tcPr>
          <w:p w14:paraId="57A83092" w14:textId="77777777" w:rsidR="005048D2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810" w:type="dxa"/>
            <w:shd w:val="clear" w:color="auto" w:fill="FFF2CC"/>
            <w:hideMark/>
          </w:tcPr>
          <w:p w14:paraId="6A5C2422" w14:textId="77777777" w:rsidR="005048D2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630" w:type="dxa"/>
            <w:shd w:val="clear" w:color="auto" w:fill="FFF2CC"/>
            <w:hideMark/>
          </w:tcPr>
          <w:p w14:paraId="6BE3170C" w14:textId="77777777" w:rsidR="005048D2" w:rsidRDefault="007F265E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2970" w:type="dxa"/>
            <w:shd w:val="clear" w:color="auto" w:fill="FFF2CC"/>
          </w:tcPr>
          <w:p w14:paraId="01F81A61" w14:textId="37496CFA" w:rsidR="005048D2" w:rsidRDefault="007F265E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</w:rPr>
              <w:t xml:space="preserve">WASHU BLUE RESORT KASAGO </w:t>
            </w:r>
            <w:r w:rsidR="005048D2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หรือเทียบเท่า</w:t>
            </w:r>
            <w:r w:rsidR="007533CD">
              <w:rPr>
                <w:rFonts w:ascii="TH Sarabun New" w:eastAsia="Arial Unicode MS" w:hAnsi="TH Sarabun New" w:cs="TH Sarabun New"/>
                <w:noProof/>
                <w:color w:val="FF0000"/>
                <w:sz w:val="36"/>
                <w:szCs w:val="36"/>
              </w:rPr>
              <w:drawing>
                <wp:inline distT="0" distB="0" distL="0" distR="0" wp14:anchorId="4BD9611A" wp14:editId="5E725620">
                  <wp:extent cx="190500" cy="171450"/>
                  <wp:effectExtent l="0" t="0" r="0" b="0"/>
                  <wp:docPr id="7" name="Picture 99556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56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5048D2" w14:paraId="7619E787" w14:textId="77777777">
        <w:trPr>
          <w:trHeight w:val="397"/>
        </w:trPr>
        <w:tc>
          <w:tcPr>
            <w:tcW w:w="675" w:type="dxa"/>
          </w:tcPr>
          <w:p w14:paraId="1AEB000E" w14:textId="77777777" w:rsidR="005048D2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6</w:t>
            </w:r>
          </w:p>
        </w:tc>
        <w:tc>
          <w:tcPr>
            <w:tcW w:w="5823" w:type="dxa"/>
          </w:tcPr>
          <w:p w14:paraId="446DDE9F" w14:textId="77777777" w:rsidR="005048D2" w:rsidRDefault="00D94027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ศาลเจ้าคิบิสึฮิโกะ-เมืองโกเบ-ซันดะ</w:t>
            </w:r>
            <w:r w:rsidR="003E3147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โกเบพรีเมียมเอ้าท์เล็ต</w:t>
            </w:r>
            <w:r w:rsidR="002E2539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-เมืองโอซาก้า</w:t>
            </w:r>
          </w:p>
        </w:tc>
        <w:tc>
          <w:tcPr>
            <w:tcW w:w="540" w:type="dxa"/>
          </w:tcPr>
          <w:p w14:paraId="460242D1" w14:textId="77777777" w:rsidR="005048D2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810" w:type="dxa"/>
          </w:tcPr>
          <w:p w14:paraId="5FCA2996" w14:textId="77777777" w:rsidR="005048D2" w:rsidRDefault="005048D2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630" w:type="dxa"/>
          </w:tcPr>
          <w:p w14:paraId="69AA3B47" w14:textId="77777777" w:rsidR="005048D2" w:rsidRPr="003E3147" w:rsidRDefault="003E314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E314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D</w:t>
            </w:r>
          </w:p>
        </w:tc>
        <w:tc>
          <w:tcPr>
            <w:tcW w:w="2970" w:type="dxa"/>
          </w:tcPr>
          <w:p w14:paraId="42B10030" w14:textId="77777777" w:rsidR="00D51485" w:rsidRDefault="00D5148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</w:rPr>
              <w:t>CANDEO NAMBA HOTEL</w:t>
            </w:r>
          </w:p>
          <w:p w14:paraId="1B6112C6" w14:textId="77777777" w:rsidR="005048D2" w:rsidRDefault="00D5148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หรือเทียบเท่า</w:t>
            </w:r>
            <w:r w:rsidR="002E2539" w:rsidRPr="002E2539">
              <w:rPr>
                <w:rFonts w:ascii="Segoe UI Symbol" w:hAnsi="Segoe UI Symbol" w:cs="Segoe UI Symbol" w:hint="cs"/>
                <w:color w:val="auto"/>
                <w:sz w:val="36"/>
                <w:szCs w:val="36"/>
                <w:cs/>
              </w:rPr>
              <w:t>★★★★</w:t>
            </w:r>
          </w:p>
        </w:tc>
      </w:tr>
      <w:tr w:rsidR="00D94027" w14:paraId="58F5CAC4" w14:textId="77777777">
        <w:trPr>
          <w:trHeight w:val="397"/>
        </w:trPr>
        <w:tc>
          <w:tcPr>
            <w:tcW w:w="675" w:type="dxa"/>
            <w:shd w:val="clear" w:color="auto" w:fill="FFF2CC"/>
          </w:tcPr>
          <w:p w14:paraId="5AD42FAF" w14:textId="77777777" w:rsidR="00D94027" w:rsidRDefault="00D9402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7</w:t>
            </w:r>
          </w:p>
        </w:tc>
        <w:tc>
          <w:tcPr>
            <w:tcW w:w="5823" w:type="dxa"/>
            <w:shd w:val="clear" w:color="auto" w:fill="FFF2CC"/>
          </w:tcPr>
          <w:p w14:paraId="19364057" w14:textId="77777777" w:rsidR="00D94027" w:rsidRDefault="00542F6E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ช้อปปิ้งชินไซบาชิ-</w:t>
            </w:r>
            <w:r w:rsidR="007F265E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อิออน-</w:t>
            </w: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สนามบินคันไซ</w:t>
            </w:r>
          </w:p>
        </w:tc>
        <w:tc>
          <w:tcPr>
            <w:tcW w:w="540" w:type="dxa"/>
            <w:shd w:val="clear" w:color="auto" w:fill="FFF2CC"/>
          </w:tcPr>
          <w:p w14:paraId="514F156F" w14:textId="77777777" w:rsidR="00D94027" w:rsidRDefault="00D9402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810" w:type="dxa"/>
            <w:shd w:val="clear" w:color="auto" w:fill="FFF2CC"/>
          </w:tcPr>
          <w:p w14:paraId="61F61645" w14:textId="77777777" w:rsidR="00D94027" w:rsidRDefault="00D9402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X</w:t>
            </w:r>
          </w:p>
        </w:tc>
        <w:tc>
          <w:tcPr>
            <w:tcW w:w="630" w:type="dxa"/>
            <w:shd w:val="clear" w:color="auto" w:fill="FFF2CC"/>
          </w:tcPr>
          <w:p w14:paraId="38C131D4" w14:textId="77777777" w:rsidR="00D94027" w:rsidRDefault="00D9402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X</w:t>
            </w:r>
          </w:p>
        </w:tc>
        <w:tc>
          <w:tcPr>
            <w:tcW w:w="2970" w:type="dxa"/>
            <w:shd w:val="clear" w:color="auto" w:fill="FFF2CC"/>
          </w:tcPr>
          <w:p w14:paraId="66A166E8" w14:textId="77777777" w:rsidR="00D94027" w:rsidRDefault="00D9402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</w:p>
        </w:tc>
      </w:tr>
      <w:tr w:rsidR="00D94027" w14:paraId="68C0227F" w14:textId="77777777">
        <w:trPr>
          <w:trHeight w:val="397"/>
        </w:trPr>
        <w:tc>
          <w:tcPr>
            <w:tcW w:w="675" w:type="dxa"/>
          </w:tcPr>
          <w:p w14:paraId="68709E0A" w14:textId="77777777" w:rsidR="00D94027" w:rsidRDefault="00D9402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8</w:t>
            </w:r>
          </w:p>
        </w:tc>
        <w:tc>
          <w:tcPr>
            <w:tcW w:w="5823" w:type="dxa"/>
          </w:tcPr>
          <w:p w14:paraId="436BC17F" w14:textId="77777777" w:rsidR="00D94027" w:rsidRDefault="00D94027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กรุงเทพฯ</w:t>
            </w:r>
          </w:p>
        </w:tc>
        <w:tc>
          <w:tcPr>
            <w:tcW w:w="540" w:type="dxa"/>
          </w:tcPr>
          <w:p w14:paraId="17EAF324" w14:textId="2DAA3408" w:rsidR="00D94027" w:rsidRDefault="007533C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auto"/>
                <w:sz w:val="36"/>
                <w:szCs w:val="36"/>
              </w:rPr>
              <w:drawing>
                <wp:inline distT="0" distB="0" distL="0" distR="0" wp14:anchorId="78A3BD91" wp14:editId="3778BAFC">
                  <wp:extent cx="180975" cy="180975"/>
                  <wp:effectExtent l="0" t="0" r="0" b="0"/>
                  <wp:docPr id="126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2B7E62ED" w14:textId="77777777" w:rsidR="00D94027" w:rsidRDefault="00D9402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</w:p>
        </w:tc>
        <w:tc>
          <w:tcPr>
            <w:tcW w:w="630" w:type="dxa"/>
          </w:tcPr>
          <w:p w14:paraId="2AA5F671" w14:textId="77777777" w:rsidR="00D94027" w:rsidRDefault="00D9402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2970" w:type="dxa"/>
          </w:tcPr>
          <w:p w14:paraId="3BEC0672" w14:textId="77777777" w:rsidR="00D94027" w:rsidRDefault="00D9402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</w:p>
        </w:tc>
      </w:tr>
    </w:tbl>
    <w:p w14:paraId="2DF84F3C" w14:textId="77777777" w:rsidR="00EB7B3C" w:rsidRDefault="00EB7B3C" w:rsidP="00BA4A5D">
      <w:pPr>
        <w:spacing w:after="0" w:line="200" w:lineRule="exact"/>
        <w:rPr>
          <w:rFonts w:ascii="TH Sarabun New" w:hAnsi="TH Sarabun New" w:cs="TH Sarabun New" w:hint="cs"/>
          <w:color w:val="002060"/>
          <w:sz w:val="40"/>
          <w:szCs w:val="40"/>
        </w:rPr>
      </w:pPr>
    </w:p>
    <w:p w14:paraId="2A047642" w14:textId="77777777" w:rsidR="00022268" w:rsidRPr="00B447F9" w:rsidRDefault="00022268">
      <w:pPr>
        <w:shd w:val="clear" w:color="auto" w:fill="806000"/>
        <w:spacing w:after="0" w:line="500" w:lineRule="exact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วันที่หนึ่ง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>กรุงเทพฯ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83CB7">
        <w:rPr>
          <w:rFonts w:ascii="TH Sarabun New" w:hAnsi="TH Sarabun New" w:cs="TH Sarabun New"/>
          <w:b/>
          <w:bCs/>
          <w:color w:val="FFFFFF"/>
          <w:sz w:val="40"/>
          <w:szCs w:val="40"/>
        </w:rPr>
        <w:t>–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08398411" w14:textId="77777777" w:rsidR="00022268" w:rsidRPr="00B447F9" w:rsidRDefault="00022268" w:rsidP="00022268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21.00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="008166EF"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6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="008166EF"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P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เจแปนแอร์ไลน์</w:t>
      </w:r>
    </w:p>
    <w:p w14:paraId="218C3B99" w14:textId="77777777" w:rsidR="00022268" w:rsidRPr="00B447F9" w:rsidRDefault="00022268" w:rsidP="00022268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1BD711A2" w14:textId="77777777" w:rsidR="00022268" w:rsidRPr="00B447F9" w:rsidRDefault="00022268" w:rsidP="00022268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b/>
          <w:bCs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JL 728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BKK-KIX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00.</w:t>
      </w:r>
      <w:r w:rsidR="00D3595F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55-08.10</w:t>
      </w:r>
    </w:p>
    <w:p w14:paraId="24CC3E68" w14:textId="77777777" w:rsidR="00022268" w:rsidRPr="00B447F9" w:rsidRDefault="00022268" w:rsidP="00022268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 w:hint="cs"/>
          <w:noProof w:val="0"/>
          <w:color w:val="FF000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 xml:space="preserve">JL </w:t>
      </w:r>
      <w:r w:rsidR="004C3A64">
        <w:rPr>
          <w:rFonts w:ascii="TH Sarabun New" w:hAnsi="TH Sarabun New" w:cs="TH Sarabun New"/>
          <w:noProof w:val="0"/>
          <w:color w:val="0000FF"/>
          <w:sz w:val="40"/>
          <w:szCs w:val="40"/>
        </w:rPr>
        <w:t>727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4C3A64">
        <w:rPr>
          <w:rFonts w:ascii="TH Sarabun New" w:hAnsi="TH Sarabun New" w:cs="TH Sarabun New"/>
          <w:noProof w:val="0"/>
          <w:color w:val="0000FF"/>
          <w:sz w:val="40"/>
          <w:szCs w:val="40"/>
        </w:rPr>
        <w:t>KIX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>-BKK</w:t>
      </w:r>
      <w:r w:rsidRPr="00B447F9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79375B">
        <w:rPr>
          <w:rFonts w:ascii="TH Sarabun New" w:hAnsi="TH Sarabun New" w:cs="TH Sarabun New"/>
          <w:noProof w:val="0"/>
          <w:color w:val="0000FF"/>
          <w:sz w:val="40"/>
          <w:szCs w:val="40"/>
        </w:rPr>
        <w:t>0</w:t>
      </w:r>
      <w:r w:rsidR="00D3595F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0.</w:t>
      </w:r>
      <w:r w:rsidR="004C3A64">
        <w:rPr>
          <w:rFonts w:ascii="TH Sarabun New" w:hAnsi="TH Sarabun New" w:cs="TH Sarabun New"/>
          <w:noProof w:val="0"/>
          <w:color w:val="0000FF"/>
          <w:sz w:val="40"/>
          <w:szCs w:val="40"/>
        </w:rPr>
        <w:t>45-05.00</w:t>
      </w:r>
    </w:p>
    <w:p w14:paraId="4A82EB5B" w14:textId="77777777" w:rsidR="00022268" w:rsidRPr="00B447F9" w:rsidRDefault="00022268" w:rsidP="00022268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1B8BD827" w14:textId="77777777" w:rsidR="00022268" w:rsidRPr="00B447F9" w:rsidRDefault="00022268" w:rsidP="00022268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โหลดสัมภาระท่านละ 2 ชิ้น ชิ้นละ 23 กิโล**</w:t>
      </w:r>
    </w:p>
    <w:p w14:paraId="5EF01EB1" w14:textId="36F00E51" w:rsidR="00022268" w:rsidRPr="00B447F9" w:rsidRDefault="007533CD" w:rsidP="00B447F9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lastRenderedPageBreak/>
        <w:drawing>
          <wp:inline distT="0" distB="0" distL="0" distR="0" wp14:anchorId="564CE8A1" wp14:editId="61B34F24">
            <wp:extent cx="1914525" cy="1476375"/>
            <wp:effectExtent l="0" t="0" r="0" b="0"/>
            <wp:docPr id="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F855090" wp14:editId="3CB3F2B1">
            <wp:extent cx="2181225" cy="1485900"/>
            <wp:effectExtent l="0" t="0" r="0" b="0"/>
            <wp:docPr id="1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870899E" wp14:editId="0777ECE9">
            <wp:extent cx="2181225" cy="1485900"/>
            <wp:effectExtent l="0" t="0" r="0" b="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653ED" w14:textId="77777777" w:rsidR="008166EF" w:rsidRPr="00B447F9" w:rsidRDefault="008166EF" w:rsidP="008166EF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  <w:r w:rsidRPr="00B447F9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055E8CF5" w14:textId="77777777" w:rsidR="00BA525E" w:rsidRPr="00A7620A" w:rsidRDefault="00BA525E" w:rsidP="00B447F9">
      <w:pPr>
        <w:pStyle w:val="Sidebarphoto"/>
        <w:spacing w:line="240" w:lineRule="auto"/>
        <w:ind w:left="0"/>
        <w:rPr>
          <w:rFonts w:ascii="TH Sarabun New" w:hAnsi="TH Sarabun New" w:cs="TH Sarabun New" w:hint="cs"/>
          <w:sz w:val="24"/>
          <w:szCs w:val="24"/>
        </w:rPr>
      </w:pPr>
    </w:p>
    <w:p w14:paraId="17524F06" w14:textId="77777777" w:rsidR="004C3A64" w:rsidRDefault="00022268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วันที่สอง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:</w:t>
      </w:r>
      <w:r w:rsidR="00062B9C"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062B9C"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</w:t>
      </w:r>
      <w:r w:rsidR="004C3A64" w:rsidRPr="004C3A6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สนามบินคันไซ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5048D2" w:rsidRPr="005048D2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ช่องแคบนารุโตะ 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C3A64" w:rsidRPr="004C3A6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เมืองโทคุชิมะ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C3A64" w:rsidRPr="004C3A6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อะวะโอะโดะริไคคัง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C3A64" w:rsidRPr="004C3A6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แช่น้ำ</w:t>
      </w:r>
      <w:r w:rsidR="004C3A6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4BAE5F9D" w14:textId="77777777" w:rsidR="00022268" w:rsidRPr="00B447F9" w:rsidRDefault="00022268" w:rsidP="004C3A64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00.</w:t>
      </w:r>
      <w:r w:rsidR="00D3595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55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ab/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สนามบินคันไซ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ด้วยเที่ยวบิน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JL 728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สายการบินเจแปนแอร์ไลน์</w:t>
      </w:r>
    </w:p>
    <w:p w14:paraId="7B96D9FB" w14:textId="77777777" w:rsidR="00022268" w:rsidRPr="00B447F9" w:rsidRDefault="00022268" w:rsidP="00C10E8C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0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8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.</w:t>
      </w:r>
      <w:r w:rsidR="00D3595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10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 ถึง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สนามบินคันไซ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ประเทศญี่ปุ่น นำท่านผ่านตรวจคนเข้าเมืองเป็นที่เรียบร้อย</w:t>
      </w:r>
    </w:p>
    <w:p w14:paraId="65356B1E" w14:textId="77777777" w:rsidR="005048D2" w:rsidRPr="00077BA4" w:rsidRDefault="00857EAE" w:rsidP="005048D2">
      <w:pPr>
        <w:spacing w:after="0" w:line="500" w:lineRule="exact"/>
        <w:rPr>
          <w:rFonts w:ascii="TH Sarabun New" w:hAnsi="TH Sarabun New" w:cs="TH Sarabun New"/>
          <w:b/>
          <w:bCs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2 </w:t>
      </w: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155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5048D2" w:rsidRPr="00077BA4">
        <w:rPr>
          <w:rFonts w:ascii="TH Sarabun New" w:hAnsi="TH Sarabun New" w:cs="TH Sarabun New"/>
          <w:sz w:val="40"/>
          <w:szCs w:val="40"/>
          <w:cs/>
        </w:rPr>
        <w:t xml:space="preserve">นำท่านเดินทางสู่ </w:t>
      </w:r>
      <w:r w:rsidR="005048D2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ช่องแคบนารุโตะ</w:t>
      </w:r>
      <w:r w:rsidR="005048D2" w:rsidRPr="00077BA4">
        <w:rPr>
          <w:rFonts w:ascii="TH Sarabun New" w:hAnsi="TH Sarabun New" w:cs="TH Sarabun New"/>
          <w:sz w:val="40"/>
          <w:szCs w:val="40"/>
          <w:cs/>
        </w:rPr>
        <w:t xml:space="preserve"> เป็นที่ตั้งของเมืองท่านารุโตะ เป็นจุดชมทิวทัศน์ริมทะเลในเซโตะได้ทั้งกลางวันและสามารถชมวิวแสงไฟที่ประดับบนสะพานในยามค่ำคืน นำท่านชมปรากฏการณ์ของกระแสน้ำวนนารุโตะ ปรากฏการณ์ทางธรรมชาติอันเกิดจากความต่างระดับของกระแสน้ำจากทะเลในเซโตะไหลมาบรรจบกับกระแสน้ำจากช่องแคบคิอิซึ่งต่างระดับถึง 1.5 เมตร ทำให้ตรงช่องแคบนารุโตะแห่งนี้กลายเป็นน้ำวนขนาดใหญ่กว้าง 20 กิโลเมตรและหมุนวนเหมือนด้วยความเร็ว 20 กิโลเมตรต่อชั่วโมง เป็นสิ่งธรรมชาติสร้าง สรรค์ได้ที่น่าอัศจรรย์ที่สุดแห่งหนึ่ง </w:t>
      </w:r>
    </w:p>
    <w:p w14:paraId="4D5B3E55" w14:textId="0CD7515C" w:rsidR="004C3A64" w:rsidRPr="005048D2" w:rsidRDefault="007533CD" w:rsidP="005048D2">
      <w:pPr>
        <w:rPr>
          <w:rFonts w:ascii="TH Sarabun New" w:hAnsi="TH Sarabun New" w:cs="TH Sarabun New" w:hint="cs"/>
          <w:b/>
          <w:bCs/>
          <w:sz w:val="32"/>
          <w:szCs w:val="40"/>
          <w:u w:val="single"/>
        </w:rPr>
      </w:pPr>
      <w:r w:rsidRPr="005048D2">
        <w:rPr>
          <w:rFonts w:ascii="TH Sarabun New" w:hAnsi="TH Sarabun New" w:cs="TH Sarabun New"/>
          <w:b/>
          <w:bCs/>
          <w:noProof/>
          <w:sz w:val="32"/>
          <w:szCs w:val="40"/>
        </w:rPr>
        <w:drawing>
          <wp:inline distT="0" distB="0" distL="0" distR="0" wp14:anchorId="305C3C0E" wp14:editId="369853E5">
            <wp:extent cx="7067550" cy="1838325"/>
            <wp:effectExtent l="0" t="0" r="0" b="0"/>
            <wp:docPr id="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313F4" w14:textId="77777777" w:rsidR="001C5943" w:rsidRPr="00B447F9" w:rsidRDefault="001C5943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19D13FA6" w14:textId="77777777" w:rsidR="00103018" w:rsidRDefault="00857EAE" w:rsidP="00420CAA">
      <w:pPr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</w:pPr>
      <w:bookmarkStart w:id="4" w:name="OLE_LINK61"/>
      <w:bookmarkStart w:id="5" w:name="OLE_LINK62"/>
      <w:bookmarkStart w:id="6" w:name="OLE_LINK6"/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35</w:t>
      </w:r>
      <w:r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28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4C3A64" w:rsidRPr="004C3A64">
        <w:rPr>
          <w:rStyle w:val="wdyuqq"/>
          <w:rFonts w:ascii="TH Sarabun New" w:eastAsia="SimSun" w:hAnsi="TH Sarabun New" w:cs="TH Sarabun New"/>
          <w:b/>
          <w:bCs/>
          <w:sz w:val="40"/>
          <w:szCs w:val="40"/>
          <w:cs/>
        </w:rPr>
        <w:t>ชมโชว์อาวะโอะโดะริไคคัง</w:t>
      </w:r>
      <w:r w:rsidR="004C3A64" w:rsidRPr="004C3A64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t xml:space="preserve"> นั้นคือสถานที่ในร่มสำหรับเพลิด เพลินการชมการร่ายรำอะวะโอะโดะริ ได้ตลอดทั้งปี ด้วยการจัดแสดงเครื่องแต่งกายและเครื่องดนตรีของจริงที่ใช้ในการร่ายรำชนิดนี้ และภายในห้องโถงใหญ่ก็จะมีการสาธิตการร่ายรำอะวะโอะโดะริ </w:t>
      </w:r>
      <w:r w:rsidR="004C3A64" w:rsidRPr="004C3A64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lastRenderedPageBreak/>
        <w:t xml:space="preserve">โดยผู้เชี่ยวชาญวันละ </w:t>
      </w:r>
      <w:r w:rsidR="004C3A64" w:rsidRPr="004C3A64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t xml:space="preserve">5 </w:t>
      </w:r>
      <w:r w:rsidR="004C3A64" w:rsidRPr="004C3A64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t>รอบ ซึ่งตอนจบการแสดงก็จะมีช่วงให้นักท่องเที่ยวได้ร่วมร่ายรำไปด้วยกัน</w:t>
      </w:r>
      <w:r w:rsidR="004C3A64" w:rsidRPr="004C3A64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t xml:space="preserve"> </w:t>
      </w:r>
      <w:r w:rsidR="004C3A64" w:rsidRPr="004C3A64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t xml:space="preserve">จากชั้น 5 ของอะวะโอะโดะริ ไคคัง </w:t>
      </w:r>
    </w:p>
    <w:p w14:paraId="0B838C23" w14:textId="7F6F038B" w:rsidR="00361F0E" w:rsidRDefault="007533CD" w:rsidP="00420CAA">
      <w:pPr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</w:pPr>
      <w:r>
        <w:rPr>
          <w:rStyle w:val="wdyuqq"/>
          <w:rFonts w:ascii="TH Sarabun New" w:eastAsia="SimSun" w:hAnsi="TH Sarabun New" w:cs="TH Sarabun New"/>
          <w:noProof/>
          <w:color w:val="100F0D"/>
          <w:sz w:val="40"/>
          <w:szCs w:val="40"/>
        </w:rPr>
        <w:drawing>
          <wp:inline distT="0" distB="0" distL="0" distR="0" wp14:anchorId="5D78ADC4" wp14:editId="2CBA3AD0">
            <wp:extent cx="7038975" cy="1847850"/>
            <wp:effectExtent l="0" t="0" r="0" b="0"/>
            <wp:docPr id="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3E378" w14:textId="77777777" w:rsidR="00857EAE" w:rsidRPr="00420CAA" w:rsidRDefault="00857EAE" w:rsidP="00420CAA">
      <w:pPr>
        <w:rPr>
          <w:rFonts w:ascii="TH SarabunPSK" w:hAnsi="TH SarabunPSK" w:cs="TH SarabunPSK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4A0BFB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2 </w:t>
      </w:r>
      <w:r w:rsidR="004A0BFB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4A0BFB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116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</w:p>
    <w:p w14:paraId="3A5A5ABF" w14:textId="77777777" w:rsidR="008C1380" w:rsidRDefault="008C1380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ค่ำ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 w:rsidR="009D45B4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รับประทานอาหารค่ำ</w:t>
      </w:r>
      <w:r w:rsidR="00692096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 w:rsidR="00627B73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ณ ห้องอาหารของโรงแรม</w:t>
      </w:r>
    </w:p>
    <w:p w14:paraId="3758174C" w14:textId="753BE8ED" w:rsidR="00361F0E" w:rsidRDefault="007533CD" w:rsidP="00361F0E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9AF1962" wp14:editId="56EA4A94">
            <wp:extent cx="371475" cy="371475"/>
            <wp:effectExtent l="0" t="0" r="0" b="0"/>
            <wp:docPr id="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F9E"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857EAE" w:rsidRPr="00857EA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KATSURABASHI HOTEL </w:t>
      </w:r>
      <w:r w:rsidR="00361F0E" w:rsidRPr="00361F0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361F0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000000">
        <w:rPr>
          <w:rFonts w:ascii="Segoe UI Emoji" w:eastAsia="Segoe UI Emoji" w:hAnsi="Segoe UI Emoji" w:cs="Segoe UI Emoji"/>
          <w:b/>
          <w:bCs/>
          <w:noProof w:val="0"/>
          <w:sz w:val="40"/>
          <w:szCs w:val="40"/>
        </w:rPr>
        <w:t>♨</w:t>
      </w:r>
      <w:r w:rsidR="00361F0E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</w:p>
    <w:p w14:paraId="49828424" w14:textId="77777777" w:rsidR="00361F0E" w:rsidRPr="00B447F9" w:rsidRDefault="00361F0E" w:rsidP="00361F0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2F14487F" w14:textId="77777777" w:rsidR="00361F0E" w:rsidRPr="005048D2" w:rsidRDefault="00361F0E" w:rsidP="00361F0E">
      <w:pPr>
        <w:spacing w:after="0" w:line="256" w:lineRule="auto"/>
        <w:rPr>
          <w:rFonts w:ascii="TH Sarabun New" w:hAnsi="TH Sarabun New" w:cs="TH Sarabun New"/>
          <w:i/>
          <w:iCs/>
          <w:noProof/>
          <w:color w:val="FF0000"/>
          <w:sz w:val="28"/>
          <w:szCs w:val="28"/>
        </w:rPr>
      </w:pPr>
      <w:r w:rsidRPr="005048D2">
        <w:rPr>
          <w:rFonts w:ascii="TH Sarabun New" w:hAnsi="TH Sarabun New" w:cs="TH Sarabun New"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382E0DCC" w14:textId="29179C64" w:rsidR="004A0BFB" w:rsidRDefault="007533CD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002060"/>
          <w:sz w:val="40"/>
          <w:szCs w:val="40"/>
        </w:rPr>
        <w:drawing>
          <wp:inline distT="0" distB="0" distL="0" distR="0" wp14:anchorId="4D6DB4FE" wp14:editId="6E0B25BF">
            <wp:extent cx="7038975" cy="3962400"/>
            <wp:effectExtent l="0" t="0" r="0" b="0"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426E5" w14:textId="77777777" w:rsidR="00232612" w:rsidRPr="00B447F9" w:rsidRDefault="00232612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</w:pPr>
    </w:p>
    <w:p w14:paraId="3AE50C96" w14:textId="77777777" w:rsidR="00361F0E" w:rsidRDefault="001F58EB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bookmarkStart w:id="7" w:name="OLE_LINK20"/>
      <w:bookmarkStart w:id="8" w:name="OLE_LINK21"/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lastRenderedPageBreak/>
        <w:t xml:space="preserve">วันที่สาม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 </w:t>
      </w:r>
      <w:r w:rsidR="00987E75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361F0E" w:rsidRPr="00361F0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หุบเขาอิยะ</w:t>
      </w:r>
      <w:r w:rsidR="00361F0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361F0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361F0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361F0E" w:rsidRPr="00361F0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ชมสะพาน</w:t>
      </w:r>
      <w:r w:rsidR="00F4706B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คะ</w:t>
      </w:r>
      <w:r w:rsidR="00361F0E" w:rsidRPr="00361F0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ซึระบาชิ</w:t>
      </w:r>
      <w:r w:rsidR="00361F0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361F0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361F0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361F0E" w:rsidRPr="00361F0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ช่องเขาโอโบเคะ</w:t>
      </w:r>
      <w:r w:rsidR="00361F0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– </w:t>
      </w:r>
      <w:r w:rsidR="00361F0E" w:rsidRPr="00361F0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ล่องเรือชมหุบเขา</w:t>
      </w:r>
      <w:r w:rsidR="00361F0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361F0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</w:p>
    <w:p w14:paraId="0020B7D4" w14:textId="77777777" w:rsidR="001F58EB" w:rsidRDefault="00361F0E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               </w:t>
      </w:r>
      <w:r w:rsidR="005048D2" w:rsidRPr="005048D2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ศาลเจ้าโคโตะฮิระ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361F0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แช่น้ำแร่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0238F19F" w14:textId="77777777" w:rsidR="001F58EB" w:rsidRPr="0090478C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5D9A1DAE" w14:textId="77777777" w:rsidR="00361F0E" w:rsidRDefault="004A0BFB" w:rsidP="00361F0E">
      <w:pPr>
        <w:pStyle w:val="Sidebarphoto"/>
        <w:spacing w:line="500" w:lineRule="exact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</w:t>
      </w:r>
      <w:r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361F0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หุบเขาอิยะเดินชมสะพานคะซึระบาชิ</w:t>
      </w:r>
      <w:r w:rsidR="00361F0E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เป็นสะพานที่สร้างขึ้นจากเถาวัลย์ ยาว </w:t>
      </w:r>
      <w:r w:rsidR="00361F0E">
        <w:rPr>
          <w:rFonts w:ascii="TH Sarabun New" w:hAnsi="TH Sarabun New" w:cs="TH Sarabun New"/>
          <w:color w:val="000000"/>
          <w:sz w:val="40"/>
          <w:szCs w:val="40"/>
        </w:rPr>
        <w:t xml:space="preserve">45 </w:t>
      </w:r>
      <w:r w:rsidR="00361F0E">
        <w:rPr>
          <w:rFonts w:ascii="TH Sarabun New" w:hAnsi="TH Sarabun New" w:cs="TH Sarabun New"/>
          <w:color w:val="000000"/>
          <w:sz w:val="40"/>
          <w:szCs w:val="40"/>
          <w:cs/>
        </w:rPr>
        <w:t xml:space="preserve">เมตร และหนักเกือบ </w:t>
      </w:r>
      <w:r w:rsidR="00361F0E">
        <w:rPr>
          <w:rFonts w:ascii="TH Sarabun New" w:hAnsi="TH Sarabun New" w:cs="TH Sarabun New"/>
          <w:color w:val="000000"/>
          <w:sz w:val="40"/>
          <w:szCs w:val="40"/>
        </w:rPr>
        <w:t xml:space="preserve">5 </w:t>
      </w:r>
      <w:r w:rsidR="00361F0E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ตัน ในอดีตใช้ในการเดินทางข้ามแม่น้ำเหนือหุบเขาอิยะ ปัจจุบันได้รับการกำหนดให้เป็นทรัพย์สินทางวัฒนธรรมพื้นบ้านที่มีรูปร่างและมีความสำคัญแห่งชาติ มีผู้คนมาเที่ยวชมเป็นจำนวนมากทุกปี จากช่องว่างที่พื้นสะพานจะมองเห็นสายน้ำที่ไหลอยู่เบื้องล่าง ชวนหวาดเสียวจนอาจถึงขั้นขาสั่นได้เลยทีเดียว </w:t>
      </w:r>
    </w:p>
    <w:p w14:paraId="7C7177E8" w14:textId="164661B4" w:rsidR="00361F0E" w:rsidRDefault="007533CD" w:rsidP="00361F0E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>
        <w:rPr>
          <w:rFonts w:ascii="TH Sarabun New" w:hAnsi="TH Sarabun New" w:cs="TH Sarabun New"/>
          <w:color w:val="000000"/>
          <w:sz w:val="40"/>
          <w:szCs w:val="40"/>
        </w:rPr>
        <w:drawing>
          <wp:inline distT="0" distB="0" distL="0" distR="0" wp14:anchorId="04C55FCD" wp14:editId="6526A2F4">
            <wp:extent cx="7038975" cy="1847850"/>
            <wp:effectExtent l="0" t="0" r="0" b="0"/>
            <wp:docPr id="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20C26" w14:textId="77777777" w:rsidR="00361F0E" w:rsidRDefault="004A0BFB" w:rsidP="00361F0E">
      <w:pPr>
        <w:pStyle w:val="Sidebarphoto"/>
        <w:spacing w:line="500" w:lineRule="exact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20</w:t>
      </w:r>
      <w:r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13.4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361F0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หุบเขาโอโบเคะ</w:t>
      </w:r>
      <w:r w:rsidR="00361F0E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นำท่านชมทัศนียภาพของธรรมชาติด้วยการ</w:t>
      </w:r>
      <w:r w:rsidR="00361F0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ล่องเรือแม่น้ำโยชิโนะ</w:t>
      </w:r>
      <w:r w:rsidR="00361F0E">
        <w:rPr>
          <w:rFonts w:ascii="TH Sarabun New" w:hAnsi="TH Sarabun New" w:cs="TH Sarabun New"/>
          <w:color w:val="000000"/>
          <w:sz w:val="40"/>
          <w:szCs w:val="40"/>
          <w:cs/>
        </w:rPr>
        <w:t xml:space="preserve">โดยมีช่องแคบเขาหินโอโบเคะและโคโบเคะโอบอ้อมแม่น้ำสายนี้ว่าเป็นแม่น้ำที่ใสสะอาดแห่งสุดท้ายในญี่ปุ่น ท่านสามารถชื่มชมสัมผัสความงามของสีน้ำมรกตแห่งนี้ โดยเฉพาะอย่างยิ่งในวันที่อากาศแจ่มใส ลำธารโดนแสงพระอาทิตย์สอดส่องให้เห็นถึงความใสสีเขียวมรกตได้เห็นชัดยิ่งขึ้น โดยช่องแคบเขาหินโอโบเคะมีความยาวถึง </w:t>
      </w:r>
      <w:r w:rsidR="00361F0E">
        <w:rPr>
          <w:rFonts w:ascii="TH Sarabun New" w:hAnsi="TH Sarabun New" w:cs="TH Sarabun New"/>
          <w:color w:val="000000"/>
          <w:sz w:val="40"/>
          <w:szCs w:val="40"/>
        </w:rPr>
        <w:t xml:space="preserve">3 </w:t>
      </w:r>
      <w:r w:rsidR="00361F0E">
        <w:rPr>
          <w:rFonts w:ascii="TH Sarabun New" w:hAnsi="TH Sarabun New" w:cs="TH Sarabun New"/>
          <w:color w:val="000000"/>
          <w:sz w:val="40"/>
          <w:szCs w:val="40"/>
          <w:cs/>
        </w:rPr>
        <w:t>กิโลเมตร ในฤดูใบไม้แดงที่เต็มไปด้วยใบไม้หลากสีถือเป็นแหล่งท่องเที่ยวยอดนิยมอีกแห่งหนึ่งของเกาะชิโกกุ</w:t>
      </w:r>
    </w:p>
    <w:p w14:paraId="5768D3DD" w14:textId="2B50EB20" w:rsidR="001D6F76" w:rsidRDefault="007533CD" w:rsidP="001D6F76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>
        <w:rPr>
          <w:rFonts w:ascii="TH Sarabun New" w:hAnsi="TH Sarabun New" w:cs="TH Sarabun New"/>
          <w:color w:val="000000"/>
          <w:sz w:val="40"/>
          <w:szCs w:val="40"/>
        </w:rPr>
        <w:drawing>
          <wp:inline distT="0" distB="0" distL="0" distR="0" wp14:anchorId="22F8E1B0" wp14:editId="15BDBEE4">
            <wp:extent cx="7038975" cy="18192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498C1" w14:textId="77777777" w:rsidR="003F25AA" w:rsidRDefault="003F25AA" w:rsidP="001D6F76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</w:p>
    <w:p w14:paraId="3EB50B4A" w14:textId="77777777" w:rsidR="001D6F76" w:rsidRPr="00B447F9" w:rsidRDefault="001D6F76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427EF45E" w14:textId="77777777" w:rsidR="005048D2" w:rsidRDefault="004A0BFB" w:rsidP="005048D2">
      <w:pPr>
        <w:pStyle w:val="Sidebarphoto"/>
        <w:spacing w:line="500" w:lineRule="exact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</w:t>
      </w: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ชม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44.3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5048D2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ศาลเจ้าโคโตะฮิระ </w:t>
      </w:r>
      <w:r w:rsidR="005048D2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สถานที่แห่งนี้คือศาลเจ้ายอดนิยมซึ่งรู้จักกันโดยทั่วไปในชื่อ คอนปิระซัง เป็นศาลเจ้าใหญ่ของศาลเจ้า “โคโตะฮิระ” หรือ “คอนปิระ” ในญี่ปุ่น และได้รับการเคารพบูชามาตั้งแต่สมัยโบราณในฐานะ “เทพเจ้าของท้องทะเล”ที่นี่มีบันไดที่ยาวมาก โดยมีด้วยกัน </w:t>
      </w:r>
      <w:r w:rsidR="005048D2">
        <w:rPr>
          <w:rFonts w:ascii="TH Sarabun New" w:hAnsi="TH Sarabun New" w:cs="TH Sarabun New"/>
          <w:color w:val="000000"/>
          <w:sz w:val="40"/>
          <w:szCs w:val="40"/>
        </w:rPr>
        <w:t xml:space="preserve">1,368 </w:t>
      </w:r>
      <w:r w:rsidR="005048D2">
        <w:rPr>
          <w:rFonts w:ascii="TH Sarabun New" w:hAnsi="TH Sarabun New" w:cs="TH Sarabun New"/>
          <w:color w:val="000000"/>
          <w:sz w:val="40"/>
          <w:szCs w:val="40"/>
          <w:cs/>
        </w:rPr>
        <w:t>ขั้น บริเวณโดยรอบของศาลเจ้านั้นเต็มไปด้วยร้านค้ามากมาย เช่น คาเฟ่</w:t>
      </w:r>
      <w:r w:rsidR="005048D2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="005048D2">
        <w:rPr>
          <w:rFonts w:ascii="TH Sarabun New" w:hAnsi="TH Sarabun New" w:cs="TH Sarabun New"/>
          <w:color w:val="000000"/>
          <w:sz w:val="40"/>
          <w:szCs w:val="40"/>
          <w:cs/>
        </w:rPr>
        <w:t>บ้านน้ำชา</w:t>
      </w:r>
      <w:r w:rsidR="005048D2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="005048D2">
        <w:rPr>
          <w:rFonts w:ascii="TH Sarabun New" w:hAnsi="TH Sarabun New" w:cs="TH Sarabun New"/>
          <w:color w:val="000000"/>
          <w:sz w:val="40"/>
          <w:szCs w:val="40"/>
          <w:cs/>
        </w:rPr>
        <w:t>ร้านของที่ระลึก และร้านอาหารอุด้ง</w:t>
      </w:r>
    </w:p>
    <w:p w14:paraId="1B7195DD" w14:textId="50C972F4" w:rsidR="00987E75" w:rsidRDefault="007533CD" w:rsidP="001D6F76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5048D2">
        <w:rPr>
          <w:rFonts w:ascii="TH Sarabun New" w:hAnsi="TH Sarabun New" w:cs="TH Sarabun New"/>
          <w:color w:val="000000"/>
          <w:sz w:val="40"/>
          <w:szCs w:val="40"/>
        </w:rPr>
        <w:drawing>
          <wp:inline distT="0" distB="0" distL="0" distR="0" wp14:anchorId="40F6E8D7" wp14:editId="55E517A8">
            <wp:extent cx="7029450" cy="1847850"/>
            <wp:effectExtent l="0" t="0" r="0" b="0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EFF59" w14:textId="77777777" w:rsidR="004A0BFB" w:rsidRDefault="004A0BFB" w:rsidP="001D6F76">
      <w:pPr>
        <w:pStyle w:val="Sidebarphoto"/>
        <w:spacing w:line="240" w:lineRule="auto"/>
        <w:ind w:left="0"/>
        <w:rPr>
          <w:rFonts w:ascii="TH Sarabun New" w:hAnsi="TH Sarabun New" w:cs="TH Sarabun New" w:hint="cs"/>
          <w:color w:val="000000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5</w:t>
      </w:r>
      <w:r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</w:p>
    <w:p w14:paraId="5BE6DEC9" w14:textId="77777777" w:rsidR="001F58EB" w:rsidRPr="00C10E8C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</w:pPr>
      <w:r w:rsidRPr="00C10E8C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C10E8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C10E8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อาหารค่ำ ณ </w:t>
      </w:r>
      <w:r w:rsidR="00986C67">
        <w:rPr>
          <w:rFonts w:ascii="TH Sarabun New" w:hAnsi="TH Sarabun New" w:cs="TH Sarabun New" w:hint="cs"/>
          <w:noProof w:val="0"/>
          <w:sz w:val="40"/>
          <w:szCs w:val="40"/>
          <w:cs/>
        </w:rPr>
        <w:t>ห้องอาหารของโรงแรม</w:t>
      </w:r>
      <w:r w:rsidRPr="00C10E8C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42FD9CC3" w14:textId="53189B6C" w:rsidR="00986C67" w:rsidRDefault="007533CD" w:rsidP="00986C67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B4F5A05" wp14:editId="3A831DBC">
            <wp:extent cx="371475" cy="371475"/>
            <wp:effectExtent l="0" t="0" r="0" b="0"/>
            <wp:docPr id="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C67"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3F25AA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SAKURA NO SHOU</w:t>
      </w:r>
      <w:r w:rsidR="003F25AA" w:rsidRPr="00361F0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5048D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KOTOHIRA GRAND HOTEL</w:t>
      </w:r>
      <w:r w:rsidR="0023261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986C67" w:rsidRPr="00361F0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986C67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986C67">
        <w:rPr>
          <w:rFonts w:ascii="Segoe UI Emoji" w:eastAsia="Segoe UI Emoji" w:hAnsi="Segoe UI Emoji" w:cs="Segoe UI Emoji"/>
          <w:b/>
          <w:bCs/>
          <w:noProof w:val="0"/>
          <w:sz w:val="40"/>
          <w:szCs w:val="40"/>
        </w:rPr>
        <w:t>♨</w:t>
      </w:r>
      <w:r w:rsidR="00986C67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</w:p>
    <w:p w14:paraId="1673B338" w14:textId="77777777" w:rsidR="00986C67" w:rsidRPr="00B447F9" w:rsidRDefault="00986C67" w:rsidP="00986C67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6FAF1EAB" w14:textId="77777777" w:rsidR="00986C67" w:rsidRPr="005048D2" w:rsidRDefault="00986C67" w:rsidP="00986C67">
      <w:pPr>
        <w:spacing w:after="0" w:line="256" w:lineRule="auto"/>
        <w:rPr>
          <w:rFonts w:ascii="TH Sarabun New" w:hAnsi="TH Sarabun New" w:cs="TH Sarabun New"/>
          <w:i/>
          <w:iCs/>
          <w:noProof/>
          <w:color w:val="FF0000"/>
          <w:sz w:val="28"/>
          <w:szCs w:val="28"/>
        </w:rPr>
      </w:pPr>
      <w:r w:rsidRPr="005048D2">
        <w:rPr>
          <w:rFonts w:ascii="TH Sarabun New" w:hAnsi="TH Sarabun New" w:cs="TH Sarabun New"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2C387039" w14:textId="33C33C91" w:rsidR="00A73188" w:rsidRDefault="007533CD" w:rsidP="001F58EB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2060"/>
          <w:sz w:val="36"/>
          <w:szCs w:val="36"/>
        </w:rPr>
        <w:lastRenderedPageBreak/>
        <w:drawing>
          <wp:inline distT="0" distB="0" distL="0" distR="0" wp14:anchorId="0E3D4A76" wp14:editId="622CDC45">
            <wp:extent cx="7038975" cy="3962400"/>
            <wp:effectExtent l="0" t="0" r="0" b="0"/>
            <wp:docPr id="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5F5FB" w14:textId="77777777" w:rsidR="00447F18" w:rsidRPr="001F58EB" w:rsidRDefault="00447F18" w:rsidP="001F58EB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36"/>
          <w:szCs w:val="36"/>
        </w:rPr>
      </w:pPr>
    </w:p>
    <w:p w14:paraId="0D2A454D" w14:textId="77777777" w:rsidR="00035D21" w:rsidRDefault="00F16F9E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วันที่สี่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="001F58EB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048D2" w:rsidRPr="005048D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สวนริทสึริน</w:t>
      </w:r>
      <w:r w:rsidR="00035D2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35D2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035D2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048D2" w:rsidRPr="005048D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นั่งเฟอรรี่สู่เกาะโชโดชิมะ</w:t>
      </w:r>
      <w:r w:rsidR="00035D2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35D2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035D2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048D2" w:rsidRPr="005048D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ชมถนนแองเจิลโร้ด</w:t>
      </w:r>
      <w:r w:rsidR="00035D2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35D2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5048D2" w:rsidRPr="005048D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29B14768" w14:textId="77777777" w:rsidR="005048D2" w:rsidRDefault="00035D21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        </w:t>
      </w:r>
      <w:r w:rsidR="005048D2" w:rsidRPr="005048D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Shodoshima Olive Park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– </w:t>
      </w:r>
      <w:r w:rsidR="005048D2" w:rsidRPr="005048D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110D2F9C" w14:textId="77777777" w:rsidR="00F16F9E" w:rsidRPr="00B447F9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1E82A72" w14:textId="77777777" w:rsidR="00035D21" w:rsidRDefault="004A0BFB" w:rsidP="00035D21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45</w:t>
      </w:r>
      <w:r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37.4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035D21" w:rsidRPr="00EC13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สวนริทสึริน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เป็น 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</w:rPr>
        <w:t xml:space="preserve">1 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  <w:cs/>
        </w:rPr>
        <w:t xml:space="preserve">ใน 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</w:rPr>
        <w:t xml:space="preserve">3 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  <w:cs/>
        </w:rPr>
        <w:t xml:space="preserve">ของสวนที่มีภูมิทัศน์สวยงามและมีชื่อเสียงที่สุดของญี่ปุ่น เป็นสวนขนาดกว้างใหญ่ครอบคลุมพื้นที่มากถึง 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</w:rPr>
        <w:t xml:space="preserve">750,000 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  <w:cs/>
        </w:rPr>
        <w:t xml:space="preserve">ตารางเมตร มีทั้งภูเขาและสระน้ำในบริเวณสวน พร้อมด้วยภูเขาชิอุง สูงตระหง่านอยู่เบื้องหลัง ภายในบริเวณสวนมีสระน้ำ 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</w:rPr>
        <w:t xml:space="preserve">6 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  <w:cs/>
        </w:rPr>
        <w:t xml:space="preserve">สระและเนินเขาจำลอง 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</w:rPr>
        <w:t xml:space="preserve">13 </w:t>
      </w:r>
      <w:r w:rsidR="00035D21" w:rsidRPr="00EC1326">
        <w:rPr>
          <w:rFonts w:ascii="TH Sarabun New" w:hAnsi="TH Sarabun New" w:cs="TH Sarabun New"/>
          <w:noProof w:val="0"/>
          <w:sz w:val="40"/>
          <w:szCs w:val="40"/>
          <w:cs/>
        </w:rPr>
        <w:t>จุด การวางตำแหน่งของต้นสน สะพาน และการจัดวางหินต่างๆ งดงามลงตัว เหมาะจะถ่ายรูปทิวทัศน์สวยๆ</w:t>
      </w:r>
    </w:p>
    <w:p w14:paraId="02B128CA" w14:textId="741CD85D" w:rsidR="00986C67" w:rsidRPr="007D0398" w:rsidRDefault="007533CD" w:rsidP="00035D21">
      <w:pPr>
        <w:pStyle w:val="Sidebarphoto"/>
        <w:spacing w:line="240" w:lineRule="auto"/>
        <w:ind w:left="0"/>
        <w:rPr>
          <w:rStyle w:val="wdyuqq"/>
          <w:rFonts w:ascii="TH Sarabun New" w:eastAsia="SimSun" w:hAnsi="TH Sarabun New" w:cs="TH Sarabun New"/>
          <w:b/>
          <w:bCs/>
          <w:sz w:val="40"/>
          <w:szCs w:val="40"/>
          <w:u w:val="single"/>
        </w:rPr>
      </w:pPr>
      <w:r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605E3FC5" wp14:editId="43C83EC5">
            <wp:extent cx="7038975" cy="1819275"/>
            <wp:effectExtent l="0" t="0" r="0" b="0"/>
            <wp:docPr id="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68AE6" w14:textId="77777777" w:rsidR="00F16F9E" w:rsidRPr="00B447F9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1BBB7845" w14:textId="77777777" w:rsidR="00986C67" w:rsidRDefault="004A0BFB" w:rsidP="00986C67">
      <w:pPr>
        <w:pStyle w:val="Sidebarphoto"/>
        <w:spacing w:line="500" w:lineRule="exact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15</w:t>
      </w:r>
      <w:r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2.9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035D21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หลังจากนั้นพาท่าน</w:t>
      </w:r>
      <w:r w:rsidR="00035D21" w:rsidRPr="00035D21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นั่งเฟอรรี่สู่เกาะโชโดชิมะ </w:t>
      </w:r>
      <w:r w:rsidR="00035D21" w:rsidRPr="00035D21">
        <w:rPr>
          <w:rFonts w:ascii="TH Sarabun New" w:hAnsi="TH Sarabun New" w:cs="TH Sarabun New"/>
          <w:color w:val="000000"/>
          <w:sz w:val="40"/>
          <w:szCs w:val="40"/>
          <w:cs/>
        </w:rPr>
        <w:t>เป็นเกาะในทะเลเซโตะเนื่องจากเกาะแห่งนี้ มีสภาพอากาศที่อบอุ่น จึงกลายเป็นแหล่งปลูกต้นมะก อกที่สำคัญของประเทศญี่ปุ่น และยังเป็นแหล่งผลิตโชยุชั้นดีอีกด้วย นอกจากนี้ยังมีสถานที่ท่องเที่ยว หลากหลายรูปแบบที่มีมุมถ่ายรูปสวย ๆ อยู่มากมาย ท่ามกลางบรรยากาศอันงดงามของท้องทะเลที่รายล้อม</w:t>
      </w:r>
      <w:r w:rsidR="00035D21"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</w:t>
      </w:r>
      <w:r w:rsidR="00F36059">
        <w:rPr>
          <w:rFonts w:ascii="TH Sarabun New" w:hAnsi="TH Sarabun New" w:cs="TH Sarabun New"/>
          <w:color w:val="000000"/>
          <w:sz w:val="40"/>
          <w:szCs w:val="40"/>
        </w:rPr>
        <w:br/>
      </w:r>
      <w:r w:rsidR="00F36059"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F36059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10</w:t>
      </w:r>
      <w:r w:rsidR="00F36059"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="00F36059"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 w:rsidR="00F36059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2.5</w:t>
      </w:r>
      <w:r w:rsidR="00F36059"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 w:rsidR="00F36059"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035D21">
        <w:rPr>
          <w:rFonts w:ascii="TH Sarabun New" w:hAnsi="TH Sarabun New" w:cs="TH Sarabun New" w:hint="cs"/>
          <w:color w:val="000000"/>
          <w:sz w:val="40"/>
          <w:szCs w:val="40"/>
          <w:cs/>
        </w:rPr>
        <w:t>พาท่านชม</w:t>
      </w:r>
      <w:r w:rsidR="00035D21" w:rsidRPr="00035D21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ความมหัศจรรย์ ทางธรรมชาติให้ได้ชมที่จุดชื่อว่า </w:t>
      </w:r>
      <w:r w:rsidR="00035D21" w:rsidRPr="00035D21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“ถนนนางฟ้า” (</w:t>
      </w:r>
      <w:r w:rsidR="00035D21" w:rsidRPr="00035D21"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Angel Road) </w:t>
      </w:r>
      <w:r w:rsidR="00035D21" w:rsidRPr="00035D21">
        <w:rPr>
          <w:rFonts w:ascii="TH Sarabun New" w:hAnsi="TH Sarabun New" w:cs="TH Sarabun New"/>
          <w:color w:val="000000"/>
          <w:sz w:val="40"/>
          <w:szCs w:val="40"/>
          <w:cs/>
        </w:rPr>
        <w:t>ซึ่งมีลักษณะเป็นสันดอน ทรายที่ผุดขึ้นกลางทะเล เมื่อน้ำทะเลลด ก็จะกลายเป็นทางเดินท ี่เชื่อมไปยังเกาะเล็ก ๆ อีกเกาะที่อยู่ในทะเล ซึ่งในหนึ่งวัน จะมีช่วงเวลาที่น้ำลดจนเกิดเป็น สันดอนทรายเพียงสองครั้งเท่านั้น ซึ่งเชื่อกันว่าหากคู่ รักคู่ไหนได้เดินจับมือ กันเพื่อข้ามไปยังเกาะ เล็กบนถนนนางฟ้าแห่งนี้ ก็จะมีความรักที่มั่นคงและยืนยาวตลอดไป</w:t>
      </w:r>
      <w:r w:rsidR="00035D21" w:rsidRPr="00035D21">
        <w:rPr>
          <w:rFonts w:ascii="TH Sarabun New" w:hAnsi="TH Sarabun New" w:cs="TH Sarabun New"/>
          <w:color w:val="000000"/>
          <w:sz w:val="40"/>
          <w:szCs w:val="40"/>
        </w:rPr>
        <w:t> </w:t>
      </w:r>
    </w:p>
    <w:p w14:paraId="0201A9F7" w14:textId="6B7EAA3A" w:rsidR="00035D21" w:rsidRPr="00035D21" w:rsidRDefault="007533CD" w:rsidP="00BE3195">
      <w:pPr>
        <w:pStyle w:val="Sidebarphoto"/>
        <w:spacing w:line="240" w:lineRule="auto"/>
        <w:ind w:left="0"/>
        <w:rPr>
          <w:rFonts w:ascii="TH Sarabun New" w:hAnsi="TH Sarabun New" w:cs="TH Sarabun New" w:hint="cs"/>
          <w:color w:val="000000"/>
          <w:sz w:val="40"/>
          <w:szCs w:val="40"/>
        </w:rPr>
      </w:pPr>
      <w:r>
        <w:rPr>
          <w:rFonts w:ascii="TH Sarabun New" w:hAnsi="TH Sarabun New" w:cs="TH Sarabun New"/>
          <w:color w:val="000000"/>
          <w:sz w:val="40"/>
          <w:szCs w:val="40"/>
          <w:cs/>
        </w:rPr>
        <w:drawing>
          <wp:inline distT="0" distB="0" distL="0" distR="0" wp14:anchorId="1AC15D88" wp14:editId="3E5F5CFA">
            <wp:extent cx="7038975" cy="1857375"/>
            <wp:effectExtent l="0" t="0" r="0" b="0"/>
            <wp:docPr id="2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2135E" w14:textId="77777777" w:rsidR="00986C67" w:rsidRDefault="00F36059" w:rsidP="00EC1326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17</w:t>
      </w:r>
      <w:r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10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BE3195">
        <w:rPr>
          <w:rFonts w:ascii="TH Sarabun New" w:hAnsi="TH Sarabun New" w:cs="TH Sarabun New" w:hint="cs"/>
          <w:color w:val="000000"/>
          <w:sz w:val="40"/>
          <w:szCs w:val="40"/>
          <w:cs/>
        </w:rPr>
        <w:t>ไม่พลาด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>หนึ่งในสถานที่ท่องเที่ยวสุดฮิตบนเกาะแห่งนี้คือ “</w:t>
      </w:r>
      <w:r w:rsidR="00BE3195" w:rsidRPr="00BE3195">
        <w:rPr>
          <w:rFonts w:ascii="TH Sarabun New" w:hAnsi="TH Sarabun New" w:cs="TH Sarabun New"/>
          <w:b/>
          <w:bCs/>
          <w:color w:val="000000"/>
          <w:sz w:val="40"/>
          <w:szCs w:val="40"/>
        </w:rPr>
        <w:t>Shodoshima Olive Park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</w:rPr>
        <w:t xml:space="preserve">” 2,000 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ต้น 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</w:rPr>
        <w:t xml:space="preserve">120 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>ชนิด อีกทั้งเคยเป็นสถานที</w:t>
      </w:r>
      <w:r w:rsidR="00BE3195">
        <w:rPr>
          <w:rFonts w:ascii="TH Sarabun New" w:hAnsi="TH Sarabun New" w:cs="TH Sarabun New" w:hint="cs"/>
          <w:color w:val="000000"/>
          <w:sz w:val="40"/>
          <w:szCs w:val="40"/>
          <w:cs/>
        </w:rPr>
        <w:t>่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>ถ่ายทำภาพยนตร์เรื่อง “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</w:rPr>
        <w:t xml:space="preserve">Kiki's Delivery Service” 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>ซึ่งต้นฉบับคืออนิเมชั</w:t>
      </w:r>
      <w:r w:rsidR="00BE3195">
        <w:rPr>
          <w:rFonts w:ascii="TH Sarabun New" w:hAnsi="TH Sarabun New" w:cs="TH Sarabun New" w:hint="cs"/>
          <w:color w:val="000000"/>
          <w:sz w:val="40"/>
          <w:szCs w:val="40"/>
          <w:cs/>
        </w:rPr>
        <w:t>่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>น ยอดนิยมจากสตูดิโอจิบลิ (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</w:rPr>
        <w:t xml:space="preserve">Studio Ghibli) 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>จึงมีผู้คนมาตามรอยถ่ายรูปเล</w:t>
      </w:r>
      <w:r w:rsidR="00BE3195">
        <w:rPr>
          <w:rFonts w:ascii="TH Sarabun New" w:hAnsi="TH Sarabun New" w:cs="TH Sarabun New" w:hint="cs"/>
          <w:color w:val="000000"/>
          <w:sz w:val="40"/>
          <w:szCs w:val="40"/>
          <w:cs/>
        </w:rPr>
        <w:t>่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นกันอย่างสนุกสนานตามจุดต่าง ๆ ภายในสวน </w:t>
      </w:r>
      <w:r w:rsidR="00BE3195">
        <w:rPr>
          <w:rFonts w:ascii="TH Sarabun New" w:hAnsi="TH Sarabun New" w:cs="TH Sarabun New" w:hint="cs"/>
          <w:color w:val="000000"/>
          <w:sz w:val="40"/>
          <w:szCs w:val="40"/>
          <w:cs/>
        </w:rPr>
        <w:t>ให้ท่านสนุกกับการขี่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>ไม้กวาด</w:t>
      </w:r>
      <w:r w:rsidR="00BE3195">
        <w:rPr>
          <w:rFonts w:ascii="TH Sarabun New" w:hAnsi="TH Sarabun New" w:cs="TH Sarabun New" w:hint="cs"/>
          <w:color w:val="000000"/>
          <w:sz w:val="40"/>
          <w:szCs w:val="40"/>
          <w:cs/>
        </w:rPr>
        <w:t>โพสท่าถ่ายรูปเก๋ๆ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บริเวณกังหันลมสีขาวคู่กับวิวสวย ๆ ของทะเลเซโตะ </w:t>
      </w:r>
      <w:r w:rsidR="00BE3195">
        <w:rPr>
          <w:rFonts w:ascii="TH Sarabun New" w:hAnsi="TH Sarabun New" w:cs="TH Sarabun New" w:hint="cs"/>
          <w:color w:val="000000"/>
          <w:sz w:val="40"/>
          <w:szCs w:val="40"/>
          <w:cs/>
        </w:rPr>
        <w:t>นอกจากนี้</w:t>
      </w:r>
      <w:r w:rsidR="00BE3195" w:rsidRPr="00BE3195">
        <w:rPr>
          <w:rFonts w:ascii="TH Sarabun New" w:hAnsi="TH Sarabun New" w:cs="TH Sarabun New"/>
          <w:color w:val="000000"/>
          <w:sz w:val="40"/>
          <w:szCs w:val="40"/>
          <w:cs/>
        </w:rPr>
        <w:t>มีเมนูเด็ดที่แปรรูปมาจากมะกอกให้ได้ชิมในหลากหลายรูปแบบ เช่น ซอฟต์ครีมรสมะกอก และผลิตภัณฑ์ต่าง ๆ จากผลมะกอกให้ซื้อกลับไปเป็นของฝากด้วย</w:t>
      </w:r>
    </w:p>
    <w:p w14:paraId="400DBE30" w14:textId="2611327E" w:rsidR="00BE3195" w:rsidRDefault="007533CD" w:rsidP="00EC1326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>
        <w:rPr>
          <w:rFonts w:ascii="TH Sarabun New" w:hAnsi="TH Sarabun New" w:cs="TH Sarabun New"/>
          <w:color w:val="000000"/>
          <w:sz w:val="40"/>
          <w:szCs w:val="40"/>
        </w:rPr>
        <w:lastRenderedPageBreak/>
        <w:drawing>
          <wp:inline distT="0" distB="0" distL="0" distR="0" wp14:anchorId="072DF2A4" wp14:editId="2E5C4D60">
            <wp:extent cx="7038975" cy="1847850"/>
            <wp:effectExtent l="0" t="0" r="0" b="0"/>
            <wp:docPr id="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61B64" w14:textId="77777777" w:rsidR="00F36059" w:rsidRDefault="00F36059" w:rsidP="00EC1326">
      <w:pPr>
        <w:pStyle w:val="Sidebarphoto"/>
        <w:spacing w:line="240" w:lineRule="auto"/>
        <w:ind w:left="0"/>
        <w:rPr>
          <w:rFonts w:ascii="TH Sarabun New" w:hAnsi="TH Sarabun New" w:cs="TH Sarabun New" w:hint="cs"/>
          <w:color w:val="000000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20</w:t>
      </w:r>
      <w:r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12.9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</w:p>
    <w:p w14:paraId="1E95B102" w14:textId="77777777" w:rsidR="00BA4A5D" w:rsidRPr="00B447F9" w:rsidRDefault="00BA4A5D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6FB45FDB" w14:textId="6C4176B2" w:rsidR="00986C67" w:rsidRDefault="007533CD" w:rsidP="00BA4A5D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08C234F4" wp14:editId="7E85C0C6">
            <wp:extent cx="371475" cy="371475"/>
            <wp:effectExtent l="0" t="0" r="0" b="0"/>
            <wp:docPr id="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A5D"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F36059" w:rsidRPr="00F3605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OLIVE</w:t>
      </w:r>
      <w:r w:rsidR="00F80DA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AN</w:t>
      </w:r>
      <w:r w:rsidR="00F36059" w:rsidRPr="00F3605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SHODOSHIMA YUHIGAOKA </w:t>
      </w:r>
      <w:r w:rsidR="00986C67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หรือเทียบเท่า </w:t>
      </w:r>
      <w:r w:rsidR="00000000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</w:p>
    <w:p w14:paraId="75CE555B" w14:textId="77777777" w:rsidR="00BA4A5D" w:rsidRPr="00B447F9" w:rsidRDefault="00BA4A5D" w:rsidP="00BA4A5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07AD8D8E" w14:textId="77777777" w:rsidR="00627B73" w:rsidRDefault="009E479A" w:rsidP="009E479A">
      <w:pPr>
        <w:spacing w:after="0" w:line="256" w:lineRule="auto"/>
        <w:rPr>
          <w:rFonts w:ascii="TH Sarabun New" w:hAnsi="TH Sarabun New" w:cs="TH Sarabun New"/>
          <w:i/>
          <w:iCs/>
          <w:noProof/>
          <w:color w:val="FF0000"/>
          <w:sz w:val="28"/>
          <w:szCs w:val="28"/>
        </w:rPr>
      </w:pPr>
      <w:r w:rsidRPr="00F65323">
        <w:rPr>
          <w:rFonts w:ascii="TH Sarabun New" w:hAnsi="TH Sarabun New" w:cs="TH Sarabun New"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281C400D" w14:textId="42704686" w:rsidR="00232612" w:rsidRDefault="007533CD" w:rsidP="009E479A">
      <w:pPr>
        <w:spacing w:after="0" w:line="256" w:lineRule="auto"/>
        <w:rPr>
          <w:rFonts w:ascii="TH Sarabun New" w:hAnsi="TH Sarabun New" w:cs="TH Sarabun New"/>
          <w:i/>
          <w:iCs/>
          <w:noProof/>
          <w:color w:val="FF0000"/>
          <w:sz w:val="28"/>
          <w:szCs w:val="28"/>
        </w:rPr>
      </w:pPr>
      <w:r>
        <w:rPr>
          <w:rFonts w:ascii="TH Sarabun New" w:hAnsi="TH Sarabun New" w:cs="TH Sarabun New"/>
          <w:i/>
          <w:iCs/>
          <w:noProof/>
          <w:color w:val="FF0000"/>
          <w:sz w:val="28"/>
          <w:szCs w:val="28"/>
          <w:highlight w:val="yellow"/>
        </w:rPr>
        <w:drawing>
          <wp:inline distT="0" distB="0" distL="0" distR="0" wp14:anchorId="1D763109" wp14:editId="2E99ED2E">
            <wp:extent cx="7038975" cy="3962400"/>
            <wp:effectExtent l="0" t="0" r="0" b="0"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206CA" w14:textId="77777777" w:rsidR="00B4673B" w:rsidRPr="00F65323" w:rsidRDefault="00B4673B" w:rsidP="009E479A">
      <w:pPr>
        <w:spacing w:after="0" w:line="256" w:lineRule="auto"/>
        <w:rPr>
          <w:rFonts w:ascii="TH Sarabun New" w:hAnsi="TH Sarabun New" w:cs="TH Sarabun New"/>
          <w:i/>
          <w:iCs/>
          <w:noProof/>
          <w:color w:val="FF0000"/>
          <w:sz w:val="28"/>
          <w:szCs w:val="28"/>
        </w:rPr>
      </w:pPr>
    </w:p>
    <w:p w14:paraId="3A5B6BF1" w14:textId="77777777" w:rsidR="002F3C49" w:rsidRPr="00B447F9" w:rsidRDefault="002F3C49" w:rsidP="00A044AA">
      <w:pPr>
        <w:pStyle w:val="Sidebarphoto"/>
        <w:spacing w:line="2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6048E05B" w14:textId="77777777" w:rsidR="002E2539" w:rsidRDefault="00F16F9E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4B14E5"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F65323" w:rsidRPr="00F6532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กระเช้า</w:t>
      </w:r>
      <w:r w:rsidR="007F265E" w:rsidRPr="007F265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หุบเขาคังคาเคอิ </w:t>
      </w:r>
      <w:r w:rsidR="00F6532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7F265E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F65323" w:rsidRPr="00F6532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นั่งเฟอรี่กลับสู่โอกายาม่า</w:t>
      </w:r>
      <w:r w:rsidR="00F6532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F6532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F6532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F65323" w:rsidRPr="00F6532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เขตอน</w:t>
      </w:r>
      <w:r w:rsidR="002E25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ุ</w:t>
      </w:r>
      <w:r w:rsidR="00F65323" w:rsidRPr="00F6532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รักษ์เมืองเก่าคุราชิกิ</w:t>
      </w:r>
      <w:r w:rsidR="00F6532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A108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8A108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66D3DACC" w14:textId="77777777" w:rsidR="007F265E" w:rsidRDefault="002E2539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              แช่น้ำแร่</w:t>
      </w:r>
    </w:p>
    <w:p w14:paraId="687DB8D8" w14:textId="77777777" w:rsidR="00EC1326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lastRenderedPageBreak/>
        <w:t>เช้า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3A293686" w14:textId="77777777" w:rsidR="00E075DD" w:rsidRPr="00F36059" w:rsidRDefault="00F36059" w:rsidP="00F36059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20</w:t>
      </w:r>
      <w:r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12.9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="00E075DD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>นั่งกระเช้า</w:t>
      </w:r>
      <w:r w:rsidR="00E075DD" w:rsidRPr="00DE31C9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หุบเขาคังคาเคอิ </w:t>
      </w:r>
      <w:r w:rsidR="00E075DD" w:rsidRPr="00DE31C9">
        <w:rPr>
          <w:rFonts w:ascii="TH Sarabun New" w:hAnsi="TH Sarabun New" w:cs="TH Sarabun New"/>
          <w:sz w:val="40"/>
          <w:szCs w:val="40"/>
          <w:cs/>
        </w:rPr>
        <w:t>(</w:t>
      </w:r>
      <w:r w:rsidR="00E075DD" w:rsidRPr="00DE31C9">
        <w:rPr>
          <w:rFonts w:ascii="TH Sarabun New" w:hAnsi="TH Sarabun New" w:cs="TH Sarabun New"/>
          <w:sz w:val="40"/>
          <w:szCs w:val="40"/>
        </w:rPr>
        <w:t xml:space="preserve">Kankakei Gorge) </w:t>
      </w:r>
      <w:r w:rsidR="00E075DD" w:rsidRPr="00DE31C9">
        <w:rPr>
          <w:rFonts w:ascii="TH Sarabun New" w:hAnsi="TH Sarabun New" w:cs="TH Sarabun New"/>
          <w:sz w:val="40"/>
          <w:szCs w:val="40"/>
          <w:cs/>
        </w:rPr>
        <w:t>บนเกาะโชโดชิมะ จังหวัดคางาวะ คือ 1 ใน 3 หุบเขาที่สวยที่สุดในญี่ปุ่น โดดเด่นด้วยหน้าผาหินรูปทรงแปลกตาและทิวทัศน์</w:t>
      </w:r>
      <w:r w:rsidR="00E075DD">
        <w:rPr>
          <w:rFonts w:ascii="TH Sarabun New" w:hAnsi="TH Sarabun New" w:cs="TH Sarabun New"/>
          <w:sz w:val="40"/>
          <w:szCs w:val="40"/>
        </w:rPr>
        <w:t xml:space="preserve"> </w:t>
      </w:r>
      <w:r w:rsidR="00E075DD">
        <w:rPr>
          <w:rFonts w:ascii="TH Sarabun New" w:hAnsi="TH Sarabun New" w:cs="TH Sarabun New" w:hint="cs"/>
          <w:sz w:val="40"/>
          <w:szCs w:val="40"/>
          <w:cs/>
        </w:rPr>
        <w:t xml:space="preserve">และจุดถ่ายรูป1 ในงานศิลปะของเทศกาลงานศิลปะเซโตอุจิ </w:t>
      </w:r>
    </w:p>
    <w:p w14:paraId="5A1D766A" w14:textId="31D3274C" w:rsidR="00E075DD" w:rsidRPr="00E075DD" w:rsidRDefault="007533CD" w:rsidP="00E075DD">
      <w:pPr>
        <w:pStyle w:val="Sidebarphoto"/>
        <w:spacing w:line="240" w:lineRule="auto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A43E92E" wp14:editId="45E65EE4">
            <wp:extent cx="7038975" cy="1847850"/>
            <wp:effectExtent l="0" t="0" r="0" b="0"/>
            <wp:docPr id="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4A224" w14:textId="77777777" w:rsidR="00EB2C54" w:rsidRPr="00EC1326" w:rsidRDefault="00EB2C54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noProof w:val="0"/>
          <w:sz w:val="40"/>
          <w:szCs w:val="40"/>
          <w:cs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กลางวัน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 xml:space="preserve">รับประทาน อาหารกลางวัน </w:t>
      </w:r>
      <w:r w:rsidR="00692096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ณ ร้านอาหารญี่ปุ่น</w:t>
      </w:r>
    </w:p>
    <w:p w14:paraId="44DD0C8E" w14:textId="77777777" w:rsidR="007F265E" w:rsidRDefault="007F265E" w:rsidP="007F265E">
      <w:pPr>
        <w:pStyle w:val="Sidebarphoto"/>
        <w:spacing w:line="480" w:lineRule="exact"/>
        <w:ind w:left="0"/>
        <w:rPr>
          <w:rStyle w:val="wdyuqq"/>
          <w:rFonts w:ascii="TH Sarabun New" w:eastAsia="SimSun" w:hAnsi="TH Sarabun New" w:cs="TH Sarabun New" w:hint="cs"/>
          <w:sz w:val="40"/>
          <w:szCs w:val="40"/>
        </w:rPr>
      </w:pPr>
      <w:r w:rsidRPr="007F265E">
        <w:rPr>
          <w:rStyle w:val="wdyuqq"/>
          <w:rFonts w:ascii="TH Sarabun New" w:eastAsia="SimSun" w:hAnsi="TH Sarabun New" w:cs="TH Sarabun New" w:hint="cs"/>
          <w:sz w:val="40"/>
          <w:szCs w:val="40"/>
          <w:cs/>
        </w:rPr>
        <w:t>หลังจากนั้น</w:t>
      </w:r>
      <w:r w:rsidRPr="002E2539">
        <w:rPr>
          <w:rStyle w:val="wdyuqq"/>
          <w:rFonts w:ascii="TH Sarabun New" w:eastAsia="SimSun" w:hAnsi="TH Sarabun New" w:cs="TH Sarabun New" w:hint="cs"/>
          <w:b/>
          <w:bCs/>
          <w:sz w:val="40"/>
          <w:szCs w:val="40"/>
          <w:cs/>
        </w:rPr>
        <w:t>นำท่านเดินทางสู่ท</w:t>
      </w:r>
      <w:r w:rsidR="00B4673B">
        <w:rPr>
          <w:rStyle w:val="wdyuqq"/>
          <w:rFonts w:ascii="TH Sarabun New" w:eastAsia="SimSun" w:hAnsi="TH Sarabun New" w:cs="TH Sarabun New" w:hint="cs"/>
          <w:b/>
          <w:bCs/>
          <w:sz w:val="40"/>
          <w:szCs w:val="40"/>
          <w:cs/>
        </w:rPr>
        <w:t>่</w:t>
      </w:r>
      <w:r w:rsidRPr="002E2539">
        <w:rPr>
          <w:rStyle w:val="wdyuqq"/>
          <w:rFonts w:ascii="TH Sarabun New" w:eastAsia="SimSun" w:hAnsi="TH Sarabun New" w:cs="TH Sarabun New" w:hint="cs"/>
          <w:b/>
          <w:bCs/>
          <w:sz w:val="40"/>
          <w:szCs w:val="40"/>
          <w:cs/>
        </w:rPr>
        <w:t>าเรือโทโนะโชเพื่อกลับสู่โอกายามะ</w:t>
      </w:r>
      <w:r>
        <w:rPr>
          <w:rStyle w:val="wdyuqq"/>
          <w:rFonts w:ascii="TH Sarabun New" w:eastAsia="SimSun" w:hAnsi="TH Sarabun New" w:cs="TH Sarabun New" w:hint="cs"/>
          <w:sz w:val="40"/>
          <w:szCs w:val="40"/>
          <w:cs/>
        </w:rPr>
        <w:t xml:space="preserve"> ใช้เวลาเดินทางข้ามเรือ 45 นาที จากนั้นนั่งรถต่อไปยังย่านเมืองเก่า</w:t>
      </w:r>
      <w:r w:rsidRPr="007F265E">
        <w:rPr>
          <w:rStyle w:val="wdyuqq"/>
          <w:rFonts w:ascii="TH Sarabun New" w:eastAsia="SimSun" w:hAnsi="TH Sarabun New" w:cs="TH Sarabun New"/>
          <w:sz w:val="40"/>
          <w:szCs w:val="40"/>
          <w:cs/>
        </w:rPr>
        <w:t xml:space="preserve">เขตอนุรักษ์คุราชิกิ </w:t>
      </w:r>
    </w:p>
    <w:p w14:paraId="6F377661" w14:textId="77777777" w:rsidR="007F265E" w:rsidRPr="007F265E" w:rsidRDefault="007F265E" w:rsidP="007F265E">
      <w:pPr>
        <w:pStyle w:val="Sidebarphoto"/>
        <w:spacing w:line="480" w:lineRule="exact"/>
        <w:ind w:left="0"/>
        <w:rPr>
          <w:rFonts w:ascii="TH Sarabun New" w:eastAsia="SimSun" w:hAnsi="TH Sarabun New" w:cs="TH Sarabun New"/>
          <w:sz w:val="40"/>
          <w:szCs w:val="40"/>
        </w:rPr>
      </w:pP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20</w:t>
      </w:r>
      <w:r w:rsidRPr="00857EA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12.9</w:t>
      </w:r>
      <w:r w:rsidRPr="00857EA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Pr="007F265E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เขตอนุรักษ์คุราชิกิ</w:t>
      </w:r>
      <w:r w:rsidRPr="00720BFA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 </w:t>
      </w:r>
      <w:r w:rsidRPr="00720BFA">
        <w:rPr>
          <w:rFonts w:ascii="TH Sarabun New" w:hAnsi="TH Sarabun New" w:cs="TH Sarabun New"/>
          <w:noProof w:val="0"/>
          <w:sz w:val="40"/>
          <w:szCs w:val="40"/>
          <w:cs/>
        </w:rPr>
        <w:t>เรียกได้ว่าเป็นตัวแทนสถานที่ท่องเที่ยวของจังหวัดเลยทีเดียว ด้วยเสน่ห์ที่ไม่เหมือนใคร อาทิ กำแพงดินสีขาวของโกดังและบ้านโบราณที่เรียงรายไปตลอดเส้นข้างทาง คลองสายเล็กๆ ที่สามารถล่องเรือชมวิวได้ สิ่งปลูกสร้างโบราณหลายแห่งภายในเมืองคุราชิกินั้นสร้างในสมัยเอโดะจนถึงสมัยเมจิ  ปัจจุบัน บ้านและโกดังโบราณและสิ่งปลูกสร้างต่างๆ ได้มีการดัดแปลงเป็นร้านค้า ร้านอาหาร คาเฟ่ พิพิธภัณฑ์ โรงแรม ลานเบียร์ และถนนยีนส์ที่คนรักยีนส์ไม่ควรพลาด ทำให้เมืองนี้มีการผสมผสานของสถาปัตยกรรมโบราณได้อย่างลงตัว</w:t>
      </w:r>
    </w:p>
    <w:p w14:paraId="3DC55C6D" w14:textId="1FEE8295" w:rsidR="007F265E" w:rsidRDefault="007533CD" w:rsidP="007F265E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A556B6A" wp14:editId="152AA451">
            <wp:extent cx="7029450" cy="1838325"/>
            <wp:effectExtent l="0" t="0" r="0" b="0"/>
            <wp:docPr id="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79EBB" w14:textId="77777777" w:rsidR="00A72A0A" w:rsidRPr="00720BFA" w:rsidRDefault="00A72A0A" w:rsidP="007F265E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</w:p>
    <w:p w14:paraId="231163AC" w14:textId="77777777" w:rsidR="007F265E" w:rsidRPr="00B447F9" w:rsidRDefault="007F265E" w:rsidP="007F265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6D297B00" w14:textId="2371CF00" w:rsidR="007F265E" w:rsidRDefault="007533CD" w:rsidP="007F265E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lastRenderedPageBreak/>
        <w:drawing>
          <wp:inline distT="0" distB="0" distL="0" distR="0" wp14:anchorId="3A06BC51" wp14:editId="71C4BC1E">
            <wp:extent cx="371475" cy="371475"/>
            <wp:effectExtent l="0" t="0" r="0" b="0"/>
            <wp:docPr id="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65E"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2E2539" w:rsidRPr="002E253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WASHU BLUE RESORT KASAGO </w:t>
      </w:r>
      <w:r w:rsidR="007F265E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หรือเทียบเท่า </w:t>
      </w:r>
      <w:r w:rsidR="007F265E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</w:p>
    <w:p w14:paraId="6B608DB5" w14:textId="77777777" w:rsidR="007F265E" w:rsidRPr="00B447F9" w:rsidRDefault="007F265E" w:rsidP="007F265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7229495E" w14:textId="77777777" w:rsidR="007F265E" w:rsidRPr="00F65323" w:rsidRDefault="007F265E" w:rsidP="007F265E">
      <w:pPr>
        <w:spacing w:after="0" w:line="256" w:lineRule="auto"/>
        <w:rPr>
          <w:rFonts w:ascii="TH Sarabun New" w:hAnsi="TH Sarabun New" w:cs="TH Sarabun New" w:hint="cs"/>
          <w:i/>
          <w:iCs/>
          <w:noProof/>
          <w:color w:val="FF0000"/>
          <w:sz w:val="28"/>
          <w:szCs w:val="28"/>
        </w:rPr>
      </w:pPr>
      <w:r w:rsidRPr="00F65323">
        <w:rPr>
          <w:rFonts w:ascii="TH Sarabun New" w:hAnsi="TH Sarabun New" w:cs="TH Sarabun New"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34F09BA7" w14:textId="506026C1" w:rsidR="00C10E8C" w:rsidRDefault="007533CD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002060"/>
          <w:sz w:val="40"/>
          <w:szCs w:val="40"/>
        </w:rPr>
        <w:drawing>
          <wp:inline distT="0" distB="0" distL="0" distR="0" wp14:anchorId="2F733E2D" wp14:editId="545A7DD3">
            <wp:extent cx="7038975" cy="3962400"/>
            <wp:effectExtent l="0" t="0" r="0" b="0"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01CEE" w14:textId="77777777" w:rsidR="00232612" w:rsidRPr="00B447F9" w:rsidRDefault="00232612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</w:p>
    <w:p w14:paraId="6CB27FF8" w14:textId="77777777" w:rsidR="00542F6E" w:rsidRDefault="001F58EB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</w:rPr>
      </w:pP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วันที่หก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</w:t>
      </w:r>
      <w:r w:rsidR="00542F6E" w:rsidRPr="00542F6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ศาลเจ้าคิบิสึฮิโกะ</w:t>
      </w:r>
      <w:r w:rsidR="00542F6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42F6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542F6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42F6E" w:rsidRPr="00542F6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เมืองโกเบ</w:t>
      </w:r>
      <w:r w:rsidR="00542F6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42F6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542F6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42F6E" w:rsidRPr="00542F6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ซันดะโกเบพรีเมียมเอ้าท์เล็ต</w:t>
      </w:r>
      <w:r w:rsidR="002E25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E253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E25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เมืองโอซาก้า </w:t>
      </w:r>
    </w:p>
    <w:p w14:paraId="16E43F10" w14:textId="77777777" w:rsidR="001F58EB" w:rsidRPr="0090478C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D5406ED" w14:textId="77777777" w:rsidR="00232612" w:rsidRDefault="002E2539" w:rsidP="002E2539">
      <w:pPr>
        <w:rPr>
          <w:rFonts w:ascii="TH SarabunPSK" w:hAnsi="TH SarabunPSK" w:cs="TH SarabunPSK"/>
          <w:sz w:val="40"/>
          <w:szCs w:val="40"/>
        </w:rPr>
      </w:pPr>
      <w:r w:rsidRPr="00542F6E">
        <w:rPr>
          <w:rFonts w:ascii="TH SarabunPSK" w:hAnsi="TH SarabunPSK" w:cs="TH SarabunPSK"/>
          <w:b/>
          <w:bCs/>
          <w:sz w:val="40"/>
          <w:szCs w:val="40"/>
          <w:cs/>
        </w:rPr>
        <w:t>ศาลเจ้าคิบิสึฮิโกะ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542F6E">
        <w:rPr>
          <w:rFonts w:ascii="TH SarabunPSK" w:hAnsi="TH SarabunPSK" w:cs="TH SarabunPSK"/>
          <w:sz w:val="40"/>
          <w:szCs w:val="40"/>
          <w:cs/>
        </w:rPr>
        <w:t>เป็นศาลเจ้าเก่าแก่ของเมืองโอคายาม่าสร้างขึ้นเพื่อบูชา คิบิสึฮิโกะ โนะ มิโกโตะ (</w:t>
      </w:r>
      <w:r w:rsidRPr="00542F6E">
        <w:rPr>
          <w:rFonts w:ascii="TH SarabunPSK" w:hAnsi="TH SarabunPSK" w:cs="TH SarabunPSK"/>
          <w:sz w:val="40"/>
          <w:szCs w:val="40"/>
        </w:rPr>
        <w:t xml:space="preserve">Kibitsuhiko-no-Mikoto) </w:t>
      </w:r>
      <w:r w:rsidRPr="00542F6E">
        <w:rPr>
          <w:rFonts w:ascii="TH SarabunPSK" w:hAnsi="TH SarabunPSK" w:cs="TH SarabunPSK"/>
          <w:sz w:val="40"/>
          <w:szCs w:val="40"/>
          <w:cs/>
        </w:rPr>
        <w:t>เจ้าชายในตำนาน ที่เชื่อกันว่าเป็นต้นแบบของเทพนิยายเรื่อง โมโมทาโร่ (</w:t>
      </w:r>
      <w:r w:rsidRPr="00542F6E">
        <w:rPr>
          <w:rFonts w:ascii="TH SarabunPSK" w:hAnsi="TH SarabunPSK" w:cs="TH SarabunPSK"/>
          <w:sz w:val="40"/>
          <w:szCs w:val="40"/>
        </w:rPr>
        <w:t xml:space="preserve">Momotaro) </w:t>
      </w:r>
      <w:r w:rsidRPr="00542F6E">
        <w:rPr>
          <w:rFonts w:ascii="TH SarabunPSK" w:hAnsi="TH SarabunPSK" w:cs="TH SarabunPSK"/>
          <w:sz w:val="40"/>
          <w:szCs w:val="40"/>
          <w:cs/>
        </w:rPr>
        <w:t>ลักษณะที่โดดเด่นที่สุดของที่นี่คือทางเดินยาว 360 เมตร เมื่อเดินไปจนสุดทางเดินจะมองเห็นดอกไม้ตามฤดูกาลที่สวยงามเบ่งบานอยู่สองข้างทาง ศาลเจ้าแห่งนี้สวยงามทุกช่วง ดอกซากุระช่วงต้นฤดูใบไม้ผลิ โบตั๋นและอาซาเลียในเดือนพฤษภาคม แต่ที่สวยงามที่สุดคือ</w:t>
      </w:r>
      <w:r w:rsidRPr="00542F6E">
        <w:rPr>
          <w:rFonts w:ascii="TH SarabunPSK" w:hAnsi="TH SarabunPSK" w:cs="TH SarabunPSK"/>
          <w:b/>
          <w:bCs/>
          <w:sz w:val="40"/>
          <w:szCs w:val="40"/>
          <w:cs/>
        </w:rPr>
        <w:t>สวนดอกไฮเดรนเยีย</w:t>
      </w:r>
      <w:r w:rsidRPr="00542F6E">
        <w:rPr>
          <w:rFonts w:ascii="TH SarabunPSK" w:hAnsi="TH SarabunPSK" w:cs="TH SarabunPSK"/>
          <w:sz w:val="40"/>
          <w:szCs w:val="40"/>
          <w:cs/>
        </w:rPr>
        <w:t xml:space="preserve"> บานสะพรั่งในเดือนมิถุนายนของทุกปี</w:t>
      </w:r>
    </w:p>
    <w:p w14:paraId="2B9AA231" w14:textId="5C223D8E" w:rsidR="00F85091" w:rsidRPr="00232612" w:rsidRDefault="007533CD" w:rsidP="002E2539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 wp14:anchorId="73251A83" wp14:editId="0A9047E1">
            <wp:extent cx="7038975" cy="1857375"/>
            <wp:effectExtent l="0" t="0" r="0" b="0"/>
            <wp:docPr id="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D0173" w14:textId="77777777" w:rsidR="00542F6E" w:rsidRPr="00B447F9" w:rsidRDefault="00542F6E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333D75D7" w14:textId="77777777" w:rsidR="00542F6E" w:rsidRPr="00542F6E" w:rsidRDefault="00542F6E" w:rsidP="00542F6E">
      <w:pPr>
        <w:pStyle w:val="Sidebarphoto"/>
        <w:ind w:left="0" w:right="14"/>
        <w:rPr>
          <w:rFonts w:ascii="TH SarabunPSK" w:hAnsi="TH SarabunPSK" w:cs="TH SarabunPSK"/>
          <w:color w:val="000000"/>
          <w:sz w:val="40"/>
          <w:szCs w:val="40"/>
        </w:rPr>
      </w:pPr>
      <w:bookmarkStart w:id="9" w:name="_Hlk212645895"/>
      <w:r w:rsidRPr="00542F6E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ซันดะพรีเมี่ยมเอ้าท์เล็</w:t>
      </w:r>
      <w:r w:rsidRPr="00542F6E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ต</w:t>
      </w:r>
      <w:r w:rsidRPr="00542F6E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</w:t>
      </w:r>
      <w:r w:rsidRPr="00542F6E">
        <w:rPr>
          <w:rFonts w:ascii="TH SarabunPSK" w:hAnsi="TH SarabunPSK" w:cs="TH SarabunPSK"/>
          <w:color w:val="000000"/>
          <w:sz w:val="40"/>
          <w:szCs w:val="40"/>
        </w:rPr>
        <w:t xml:space="preserve">Kobe Sanda Premium Outlets </w:t>
      </w:r>
      <w:r w:rsidRPr="00542F6E">
        <w:rPr>
          <w:rFonts w:ascii="TH SarabunPSK" w:hAnsi="TH SarabunPSK" w:cs="TH SarabunPSK"/>
          <w:noProof w:val="0"/>
          <w:color w:val="000000"/>
          <w:sz w:val="40"/>
          <w:szCs w:val="40"/>
          <w:cs/>
        </w:rPr>
        <w:t>ตั้งอยู่ทางตอนเหนือของโกเบ เดินทางได้อย่างสะดวกจากใจกลางเมือง เป็นพื้นที่เปิดโล่งที่การออกแบบผสมผสานสไตล์อเมริกัน ที่นี่ยังได้รวบรวมสินค้า</w:t>
      </w:r>
      <w:r w:rsidRPr="00542F6E">
        <w:rPr>
          <w:rFonts w:ascii="TH SarabunPSK" w:hAnsi="TH SarabunPSK" w:cs="TH SarabunPSK" w:hint="cs"/>
          <w:noProof w:val="0"/>
          <w:color w:val="000000"/>
          <w:sz w:val="40"/>
          <w:szCs w:val="40"/>
          <w:cs/>
        </w:rPr>
        <w:t xml:space="preserve"> </w:t>
      </w:r>
      <w:r w:rsidRPr="00542F6E">
        <w:rPr>
          <w:rFonts w:ascii="TH SarabunPSK" w:hAnsi="TH SarabunPSK" w:cs="TH SarabunPSK"/>
          <w:noProof w:val="0"/>
          <w:color w:val="000000"/>
          <w:sz w:val="40"/>
          <w:szCs w:val="40"/>
          <w:cs/>
        </w:rPr>
        <w:t>แบรนด์ชั้นนำกว่า 210 แบรนด์</w:t>
      </w:r>
      <w:r w:rsidRPr="00542F6E">
        <w:rPr>
          <w:rFonts w:ascii="TH SarabunPSK" w:hAnsi="TH SarabunPSK" w:cs="TH SarabunPSK" w:hint="cs"/>
          <w:noProof w:val="0"/>
          <w:color w:val="000000"/>
          <w:sz w:val="40"/>
          <w:szCs w:val="40"/>
          <w:cs/>
        </w:rPr>
        <w:t xml:space="preserve"> ให้ท่านได้ช้อปปิ้งอย่างเต็มที่</w:t>
      </w:r>
    </w:p>
    <w:bookmarkEnd w:id="9"/>
    <w:p w14:paraId="57DE8382" w14:textId="29212911" w:rsidR="00542F6E" w:rsidRDefault="007533CD" w:rsidP="00542F6E">
      <w:pPr>
        <w:pStyle w:val="Sidebarphoto"/>
        <w:spacing w:line="240" w:lineRule="auto"/>
        <w:ind w:left="0"/>
        <w:contextualSpacing/>
        <w:rPr>
          <w:rFonts w:ascii="TH SarabunPSK" w:hAnsi="TH SarabunPSK" w:cs="TH SarabunPSK"/>
          <w:noProof w:val="0"/>
          <w:color w:val="000000"/>
          <w:sz w:val="40"/>
          <w:szCs w:val="40"/>
        </w:rPr>
      </w:pPr>
      <w:r w:rsidRPr="00542F6E">
        <w:rPr>
          <w:rFonts w:ascii="TH SarabunPSK" w:hAnsi="TH SarabunPSK" w:cs="TH SarabunPSK"/>
          <w:color w:val="000000"/>
          <w:sz w:val="40"/>
          <w:szCs w:val="40"/>
        </w:rPr>
        <w:drawing>
          <wp:inline distT="0" distB="0" distL="0" distR="0" wp14:anchorId="71770F72" wp14:editId="462589B8">
            <wp:extent cx="7038975" cy="1857375"/>
            <wp:effectExtent l="0" t="0" r="0" b="0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7FA3B" w14:textId="77777777" w:rsidR="00A72A0A" w:rsidRPr="00542F6E" w:rsidRDefault="00A72A0A" w:rsidP="00542F6E">
      <w:pPr>
        <w:pStyle w:val="Sidebarphoto"/>
        <w:spacing w:line="240" w:lineRule="auto"/>
        <w:ind w:left="0"/>
        <w:contextualSpacing/>
        <w:rPr>
          <w:rFonts w:ascii="TH SarabunPSK" w:hAnsi="TH SarabunPSK" w:cs="TH SarabunPSK"/>
          <w:noProof w:val="0"/>
          <w:color w:val="000000"/>
          <w:sz w:val="40"/>
          <w:szCs w:val="40"/>
        </w:rPr>
      </w:pPr>
    </w:p>
    <w:p w14:paraId="45F76168" w14:textId="77777777" w:rsidR="00542F6E" w:rsidRDefault="00542F6E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ค่ำ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 xml:space="preserve">รับประทานอาหารค่ำ </w:t>
      </w:r>
      <w:r w:rsidR="002E2539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ณ ร้านอาหารญี่ปุ่น</w:t>
      </w:r>
    </w:p>
    <w:p w14:paraId="3E60A08F" w14:textId="51EB550E" w:rsidR="00542F6E" w:rsidRDefault="007533CD" w:rsidP="00542F6E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F986BFD" wp14:editId="604854D5">
            <wp:extent cx="371475" cy="371475"/>
            <wp:effectExtent l="0" t="0" r="0" b="0"/>
            <wp:docPr id="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F6E" w:rsidRPr="00B447F9">
        <w:rPr>
          <w:rFonts w:ascii="TH Sarabun New" w:hAnsi="TH Sarabun New" w:cs="TH Sarabun New"/>
          <w:noProof w:val="0"/>
          <w:sz w:val="40"/>
          <w:szCs w:val="40"/>
          <w:cs/>
        </w:rPr>
        <w:t>เข้าพัก ณ โรงแรม</w:t>
      </w:r>
      <w:r w:rsidR="00542F6E"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542F6E"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542F6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CANDEO NAMBA OSAKA HOTEL </w:t>
      </w:r>
      <w:r w:rsidR="00542F6E" w:rsidRPr="00C01430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2E2539" w:rsidRPr="002E2539">
        <w:rPr>
          <w:rFonts w:ascii="Segoe UI Symbol" w:hAnsi="Segoe UI Symbol" w:cs="Segoe UI Symbol" w:hint="cs"/>
          <w:b/>
          <w:bCs/>
          <w:noProof w:val="0"/>
          <w:color w:val="002060"/>
          <w:sz w:val="40"/>
          <w:szCs w:val="40"/>
          <w:cs/>
        </w:rPr>
        <w:t>★★★★</w:t>
      </w:r>
    </w:p>
    <w:p w14:paraId="1BFC5642" w14:textId="0839A767" w:rsidR="002E2539" w:rsidRDefault="007533CD" w:rsidP="00542F6E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u w:val="single"/>
        </w:rPr>
      </w:pPr>
      <w:r w:rsidRPr="002E2539">
        <w:rPr>
          <w:rFonts w:ascii="TH Sarabun New" w:hAnsi="TH Sarabun New" w:cs="TH Sarabun New"/>
          <w:b/>
          <w:bCs/>
          <w:color w:val="002060"/>
          <w:sz w:val="40"/>
          <w:szCs w:val="40"/>
        </w:rPr>
        <w:lastRenderedPageBreak/>
        <w:drawing>
          <wp:inline distT="0" distB="0" distL="0" distR="0" wp14:anchorId="1573D88D" wp14:editId="7E3667D1">
            <wp:extent cx="7048500" cy="3724275"/>
            <wp:effectExtent l="0" t="0" r="0" b="0"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5E051" w14:textId="77777777" w:rsidR="00542F6E" w:rsidRDefault="00542F6E" w:rsidP="00542F6E">
      <w:pPr>
        <w:pStyle w:val="Sidebarphoto"/>
        <w:spacing w:line="500" w:lineRule="exact"/>
        <w:ind w:left="0"/>
        <w:contextualSpacing/>
        <w:rPr>
          <w:rFonts w:ascii="TH SarabunPSK" w:hAnsi="TH SarabunPSK" w:cs="TH SarabunPSK"/>
          <w:noProof w:val="0"/>
          <w:sz w:val="40"/>
          <w:szCs w:val="40"/>
        </w:rPr>
      </w:pPr>
    </w:p>
    <w:p w14:paraId="3CFB6210" w14:textId="77777777" w:rsidR="00542F6E" w:rsidRDefault="00542F6E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</w:rPr>
      </w:pP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</w:t>
      </w:r>
      <w:r w:rsidR="002E2539" w:rsidRPr="002E253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ช้อปปิ้งชินไซบาชิ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E25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อิออน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สนามบินคันไซ </w:t>
      </w:r>
    </w:p>
    <w:p w14:paraId="12EDC31A" w14:textId="77777777" w:rsidR="00542F6E" w:rsidRPr="00542F6E" w:rsidRDefault="00542F6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6627444" w14:textId="77777777" w:rsidR="00542F6E" w:rsidRPr="005915AA" w:rsidRDefault="00542F6E" w:rsidP="00542F6E">
      <w:pPr>
        <w:rPr>
          <w:rFonts w:ascii="TH SarabunPSK" w:hAnsi="TH SarabunPSK" w:cs="TH SarabunPSK"/>
          <w:sz w:val="40"/>
          <w:szCs w:val="40"/>
        </w:rPr>
      </w:pPr>
      <w:r w:rsidRPr="005915AA">
        <w:rPr>
          <w:rFonts w:ascii="TH SarabunPSK" w:hAnsi="TH SarabunPSK" w:cs="TH SarabunPSK" w:hint="cs"/>
          <w:b/>
          <w:bCs/>
          <w:sz w:val="40"/>
          <w:szCs w:val="40"/>
          <w:cs/>
        </w:rPr>
        <w:t>ช้อปปิ้ง ณ ย่านชินไซบาชิ (</w:t>
      </w:r>
      <w:r w:rsidRPr="005915AA">
        <w:rPr>
          <w:rFonts w:ascii="TH SarabunPSK" w:hAnsi="TH SarabunPSK" w:cs="TH SarabunPSK" w:hint="cs"/>
          <w:b/>
          <w:bCs/>
          <w:sz w:val="40"/>
          <w:szCs w:val="40"/>
        </w:rPr>
        <w:t xml:space="preserve">SHINSAIBASHI)  </w:t>
      </w:r>
      <w:r w:rsidRPr="005915AA">
        <w:rPr>
          <w:rFonts w:ascii="TH SarabunPSK" w:hAnsi="TH SarabunPSK" w:cs="TH SarabunPSK" w:hint="cs"/>
          <w:sz w:val="40"/>
          <w:szCs w:val="40"/>
          <w:cs/>
        </w:rPr>
        <w:t xml:space="preserve">ให้ท่านเพลิดเพลินกับการช้อปปิ้งสินค้ามากมายหลายชนิดทั้งแบรนด์เนม และสินค้าญี่ปุ่น และย่านสตรีทฟู๊ด บนถนน </w:t>
      </w:r>
      <w:r w:rsidRPr="005915AA">
        <w:rPr>
          <w:rFonts w:ascii="TH SarabunPSK" w:hAnsi="TH SarabunPSK" w:cs="TH SarabunPSK" w:hint="cs"/>
          <w:b/>
          <w:bCs/>
          <w:sz w:val="40"/>
          <w:szCs w:val="40"/>
          <w:cs/>
        </w:rPr>
        <w:t>โดทงบุริ</w:t>
      </w:r>
      <w:r w:rsidRPr="005915AA">
        <w:rPr>
          <w:rFonts w:ascii="TH SarabunPSK" w:hAnsi="TH SarabunPSK" w:cs="TH SarabunPSK" w:hint="cs"/>
          <w:sz w:val="40"/>
          <w:szCs w:val="40"/>
          <w:cs/>
        </w:rPr>
        <w:t xml:space="preserve"> อาหารขึ้นชื่อของเมืองโอซาก้า เช่น ทาโกยากิ โอโคโนมิยากิ ราเมน คุริชิคัตสุ และอีกมากมาย</w:t>
      </w:r>
    </w:p>
    <w:p w14:paraId="4A133AE8" w14:textId="25BC4405" w:rsidR="00542F6E" w:rsidRDefault="007533CD" w:rsidP="00542F6E">
      <w:pPr>
        <w:rPr>
          <w:rFonts w:ascii="TH SarabunPSK" w:hAnsi="TH SarabunPSK" w:cs="TH SarabunPSK"/>
          <w:noProof/>
          <w:sz w:val="40"/>
          <w:szCs w:val="40"/>
        </w:rPr>
      </w:pPr>
      <w:r w:rsidRPr="00C01430">
        <w:rPr>
          <w:rFonts w:ascii="TH SarabunPSK" w:hAnsi="TH SarabunPSK" w:cs="TH SarabunPSK"/>
          <w:noProof/>
          <w:sz w:val="40"/>
          <w:szCs w:val="40"/>
        </w:rPr>
        <w:drawing>
          <wp:inline distT="0" distB="0" distL="0" distR="0" wp14:anchorId="184754A5" wp14:editId="0000474F">
            <wp:extent cx="7019925" cy="1857375"/>
            <wp:effectExtent l="0" t="0" r="0" b="0"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7A6D4" w14:textId="77777777" w:rsidR="002E2539" w:rsidRPr="002E2539" w:rsidRDefault="002E2539" w:rsidP="002E2539">
      <w:pPr>
        <w:pStyle w:val="Sidebarphoto"/>
        <w:spacing w:line="500" w:lineRule="exact"/>
        <w:ind w:left="0"/>
        <w:rPr>
          <w:rFonts w:ascii="TH SarabunPSK" w:hAnsi="TH SarabunPSK" w:cs="TH SarabunPSK" w:hint="cs"/>
          <w:color w:val="000000"/>
          <w:sz w:val="40"/>
          <w:szCs w:val="40"/>
        </w:rPr>
      </w:pPr>
      <w:r w:rsidRPr="002E2539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ช้อปปิ้งอิออน</w:t>
      </w:r>
      <w:r w:rsidRPr="002E2539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ให้ท่านได้เพลิดเพลินกับการช้อปปิ้งของฝาก ของใช้ ผลไม้ ขนม และสินค้านานาชนิดหรือเพลิดเพลินกับสินค้าราคาถูก ณ ร้าน 100 เยน</w:t>
      </w:r>
    </w:p>
    <w:p w14:paraId="2C57F6F9" w14:textId="77777777" w:rsidR="00542F6E" w:rsidRPr="007D3AC4" w:rsidRDefault="00542F6E" w:rsidP="00542F6E">
      <w:pPr>
        <w:pStyle w:val="Sidebarphoto"/>
        <w:shd w:val="clear" w:color="auto" w:fill="FFF2CC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A72A0A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highlight w:val="yellow"/>
          <w:cs/>
        </w:rPr>
        <w:lastRenderedPageBreak/>
        <w:t>เพื่อไม่รบกวนเวลาช้อปปิ้งของท่าน</w:t>
      </w:r>
      <w:r w:rsidR="00A72A0A" w:rsidRPr="00A72A0A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highlight w:val="yellow"/>
          <w:cs/>
        </w:rPr>
        <w:t xml:space="preserve">  </w:t>
      </w:r>
      <w:r w:rsidRPr="00A72A0A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cs/>
        </w:rPr>
        <w:t>อิสระรับประทานอาหารกลางวันและ อาหารค่ำตามอัธยาศัย</w:t>
      </w:r>
    </w:p>
    <w:p w14:paraId="45AA6DC5" w14:textId="77777777" w:rsidR="00542F6E" w:rsidRPr="00C01430" w:rsidRDefault="00542F6E" w:rsidP="00A72A0A">
      <w:pPr>
        <w:pStyle w:val="Sidebarphoto"/>
        <w:spacing w:line="500" w:lineRule="exact"/>
        <w:ind w:left="0"/>
        <w:rPr>
          <w:rFonts w:ascii="TH Sarabun New" w:hAnsi="TH Sarabun New" w:cs="TH Sarabun New"/>
          <w:sz w:val="40"/>
          <w:szCs w:val="40"/>
        </w:rPr>
      </w:pPr>
      <w:r w:rsidRPr="00C01430">
        <w:rPr>
          <w:rFonts w:ascii="TH Sarabun New" w:hAnsi="TH Sarabun New" w:cs="TH Sarabun New"/>
          <w:sz w:val="40"/>
          <w:szCs w:val="40"/>
          <w:cs/>
        </w:rPr>
        <w:t>ได้เวลาอันสมควรนำท่านเดินทางสู่</w:t>
      </w:r>
      <w:r w:rsidRPr="00C01430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สนามบินคันไซ </w:t>
      </w:r>
      <w:r w:rsidRPr="00C01430">
        <w:rPr>
          <w:rFonts w:ascii="TH Sarabun New" w:hAnsi="TH Sarabun New" w:cs="TH Sarabun New"/>
          <w:sz w:val="40"/>
          <w:szCs w:val="40"/>
          <w:cs/>
        </w:rPr>
        <w:t>เพื่อเดินทางกลับกรุงเทพฯ</w:t>
      </w:r>
    </w:p>
    <w:p w14:paraId="36420B10" w14:textId="77777777" w:rsidR="00C10E8C" w:rsidRDefault="00C10E8C" w:rsidP="00C10E8C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</w:rPr>
      </w:pPr>
    </w:p>
    <w:p w14:paraId="1EAF3F41" w14:textId="77777777" w:rsidR="00B6348A" w:rsidRPr="00B6348A" w:rsidRDefault="00B6348A">
      <w:pPr>
        <w:pStyle w:val="Sidebarphoto"/>
        <w:shd w:val="clear" w:color="auto" w:fill="806000"/>
        <w:spacing w:line="500" w:lineRule="exact"/>
        <w:ind w:left="0"/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542F6E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แปด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C01430" w:rsidRPr="00C01430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 xml:space="preserve">สนามบินคันไซ </w:t>
      </w:r>
      <w:r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 กรุงเทพฯ </w:t>
      </w:r>
    </w:p>
    <w:p w14:paraId="441A5D4E" w14:textId="77777777" w:rsidR="00C01430" w:rsidRPr="00906B7D" w:rsidRDefault="00C01430" w:rsidP="00C01430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36"/>
          <w:szCs w:val="36"/>
          <w:cs/>
        </w:rPr>
      </w:pPr>
      <w:r w:rsidRPr="00906B7D">
        <w:rPr>
          <w:rFonts w:ascii="TH Sarabun New" w:hAnsi="TH Sarabun New" w:cs="TH Sarabun New"/>
          <w:b/>
          <w:bCs/>
          <w:noProof w:val="0"/>
          <w:sz w:val="36"/>
          <w:szCs w:val="36"/>
          <w:cs/>
        </w:rPr>
        <w:t>00.45</w:t>
      </w:r>
      <w:r w:rsidRPr="00906B7D">
        <w:rPr>
          <w:rFonts w:ascii="TH Sarabun New" w:hAnsi="TH Sarabun New" w:cs="TH Sarabun New"/>
          <w:b/>
          <w:bCs/>
          <w:noProof w:val="0"/>
          <w:sz w:val="36"/>
          <w:szCs w:val="36"/>
        </w:rPr>
        <w:t xml:space="preserve"> </w:t>
      </w:r>
      <w:r w:rsidRPr="00906B7D">
        <w:rPr>
          <w:rFonts w:ascii="TH Sarabun New" w:hAnsi="TH Sarabun New" w:cs="TH Sarabun New"/>
          <w:b/>
          <w:bCs/>
          <w:noProof w:val="0"/>
          <w:sz w:val="36"/>
          <w:szCs w:val="36"/>
          <w:cs/>
        </w:rPr>
        <w:t>น.</w:t>
      </w:r>
      <w:r w:rsidRPr="00906B7D">
        <w:rPr>
          <w:rFonts w:ascii="TH Sarabun New" w:hAnsi="TH Sarabun New" w:cs="TH Sarabun New"/>
          <w:noProof w:val="0"/>
          <w:sz w:val="36"/>
          <w:szCs w:val="36"/>
        </w:rPr>
        <w:tab/>
      </w:r>
      <w:r w:rsidRPr="00906B7D">
        <w:rPr>
          <w:rFonts w:ascii="TH Sarabun New" w:hAnsi="TH Sarabun New" w:cs="TH Sarabun New"/>
          <w:noProof w:val="0"/>
          <w:sz w:val="36"/>
          <w:szCs w:val="36"/>
          <w:cs/>
        </w:rPr>
        <w:t>ออกเดินทางสู่</w:t>
      </w:r>
      <w:r w:rsidRPr="00906B7D">
        <w:rPr>
          <w:rFonts w:ascii="TH Sarabun New" w:hAnsi="TH Sarabun New" w:cs="TH Sarabun New"/>
          <w:b/>
          <w:bCs/>
          <w:noProof w:val="0"/>
          <w:sz w:val="36"/>
          <w:szCs w:val="36"/>
          <w:cs/>
        </w:rPr>
        <w:t>สนามบินสุวรรณภูมิ</w:t>
      </w:r>
      <w:r w:rsidRPr="00906B7D">
        <w:rPr>
          <w:rFonts w:ascii="TH Sarabun New" w:hAnsi="TH Sarabun New" w:cs="TH Sarabun New"/>
          <w:noProof w:val="0"/>
          <w:sz w:val="36"/>
          <w:szCs w:val="36"/>
          <w:cs/>
        </w:rPr>
        <w:t xml:space="preserve"> ด้วยเที่ยวบิน</w:t>
      </w:r>
      <w:r w:rsidRPr="00906B7D">
        <w:rPr>
          <w:rFonts w:ascii="TH Sarabun New" w:hAnsi="TH Sarabun New" w:cs="TH Sarabun New"/>
          <w:noProof w:val="0"/>
          <w:sz w:val="36"/>
          <w:szCs w:val="36"/>
        </w:rPr>
        <w:t xml:space="preserve"> </w:t>
      </w:r>
      <w:r w:rsidRPr="00906B7D">
        <w:rPr>
          <w:rFonts w:ascii="TH Sarabun New" w:hAnsi="TH Sarabun New" w:cs="TH Sarabun New"/>
          <w:b/>
          <w:bCs/>
          <w:noProof w:val="0"/>
          <w:sz w:val="36"/>
          <w:szCs w:val="36"/>
        </w:rPr>
        <w:t>JL 727</w:t>
      </w:r>
      <w:r w:rsidRPr="00906B7D">
        <w:rPr>
          <w:rFonts w:ascii="TH Sarabun New" w:hAnsi="TH Sarabun New" w:cs="TH Sarabun New"/>
          <w:b/>
          <w:bCs/>
          <w:noProof w:val="0"/>
          <w:sz w:val="36"/>
          <w:szCs w:val="36"/>
          <w:cs/>
        </w:rPr>
        <w:t xml:space="preserve"> สายการบินเจแปนแอร์ไลน์</w:t>
      </w:r>
    </w:p>
    <w:p w14:paraId="427A581F" w14:textId="77777777" w:rsidR="00C01430" w:rsidRPr="00906B7D" w:rsidRDefault="00C01430" w:rsidP="00C01430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 w:val="0"/>
          <w:sz w:val="36"/>
          <w:szCs w:val="36"/>
          <w:cs/>
        </w:rPr>
        <w:t>05.00</w:t>
      </w:r>
      <w:r w:rsidRPr="00906B7D">
        <w:rPr>
          <w:rFonts w:ascii="TH Sarabun New" w:hAnsi="TH Sarabun New" w:cs="TH Sarabun New"/>
          <w:b/>
          <w:bCs/>
          <w:noProof w:val="0"/>
          <w:sz w:val="36"/>
          <w:szCs w:val="36"/>
        </w:rPr>
        <w:t xml:space="preserve"> </w:t>
      </w:r>
      <w:r w:rsidRPr="00906B7D">
        <w:rPr>
          <w:rFonts w:ascii="TH Sarabun New" w:hAnsi="TH Sarabun New" w:cs="TH Sarabun New"/>
          <w:b/>
          <w:bCs/>
          <w:noProof w:val="0"/>
          <w:sz w:val="36"/>
          <w:szCs w:val="36"/>
          <w:cs/>
        </w:rPr>
        <w:t>น.</w:t>
      </w:r>
      <w:r w:rsidRPr="00906B7D">
        <w:rPr>
          <w:rFonts w:ascii="TH Sarabun New" w:hAnsi="TH Sarabun New" w:cs="TH Sarabun New"/>
          <w:noProof w:val="0"/>
          <w:sz w:val="36"/>
          <w:szCs w:val="36"/>
        </w:rPr>
        <w:tab/>
      </w:r>
      <w:r w:rsidRPr="00906B7D">
        <w:rPr>
          <w:rFonts w:ascii="TH Sarabun New" w:hAnsi="TH Sarabun New" w:cs="TH Sarabun New"/>
          <w:noProof w:val="0"/>
          <w:sz w:val="36"/>
          <w:szCs w:val="36"/>
          <w:cs/>
        </w:rPr>
        <w:t>เดินทางถึงท่าอากาศยานสนามบินสุวรรณภูมิประเทศไทย โดยสวัสดิภาพและความประทับใจ</w:t>
      </w:r>
      <w:r w:rsidRPr="00906B7D">
        <w:rPr>
          <w:rFonts w:ascii="TH Sarabun New" w:hAnsi="TH Sarabun New" w:cs="TH Sarabun New"/>
          <w:noProof w:val="0"/>
          <w:sz w:val="36"/>
          <w:szCs w:val="36"/>
        </w:rPr>
        <w:t xml:space="preserve"> </w:t>
      </w:r>
    </w:p>
    <w:p w14:paraId="6A936E7B" w14:textId="77777777" w:rsidR="00B447F9" w:rsidRPr="00C01430" w:rsidRDefault="00C01430" w:rsidP="00C01430">
      <w:pPr>
        <w:pStyle w:val="Sidebarphoto"/>
        <w:spacing w:line="500" w:lineRule="exact"/>
        <w:ind w:left="0"/>
        <w:jc w:val="center"/>
        <w:rPr>
          <w:rFonts w:ascii="TH Sarabun New" w:hAnsi="TH Sarabun New" w:cs="TH Sarabun New" w:hint="cs"/>
          <w:noProof w:val="0"/>
          <w:sz w:val="36"/>
          <w:szCs w:val="36"/>
        </w:rPr>
      </w:pPr>
      <w:r w:rsidRPr="00906B7D">
        <w:rPr>
          <w:rFonts w:ascii="TH Sarabun New" w:hAnsi="TH Sarabun New" w:cs="TH Sarabun New"/>
          <w:noProof w:val="0"/>
          <w:sz w:val="36"/>
          <w:szCs w:val="36"/>
          <w:cs/>
        </w:rPr>
        <w:t>*****************************************************************************</w:t>
      </w:r>
    </w:p>
    <w:p w14:paraId="350260FE" w14:textId="77777777" w:rsidR="00B447F9" w:rsidRDefault="00B447F9" w:rsidP="00B447F9">
      <w:pPr>
        <w:pStyle w:val="Sidebarphoto"/>
        <w:shd w:val="clear" w:color="auto" w:fill="FFFFCC"/>
        <w:spacing w:line="500" w:lineRule="exact"/>
        <w:ind w:left="720"/>
        <w:rPr>
          <w:rFonts w:ascii="TH Sarabun New" w:hAnsi="TH Sarabun New" w:cs="TH Sarabun New"/>
          <w:b/>
          <w:bCs/>
          <w:sz w:val="40"/>
          <w:szCs w:val="40"/>
        </w:rPr>
      </w:pPr>
      <w:bookmarkStart w:id="10" w:name="_Hlk138684169"/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374FB0DD" w14:textId="77777777" w:rsidR="00B447F9" w:rsidRDefault="00B447F9" w:rsidP="00B447F9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0740D7CB" w14:textId="77777777" w:rsidR="00B447F9" w:rsidRDefault="00B447F9" w:rsidP="00B447F9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5DA3417D" w14:textId="1A6036CF" w:rsidR="00B447F9" w:rsidRPr="00BF4325" w:rsidRDefault="007533CD" w:rsidP="00B447F9">
      <w:pPr>
        <w:spacing w:after="0" w:line="240" w:lineRule="auto"/>
        <w:rPr>
          <w:rFonts w:ascii="TH Sarabun New" w:hAnsi="TH Sarabun New" w:cs="TH Sarabun New"/>
          <w:noProof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0386F2FF" wp14:editId="466E8E91">
            <wp:extent cx="7029450" cy="8972550"/>
            <wp:effectExtent l="0" t="0" r="0" b="0"/>
            <wp:docPr id="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6B24C4D3" wp14:editId="703AFCEE">
            <wp:extent cx="6877050" cy="9134475"/>
            <wp:effectExtent l="0" t="0" r="0" b="0"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7F9" w:rsidRPr="00BF4325">
        <w:rPr>
          <w:rFonts w:ascii="TH Sarabun New" w:hAnsi="TH Sarabun New" w:cs="TH Sarabun New"/>
          <w:noProof/>
          <w:sz w:val="36"/>
          <w:szCs w:val="36"/>
        </w:rPr>
        <w:tab/>
      </w:r>
      <w:r w:rsidR="00B447F9" w:rsidRPr="00BF4325">
        <w:rPr>
          <w:rFonts w:ascii="TH Sarabun New" w:hAnsi="TH Sarabun New" w:cs="TH Sarabun New"/>
          <w:noProof/>
          <w:sz w:val="36"/>
          <w:szCs w:val="36"/>
        </w:rPr>
        <w:tab/>
      </w:r>
    </w:p>
    <w:p w14:paraId="5B1441D5" w14:textId="77777777" w:rsidR="00B447F9" w:rsidRPr="00BF4325" w:rsidRDefault="00B447F9" w:rsidP="00B447F9">
      <w:pPr>
        <w:spacing w:after="0" w:line="240" w:lineRule="auto"/>
        <w:ind w:left="644"/>
        <w:jc w:val="both"/>
        <w:rPr>
          <w:rFonts w:ascii="TH Sarabun New" w:hAnsi="TH Sarabun New" w:cs="TH Sarabun New"/>
          <w:sz w:val="36"/>
          <w:szCs w:val="36"/>
        </w:rPr>
      </w:pPr>
    </w:p>
    <w:p w14:paraId="332E7806" w14:textId="3213ECA4" w:rsidR="00B447F9" w:rsidRPr="00BF4325" w:rsidRDefault="007533CD" w:rsidP="00B447F9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BF4325">
        <w:rPr>
          <w:rFonts w:ascii="TH Sarabun New" w:hAnsi="TH Sarabun New" w:cs="TH Sarabun New"/>
          <w:i/>
          <w:iCs/>
          <w:noProof/>
          <w:color w:val="0070C0"/>
          <w:sz w:val="36"/>
          <w:szCs w:val="36"/>
        </w:rPr>
        <w:drawing>
          <wp:inline distT="0" distB="0" distL="0" distR="0" wp14:anchorId="3CAC5199" wp14:editId="62CEC978">
            <wp:extent cx="457200" cy="457200"/>
            <wp:effectExtent l="0" t="0" r="0" b="0"/>
            <wp:docPr id="12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47F9" w:rsidRPr="00BF4325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18BF4A62" w14:textId="77777777" w:rsidR="00B447F9" w:rsidRPr="00BF4325" w:rsidRDefault="00B447F9" w:rsidP="00B447F9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</w:t>
      </w:r>
      <w:r w:rsidRPr="00660AC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เจแปนแอร์ไลน์</w:t>
      </w:r>
    </w:p>
    <w:p w14:paraId="7D956106" w14:textId="77777777" w:rsidR="00B447F9" w:rsidRPr="00BF4325" w:rsidRDefault="00B447F9" w:rsidP="00B447F9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66B811B2" w14:textId="77777777" w:rsidR="00B447F9" w:rsidRPr="00BF4325" w:rsidRDefault="00B447F9" w:rsidP="00B447F9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BF4325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3E8BD6DF" w14:textId="77777777" w:rsidR="00B447F9" w:rsidRPr="00431620" w:rsidRDefault="00B447F9" w:rsidP="00B447F9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BF4325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</w:t>
      </w:r>
      <w:r>
        <w:rPr>
          <w:rFonts w:ascii="TH Sarabun New" w:hAnsi="TH Sarabun New" w:cs="TH Sarabun New" w:hint="cs"/>
          <w:b/>
          <w:bCs/>
          <w:sz w:val="36"/>
          <w:szCs w:val="36"/>
          <w:u w:val="single"/>
          <w:cs/>
        </w:rPr>
        <w:t>เจแปนแอร์ไลน์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</w:t>
      </w:r>
      <w:r>
        <w:rPr>
          <w:rFonts w:ascii="TH Sarabun New" w:hAnsi="TH Sarabun New" w:cs="TH Sarabun New" w:hint="cs"/>
          <w:sz w:val="36"/>
          <w:szCs w:val="36"/>
          <w:cs/>
        </w:rPr>
        <w:t>ท่านละ</w:t>
      </w:r>
      <w:r w:rsidRPr="00660ACA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2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 </w:t>
      </w:r>
      <w:r w:rsidRPr="00660ACA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ใบ ใบละ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23 </w:t>
      </w:r>
      <w:r w:rsidRPr="00431620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กิโลกรัม </w:t>
      </w:r>
      <w:r w:rsidRPr="00431620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ผู้โดยสารต้องเป็นผู้รับผิดชอบค่าปรับตามกฎข้อกำหนดของสายการบินนั้นๆด้วยตนเอง</w:t>
      </w:r>
    </w:p>
    <w:p w14:paraId="15BEF07F" w14:textId="3C72D997" w:rsidR="00B447F9" w:rsidRPr="00BF4325" w:rsidRDefault="007533CD" w:rsidP="00B447F9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18DF1F1A" wp14:editId="4B3E9F52">
            <wp:extent cx="457200" cy="457200"/>
            <wp:effectExtent l="0" t="0" r="0" b="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7F9" w:rsidRPr="00BF4325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591CF68D" w14:textId="77777777" w:rsidR="00B447F9" w:rsidRPr="00BF4325" w:rsidRDefault="00B447F9" w:rsidP="00B447F9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="00CE4889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FFC000"/>
          <w:cs/>
        </w:rPr>
        <w:t>30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,000.-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472B64D3" w14:textId="77777777" w:rsidR="00B447F9" w:rsidRPr="00BF4325" w:rsidRDefault="00B447F9" w:rsidP="00B447F9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lastRenderedPageBreak/>
        <w:t>่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lastRenderedPageBreak/>
        <w:t>อนไขพิเศษของทางบริษัทฯ กำหนด</w:t>
      </w:r>
    </w:p>
    <w:p w14:paraId="66C7D82E" w14:textId="77777777" w:rsidR="00B447F9" w:rsidRPr="00BF4325" w:rsidRDefault="00B447F9" w:rsidP="00B447F9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1BBD3B46" w14:textId="78CA471E" w:rsidR="00B447F9" w:rsidRPr="00BF4325" w:rsidRDefault="007533CD" w:rsidP="00B447F9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BF4325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drawing>
          <wp:inline distT="0" distB="0" distL="0" distR="0" wp14:anchorId="42B8DE9E" wp14:editId="759AF29E">
            <wp:extent cx="400050" cy="400050"/>
            <wp:effectExtent l="0" t="0" r="0" b="0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7F9" w:rsidRPr="00BF4325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4597A8BF" w14:textId="77777777" w:rsidR="00B447F9" w:rsidRPr="00BF4325" w:rsidRDefault="00B447F9" w:rsidP="00B447F9">
      <w:pPr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B447F9" w:rsidRPr="00BF4325" w14:paraId="5875930F" w14:textId="77777777">
        <w:tc>
          <w:tcPr>
            <w:tcW w:w="4678" w:type="dxa"/>
            <w:shd w:val="clear" w:color="auto" w:fill="003399"/>
          </w:tcPr>
          <w:p w14:paraId="663189B1" w14:textId="77777777" w:rsidR="00B447F9" w:rsidRPr="00BF4325" w:rsidRDefault="00B447F9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157C3122" w14:textId="77777777" w:rsidR="00B447F9" w:rsidRPr="00BF4325" w:rsidRDefault="00B447F9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B447F9" w:rsidRPr="00BF4325" w14:paraId="58A6B820" w14:textId="77777777">
        <w:tc>
          <w:tcPr>
            <w:tcW w:w="4678" w:type="dxa"/>
            <w:shd w:val="clear" w:color="auto" w:fill="003399"/>
          </w:tcPr>
          <w:p w14:paraId="319778A6" w14:textId="77777777" w:rsidR="00B447F9" w:rsidRPr="00BF4325" w:rsidRDefault="00B447F9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1AFC35C0" w14:textId="77777777" w:rsidR="00B447F9" w:rsidRPr="00BF4325" w:rsidRDefault="00B447F9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B447F9" w:rsidRPr="00BF4325" w14:paraId="2C61690F" w14:textId="77777777">
        <w:tc>
          <w:tcPr>
            <w:tcW w:w="4678" w:type="dxa"/>
            <w:shd w:val="clear" w:color="auto" w:fill="003399"/>
          </w:tcPr>
          <w:p w14:paraId="0EF2985E" w14:textId="77777777" w:rsidR="00B447F9" w:rsidRPr="00BF4325" w:rsidRDefault="00B447F9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0BCC017A" w14:textId="77777777" w:rsidR="00B447F9" w:rsidRPr="00BF4325" w:rsidRDefault="00B447F9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B447F9" w:rsidRPr="00BF4325" w14:paraId="4D475396" w14:textId="77777777">
        <w:tc>
          <w:tcPr>
            <w:tcW w:w="4678" w:type="dxa"/>
            <w:shd w:val="clear" w:color="auto" w:fill="003399"/>
          </w:tcPr>
          <w:p w14:paraId="30081FB8" w14:textId="77777777" w:rsidR="00B447F9" w:rsidRPr="00BF4325" w:rsidRDefault="00B447F9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42B5A352" w14:textId="77777777" w:rsidR="00B447F9" w:rsidRPr="00BF4325" w:rsidRDefault="00B447F9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445E7051" w14:textId="77777777" w:rsidR="00B447F9" w:rsidRPr="00BF4325" w:rsidRDefault="00B447F9" w:rsidP="00B447F9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7607B08F" w14:textId="77777777" w:rsidR="00B447F9" w:rsidRPr="00E35B1C" w:rsidRDefault="00B447F9" w:rsidP="00B447F9">
      <w:pPr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5B1C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สำคัญ</w:t>
      </w:r>
    </w:p>
    <w:p w14:paraId="200D55B0" w14:textId="77777777" w:rsidR="00B447F9" w:rsidRPr="00E35B1C" w:rsidRDefault="00B447F9" w:rsidP="00B447F9">
      <w:pPr>
        <w:jc w:val="both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5B1C">
        <w:rPr>
          <w:rFonts w:ascii="TH Sarabun New" w:hAnsi="TH Sarabun New" w:cs="TH Sarabun New"/>
          <w:b/>
          <w:bCs/>
          <w:color w:val="000000"/>
          <w:sz w:val="32"/>
          <w:szCs w:val="32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3A9CFE9B" w14:textId="77777777" w:rsidR="00B447F9" w:rsidRPr="00E35B1C" w:rsidRDefault="00B447F9" w:rsidP="00B447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โดย</w:t>
      </w:r>
      <w:r w:rsidRPr="00E35B1C">
        <w:rPr>
          <w:rFonts w:ascii="TH Sarabun New" w:hAnsi="TH Sarabun New" w:cs="TH Sarabun New"/>
          <w:sz w:val="32"/>
          <w:szCs w:val="32"/>
          <w:cs/>
          <w:lang w:eastAsia="ja-JP"/>
        </w:rPr>
        <w:t>จะ</w:t>
      </w:r>
      <w:r w:rsidRPr="00E35B1C">
        <w:rPr>
          <w:rFonts w:ascii="TH Sarabun New" w:hAnsi="TH Sarabun New" w:cs="TH Sarabun New"/>
          <w:sz w:val="32"/>
          <w:szCs w:val="32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33E04698" w14:textId="77777777" w:rsidR="00B447F9" w:rsidRPr="00E35B1C" w:rsidRDefault="00B447F9" w:rsidP="00B447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3E00F73B" w14:textId="77777777" w:rsidR="00B447F9" w:rsidRPr="00E35B1C" w:rsidRDefault="00B447F9" w:rsidP="00B447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46196D3F" w14:textId="77777777" w:rsidR="00B447F9" w:rsidRPr="00E35B1C" w:rsidRDefault="00B447F9" w:rsidP="00B447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5880E96B" w14:textId="77777777" w:rsidR="00B447F9" w:rsidRPr="00E35B1C" w:rsidRDefault="00B447F9" w:rsidP="00B447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64879E69" w14:textId="77777777" w:rsidR="00B447F9" w:rsidRPr="00E35B1C" w:rsidRDefault="00B447F9" w:rsidP="00B447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41D51B9A" w14:textId="77777777" w:rsidR="00B447F9" w:rsidRPr="00E35B1C" w:rsidRDefault="00B447F9" w:rsidP="00B447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2790CDA5" w14:textId="77777777" w:rsidR="00B447F9" w:rsidRPr="00E35B1C" w:rsidRDefault="00B447F9" w:rsidP="00B447F9">
      <w:pPr>
        <w:jc w:val="both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ตั๋วโดยสารและสายการบิน</w:t>
      </w:r>
    </w:p>
    <w:p w14:paraId="792DFF97" w14:textId="77777777" w:rsidR="00B447F9" w:rsidRPr="00E35B1C" w:rsidRDefault="00B447F9" w:rsidP="00B447F9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ตั๋วโดยสาร</w:t>
      </w:r>
    </w:p>
    <w:p w14:paraId="74B33D16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การเดินทางเป็นหมู่คณะ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E35B1C">
        <w:rPr>
          <w:rFonts w:ascii="TH Sarabun New" w:hAnsi="TH Sarabun New" w:cs="TH Sarabun New"/>
          <w:sz w:val="32"/>
          <w:szCs w:val="32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1B3B714D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 xml:space="preserve">ที่นั่งบนเครื่องบิน </w:t>
      </w:r>
      <w:r w:rsidRPr="00E35B1C">
        <w:rPr>
          <w:rFonts w:ascii="TH Sarabun New" w:hAnsi="TH Sarabun New" w:cs="TH Sarabun New"/>
          <w:sz w:val="32"/>
          <w:szCs w:val="32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527657A3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210CD8B1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ขอสงวนสิทธิ์ไม่คืนค่าบริการใด ๆ 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04E1B4ED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61E6AB88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การสะสมไมล์ของสายการบิน สามารถสะสมไมล์ได้ </w:t>
      </w:r>
    </w:p>
    <w:p w14:paraId="694F6C87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หากบัตรโดยสารขึ้นเครื่องหาย </w:t>
      </w:r>
      <w:r w:rsidRPr="00E35B1C">
        <w:rPr>
          <w:rFonts w:ascii="TH Sarabun New" w:hAnsi="TH Sarabun New" w:cs="TH Sarabun New"/>
          <w:sz w:val="32"/>
          <w:szCs w:val="32"/>
        </w:rPr>
        <w:t>(Boarding Pass)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27035501" w14:textId="77777777" w:rsidR="00B447F9" w:rsidRPr="00E35B1C" w:rsidRDefault="00B447F9" w:rsidP="00B447F9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b/>
          <w:bCs/>
          <w:sz w:val="32"/>
          <w:szCs w:val="32"/>
          <w:cs/>
        </w:rPr>
        <w:t>สายการบิน</w:t>
      </w:r>
    </w:p>
    <w:p w14:paraId="45E0D8A9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สำหรับผู้เดินทางซึ่ง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ตั้งครรภ์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(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โปรดแจ้งพนักงานทันทีเมื่อทำการจองทัวร์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E35B1C">
        <w:rPr>
          <w:rFonts w:ascii="TH Sarabun New" w:hAnsi="TH Sarabun New" w:cs="TH Sarabun New"/>
          <w:sz w:val="32"/>
          <w:szCs w:val="32"/>
        </w:rPr>
        <w:t>4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5DE4A84E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E35B1C">
        <w:rPr>
          <w:rFonts w:ascii="TH Sarabun New" w:hAnsi="TH Sarabun New" w:cs="TH Sarabun New"/>
          <w:sz w:val="32"/>
          <w:szCs w:val="32"/>
        </w:rPr>
        <w:t>Charter Flight</w:t>
      </w:r>
      <w:r w:rsidRPr="00E35B1C">
        <w:rPr>
          <w:rFonts w:ascii="TH Sarabun New" w:hAnsi="TH Sarabun New" w:cs="TH Sarabun New"/>
          <w:color w:val="1F3864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28199B2B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79628A7F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อาหารบินเครื่องกรุณาแจ้งล่วงหน้าก่อน 14 วันเดินทาง</w:t>
      </w:r>
    </w:p>
    <w:p w14:paraId="54682E16" w14:textId="77777777" w:rsidR="00B447F9" w:rsidRPr="00E35B1C" w:rsidRDefault="00B447F9" w:rsidP="00B447F9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3BBCD6E3" w14:textId="77777777" w:rsidR="00B447F9" w:rsidRPr="00E35B1C" w:rsidRDefault="00B447F9" w:rsidP="00B447F9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568C9496" w14:textId="77777777" w:rsidR="00B447F9" w:rsidRPr="00E35B1C" w:rsidRDefault="00B447F9" w:rsidP="00B447F9">
      <w:p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</w:p>
    <w:p w14:paraId="6A2D1B53" w14:textId="77777777" w:rsidR="00B447F9" w:rsidRPr="00E35B1C" w:rsidRDefault="00B447F9" w:rsidP="00B447F9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ขอสงวนสิทธิ์ในการเปลี่ยนแปลงรายการโดยมิต้องแจ้งให้ทราบล่วงหน้า </w:t>
      </w:r>
    </w:p>
    <w:p w14:paraId="5F7E4160" w14:textId="77777777" w:rsidR="00B447F9" w:rsidRPr="00E35B1C" w:rsidRDefault="00B447F9" w:rsidP="00B447F9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ทั้งนี้ขึ้นอยู่กับสภาวะอากาศ การเมือง</w:t>
      </w:r>
    </w:p>
    <w:p w14:paraId="099EF43E" w14:textId="77777777" w:rsidR="00B447F9" w:rsidRPr="00E35B1C" w:rsidRDefault="00B447F9" w:rsidP="00B447F9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สายการบิน การจราจรช่วงเทศกาลหรือวันหยุดของญี่ปุ่น </w:t>
      </w:r>
    </w:p>
    <w:p w14:paraId="320CA55F" w14:textId="77777777" w:rsidR="00B447F9" w:rsidRPr="00E35B1C" w:rsidRDefault="00B447F9" w:rsidP="00B447F9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 และราคาอาจเปลี่ยนแปลงได้ตามความเหมาะสม ทั้งนี้ขึ้นอยู่กับอัตราแลกเปลี่ยนของเงินสกุลเยน</w:t>
      </w:r>
    </w:p>
    <w:p w14:paraId="2A3105DB" w14:textId="77777777" w:rsidR="00B447F9" w:rsidRPr="00BF4325" w:rsidRDefault="00B447F9" w:rsidP="00B447F9">
      <w:pPr>
        <w:pStyle w:val="Heading4"/>
        <w:jc w:val="center"/>
        <w:rPr>
          <w:rFonts w:ascii="TH Sarabun New" w:hAnsi="TH Sarabun New" w:cs="TH Sarabun New"/>
          <w:sz w:val="36"/>
          <w:szCs w:val="36"/>
        </w:rPr>
      </w:pPr>
    </w:p>
    <w:p w14:paraId="35BA5BF4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*******************************************************************</w:t>
      </w:r>
    </w:p>
    <w:p w14:paraId="49667EB9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7C186C4D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FFFB1CB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F54A146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0CBBBCD2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9477538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6568B045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7C3F397B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208D0B89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5E005751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E22A261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21BC48EB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F462581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5119A04D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5F278D07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0B5A2455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C307BBE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0B07D79B" w14:textId="77777777" w:rsidR="00212232" w:rsidRDefault="00212232" w:rsidP="00B447F9">
      <w:pPr>
        <w:pStyle w:val="Sidebarphoto"/>
        <w:ind w:left="1440" w:hanging="1440"/>
        <w:jc w:val="center"/>
        <w:rPr>
          <w:rFonts w:ascii="TH Sarabun New" w:hAnsi="TH Sarabun New" w:cs="TH Sarabun New" w:hint="cs"/>
          <w:b/>
          <w:bCs/>
          <w:noProof w:val="0"/>
          <w:sz w:val="36"/>
          <w:szCs w:val="36"/>
        </w:rPr>
      </w:pPr>
    </w:p>
    <w:p w14:paraId="46E715E6" w14:textId="77777777" w:rsidR="00B447F9" w:rsidRPr="00BF4325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 w:hint="cs"/>
          <w:b/>
          <w:bCs/>
          <w:noProof w:val="0"/>
          <w:sz w:val="36"/>
          <w:szCs w:val="36"/>
        </w:rPr>
      </w:pPr>
    </w:p>
    <w:p w14:paraId="2A3FE210" w14:textId="77777777" w:rsidR="00B447F9" w:rsidRPr="007743B8" w:rsidRDefault="00B447F9" w:rsidP="00B447F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>CUSTOMER DETAILS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กรุ๊ป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7743B8"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ระหว่างวันที่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 </w:t>
      </w:r>
    </w:p>
    <w:p w14:paraId="6FD03A8E" w14:textId="77777777" w:rsidR="00B447F9" w:rsidRPr="001D2C54" w:rsidRDefault="00B447F9" w:rsidP="00B447F9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</w:rPr>
        <w:t>***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กรุณากรอกรายละเอียดให้ครบ ***</w:t>
      </w:r>
    </w:p>
    <w:p w14:paraId="22634303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/>
          <w:b/>
          <w:bCs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ข้อมูลผู้เดินทาง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(PASSENGER DETAILS)</w:t>
      </w:r>
    </w:p>
    <w:p w14:paraId="550E9372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ชื่อ-นามสกุล </w:t>
      </w:r>
      <w:r w:rsidRPr="001D2C54">
        <w:rPr>
          <w:rFonts w:ascii="TH Sarabun New" w:hAnsi="TH Sarabun New" w:cs="TH Sarabun New"/>
          <w:sz w:val="36"/>
          <w:szCs w:val="36"/>
        </w:rPr>
        <w:t>(NAME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- </w:t>
      </w:r>
      <w:r w:rsidRPr="001D2C54">
        <w:rPr>
          <w:rFonts w:ascii="TH Sarabun New" w:hAnsi="TH Sarabun New" w:cs="TH Sarabun New"/>
          <w:sz w:val="36"/>
          <w:szCs w:val="36"/>
        </w:rPr>
        <w:t>SURNAME)</w:t>
      </w:r>
      <w:r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__________________________________________________________________________________</w:t>
      </w:r>
    </w:p>
    <w:p w14:paraId="2B3B4F96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เบอร์มือถือ </w:t>
      </w:r>
      <w:r w:rsidRPr="001D2C54">
        <w:rPr>
          <w:rFonts w:ascii="TH Sarabun New" w:hAnsi="TH Sarabun New" w:cs="TH Sarabun New"/>
          <w:sz w:val="36"/>
          <w:szCs w:val="36"/>
        </w:rPr>
        <w:t>(MOBILE NO.) ____________________________</w:t>
      </w:r>
      <w:r>
        <w:rPr>
          <w:rFonts w:ascii="TH Sarabun New" w:hAnsi="TH Sarabun New" w:cs="TH Sarabun New"/>
          <w:sz w:val="36"/>
          <w:szCs w:val="36"/>
        </w:rPr>
        <w:t xml:space="preserve"> Line ID:   </w:t>
      </w:r>
      <w:r w:rsidRPr="001D2C54">
        <w:rPr>
          <w:rFonts w:ascii="TH Sarabun New" w:hAnsi="TH Sarabun New" w:cs="TH Sarabun New"/>
          <w:sz w:val="36"/>
          <w:szCs w:val="36"/>
        </w:rPr>
        <w:t>________________________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  </w:t>
      </w:r>
    </w:p>
    <w:p w14:paraId="1D68F8CC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</w:p>
    <w:p w14:paraId="5F1D72A3" w14:textId="77777777" w:rsidR="00B447F9" w:rsidRDefault="00B447F9" w:rsidP="00B447F9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หมายเลขสมาชิกสะสมไมล์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(FREQUENT FLYER NO./ ROP) </w:t>
      </w:r>
      <w:r w:rsidRPr="001D2C54">
        <w:rPr>
          <w:rFonts w:ascii="TH Sarabun New" w:hAnsi="TH Sarabun New" w:cs="TH Sarabun New"/>
          <w:sz w:val="36"/>
          <w:szCs w:val="36"/>
        </w:rPr>
        <w:t xml:space="preserve">__________________________ </w:t>
      </w:r>
      <w:r w:rsidRPr="001D2C54">
        <w:rPr>
          <w:rFonts w:ascii="TH Sarabun New" w:hAnsi="TH Sarabun New" w:cs="TH Sarabun New"/>
          <w:sz w:val="36"/>
          <w:szCs w:val="36"/>
          <w:cs/>
        </w:rPr>
        <w:t>(ถ้ามี)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</w:p>
    <w:p w14:paraId="07C3D0D4" w14:textId="77777777" w:rsidR="00B447F9" w:rsidRDefault="00B447F9" w:rsidP="00B447F9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7E2F00EC" w14:textId="77777777" w:rsidR="00B447F9" w:rsidRDefault="00B447F9" w:rsidP="00B447F9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DC1649">
        <w:rPr>
          <w:rFonts w:ascii="TH Sarabun New" w:hAnsi="TH Sarabun New" w:cs="TH Sarabun New" w:hint="cs"/>
          <w:b/>
          <w:bCs/>
          <w:sz w:val="36"/>
          <w:szCs w:val="36"/>
          <w:cs/>
        </w:rPr>
        <w:t>ขอที่นั่งบนเครื่องบิน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(REQUEST SEAT ON AIRPLANE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</w:t>
      </w:r>
      <w:r>
        <w:rPr>
          <w:rFonts w:ascii="TH Sarabun New" w:hAnsi="TH Sarabun New" w:cs="TH Sarabun New"/>
          <w:sz w:val="36"/>
          <w:szCs w:val="36"/>
        </w:rPr>
        <w:t>__________</w:t>
      </w:r>
    </w:p>
    <w:p w14:paraId="6C434881" w14:textId="77777777" w:rsidR="00B447F9" w:rsidRPr="00DC1649" w:rsidRDefault="00B447F9" w:rsidP="00B447F9">
      <w:pPr>
        <w:spacing w:after="0" w:line="240" w:lineRule="auto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6C4176EB" w14:textId="77777777" w:rsidR="00B447F9" w:rsidRPr="001D2C54" w:rsidRDefault="00B447F9" w:rsidP="00B447F9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ข้อมูลเกี่ยวกับอาหาร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>(PERSONAL, HEALTH AND NUTRITION INFO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) </w:t>
      </w:r>
    </w:p>
    <w:p w14:paraId="267C1187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>ทานได้ทุกอย่าง</w:t>
      </w:r>
      <w:r w:rsidRPr="001D2C54">
        <w:rPr>
          <w:rFonts w:ascii="TH Sarabun New" w:hAnsi="TH Sarabun New" w:cs="TH Sarabun New"/>
          <w:sz w:val="36"/>
          <w:szCs w:val="36"/>
        </w:rPr>
        <w:t xml:space="preserve"> (EAT ALL)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ไม่ทานปลาดิบ </w:t>
      </w:r>
      <w:r w:rsidRPr="001D2C54">
        <w:rPr>
          <w:rFonts w:ascii="TH Sarabun New" w:hAnsi="TH Sarabun New" w:cs="TH Sarabun New"/>
          <w:sz w:val="36"/>
          <w:szCs w:val="36"/>
        </w:rPr>
        <w:t>(NO SASHIMI)</w:t>
      </w:r>
    </w:p>
    <w:p w14:paraId="00B94123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ไม่ทานเนื้อวัว </w:t>
      </w:r>
      <w:r w:rsidRPr="001D2C54">
        <w:rPr>
          <w:rFonts w:ascii="TH Sarabun New" w:hAnsi="TH Sarabun New" w:cs="TH Sarabun New"/>
          <w:sz w:val="36"/>
          <w:szCs w:val="36"/>
        </w:rPr>
        <w:t>(NO BEEF)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ไม่ทานสัตว์ปีก </w:t>
      </w:r>
      <w:r w:rsidRPr="001D2C54">
        <w:rPr>
          <w:rFonts w:ascii="TH Sarabun New" w:hAnsi="TH Sarabun New" w:cs="TH Sarabun New"/>
          <w:sz w:val="36"/>
          <w:szCs w:val="36"/>
        </w:rPr>
        <w:t>(NO POULTRY)</w:t>
      </w:r>
    </w:p>
    <w:p w14:paraId="5E048E11" w14:textId="77777777" w:rsidR="00B447F9" w:rsidRPr="00DC164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ไม่ทานปลาไหล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EEL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ไม่ทานเนื้อแกะ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LAMB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6FCAFE69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อิสลาม </w:t>
      </w:r>
      <w:r w:rsidRPr="001D2C54">
        <w:rPr>
          <w:rFonts w:ascii="TH Sarabun New" w:hAnsi="TH Sarabun New" w:cs="TH Sarabun New"/>
          <w:sz w:val="36"/>
          <w:szCs w:val="36"/>
        </w:rPr>
        <w:t>(ISLAM)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598EFE73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ไม่ทานหมู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PORK) 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อาหารฮาลาล (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HALAL FOOD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5DC468CD" w14:textId="77777777" w:rsidR="00B447F9" w:rsidRDefault="00B447F9" w:rsidP="00B447F9">
      <w:pPr>
        <w:spacing w:after="0" w:line="240" w:lineRule="auto"/>
        <w:ind w:right="-320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ไม่ทานอาหารทะเล </w:t>
      </w:r>
      <w:r w:rsidRPr="001D2C54">
        <w:rPr>
          <w:rFonts w:ascii="TH Sarabun New" w:hAnsi="TH Sarabun New" w:cs="TH Sarabun New"/>
          <w:sz w:val="36"/>
          <w:szCs w:val="36"/>
        </w:rPr>
        <w:t>(NO SEAFOOD)</w:t>
      </w:r>
      <w:r>
        <w:rPr>
          <w:rFonts w:ascii="TH Sarabun New" w:hAnsi="TH Sarabun New" w:cs="TH Sarabun New"/>
          <w:sz w:val="36"/>
          <w:szCs w:val="36"/>
        </w:rPr>
        <w:t xml:space="preserve"> </w:t>
      </w:r>
    </w:p>
    <w:p w14:paraId="52F5774F" w14:textId="77777777" w:rsidR="00B447F9" w:rsidRDefault="00B447F9" w:rsidP="00B447F9">
      <w:pPr>
        <w:spacing w:after="0" w:line="240" w:lineRule="auto"/>
        <w:ind w:right="-32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กุ้ง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(SHRIMP)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หอย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(SHELL) </w:t>
      </w:r>
    </w:p>
    <w:p w14:paraId="2DEEEEB0" w14:textId="77777777" w:rsidR="00B447F9" w:rsidRDefault="00B447F9" w:rsidP="00B447F9">
      <w:pPr>
        <w:spacing w:after="0" w:line="240" w:lineRule="auto"/>
        <w:ind w:right="-320"/>
        <w:rPr>
          <w:rFonts w:ascii="TH Sarabun New" w:hAnsi="TH Sarabun New" w:cs="TH Sarabun New"/>
          <w:color w:val="FF0000"/>
          <w:sz w:val="36"/>
          <w:szCs w:val="36"/>
        </w:rPr>
      </w:pP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ปู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(CRAB)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ปลา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(FISH)</w:t>
      </w:r>
    </w:p>
    <w:p w14:paraId="42479960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7743B8">
        <w:rPr>
          <w:rFonts w:ascii="TH Sarabun New" w:hAnsi="TH Sarabun New" w:cs="TH Sarabun New" w:hint="cs"/>
          <w:color w:val="000000"/>
          <w:sz w:val="36"/>
          <w:szCs w:val="36"/>
          <w:cs/>
        </w:rPr>
        <w:t>โปรดระบุ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</w:t>
      </w:r>
    </w:p>
    <w:p w14:paraId="4FD3BDA2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เป็นมังสวิรัติ </w:t>
      </w:r>
      <w:r w:rsidRPr="001D2C54">
        <w:rPr>
          <w:rFonts w:ascii="TH Sarabun New" w:hAnsi="TH Sarabun New" w:cs="TH Sarabun New"/>
          <w:sz w:val="36"/>
          <w:szCs w:val="36"/>
        </w:rPr>
        <w:t>(VEGETARIAN)</w:t>
      </w:r>
      <w:r w:rsidRPr="001D2C54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5C045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[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 ]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ทานไข่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EGG)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ไม่ทานไข่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EGG)</w:t>
      </w:r>
    </w:p>
    <w:p w14:paraId="091ECDD1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>อื่นๆ ถ้ามี (</w:t>
      </w:r>
      <w:r w:rsidRPr="001D2C54">
        <w:rPr>
          <w:rFonts w:ascii="TH Sarabun New" w:hAnsi="TH Sarabun New" w:cs="TH Sarabun New"/>
          <w:sz w:val="36"/>
          <w:szCs w:val="36"/>
        </w:rPr>
        <w:t>OTHER) 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____________</w:t>
      </w:r>
    </w:p>
    <w:p w14:paraId="7DCA75DB" w14:textId="77777777" w:rsidR="00B447F9" w:rsidRDefault="00B447F9" w:rsidP="00B447F9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โรคประจำตัว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(MEDICAL PROBLEMS)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ไม่มี </w:t>
      </w:r>
      <w:r w:rsidRPr="001D2C54">
        <w:rPr>
          <w:rFonts w:ascii="TH Sarabun New" w:hAnsi="TH Sarabun New" w:cs="TH Sarabun New"/>
          <w:sz w:val="36"/>
          <w:szCs w:val="36"/>
        </w:rPr>
        <w:t>(NO)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 xml:space="preserve">   [  ] </w:t>
      </w:r>
      <w:r w:rsidRPr="001D2C54">
        <w:rPr>
          <w:rFonts w:ascii="TH Sarabun New" w:hAnsi="TH Sarabun New" w:cs="TH Sarabun New"/>
          <w:sz w:val="36"/>
          <w:szCs w:val="36"/>
          <w:cs/>
        </w:rPr>
        <w:t>ถ้ามี โปรดระบุ</w:t>
      </w:r>
      <w:r w:rsidRPr="001D2C54">
        <w:rPr>
          <w:rFonts w:ascii="TH Sarabun New" w:hAnsi="TH Sarabun New" w:cs="TH Sarabun New"/>
          <w:sz w:val="36"/>
          <w:szCs w:val="36"/>
        </w:rPr>
        <w:t xml:space="preserve"> (PLEASE SPECIFIC</w:t>
      </w:r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</w:t>
      </w:r>
      <w:r w:rsidRPr="001D2C54">
        <w:rPr>
          <w:rFonts w:ascii="TH Sarabun New" w:hAnsi="TH Sarabun New" w:cs="TH Sarabun New"/>
          <w:sz w:val="36"/>
          <w:szCs w:val="36"/>
        </w:rPr>
        <w:t>_______________</w:t>
      </w:r>
      <w:r>
        <w:rPr>
          <w:rFonts w:ascii="TH Sarabun New" w:hAnsi="TH Sarabun New" w:cs="TH Sarabun New"/>
          <w:sz w:val="36"/>
          <w:szCs w:val="36"/>
        </w:rPr>
        <w:t>________</w:t>
      </w:r>
    </w:p>
    <w:p w14:paraId="5B1855D5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(SMOKING)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(NO SMOKING)</w:t>
      </w:r>
    </w:p>
    <w:p w14:paraId="4FA1AF35" w14:textId="77777777" w:rsidR="00B447F9" w:rsidRPr="006309BD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 w:hint="cs"/>
          <w:b/>
          <w:bCs/>
          <w:noProof w:val="0"/>
          <w:sz w:val="36"/>
          <w:szCs w:val="36"/>
        </w:rPr>
      </w:pPr>
    </w:p>
    <w:bookmarkEnd w:id="10"/>
    <w:p w14:paraId="08CB7480" w14:textId="77777777" w:rsidR="00B447F9" w:rsidRPr="00BF4325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sz w:val="28"/>
          <w:szCs w:val="28"/>
        </w:rPr>
      </w:pPr>
    </w:p>
    <w:bookmarkEnd w:id="4"/>
    <w:bookmarkEnd w:id="5"/>
    <w:bookmarkEnd w:id="6"/>
    <w:bookmarkEnd w:id="7"/>
    <w:bookmarkEnd w:id="8"/>
    <w:p w14:paraId="004109BA" w14:textId="77777777" w:rsidR="00CC7A0D" w:rsidRPr="00B447F9" w:rsidRDefault="00CC7A0D" w:rsidP="006F19E4">
      <w:pPr>
        <w:spacing w:after="0" w:line="500" w:lineRule="exact"/>
        <w:rPr>
          <w:rFonts w:ascii="TH Sarabun New" w:hAnsi="TH Sarabun New" w:cs="TH Sarabun New" w:hint="cs"/>
          <w:sz w:val="40"/>
          <w:szCs w:val="40"/>
        </w:rPr>
      </w:pPr>
    </w:p>
    <w:sectPr w:rsidR="00CC7A0D" w:rsidRPr="00B447F9" w:rsidSect="002B5E0C">
      <w:headerReference w:type="default" r:id="rId41"/>
      <w:headerReference w:type="first" r:id="rId42"/>
      <w:type w:val="continuous"/>
      <w:pgSz w:w="12240" w:h="15840" w:code="1"/>
      <w:pgMar w:top="720" w:right="576" w:bottom="567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2E086" w14:textId="77777777" w:rsidR="009649A8" w:rsidRDefault="009649A8">
      <w:pPr>
        <w:spacing w:after="0"/>
      </w:pPr>
      <w:r>
        <w:separator/>
      </w:r>
    </w:p>
    <w:p w14:paraId="244C3B90" w14:textId="77777777" w:rsidR="009649A8" w:rsidRDefault="009649A8"/>
    <w:p w14:paraId="1B95D6B6" w14:textId="77777777" w:rsidR="009649A8" w:rsidRDefault="009649A8"/>
  </w:endnote>
  <w:endnote w:type="continuationSeparator" w:id="0">
    <w:p w14:paraId="5A3668E6" w14:textId="77777777" w:rsidR="009649A8" w:rsidRDefault="009649A8">
      <w:pPr>
        <w:spacing w:after="0"/>
      </w:pPr>
      <w:r>
        <w:continuationSeparator/>
      </w:r>
    </w:p>
    <w:p w14:paraId="746313EC" w14:textId="77777777" w:rsidR="009649A8" w:rsidRDefault="009649A8"/>
    <w:p w14:paraId="180032CF" w14:textId="77777777" w:rsidR="009649A8" w:rsidRDefault="009649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7536C" w14:textId="77777777" w:rsidR="009649A8" w:rsidRDefault="009649A8">
      <w:pPr>
        <w:spacing w:after="0"/>
      </w:pPr>
      <w:r>
        <w:separator/>
      </w:r>
    </w:p>
    <w:p w14:paraId="6D981565" w14:textId="77777777" w:rsidR="009649A8" w:rsidRDefault="009649A8"/>
    <w:p w14:paraId="7E79C89C" w14:textId="77777777" w:rsidR="009649A8" w:rsidRDefault="009649A8"/>
  </w:footnote>
  <w:footnote w:type="continuationSeparator" w:id="0">
    <w:p w14:paraId="4D443B9A" w14:textId="77777777" w:rsidR="009649A8" w:rsidRDefault="009649A8">
      <w:pPr>
        <w:spacing w:after="0"/>
      </w:pPr>
      <w:r>
        <w:continuationSeparator/>
      </w:r>
    </w:p>
    <w:p w14:paraId="4DAF6780" w14:textId="77777777" w:rsidR="009649A8" w:rsidRDefault="009649A8"/>
    <w:p w14:paraId="5D226A32" w14:textId="77777777" w:rsidR="009649A8" w:rsidRDefault="009649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303A5F" w14:paraId="71CDDD3D" w14:textId="77777777" w:rsidTr="008C7C7E">
      <w:trPr>
        <w:jc w:val="center"/>
      </w:trPr>
      <w:tc>
        <w:tcPr>
          <w:tcW w:w="5746" w:type="dxa"/>
        </w:tcPr>
        <w:p w14:paraId="724F0191" w14:textId="77777777" w:rsidR="005C0363" w:rsidRPr="00303A5F" w:rsidRDefault="005C0363">
          <w:pPr>
            <w:pStyle w:val="Header"/>
            <w:rPr>
              <w:rFonts w:eastAsia="Corbel"/>
              <w:color w:val="000000"/>
            </w:rPr>
          </w:pPr>
        </w:p>
      </w:tc>
      <w:tc>
        <w:tcPr>
          <w:tcW w:w="5747" w:type="dxa"/>
        </w:tcPr>
        <w:p w14:paraId="5BFC1C13" w14:textId="77777777" w:rsidR="005C0363" w:rsidRPr="00303A5F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  <w:r w:rsidRPr="00303A5F">
            <w:rPr>
              <w:rStyle w:val="PageNumber"/>
              <w:rFonts w:eastAsia="Corbel"/>
            </w:rPr>
            <w:fldChar w:fldCharType="begin"/>
          </w:r>
          <w:r w:rsidRPr="00303A5F">
            <w:rPr>
              <w:rStyle w:val="PageNumber"/>
              <w:rFonts w:eastAsia="Corbel"/>
            </w:rPr>
            <w:instrText xml:space="preserve"> PAGE   \* MERGEFORMAT </w:instrText>
          </w:r>
          <w:r w:rsidRPr="00303A5F">
            <w:rPr>
              <w:rStyle w:val="PageNumber"/>
              <w:rFonts w:eastAsia="Corbel"/>
            </w:rPr>
            <w:fldChar w:fldCharType="separate"/>
          </w:r>
          <w:r w:rsidR="00FE6ACB" w:rsidRPr="00FE6ACB">
            <w:rPr>
              <w:rStyle w:val="PageNumber"/>
              <w:noProof/>
            </w:rPr>
            <w:t>9</w:t>
          </w:r>
          <w:r w:rsidRPr="00303A5F">
            <w:rPr>
              <w:rStyle w:val="PageNumber"/>
              <w:rFonts w:eastAsia="Corbel"/>
            </w:rPr>
            <w:fldChar w:fldCharType="end"/>
          </w:r>
        </w:p>
      </w:tc>
    </w:tr>
  </w:tbl>
  <w:p w14:paraId="01AD7349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08100" w14:textId="77777777" w:rsidR="009D060A" w:rsidRDefault="00060E39" w:rsidP="008C616E">
    <w:pPr>
      <w:pStyle w:val="Header"/>
    </w:pPr>
    <w:r>
      <w:t>BJ-</w:t>
    </w:r>
    <w:r w:rsidR="00714591">
      <w:t>SHI</w:t>
    </w:r>
    <w:r w:rsidR="008A497B">
      <w:t>G</w:t>
    </w:r>
    <w:r w:rsidR="00714591">
      <w:t>OKU2</w:t>
    </w:r>
    <w:r w:rsidR="00A85871">
      <w:t>6</w:t>
    </w:r>
    <w:r w:rsidR="006C3D80">
      <w:t>1</w:t>
    </w:r>
    <w:r w:rsidR="00485D04">
      <w:t>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A1ED30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2.25pt;height:32.25pt" o:bullet="t">
        <v:imagedata r:id="rId1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0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1" w15:restartNumberingAfterBreak="0">
    <w:nsid w:val="2D821ABC"/>
    <w:multiLevelType w:val="hybridMultilevel"/>
    <w:tmpl w:val="80A82996"/>
    <w:lvl w:ilvl="0" w:tplc="DC6820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3311"/>
    <w:multiLevelType w:val="hybridMultilevel"/>
    <w:tmpl w:val="78D2A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AE4"/>
    <w:multiLevelType w:val="hybridMultilevel"/>
    <w:tmpl w:val="B11CF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567CB"/>
    <w:multiLevelType w:val="hybridMultilevel"/>
    <w:tmpl w:val="F8A0C1F6"/>
    <w:lvl w:ilvl="0" w:tplc="B0FE72B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8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F1E99"/>
    <w:multiLevelType w:val="hybridMultilevel"/>
    <w:tmpl w:val="FD34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72653236">
    <w:abstractNumId w:val="2"/>
  </w:num>
  <w:num w:numId="2" w16cid:durableId="500971201">
    <w:abstractNumId w:val="2"/>
  </w:num>
  <w:num w:numId="3" w16cid:durableId="1071385979">
    <w:abstractNumId w:val="1"/>
  </w:num>
  <w:num w:numId="4" w16cid:durableId="1668633385">
    <w:abstractNumId w:val="1"/>
    <w:lvlOverride w:ilvl="0">
      <w:startOverride w:val="1"/>
    </w:lvlOverride>
  </w:num>
  <w:num w:numId="5" w16cid:durableId="160974136">
    <w:abstractNumId w:val="0"/>
  </w:num>
  <w:num w:numId="6" w16cid:durableId="878007662">
    <w:abstractNumId w:val="2"/>
  </w:num>
  <w:num w:numId="7" w16cid:durableId="708143223">
    <w:abstractNumId w:val="6"/>
  </w:num>
  <w:num w:numId="8" w16cid:durableId="1681734225">
    <w:abstractNumId w:val="5"/>
  </w:num>
  <w:num w:numId="9" w16cid:durableId="1818689953">
    <w:abstractNumId w:val="18"/>
  </w:num>
  <w:num w:numId="10" w16cid:durableId="45071379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17006339">
    <w:abstractNumId w:val="21"/>
  </w:num>
  <w:num w:numId="12" w16cid:durableId="93397576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80477783">
    <w:abstractNumId w:val="10"/>
  </w:num>
  <w:num w:numId="14" w16cid:durableId="883755773">
    <w:abstractNumId w:val="12"/>
  </w:num>
  <w:num w:numId="15" w16cid:durableId="781805509">
    <w:abstractNumId w:val="4"/>
  </w:num>
  <w:num w:numId="16" w16cid:durableId="881019274">
    <w:abstractNumId w:val="17"/>
  </w:num>
  <w:num w:numId="17" w16cid:durableId="1763918103">
    <w:abstractNumId w:val="9"/>
  </w:num>
  <w:num w:numId="18" w16cid:durableId="1603486719">
    <w:abstractNumId w:val="20"/>
  </w:num>
  <w:num w:numId="19" w16cid:durableId="1063215681">
    <w:abstractNumId w:val="7"/>
  </w:num>
  <w:num w:numId="20" w16cid:durableId="804156920">
    <w:abstractNumId w:val="21"/>
  </w:num>
  <w:num w:numId="21" w16cid:durableId="1918128395">
    <w:abstractNumId w:val="15"/>
  </w:num>
  <w:num w:numId="22" w16cid:durableId="1801798201">
    <w:abstractNumId w:val="14"/>
  </w:num>
  <w:num w:numId="23" w16cid:durableId="964040734">
    <w:abstractNumId w:val="13"/>
  </w:num>
  <w:num w:numId="24" w16cid:durableId="1651517424">
    <w:abstractNumId w:val="16"/>
  </w:num>
  <w:num w:numId="25" w16cid:durableId="1695379316">
    <w:abstractNumId w:val="11"/>
  </w:num>
  <w:num w:numId="26" w16cid:durableId="213662893">
    <w:abstractNumId w:val="19"/>
  </w:num>
  <w:num w:numId="27" w16cid:durableId="1743598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1F"/>
    <w:rsid w:val="0001065E"/>
    <w:rsid w:val="00021465"/>
    <w:rsid w:val="00022268"/>
    <w:rsid w:val="00035D21"/>
    <w:rsid w:val="0003654D"/>
    <w:rsid w:val="00042FA3"/>
    <w:rsid w:val="0004462C"/>
    <w:rsid w:val="000459A3"/>
    <w:rsid w:val="000479C6"/>
    <w:rsid w:val="00053E5F"/>
    <w:rsid w:val="00060E39"/>
    <w:rsid w:val="00062B9C"/>
    <w:rsid w:val="00065CDF"/>
    <w:rsid w:val="00067E82"/>
    <w:rsid w:val="0007343B"/>
    <w:rsid w:val="00073DF3"/>
    <w:rsid w:val="000857BF"/>
    <w:rsid w:val="000870DE"/>
    <w:rsid w:val="00096C99"/>
    <w:rsid w:val="000A0349"/>
    <w:rsid w:val="000A3704"/>
    <w:rsid w:val="000A543C"/>
    <w:rsid w:val="000B27BB"/>
    <w:rsid w:val="000C11E5"/>
    <w:rsid w:val="000C1BE1"/>
    <w:rsid w:val="000C2708"/>
    <w:rsid w:val="000C74D7"/>
    <w:rsid w:val="000D2ED4"/>
    <w:rsid w:val="000D55AB"/>
    <w:rsid w:val="000D6D54"/>
    <w:rsid w:val="000E76B0"/>
    <w:rsid w:val="000F5252"/>
    <w:rsid w:val="000F71B3"/>
    <w:rsid w:val="0010279A"/>
    <w:rsid w:val="00103018"/>
    <w:rsid w:val="00103BAB"/>
    <w:rsid w:val="00106384"/>
    <w:rsid w:val="0010787D"/>
    <w:rsid w:val="0011047B"/>
    <w:rsid w:val="00112532"/>
    <w:rsid w:val="00112B0D"/>
    <w:rsid w:val="001144EB"/>
    <w:rsid w:val="00117638"/>
    <w:rsid w:val="0012346B"/>
    <w:rsid w:val="00127015"/>
    <w:rsid w:val="00141083"/>
    <w:rsid w:val="00142A96"/>
    <w:rsid w:val="001467DE"/>
    <w:rsid w:val="00151869"/>
    <w:rsid w:val="0015382F"/>
    <w:rsid w:val="00153864"/>
    <w:rsid w:val="001629D2"/>
    <w:rsid w:val="00171433"/>
    <w:rsid w:val="001718CA"/>
    <w:rsid w:val="001735EF"/>
    <w:rsid w:val="00175ACD"/>
    <w:rsid w:val="00185279"/>
    <w:rsid w:val="00185805"/>
    <w:rsid w:val="00194803"/>
    <w:rsid w:val="0019525A"/>
    <w:rsid w:val="0019553A"/>
    <w:rsid w:val="001A24CF"/>
    <w:rsid w:val="001A3D54"/>
    <w:rsid w:val="001A4CF3"/>
    <w:rsid w:val="001A772B"/>
    <w:rsid w:val="001A7B0A"/>
    <w:rsid w:val="001B327E"/>
    <w:rsid w:val="001B392B"/>
    <w:rsid w:val="001B4C4A"/>
    <w:rsid w:val="001C2723"/>
    <w:rsid w:val="001C5943"/>
    <w:rsid w:val="001C5BED"/>
    <w:rsid w:val="001C7CE8"/>
    <w:rsid w:val="001D3058"/>
    <w:rsid w:val="001D328A"/>
    <w:rsid w:val="001D6F76"/>
    <w:rsid w:val="001D76C4"/>
    <w:rsid w:val="001E0436"/>
    <w:rsid w:val="001E183D"/>
    <w:rsid w:val="001E18BD"/>
    <w:rsid w:val="001E38F8"/>
    <w:rsid w:val="001E4A24"/>
    <w:rsid w:val="001E62F9"/>
    <w:rsid w:val="001F4567"/>
    <w:rsid w:val="001F58EB"/>
    <w:rsid w:val="002055E6"/>
    <w:rsid w:val="00212232"/>
    <w:rsid w:val="00220018"/>
    <w:rsid w:val="0022452B"/>
    <w:rsid w:val="002262B9"/>
    <w:rsid w:val="002267B3"/>
    <w:rsid w:val="00232612"/>
    <w:rsid w:val="00246F50"/>
    <w:rsid w:val="00265516"/>
    <w:rsid w:val="002768B5"/>
    <w:rsid w:val="00276E63"/>
    <w:rsid w:val="00280582"/>
    <w:rsid w:val="00281C02"/>
    <w:rsid w:val="00290F9F"/>
    <w:rsid w:val="002A7A0C"/>
    <w:rsid w:val="002B0275"/>
    <w:rsid w:val="002B27D6"/>
    <w:rsid w:val="002B54AA"/>
    <w:rsid w:val="002B5E0C"/>
    <w:rsid w:val="002B7370"/>
    <w:rsid w:val="002B7C9C"/>
    <w:rsid w:val="002C17EA"/>
    <w:rsid w:val="002C19E6"/>
    <w:rsid w:val="002C5123"/>
    <w:rsid w:val="002D10FC"/>
    <w:rsid w:val="002E1DA6"/>
    <w:rsid w:val="002E2539"/>
    <w:rsid w:val="002E6955"/>
    <w:rsid w:val="002F3C49"/>
    <w:rsid w:val="002F7F4E"/>
    <w:rsid w:val="00303A5F"/>
    <w:rsid w:val="003054EF"/>
    <w:rsid w:val="00306F5A"/>
    <w:rsid w:val="00311544"/>
    <w:rsid w:val="00315360"/>
    <w:rsid w:val="00333188"/>
    <w:rsid w:val="00333EE9"/>
    <w:rsid w:val="0033634F"/>
    <w:rsid w:val="00351787"/>
    <w:rsid w:val="0035225A"/>
    <w:rsid w:val="00352ED7"/>
    <w:rsid w:val="00353454"/>
    <w:rsid w:val="003614B3"/>
    <w:rsid w:val="00361F0E"/>
    <w:rsid w:val="00363153"/>
    <w:rsid w:val="00363F80"/>
    <w:rsid w:val="0036548C"/>
    <w:rsid w:val="00374F09"/>
    <w:rsid w:val="00377084"/>
    <w:rsid w:val="0038160B"/>
    <w:rsid w:val="00382EA4"/>
    <w:rsid w:val="00384BAD"/>
    <w:rsid w:val="00391413"/>
    <w:rsid w:val="003931C5"/>
    <w:rsid w:val="00395954"/>
    <w:rsid w:val="003A10E3"/>
    <w:rsid w:val="003A67AF"/>
    <w:rsid w:val="003A7596"/>
    <w:rsid w:val="003B4B0E"/>
    <w:rsid w:val="003B6A6F"/>
    <w:rsid w:val="003C32B4"/>
    <w:rsid w:val="003D0D32"/>
    <w:rsid w:val="003D1974"/>
    <w:rsid w:val="003D2C39"/>
    <w:rsid w:val="003E00EC"/>
    <w:rsid w:val="003E2A6C"/>
    <w:rsid w:val="003E3147"/>
    <w:rsid w:val="003E7B26"/>
    <w:rsid w:val="003F25AA"/>
    <w:rsid w:val="003F4AB5"/>
    <w:rsid w:val="003F5252"/>
    <w:rsid w:val="004019A4"/>
    <w:rsid w:val="00401DD7"/>
    <w:rsid w:val="0040753C"/>
    <w:rsid w:val="0041427F"/>
    <w:rsid w:val="0041611F"/>
    <w:rsid w:val="00420CAA"/>
    <w:rsid w:val="00425E4F"/>
    <w:rsid w:val="0042616F"/>
    <w:rsid w:val="00431511"/>
    <w:rsid w:val="00436084"/>
    <w:rsid w:val="00447F18"/>
    <w:rsid w:val="00476B60"/>
    <w:rsid w:val="00485C08"/>
    <w:rsid w:val="00485D04"/>
    <w:rsid w:val="004A0BFB"/>
    <w:rsid w:val="004B14E5"/>
    <w:rsid w:val="004B5829"/>
    <w:rsid w:val="004C0A44"/>
    <w:rsid w:val="004C3A64"/>
    <w:rsid w:val="004C53B5"/>
    <w:rsid w:val="004C6523"/>
    <w:rsid w:val="004E6977"/>
    <w:rsid w:val="004E7041"/>
    <w:rsid w:val="004F0CB7"/>
    <w:rsid w:val="004F32A1"/>
    <w:rsid w:val="004F4D61"/>
    <w:rsid w:val="004F6D7C"/>
    <w:rsid w:val="005048D2"/>
    <w:rsid w:val="005124BC"/>
    <w:rsid w:val="00522821"/>
    <w:rsid w:val="00524314"/>
    <w:rsid w:val="00525A15"/>
    <w:rsid w:val="005277B1"/>
    <w:rsid w:val="00535B91"/>
    <w:rsid w:val="00537050"/>
    <w:rsid w:val="00542F6E"/>
    <w:rsid w:val="005432C0"/>
    <w:rsid w:val="00550E9B"/>
    <w:rsid w:val="00553454"/>
    <w:rsid w:val="005562D7"/>
    <w:rsid w:val="0055658C"/>
    <w:rsid w:val="00562FB7"/>
    <w:rsid w:val="00566BC8"/>
    <w:rsid w:val="00573287"/>
    <w:rsid w:val="00574B44"/>
    <w:rsid w:val="00574DDF"/>
    <w:rsid w:val="00580E16"/>
    <w:rsid w:val="00583CB7"/>
    <w:rsid w:val="00594E38"/>
    <w:rsid w:val="00595245"/>
    <w:rsid w:val="00595831"/>
    <w:rsid w:val="00597006"/>
    <w:rsid w:val="005A3740"/>
    <w:rsid w:val="005A462E"/>
    <w:rsid w:val="005A5C88"/>
    <w:rsid w:val="005A5CA0"/>
    <w:rsid w:val="005B405C"/>
    <w:rsid w:val="005C0363"/>
    <w:rsid w:val="005C383F"/>
    <w:rsid w:val="005C428F"/>
    <w:rsid w:val="005C693A"/>
    <w:rsid w:val="005D031B"/>
    <w:rsid w:val="005D0834"/>
    <w:rsid w:val="005E03F9"/>
    <w:rsid w:val="005E0893"/>
    <w:rsid w:val="005E1326"/>
    <w:rsid w:val="005E40DD"/>
    <w:rsid w:val="005E731A"/>
    <w:rsid w:val="005E7F76"/>
    <w:rsid w:val="005F44CF"/>
    <w:rsid w:val="005F793E"/>
    <w:rsid w:val="005F79EE"/>
    <w:rsid w:val="00600453"/>
    <w:rsid w:val="006155B0"/>
    <w:rsid w:val="00616645"/>
    <w:rsid w:val="00617329"/>
    <w:rsid w:val="0061785B"/>
    <w:rsid w:val="006230AF"/>
    <w:rsid w:val="0062387C"/>
    <w:rsid w:val="00627B73"/>
    <w:rsid w:val="00630F94"/>
    <w:rsid w:val="006317DC"/>
    <w:rsid w:val="0063199D"/>
    <w:rsid w:val="00651631"/>
    <w:rsid w:val="006520FB"/>
    <w:rsid w:val="006573DF"/>
    <w:rsid w:val="0066084A"/>
    <w:rsid w:val="00660E04"/>
    <w:rsid w:val="00670DDE"/>
    <w:rsid w:val="00671036"/>
    <w:rsid w:val="00683A78"/>
    <w:rsid w:val="00683E53"/>
    <w:rsid w:val="00687031"/>
    <w:rsid w:val="00692096"/>
    <w:rsid w:val="00693526"/>
    <w:rsid w:val="00695648"/>
    <w:rsid w:val="006A738F"/>
    <w:rsid w:val="006B191F"/>
    <w:rsid w:val="006B5844"/>
    <w:rsid w:val="006C3D80"/>
    <w:rsid w:val="006C6393"/>
    <w:rsid w:val="006C79AE"/>
    <w:rsid w:val="006D0B37"/>
    <w:rsid w:val="006D2C5C"/>
    <w:rsid w:val="006D3AF0"/>
    <w:rsid w:val="006D6DBB"/>
    <w:rsid w:val="006D7686"/>
    <w:rsid w:val="006E2CF1"/>
    <w:rsid w:val="006E2D73"/>
    <w:rsid w:val="006E5E80"/>
    <w:rsid w:val="006E787B"/>
    <w:rsid w:val="006F19E4"/>
    <w:rsid w:val="006F4A16"/>
    <w:rsid w:val="0070461F"/>
    <w:rsid w:val="00714591"/>
    <w:rsid w:val="00716139"/>
    <w:rsid w:val="00730A53"/>
    <w:rsid w:val="00740882"/>
    <w:rsid w:val="007533CD"/>
    <w:rsid w:val="00756104"/>
    <w:rsid w:val="007567D6"/>
    <w:rsid w:val="007648A1"/>
    <w:rsid w:val="0076773D"/>
    <w:rsid w:val="00772EE1"/>
    <w:rsid w:val="00774396"/>
    <w:rsid w:val="0077762B"/>
    <w:rsid w:val="00785E59"/>
    <w:rsid w:val="0078658D"/>
    <w:rsid w:val="007912D5"/>
    <w:rsid w:val="00791543"/>
    <w:rsid w:val="0079375B"/>
    <w:rsid w:val="007952DB"/>
    <w:rsid w:val="00796694"/>
    <w:rsid w:val="00796A77"/>
    <w:rsid w:val="007972BF"/>
    <w:rsid w:val="00797CD0"/>
    <w:rsid w:val="007A4AE3"/>
    <w:rsid w:val="007B1FC5"/>
    <w:rsid w:val="007B233F"/>
    <w:rsid w:val="007C7E26"/>
    <w:rsid w:val="007D0CF0"/>
    <w:rsid w:val="007D465F"/>
    <w:rsid w:val="007E0AC7"/>
    <w:rsid w:val="007E3BB6"/>
    <w:rsid w:val="007E7901"/>
    <w:rsid w:val="007F265E"/>
    <w:rsid w:val="007F5BD7"/>
    <w:rsid w:val="00801CF4"/>
    <w:rsid w:val="0080208E"/>
    <w:rsid w:val="008044F0"/>
    <w:rsid w:val="008054B8"/>
    <w:rsid w:val="00812F48"/>
    <w:rsid w:val="008166EF"/>
    <w:rsid w:val="008172B8"/>
    <w:rsid w:val="00835606"/>
    <w:rsid w:val="008360CF"/>
    <w:rsid w:val="008363F5"/>
    <w:rsid w:val="008364E3"/>
    <w:rsid w:val="00841668"/>
    <w:rsid w:val="008436AF"/>
    <w:rsid w:val="008472A2"/>
    <w:rsid w:val="00857BBA"/>
    <w:rsid w:val="00857EAE"/>
    <w:rsid w:val="0086526D"/>
    <w:rsid w:val="00870416"/>
    <w:rsid w:val="00877678"/>
    <w:rsid w:val="008823BF"/>
    <w:rsid w:val="008824A5"/>
    <w:rsid w:val="008842A7"/>
    <w:rsid w:val="008923E5"/>
    <w:rsid w:val="008A1084"/>
    <w:rsid w:val="008A2307"/>
    <w:rsid w:val="008A2B8C"/>
    <w:rsid w:val="008A497B"/>
    <w:rsid w:val="008B3828"/>
    <w:rsid w:val="008B3F59"/>
    <w:rsid w:val="008B4FA3"/>
    <w:rsid w:val="008C0946"/>
    <w:rsid w:val="008C0C38"/>
    <w:rsid w:val="008C1380"/>
    <w:rsid w:val="008C616E"/>
    <w:rsid w:val="008C7C7E"/>
    <w:rsid w:val="008E4DBB"/>
    <w:rsid w:val="008E73EE"/>
    <w:rsid w:val="008E758C"/>
    <w:rsid w:val="008F0A54"/>
    <w:rsid w:val="00905692"/>
    <w:rsid w:val="009116CD"/>
    <w:rsid w:val="00911DCF"/>
    <w:rsid w:val="0092105D"/>
    <w:rsid w:val="0092194D"/>
    <w:rsid w:val="009222E9"/>
    <w:rsid w:val="00923223"/>
    <w:rsid w:val="009259BB"/>
    <w:rsid w:val="009339B9"/>
    <w:rsid w:val="009352DC"/>
    <w:rsid w:val="00936CF9"/>
    <w:rsid w:val="00937E31"/>
    <w:rsid w:val="00944940"/>
    <w:rsid w:val="00945402"/>
    <w:rsid w:val="0095000D"/>
    <w:rsid w:val="00951397"/>
    <w:rsid w:val="00952EE2"/>
    <w:rsid w:val="00954D93"/>
    <w:rsid w:val="00956A85"/>
    <w:rsid w:val="00960261"/>
    <w:rsid w:val="00960684"/>
    <w:rsid w:val="00963A7D"/>
    <w:rsid w:val="00964827"/>
    <w:rsid w:val="009649A8"/>
    <w:rsid w:val="00973B7D"/>
    <w:rsid w:val="0097548D"/>
    <w:rsid w:val="009849E8"/>
    <w:rsid w:val="00986104"/>
    <w:rsid w:val="00986C67"/>
    <w:rsid w:val="00987E75"/>
    <w:rsid w:val="00991A0F"/>
    <w:rsid w:val="009A4BC5"/>
    <w:rsid w:val="009A4C81"/>
    <w:rsid w:val="009A62DC"/>
    <w:rsid w:val="009A7BA3"/>
    <w:rsid w:val="009B13D9"/>
    <w:rsid w:val="009C581D"/>
    <w:rsid w:val="009D060A"/>
    <w:rsid w:val="009D45B4"/>
    <w:rsid w:val="009D5125"/>
    <w:rsid w:val="009D577C"/>
    <w:rsid w:val="009E13CD"/>
    <w:rsid w:val="009E1957"/>
    <w:rsid w:val="009E4488"/>
    <w:rsid w:val="009E479A"/>
    <w:rsid w:val="009F061F"/>
    <w:rsid w:val="009F0C5C"/>
    <w:rsid w:val="00A03A8F"/>
    <w:rsid w:val="00A044AA"/>
    <w:rsid w:val="00A10F4A"/>
    <w:rsid w:val="00A21738"/>
    <w:rsid w:val="00A27941"/>
    <w:rsid w:val="00A309EE"/>
    <w:rsid w:val="00A30D6F"/>
    <w:rsid w:val="00A368BC"/>
    <w:rsid w:val="00A70ADC"/>
    <w:rsid w:val="00A72A0A"/>
    <w:rsid w:val="00A73188"/>
    <w:rsid w:val="00A7620A"/>
    <w:rsid w:val="00A812D2"/>
    <w:rsid w:val="00A83AD1"/>
    <w:rsid w:val="00A84DD4"/>
    <w:rsid w:val="00A8571F"/>
    <w:rsid w:val="00A85871"/>
    <w:rsid w:val="00A85B29"/>
    <w:rsid w:val="00A95E8E"/>
    <w:rsid w:val="00A969F5"/>
    <w:rsid w:val="00AA60F8"/>
    <w:rsid w:val="00AA693D"/>
    <w:rsid w:val="00AB3252"/>
    <w:rsid w:val="00AB56B3"/>
    <w:rsid w:val="00AB63BA"/>
    <w:rsid w:val="00AD04E5"/>
    <w:rsid w:val="00AD187D"/>
    <w:rsid w:val="00AE1210"/>
    <w:rsid w:val="00AE6D0E"/>
    <w:rsid w:val="00AF0611"/>
    <w:rsid w:val="00AF0631"/>
    <w:rsid w:val="00AF24D6"/>
    <w:rsid w:val="00AF52D0"/>
    <w:rsid w:val="00AF793D"/>
    <w:rsid w:val="00AF7E32"/>
    <w:rsid w:val="00B00110"/>
    <w:rsid w:val="00B03546"/>
    <w:rsid w:val="00B041F1"/>
    <w:rsid w:val="00B07448"/>
    <w:rsid w:val="00B2335C"/>
    <w:rsid w:val="00B240AF"/>
    <w:rsid w:val="00B25865"/>
    <w:rsid w:val="00B26DF1"/>
    <w:rsid w:val="00B27430"/>
    <w:rsid w:val="00B3376A"/>
    <w:rsid w:val="00B357AC"/>
    <w:rsid w:val="00B447F9"/>
    <w:rsid w:val="00B4673B"/>
    <w:rsid w:val="00B51889"/>
    <w:rsid w:val="00B54BC7"/>
    <w:rsid w:val="00B6348A"/>
    <w:rsid w:val="00B71A5F"/>
    <w:rsid w:val="00B7661B"/>
    <w:rsid w:val="00B811D3"/>
    <w:rsid w:val="00B904DD"/>
    <w:rsid w:val="00B941E8"/>
    <w:rsid w:val="00BA4A5D"/>
    <w:rsid w:val="00BA525E"/>
    <w:rsid w:val="00BB06C9"/>
    <w:rsid w:val="00BB0752"/>
    <w:rsid w:val="00BB3109"/>
    <w:rsid w:val="00BB4744"/>
    <w:rsid w:val="00BB69C0"/>
    <w:rsid w:val="00BC0725"/>
    <w:rsid w:val="00BC09D4"/>
    <w:rsid w:val="00BD6779"/>
    <w:rsid w:val="00BD6C8D"/>
    <w:rsid w:val="00BE3195"/>
    <w:rsid w:val="00BF7A62"/>
    <w:rsid w:val="00C002AF"/>
    <w:rsid w:val="00C01430"/>
    <w:rsid w:val="00C05D06"/>
    <w:rsid w:val="00C06B1E"/>
    <w:rsid w:val="00C075B2"/>
    <w:rsid w:val="00C10E8C"/>
    <w:rsid w:val="00C1394D"/>
    <w:rsid w:val="00C2158A"/>
    <w:rsid w:val="00C22CF8"/>
    <w:rsid w:val="00C242A9"/>
    <w:rsid w:val="00C27294"/>
    <w:rsid w:val="00C2746D"/>
    <w:rsid w:val="00C363DA"/>
    <w:rsid w:val="00C3702A"/>
    <w:rsid w:val="00C37434"/>
    <w:rsid w:val="00C41BE4"/>
    <w:rsid w:val="00C4489E"/>
    <w:rsid w:val="00C45ABD"/>
    <w:rsid w:val="00C46ECB"/>
    <w:rsid w:val="00C504BA"/>
    <w:rsid w:val="00C51324"/>
    <w:rsid w:val="00C514D6"/>
    <w:rsid w:val="00C533FE"/>
    <w:rsid w:val="00C55D54"/>
    <w:rsid w:val="00C574E0"/>
    <w:rsid w:val="00C57522"/>
    <w:rsid w:val="00C661D8"/>
    <w:rsid w:val="00C71B5C"/>
    <w:rsid w:val="00C72C2D"/>
    <w:rsid w:val="00C73B70"/>
    <w:rsid w:val="00C85BD8"/>
    <w:rsid w:val="00CA4293"/>
    <w:rsid w:val="00CA47BA"/>
    <w:rsid w:val="00CA7524"/>
    <w:rsid w:val="00CA7977"/>
    <w:rsid w:val="00CC7A0D"/>
    <w:rsid w:val="00CD1615"/>
    <w:rsid w:val="00CD6201"/>
    <w:rsid w:val="00CE4889"/>
    <w:rsid w:val="00CE4E98"/>
    <w:rsid w:val="00CE748D"/>
    <w:rsid w:val="00CE7684"/>
    <w:rsid w:val="00CF36AB"/>
    <w:rsid w:val="00CF64BF"/>
    <w:rsid w:val="00D03FB9"/>
    <w:rsid w:val="00D07C29"/>
    <w:rsid w:val="00D07E2B"/>
    <w:rsid w:val="00D07E62"/>
    <w:rsid w:val="00D11516"/>
    <w:rsid w:val="00D125B1"/>
    <w:rsid w:val="00D21F32"/>
    <w:rsid w:val="00D30B34"/>
    <w:rsid w:val="00D33964"/>
    <w:rsid w:val="00D3595F"/>
    <w:rsid w:val="00D37001"/>
    <w:rsid w:val="00D429BC"/>
    <w:rsid w:val="00D51485"/>
    <w:rsid w:val="00D52857"/>
    <w:rsid w:val="00D52F75"/>
    <w:rsid w:val="00D5754E"/>
    <w:rsid w:val="00D61C47"/>
    <w:rsid w:val="00D62176"/>
    <w:rsid w:val="00D6614C"/>
    <w:rsid w:val="00D77E41"/>
    <w:rsid w:val="00D805AB"/>
    <w:rsid w:val="00D84CD0"/>
    <w:rsid w:val="00D865A6"/>
    <w:rsid w:val="00D93014"/>
    <w:rsid w:val="00D94027"/>
    <w:rsid w:val="00D952D1"/>
    <w:rsid w:val="00D95C0E"/>
    <w:rsid w:val="00D96860"/>
    <w:rsid w:val="00D9784E"/>
    <w:rsid w:val="00DA02FC"/>
    <w:rsid w:val="00DA0669"/>
    <w:rsid w:val="00DB1931"/>
    <w:rsid w:val="00DB6EAC"/>
    <w:rsid w:val="00DC3396"/>
    <w:rsid w:val="00DC6F3B"/>
    <w:rsid w:val="00DD7136"/>
    <w:rsid w:val="00DD7893"/>
    <w:rsid w:val="00DE1200"/>
    <w:rsid w:val="00DE2401"/>
    <w:rsid w:val="00DE293B"/>
    <w:rsid w:val="00DE31C9"/>
    <w:rsid w:val="00DF6A71"/>
    <w:rsid w:val="00E05A47"/>
    <w:rsid w:val="00E05D8C"/>
    <w:rsid w:val="00E06259"/>
    <w:rsid w:val="00E075DD"/>
    <w:rsid w:val="00E16E3F"/>
    <w:rsid w:val="00E21335"/>
    <w:rsid w:val="00E253BD"/>
    <w:rsid w:val="00E33F26"/>
    <w:rsid w:val="00E40DDC"/>
    <w:rsid w:val="00E42E2A"/>
    <w:rsid w:val="00E439C1"/>
    <w:rsid w:val="00E45B5D"/>
    <w:rsid w:val="00E46D25"/>
    <w:rsid w:val="00E51E98"/>
    <w:rsid w:val="00E55B8B"/>
    <w:rsid w:val="00E56C2D"/>
    <w:rsid w:val="00E60E90"/>
    <w:rsid w:val="00E617F1"/>
    <w:rsid w:val="00E92E83"/>
    <w:rsid w:val="00EA0101"/>
    <w:rsid w:val="00EA2305"/>
    <w:rsid w:val="00EA6622"/>
    <w:rsid w:val="00EB2C54"/>
    <w:rsid w:val="00EB453F"/>
    <w:rsid w:val="00EB4E6A"/>
    <w:rsid w:val="00EB6970"/>
    <w:rsid w:val="00EB7218"/>
    <w:rsid w:val="00EB7B3C"/>
    <w:rsid w:val="00EC0BC5"/>
    <w:rsid w:val="00EC1326"/>
    <w:rsid w:val="00EC19EE"/>
    <w:rsid w:val="00EC2E57"/>
    <w:rsid w:val="00EC66CE"/>
    <w:rsid w:val="00EC6727"/>
    <w:rsid w:val="00ED49E9"/>
    <w:rsid w:val="00ED6876"/>
    <w:rsid w:val="00EE7C20"/>
    <w:rsid w:val="00EF73B8"/>
    <w:rsid w:val="00F03006"/>
    <w:rsid w:val="00F07351"/>
    <w:rsid w:val="00F16F9E"/>
    <w:rsid w:val="00F2240B"/>
    <w:rsid w:val="00F307EA"/>
    <w:rsid w:val="00F354D5"/>
    <w:rsid w:val="00F36059"/>
    <w:rsid w:val="00F3606A"/>
    <w:rsid w:val="00F44525"/>
    <w:rsid w:val="00F4706B"/>
    <w:rsid w:val="00F47F43"/>
    <w:rsid w:val="00F50490"/>
    <w:rsid w:val="00F5153C"/>
    <w:rsid w:val="00F5416B"/>
    <w:rsid w:val="00F55CBE"/>
    <w:rsid w:val="00F65323"/>
    <w:rsid w:val="00F65956"/>
    <w:rsid w:val="00F675E1"/>
    <w:rsid w:val="00F71D0D"/>
    <w:rsid w:val="00F72B4C"/>
    <w:rsid w:val="00F760E8"/>
    <w:rsid w:val="00F77F03"/>
    <w:rsid w:val="00F80B99"/>
    <w:rsid w:val="00F80DA6"/>
    <w:rsid w:val="00F85091"/>
    <w:rsid w:val="00F975C4"/>
    <w:rsid w:val="00FA4DBD"/>
    <w:rsid w:val="00FA51B3"/>
    <w:rsid w:val="00FA6EE3"/>
    <w:rsid w:val="00FB1EAC"/>
    <w:rsid w:val="00FB45F1"/>
    <w:rsid w:val="00FC4DE9"/>
    <w:rsid w:val="00FD0320"/>
    <w:rsid w:val="00FD19A1"/>
    <w:rsid w:val="00FE0191"/>
    <w:rsid w:val="00FE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396DF"/>
  <w15:docId w15:val="{22A200F8-4E8A-4838-BFCB-9DB8A374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8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8A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28A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328A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28A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328A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328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8A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8A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8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328A"/>
    <w:pPr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1D328A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8A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1D328A"/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Heading1Char">
    <w:name w:val="Heading 1 Char"/>
    <w:link w:val="Heading1"/>
    <w:uiPriority w:val="9"/>
    <w:rsid w:val="001D328A"/>
    <w:rPr>
      <w:rFonts w:ascii="Calibri Light" w:eastAsia="SimSun" w:hAnsi="Calibri Light" w:cs="Times New Roman"/>
      <w:color w:val="1F4E79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1D328A"/>
    <w:pPr>
      <w:spacing w:line="240" w:lineRule="auto"/>
    </w:pPr>
    <w:rPr>
      <w:b/>
      <w:bCs/>
      <w:smallCaps/>
      <w:color w:val="44546A"/>
    </w:rPr>
  </w:style>
  <w:style w:type="character" w:customStyle="1" w:styleId="Heading2Char">
    <w:name w:val="Heading 2 Char"/>
    <w:link w:val="Heading2"/>
    <w:uiPriority w:val="9"/>
    <w:rsid w:val="001D328A"/>
    <w:rPr>
      <w:rFonts w:ascii="Calibri Light" w:eastAsia="SimSun" w:hAnsi="Calibri Light" w:cs="Times New Roman"/>
      <w:color w:val="2E74B5"/>
      <w:sz w:val="32"/>
      <w:szCs w:val="32"/>
    </w:rPr>
  </w:style>
  <w:style w:type="character" w:styleId="Emphasis">
    <w:name w:val="Emphasis"/>
    <w:uiPriority w:val="20"/>
    <w:qFormat/>
    <w:rsid w:val="001D328A"/>
    <w:rPr>
      <w:i/>
      <w:iCs/>
    </w:rPr>
  </w:style>
  <w:style w:type="character" w:customStyle="1" w:styleId="Heading3Char">
    <w:name w:val="Heading 3 Char"/>
    <w:link w:val="Heading3"/>
    <w:uiPriority w:val="9"/>
    <w:rsid w:val="001D328A"/>
    <w:rPr>
      <w:rFonts w:ascii="Calibri Light" w:eastAsia="SimSun" w:hAnsi="Calibri Light" w:cs="Times New Roman"/>
      <w:color w:val="2E74B5"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1D328A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rsid w:val="001D328A"/>
    <w:rPr>
      <w:rFonts w:ascii="Calibri Light" w:eastAsia="SimSun" w:hAnsi="Calibri Light" w:cs="Times New Roman"/>
      <w:caps/>
      <w:color w:val="2E74B5"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1D328A"/>
    <w:rPr>
      <w:rFonts w:ascii="Calibri Light" w:eastAsia="SimSun" w:hAnsi="Calibri Light" w:cs="Times New Roman"/>
      <w:i/>
      <w:iCs/>
      <w:caps/>
      <w:color w:val="1F4E79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2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1D328A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1D328A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1D328A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1D328A"/>
    <w:rPr>
      <w:rFonts w:ascii="Calibri Light" w:eastAsia="SimSun" w:hAnsi="Calibri Light" w:cs="Times New Roman"/>
      <w:i/>
      <w:iCs/>
      <w:color w:val="1F4E79"/>
    </w:rPr>
  </w:style>
  <w:style w:type="paragraph" w:styleId="Quote">
    <w:name w:val="Quote"/>
    <w:basedOn w:val="Normal"/>
    <w:next w:val="Normal"/>
    <w:link w:val="QuoteChar"/>
    <w:uiPriority w:val="29"/>
    <w:qFormat/>
    <w:rsid w:val="001D328A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1D328A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8A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D328A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1D328A"/>
    <w:rPr>
      <w:i/>
      <w:iCs/>
      <w:color w:val="595959"/>
    </w:rPr>
  </w:style>
  <w:style w:type="character" w:styleId="IntenseEmphasis">
    <w:name w:val="Intense Emphasis"/>
    <w:uiPriority w:val="21"/>
    <w:qFormat/>
    <w:rsid w:val="001D328A"/>
    <w:rPr>
      <w:b/>
      <w:bCs/>
      <w:i/>
      <w:iCs/>
    </w:rPr>
  </w:style>
  <w:style w:type="character" w:styleId="SubtleReference">
    <w:name w:val="Subtle Reference"/>
    <w:uiPriority w:val="31"/>
    <w:qFormat/>
    <w:rsid w:val="001D328A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1D328A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1D328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328A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ind w:left="720"/>
      <w:contextualSpacing/>
    </w:pPr>
    <w:rPr>
      <w:szCs w:val="28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  <w:spacing w:after="160" w:line="259" w:lineRule="auto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E21335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1Light-Accent6">
    <w:name w:val="Grid Table 1 Light Accent 6"/>
    <w:basedOn w:val="TableNormal"/>
    <w:uiPriority w:val="46"/>
    <w:rsid w:val="00053E5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53E5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3">
    <w:name w:val="List Table 2 Accent 3"/>
    <w:basedOn w:val="TableNormal"/>
    <w:uiPriority w:val="47"/>
    <w:rsid w:val="009D577C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2B7370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5">
    <w:name w:val="List Table 1 Light Accent 5"/>
    <w:basedOn w:val="TableNormal"/>
    <w:uiPriority w:val="46"/>
    <w:rsid w:val="002B73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055E6"/>
    <w:rPr>
      <w:rFonts w:ascii="Courier New" w:hAnsi="Courier New" w:cs="Courier New"/>
    </w:rPr>
  </w:style>
  <w:style w:type="character" w:customStyle="1" w:styleId="wdyuqq">
    <w:name w:val="wdyuqq"/>
    <w:basedOn w:val="DefaultParagraphFont"/>
    <w:rsid w:val="004B14E5"/>
  </w:style>
  <w:style w:type="table" w:styleId="GridTable4-Accent6">
    <w:name w:val="Grid Table 4 Accent 6"/>
    <w:basedOn w:val="TableNormal"/>
    <w:uiPriority w:val="49"/>
    <w:rsid w:val="00CA4293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4-Accent2">
    <w:name w:val="Grid Table 4 Accent 2"/>
    <w:basedOn w:val="TableNormal"/>
    <w:uiPriority w:val="49"/>
    <w:rsid w:val="00153864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UnresolvedMention">
    <w:name w:val="Unresolved Mention"/>
    <w:uiPriority w:val="99"/>
    <w:semiHidden/>
    <w:unhideWhenUsed/>
    <w:rsid w:val="005E03F9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5048D2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57EAE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30462">
          <w:marLeft w:val="0"/>
          <w:marRight w:val="0"/>
          <w:marTop w:val="13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3" w:color="E9E9E9"/>
                <w:bottom w:val="none" w:sz="0" w:space="0" w:color="auto"/>
                <w:right w:val="single" w:sz="6" w:space="13" w:color="E9E9E9"/>
              </w:divBdr>
            </w:div>
          </w:divsChild>
        </w:div>
      </w:divsChild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98D6-4194-49A6-AD7C-0049124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0</TotalTime>
  <Pages>22</Pages>
  <Words>2834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18951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Asaya</dc:creator>
  <cp:keywords/>
  <dc:description/>
  <cp:lastModifiedBy>Niyada Gratae</cp:lastModifiedBy>
  <cp:revision>2</cp:revision>
  <cp:lastPrinted>2025-06-16T09:35:00Z</cp:lastPrinted>
  <dcterms:created xsi:type="dcterms:W3CDTF">2026-06-05T10:58:00Z</dcterms:created>
  <dcterms:modified xsi:type="dcterms:W3CDTF">2026-06-05T10:58:00Z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