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73EE0" w14:textId="0BD8DAAF" w:rsidR="00A94DAA" w:rsidRDefault="00870BD7" w:rsidP="0033634F">
      <w:pPr>
        <w:spacing w:after="0"/>
      </w:pPr>
      <w:bookmarkStart w:id="0" w:name="OLE_LINK54"/>
      <w:bookmarkStart w:id="1" w:name="OLE_LINK55"/>
      <w:r>
        <w:rPr>
          <w:noProof/>
        </w:rPr>
        <w:drawing>
          <wp:inline distT="0" distB="0" distL="0" distR="0" wp14:anchorId="15DBC78F" wp14:editId="39F87622">
            <wp:extent cx="7038975" cy="7038975"/>
            <wp:effectExtent l="0" t="0" r="0" b="0"/>
            <wp:docPr id="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3FEC6" w14:textId="64F3B8D2" w:rsidR="0029524A" w:rsidRDefault="00870BD7" w:rsidP="0033634F">
      <w:pPr>
        <w:spacing w:after="0"/>
      </w:pPr>
      <w:r>
        <w:rPr>
          <w:noProof/>
        </w:rPr>
        <w:lastRenderedPageBreak/>
        <w:drawing>
          <wp:inline distT="0" distB="0" distL="0" distR="0" wp14:anchorId="2B83720C" wp14:editId="36DA04B7">
            <wp:extent cx="6981825" cy="9305925"/>
            <wp:effectExtent l="0" t="0" r="0" b="0"/>
            <wp:docPr id="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930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1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1553"/>
        <w:gridCol w:w="2126"/>
        <w:gridCol w:w="2126"/>
        <w:gridCol w:w="1276"/>
        <w:gridCol w:w="1276"/>
      </w:tblGrid>
      <w:tr w:rsidR="00782E1B" w14:paraId="1B645C7C" w14:textId="77777777">
        <w:trPr>
          <w:trHeight w:val="829"/>
        </w:trPr>
        <w:tc>
          <w:tcPr>
            <w:tcW w:w="2808" w:type="dxa"/>
            <w:shd w:val="clear" w:color="auto" w:fill="FFC000"/>
            <w:vAlign w:val="center"/>
          </w:tcPr>
          <w:p w14:paraId="7921E53E" w14:textId="77777777" w:rsidR="00782E1B" w:rsidRPr="002A3453" w:rsidRDefault="00782E1B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40"/>
                <w:szCs w:val="40"/>
                <w:cs/>
              </w:rPr>
              <w:lastRenderedPageBreak/>
              <w:t>กำหนดการเดินทาง</w:t>
            </w:r>
          </w:p>
        </w:tc>
        <w:tc>
          <w:tcPr>
            <w:tcW w:w="1553" w:type="dxa"/>
            <w:shd w:val="clear" w:color="auto" w:fill="FFC000"/>
            <w:vAlign w:val="center"/>
          </w:tcPr>
          <w:p w14:paraId="24646A58" w14:textId="77777777" w:rsidR="00782E1B" w:rsidRPr="002A3453" w:rsidRDefault="00782E1B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ผู้ใหญ่พักห้องละ</w:t>
            </w:r>
          </w:p>
          <w:p w14:paraId="3B507E52" w14:textId="77777777" w:rsidR="00782E1B" w:rsidRPr="002A3453" w:rsidRDefault="00782E1B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</w:p>
        </w:tc>
        <w:tc>
          <w:tcPr>
            <w:tcW w:w="2126" w:type="dxa"/>
            <w:shd w:val="clear" w:color="auto" w:fill="FFC000"/>
            <w:vAlign w:val="center"/>
          </w:tcPr>
          <w:p w14:paraId="1A0AED27" w14:textId="77777777" w:rsidR="00782E1B" w:rsidRPr="002A3453" w:rsidRDefault="00782E1B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เด็กมีเตียงพักกับผู้ใหญ่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1-2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[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อายุ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7-12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ปี]</w:t>
            </w:r>
          </w:p>
        </w:tc>
        <w:tc>
          <w:tcPr>
            <w:tcW w:w="2126" w:type="dxa"/>
            <w:shd w:val="clear" w:color="auto" w:fill="FFC000"/>
            <w:vAlign w:val="center"/>
          </w:tcPr>
          <w:p w14:paraId="3038B115" w14:textId="77777777" w:rsidR="00782E1B" w:rsidRPr="002A3453" w:rsidRDefault="00782E1B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เด็กไม่มีเตียงพักกัผู้ใหญ่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[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อายุ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2-6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ปี]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09EE4A26" w14:textId="77777777" w:rsidR="00782E1B" w:rsidRPr="002A3453" w:rsidRDefault="00782E1B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พักเดี่ยวเพิ่ม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159F4D47" w14:textId="77777777" w:rsidR="00782E1B" w:rsidRPr="002A3453" w:rsidRDefault="00782E1B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JOINLAND</w:t>
            </w:r>
          </w:p>
        </w:tc>
      </w:tr>
      <w:tr w:rsidR="00782E1B" w14:paraId="11FEC8DE" w14:textId="77777777">
        <w:trPr>
          <w:trHeight w:val="469"/>
        </w:trPr>
        <w:tc>
          <w:tcPr>
            <w:tcW w:w="2808" w:type="dxa"/>
            <w:shd w:val="clear" w:color="auto" w:fill="FFF2CC"/>
            <w:vAlign w:val="center"/>
          </w:tcPr>
          <w:p w14:paraId="743CC3A8" w14:textId="77777777" w:rsidR="00782E1B" w:rsidRDefault="00782E1B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</w:rPr>
            </w:pPr>
            <w:r w:rsidRPr="007C6524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 xml:space="preserve">20-26 </w:t>
            </w:r>
            <w:r w:rsidRPr="007C6524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ตุลาคม</w:t>
            </w:r>
            <w:r w:rsidRPr="007C6524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  <w:cs/>
              </w:rPr>
              <w:t xml:space="preserve"> 256</w:t>
            </w:r>
            <w:r w:rsidRPr="007C6524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9</w:t>
            </w:r>
            <w:r w:rsidR="00FA1D2D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  <w:cs/>
              </w:rPr>
              <w:br/>
            </w:r>
            <w:r w:rsidR="00FA1D2D" w:rsidRPr="00FA1D2D">
              <w:rPr>
                <w:rFonts w:ascii="TH Sarabun New" w:hAnsi="TH Sarabun New" w:cs="TH Sarabun New" w:hint="cs"/>
                <w:b/>
                <w:bCs/>
                <w:noProof w:val="0"/>
                <w:color w:val="FF0000"/>
                <w:sz w:val="28"/>
                <w:szCs w:val="28"/>
                <w:cs/>
              </w:rPr>
              <w:t>วันหยุดปิยมหาราช</w:t>
            </w:r>
          </w:p>
          <w:p w14:paraId="5A2AF03A" w14:textId="77777777" w:rsidR="00782E1B" w:rsidRPr="002A3453" w:rsidRDefault="00782E1B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(ไซต์กรุ๊ปปกติ 20 ท่าน)</w:t>
            </w:r>
          </w:p>
        </w:tc>
        <w:tc>
          <w:tcPr>
            <w:tcW w:w="1553" w:type="dxa"/>
            <w:shd w:val="clear" w:color="auto" w:fill="FFF2CC"/>
            <w:vAlign w:val="center"/>
          </w:tcPr>
          <w:p w14:paraId="3C4EC600" w14:textId="77777777" w:rsidR="00782E1B" w:rsidRPr="007C6524" w:rsidRDefault="007C6524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40"/>
                <w:szCs w:val="40"/>
              </w:rPr>
            </w:pPr>
            <w:r w:rsidRPr="007C6524">
              <w:rPr>
                <w:rFonts w:ascii="TH Sarabun New" w:hAnsi="TH Sarabun New" w:cs="TH Sarabun New" w:hint="cs"/>
                <w:b/>
                <w:bCs/>
                <w:noProof w:val="0"/>
                <w:color w:val="FF0000"/>
                <w:sz w:val="40"/>
                <w:szCs w:val="40"/>
                <w:cs/>
              </w:rPr>
              <w:t>79</w:t>
            </w:r>
            <w:r w:rsidR="00782E1B" w:rsidRPr="007C6524"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40"/>
                <w:szCs w:val="40"/>
              </w:rPr>
              <w:t>,900.-</w:t>
            </w:r>
          </w:p>
        </w:tc>
        <w:tc>
          <w:tcPr>
            <w:tcW w:w="2126" w:type="dxa"/>
            <w:shd w:val="clear" w:color="auto" w:fill="FFF2CC"/>
            <w:vAlign w:val="center"/>
          </w:tcPr>
          <w:p w14:paraId="350EBB2D" w14:textId="77777777" w:rsidR="00782E1B" w:rsidRPr="007C6524" w:rsidRDefault="007C6524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7C6524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76</w:t>
            </w:r>
            <w:r w:rsidR="00782E1B" w:rsidRPr="007C6524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2126" w:type="dxa"/>
            <w:shd w:val="clear" w:color="auto" w:fill="FFF2CC"/>
            <w:vAlign w:val="center"/>
          </w:tcPr>
          <w:p w14:paraId="112F8AA3" w14:textId="77777777" w:rsidR="00782E1B" w:rsidRPr="007C6524" w:rsidRDefault="007C6524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7C6524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71</w:t>
            </w:r>
            <w:r w:rsidR="00782E1B" w:rsidRPr="007C6524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276" w:type="dxa"/>
            <w:shd w:val="clear" w:color="auto" w:fill="FFF2CC"/>
            <w:vAlign w:val="center"/>
          </w:tcPr>
          <w:p w14:paraId="67E64829" w14:textId="77777777" w:rsidR="00782E1B" w:rsidRPr="007C6524" w:rsidRDefault="00782E1B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7C6524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  <w:cs/>
              </w:rPr>
              <w:t>1</w:t>
            </w:r>
            <w:r w:rsidR="007C6524" w:rsidRPr="007C6524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2</w:t>
            </w:r>
            <w:r w:rsidRPr="007C6524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276" w:type="dxa"/>
            <w:shd w:val="clear" w:color="auto" w:fill="FFF2CC"/>
            <w:vAlign w:val="center"/>
          </w:tcPr>
          <w:p w14:paraId="086B2889" w14:textId="77777777" w:rsidR="00782E1B" w:rsidRPr="007C6524" w:rsidRDefault="007C6524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7C6524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51</w:t>
            </w:r>
            <w:r w:rsidR="00782E1B" w:rsidRPr="007C6524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</w:tr>
      <w:tr w:rsidR="007C6524" w14:paraId="16CAFA19" w14:textId="77777777">
        <w:trPr>
          <w:trHeight w:val="469"/>
        </w:trPr>
        <w:tc>
          <w:tcPr>
            <w:tcW w:w="2808" w:type="dxa"/>
            <w:shd w:val="clear" w:color="auto" w:fill="FFF2CC"/>
            <w:vAlign w:val="center"/>
          </w:tcPr>
          <w:p w14:paraId="766CAFDB" w14:textId="77777777" w:rsidR="007C6524" w:rsidRPr="00A524FE" w:rsidRDefault="007C6524" w:rsidP="007C6524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</w:rPr>
            </w:pP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0"/>
                <w:szCs w:val="40"/>
                <w:cs/>
              </w:rPr>
              <w:t>จัดกรุ๊ปส่วนตัว 4-6ท่าน</w:t>
            </w:r>
          </w:p>
          <w:p w14:paraId="42A36223" w14:textId="77777777" w:rsidR="007C6524" w:rsidRPr="002A3453" w:rsidRDefault="007C6524" w:rsidP="007C6524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</w:pP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0"/>
                <w:szCs w:val="40"/>
                <w:cs/>
              </w:rPr>
              <w:t>(ใช้รถตู้)</w:t>
            </w:r>
          </w:p>
        </w:tc>
        <w:tc>
          <w:tcPr>
            <w:tcW w:w="1553" w:type="dxa"/>
            <w:shd w:val="clear" w:color="auto" w:fill="FFF2CC"/>
            <w:vAlign w:val="center"/>
          </w:tcPr>
          <w:p w14:paraId="10F8C30B" w14:textId="77777777" w:rsidR="007C6524" w:rsidRPr="007C6524" w:rsidRDefault="007C6524" w:rsidP="007C6524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</w:rPr>
            </w:pPr>
            <w:r w:rsidRPr="007C6524"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0"/>
                <w:szCs w:val="40"/>
                <w:cs/>
              </w:rPr>
              <w:t>ราคาเริ่มต้น</w:t>
            </w:r>
          </w:p>
          <w:p w14:paraId="325F26CF" w14:textId="77777777" w:rsidR="007C6524" w:rsidRPr="007C6524" w:rsidRDefault="007C6524" w:rsidP="007C6524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color w:val="0000FF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color w:val="FF0000"/>
                <w:sz w:val="40"/>
                <w:szCs w:val="40"/>
                <w:cs/>
              </w:rPr>
              <w:t>9</w:t>
            </w:r>
            <w:r w:rsidRPr="007C6524">
              <w:rPr>
                <w:rFonts w:ascii="TH Sarabun New" w:hAnsi="TH Sarabun New" w:cs="TH Sarabun New" w:hint="cs"/>
                <w:b/>
                <w:bCs/>
                <w:noProof w:val="0"/>
                <w:color w:val="FF0000"/>
                <w:sz w:val="40"/>
                <w:szCs w:val="40"/>
                <w:cs/>
              </w:rPr>
              <w:t>9</w:t>
            </w:r>
            <w:r w:rsidRPr="007C6524"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40"/>
                <w:szCs w:val="40"/>
              </w:rPr>
              <w:t>,900.-</w:t>
            </w:r>
          </w:p>
        </w:tc>
        <w:tc>
          <w:tcPr>
            <w:tcW w:w="2126" w:type="dxa"/>
            <w:shd w:val="clear" w:color="auto" w:fill="FFF2CC"/>
            <w:vAlign w:val="center"/>
          </w:tcPr>
          <w:p w14:paraId="07609451" w14:textId="77777777" w:rsidR="007C6524" w:rsidRPr="007C6524" w:rsidRDefault="007C6524" w:rsidP="007C6524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9</w:t>
            </w:r>
            <w:r w:rsidRPr="007C6524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6</w:t>
            </w:r>
            <w:r w:rsidRPr="007C6524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2126" w:type="dxa"/>
            <w:shd w:val="clear" w:color="auto" w:fill="FFF2CC"/>
            <w:vAlign w:val="center"/>
          </w:tcPr>
          <w:p w14:paraId="1F2694FC" w14:textId="77777777" w:rsidR="007C6524" w:rsidRPr="007C6524" w:rsidRDefault="007C6524" w:rsidP="007C6524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9</w:t>
            </w:r>
            <w:r w:rsidRPr="007C6524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1</w:t>
            </w:r>
            <w:r w:rsidRPr="007C6524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276" w:type="dxa"/>
            <w:shd w:val="clear" w:color="auto" w:fill="FFF2CC"/>
            <w:vAlign w:val="center"/>
          </w:tcPr>
          <w:p w14:paraId="262E4BCF" w14:textId="77777777" w:rsidR="007C6524" w:rsidRPr="007C6524" w:rsidRDefault="007C6524" w:rsidP="007C6524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  <w:cs/>
              </w:rPr>
            </w:pPr>
            <w:r w:rsidRPr="007C6524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  <w:cs/>
              </w:rPr>
              <w:t>1</w:t>
            </w:r>
            <w:r w:rsidRPr="007C6524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2</w:t>
            </w:r>
            <w:r w:rsidRPr="007C6524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276" w:type="dxa"/>
            <w:shd w:val="clear" w:color="auto" w:fill="FFF2CC"/>
            <w:vAlign w:val="center"/>
          </w:tcPr>
          <w:p w14:paraId="591F09E2" w14:textId="77777777" w:rsidR="007C6524" w:rsidRPr="007C6524" w:rsidRDefault="007C6524" w:rsidP="007C6524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FF"/>
                <w:sz w:val="40"/>
                <w:szCs w:val="40"/>
              </w:rPr>
            </w:pPr>
            <w:r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-</w:t>
            </w:r>
          </w:p>
        </w:tc>
      </w:tr>
      <w:tr w:rsidR="007C6524" w14:paraId="264E5B41" w14:textId="77777777">
        <w:trPr>
          <w:trHeight w:val="469"/>
        </w:trPr>
        <w:tc>
          <w:tcPr>
            <w:tcW w:w="11165" w:type="dxa"/>
            <w:gridSpan w:val="6"/>
            <w:shd w:val="clear" w:color="auto" w:fill="FFF2CC"/>
            <w:vAlign w:val="center"/>
          </w:tcPr>
          <w:p w14:paraId="03E94024" w14:textId="77777777" w:rsidR="007C6524" w:rsidRPr="00A524FE" w:rsidRDefault="007C6524" w:rsidP="007C6524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40"/>
                <w:szCs w:val="40"/>
                <w:cs/>
              </w:rPr>
            </w:pP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 xml:space="preserve">**หมายเหตุ ราคานี้เป็นราคารวมภาษีน้ำมัน </w:t>
            </w:r>
            <w:r w:rsidR="0078042F" w:rsidRPr="0078042F">
              <w:rPr>
                <w:rFonts w:ascii="TH Sarabun New" w:hAnsi="TH Sarabun New" w:cs="TH Sarabun New"/>
                <w:b/>
                <w:bCs/>
                <w:noProof w:val="0"/>
                <w:color w:val="EE0000"/>
                <w:sz w:val="32"/>
                <w:szCs w:val="32"/>
                <w:highlight w:val="yellow"/>
              </w:rPr>
              <w:t>8</w:t>
            </w:r>
            <w:r w:rsidR="0078042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,</w:t>
            </w:r>
            <w:r w:rsidR="0078042F" w:rsidRPr="0078042F">
              <w:rPr>
                <w:rFonts w:ascii="TH Sarabun New" w:hAnsi="TH Sarabun New" w:cs="TH Sarabun New"/>
                <w:b/>
                <w:bCs/>
                <w:noProof w:val="0"/>
                <w:color w:val="EE0000"/>
                <w:sz w:val="32"/>
                <w:szCs w:val="32"/>
                <w:highlight w:val="yellow"/>
              </w:rPr>
              <w:t xml:space="preserve">000 </w:t>
            </w:r>
            <w:r w:rsidR="0078042F" w:rsidRPr="0078042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 xml:space="preserve">บาท </w:t>
            </w:r>
            <w:r w:rsidRPr="0078042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ณ วันที่</w:t>
            </w:r>
            <w:r w:rsidR="0078042F" w:rsidRPr="0078042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 xml:space="preserve"> 06/05/2026</w:t>
            </w: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 xml:space="preserve"> กรณีออกตั๋วก่อนการเดินทางแล้วมีการปรับเปลี่ยนราคาน้ำมันตามสถานการณ์โลกทางบริษัทขอสงวนสิทธิ์ในการเก็บค่าใช้จ่ายเพิ่มเติมตามการเปลี่ยนแปลงของภาษี ณ วันนั้น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>**</w:t>
            </w:r>
          </w:p>
        </w:tc>
      </w:tr>
    </w:tbl>
    <w:p w14:paraId="270F8C9B" w14:textId="77777777" w:rsidR="00782E1B" w:rsidRPr="0033634F" w:rsidRDefault="00782E1B" w:rsidP="0033634F">
      <w:pPr>
        <w:spacing w:after="0"/>
        <w:rPr>
          <w:vanish/>
        </w:rPr>
      </w:pPr>
    </w:p>
    <w:bookmarkEnd w:id="0"/>
    <w:bookmarkEnd w:id="1"/>
    <w:p w14:paraId="1A91CE6F" w14:textId="77777777" w:rsidR="00CD6F5D" w:rsidRDefault="00CD6F5D" w:rsidP="00A00230">
      <w:pPr>
        <w:spacing w:line="240" w:lineRule="auto"/>
        <w:rPr>
          <w:rFonts w:ascii="Leelawadee UI" w:hAnsi="Leelawadee UI" w:cs="Leelawadee UI" w:hint="cs"/>
          <w:color w:val="002060"/>
          <w:sz w:val="28"/>
          <w:szCs w:val="28"/>
          <w:cs/>
        </w:rPr>
      </w:pPr>
    </w:p>
    <w:p w14:paraId="66A92DAC" w14:textId="77777777" w:rsidR="00E1270A" w:rsidRPr="00B904DD" w:rsidRDefault="00E1270A" w:rsidP="007D7814">
      <w:pPr>
        <w:spacing w:after="0"/>
        <w:rPr>
          <w:vanish/>
        </w:rPr>
      </w:pPr>
    </w:p>
    <w:tbl>
      <w:tblPr>
        <w:tblpPr w:leftFromText="180" w:rightFromText="180" w:vertAnchor="text" w:horzAnchor="margin" w:tblpY="192"/>
        <w:tblW w:w="11448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733"/>
        <w:gridCol w:w="630"/>
        <w:gridCol w:w="630"/>
        <w:gridCol w:w="900"/>
        <w:gridCol w:w="2880"/>
      </w:tblGrid>
      <w:tr w:rsidR="00A00230" w:rsidRPr="00937F0D" w14:paraId="7EE1198C" w14:textId="77777777" w:rsidTr="00937F0D">
        <w:trPr>
          <w:trHeight w:val="397"/>
        </w:trPr>
        <w:tc>
          <w:tcPr>
            <w:tcW w:w="675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nil"/>
            </w:tcBorders>
            <w:shd w:val="clear" w:color="auto" w:fill="ED7D31"/>
            <w:vAlign w:val="center"/>
            <w:hideMark/>
          </w:tcPr>
          <w:p w14:paraId="034A05EA" w14:textId="77777777" w:rsidR="00A00230" w:rsidRPr="00937F0D" w:rsidRDefault="00A00230" w:rsidP="00BE4004">
            <w:pPr>
              <w:pStyle w:val="Default"/>
              <w:spacing w:after="0" w:line="300" w:lineRule="exac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</w:rPr>
            </w:pPr>
            <w:r w:rsidRPr="00937F0D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cs/>
              </w:rPr>
              <w:t>วันที่</w:t>
            </w:r>
          </w:p>
        </w:tc>
        <w:tc>
          <w:tcPr>
            <w:tcW w:w="5733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ED7D31"/>
            <w:vAlign w:val="center"/>
            <w:hideMark/>
          </w:tcPr>
          <w:p w14:paraId="49D1A119" w14:textId="77777777" w:rsidR="00A00230" w:rsidRPr="00937F0D" w:rsidRDefault="00A00230" w:rsidP="00BE4004">
            <w:pPr>
              <w:pStyle w:val="Default"/>
              <w:spacing w:after="0" w:line="300" w:lineRule="exac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cs/>
              </w:rPr>
            </w:pPr>
            <w:r w:rsidRPr="00937F0D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630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ED7D31"/>
            <w:vAlign w:val="center"/>
            <w:hideMark/>
          </w:tcPr>
          <w:p w14:paraId="0A1E13AE" w14:textId="77777777" w:rsidR="00A00230" w:rsidRPr="00937F0D" w:rsidRDefault="00A00230" w:rsidP="00BE4004">
            <w:pPr>
              <w:pStyle w:val="Default"/>
              <w:spacing w:after="0" w:line="300" w:lineRule="exac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cs/>
              </w:rPr>
            </w:pPr>
            <w:r w:rsidRPr="00937F0D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cs/>
              </w:rPr>
              <w:t>เช้า</w:t>
            </w:r>
          </w:p>
        </w:tc>
        <w:tc>
          <w:tcPr>
            <w:tcW w:w="630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ED7D31"/>
            <w:vAlign w:val="center"/>
            <w:hideMark/>
          </w:tcPr>
          <w:p w14:paraId="3EE5AB4A" w14:textId="77777777" w:rsidR="00A00230" w:rsidRPr="00937F0D" w:rsidRDefault="00A00230" w:rsidP="00BE4004">
            <w:pPr>
              <w:pStyle w:val="Default"/>
              <w:spacing w:after="0" w:line="300" w:lineRule="exac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cs/>
              </w:rPr>
            </w:pPr>
            <w:r w:rsidRPr="00937F0D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cs/>
              </w:rPr>
              <w:t>บ่าย</w:t>
            </w:r>
          </w:p>
        </w:tc>
        <w:tc>
          <w:tcPr>
            <w:tcW w:w="900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auto" w:fill="ED7D31"/>
            <w:vAlign w:val="center"/>
            <w:hideMark/>
          </w:tcPr>
          <w:p w14:paraId="0BE90EC0" w14:textId="77777777" w:rsidR="00A00230" w:rsidRPr="00937F0D" w:rsidRDefault="00A00230" w:rsidP="00BE4004">
            <w:pPr>
              <w:pStyle w:val="Default"/>
              <w:spacing w:after="0" w:line="300" w:lineRule="exac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cs/>
              </w:rPr>
            </w:pPr>
            <w:r w:rsidRPr="00937F0D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cs/>
              </w:rPr>
              <w:t>ค่ำ</w:t>
            </w:r>
          </w:p>
        </w:tc>
        <w:tc>
          <w:tcPr>
            <w:tcW w:w="2880" w:type="dxa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shd w:val="clear" w:color="auto" w:fill="ED7D31"/>
            <w:vAlign w:val="center"/>
            <w:hideMark/>
          </w:tcPr>
          <w:p w14:paraId="06E79F90" w14:textId="77777777" w:rsidR="00A00230" w:rsidRPr="00937F0D" w:rsidRDefault="00A00230" w:rsidP="00BE4004">
            <w:pPr>
              <w:pStyle w:val="Default"/>
              <w:spacing w:after="0" w:line="300" w:lineRule="exac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cs/>
              </w:rPr>
            </w:pPr>
            <w:r w:rsidRPr="00937F0D">
              <w:rPr>
                <w:rFonts w:ascii="TH Sarabun New" w:hAnsi="TH Sarabun New" w:cs="TH Sarabun New"/>
                <w:b/>
                <w:bCs/>
                <w:color w:val="FFFFFF"/>
                <w:sz w:val="28"/>
                <w:szCs w:val="28"/>
                <w:cs/>
              </w:rPr>
              <w:t>โรงแรม</w:t>
            </w:r>
          </w:p>
        </w:tc>
      </w:tr>
      <w:tr w:rsidR="00A00230" w:rsidRPr="00937F0D" w14:paraId="05CF1AF6" w14:textId="77777777" w:rsidTr="00937F0D">
        <w:trPr>
          <w:trHeight w:val="397"/>
        </w:trPr>
        <w:tc>
          <w:tcPr>
            <w:tcW w:w="675" w:type="dxa"/>
            <w:shd w:val="clear" w:color="auto" w:fill="FBE4D5"/>
            <w:vAlign w:val="center"/>
            <w:hideMark/>
          </w:tcPr>
          <w:p w14:paraId="1C9DFF94" w14:textId="77777777" w:rsidR="00A00230" w:rsidRPr="00937F0D" w:rsidRDefault="00A00230" w:rsidP="00CD6F5D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  <w:cs/>
              </w:rPr>
            </w:pPr>
            <w:r w:rsidRPr="00937F0D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5733" w:type="dxa"/>
            <w:shd w:val="clear" w:color="auto" w:fill="FBE4D5"/>
            <w:vAlign w:val="center"/>
            <w:hideMark/>
          </w:tcPr>
          <w:p w14:paraId="7462A402" w14:textId="77777777" w:rsidR="00A00230" w:rsidRPr="00937F0D" w:rsidRDefault="00A00230" w:rsidP="00CD6F5D">
            <w:pPr>
              <w:pStyle w:val="Default"/>
              <w:spacing w:after="0" w:line="600" w:lineRule="exact"/>
              <w:rPr>
                <w:rFonts w:ascii="TH Sarabun New" w:hAnsi="TH Sarabun New" w:cs="TH Sarabun New"/>
                <w:color w:val="auto"/>
                <w:sz w:val="28"/>
                <w:szCs w:val="28"/>
                <w:cs/>
              </w:rPr>
            </w:pPr>
            <w:r w:rsidRPr="005D1780">
              <w:rPr>
                <w:rFonts w:ascii="TH Sarabun New" w:hAnsi="TH Sarabun New" w:cs="TH Sarabun New"/>
                <w:color w:val="auto"/>
                <w:sz w:val="32"/>
                <w:szCs w:val="32"/>
                <w:cs/>
              </w:rPr>
              <w:t>กรุงเทพฯ-สนามบินสุวรรณภูมิ</w:t>
            </w:r>
          </w:p>
        </w:tc>
        <w:tc>
          <w:tcPr>
            <w:tcW w:w="630" w:type="dxa"/>
            <w:shd w:val="clear" w:color="auto" w:fill="FBE4D5"/>
            <w:vAlign w:val="center"/>
            <w:hideMark/>
          </w:tcPr>
          <w:p w14:paraId="073AD95D" w14:textId="77777777" w:rsidR="00A00230" w:rsidRPr="00937F0D" w:rsidRDefault="00A00230" w:rsidP="00CD6F5D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630" w:type="dxa"/>
            <w:shd w:val="clear" w:color="auto" w:fill="FBE4D5"/>
            <w:vAlign w:val="center"/>
            <w:hideMark/>
          </w:tcPr>
          <w:p w14:paraId="77B18957" w14:textId="77777777" w:rsidR="00A00230" w:rsidRPr="00937F0D" w:rsidRDefault="00A00230" w:rsidP="00CD6F5D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FBE4D5"/>
            <w:vAlign w:val="center"/>
            <w:hideMark/>
          </w:tcPr>
          <w:p w14:paraId="70EED686" w14:textId="77777777" w:rsidR="00A00230" w:rsidRPr="00937F0D" w:rsidRDefault="00A00230" w:rsidP="00CD6F5D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FBE4D5"/>
            <w:vAlign w:val="center"/>
          </w:tcPr>
          <w:p w14:paraId="15A8BFB4" w14:textId="77777777" w:rsidR="00A00230" w:rsidRPr="00937F0D" w:rsidRDefault="00A00230" w:rsidP="00CD6F5D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color w:val="auto"/>
                <w:sz w:val="28"/>
                <w:szCs w:val="28"/>
              </w:rPr>
            </w:pPr>
          </w:p>
        </w:tc>
      </w:tr>
      <w:tr w:rsidR="005A64F3" w:rsidRPr="00937F0D" w14:paraId="0EF02C08" w14:textId="77777777" w:rsidTr="00937F0D">
        <w:trPr>
          <w:trHeight w:val="397"/>
        </w:trPr>
        <w:tc>
          <w:tcPr>
            <w:tcW w:w="675" w:type="dxa"/>
            <w:vAlign w:val="center"/>
            <w:hideMark/>
          </w:tcPr>
          <w:p w14:paraId="7549F62D" w14:textId="77777777" w:rsidR="005A64F3" w:rsidRPr="00937F0D" w:rsidRDefault="005A64F3" w:rsidP="005A64F3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 w:rsidRPr="00937F0D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  <w:cs/>
              </w:rPr>
              <w:t>2</w:t>
            </w:r>
          </w:p>
        </w:tc>
        <w:tc>
          <w:tcPr>
            <w:tcW w:w="5733" w:type="dxa"/>
            <w:vAlign w:val="center"/>
            <w:hideMark/>
          </w:tcPr>
          <w:p w14:paraId="31761FFF" w14:textId="77777777" w:rsidR="005A64F3" w:rsidRPr="00937F0D" w:rsidRDefault="005A64F3" w:rsidP="005A64F3">
            <w:pPr>
              <w:pStyle w:val="Default"/>
              <w:spacing w:after="0" w:line="600" w:lineRule="exact"/>
              <w:rPr>
                <w:rFonts w:ascii="TH Sarabun New" w:hAnsi="TH Sarabun New" w:cs="TH Sarabun New"/>
                <w:color w:val="auto"/>
                <w:sz w:val="28"/>
                <w:szCs w:val="28"/>
                <w:cs/>
              </w:rPr>
            </w:pPr>
            <w:bookmarkStart w:id="2" w:name="_Hlk142554730"/>
            <w:r w:rsidRPr="002A78E7">
              <w:rPr>
                <w:rFonts w:ascii="TH Sarabun New" w:hAnsi="TH Sarabun New" w:cs="TH Sarabun New"/>
                <w:color w:val="auto"/>
                <w:sz w:val="32"/>
                <w:szCs w:val="32"/>
                <w:cs/>
              </w:rPr>
              <w:t>สนามบินชิโตเซะ</w:t>
            </w:r>
            <w:bookmarkEnd w:id="2"/>
            <w:r w:rsidR="00D51D35">
              <w:rPr>
                <w:rFonts w:ascii="TH Sarabun New" w:hAnsi="TH Sarabun New" w:cs="TH Sarabun New"/>
                <w:color w:val="auto"/>
                <w:sz w:val="32"/>
                <w:szCs w:val="32"/>
              </w:rPr>
              <w:t>-</w:t>
            </w:r>
            <w:r w:rsidR="00D51D35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</w:rPr>
              <w:t>เนินพระพุทธเจ้า</w:t>
            </w:r>
            <w:r w:rsidR="00E71B00">
              <w:rPr>
                <w:rFonts w:ascii="TH Sarabun New" w:hAnsi="TH Sarabun New" w:cs="TH Sarabun New" w:hint="cs"/>
                <w:color w:val="auto"/>
                <w:sz w:val="32"/>
                <w:szCs w:val="32"/>
                <w:cs/>
              </w:rPr>
              <w:t>-</w:t>
            </w:r>
            <w:r w:rsidR="00E71B00" w:rsidRPr="00D51D35">
              <w:rPr>
                <w:rFonts w:ascii="TH Sarabun New" w:hAnsi="TH Sarabun New" w:cs="TH Sarabun New"/>
                <w:b/>
                <w:bCs/>
                <w:color w:val="auto"/>
                <w:sz w:val="32"/>
                <w:szCs w:val="32"/>
                <w:cs/>
              </w:rPr>
              <w:t>พิพิธภัณฑ์และสวนไอนุแห่งชาติ</w:t>
            </w:r>
            <w:r w:rsidR="00E71B00" w:rsidRPr="00E71B00">
              <w:rPr>
                <w:rFonts w:ascii="TH Sarabun New" w:hAnsi="TH Sarabun New" w:cs="TH Sarabun New"/>
                <w:color w:val="auto"/>
                <w:sz w:val="32"/>
                <w:szCs w:val="32"/>
                <w:cs/>
              </w:rPr>
              <w:t>-แช่น้ำแร่</w:t>
            </w:r>
          </w:p>
        </w:tc>
        <w:tc>
          <w:tcPr>
            <w:tcW w:w="630" w:type="dxa"/>
            <w:vAlign w:val="center"/>
            <w:hideMark/>
          </w:tcPr>
          <w:p w14:paraId="1BB65906" w14:textId="5A0DA91D" w:rsidR="005A64F3" w:rsidRPr="00937F0D" w:rsidRDefault="00870BD7" w:rsidP="005A64F3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  <w:cs/>
              </w:rPr>
            </w:pPr>
            <w:r w:rsidRPr="00937F0D">
              <w:rPr>
                <w:rFonts w:ascii="TH Sarabun New" w:hAnsi="TH Sarabun New" w:cs="TH Sarabun New"/>
                <w:b/>
                <w:bCs/>
                <w:noProof/>
                <w:color w:val="auto"/>
                <w:sz w:val="28"/>
                <w:szCs w:val="28"/>
              </w:rPr>
              <w:drawing>
                <wp:inline distT="0" distB="0" distL="0" distR="0" wp14:anchorId="6CBAF991" wp14:editId="5E96CB9A">
                  <wp:extent cx="171450" cy="171450"/>
                  <wp:effectExtent l="0" t="0" r="0" b="0"/>
                  <wp:docPr id="3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vAlign w:val="center"/>
            <w:hideMark/>
          </w:tcPr>
          <w:p w14:paraId="3D81F76C" w14:textId="77777777" w:rsidR="005A64F3" w:rsidRPr="00937F0D" w:rsidRDefault="00937F0D" w:rsidP="005A64F3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L</w:t>
            </w:r>
          </w:p>
        </w:tc>
        <w:tc>
          <w:tcPr>
            <w:tcW w:w="900" w:type="dxa"/>
            <w:vAlign w:val="center"/>
            <w:hideMark/>
          </w:tcPr>
          <w:p w14:paraId="3DFDC593" w14:textId="77777777" w:rsidR="005A64F3" w:rsidRPr="00937F0D" w:rsidRDefault="00937F0D" w:rsidP="005A64F3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H</w:t>
            </w:r>
          </w:p>
        </w:tc>
        <w:tc>
          <w:tcPr>
            <w:tcW w:w="2880" w:type="dxa"/>
            <w:vAlign w:val="center"/>
            <w:hideMark/>
          </w:tcPr>
          <w:p w14:paraId="4B915BFD" w14:textId="77777777" w:rsidR="005A64F3" w:rsidRPr="00937F0D" w:rsidRDefault="005A64F3" w:rsidP="005A64F3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 w:rsidRPr="00937F0D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 xml:space="preserve">TOYA </w:t>
            </w:r>
            <w:r w:rsidR="00D51D35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 xml:space="preserve">NONOKAZE </w:t>
            </w:r>
            <w:r w:rsidR="00937F0D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HOTEL</w:t>
            </w:r>
            <w:r w:rsidRPr="00937F0D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  <w:cs/>
              </w:rPr>
              <w:t xml:space="preserve"> </w:t>
            </w:r>
          </w:p>
          <w:p w14:paraId="2282CC9B" w14:textId="7A5C9F02" w:rsidR="005A64F3" w:rsidRPr="00937F0D" w:rsidRDefault="005A64F3" w:rsidP="005A64F3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 w:rsidRPr="00937F0D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  <w:cs/>
              </w:rPr>
              <w:t>หรือเทียบเท่า</w:t>
            </w:r>
            <w:r w:rsidRPr="00937F0D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 xml:space="preserve"> </w:t>
            </w:r>
            <w:r w:rsidR="00870BD7" w:rsidRPr="00937F0D">
              <w:rPr>
                <w:rFonts w:ascii="TH Sarabun New" w:eastAsia="Arial Unicode MS" w:hAnsi="TH Sarabun New" w:cs="TH Sarabun New"/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 wp14:anchorId="5C052D41" wp14:editId="404035CC">
                  <wp:extent cx="342900" cy="304800"/>
                  <wp:effectExtent l="0" t="0" r="0" b="0"/>
                  <wp:docPr id="4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64F3" w:rsidRPr="00937F0D" w14:paraId="16F9BD72" w14:textId="77777777" w:rsidTr="00937F0D">
        <w:trPr>
          <w:trHeight w:val="397"/>
        </w:trPr>
        <w:tc>
          <w:tcPr>
            <w:tcW w:w="675" w:type="dxa"/>
            <w:shd w:val="clear" w:color="auto" w:fill="FBE4D5"/>
            <w:vAlign w:val="center"/>
            <w:hideMark/>
          </w:tcPr>
          <w:p w14:paraId="2ED5DA97" w14:textId="77777777" w:rsidR="005A64F3" w:rsidRPr="00937F0D" w:rsidRDefault="005A64F3" w:rsidP="005A64F3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  <w:cs/>
              </w:rPr>
            </w:pPr>
            <w:r w:rsidRPr="00937F0D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3</w:t>
            </w:r>
          </w:p>
        </w:tc>
        <w:tc>
          <w:tcPr>
            <w:tcW w:w="5733" w:type="dxa"/>
            <w:shd w:val="clear" w:color="auto" w:fill="FBE4D5"/>
            <w:vAlign w:val="center"/>
            <w:hideMark/>
          </w:tcPr>
          <w:p w14:paraId="5D2FA8B9" w14:textId="77777777" w:rsidR="005A64F3" w:rsidRPr="00937F0D" w:rsidRDefault="00D51D35" w:rsidP="005A64F3">
            <w:pPr>
              <w:pStyle w:val="Default"/>
              <w:spacing w:after="0" w:line="600" w:lineRule="exac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ล่องเรือทะเลสาบโทยะ</w:t>
            </w:r>
            <w:r w:rsidR="005A64F3" w:rsidRPr="002A78E7">
              <w:rPr>
                <w:rFonts w:ascii="TH Sarabun New" w:hAnsi="TH Sarabun New" w:cs="TH Sarabun New"/>
                <w:sz w:val="32"/>
                <w:szCs w:val="32"/>
                <w:cs/>
              </w:rPr>
              <w:t>-</w:t>
            </w:r>
            <w:r w:rsidR="005A64F3" w:rsidRPr="002A78E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กิจกรรมเก็บแอบเปิ้ล</w:t>
            </w:r>
            <w:r w:rsidR="005A64F3" w:rsidRPr="002A78E7">
              <w:rPr>
                <w:rFonts w:ascii="TH Sarabun New" w:hAnsi="TH Sarabun New" w:cs="TH Sarabun New"/>
                <w:sz w:val="32"/>
                <w:szCs w:val="32"/>
                <w:cs/>
              </w:rPr>
              <w:t>-</w:t>
            </w:r>
            <w:r w:rsidR="00E71B00" w:rsidRPr="002A78E7">
              <w:rPr>
                <w:rFonts w:ascii="TH Sarabun New" w:hAnsi="TH Sarabun New" w:cs="TH Sarabun New"/>
                <w:sz w:val="32"/>
                <w:szCs w:val="32"/>
                <w:cs/>
              </w:rPr>
              <w:t>เมืองโจซังเค-</w:t>
            </w:r>
            <w:r w:rsidR="00E71B00" w:rsidRPr="002A78E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เขื่อนโฮเฮเคียว</w:t>
            </w:r>
            <w:r w:rsidR="005A64F3" w:rsidRPr="002A78E7">
              <w:rPr>
                <w:rFonts w:ascii="TH Sarabun New" w:hAnsi="TH Sarabun New" w:cs="TH Sarabun New"/>
                <w:sz w:val="32"/>
                <w:szCs w:val="32"/>
              </w:rPr>
              <w:t>-</w:t>
            </w:r>
            <w:r w:rsidR="005A64F3" w:rsidRPr="002A78E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งานเทศกาลประดับไฟเมืองโจซังเก</w:t>
            </w:r>
            <w:r w:rsidR="005A64F3" w:rsidRPr="002A78E7">
              <w:rPr>
                <w:rFonts w:ascii="TH Sarabun New" w:hAnsi="TH Sarabun New" w:cs="TH Sarabun New"/>
                <w:sz w:val="32"/>
                <w:szCs w:val="32"/>
                <w:cs/>
              </w:rPr>
              <w:t>-แช่น้ำแร่</w:t>
            </w:r>
          </w:p>
        </w:tc>
        <w:tc>
          <w:tcPr>
            <w:tcW w:w="630" w:type="dxa"/>
            <w:shd w:val="clear" w:color="auto" w:fill="FBE4D5"/>
            <w:vAlign w:val="center"/>
            <w:hideMark/>
          </w:tcPr>
          <w:p w14:paraId="0868A132" w14:textId="77777777" w:rsidR="005A64F3" w:rsidRPr="00937F0D" w:rsidRDefault="00937F0D" w:rsidP="005A64F3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B</w:t>
            </w:r>
          </w:p>
        </w:tc>
        <w:tc>
          <w:tcPr>
            <w:tcW w:w="630" w:type="dxa"/>
            <w:shd w:val="clear" w:color="auto" w:fill="FBE4D5"/>
            <w:vAlign w:val="center"/>
            <w:hideMark/>
          </w:tcPr>
          <w:p w14:paraId="30FCA26E" w14:textId="77777777" w:rsidR="005A64F3" w:rsidRPr="00937F0D" w:rsidRDefault="00937F0D" w:rsidP="005A64F3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L</w:t>
            </w:r>
          </w:p>
        </w:tc>
        <w:tc>
          <w:tcPr>
            <w:tcW w:w="900" w:type="dxa"/>
            <w:shd w:val="clear" w:color="auto" w:fill="FBE4D5"/>
            <w:vAlign w:val="center"/>
            <w:hideMark/>
          </w:tcPr>
          <w:p w14:paraId="66F01054" w14:textId="77777777" w:rsidR="005A64F3" w:rsidRPr="00937F0D" w:rsidRDefault="00937F0D" w:rsidP="005A64F3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H</w:t>
            </w:r>
          </w:p>
        </w:tc>
        <w:tc>
          <w:tcPr>
            <w:tcW w:w="2880" w:type="dxa"/>
            <w:shd w:val="clear" w:color="auto" w:fill="FBE4D5"/>
            <w:vAlign w:val="center"/>
            <w:hideMark/>
          </w:tcPr>
          <w:p w14:paraId="22AF5377" w14:textId="37A20095" w:rsidR="005A64F3" w:rsidRPr="00937F0D" w:rsidRDefault="005A64F3" w:rsidP="00937F0D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 w:rsidRPr="00937F0D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 xml:space="preserve">JOZANKEI </w:t>
            </w:r>
            <w:r w:rsidR="00937F0D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 xml:space="preserve">MANSEIKAKU HOTEL </w:t>
            </w:r>
            <w:r w:rsidRPr="00937F0D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  <w:cs/>
              </w:rPr>
              <w:t>หรือเทียบเท่า</w:t>
            </w:r>
            <w:r w:rsidRPr="00937F0D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 xml:space="preserve"> </w:t>
            </w:r>
            <w:r w:rsidR="00870BD7" w:rsidRPr="00937F0D">
              <w:rPr>
                <w:rFonts w:ascii="TH Sarabun New" w:eastAsia="Arial Unicode MS" w:hAnsi="TH Sarabun New" w:cs="TH Sarabun New"/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 wp14:anchorId="4DA600F0" wp14:editId="796BCCF0">
                  <wp:extent cx="342900" cy="304800"/>
                  <wp:effectExtent l="0" t="0" r="0" b="0"/>
                  <wp:docPr id="5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21B3C1" w14:textId="77777777" w:rsidR="005A64F3" w:rsidRPr="00937F0D" w:rsidRDefault="005A64F3" w:rsidP="005A64F3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</w:p>
        </w:tc>
      </w:tr>
      <w:tr w:rsidR="005A64F3" w:rsidRPr="00937F0D" w14:paraId="2F0084BA" w14:textId="77777777" w:rsidTr="00937F0D">
        <w:trPr>
          <w:trHeight w:val="397"/>
        </w:trPr>
        <w:tc>
          <w:tcPr>
            <w:tcW w:w="675" w:type="dxa"/>
            <w:vAlign w:val="center"/>
            <w:hideMark/>
          </w:tcPr>
          <w:p w14:paraId="05E57916" w14:textId="77777777" w:rsidR="005A64F3" w:rsidRPr="00937F0D" w:rsidRDefault="005A64F3" w:rsidP="005A64F3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  <w:cs/>
              </w:rPr>
            </w:pPr>
            <w:r w:rsidRPr="00937F0D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4</w:t>
            </w:r>
          </w:p>
        </w:tc>
        <w:tc>
          <w:tcPr>
            <w:tcW w:w="5733" w:type="dxa"/>
            <w:vAlign w:val="center"/>
            <w:hideMark/>
          </w:tcPr>
          <w:p w14:paraId="4F62FD16" w14:textId="77777777" w:rsidR="005A64F3" w:rsidRPr="00937F0D" w:rsidRDefault="005A64F3" w:rsidP="005A64F3">
            <w:pPr>
              <w:pStyle w:val="Default"/>
              <w:spacing w:after="0" w:line="600" w:lineRule="exac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2A78E7">
              <w:rPr>
                <w:rFonts w:ascii="TH Sarabun New" w:hAnsi="TH Sarabun New" w:cs="TH Sarabun New"/>
                <w:sz w:val="32"/>
                <w:szCs w:val="32"/>
                <w:cs/>
              </w:rPr>
              <w:t>คลองโอตารุ-พิพิธภัณฑ์กล่องดนตรี-นาฬิกาไอน้ำ</w:t>
            </w:r>
            <w:r w:rsidR="00E71B00">
              <w:rPr>
                <w:rFonts w:ascii="TH Sarabun New" w:hAnsi="TH Sarabun New" w:cs="TH Sarabun New" w:hint="cs"/>
                <w:sz w:val="32"/>
                <w:szCs w:val="32"/>
                <w:cs/>
              </w:rPr>
              <w:t>-น้ำตกกิงกะริวเซ</w:t>
            </w:r>
            <w:r w:rsidR="00D51D35" w:rsidRPr="002A78E7">
              <w:rPr>
                <w:rFonts w:ascii="TH Sarabun New" w:hAnsi="TH Sarabun New" w:cs="TH Sarabun New"/>
                <w:sz w:val="32"/>
                <w:szCs w:val="32"/>
                <w:cs/>
              </w:rPr>
              <w:t>-แช่น้ำแร่</w:t>
            </w:r>
          </w:p>
        </w:tc>
        <w:tc>
          <w:tcPr>
            <w:tcW w:w="630" w:type="dxa"/>
            <w:vAlign w:val="center"/>
            <w:hideMark/>
          </w:tcPr>
          <w:p w14:paraId="23940265" w14:textId="77777777" w:rsidR="005A64F3" w:rsidRPr="00937F0D" w:rsidRDefault="00937F0D" w:rsidP="005A64F3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B</w:t>
            </w:r>
          </w:p>
        </w:tc>
        <w:tc>
          <w:tcPr>
            <w:tcW w:w="630" w:type="dxa"/>
            <w:vAlign w:val="center"/>
            <w:hideMark/>
          </w:tcPr>
          <w:p w14:paraId="002CA886" w14:textId="77777777" w:rsidR="005A64F3" w:rsidRPr="00937F0D" w:rsidRDefault="00937F0D" w:rsidP="005A64F3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L</w:t>
            </w:r>
          </w:p>
        </w:tc>
        <w:tc>
          <w:tcPr>
            <w:tcW w:w="900" w:type="dxa"/>
            <w:vAlign w:val="center"/>
            <w:hideMark/>
          </w:tcPr>
          <w:p w14:paraId="4C49C943" w14:textId="77777777" w:rsidR="00937F0D" w:rsidRPr="00937F0D" w:rsidRDefault="00937F0D" w:rsidP="005A64F3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 xml:space="preserve"> </w:t>
            </w:r>
            <w:r w:rsidR="00E71B00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 xml:space="preserve"> H</w:t>
            </w:r>
          </w:p>
        </w:tc>
        <w:tc>
          <w:tcPr>
            <w:tcW w:w="2880" w:type="dxa"/>
            <w:vAlign w:val="center"/>
            <w:hideMark/>
          </w:tcPr>
          <w:p w14:paraId="45BAEC1A" w14:textId="75B57888" w:rsidR="005A64F3" w:rsidRPr="00937F0D" w:rsidRDefault="00E71B00" w:rsidP="005A64F3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 xml:space="preserve">SOUNKAKU MOUNTAIN HOTEL </w:t>
            </w:r>
            <w:r w:rsidR="005A64F3" w:rsidRPr="00937F0D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  <w:cs/>
              </w:rPr>
              <w:t>หรือเทียบเท่า</w:t>
            </w:r>
            <w:r w:rsidR="005A64F3" w:rsidRPr="00937F0D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 xml:space="preserve"> </w:t>
            </w:r>
            <w:r w:rsidR="00870BD7" w:rsidRPr="00937F0D">
              <w:rPr>
                <w:rFonts w:ascii="TH Sarabun New" w:eastAsia="Arial Unicode MS" w:hAnsi="TH Sarabun New" w:cs="TH Sarabun New"/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 wp14:anchorId="747EC75C" wp14:editId="49E1C7A9">
                  <wp:extent cx="342900" cy="304800"/>
                  <wp:effectExtent l="0" t="0" r="0" b="0"/>
                  <wp:docPr id="6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A00" w:rsidRPr="00937F0D" w14:paraId="14A542F7" w14:textId="77777777" w:rsidTr="00937F0D">
        <w:trPr>
          <w:trHeight w:val="397"/>
        </w:trPr>
        <w:tc>
          <w:tcPr>
            <w:tcW w:w="675" w:type="dxa"/>
            <w:shd w:val="clear" w:color="auto" w:fill="FBE4D5"/>
            <w:vAlign w:val="center"/>
            <w:hideMark/>
          </w:tcPr>
          <w:p w14:paraId="41F0A0E6" w14:textId="77777777" w:rsidR="00453A00" w:rsidRPr="00937F0D" w:rsidRDefault="00453A00" w:rsidP="00453A00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 w:rsidRPr="00937F0D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  <w:cs/>
              </w:rPr>
              <w:t>5</w:t>
            </w:r>
          </w:p>
        </w:tc>
        <w:tc>
          <w:tcPr>
            <w:tcW w:w="5733" w:type="dxa"/>
            <w:shd w:val="clear" w:color="auto" w:fill="FBE4D5"/>
            <w:vAlign w:val="center"/>
            <w:hideMark/>
          </w:tcPr>
          <w:p w14:paraId="47595C6A" w14:textId="77777777" w:rsidR="00453A00" w:rsidRPr="00937F0D" w:rsidRDefault="00E71B00" w:rsidP="00453A00">
            <w:pPr>
              <w:pStyle w:val="Default"/>
              <w:spacing w:after="0" w:line="600" w:lineRule="exact"/>
              <w:rPr>
                <w:rFonts w:ascii="TH Sarabun New" w:hAnsi="TH Sarabun New" w:cs="TH Sarabun New"/>
                <w:sz w:val="28"/>
                <w:szCs w:val="28"/>
              </w:rPr>
            </w:pPr>
            <w:r w:rsidRPr="00236996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นั่งกระเช้าคุโรดาเกะ</w:t>
            </w:r>
            <w:r w:rsidR="00453A00" w:rsidRPr="002A78E7">
              <w:rPr>
                <w:rFonts w:ascii="TH Sarabun New" w:hAnsi="TH Sarabun New" w:cs="TH Sarabun New"/>
                <w:sz w:val="32"/>
                <w:szCs w:val="32"/>
              </w:rPr>
              <w:t>-</w:t>
            </w:r>
            <w:r w:rsidR="00453A00" w:rsidRPr="002A78E7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สวนฮิราโอกะ(อุโมงค์ใบเมเปิ้ล)</w:t>
            </w:r>
            <w:r w:rsidR="00453A00" w:rsidRPr="002A78E7">
              <w:rPr>
                <w:rFonts w:ascii="TH Sarabun New" w:hAnsi="TH Sarabun New" w:cs="TH Sarabun New"/>
                <w:sz w:val="32"/>
                <w:szCs w:val="32"/>
                <w:cs/>
              </w:rPr>
              <w:t>-มิตซุยเอ้าท์เล็ต</w:t>
            </w:r>
            <w:r w:rsidR="00D51D35" w:rsidRPr="002A78E7">
              <w:rPr>
                <w:rFonts w:ascii="TH Sarabun New" w:hAnsi="TH Sarabun New" w:cs="TH Sarabun New"/>
                <w:noProof/>
                <w:color w:val="0070C0"/>
                <w:sz w:val="32"/>
                <w:szCs w:val="32"/>
                <w:highlight w:val="yellow"/>
                <w:cs/>
              </w:rPr>
              <w:t>***เมนูพิเศษปิ้งย่าง</w:t>
            </w:r>
            <w:r w:rsidR="00D51D35" w:rsidRPr="002A78E7">
              <w:rPr>
                <w:rFonts w:ascii="TH Sarabun New" w:hAnsi="TH Sarabun New" w:cs="TH Sarabun New"/>
                <w:noProof/>
                <w:color w:val="0070C0"/>
                <w:sz w:val="32"/>
                <w:szCs w:val="32"/>
                <w:highlight w:val="yellow"/>
                <w:u w:val="single"/>
                <w:cs/>
              </w:rPr>
              <w:t>ร้านดังนันดะ</w:t>
            </w:r>
            <w:r w:rsidR="00D51D35" w:rsidRPr="002A78E7">
              <w:rPr>
                <w:rFonts w:ascii="TH Sarabun New" w:hAnsi="TH Sarabun New" w:cs="TH Sarabun New"/>
                <w:noProof/>
                <w:color w:val="0070C0"/>
                <w:sz w:val="32"/>
                <w:szCs w:val="32"/>
                <w:highlight w:val="yellow"/>
                <w:cs/>
              </w:rPr>
              <w:t xml:space="preserve"> </w:t>
            </w:r>
            <w:r w:rsidR="00D51D35" w:rsidRPr="002A78E7">
              <w:rPr>
                <w:rFonts w:ascii="TH Sarabun New" w:hAnsi="TH Sarabun New" w:cs="TH Sarabun New"/>
                <w:noProof/>
                <w:color w:val="0070C0"/>
                <w:sz w:val="32"/>
                <w:szCs w:val="32"/>
                <w:highlight w:val="yellow"/>
              </w:rPr>
              <w:t>[</w:t>
            </w:r>
            <w:r w:rsidR="00D51D35" w:rsidRPr="002A78E7">
              <w:rPr>
                <w:rFonts w:ascii="TH Sarabun New" w:hAnsi="TH Sarabun New" w:cs="TH Sarabun New"/>
                <w:noProof/>
                <w:color w:val="0070C0"/>
                <w:sz w:val="32"/>
                <w:szCs w:val="32"/>
                <w:highlight w:val="yellow"/>
                <w:cs/>
              </w:rPr>
              <w:t>ปู 3 ชนิด</w:t>
            </w:r>
            <w:r w:rsidR="00D51D35" w:rsidRPr="002A78E7">
              <w:rPr>
                <w:rFonts w:ascii="TH Sarabun New" w:hAnsi="TH Sarabun New" w:cs="TH Sarabun New"/>
                <w:noProof/>
                <w:color w:val="0070C0"/>
                <w:sz w:val="32"/>
                <w:szCs w:val="32"/>
                <w:highlight w:val="yellow"/>
              </w:rPr>
              <w:t>]</w:t>
            </w:r>
          </w:p>
          <w:p w14:paraId="4A3B2593" w14:textId="77777777" w:rsidR="00453A00" w:rsidRPr="00937F0D" w:rsidRDefault="00453A00" w:rsidP="00453A00">
            <w:pPr>
              <w:pStyle w:val="Default"/>
              <w:spacing w:after="0" w:line="600" w:lineRule="exact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630" w:type="dxa"/>
            <w:shd w:val="clear" w:color="auto" w:fill="FBE4D5"/>
            <w:vAlign w:val="center"/>
            <w:hideMark/>
          </w:tcPr>
          <w:p w14:paraId="5A1D54CA" w14:textId="77777777" w:rsidR="00453A00" w:rsidRPr="00937F0D" w:rsidRDefault="00453A00" w:rsidP="00453A00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B</w:t>
            </w:r>
          </w:p>
        </w:tc>
        <w:tc>
          <w:tcPr>
            <w:tcW w:w="630" w:type="dxa"/>
            <w:shd w:val="clear" w:color="auto" w:fill="FBE4D5"/>
            <w:vAlign w:val="center"/>
            <w:hideMark/>
          </w:tcPr>
          <w:p w14:paraId="324AA1CD" w14:textId="77777777" w:rsidR="00453A00" w:rsidRPr="002A78E7" w:rsidRDefault="00453A00" w:rsidP="00453A00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L</w:t>
            </w:r>
          </w:p>
        </w:tc>
        <w:tc>
          <w:tcPr>
            <w:tcW w:w="900" w:type="dxa"/>
            <w:shd w:val="clear" w:color="auto" w:fill="FBE4D5"/>
            <w:vAlign w:val="center"/>
            <w:hideMark/>
          </w:tcPr>
          <w:p w14:paraId="742DF5D5" w14:textId="77777777" w:rsidR="00E71B00" w:rsidRDefault="00E71B00" w:rsidP="00E71B00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NANDA</w:t>
            </w:r>
          </w:p>
          <w:p w14:paraId="223CEDB5" w14:textId="77777777" w:rsidR="00453A00" w:rsidRDefault="00E71B00" w:rsidP="00E71B00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</w:pPr>
            <w:r>
              <w:rPr>
                <w:rFonts w:ascii="Segoe UI Emoji" w:eastAsia="Segoe UI Emoji" w:hAnsi="Segoe UI Emoji" w:cs="Segoe UI Emoji"/>
                <w:b/>
                <w:bCs/>
                <w:color w:val="auto"/>
                <w:sz w:val="28"/>
                <w:szCs w:val="28"/>
              </w:rPr>
              <w:t>🦀</w:t>
            </w:r>
          </w:p>
        </w:tc>
        <w:tc>
          <w:tcPr>
            <w:tcW w:w="2880" w:type="dxa"/>
            <w:shd w:val="clear" w:color="auto" w:fill="FBE4D5"/>
            <w:vAlign w:val="center"/>
          </w:tcPr>
          <w:p w14:paraId="16780003" w14:textId="77777777" w:rsidR="00453A00" w:rsidRPr="00937F0D" w:rsidRDefault="00E71B00" w:rsidP="00453A00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STREAM</w:t>
            </w:r>
            <w:r w:rsidR="00453A00" w:rsidRPr="00937F0D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 xml:space="preserve"> SAPPORO </w:t>
            </w:r>
            <w:r w:rsidR="00453A00" w:rsidRPr="00937F0D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br/>
            </w:r>
            <w:r w:rsidR="00453A00" w:rsidRPr="00937F0D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  <w:cs/>
              </w:rPr>
              <w:t>หรือเทียบเท่า</w:t>
            </w:r>
            <w:r w:rsidR="00453A00" w:rsidRPr="00937F0D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 xml:space="preserve"> </w:t>
            </w:r>
          </w:p>
        </w:tc>
      </w:tr>
      <w:tr w:rsidR="00937F0D" w:rsidRPr="00937F0D" w14:paraId="39ACDCC1" w14:textId="77777777" w:rsidTr="00937F0D">
        <w:trPr>
          <w:trHeight w:val="515"/>
        </w:trPr>
        <w:tc>
          <w:tcPr>
            <w:tcW w:w="675" w:type="dxa"/>
            <w:vAlign w:val="center"/>
          </w:tcPr>
          <w:p w14:paraId="2306C956" w14:textId="77777777" w:rsidR="00937F0D" w:rsidRPr="00937F0D" w:rsidRDefault="00937F0D" w:rsidP="00937F0D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  <w:cs/>
              </w:rPr>
            </w:pPr>
            <w:r w:rsidRPr="00937F0D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6</w:t>
            </w:r>
          </w:p>
        </w:tc>
        <w:tc>
          <w:tcPr>
            <w:tcW w:w="5733" w:type="dxa"/>
            <w:vAlign w:val="center"/>
          </w:tcPr>
          <w:p w14:paraId="5666A648" w14:textId="77777777" w:rsidR="00453A00" w:rsidRPr="002A78E7" w:rsidRDefault="00453A00" w:rsidP="00453A00">
            <w:pPr>
              <w:pStyle w:val="Default"/>
              <w:spacing w:after="0" w:line="600" w:lineRule="exact"/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</w:pPr>
            <w:r w:rsidRPr="002A78E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>อิสระช้อปปิ้งเมืองซัปโปโร</w:t>
            </w:r>
          </w:p>
          <w:p w14:paraId="3B060148" w14:textId="77777777" w:rsidR="00937F0D" w:rsidRPr="00937F0D" w:rsidRDefault="00453A00" w:rsidP="00453A00">
            <w:pPr>
              <w:pStyle w:val="Default"/>
              <w:spacing w:after="0" w:line="600" w:lineRule="exact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  <w:cs/>
              </w:rPr>
            </w:pPr>
            <w:r w:rsidRPr="002A78E7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highlight w:val="yellow"/>
                <w:cs/>
              </w:rPr>
              <w:lastRenderedPageBreak/>
              <w:t>(ไม่มีบัสบริการเดินทางโดยรถไฟไม่รวมค่ารถไฟ)</w:t>
            </w:r>
          </w:p>
        </w:tc>
        <w:tc>
          <w:tcPr>
            <w:tcW w:w="630" w:type="dxa"/>
            <w:vAlign w:val="center"/>
          </w:tcPr>
          <w:p w14:paraId="706BFAEC" w14:textId="77777777" w:rsidR="00937F0D" w:rsidRPr="00937F0D" w:rsidRDefault="002A78E7" w:rsidP="00937F0D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lastRenderedPageBreak/>
              <w:t>B</w:t>
            </w:r>
          </w:p>
        </w:tc>
        <w:tc>
          <w:tcPr>
            <w:tcW w:w="630" w:type="dxa"/>
            <w:vAlign w:val="center"/>
          </w:tcPr>
          <w:p w14:paraId="798632C8" w14:textId="77777777" w:rsidR="00937F0D" w:rsidRPr="00937F0D" w:rsidRDefault="00453A00" w:rsidP="00937F0D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  <w:highlight w:val="yellow"/>
              </w:rPr>
            </w:pPr>
            <w:r w:rsidRPr="002A78E7">
              <w:rPr>
                <w:rFonts w:ascii="TH Sarabun New" w:hAnsi="TH Sarabun New" w:cs="TH Sarabun New"/>
                <w:b/>
                <w:bCs/>
                <w:color w:val="FF0000"/>
                <w:sz w:val="28"/>
                <w:szCs w:val="28"/>
              </w:rPr>
              <w:t>X</w:t>
            </w:r>
          </w:p>
        </w:tc>
        <w:tc>
          <w:tcPr>
            <w:tcW w:w="900" w:type="dxa"/>
            <w:vAlign w:val="center"/>
          </w:tcPr>
          <w:p w14:paraId="2C571705" w14:textId="77777777" w:rsidR="00937F0D" w:rsidRPr="002A78E7" w:rsidRDefault="002A78E7" w:rsidP="00937F0D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28"/>
                <w:szCs w:val="28"/>
                <w:highlight w:val="yellow"/>
              </w:rPr>
            </w:pPr>
            <w:r w:rsidRPr="002A78E7">
              <w:rPr>
                <w:rFonts w:ascii="TH Sarabun New" w:hAnsi="TH Sarabun New" w:cs="TH Sarabun New"/>
                <w:b/>
                <w:bCs/>
                <w:color w:val="FF0000"/>
                <w:sz w:val="28"/>
                <w:szCs w:val="28"/>
              </w:rPr>
              <w:t>X</w:t>
            </w:r>
          </w:p>
        </w:tc>
        <w:tc>
          <w:tcPr>
            <w:tcW w:w="2880" w:type="dxa"/>
            <w:vAlign w:val="center"/>
          </w:tcPr>
          <w:p w14:paraId="241AF81B" w14:textId="77777777" w:rsidR="00937F0D" w:rsidRPr="00937F0D" w:rsidRDefault="00937F0D" w:rsidP="00937F0D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 w:hint="cs"/>
                <w:b/>
                <w:bCs/>
                <w:color w:val="auto"/>
                <w:sz w:val="28"/>
                <w:szCs w:val="28"/>
                <w:cs/>
              </w:rPr>
            </w:pPr>
            <w:r w:rsidRPr="00937F0D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 xml:space="preserve"> </w:t>
            </w:r>
            <w:r w:rsidR="002A78E7" w:rsidRPr="00937F0D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 xml:space="preserve"> </w:t>
            </w:r>
            <w:r w:rsidR="00E71B00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 xml:space="preserve"> STREAM</w:t>
            </w:r>
            <w:r w:rsidR="00E71B00" w:rsidRPr="00937F0D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 xml:space="preserve"> SAPPORO </w:t>
            </w:r>
            <w:r w:rsidR="00E71B00" w:rsidRPr="00937F0D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br/>
            </w:r>
            <w:r w:rsidR="00E71B00" w:rsidRPr="00937F0D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  <w:cs/>
              </w:rPr>
              <w:lastRenderedPageBreak/>
              <w:t>หรือเทียบเท่า</w:t>
            </w:r>
          </w:p>
        </w:tc>
      </w:tr>
      <w:tr w:rsidR="00937F0D" w:rsidRPr="00937F0D" w14:paraId="2885ACC8" w14:textId="77777777" w:rsidTr="00937F0D">
        <w:trPr>
          <w:trHeight w:val="515"/>
        </w:trPr>
        <w:tc>
          <w:tcPr>
            <w:tcW w:w="675" w:type="dxa"/>
            <w:shd w:val="clear" w:color="auto" w:fill="FBE4D5"/>
            <w:vAlign w:val="center"/>
          </w:tcPr>
          <w:p w14:paraId="379DB3C0" w14:textId="77777777" w:rsidR="00937F0D" w:rsidRPr="00937F0D" w:rsidRDefault="00937F0D" w:rsidP="00937F0D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 w:rsidRPr="00937F0D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  <w:cs/>
              </w:rPr>
              <w:lastRenderedPageBreak/>
              <w:t>7</w:t>
            </w:r>
          </w:p>
        </w:tc>
        <w:tc>
          <w:tcPr>
            <w:tcW w:w="5733" w:type="dxa"/>
            <w:shd w:val="clear" w:color="auto" w:fill="FBE4D5"/>
            <w:vAlign w:val="center"/>
          </w:tcPr>
          <w:p w14:paraId="3805AC36" w14:textId="77777777" w:rsidR="00937F0D" w:rsidRPr="00937F0D" w:rsidRDefault="00937F0D" w:rsidP="00937F0D">
            <w:pPr>
              <w:pStyle w:val="Default"/>
              <w:spacing w:after="0" w:line="600" w:lineRule="exac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5D1780">
              <w:rPr>
                <w:rFonts w:ascii="TH Sarabun New" w:hAnsi="TH Sarabun New" w:cs="TH Sarabun New"/>
                <w:sz w:val="32"/>
                <w:szCs w:val="32"/>
                <w:cs/>
              </w:rPr>
              <w:t>สนามบินชิโตเซะ</w:t>
            </w:r>
            <w:r w:rsidRPr="005D1780">
              <w:rPr>
                <w:rFonts w:ascii="TH Sarabun New" w:hAnsi="TH Sarabun New" w:cs="TH Sarabun New"/>
                <w:color w:val="auto"/>
                <w:sz w:val="32"/>
                <w:szCs w:val="32"/>
                <w:cs/>
              </w:rPr>
              <w:t>-กรุงเทพฯ</w:t>
            </w:r>
          </w:p>
        </w:tc>
        <w:tc>
          <w:tcPr>
            <w:tcW w:w="630" w:type="dxa"/>
            <w:shd w:val="clear" w:color="auto" w:fill="FBE4D5"/>
            <w:vAlign w:val="center"/>
          </w:tcPr>
          <w:p w14:paraId="4CAC56D4" w14:textId="025480FD" w:rsidR="00937F0D" w:rsidRPr="00937F0D" w:rsidRDefault="00870BD7" w:rsidP="00937F0D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 w:rsidRPr="00937F0D">
              <w:rPr>
                <w:rFonts w:ascii="TH Sarabun New" w:hAnsi="TH Sarabun New" w:cs="TH Sarabun New"/>
                <w:b/>
                <w:bCs/>
                <w:noProof/>
                <w:color w:val="auto"/>
                <w:sz w:val="28"/>
                <w:szCs w:val="28"/>
              </w:rPr>
              <w:drawing>
                <wp:inline distT="0" distB="0" distL="0" distR="0" wp14:anchorId="7AB7C473" wp14:editId="515699BB">
                  <wp:extent cx="171450" cy="171450"/>
                  <wp:effectExtent l="0" t="0" r="0" b="0"/>
                  <wp:docPr id="7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" w:type="dxa"/>
            <w:shd w:val="clear" w:color="auto" w:fill="FBE4D5"/>
            <w:vAlign w:val="center"/>
          </w:tcPr>
          <w:p w14:paraId="0A8BDA3C" w14:textId="77777777" w:rsidR="00937F0D" w:rsidRPr="00937F0D" w:rsidRDefault="00937F0D" w:rsidP="00937F0D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FBE4D5"/>
            <w:vAlign w:val="center"/>
          </w:tcPr>
          <w:p w14:paraId="323FF3C2" w14:textId="77777777" w:rsidR="00937F0D" w:rsidRPr="00937F0D" w:rsidRDefault="00937F0D" w:rsidP="00937F0D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FBE4D5"/>
            <w:vAlign w:val="center"/>
          </w:tcPr>
          <w:p w14:paraId="5A7729A6" w14:textId="77777777" w:rsidR="00937F0D" w:rsidRPr="00937F0D" w:rsidRDefault="00937F0D" w:rsidP="00937F0D">
            <w:pPr>
              <w:pStyle w:val="Default"/>
              <w:spacing w:after="0" w:line="60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2B424894" w14:textId="77777777" w:rsidR="00D51D35" w:rsidRDefault="00D51D35" w:rsidP="007D7814">
      <w:pPr>
        <w:spacing w:after="0"/>
        <w:rPr>
          <w:sz w:val="34"/>
          <w:szCs w:val="34"/>
        </w:rPr>
      </w:pPr>
    </w:p>
    <w:p w14:paraId="28E71A07" w14:textId="77777777" w:rsidR="00C94653" w:rsidRDefault="00C94653" w:rsidP="007D7814">
      <w:pPr>
        <w:spacing w:after="0"/>
        <w:rPr>
          <w:sz w:val="34"/>
          <w:szCs w:val="34"/>
        </w:rPr>
      </w:pPr>
    </w:p>
    <w:p w14:paraId="44DE443A" w14:textId="77777777" w:rsidR="00C94653" w:rsidRDefault="00C94653" w:rsidP="007D7814">
      <w:pPr>
        <w:spacing w:after="0"/>
        <w:rPr>
          <w:rFonts w:hint="cs"/>
          <w:sz w:val="34"/>
          <w:szCs w:val="34"/>
        </w:rPr>
      </w:pPr>
    </w:p>
    <w:p w14:paraId="1DEC3C11" w14:textId="77777777" w:rsidR="007D7814" w:rsidRPr="002B7B72" w:rsidRDefault="007D7814" w:rsidP="009529E0">
      <w:pPr>
        <w:shd w:val="clear" w:color="auto" w:fill="FFF2CC"/>
        <w:spacing w:after="0"/>
        <w:rPr>
          <w:rFonts w:hint="cs"/>
          <w:vanish/>
          <w:sz w:val="34"/>
          <w:szCs w:val="34"/>
        </w:rPr>
      </w:pPr>
    </w:p>
    <w:p w14:paraId="0AC9073C" w14:textId="77777777" w:rsidR="009849E8" w:rsidRPr="002B7B72" w:rsidRDefault="009849E8" w:rsidP="009529E0">
      <w:pPr>
        <w:shd w:val="clear" w:color="auto" w:fill="FFF2CC"/>
        <w:spacing w:after="0"/>
        <w:rPr>
          <w:rFonts w:hint="cs"/>
          <w:vanish/>
          <w:sz w:val="34"/>
          <w:szCs w:val="34"/>
        </w:rPr>
      </w:pPr>
    </w:p>
    <w:p w14:paraId="5D273EF8" w14:textId="77777777" w:rsidR="0029524A" w:rsidRPr="007D7814" w:rsidRDefault="0029524A">
      <w:pPr>
        <w:shd w:val="clear" w:color="auto" w:fill="C45911"/>
        <w:spacing w:after="0" w:line="500" w:lineRule="exact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7D781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วันที่หนึ่ง</w:t>
      </w:r>
      <w:r w:rsidRPr="007D7814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:</w:t>
      </w:r>
      <w:r w:rsidRPr="007D781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  <w:t>กรุงเทพฯ</w:t>
      </w:r>
      <w:r w:rsidR="000F7AAD" w:rsidRPr="007D7814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– </w:t>
      </w:r>
      <w:r w:rsidRPr="007D781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สนามบินสุวรรณภูมิ</w:t>
      </w:r>
      <w:r w:rsidR="000F7AAD" w:rsidRPr="007D781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 </w:t>
      </w:r>
    </w:p>
    <w:p w14:paraId="45A79672" w14:textId="77777777" w:rsidR="0029524A" w:rsidRPr="007D7814" w:rsidRDefault="00E524A5" w:rsidP="0029524A">
      <w:pPr>
        <w:pStyle w:val="Sidebarphoto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</w:pPr>
      <w:r w:rsidRPr="007D7814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20.00</w:t>
      </w:r>
      <w:r w:rsidR="0029524A" w:rsidRPr="007D7814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="0029524A" w:rsidRPr="007D7814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="0029524A" w:rsidRPr="007D7814">
        <w:rPr>
          <w:rFonts w:ascii="TH Sarabun New" w:hAnsi="TH Sarabun New" w:cs="TH Sarabun New"/>
          <w:noProof w:val="0"/>
          <w:sz w:val="40"/>
          <w:szCs w:val="40"/>
          <w:cs/>
        </w:rPr>
        <w:tab/>
        <w:t>นัดหมายพบกันที่</w:t>
      </w:r>
      <w:r w:rsidR="0029524A" w:rsidRPr="007D7814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สนามบินสุวรรณภูมิ</w:t>
      </w:r>
      <w:r w:rsidR="0029524A" w:rsidRPr="007D7814">
        <w:rPr>
          <w:rFonts w:ascii="TH Sarabun New" w:hAnsi="TH Sarabun New" w:cs="TH Sarabun New"/>
          <w:noProof w:val="0"/>
          <w:sz w:val="40"/>
          <w:szCs w:val="40"/>
          <w:cs/>
        </w:rPr>
        <w:t xml:space="preserve"> ประตูหมายเลข</w:t>
      </w:r>
      <w:r w:rsidR="0029524A" w:rsidRPr="007D7814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</w:t>
      </w:r>
      <w:r w:rsidRPr="007D7814">
        <w:rPr>
          <w:rFonts w:ascii="TH Sarabun New" w:hAnsi="TH Sarabun New" w:cs="TH Sarabun New"/>
          <w:b/>
          <w:bCs/>
          <w:noProof w:val="0"/>
          <w:sz w:val="40"/>
          <w:szCs w:val="40"/>
        </w:rPr>
        <w:t>3</w:t>
      </w:r>
      <w:r w:rsidR="0029524A" w:rsidRPr="007D7814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29524A" w:rsidRPr="007D7814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เคาเตอร์ </w:t>
      </w:r>
      <w:r w:rsidR="00D567DE" w:rsidRPr="007D7814">
        <w:rPr>
          <w:rFonts w:ascii="TH Sarabun New" w:hAnsi="TH Sarabun New" w:cs="TH Sarabun New"/>
          <w:b/>
          <w:bCs/>
          <w:noProof w:val="0"/>
          <w:sz w:val="40"/>
          <w:szCs w:val="40"/>
        </w:rPr>
        <w:t>C</w:t>
      </w:r>
      <w:r w:rsidR="00027068" w:rsidRPr="007D7814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Pr="007D7814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สายการบินไทย</w:t>
      </w:r>
    </w:p>
    <w:p w14:paraId="494371E6" w14:textId="77777777" w:rsidR="00BA7D6D" w:rsidRPr="007D7814" w:rsidRDefault="0029524A" w:rsidP="00FF5096">
      <w:pPr>
        <w:pStyle w:val="Sidebarphoto"/>
        <w:spacing w:line="500" w:lineRule="exact"/>
        <w:ind w:left="720" w:firstLine="720"/>
        <w:rPr>
          <w:rFonts w:ascii="TH Sarabun New" w:hAnsi="TH Sarabun New" w:cs="TH Sarabun New"/>
          <w:noProof w:val="0"/>
          <w:sz w:val="40"/>
          <w:szCs w:val="40"/>
        </w:rPr>
      </w:pP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 xml:space="preserve">จุดนัดพบ </w:t>
      </w:r>
      <w:r w:rsidRPr="007D7814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ป้ายบริษัททัวร์</w:t>
      </w: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เจ้าหน้าที่บริการช่วยโหลดสัมภาระและกระเป๋าเดินทาง</w:t>
      </w:r>
    </w:p>
    <w:p w14:paraId="3B756044" w14:textId="77777777" w:rsidR="002D3B23" w:rsidRPr="007D7814" w:rsidRDefault="002D3B23" w:rsidP="002D3B23">
      <w:pPr>
        <w:pStyle w:val="Sidebarphoto"/>
        <w:spacing w:line="480" w:lineRule="exact"/>
        <w:ind w:left="0"/>
        <w:jc w:val="thaiDistribute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7D7814">
        <w:rPr>
          <w:rFonts w:ascii="TH Sarabun New" w:hAnsi="TH Sarabun New" w:cs="TH Sarabun New"/>
          <w:b/>
          <w:bCs/>
          <w:noProof w:val="0"/>
          <w:sz w:val="40"/>
          <w:szCs w:val="40"/>
        </w:rPr>
        <w:t>2</w:t>
      </w:r>
      <w:r w:rsidRPr="007D7814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3.45 น.</w:t>
      </w:r>
      <w:r w:rsidRPr="007D7814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</w: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>ออกเดินทางสู่สนามบิน</w:t>
      </w:r>
      <w:r w:rsidRPr="007D7814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ชิโตเซะ(ฮอกไกโด) </w:t>
      </w: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เที่ยวบินที่ </w:t>
      </w:r>
      <w:r w:rsidRPr="007D7814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TG 670 </w:t>
      </w:r>
      <w:r w:rsidRPr="007D7814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สายการบินไทย</w:t>
      </w:r>
    </w:p>
    <w:p w14:paraId="20FAF722" w14:textId="77777777" w:rsidR="00D45BDC" w:rsidRPr="007D7814" w:rsidRDefault="00D45BDC" w:rsidP="00E524A5">
      <w:pPr>
        <w:pStyle w:val="Sidebarphoto"/>
        <w:spacing w:line="480" w:lineRule="exact"/>
        <w:ind w:left="720" w:firstLine="720"/>
        <w:jc w:val="thaiDistribute"/>
        <w:rPr>
          <w:rFonts w:ascii="TH Sarabun New" w:hAnsi="TH Sarabun New" w:cs="TH Sarabun New"/>
          <w:noProof w:val="0"/>
          <w:color w:val="0000FF"/>
          <w:sz w:val="40"/>
          <w:szCs w:val="40"/>
        </w:rPr>
      </w:pPr>
      <w:r w:rsidRPr="007D7814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>เที่ยวบินขาไป</w:t>
      </w:r>
      <w:r w:rsidRPr="007D7814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7D7814">
        <w:rPr>
          <w:rFonts w:ascii="TH Sarabun New" w:hAnsi="TH Sarabun New" w:cs="TH Sarabun New"/>
          <w:b/>
          <w:bCs/>
          <w:noProof w:val="0"/>
          <w:color w:val="0000FF"/>
          <w:sz w:val="40"/>
          <w:szCs w:val="40"/>
          <w:cs/>
        </w:rPr>
        <w:tab/>
      </w:r>
      <w:r w:rsidR="00E524A5" w:rsidRPr="007D7814">
        <w:rPr>
          <w:rFonts w:ascii="TH Sarabun New" w:hAnsi="TH Sarabun New" w:cs="TH Sarabun New"/>
          <w:noProof w:val="0"/>
          <w:color w:val="0000FF"/>
          <w:sz w:val="40"/>
          <w:szCs w:val="40"/>
        </w:rPr>
        <w:t>TG 670</w:t>
      </w:r>
      <w:r w:rsidRPr="007D7814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  <w:t>BKK-</w:t>
      </w:r>
      <w:r w:rsidR="00E524A5" w:rsidRPr="007D7814">
        <w:rPr>
          <w:rFonts w:ascii="TH Sarabun New" w:hAnsi="TH Sarabun New" w:cs="TH Sarabun New"/>
          <w:noProof w:val="0"/>
          <w:color w:val="0000FF"/>
          <w:sz w:val="40"/>
          <w:szCs w:val="40"/>
        </w:rPr>
        <w:t>CTS</w:t>
      </w:r>
      <w:r w:rsidRPr="007D7814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="00E524A5" w:rsidRPr="007D7814">
        <w:rPr>
          <w:rFonts w:ascii="TH Sarabun New" w:hAnsi="TH Sarabun New" w:cs="TH Sarabun New"/>
          <w:noProof w:val="0"/>
          <w:color w:val="0000FF"/>
          <w:sz w:val="40"/>
          <w:szCs w:val="40"/>
        </w:rPr>
        <w:t xml:space="preserve"> 23.45-08.30</w:t>
      </w:r>
    </w:p>
    <w:p w14:paraId="56E79271" w14:textId="77777777" w:rsidR="00D45BDC" w:rsidRPr="007D7814" w:rsidRDefault="00D45BDC" w:rsidP="00D45BDC">
      <w:pPr>
        <w:pStyle w:val="Sidebarphoto"/>
        <w:spacing w:line="480" w:lineRule="exact"/>
        <w:ind w:left="0"/>
        <w:jc w:val="thaiDistribute"/>
        <w:rPr>
          <w:rFonts w:ascii="TH Sarabun New" w:hAnsi="TH Sarabun New" w:cs="TH Sarabun New"/>
          <w:noProof w:val="0"/>
          <w:color w:val="0000FF"/>
          <w:sz w:val="40"/>
          <w:szCs w:val="40"/>
        </w:rPr>
      </w:pPr>
      <w:r w:rsidRPr="007D7814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7D7814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  <w:t>เที่ยวบินขากลับ</w:t>
      </w:r>
      <w:r w:rsidRPr="007D7814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="00E524A5" w:rsidRPr="007D7814">
        <w:rPr>
          <w:rFonts w:ascii="TH Sarabun New" w:hAnsi="TH Sarabun New" w:cs="TH Sarabun New"/>
          <w:noProof w:val="0"/>
          <w:color w:val="0000FF"/>
          <w:sz w:val="40"/>
          <w:szCs w:val="40"/>
        </w:rPr>
        <w:t>TG 671</w:t>
      </w:r>
      <w:r w:rsidRPr="007D7814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</w:r>
      <w:r w:rsidR="003224BB" w:rsidRPr="007D7814">
        <w:rPr>
          <w:rFonts w:ascii="TH Sarabun New" w:hAnsi="TH Sarabun New" w:cs="TH Sarabun New"/>
          <w:noProof w:val="0"/>
          <w:color w:val="0000FF"/>
          <w:sz w:val="40"/>
          <w:szCs w:val="40"/>
        </w:rPr>
        <w:t>CTS</w:t>
      </w:r>
      <w:r w:rsidR="00842907" w:rsidRPr="007D7814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>-</w:t>
      </w:r>
      <w:r w:rsidR="00842907" w:rsidRPr="007D7814">
        <w:rPr>
          <w:rFonts w:ascii="TH Sarabun New" w:hAnsi="TH Sarabun New" w:cs="TH Sarabun New"/>
          <w:noProof w:val="0"/>
          <w:color w:val="0000FF"/>
          <w:sz w:val="40"/>
          <w:szCs w:val="40"/>
        </w:rPr>
        <w:t xml:space="preserve"> </w:t>
      </w:r>
      <w:r w:rsidR="00E524A5" w:rsidRPr="007D7814">
        <w:rPr>
          <w:rFonts w:ascii="TH Sarabun New" w:hAnsi="TH Sarabun New" w:cs="TH Sarabun New"/>
          <w:noProof w:val="0"/>
          <w:color w:val="0000FF"/>
          <w:sz w:val="40"/>
          <w:szCs w:val="40"/>
        </w:rPr>
        <w:t>BKK</w:t>
      </w:r>
      <w:r w:rsidR="00842907" w:rsidRPr="007D7814">
        <w:rPr>
          <w:rFonts w:ascii="TH Sarabun New" w:hAnsi="TH Sarabun New" w:cs="TH Sarabun New"/>
          <w:noProof w:val="0"/>
          <w:color w:val="0000FF"/>
          <w:sz w:val="40"/>
          <w:szCs w:val="40"/>
        </w:rPr>
        <w:t xml:space="preserve">   </w:t>
      </w:r>
      <w:r w:rsidR="003224BB" w:rsidRPr="007D7814">
        <w:rPr>
          <w:rFonts w:ascii="TH Sarabun New" w:hAnsi="TH Sarabun New" w:cs="TH Sarabun New"/>
          <w:noProof w:val="0"/>
          <w:color w:val="0000FF"/>
          <w:sz w:val="40"/>
          <w:szCs w:val="40"/>
        </w:rPr>
        <w:t xml:space="preserve">  </w:t>
      </w:r>
      <w:r w:rsidR="00E524A5" w:rsidRPr="007D7814">
        <w:rPr>
          <w:rFonts w:ascii="TH Sarabun New" w:hAnsi="TH Sarabun New" w:cs="TH Sarabun New"/>
          <w:noProof w:val="0"/>
          <w:color w:val="0000FF"/>
          <w:sz w:val="40"/>
          <w:szCs w:val="40"/>
        </w:rPr>
        <w:t>10.00-15.</w:t>
      </w:r>
      <w:r w:rsidR="007B1B54">
        <w:rPr>
          <w:rFonts w:ascii="TH Sarabun New" w:hAnsi="TH Sarabun New" w:cs="TH Sarabun New"/>
          <w:noProof w:val="0"/>
          <w:color w:val="0000FF"/>
          <w:sz w:val="40"/>
          <w:szCs w:val="40"/>
        </w:rPr>
        <w:t>5</w:t>
      </w:r>
      <w:r w:rsidR="00E524A5" w:rsidRPr="007D7814">
        <w:rPr>
          <w:rFonts w:ascii="TH Sarabun New" w:hAnsi="TH Sarabun New" w:cs="TH Sarabun New"/>
          <w:noProof w:val="0"/>
          <w:color w:val="0000FF"/>
          <w:sz w:val="40"/>
          <w:szCs w:val="40"/>
        </w:rPr>
        <w:t>0</w:t>
      </w:r>
    </w:p>
    <w:p w14:paraId="0CE9D0A5" w14:textId="77777777" w:rsidR="00D45BDC" w:rsidRPr="007D7814" w:rsidRDefault="00D45BDC" w:rsidP="00D45BDC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7D7814">
        <w:rPr>
          <w:rFonts w:ascii="TH Sarabun New" w:hAnsi="TH Sarabun New" w:cs="TH Sarabun New"/>
          <w:i/>
          <w:iCs/>
          <w:noProof w:val="0"/>
          <w:color w:val="FF0000"/>
          <w:sz w:val="40"/>
          <w:szCs w:val="40"/>
          <w:cs/>
        </w:rPr>
        <w:t>** การจัดที่นั่งของกรุ๊ปเป็นไปตามเงื่อนไขของสายการบิน ทางทัวร์ไม่สามารถจัดที่นั่งได้ **</w:t>
      </w:r>
    </w:p>
    <w:p w14:paraId="00F60A62" w14:textId="77777777" w:rsidR="00D45BDC" w:rsidRPr="007D7814" w:rsidRDefault="00D45BDC" w:rsidP="00D45BDC">
      <w:pPr>
        <w:pStyle w:val="Sidebarphoto"/>
        <w:spacing w:line="500" w:lineRule="exact"/>
        <w:ind w:left="0"/>
        <w:jc w:val="center"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7D7814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** บริการท่านด้วยอาหารแบบ </w:t>
      </w:r>
      <w:r w:rsidRPr="007D7814">
        <w:rPr>
          <w:rFonts w:ascii="TH Sarabun New" w:hAnsi="TH Sarabun New" w:cs="TH Sarabun New"/>
          <w:noProof w:val="0"/>
          <w:color w:val="002060"/>
          <w:sz w:val="40"/>
          <w:szCs w:val="40"/>
        </w:rPr>
        <w:t xml:space="preserve">FULL SERVICE </w:t>
      </w:r>
      <w:r w:rsidRPr="007D7814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>โหลดสัมภาระท่านละ</w:t>
      </w:r>
      <w:r w:rsidR="005D1780">
        <w:rPr>
          <w:rFonts w:ascii="TH Sarabun New" w:hAnsi="TH Sarabun New" w:cs="TH Sarabun New" w:hint="cs"/>
          <w:noProof w:val="0"/>
          <w:color w:val="002060"/>
          <w:sz w:val="40"/>
          <w:szCs w:val="40"/>
          <w:cs/>
        </w:rPr>
        <w:t>1 ใบ</w:t>
      </w:r>
      <w:r w:rsidRPr="007D7814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  2</w:t>
      </w:r>
      <w:r w:rsidR="00FB2145">
        <w:rPr>
          <w:rFonts w:ascii="TH Sarabun New" w:hAnsi="TH Sarabun New" w:cs="TH Sarabun New"/>
          <w:noProof w:val="0"/>
          <w:color w:val="002060"/>
          <w:sz w:val="40"/>
          <w:szCs w:val="40"/>
        </w:rPr>
        <w:t>3</w:t>
      </w:r>
      <w:r w:rsidRPr="007D7814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 กิโล**</w:t>
      </w:r>
    </w:p>
    <w:p w14:paraId="79F90D2B" w14:textId="050804D6" w:rsidR="00E524A5" w:rsidRPr="007D7814" w:rsidRDefault="00870BD7" w:rsidP="00E524A5">
      <w:pPr>
        <w:pStyle w:val="Sidebarphoto"/>
        <w:spacing w:line="240" w:lineRule="auto"/>
        <w:ind w:left="0"/>
        <w:rPr>
          <w:rFonts w:ascii="TH Sarabun New" w:hAnsi="TH Sarabun New" w:cs="TH Sarabun New"/>
          <w:sz w:val="40"/>
          <w:szCs w:val="40"/>
        </w:rPr>
      </w:pPr>
      <w:r w:rsidRPr="007D7814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76F87658" wp14:editId="33308527">
            <wp:extent cx="2505075" cy="1562100"/>
            <wp:effectExtent l="0" t="0" r="0" b="0"/>
            <wp:docPr id="8" name="Picture 25" descr="Thai Airways - International | Plan My Trip | Book Flights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hai Airways - International | Plan My Trip | Book Flights Onlin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24A5" w:rsidRPr="007D7814">
        <w:rPr>
          <w:rFonts w:ascii="TH Sarabun New" w:hAnsi="TH Sarabun New" w:cs="TH Sarabun New"/>
          <w:sz w:val="40"/>
          <w:szCs w:val="40"/>
        </w:rPr>
        <w:t xml:space="preserve"> </w:t>
      </w:r>
      <w:r w:rsidRPr="007D7814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34E116DD" wp14:editId="71751195">
            <wp:extent cx="2143125" cy="1552575"/>
            <wp:effectExtent l="0" t="0" r="0" b="0"/>
            <wp:docPr id="9" name="Picture 24" descr="Thai Airways - Airline meals information for passeng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hai Airways - Airline meals information for passenger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58" r="12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7814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3A36F0BB" wp14:editId="0DF670B9">
            <wp:extent cx="2238375" cy="1543050"/>
            <wp:effectExtent l="0" t="0" r="0" b="0"/>
            <wp:docPr id="1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B13F8" w14:textId="77777777" w:rsidR="0029524A" w:rsidRDefault="00AA0A90" w:rsidP="007D7814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b/>
          <w:bCs/>
          <w:noProof w:val="0"/>
          <w:color w:val="C00000"/>
          <w:sz w:val="28"/>
          <w:szCs w:val="28"/>
        </w:rPr>
      </w:pPr>
      <w:r w:rsidRPr="007D7814">
        <w:rPr>
          <w:rFonts w:ascii="TH Sarabun New" w:hAnsi="TH Sarabun New" w:cs="TH Sarabun New"/>
          <w:b/>
          <w:bCs/>
          <w:noProof w:val="0"/>
          <w:color w:val="C00000"/>
          <w:sz w:val="28"/>
          <w:szCs w:val="28"/>
          <w:highlight w:val="yellow"/>
          <w:cs/>
        </w:rPr>
        <w:t>***สำคัญสำหรับการจองทัวร์ สำหรับอาหารทุกมื้อรบกวนทุกท่านในคณะโปรดระบุรายบุคคลว่าไม่ทานเนื้อวัว / เนื้อหมู / ปลาดิบ / มังสวิรัติ /หรือแพ้อาหารประเภทใดบ้าง มีผลต่อการจัดอาหารให้ในบางมื้อที่เป็นอาหารท้องถิ่นที่ไม่สามารถเปลี่ยนแปลงหน้างานได้ ***</w:t>
      </w:r>
    </w:p>
    <w:p w14:paraId="26BA054F" w14:textId="77777777" w:rsidR="00CD6F5D" w:rsidRPr="007D7814" w:rsidRDefault="00CD6F5D" w:rsidP="007D7814">
      <w:pPr>
        <w:pStyle w:val="Sidebarphoto"/>
        <w:spacing w:line="240" w:lineRule="auto"/>
        <w:ind w:left="0"/>
        <w:jc w:val="center"/>
        <w:rPr>
          <w:rFonts w:ascii="TH Sarabun New" w:hAnsi="TH Sarabun New" w:cs="TH Sarabun New" w:hint="cs"/>
          <w:b/>
          <w:bCs/>
          <w:noProof w:val="0"/>
          <w:color w:val="C00000"/>
          <w:sz w:val="28"/>
          <w:szCs w:val="28"/>
        </w:rPr>
      </w:pPr>
    </w:p>
    <w:p w14:paraId="496A76F9" w14:textId="77777777" w:rsidR="00D51D35" w:rsidRDefault="0029524A" w:rsidP="00D51D35">
      <w:pPr>
        <w:pStyle w:val="Sidebarphoto"/>
        <w:shd w:val="clear" w:color="auto" w:fill="C45911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7D781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วันที่สอง</w:t>
      </w:r>
      <w:r w:rsidRPr="007D7814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:</w:t>
      </w:r>
      <w:r w:rsidRPr="007D781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</w:r>
      <w:r w:rsidR="00E524A5" w:rsidRPr="007D7814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สนามบินชิโตเซะ </w:t>
      </w:r>
      <w:r w:rsidR="00236996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236996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เนินพระพุทธเจ้า </w:t>
      </w:r>
      <w:r w:rsidR="00E524A5" w:rsidRPr="007D7814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D51D3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D51D35" w:rsidRPr="00D51D3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พิพิธภัณฑ์และสวนไอนุแห่งชาติ</w:t>
      </w:r>
      <w:r w:rsidR="00D51D3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D51D3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D51D3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D51D35" w:rsidRPr="00D51D3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แช่น้ำแร่</w:t>
      </w:r>
      <w:r w:rsidR="00D51D35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</w:p>
    <w:p w14:paraId="14630F0B" w14:textId="77777777" w:rsidR="00BA7D6D" w:rsidRPr="007D7814" w:rsidRDefault="00E524A5" w:rsidP="00D51D35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7D7814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08.30</w:t>
      </w:r>
      <w:r w:rsidR="00BA7D6D" w:rsidRPr="007D7814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="00BA7D6D" w:rsidRPr="007D7814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="00BA7D6D" w:rsidRPr="007D7814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ถึง </w:t>
      </w:r>
      <w:r w:rsidR="00BA7D6D" w:rsidRPr="007D7814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</w:t>
      </w:r>
      <w:r w:rsidRPr="007D7814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ชิโตเซะ(ฮอกไกโด)</w:t>
      </w:r>
      <w:r w:rsidR="00BA7D6D" w:rsidRPr="007D7814">
        <w:rPr>
          <w:rFonts w:ascii="TH Sarabun New" w:hAnsi="TH Sarabun New" w:cs="TH Sarabun New"/>
          <w:noProof w:val="0"/>
          <w:sz w:val="40"/>
          <w:szCs w:val="40"/>
          <w:cs/>
        </w:rPr>
        <w:t xml:space="preserve"> ประเทศญี่ปุ่น นำท่านผ่านตรวจคนเข้าเมืองเป็นที่เรียบร้อย</w:t>
      </w:r>
    </w:p>
    <w:p w14:paraId="3744D1A5" w14:textId="77777777" w:rsidR="00236996" w:rsidRPr="00E4255D" w:rsidRDefault="00D51D35" w:rsidP="00236996">
      <w:pPr>
        <w:rPr>
          <w:rFonts w:ascii="TH Sarabun New" w:hAnsi="TH Sarabun New" w:cs="TH Sarabun New"/>
          <w:sz w:val="40"/>
          <w:szCs w:val="40"/>
        </w:rPr>
      </w:pP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Pr="00023A8E">
        <w:rPr>
          <w:rFonts w:ascii="TH Sarabun New" w:hAnsi="TH Sarabun New" w:cs="TH Sarabun New"/>
          <w:color w:val="00B050"/>
          <w:sz w:val="40"/>
          <w:szCs w:val="40"/>
        </w:rPr>
        <w:t xml:space="preserve">1 </w:t>
      </w: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>ชม (</w:t>
      </w:r>
      <w:r w:rsidRPr="00023A8E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="00236996" w:rsidRPr="00023A8E">
        <w:rPr>
          <w:rFonts w:ascii="TH Sarabun New" w:hAnsi="TH Sarabun New" w:cs="TH Sarabun New"/>
          <w:color w:val="00B050"/>
          <w:sz w:val="40"/>
          <w:szCs w:val="40"/>
        </w:rPr>
        <w:t>49</w:t>
      </w:r>
      <w:r w:rsidRPr="00023A8E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 w:rsidRPr="00214D07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  <w:r w:rsidR="00236996" w:rsidRPr="00E4255D">
        <w:rPr>
          <w:rFonts w:ascii="TH Sarabun New" w:hAnsi="TH Sarabun New" w:cs="TH Sarabun New"/>
          <w:b/>
          <w:bCs/>
          <w:sz w:val="40"/>
          <w:szCs w:val="40"/>
          <w:cs/>
        </w:rPr>
        <w:t>เนินแห่งพระพุทธเจ้า (</w:t>
      </w:r>
      <w:r w:rsidR="00236996" w:rsidRPr="00E4255D">
        <w:rPr>
          <w:rFonts w:ascii="TH Sarabun New" w:hAnsi="TH Sarabun New" w:cs="TH Sarabun New"/>
          <w:b/>
          <w:bCs/>
          <w:sz w:val="40"/>
          <w:szCs w:val="40"/>
        </w:rPr>
        <w:t>Hill of the Buddha)</w:t>
      </w:r>
      <w:r w:rsidR="00236996" w:rsidRPr="00E4255D">
        <w:rPr>
          <w:rFonts w:ascii="TH Sarabun New" w:hAnsi="TH Sarabun New" w:cs="TH Sarabun New"/>
          <w:sz w:val="40"/>
          <w:szCs w:val="40"/>
        </w:rPr>
        <w:t xml:space="preserve"> </w:t>
      </w:r>
      <w:r w:rsidR="00236996" w:rsidRPr="00E4255D">
        <w:rPr>
          <w:rFonts w:ascii="TH Sarabun New" w:hAnsi="TH Sarabun New" w:cs="TH Sarabun New"/>
          <w:sz w:val="40"/>
          <w:szCs w:val="40"/>
          <w:cs/>
        </w:rPr>
        <w:t>ถือว่าเป็นผลงานการสร้างชิ้นเอกอีกชิ้นหนึ่งของทาดาโอะ อันโดะ (</w:t>
      </w:r>
      <w:r w:rsidR="00236996" w:rsidRPr="00E4255D">
        <w:rPr>
          <w:rFonts w:ascii="TH Sarabun New" w:hAnsi="TH Sarabun New" w:cs="TH Sarabun New"/>
          <w:sz w:val="40"/>
          <w:szCs w:val="40"/>
        </w:rPr>
        <w:t xml:space="preserve">Tadao Ando) </w:t>
      </w:r>
      <w:r w:rsidR="00236996" w:rsidRPr="00E4255D">
        <w:rPr>
          <w:rFonts w:ascii="TH Sarabun New" w:hAnsi="TH Sarabun New" w:cs="TH Sarabun New"/>
          <w:sz w:val="40"/>
          <w:szCs w:val="40"/>
          <w:cs/>
        </w:rPr>
        <w:t xml:space="preserve">สถาปนิกชาวญี่ปุ่นโดยมีลักษณะเป็นเนินเขาล้อมรอบรูปปั้นพระพุทธรูปมีความสูงมากถึง 13.5 เมตรและมีน้ำหนัก 1500 ตัน </w:t>
      </w:r>
      <w:r w:rsidR="00236996" w:rsidRPr="00E4255D">
        <w:rPr>
          <w:rFonts w:ascii="TH Sarabun New" w:hAnsi="TH Sarabun New" w:cs="TH Sarabun New"/>
          <w:sz w:val="40"/>
          <w:szCs w:val="40"/>
          <w:cs/>
        </w:rPr>
        <w:lastRenderedPageBreak/>
        <w:t>พื้นที่ที่ล้อมรอบจะมีค่อยๆลาดลง อีกทั้งรายล้อมด้วยธรรมชาติอันงดงาม ซึ่งเป็นการผสมผสานที่ลงตัวระหว่างสถาปัตยกรรมที่มนุษย์สร้างขึ้นกับความงดงามจากธรรมชาติ</w:t>
      </w:r>
    </w:p>
    <w:p w14:paraId="662B66B4" w14:textId="01793827" w:rsidR="004945A9" w:rsidRPr="00D51D35" w:rsidRDefault="00870BD7" w:rsidP="00C447FA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color w:val="000000"/>
          <w:sz w:val="40"/>
          <w:szCs w:val="40"/>
        </w:rPr>
      </w:pPr>
      <w:r>
        <w:rPr>
          <w:rFonts w:ascii="TH Sarabun New" w:hAnsi="TH Sarabun New" w:cs="TH Sarabun New"/>
          <w:color w:val="000000"/>
          <w:sz w:val="40"/>
          <w:szCs w:val="40"/>
        </w:rPr>
        <w:drawing>
          <wp:inline distT="0" distB="0" distL="0" distR="0" wp14:anchorId="68BE049B" wp14:editId="058CB144">
            <wp:extent cx="7038975" cy="1857375"/>
            <wp:effectExtent l="0" t="0" r="0" b="0"/>
            <wp:docPr id="1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FF756" w14:textId="77777777" w:rsidR="004945A9" w:rsidRPr="007D7814" w:rsidRDefault="004945A9">
      <w:pPr>
        <w:pStyle w:val="Sidebarphoto"/>
        <w:shd w:val="clear" w:color="auto" w:fill="C5E0B3"/>
        <w:spacing w:line="480" w:lineRule="exact"/>
        <w:ind w:left="0"/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</w:pP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</w:p>
    <w:p w14:paraId="41905FF4" w14:textId="77777777" w:rsidR="004945A9" w:rsidRPr="007D7814" w:rsidRDefault="004945A9" w:rsidP="004945A9">
      <w:pPr>
        <w:pStyle w:val="Sidebarphoto"/>
        <w:spacing w:line="1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</w:p>
    <w:p w14:paraId="5ABDF8F1" w14:textId="77777777" w:rsidR="00236996" w:rsidRPr="00D51D35" w:rsidRDefault="00D51D35" w:rsidP="00236996">
      <w:pPr>
        <w:pStyle w:val="Sidebarphoto"/>
        <w:spacing w:line="240" w:lineRule="auto"/>
        <w:ind w:left="0"/>
        <w:rPr>
          <w:rFonts w:ascii="TH Sarabun New" w:hAnsi="TH Sarabun New" w:cs="TH Sarabun New"/>
          <w:color w:val="000000"/>
          <w:sz w:val="40"/>
          <w:szCs w:val="40"/>
        </w:rPr>
      </w:pP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="00236996"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>1</w:t>
      </w:r>
      <w:r w:rsidR="00236996" w:rsidRPr="00023A8E">
        <w:rPr>
          <w:rFonts w:ascii="TH Sarabun New" w:hAnsi="TH Sarabun New" w:cs="TH Sarabun New"/>
          <w:color w:val="00B050"/>
          <w:sz w:val="40"/>
          <w:szCs w:val="40"/>
        </w:rPr>
        <w:t xml:space="preserve">.20 </w:t>
      </w:r>
      <w:r w:rsidR="00236996"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>ชม</w:t>
      </w: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 w:rsidR="00236996" w:rsidRPr="00023A8E">
        <w:rPr>
          <w:rFonts w:ascii="TH Sarabun New" w:hAnsi="TH Sarabun New" w:cs="TH Sarabun New"/>
          <w:color w:val="00B050"/>
          <w:sz w:val="40"/>
          <w:szCs w:val="40"/>
        </w:rPr>
        <w:t>87</w:t>
      </w: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</w:t>
      </w:r>
      <w:r w:rsidR="00236996"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>)</w:t>
      </w:r>
      <w:r w:rsidR="00236996" w:rsidRPr="00D51D35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พิพิธภัณฑ์และสวนไอนุแห่งชาติ </w:t>
      </w:r>
      <w:r w:rsidR="00236996" w:rsidRPr="00D51D35">
        <w:rPr>
          <w:rFonts w:ascii="TH Sarabun New" w:hAnsi="TH Sarabun New" w:cs="TH Sarabun New"/>
          <w:color w:val="000000"/>
          <w:sz w:val="40"/>
          <w:szCs w:val="40"/>
          <w:cs/>
        </w:rPr>
        <w:t xml:space="preserve">ชนเผ่าไอนุชนพื้นเมืองดั้งเดิมของญี่ปุ่น เป็นกลุ่มพ่อค้าชาวทะเลที่มีภาษาและวัฒนธรรมเป็นของตัวเอง ซึ่งคำว่า ไอนุ หมายถึง “มนุษย์” และ </w:t>
      </w:r>
      <w:r w:rsidR="00236996" w:rsidRPr="00D51D35">
        <w:rPr>
          <w:rFonts w:ascii="TH Sarabun New" w:hAnsi="TH Sarabun New" w:cs="TH Sarabun New"/>
          <w:color w:val="000000"/>
          <w:sz w:val="40"/>
          <w:szCs w:val="40"/>
        </w:rPr>
        <w:t xml:space="preserve">Upopy </w:t>
      </w:r>
      <w:r w:rsidR="00236996" w:rsidRPr="00D51D35">
        <w:rPr>
          <w:rFonts w:ascii="TH Sarabun New" w:hAnsi="TH Sarabun New" w:cs="TH Sarabun New" w:hint="cs"/>
          <w:color w:val="000000"/>
          <w:sz w:val="40"/>
          <w:szCs w:val="40"/>
          <w:cs/>
        </w:rPr>
        <w:t xml:space="preserve">หมายถึง “ร้องเพลงกันเป็นกลุ่มใหญ่” ในภาษาไอนุ เป็นชนพื้นเมืองที่อาศัยอยู่ทางตอนเหนือของประเทศญี่ปุ่น โดยเฉพาะในเกาะฮอกไกโดมีเอกลักษณ์พิเศษ ได้แก่ “การร่ายรำแบบโบราณ” ในงานเทศกาลต่าง ๆ ที่มีเสน่ห์เฉพาะตัวจนได้รับการขึ้นทะเบียนเป็นมรดกภูมิปัญญาทางวัฒนธรรมจากองค์การ </w:t>
      </w:r>
      <w:r w:rsidR="00236996" w:rsidRPr="00D51D35">
        <w:rPr>
          <w:rFonts w:ascii="TH Sarabun New" w:hAnsi="TH Sarabun New" w:cs="TH Sarabun New"/>
          <w:color w:val="000000"/>
          <w:sz w:val="40"/>
          <w:szCs w:val="40"/>
        </w:rPr>
        <w:t xml:space="preserve">UNESCO </w:t>
      </w:r>
      <w:r w:rsidR="00236996" w:rsidRPr="00D51D35">
        <w:rPr>
          <w:rFonts w:ascii="TH Sarabun New" w:hAnsi="TH Sarabun New" w:cs="TH Sarabun New" w:hint="cs"/>
          <w:color w:val="000000"/>
          <w:sz w:val="40"/>
          <w:szCs w:val="40"/>
          <w:cs/>
        </w:rPr>
        <w:t>เมื่อปี ค.ศ. 2009 ที่มีคุณค่าแก่การมาเยี่ยมชม</w:t>
      </w:r>
    </w:p>
    <w:p w14:paraId="45042592" w14:textId="7BE358C7" w:rsidR="00D51D35" w:rsidRPr="007D7814" w:rsidRDefault="00870BD7" w:rsidP="00236996">
      <w:pPr>
        <w:pStyle w:val="Sidebarphoto"/>
        <w:spacing w:line="240" w:lineRule="auto"/>
        <w:ind w:left="0"/>
        <w:rPr>
          <w:rFonts w:ascii="TH Sarabun New" w:hAnsi="TH Sarabun New" w:cs="TH Sarabun New" w:hint="cs"/>
          <w:noProof w:val="0"/>
          <w:sz w:val="40"/>
          <w:szCs w:val="40"/>
        </w:rPr>
      </w:pPr>
      <w:r>
        <w:rPr>
          <w:rFonts w:ascii="TH Sarabun New" w:hAnsi="TH Sarabun New" w:cs="TH Sarabun New"/>
          <w:color w:val="000000"/>
          <w:sz w:val="40"/>
          <w:szCs w:val="40"/>
        </w:rPr>
        <w:drawing>
          <wp:inline distT="0" distB="0" distL="0" distR="0" wp14:anchorId="5CC3A3DF" wp14:editId="5431219D">
            <wp:extent cx="7038975" cy="1838325"/>
            <wp:effectExtent l="0" t="0" r="0" b="0"/>
            <wp:docPr id="1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1D35"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="00D51D35" w:rsidRPr="00023A8E">
        <w:rPr>
          <w:rFonts w:ascii="TH Sarabun New" w:hAnsi="TH Sarabun New" w:cs="TH Sarabun New"/>
          <w:color w:val="00B050"/>
          <w:sz w:val="40"/>
          <w:szCs w:val="40"/>
        </w:rPr>
        <w:t xml:space="preserve">1 </w:t>
      </w:r>
      <w:r w:rsidR="00D51D35"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>ชม (</w:t>
      </w:r>
      <w:r w:rsidR="00D51D35" w:rsidRPr="00023A8E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="00236996" w:rsidRPr="00023A8E">
        <w:rPr>
          <w:rFonts w:ascii="TH Sarabun New" w:hAnsi="TH Sarabun New" w:cs="TH Sarabun New"/>
          <w:color w:val="00B050"/>
          <w:sz w:val="40"/>
          <w:szCs w:val="40"/>
        </w:rPr>
        <w:t>75.2</w:t>
      </w:r>
      <w:r w:rsidR="00D51D35" w:rsidRPr="00023A8E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="00D51D35"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</w:p>
    <w:p w14:paraId="4B221AB8" w14:textId="77777777" w:rsidR="004945A9" w:rsidRPr="007D7814" w:rsidRDefault="004945A9">
      <w:pPr>
        <w:pStyle w:val="Sidebarphoto"/>
        <w:shd w:val="clear" w:color="auto" w:fill="C5E0B3"/>
        <w:spacing w:line="500" w:lineRule="exact"/>
        <w:ind w:left="1440" w:hanging="1440"/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</w:pP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>ค่ำ</w:t>
      </w: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รับประทาน อาหารค่ำ ณ ห้องอาหารของโรงแรม </w:t>
      </w:r>
    </w:p>
    <w:p w14:paraId="7667E606" w14:textId="4579AAD7" w:rsidR="004945A9" w:rsidRPr="005D1780" w:rsidRDefault="00870BD7" w:rsidP="004945A9">
      <w:pPr>
        <w:pStyle w:val="Sidebarphoto"/>
        <w:spacing w:line="240" w:lineRule="auto"/>
        <w:ind w:left="1440" w:hanging="1440"/>
        <w:rPr>
          <w:rFonts w:ascii="TH Sarabun New" w:hAnsi="TH Sarabun New" w:cs="Browallia New" w:hint="cs"/>
          <w:b/>
          <w:bCs/>
          <w:noProof w:val="0"/>
          <w:sz w:val="40"/>
          <w:szCs w:val="50"/>
        </w:rPr>
      </w:pPr>
      <w:r w:rsidRPr="007D7814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58727BA0" wp14:editId="7EBA2064">
            <wp:extent cx="371475" cy="371475"/>
            <wp:effectExtent l="0" t="0" r="0" b="0"/>
            <wp:docPr id="1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45A9" w:rsidRPr="007D7814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เข้า</w:t>
      </w:r>
      <w:bookmarkStart w:id="3" w:name="OLE_LINK25"/>
      <w:bookmarkStart w:id="4" w:name="OLE_LINK26"/>
      <w:r w:rsidR="004945A9" w:rsidRPr="007D7814">
        <w:rPr>
          <w:rFonts w:ascii="TH Sarabun New" w:hAnsi="TH Sarabun New" w:cs="TH Sarabun New"/>
          <w:noProof w:val="0"/>
          <w:sz w:val="40"/>
          <w:szCs w:val="40"/>
          <w:cs/>
        </w:rPr>
        <w:t>พัก ณ โรงแรม</w:t>
      </w:r>
      <w:r w:rsidR="004945A9" w:rsidRPr="007D7814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5D1780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TOYA </w:t>
      </w:r>
      <w:r w:rsidR="00D51D35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NONOKAZE RESORT</w:t>
      </w:r>
      <w:r w:rsidR="00233925" w:rsidRPr="007D781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000000">
        <w:rPr>
          <w:rFonts w:ascii="Segoe UI Emoji" w:eastAsia="Segoe UI Emoji" w:hAnsi="Segoe UI Emoji" w:cs="Segoe UI Emoji"/>
          <w:b/>
          <w:bCs/>
          <w:noProof w:val="0"/>
          <w:color w:val="002060"/>
          <w:sz w:val="40"/>
          <w:szCs w:val="40"/>
        </w:rPr>
        <w:t>♨</w:t>
      </w:r>
      <w:r w:rsidR="00CC62AE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7D7814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>หรือเทียบเท่</w:t>
      </w:r>
      <w:r w:rsidR="005D1780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 xml:space="preserve">า </w:t>
      </w:r>
      <w:r w:rsidR="005D1780">
        <w:rPr>
          <w:rFonts w:ascii="TH Sarabun New" w:hAnsi="TH Sarabun New" w:cs="Browallia New"/>
          <w:b/>
          <w:bCs/>
          <w:noProof w:val="0"/>
          <w:sz w:val="40"/>
          <w:szCs w:val="50"/>
        </w:rPr>
        <w:t xml:space="preserve"> </w:t>
      </w:r>
    </w:p>
    <w:bookmarkEnd w:id="3"/>
    <w:bookmarkEnd w:id="4"/>
    <w:p w14:paraId="0AF06493" w14:textId="77777777" w:rsidR="004945A9" w:rsidRPr="007D7814" w:rsidRDefault="004945A9" w:rsidP="004945A9">
      <w:pPr>
        <w:pStyle w:val="Sidebarphoto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434F2090" w14:textId="77777777" w:rsidR="002D3B23" w:rsidRDefault="00C551E5" w:rsidP="00C551E5">
      <w:pPr>
        <w:pStyle w:val="Sidebarphoto"/>
        <w:ind w:left="0"/>
        <w:rPr>
          <w:rFonts w:ascii="TH Sarabun New" w:hAnsi="TH Sarabun New" w:cs="TH Sarabun New"/>
          <w:b/>
          <w:bCs/>
          <w:i/>
          <w:iCs/>
          <w:color w:val="FF0000"/>
          <w:sz w:val="32"/>
          <w:szCs w:val="32"/>
        </w:rPr>
      </w:pPr>
      <w:r w:rsidRPr="005D1780">
        <w:rPr>
          <w:rFonts w:ascii="TH Sarabun New" w:hAnsi="TH Sarabun New" w:cs="TH Sarabun New"/>
          <w:b/>
          <w:bCs/>
          <w:i/>
          <w:iCs/>
          <w:color w:val="FF0000"/>
          <w:sz w:val="32"/>
          <w:szCs w:val="32"/>
          <w:highlight w:val="yellow"/>
          <w:cs/>
        </w:rPr>
        <w:t>**กรณีพักออนเซนรบกวนลูกค้าแจ้งล่วงหน้าหากไม่สามารถนอนพื้นทาตามิได้ หรือต้องการรีเควสเตียง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และบางโรงแรมหากต้องการรีเควสเตียงอาจมีค่าใช้จ่ายเพิ่มเติม**</w:t>
      </w:r>
    </w:p>
    <w:p w14:paraId="4DA100E4" w14:textId="4CAAE4B2" w:rsidR="00023A8E" w:rsidRPr="005D1780" w:rsidRDefault="00870BD7" w:rsidP="00C551E5">
      <w:pPr>
        <w:pStyle w:val="Sidebarphoto"/>
        <w:ind w:left="0"/>
        <w:rPr>
          <w:rFonts w:ascii="TH Sarabun New" w:hAnsi="TH Sarabun New" w:cs="TH Sarabun New" w:hint="cs"/>
          <w:b/>
          <w:bCs/>
          <w:i/>
          <w:iCs/>
          <w:color w:val="FF0000"/>
          <w:sz w:val="32"/>
          <w:szCs w:val="32"/>
        </w:rPr>
      </w:pPr>
      <w:r>
        <w:rPr>
          <w:rFonts w:ascii="TH Sarabun New" w:hAnsi="TH Sarabun New" w:cs="TH Sarabun New" w:hint="cs"/>
          <w:b/>
          <w:bCs/>
          <w:i/>
          <w:iCs/>
          <w:color w:val="FF0000"/>
          <w:sz w:val="32"/>
          <w:szCs w:val="32"/>
        </w:rPr>
        <w:lastRenderedPageBreak/>
        <w:drawing>
          <wp:inline distT="0" distB="0" distL="0" distR="0" wp14:anchorId="3AFD8C41" wp14:editId="0FF2D228">
            <wp:extent cx="7038975" cy="3057525"/>
            <wp:effectExtent l="0" t="0" r="0" b="0"/>
            <wp:docPr id="1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BF6BB" w14:textId="77777777" w:rsidR="005D1780" w:rsidRDefault="00276670">
      <w:pPr>
        <w:pStyle w:val="Sidebarphoto"/>
        <w:shd w:val="clear" w:color="auto" w:fill="C45911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7D7814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วันที่สาม </w:t>
      </w:r>
      <w:r w:rsidRPr="007D7814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Pr="007D7814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 w:rsidRPr="007D7814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023A8E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>ล่องเรือ</w:t>
      </w:r>
      <w:r w:rsidR="005D1780" w:rsidRPr="005D178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ทะเลสาบโทยะ</w:t>
      </w:r>
      <w:r w:rsidR="005D178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5D178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5D178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5D1780" w:rsidRPr="005D178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กิจกรรมเก็บแอบเปิ้ล</w:t>
      </w:r>
      <w:r w:rsidR="005D178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5D178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5D178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023A8E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เมืองโจซังเก </w:t>
      </w:r>
      <w:r w:rsidR="00023A8E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023A8E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B30FED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>เขื่อนโฮเฮคียว</w:t>
      </w:r>
      <w:r w:rsidR="00023A8E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5D178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5D178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</w:p>
    <w:p w14:paraId="44253DD9" w14:textId="77777777" w:rsidR="004945A9" w:rsidRPr="007D7814" w:rsidRDefault="005D1780">
      <w:pPr>
        <w:pStyle w:val="Sidebarphoto"/>
        <w:shd w:val="clear" w:color="auto" w:fill="C45911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</w:pP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                </w:t>
      </w:r>
      <w:r w:rsidRPr="005D178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งานเทศกาลประดับไฟเมืองโจซังเก</w:t>
      </w: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Pr="005D1780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แช่น้ำแร่</w:t>
      </w: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</w:p>
    <w:p w14:paraId="63C28678" w14:textId="77777777" w:rsidR="007A1706" w:rsidRPr="007D7814" w:rsidRDefault="007A1706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38ADA53A" w14:textId="77777777" w:rsidR="00023A8E" w:rsidRDefault="00023A8E" w:rsidP="00236996">
      <w:pPr>
        <w:pStyle w:val="Sidebarphoto"/>
        <w:spacing w:line="240" w:lineRule="auto"/>
        <w:ind w:left="0"/>
        <w:rPr>
          <w:rFonts w:ascii="TH Sarabun New" w:hAnsi="TH Sarabun New" w:cs="TH Sarabun New"/>
          <w:color w:val="000000"/>
          <w:sz w:val="40"/>
          <w:szCs w:val="40"/>
        </w:rPr>
      </w:pP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>ใช้เวลาเดิน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>เท้าประมาณ 6 นาที</w:t>
      </w: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 w:rsidRPr="00023A8E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>500</w:t>
      </w:r>
      <w:r w:rsidRPr="00023A8E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>ม.)</w:t>
      </w:r>
      <w:r w:rsidRPr="00214D07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  <w:r w:rsidR="00236996" w:rsidRPr="00236996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ล่องเรือชมทะเลสาบโทยะ(</w:t>
      </w:r>
      <w:r w:rsidR="00236996" w:rsidRPr="00236996">
        <w:rPr>
          <w:rFonts w:ascii="TH Sarabun New" w:hAnsi="TH Sarabun New" w:cs="TH Sarabun New"/>
          <w:b/>
          <w:bCs/>
          <w:color w:val="000000"/>
          <w:sz w:val="40"/>
          <w:szCs w:val="40"/>
        </w:rPr>
        <w:t>Boat Cruise on Lake Toya)</w:t>
      </w:r>
      <w:r w:rsidR="00236996" w:rsidRPr="00236996">
        <w:rPr>
          <w:rFonts w:ascii="TH Sarabun New" w:hAnsi="TH Sarabun New" w:cs="TH Sarabun New"/>
          <w:color w:val="000000"/>
          <w:sz w:val="40"/>
          <w:szCs w:val="40"/>
        </w:rPr>
        <w:t xml:space="preserve"> </w:t>
      </w:r>
    </w:p>
    <w:p w14:paraId="78A870AB" w14:textId="77777777" w:rsidR="00236996" w:rsidRPr="00B94F60" w:rsidRDefault="00236996" w:rsidP="00236996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236996">
        <w:rPr>
          <w:rFonts w:ascii="TH Sarabun New" w:hAnsi="TH Sarabun New" w:cs="TH Sarabun New"/>
          <w:color w:val="000000"/>
          <w:sz w:val="40"/>
          <w:szCs w:val="40"/>
          <w:cs/>
        </w:rPr>
        <w:t>ถือได้ว่าเป็นกิจกรรมสุดฮิต</w:t>
      </w:r>
      <w:r w:rsidRPr="00236996">
        <w:rPr>
          <w:rFonts w:ascii="TH Sarabun New" w:hAnsi="TH Sarabun New" w:cs="TH Sarabun New" w:hint="cs"/>
          <w:color w:val="000000"/>
          <w:sz w:val="40"/>
          <w:szCs w:val="40"/>
          <w:cs/>
        </w:rPr>
        <w:t>ของการชมวิวทะเลสาบโทยะ ทำให้คุณสามารถชมวิวทะเลสาบโทยะ แบบพาโนรามา 360 องศากันเลทีเดียว</w:t>
      </w:r>
    </w:p>
    <w:p w14:paraId="70F73EB6" w14:textId="021DBCAD" w:rsidR="00FF7565" w:rsidRDefault="00870BD7" w:rsidP="00087154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</w:rPr>
      </w:pPr>
      <w:r>
        <w:rPr>
          <w:rFonts w:ascii="TH Sarabun New" w:hAnsi="TH Sarabun New" w:cs="TH Sarabun New"/>
          <w:b/>
          <w:bCs/>
          <w:color w:val="000000"/>
          <w:sz w:val="40"/>
          <w:szCs w:val="40"/>
        </w:rPr>
        <w:drawing>
          <wp:inline distT="0" distB="0" distL="0" distR="0" wp14:anchorId="2BFA7F5E" wp14:editId="5B69BA52">
            <wp:extent cx="7029450" cy="1838325"/>
            <wp:effectExtent l="0" t="0" r="0" b="0"/>
            <wp:docPr id="1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DD037" w14:textId="77777777" w:rsidR="00023A8E" w:rsidRPr="005D1780" w:rsidRDefault="00023A8E" w:rsidP="00023A8E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color w:val="000000"/>
          <w:sz w:val="40"/>
          <w:szCs w:val="40"/>
        </w:rPr>
      </w:pP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="00B30FED">
        <w:rPr>
          <w:rFonts w:ascii="TH Sarabun New" w:hAnsi="TH Sarabun New" w:cs="TH Sarabun New" w:hint="cs"/>
          <w:color w:val="00B050"/>
          <w:sz w:val="40"/>
          <w:szCs w:val="40"/>
          <w:cs/>
        </w:rPr>
        <w:t>10 นาที</w:t>
      </w: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 w:rsidRPr="00023A8E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="00B30FED">
        <w:rPr>
          <w:rFonts w:ascii="TH Sarabun New" w:hAnsi="TH Sarabun New" w:cs="TH Sarabun New" w:hint="cs"/>
          <w:color w:val="00B050"/>
          <w:sz w:val="40"/>
          <w:szCs w:val="40"/>
          <w:cs/>
        </w:rPr>
        <w:t>8 ก</w:t>
      </w: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>ม.)</w:t>
      </w:r>
      <w:r w:rsidRPr="00214D07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  <w:r w:rsidRPr="005D1780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กิจกรรมเก็บผลไม้ตามฤดูกาล (แอปเปิ้ล)</w:t>
      </w:r>
      <w:r w:rsidRPr="005D1780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 xml:space="preserve"> ให้ท่านได้สัมผัสประสบการณ์แบบชาวสวนญี่ปุ่น เก็บผลไม้สดๆทานจากต้น ดื่มด่ำกับรสชาติความหวานฉ่ำของผลไม้ออแกนิคสไตล์ญี่ปุ่น</w:t>
      </w:r>
    </w:p>
    <w:p w14:paraId="7099B0CF" w14:textId="3811372D" w:rsidR="00023A8E" w:rsidRPr="00023A8E" w:rsidRDefault="00870BD7" w:rsidP="00087154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color w:val="000000"/>
          <w:sz w:val="40"/>
          <w:szCs w:val="40"/>
        </w:rPr>
      </w:pPr>
      <w:r w:rsidRPr="005D1780">
        <w:rPr>
          <w:rFonts w:ascii="TH Sarabun New" w:hAnsi="TH Sarabun New" w:cs="TH Sarabun New"/>
          <w:color w:val="000000"/>
          <w:sz w:val="40"/>
          <w:szCs w:val="40"/>
        </w:rPr>
        <w:lastRenderedPageBreak/>
        <w:drawing>
          <wp:inline distT="0" distB="0" distL="0" distR="0" wp14:anchorId="43F50640" wp14:editId="770C9085">
            <wp:extent cx="7029450" cy="1809750"/>
            <wp:effectExtent l="0" t="0" r="0" b="0"/>
            <wp:docPr id="1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0E571" w14:textId="77777777" w:rsidR="00F21E3A" w:rsidRDefault="00F21E3A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noProof w:val="0"/>
          <w:color w:val="000000"/>
          <w:sz w:val="40"/>
          <w:szCs w:val="40"/>
        </w:rPr>
      </w:pPr>
      <w:r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กลางวัน</w:t>
      </w:r>
      <w:r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ab/>
        <w:t>รับประทาน อาหารกลางวัน ณ ร้านอาหารญี่ปุ่น</w:t>
      </w:r>
      <w:r>
        <w:rPr>
          <w:rFonts w:ascii="TH Sarabun New" w:hAnsi="TH Sarabun New" w:cs="TH Sarabun New"/>
          <w:noProof w:val="0"/>
          <w:color w:val="000000"/>
          <w:sz w:val="40"/>
          <w:szCs w:val="40"/>
        </w:rPr>
        <w:t xml:space="preserve"> </w:t>
      </w:r>
    </w:p>
    <w:p w14:paraId="300EFDCA" w14:textId="77777777" w:rsidR="00931157" w:rsidRPr="00B30FED" w:rsidRDefault="00B30FED" w:rsidP="00B30FED">
      <w:pPr>
        <w:pStyle w:val="Sidebarphoto"/>
        <w:shd w:val="clear" w:color="auto" w:fill="FFFFFF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Pr="00023A8E">
        <w:rPr>
          <w:rFonts w:ascii="TH Sarabun New" w:hAnsi="TH Sarabun New" w:cs="TH Sarabun New"/>
          <w:color w:val="00B050"/>
          <w:sz w:val="40"/>
          <w:szCs w:val="40"/>
        </w:rPr>
        <w:t>1</w:t>
      </w:r>
      <w:r>
        <w:rPr>
          <w:rFonts w:ascii="TH Sarabun New" w:hAnsi="TH Sarabun New" w:cs="TH Sarabun New"/>
          <w:color w:val="00B050"/>
          <w:sz w:val="40"/>
          <w:szCs w:val="40"/>
        </w:rPr>
        <w:t>.40</w:t>
      </w:r>
      <w:r w:rsidRPr="00023A8E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>ชม (</w:t>
      </w:r>
      <w:r w:rsidRPr="00023A8E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80 </w:t>
      </w: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 w:rsidRPr="00214D07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  <w:r w:rsidR="00087154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เมืองโจซังเค</w:t>
      </w:r>
      <w:r w:rsidR="00087154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 xml:space="preserve"> เป็นสถานที่ชมใบไม้เปลี่ยนสีสวยงดงามมากคนญี่ปุ่นนิยมไปเดินเขาเพื่อชมใบไม้แดงและโจซังเคยังเป็นแหล่งน้ำพุร้อนที่อยู่ใกล้ตัวเมืองซัปโปโรมากที่สุดและมีชื่อเสียงมานับร้อยปีอีกด้วย</w:t>
      </w:r>
      <w:r w:rsidR="00931157">
        <w:rPr>
          <w:rFonts w:ascii="TH Sarabun New" w:hAnsi="TH Sarabun New" w:cs="TH Sarabun New"/>
          <w:noProof w:val="0"/>
          <w:color w:val="000000"/>
          <w:sz w:val="40"/>
          <w:szCs w:val="40"/>
        </w:rPr>
        <w:t xml:space="preserve"> </w:t>
      </w:r>
      <w:r w:rsidRPr="00E4255D">
        <w:rPr>
          <w:rFonts w:ascii="TH Sarabun New" w:hAnsi="TH Sarabun New" w:cs="TH Sarabun New"/>
          <w:noProof w:val="0"/>
          <w:sz w:val="40"/>
          <w:szCs w:val="40"/>
          <w:cs/>
        </w:rPr>
        <w:t xml:space="preserve">และยังมีจุดชมใบไม้เปลี่ยนสีที่เป็นไฮไลค์ของเมืองคือ </w:t>
      </w:r>
      <w:r w:rsidRPr="00E4255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เขื่อนโฮเฮเคียว</w:t>
      </w:r>
      <w:r w:rsidRPr="00E4255D">
        <w:rPr>
          <w:rFonts w:ascii="TH Sarabun New" w:hAnsi="TH Sarabun New" w:cs="TH Sarabun New"/>
          <w:noProof w:val="0"/>
          <w:sz w:val="40"/>
          <w:szCs w:val="40"/>
          <w:cs/>
        </w:rPr>
        <w:t>ที่ชมใบไม้เปลี่ยนสีทั้งหุบเขาวิวแบบพาโนราม่า</w:t>
      </w:r>
    </w:p>
    <w:p w14:paraId="4A2AEAC6" w14:textId="5E3D6CAE" w:rsidR="00931157" w:rsidRDefault="00870BD7" w:rsidP="00931157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color w:val="000000"/>
          <w:sz w:val="40"/>
          <w:szCs w:val="40"/>
        </w:rPr>
      </w:pPr>
      <w:r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29FD9B92" wp14:editId="775A4CB3">
            <wp:extent cx="7038975" cy="183832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D9734" w14:textId="77777777" w:rsidR="00824447" w:rsidRPr="007D7814" w:rsidRDefault="00B30FED" w:rsidP="00B30FED">
      <w:pPr>
        <w:pStyle w:val="Sidebarphoto"/>
        <w:shd w:val="clear" w:color="auto" w:fill="FFFFFF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10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>นาที</w:t>
      </w: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 w:rsidRPr="00023A8E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5.2 </w:t>
      </w: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 w:rsidRPr="00214D07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</w:p>
    <w:p w14:paraId="4C1E8799" w14:textId="77777777" w:rsidR="00E25661" w:rsidRDefault="00E25661">
      <w:pPr>
        <w:pStyle w:val="Sidebarphoto"/>
        <w:shd w:val="clear" w:color="auto" w:fill="C5E0B3"/>
        <w:spacing w:line="500" w:lineRule="exact"/>
        <w:ind w:left="1440" w:hanging="1440"/>
        <w:rPr>
          <w:rFonts w:ascii="TH Sarabun New" w:hAnsi="TH Sarabun New" w:cs="TH Sarabun New"/>
          <w:noProof w:val="0"/>
          <w:sz w:val="40"/>
          <w:szCs w:val="40"/>
        </w:rPr>
      </w:pP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>ค่ำ</w:t>
      </w: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รับประทาน อาหารค่ำ ณ ห้องอาหารของโรงแรม </w:t>
      </w:r>
    </w:p>
    <w:p w14:paraId="4A44CD07" w14:textId="77777777" w:rsidR="00B30FED" w:rsidRPr="00B30FED" w:rsidRDefault="00B30FED" w:rsidP="00B30FED">
      <w:pPr>
        <w:pStyle w:val="Sidebarphoto"/>
        <w:shd w:val="clear" w:color="auto" w:fill="FFFFFF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  <w:cs/>
        </w:rPr>
      </w:pPr>
      <w:r w:rsidRPr="00A42F94"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  <w:t>หลังทานอาหารเสร็จเดินเที่ยวชมงาน</w:t>
      </w:r>
      <w:r>
        <w:rPr>
          <w:rFonts w:ascii="TH Sarabun New" w:hAnsi="TH Sarabun New" w:cs="TH Sarabun New" w:hint="cs"/>
          <w:b/>
          <w:bCs/>
          <w:noProof w:val="0"/>
          <w:color w:val="000000"/>
          <w:sz w:val="40"/>
          <w:szCs w:val="40"/>
          <w:cs/>
        </w:rPr>
        <w:t xml:space="preserve"> </w:t>
      </w:r>
      <w:r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 xml:space="preserve">งานเทศกาลประดับไฟ </w:t>
      </w:r>
      <w:r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</w:rPr>
        <w:t>JOZANKEI NATURE LUMINARIE</w:t>
      </w:r>
      <w:r>
        <w:rPr>
          <w:rFonts w:ascii="TH Sarabun New" w:hAnsi="TH Sarabun New" w:cs="TH Sarabun New"/>
          <w:noProof w:val="0"/>
          <w:color w:val="000000"/>
          <w:sz w:val="40"/>
          <w:szCs w:val="40"/>
        </w:rPr>
        <w:t xml:space="preserve"> </w:t>
      </w:r>
      <w:r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งานแสดงสีแสงสีบนธรรมชาติ หนึ่งปีมีครั้งเดียว</w:t>
      </w:r>
      <w:r>
        <w:rPr>
          <w:rFonts w:ascii="TH Sarabun New" w:hAnsi="TH Sarabun New" w:cs="TH Sarabun New"/>
          <w:noProof w:val="0"/>
          <w:color w:val="000000"/>
          <w:sz w:val="40"/>
          <w:szCs w:val="40"/>
        </w:rPr>
        <w:t xml:space="preserve"> </w:t>
      </w:r>
      <w:r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ให้ท่านได้ชมความสวยงามของแสงสียามค่ำคืน</w:t>
      </w:r>
    </w:p>
    <w:p w14:paraId="4C7A5438" w14:textId="78A8F70A" w:rsidR="00B30FED" w:rsidRPr="00A42F94" w:rsidRDefault="00870BD7" w:rsidP="00A42F94">
      <w:pPr>
        <w:pStyle w:val="Sidebarphoto"/>
        <w:spacing w:line="240" w:lineRule="auto"/>
        <w:ind w:left="0"/>
        <w:rPr>
          <w:rFonts w:ascii="TH Sarabun New" w:hAnsi="TH Sarabun New" w:cs="TH Sarabun New" w:hint="cs"/>
          <w:b/>
          <w:bCs/>
          <w:noProof w:val="0"/>
          <w:sz w:val="40"/>
          <w:szCs w:val="40"/>
        </w:rPr>
      </w:pPr>
      <w:r w:rsidRPr="007D7814">
        <w:rPr>
          <w:rFonts w:ascii="TH Sarabun New" w:hAnsi="TH Sarabun New" w:cs="TH Sarabun New"/>
          <w:b/>
          <w:bCs/>
          <w:sz w:val="40"/>
          <w:szCs w:val="40"/>
          <w:cs/>
        </w:rPr>
        <w:drawing>
          <wp:inline distT="0" distB="0" distL="0" distR="0" wp14:anchorId="0145ED1C" wp14:editId="64F07AEE">
            <wp:extent cx="7038975" cy="1847850"/>
            <wp:effectExtent l="0" t="0" r="0" b="0"/>
            <wp:docPr id="1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DB78C" w14:textId="6BCF29ED" w:rsidR="00E25661" w:rsidRPr="007D7814" w:rsidRDefault="00870BD7" w:rsidP="00E25661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7D7814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72A60012" wp14:editId="24ABBF1B">
            <wp:extent cx="371475" cy="371475"/>
            <wp:effectExtent l="0" t="0" r="0" b="0"/>
            <wp:docPr id="1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661" w:rsidRPr="007D7814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เข้าพัก ณ โรงแรม</w:t>
      </w:r>
      <w:r w:rsidR="00E25661" w:rsidRPr="007D7814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087154" w:rsidRPr="007D781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JOZANKEI</w:t>
      </w:r>
      <w:r w:rsidR="00E25661" w:rsidRPr="007D781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cs/>
        </w:rPr>
        <w:t xml:space="preserve"> </w:t>
      </w:r>
      <w:r w:rsidR="005D1780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MANSEIKAKU</w:t>
      </w:r>
      <w:r w:rsidR="005C151C" w:rsidRPr="007D781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087154" w:rsidRPr="007D781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HOTEL</w:t>
      </w:r>
      <w:r w:rsidR="00CC62AE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000000">
        <w:rPr>
          <w:rFonts w:ascii="Segoe UI Emoji" w:eastAsia="Segoe UI Emoji" w:hAnsi="Segoe UI Emoji" w:cs="Segoe UI Emoji"/>
          <w:b/>
          <w:bCs/>
          <w:noProof w:val="0"/>
          <w:color w:val="002060"/>
          <w:sz w:val="40"/>
          <w:szCs w:val="40"/>
        </w:rPr>
        <w:t>♨</w:t>
      </w:r>
      <w:r w:rsidR="00CC62AE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7D7814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>หรือเทียบเท่า</w:t>
      </w:r>
    </w:p>
    <w:p w14:paraId="1F77291D" w14:textId="77777777" w:rsidR="00E25661" w:rsidRPr="007D7814" w:rsidRDefault="00E25661" w:rsidP="00E25661">
      <w:pPr>
        <w:pStyle w:val="Sidebarphoto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3970FA4D" w14:textId="77777777" w:rsidR="00C551E5" w:rsidRDefault="00C551E5" w:rsidP="00C551E5">
      <w:pPr>
        <w:pStyle w:val="Sidebarphoto"/>
        <w:ind w:left="0"/>
        <w:rPr>
          <w:rFonts w:ascii="TH Sarabun New" w:hAnsi="TH Sarabun New" w:cs="TH Sarabun New"/>
          <w:b/>
          <w:bCs/>
          <w:i/>
          <w:iCs/>
          <w:color w:val="FF0000"/>
          <w:sz w:val="32"/>
          <w:szCs w:val="32"/>
        </w:rPr>
      </w:pPr>
      <w:r w:rsidRPr="005D1780">
        <w:rPr>
          <w:rFonts w:ascii="TH Sarabun New" w:hAnsi="TH Sarabun New" w:cs="TH Sarabun New"/>
          <w:b/>
          <w:bCs/>
          <w:i/>
          <w:iCs/>
          <w:color w:val="FF0000"/>
          <w:sz w:val="32"/>
          <w:szCs w:val="32"/>
          <w:highlight w:val="yellow"/>
          <w:cs/>
        </w:rPr>
        <w:lastRenderedPageBreak/>
        <w:t>**กรณีพักออนเซนรบกวนลูกค้าแจ้งล่วงหน้าหากไม่สามารถนอนพื้นทาตามิได้ หรือต้องการรีเควสเตียง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และบางโรงแรมหากต้องการรีเควสเตียงอาจมีค่าใช้จ่ายเพิ่มเติม**</w:t>
      </w:r>
    </w:p>
    <w:p w14:paraId="3E3F41BA" w14:textId="5B9376B9" w:rsidR="00CC62AE" w:rsidRPr="005D1780" w:rsidRDefault="00870BD7" w:rsidP="00C551E5">
      <w:pPr>
        <w:pStyle w:val="Sidebarphoto"/>
        <w:ind w:left="0"/>
        <w:rPr>
          <w:rFonts w:ascii="TH Sarabun New" w:hAnsi="TH Sarabun New" w:cs="TH Sarabun New"/>
          <w:b/>
          <w:bCs/>
          <w:i/>
          <w:iCs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bCs/>
          <w:i/>
          <w:iCs/>
          <w:color w:val="FF0000"/>
          <w:sz w:val="32"/>
          <w:szCs w:val="32"/>
        </w:rPr>
        <w:drawing>
          <wp:inline distT="0" distB="0" distL="0" distR="0" wp14:anchorId="655D9585" wp14:editId="1DCE572B">
            <wp:extent cx="7038975" cy="2676525"/>
            <wp:effectExtent l="0" t="0" r="0" b="0"/>
            <wp:docPr id="2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949AD" w14:textId="77777777" w:rsidR="00931157" w:rsidRDefault="000D4CF5" w:rsidP="00931157">
      <w:pPr>
        <w:pStyle w:val="Sidebarphoto"/>
        <w:shd w:val="clear" w:color="auto" w:fill="C45911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</w:pPr>
      <w:r w:rsidRPr="007D7814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วันที่</w:t>
      </w:r>
      <w:r w:rsidR="00931157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>สี่</w:t>
      </w:r>
      <w:r w:rsidRPr="007D7814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 </w:t>
      </w:r>
      <w:r w:rsidRPr="007D7814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: </w:t>
      </w:r>
      <w:r w:rsidRPr="007D7814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 w:rsidR="00931157" w:rsidRPr="00931157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คลองโอตารุ</w:t>
      </w:r>
      <w:r w:rsidR="00931157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931157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931157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931157" w:rsidRPr="00931157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พิพิธภัณฑ์กล่องดนตรี</w:t>
      </w:r>
      <w:r w:rsidR="00931157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931157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931157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</w:t>
      </w:r>
      <w:r w:rsidR="00931157" w:rsidRPr="00931157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นาฬิกาไอน้ำ</w:t>
      </w:r>
      <w:r w:rsidR="00B30FE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– </w:t>
      </w:r>
      <w:r w:rsidR="00B30FED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น้ำตกกิงกะริวเซ </w:t>
      </w:r>
      <w:r w:rsidR="00B30FED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 w:rsidR="00B30FED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แช่น้ำแร่  </w:t>
      </w:r>
    </w:p>
    <w:p w14:paraId="141C21CE" w14:textId="77777777" w:rsidR="000D4CF5" w:rsidRPr="007D7814" w:rsidRDefault="000D4CF5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164998E8" w14:textId="77777777" w:rsidR="00B30FED" w:rsidRPr="00CC62AE" w:rsidRDefault="00CC62AE" w:rsidP="00CC62AE">
      <w:pPr>
        <w:pStyle w:val="Sidebarphoto"/>
        <w:shd w:val="clear" w:color="auto" w:fill="FFFFFF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1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>ชม</w:t>
      </w: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 w:rsidRPr="00023A8E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44.7 </w:t>
      </w: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 w:rsidRPr="00214D07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  <w:r w:rsidR="00B30FED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คลองโอตารุ</w:t>
      </w:r>
      <w:r w:rsidR="00B30FED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 xml:space="preserve"> ที่มีความยาว 1,140 เมตร และเชื่อมต่อกับอ่าวโอตารุ ในสมัยก่อนประมาณ ค.ศ.1920 ตรงกับยุคอุตสาหกรรมการขนส่งทางเรือบริเวณปากอ่าว ซึ่งในยามค่ำคืนคลองแห่งนี้ได้รับคำขนานนามว่าเป็นจุดที่โรแมนติกที่สุด </w:t>
      </w:r>
      <w:r w:rsidR="00B30FED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พิพิธภัณฑ์กล่องดนตรี</w:t>
      </w:r>
      <w:r w:rsidR="00B30FED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 xml:space="preserve"> อาคารเก่าแก่สองชั้น ที่ภายนอกถูกสร้างขึ้นจากอิฐแดง แต่โครง</w:t>
      </w:r>
      <w:r w:rsidR="00B30FED">
        <w:rPr>
          <w:rFonts w:ascii="TH Sarabun New" w:hAnsi="TH Sarabun New" w:cs="TH Sarabun New"/>
          <w:noProof w:val="0"/>
          <w:color w:val="000000"/>
          <w:sz w:val="40"/>
          <w:szCs w:val="40"/>
        </w:rPr>
        <w:t xml:space="preserve"> </w:t>
      </w:r>
      <w:r w:rsidR="00B30FED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 xml:space="preserve">สร้างภายในทำด้วยไม้ พิพิธภัณฑ์แห่งนี้สร้างขึ้นในปี 1910 ปัจจุบันนับเป็นมรดกทางสถาปัตยกรรมที่เก่าแก่และควรแก่การอนุรักษ์ให้เป็นสมบัติของชาติ </w:t>
      </w:r>
      <w:r w:rsidR="00B30FED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นาฬิกาไอน้ำโบราณ</w:t>
      </w:r>
      <w:r w:rsidR="00B30FED" w:rsidRPr="007D7814">
        <w:rPr>
          <w:rFonts w:ascii="TH Sarabun New" w:hAnsi="TH Sarabun New" w:cs="TH Sarabun New"/>
          <w:noProof w:val="0"/>
          <w:sz w:val="40"/>
          <w:szCs w:val="40"/>
          <w:cs/>
        </w:rPr>
        <w:t xml:space="preserve"> สไตล์อังกฤษที่เหลืออยู่เพียง 2 เรือนบนโลกเท่านั้น นาฬิกานี้จะพ่นไอน้ำมีเสียงดนตรีดังขึ้นทุกๆ 15 นาที เหมือนกับนาฬิกาไอน้ำอีกเรือนที่แคนาดา</w:t>
      </w:r>
    </w:p>
    <w:p w14:paraId="207BB12F" w14:textId="3ECD599A" w:rsidR="00931157" w:rsidRPr="00B30FED" w:rsidRDefault="00870BD7" w:rsidP="00B30FED">
      <w:pPr>
        <w:pStyle w:val="Sidebarphoto"/>
        <w:spacing w:line="240" w:lineRule="auto"/>
        <w:ind w:left="0"/>
        <w:rPr>
          <w:rFonts w:ascii="TH Sarabun New" w:hAnsi="TH Sarabun New" w:cs="TH Sarabun New" w:hint="cs"/>
          <w:noProof w:val="0"/>
          <w:color w:val="000000"/>
          <w:sz w:val="40"/>
          <w:szCs w:val="40"/>
        </w:rPr>
      </w:pPr>
      <w:r w:rsidRPr="007D7814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523DF2BF" wp14:editId="42D9F65E">
            <wp:extent cx="7038975" cy="1838325"/>
            <wp:effectExtent l="0" t="0" r="0" b="0"/>
            <wp:docPr id="2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914B1" w14:textId="77777777" w:rsidR="001A259E" w:rsidRPr="007D7814" w:rsidRDefault="001A259E">
      <w:pPr>
        <w:pStyle w:val="Sidebarphoto"/>
        <w:shd w:val="clear" w:color="auto" w:fill="C5E0B3"/>
        <w:spacing w:line="500" w:lineRule="exact"/>
        <w:ind w:left="1440" w:hanging="1440"/>
        <w:rPr>
          <w:rFonts w:ascii="TH Sarabun New" w:hAnsi="TH Sarabun New" w:cs="TH Sarabun New"/>
          <w:noProof w:val="0"/>
          <w:sz w:val="40"/>
          <w:szCs w:val="40"/>
        </w:rPr>
      </w:pP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  <w:r w:rsidRPr="007D7814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</w:p>
    <w:p w14:paraId="42ABA21E" w14:textId="77777777" w:rsidR="00CC62AE" w:rsidRDefault="00CC62AE" w:rsidP="00CC62AE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lastRenderedPageBreak/>
        <w:t xml:space="preserve">ใช้เวลาเดินทางประมาณ 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2.30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>ชม</w:t>
      </w: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 w:rsidRPr="00023A8E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>201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 w:rsidRPr="00214D07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  <w:r w:rsidRPr="00E4255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น้ำตกกิงกะและน้ำตกริวเซ</w:t>
      </w:r>
      <w:r w:rsidRPr="00E4255D">
        <w:rPr>
          <w:rFonts w:ascii="TH Sarabun New" w:hAnsi="TH Sarabun New" w:cs="TH Sarabun New"/>
          <w:noProof w:val="0"/>
          <w:sz w:val="40"/>
          <w:szCs w:val="40"/>
          <w:cs/>
        </w:rPr>
        <w:t xml:space="preserve"> ตั้งอยู่ในอุทยานแห่งชาติไดเซ็ทสึซัง โดยน้ำตกกิงกะมีขนาดความสูง 120 เมตร ซึ่งมีอีกชื่อหนึ่งว่าน้ำตกแม่น้ำสีเงิน เพราะน้ำที่ไหลลงมาจากหน้าผานั้นมีลักษณะเป็นเส้นเล็กๆ ไขว้กันไปมาดูคล้ายกับเส้นด้ายสีเงิน ส่วนน้ำริวเซอิที่อยู่ถัดไป มีขนาดความสูง 90 เมตร หรือมีอีกชื่อว่าน้ำตกดาวตก เนื่องจากน้ำตกที่ไหลออกมาจากชะง่อนผานั้นเมื่อต้องกับแสงอาทิตย์ ดูงดงามคล้ายกับดวงดาวที่กำลังตกมาจากฟากฟ้า นอกจากนี้น้ำตกทั้งสองยังได้ชื่อว่าเป็นน้ำตกคู่สามีภรรยาอีกด้วย</w:t>
      </w:r>
    </w:p>
    <w:p w14:paraId="4D772E3E" w14:textId="7F2575B5" w:rsidR="00087154" w:rsidRDefault="00870BD7" w:rsidP="00A749EF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sz w:val="40"/>
          <w:szCs w:val="40"/>
        </w:rPr>
        <w:drawing>
          <wp:inline distT="0" distB="0" distL="0" distR="0" wp14:anchorId="2D9664A7" wp14:editId="4220CB56">
            <wp:extent cx="7038975" cy="1847850"/>
            <wp:effectExtent l="0" t="0" r="0" b="0"/>
            <wp:docPr id="2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5D617" w14:textId="77777777" w:rsidR="00CC62AE" w:rsidRPr="00CC62AE" w:rsidRDefault="00CC62AE" w:rsidP="00CC62AE">
      <w:pPr>
        <w:pStyle w:val="Sidebarphoto"/>
        <w:shd w:val="clear" w:color="auto" w:fill="FFFFFF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sz w:val="40"/>
          <w:szCs w:val="40"/>
        </w:rPr>
      </w:pP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5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>นาที</w:t>
      </w: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 w:rsidRPr="00023A8E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2 </w:t>
      </w: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 w:rsidRPr="00214D07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</w:p>
    <w:p w14:paraId="5C631AD4" w14:textId="77777777" w:rsidR="001A259E" w:rsidRPr="00CC62AE" w:rsidRDefault="001A259E">
      <w:pPr>
        <w:shd w:val="clear" w:color="auto" w:fill="C5E0B3"/>
        <w:rPr>
          <w:rFonts w:ascii="TH Sarabun New" w:hAnsi="TH Sarabun New" w:cs="TH Sarabun New" w:hint="cs"/>
          <w:b/>
          <w:bCs/>
          <w:sz w:val="40"/>
          <w:szCs w:val="40"/>
          <w:cs/>
        </w:rPr>
      </w:pPr>
      <w:r w:rsidRPr="007D7814">
        <w:rPr>
          <w:rFonts w:ascii="TH Sarabun New" w:hAnsi="TH Sarabun New" w:cs="TH Sarabun New"/>
          <w:b/>
          <w:bCs/>
          <w:sz w:val="40"/>
          <w:szCs w:val="40"/>
          <w:cs/>
        </w:rPr>
        <w:t>ค่ำ</w:t>
      </w:r>
      <w:r w:rsidRPr="007D7814">
        <w:rPr>
          <w:rFonts w:ascii="TH Sarabun New" w:hAnsi="TH Sarabun New" w:cs="TH Sarabun New"/>
          <w:b/>
          <w:bCs/>
          <w:sz w:val="40"/>
          <w:szCs w:val="40"/>
          <w:cs/>
        </w:rPr>
        <w:tab/>
      </w:r>
      <w:r w:rsidRPr="007D7814">
        <w:rPr>
          <w:rFonts w:ascii="TH Sarabun New" w:hAnsi="TH Sarabun New" w:cs="TH Sarabun New"/>
          <w:b/>
          <w:bCs/>
          <w:sz w:val="40"/>
          <w:szCs w:val="40"/>
          <w:cs/>
        </w:rPr>
        <w:tab/>
        <w:t xml:space="preserve">รับประทานอาหารค่ำ ณ </w:t>
      </w:r>
      <w:r w:rsidR="00CC62AE">
        <w:rPr>
          <w:rFonts w:ascii="TH Sarabun New" w:hAnsi="TH Sarabun New" w:cs="TH Sarabun New" w:hint="cs"/>
          <w:b/>
          <w:bCs/>
          <w:sz w:val="40"/>
          <w:szCs w:val="40"/>
          <w:cs/>
        </w:rPr>
        <w:t>ห้องอาหารของโรงแรม</w:t>
      </w:r>
      <w:r w:rsidR="003052A9">
        <w:rPr>
          <w:rFonts w:ascii="TH Sarabun New" w:hAnsi="TH Sarabun New" w:cs="TH Sarabun New"/>
          <w:b/>
          <w:bCs/>
          <w:sz w:val="40"/>
          <w:szCs w:val="40"/>
        </w:rPr>
        <w:t xml:space="preserve"> (</w:t>
      </w:r>
      <w:r w:rsidR="003052A9">
        <w:rPr>
          <w:rFonts w:ascii="TH Sarabun New" w:hAnsi="TH Sarabun New" w:cs="TH Sarabun New" w:hint="cs"/>
          <w:b/>
          <w:bCs/>
          <w:sz w:val="40"/>
          <w:szCs w:val="40"/>
          <w:cs/>
        </w:rPr>
        <w:t>บุฟเฟ่ต์แอลกอฮอล์ไม่อั้น)</w:t>
      </w:r>
    </w:p>
    <w:p w14:paraId="61091533" w14:textId="26AF140F" w:rsidR="00CC62AE" w:rsidRPr="007D7814" w:rsidRDefault="00870BD7" w:rsidP="00CC62AE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7D7814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7DA01748" wp14:editId="49B10239">
            <wp:extent cx="371475" cy="371475"/>
            <wp:effectExtent l="0" t="0" r="0" b="0"/>
            <wp:docPr id="2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62AE" w:rsidRPr="007D7814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เข้าพัก ณ โรงแรม</w:t>
      </w:r>
      <w:r w:rsidR="00CC62AE" w:rsidRPr="007D7814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CC62AE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SOUNKAKU MOUNTAIN HOTEL </w:t>
      </w:r>
      <w:r w:rsidR="00CC62AE">
        <w:rPr>
          <w:rFonts w:ascii="Segoe UI Emoji" w:eastAsia="Segoe UI Emoji" w:hAnsi="Segoe UI Emoji" w:cs="Segoe UI Emoji"/>
          <w:b/>
          <w:bCs/>
          <w:noProof w:val="0"/>
          <w:color w:val="002060"/>
          <w:sz w:val="40"/>
          <w:szCs w:val="40"/>
        </w:rPr>
        <w:t>♨</w:t>
      </w:r>
      <w:r w:rsidR="00CC62AE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>หรือเทียบเท่า</w:t>
      </w:r>
      <w:r w:rsidR="00CC62AE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 </w:t>
      </w:r>
    </w:p>
    <w:p w14:paraId="347F2BBB" w14:textId="77777777" w:rsidR="00CC62AE" w:rsidRPr="007D7814" w:rsidRDefault="00CC62AE" w:rsidP="00CC62AE">
      <w:pPr>
        <w:pStyle w:val="Sidebarphoto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0DBD757C" w14:textId="77777777" w:rsidR="00CC62AE" w:rsidRDefault="00CC62AE" w:rsidP="00CC62AE">
      <w:pPr>
        <w:pStyle w:val="Sidebarphoto"/>
        <w:ind w:left="0"/>
        <w:rPr>
          <w:rFonts w:ascii="TH Sarabun New" w:hAnsi="TH Sarabun New" w:cs="TH Sarabun New"/>
          <w:b/>
          <w:bCs/>
          <w:i/>
          <w:iCs/>
          <w:color w:val="FF0000"/>
          <w:sz w:val="32"/>
          <w:szCs w:val="32"/>
        </w:rPr>
      </w:pPr>
      <w:r w:rsidRPr="005D1780">
        <w:rPr>
          <w:rFonts w:ascii="TH Sarabun New" w:hAnsi="TH Sarabun New" w:cs="TH Sarabun New"/>
          <w:b/>
          <w:bCs/>
          <w:i/>
          <w:iCs/>
          <w:color w:val="FF0000"/>
          <w:sz w:val="32"/>
          <w:szCs w:val="32"/>
          <w:highlight w:val="yellow"/>
          <w:cs/>
        </w:rPr>
        <w:t>**กรณีพักออนเซนรบกวนลูกค้าแจ้งล่วงหน้าหากไม่สามารถนอนพื้นทาตามิได้ หรือต้องการรีเควสเตียง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และบางโรงแรมหากต้องการรีเควสเตียงอาจมีค่าใช้จ่ายเพิ่มเติม**</w:t>
      </w:r>
    </w:p>
    <w:p w14:paraId="3850D3A4" w14:textId="5A50FFD2" w:rsidR="00931157" w:rsidRDefault="00870BD7" w:rsidP="001A259E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FF0000"/>
          <w:sz w:val="40"/>
          <w:szCs w:val="40"/>
        </w:rPr>
      </w:pPr>
      <w:r>
        <w:rPr>
          <w:rFonts w:ascii="TH Sarabun New" w:hAnsi="TH Sarabun New" w:cs="TH Sarabun New"/>
          <w:color w:val="FF0000"/>
          <w:sz w:val="40"/>
          <w:szCs w:val="40"/>
        </w:rPr>
        <w:lastRenderedPageBreak/>
        <w:drawing>
          <wp:inline distT="0" distB="0" distL="0" distR="0" wp14:anchorId="01AA2357" wp14:editId="4EA7FE29">
            <wp:extent cx="7038975" cy="3962400"/>
            <wp:effectExtent l="0" t="0" r="0" b="0"/>
            <wp:docPr id="2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3F9E5" w14:textId="77777777" w:rsidR="00CC62AE" w:rsidRPr="007D7814" w:rsidRDefault="00CC62AE" w:rsidP="001A259E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FF0000"/>
          <w:sz w:val="40"/>
          <w:szCs w:val="40"/>
        </w:rPr>
      </w:pPr>
    </w:p>
    <w:p w14:paraId="52268C53" w14:textId="77777777" w:rsidR="00931157" w:rsidRDefault="00931157" w:rsidP="00931157">
      <w:pPr>
        <w:pStyle w:val="Sidebarphoto"/>
        <w:shd w:val="clear" w:color="auto" w:fill="C45911"/>
        <w:spacing w:line="500" w:lineRule="exact"/>
        <w:ind w:left="1440" w:hanging="144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7D781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วันที่ห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>้า</w:t>
      </w:r>
      <w:r w:rsidRPr="007D7814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: </w:t>
      </w:r>
      <w:r w:rsidRPr="007D781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</w:r>
      <w:r w:rsidR="00CC62AE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>นั่งกระเช้าคุโรดาเกะ</w:t>
      </w:r>
      <w:r w:rsidR="00453A00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453A0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453A00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453A00" w:rsidRPr="00453A0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สวนฮิราโอกะ</w:t>
      </w:r>
      <w:r w:rsidR="00453A00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453A00" w:rsidRPr="00453A0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(อุโมงค์ใบเมเปิ้ล)</w:t>
      </w:r>
      <w:r w:rsidR="00453A00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453A0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453A00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453A00" w:rsidRPr="00453A00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มิตซุยเอ้าท์เล็ต</w:t>
      </w:r>
      <w:r w:rsidR="00453A00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</w:p>
    <w:p w14:paraId="2BE22698" w14:textId="77777777" w:rsidR="00CC62AE" w:rsidRPr="00CC62AE" w:rsidRDefault="00CC62AE" w:rsidP="00CC62AE">
      <w:pPr>
        <w:pStyle w:val="Sidebarphoto"/>
        <w:shd w:val="clear" w:color="auto" w:fill="C45911"/>
        <w:spacing w:line="500" w:lineRule="exact"/>
        <w:ind w:left="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 xml:space="preserve">                </w:t>
      </w:r>
      <w:r w:rsidRPr="007D7814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highlight w:val="yellow"/>
          <w:cs/>
        </w:rPr>
        <w:t>***เมนูพิเศษปิ้งย่างร้านดังนันดะ [ปู 3 ชนิด]</w:t>
      </w:r>
    </w:p>
    <w:p w14:paraId="1DEF51EA" w14:textId="77777777" w:rsidR="00931157" w:rsidRPr="007D7814" w:rsidRDefault="00931157">
      <w:pPr>
        <w:pStyle w:val="Sidebarphoto"/>
        <w:shd w:val="clear" w:color="auto" w:fill="C5E0B3"/>
        <w:spacing w:line="500" w:lineRule="exact"/>
        <w:ind w:left="1440" w:hanging="1440"/>
        <w:rPr>
          <w:rFonts w:ascii="TH Sarabun New" w:hAnsi="TH Sarabun New" w:cs="TH Sarabun New"/>
          <w:noProof w:val="0"/>
          <w:sz w:val="40"/>
          <w:szCs w:val="40"/>
        </w:rPr>
      </w:pP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0126366F" w14:textId="77777777" w:rsidR="00CC62AE" w:rsidRPr="003052A9" w:rsidRDefault="00CC62AE" w:rsidP="003052A9">
      <w:pPr>
        <w:pStyle w:val="Sidebarphoto"/>
        <w:shd w:val="clear" w:color="auto" w:fill="FFFFFF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5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>นาที</w:t>
      </w: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 w:rsidRPr="00023A8E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="003052A9">
        <w:rPr>
          <w:rFonts w:ascii="TH Sarabun New" w:hAnsi="TH Sarabun New" w:cs="TH Sarabun New"/>
          <w:color w:val="00B050"/>
          <w:sz w:val="40"/>
          <w:szCs w:val="40"/>
        </w:rPr>
        <w:t xml:space="preserve">700 </w:t>
      </w: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>ม.)</w:t>
      </w:r>
      <w:r w:rsidRPr="00214D07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  <w:r w:rsidR="003052A9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กระเช้าคุโระดะเกะ  (</w:t>
      </w:r>
      <w:r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</w:rPr>
        <w:t>Kurodake Ropeway)</w:t>
      </w:r>
      <w:r w:rsidRPr="00E4255D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E4255D">
        <w:rPr>
          <w:rFonts w:ascii="TH Sarabun New" w:hAnsi="TH Sarabun New" w:cs="TH Sarabun New"/>
          <w:noProof w:val="0"/>
          <w:sz w:val="40"/>
          <w:szCs w:val="40"/>
          <w:cs/>
        </w:rPr>
        <w:t>เป็นกระเช้าที่เชื่อมจากเชิงเขาของเมืองโซอุนเคียวถึงยอดเขาคุโระดะเคะที่มีความสูงถึง 670 เมตร เป็นส่วนหนึ่งของภูเขาไดเซ็ทสึซังซึ่งได้ชื่อว่าเป็นหลังคาของฮอกไกโด ส่วนในฤดูใบไม้ร่วงย้อมภูเขาด้วยสีเหลืองและแดงจากการเปลี่ยนสีใบไม้ของต้นไม้บนภูเขา</w:t>
      </w:r>
    </w:p>
    <w:p w14:paraId="3202EB2F" w14:textId="48663C4B" w:rsidR="00CC62AE" w:rsidRDefault="00870BD7" w:rsidP="003052A9">
      <w:pPr>
        <w:pStyle w:val="Sidebarphoto"/>
        <w:spacing w:line="240" w:lineRule="auto"/>
        <w:ind w:left="0"/>
        <w:rPr>
          <w:rFonts w:ascii="TH Sarabun New" w:hAnsi="TH Sarabun New" w:cs="TH Sarabun New" w:hint="cs"/>
          <w:noProof w:val="0"/>
          <w:sz w:val="40"/>
          <w:szCs w:val="40"/>
        </w:rPr>
      </w:pPr>
      <w:r w:rsidRPr="00CC62AE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771A6F95" wp14:editId="23672E41">
            <wp:extent cx="7038975" cy="1819275"/>
            <wp:effectExtent l="0" t="0" r="0" b="0"/>
            <wp:docPr id="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54005" w14:textId="77777777" w:rsidR="00453A00" w:rsidRPr="00453A00" w:rsidRDefault="00453A00">
      <w:pPr>
        <w:pStyle w:val="Sidebarphoto"/>
        <w:shd w:val="clear" w:color="auto" w:fill="C5E0B3"/>
        <w:spacing w:line="500" w:lineRule="exact"/>
        <w:ind w:left="1440" w:hanging="1440"/>
        <w:rPr>
          <w:rFonts w:ascii="TH Sarabun New" w:hAnsi="TH Sarabun New" w:cs="TH Sarabun New" w:hint="cs"/>
          <w:noProof w:val="0"/>
          <w:sz w:val="40"/>
          <w:szCs w:val="40"/>
        </w:rPr>
      </w:pP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  <w:r w:rsidRPr="007D7814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</w:p>
    <w:p w14:paraId="2575CBE8" w14:textId="77777777" w:rsidR="003052A9" w:rsidRPr="00CC62AE" w:rsidRDefault="003052A9" w:rsidP="003052A9">
      <w:pPr>
        <w:pStyle w:val="Sidebarphoto"/>
        <w:shd w:val="clear" w:color="auto" w:fill="FFFFFF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sz w:val="40"/>
          <w:szCs w:val="40"/>
        </w:rPr>
      </w:pP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5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>นาที</w:t>
      </w: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 w:rsidRPr="00023A8E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2 </w:t>
      </w: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 w:rsidRPr="00214D07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</w:p>
    <w:p w14:paraId="331C5B6F" w14:textId="77777777" w:rsidR="00453A00" w:rsidRPr="003052A9" w:rsidRDefault="003052A9" w:rsidP="003052A9">
      <w:pPr>
        <w:pStyle w:val="Sidebarphoto"/>
        <w:shd w:val="clear" w:color="auto" w:fill="FFFFFF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lastRenderedPageBreak/>
        <w:t xml:space="preserve">ใช้เวลาเดินทางประมาณ 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2.30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>ชม</w:t>
      </w: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 w:rsidRPr="00023A8E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206 </w:t>
      </w: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 w:rsidRPr="00214D07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  <w:r w:rsidR="00453A00" w:rsidRPr="00453A00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สวนฮิราโอกะ (อุโมงค์ใบเมเปิ้ล) </w:t>
      </w:r>
      <w:r w:rsidR="00453A00" w:rsidRPr="00453A00">
        <w:rPr>
          <w:rFonts w:ascii="TH Sarabun New" w:hAnsi="TH Sarabun New" w:cs="TH Sarabun New"/>
          <w:sz w:val="40"/>
          <w:szCs w:val="40"/>
          <w:cs/>
        </w:rPr>
        <w:t xml:space="preserve">ที่นี่เป็นสวนขนาดใหญ่ ก่อตั้งขึ้นเป็นสวนพฤกษศาสตร์ในปี 1984ปัจจุบันสวนแห่งนี้อยู่ในความดูแลของเมือง </w:t>
      </w:r>
      <w:r w:rsidR="00453A00" w:rsidRPr="00453A00">
        <w:rPr>
          <w:rFonts w:ascii="TH Sarabun New" w:hAnsi="TH Sarabun New" w:cs="TH Sarabun New"/>
          <w:sz w:val="40"/>
          <w:szCs w:val="40"/>
        </w:rPr>
        <w:t xml:space="preserve">Sapporo </w:t>
      </w:r>
      <w:r w:rsidR="00453A00" w:rsidRPr="00453A00">
        <w:rPr>
          <w:rFonts w:ascii="TH Sarabun New" w:hAnsi="TH Sarabun New" w:cs="TH Sarabun New"/>
          <w:sz w:val="40"/>
          <w:szCs w:val="40"/>
          <w:cs/>
        </w:rPr>
        <w:t xml:space="preserve">มีต้นไม้มากมาย เหมาะสำหรับการมาพักผ่อนหย่อนใจในทุกฤดูกาล โดยสวนแห่งนี้เป็นที่รู้จักกันมากเพราะเป็นจุดชมดอกบ้วยในช่วงต้นเดือนพฤษภาคม หรือช่วงเดียวกับซากุระ ที่นี่ยังเป็นจุดชมซากุระที่สวยงาม และจุดชมใบไม้เปลี่ยนสีที่ไม่ควรพลาด โดยเฉพาะอย่างยิ่งในช่วงฤดูใบไม้เปลี่ยนสี (ปลายตุลาคม – พฤศจิกายน) เพราะที่นี่มีต้นเมเปิ้ลอยู่ถึงราว </w:t>
      </w:r>
      <w:r w:rsidR="00453A00" w:rsidRPr="00453A00">
        <w:rPr>
          <w:rFonts w:ascii="TH Sarabun New" w:hAnsi="TH Sarabun New" w:cs="TH Sarabun New"/>
          <w:sz w:val="40"/>
          <w:szCs w:val="40"/>
        </w:rPr>
        <w:t xml:space="preserve">1,500 </w:t>
      </w:r>
      <w:r w:rsidR="00453A00" w:rsidRPr="00453A00">
        <w:rPr>
          <w:rFonts w:ascii="TH Sarabun New" w:hAnsi="TH Sarabun New" w:cs="TH Sarabun New"/>
          <w:sz w:val="40"/>
          <w:szCs w:val="40"/>
          <w:cs/>
        </w:rPr>
        <w:t xml:space="preserve">ต้น เวลาที่ต้นไม้ผลัดใบ ก็จะกลายเป็นอุโมงค์ต้นเมเปิ้ลสีเหลืองส้มแดง ความยาวกว่า </w:t>
      </w:r>
      <w:r w:rsidR="00453A00" w:rsidRPr="00453A00">
        <w:rPr>
          <w:rFonts w:ascii="TH Sarabun New" w:hAnsi="TH Sarabun New" w:cs="TH Sarabun New"/>
          <w:sz w:val="40"/>
          <w:szCs w:val="40"/>
        </w:rPr>
        <w:t xml:space="preserve">150 </w:t>
      </w:r>
      <w:r w:rsidR="00453A00" w:rsidRPr="00453A00">
        <w:rPr>
          <w:rFonts w:ascii="TH Sarabun New" w:hAnsi="TH Sarabun New" w:cs="TH Sarabun New"/>
          <w:sz w:val="40"/>
          <w:szCs w:val="40"/>
          <w:cs/>
        </w:rPr>
        <w:t>เมตร อลังการมากทีเดียว</w:t>
      </w:r>
    </w:p>
    <w:p w14:paraId="61EC92D7" w14:textId="72C27E44" w:rsidR="00453A00" w:rsidRDefault="00870BD7" w:rsidP="00453A00">
      <w:pPr>
        <w:rPr>
          <w:rFonts w:ascii="TH Sarabun New" w:hAnsi="TH Sarabun New" w:cs="TH Sarabun New" w:hint="cs"/>
          <w:b/>
          <w:bCs/>
          <w:sz w:val="40"/>
          <w:szCs w:val="40"/>
        </w:rPr>
      </w:pPr>
      <w:r>
        <w:rPr>
          <w:rFonts w:ascii="TH Sarabun New" w:hAnsi="TH Sarabun New" w:cs="TH Sarabun New"/>
          <w:noProof/>
          <w:sz w:val="40"/>
          <w:szCs w:val="40"/>
        </w:rPr>
        <w:drawing>
          <wp:inline distT="0" distB="0" distL="0" distR="0" wp14:anchorId="4C37A310" wp14:editId="1B9308BA">
            <wp:extent cx="6772275" cy="1809750"/>
            <wp:effectExtent l="0" t="0" r="0" b="0"/>
            <wp:docPr id="2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A3EAC" w14:textId="77777777" w:rsidR="00453A00" w:rsidRPr="003052A9" w:rsidRDefault="003052A9" w:rsidP="003052A9">
      <w:pPr>
        <w:pStyle w:val="Sidebarphoto"/>
        <w:shd w:val="clear" w:color="auto" w:fill="FFFFFF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>15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>นาที</w:t>
      </w: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 w:rsidRPr="00023A8E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>5.4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 w:rsidRPr="00214D07"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  <w:r w:rsidR="00453A00" w:rsidRPr="00E4255D">
        <w:rPr>
          <w:rFonts w:ascii="TH Sarabun New" w:hAnsi="TH Sarabun New" w:cs="TH Sarabun New"/>
          <w:b/>
          <w:bCs/>
          <w:sz w:val="40"/>
          <w:szCs w:val="40"/>
          <w:cs/>
        </w:rPr>
        <w:t>มิตสุยเอ้าท์เลตพาร์ค</w:t>
      </w:r>
      <w:r w:rsidR="00453A00" w:rsidRPr="00E4255D">
        <w:rPr>
          <w:rFonts w:ascii="TH Sarabun New" w:hAnsi="TH Sarabun New" w:cs="TH Sarabun New"/>
          <w:sz w:val="40"/>
          <w:szCs w:val="40"/>
          <w:cs/>
        </w:rPr>
        <w:t xml:space="preserve"> เป็นห้างสรรพสินค้ารูปแบบ </w:t>
      </w:r>
      <w:r w:rsidR="00453A00" w:rsidRPr="00E4255D">
        <w:rPr>
          <w:rFonts w:ascii="TH Sarabun New" w:hAnsi="TH Sarabun New" w:cs="TH Sarabun New"/>
          <w:sz w:val="40"/>
          <w:szCs w:val="40"/>
        </w:rPr>
        <w:t xml:space="preserve">outlet mall </w:t>
      </w:r>
      <w:r w:rsidR="00453A00" w:rsidRPr="00E4255D">
        <w:rPr>
          <w:rFonts w:ascii="TH Sarabun New" w:hAnsi="TH Sarabun New" w:cs="TH Sarabun New"/>
          <w:sz w:val="40"/>
          <w:szCs w:val="40"/>
          <w:cs/>
        </w:rPr>
        <w:t xml:space="preserve">ขนาดใหญ่ที่สุดในฮอกไกโด ตั้งอยู่ที่เมือง </w:t>
      </w:r>
      <w:r w:rsidR="00453A00" w:rsidRPr="00E4255D">
        <w:rPr>
          <w:rFonts w:ascii="TH Sarabun New" w:hAnsi="TH Sarabun New" w:cs="TH Sarabun New"/>
          <w:sz w:val="40"/>
          <w:szCs w:val="40"/>
        </w:rPr>
        <w:t xml:space="preserve">Kita-Hiroshima </w:t>
      </w:r>
      <w:r w:rsidR="00453A00" w:rsidRPr="00E4255D">
        <w:rPr>
          <w:rFonts w:ascii="TH Sarabun New" w:hAnsi="TH Sarabun New" w:cs="TH Sarabun New"/>
          <w:sz w:val="40"/>
          <w:szCs w:val="40"/>
          <w:cs/>
        </w:rPr>
        <w:t xml:space="preserve">ชานเมืองทิศตะวันออกซัปโปโร ใกล้เส้นทางที่ไปยังสนามบิน </w:t>
      </w:r>
      <w:r w:rsidR="00453A00" w:rsidRPr="00E4255D">
        <w:rPr>
          <w:rFonts w:ascii="TH Sarabun New" w:hAnsi="TH Sarabun New" w:cs="TH Sarabun New"/>
          <w:sz w:val="40"/>
          <w:szCs w:val="40"/>
        </w:rPr>
        <w:t xml:space="preserve">New Chitose </w:t>
      </w:r>
      <w:r w:rsidR="00453A00" w:rsidRPr="00E4255D">
        <w:rPr>
          <w:rFonts w:ascii="TH Sarabun New" w:hAnsi="TH Sarabun New" w:cs="TH Sarabun New"/>
          <w:sz w:val="40"/>
          <w:szCs w:val="40"/>
          <w:cs/>
        </w:rPr>
        <w:t>เปิดให้บริการเมื่อเดือนเมษายน ปี 2012 ภายในห้างมีร้านค้าแบรนด์ต่างๆกว่า 128 ร้าน รวมถึงร้านค้าปลอดภาษี ศูนย์อาหารขนาดใหญ่จุ 650 ที่นั่ง และร้านจำหน่ายสินค้าพื้นเมืองและสินค้าจากฟาร์มท้องถิ่นประจำฮอกไกโด</w:t>
      </w:r>
    </w:p>
    <w:p w14:paraId="28D338AF" w14:textId="4AB56FA3" w:rsidR="00453A00" w:rsidRDefault="00870BD7" w:rsidP="00453A00">
      <w:pPr>
        <w:rPr>
          <w:rFonts w:ascii="TH Sarabun New" w:hAnsi="TH Sarabun New" w:cs="TH Sarabun New"/>
          <w:noProof/>
          <w:sz w:val="40"/>
          <w:szCs w:val="40"/>
        </w:rPr>
      </w:pPr>
      <w:r w:rsidRPr="00453A00">
        <w:rPr>
          <w:rFonts w:ascii="TH Sarabun New" w:hAnsi="TH Sarabun New" w:cs="TH Sarabun New"/>
          <w:noProof/>
          <w:sz w:val="40"/>
          <w:szCs w:val="40"/>
        </w:rPr>
        <w:drawing>
          <wp:inline distT="0" distB="0" distL="0" distR="0" wp14:anchorId="0D776C77" wp14:editId="000E96A2">
            <wp:extent cx="7010400" cy="1838325"/>
            <wp:effectExtent l="0" t="0" r="0" b="0"/>
            <wp:docPr id="2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25024" w14:textId="77777777" w:rsidR="003052A9" w:rsidRPr="00A42F94" w:rsidRDefault="003052A9" w:rsidP="00453A00">
      <w:pPr>
        <w:rPr>
          <w:rFonts w:ascii="TH Sarabun New" w:hAnsi="TH Sarabun New" w:cs="TH Sarabun New"/>
          <w:color w:val="00B050"/>
          <w:sz w:val="40"/>
          <w:szCs w:val="40"/>
        </w:rPr>
      </w:pP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40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>นาที</w:t>
      </w: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 w:rsidRPr="00023A8E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15.6 </w:t>
      </w:r>
      <w:r w:rsidRPr="00023A8E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</w:p>
    <w:p w14:paraId="07394242" w14:textId="77777777" w:rsidR="00CC62AE" w:rsidRPr="007D7814" w:rsidRDefault="00CC62AE">
      <w:pPr>
        <w:shd w:val="clear" w:color="auto" w:fill="C5E0B3"/>
        <w:rPr>
          <w:rFonts w:ascii="TH Sarabun New" w:hAnsi="TH Sarabun New" w:cs="TH Sarabun New"/>
          <w:b/>
          <w:bCs/>
          <w:sz w:val="40"/>
          <w:szCs w:val="40"/>
          <w:cs/>
        </w:rPr>
      </w:pPr>
      <w:r w:rsidRPr="007D7814">
        <w:rPr>
          <w:rFonts w:ascii="TH Sarabun New" w:hAnsi="TH Sarabun New" w:cs="TH Sarabun New"/>
          <w:b/>
          <w:bCs/>
          <w:sz w:val="40"/>
          <w:szCs w:val="40"/>
          <w:cs/>
        </w:rPr>
        <w:t>ค่ำ</w:t>
      </w:r>
      <w:r w:rsidRPr="007D7814">
        <w:rPr>
          <w:rFonts w:ascii="TH Sarabun New" w:hAnsi="TH Sarabun New" w:cs="TH Sarabun New"/>
          <w:b/>
          <w:bCs/>
          <w:sz w:val="40"/>
          <w:szCs w:val="40"/>
          <w:cs/>
        </w:rPr>
        <w:tab/>
      </w:r>
      <w:r w:rsidRPr="007D7814">
        <w:rPr>
          <w:rFonts w:ascii="TH Sarabun New" w:hAnsi="TH Sarabun New" w:cs="TH Sarabun New"/>
          <w:b/>
          <w:bCs/>
          <w:sz w:val="40"/>
          <w:szCs w:val="40"/>
          <w:cs/>
        </w:rPr>
        <w:tab/>
        <w:t>รับประทานอาหารค่ำ ณ ร้านอาหาร</w:t>
      </w:r>
      <w:r w:rsidRPr="007D7814">
        <w:rPr>
          <w:rFonts w:ascii="TH Sarabun New" w:hAnsi="TH Sarabun New" w:cs="TH Sarabun New"/>
          <w:sz w:val="40"/>
          <w:szCs w:val="40"/>
        </w:rPr>
        <w:t xml:space="preserve"> </w:t>
      </w:r>
      <w:r w:rsidRPr="007D7814">
        <w:rPr>
          <w:rFonts w:ascii="TH Sarabun New" w:hAnsi="TH Sarabun New" w:cs="TH Sarabun New"/>
          <w:b/>
          <w:bCs/>
          <w:color w:val="FF0000"/>
          <w:sz w:val="40"/>
          <w:szCs w:val="40"/>
          <w:highlight w:val="yellow"/>
          <w:cs/>
        </w:rPr>
        <w:t>** อิ่มอร่อยกับเมนูปู 3 ชนิด ณ ร้านนันดะ **</w:t>
      </w:r>
    </w:p>
    <w:p w14:paraId="3AAF94E6" w14:textId="47D704FF" w:rsidR="003052A9" w:rsidRPr="00A42F94" w:rsidRDefault="00870BD7" w:rsidP="00CC62AE">
      <w:pPr>
        <w:pStyle w:val="Sidebarphoto"/>
        <w:spacing w:line="240" w:lineRule="auto"/>
        <w:ind w:left="0"/>
        <w:contextualSpacing/>
        <w:rPr>
          <w:rFonts w:ascii="Segoe UI Symbol" w:hAnsi="Segoe UI Symbol" w:cs="Segoe UI Symbol" w:hint="cs"/>
          <w:b/>
          <w:bCs/>
          <w:noProof w:val="0"/>
          <w:color w:val="002060"/>
          <w:sz w:val="40"/>
          <w:szCs w:val="40"/>
          <w:cs/>
        </w:rPr>
      </w:pPr>
      <w:r w:rsidRPr="007D7814">
        <w:rPr>
          <w:rFonts w:ascii="TH Sarabun New" w:hAnsi="TH Sarabun New" w:cs="TH Sarabun New"/>
          <w:sz w:val="40"/>
          <w:szCs w:val="40"/>
        </w:rPr>
        <w:lastRenderedPageBreak/>
        <w:drawing>
          <wp:inline distT="0" distB="0" distL="0" distR="0" wp14:anchorId="3988C7EE" wp14:editId="1293B6C3">
            <wp:extent cx="7038975" cy="1828800"/>
            <wp:effectExtent l="0" t="0" r="0" b="0"/>
            <wp:docPr id="2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7814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4F6ABFDD" wp14:editId="32E7ECDB">
            <wp:extent cx="371475" cy="371475"/>
            <wp:effectExtent l="0" t="0" r="0" b="0"/>
            <wp:docPr id="2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2D55" w:rsidRPr="007D7814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เข้าพัก ณ โรงแรม</w:t>
      </w:r>
      <w:r w:rsidR="009F2D55" w:rsidRPr="007D7814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3052A9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STREAM</w:t>
      </w:r>
      <w:r w:rsidR="009F2D55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SAPPORO</w:t>
      </w:r>
      <w:r w:rsidR="009F2D55" w:rsidRPr="007D781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HOTEL</w:t>
      </w:r>
      <w:r w:rsidR="009F2D55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 xml:space="preserve"> หรือเทียบเท่า</w:t>
      </w:r>
      <w:r w:rsidR="009F2D55" w:rsidRPr="007D781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9F2D55" w:rsidRPr="007D7814">
        <w:rPr>
          <w:rFonts w:ascii="Segoe UI Symbol" w:hAnsi="Segoe UI Symbol" w:cs="Segoe UI Symbol"/>
          <w:b/>
          <w:bCs/>
          <w:noProof w:val="0"/>
          <w:color w:val="002060"/>
          <w:sz w:val="40"/>
          <w:szCs w:val="40"/>
        </w:rPr>
        <w:t>★★★★</w:t>
      </w:r>
    </w:p>
    <w:p w14:paraId="7CF01ADC" w14:textId="371E14E2" w:rsidR="00931157" w:rsidRDefault="00870BD7" w:rsidP="00931157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FF0000"/>
          <w:sz w:val="40"/>
          <w:szCs w:val="40"/>
        </w:rPr>
      </w:pPr>
      <w:r>
        <w:rPr>
          <w:rFonts w:ascii="Segoe UI Symbol" w:hAnsi="Segoe UI Symbol" w:cs="Segoe UI Symbol"/>
          <w:b/>
          <w:bCs/>
          <w:color w:val="002060"/>
          <w:sz w:val="40"/>
          <w:szCs w:val="40"/>
        </w:rPr>
        <w:drawing>
          <wp:inline distT="0" distB="0" distL="0" distR="0" wp14:anchorId="4D4F6949" wp14:editId="73E5B6F0">
            <wp:extent cx="7038975" cy="3695700"/>
            <wp:effectExtent l="0" t="0" r="0" b="0"/>
            <wp:docPr id="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36BED" w14:textId="77777777" w:rsidR="00C94653" w:rsidRPr="007D7814" w:rsidRDefault="00C94653" w:rsidP="00931157">
      <w:pPr>
        <w:pStyle w:val="Sidebarphoto"/>
        <w:spacing w:line="240" w:lineRule="auto"/>
        <w:ind w:left="0"/>
        <w:contextualSpacing/>
        <w:rPr>
          <w:rFonts w:ascii="TH Sarabun New" w:hAnsi="TH Sarabun New" w:cs="TH Sarabun New" w:hint="cs"/>
          <w:noProof w:val="0"/>
          <w:color w:val="FF0000"/>
          <w:sz w:val="40"/>
          <w:szCs w:val="40"/>
          <w:cs/>
        </w:rPr>
      </w:pPr>
    </w:p>
    <w:p w14:paraId="0F901C45" w14:textId="77777777" w:rsidR="00E13DDA" w:rsidRPr="007D7814" w:rsidRDefault="00B97373">
      <w:pPr>
        <w:pStyle w:val="Sidebarphoto"/>
        <w:shd w:val="clear" w:color="auto" w:fill="C45911"/>
        <w:spacing w:line="500" w:lineRule="exact"/>
        <w:ind w:left="1440" w:hanging="1440"/>
        <w:rPr>
          <w:rFonts w:ascii="TH Sarabun New" w:hAnsi="TH Sarabun New" w:cs="TH Sarabun New"/>
          <w:b/>
          <w:bCs/>
          <w:color w:val="FF0000"/>
          <w:sz w:val="40"/>
          <w:szCs w:val="40"/>
        </w:rPr>
      </w:pPr>
      <w:r w:rsidRPr="007D781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</w:t>
      </w:r>
      <w:r w:rsidR="00851328" w:rsidRPr="007D781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หก</w:t>
      </w:r>
      <w:r w:rsidRPr="007D7814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: </w:t>
      </w:r>
      <w:r w:rsidRPr="007D781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</w:r>
      <w:bookmarkStart w:id="5" w:name="OLE_LINK61"/>
      <w:bookmarkStart w:id="6" w:name="OLE_LINK62"/>
      <w:bookmarkStart w:id="7" w:name="OLE_LINK6"/>
      <w:r w:rsidR="008101CB" w:rsidRPr="007D781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อิสระช้อปปิ้งเมืองซัปโปโร </w:t>
      </w:r>
      <w:r w:rsidR="00E13DDA" w:rsidRPr="007D7814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1004DA" w:rsidRPr="007D7814">
        <w:rPr>
          <w:rFonts w:ascii="TH Sarabun New" w:hAnsi="TH Sarabun New" w:cs="TH Sarabun New"/>
          <w:b/>
          <w:bCs/>
          <w:color w:val="FF0000"/>
          <w:sz w:val="40"/>
          <w:szCs w:val="40"/>
          <w:highlight w:val="yellow"/>
        </w:rPr>
        <w:t>(</w:t>
      </w:r>
      <w:r w:rsidR="001004DA" w:rsidRPr="007D7814">
        <w:rPr>
          <w:rFonts w:ascii="TH Sarabun New" w:hAnsi="TH Sarabun New" w:cs="TH Sarabun New"/>
          <w:b/>
          <w:bCs/>
          <w:color w:val="FF0000"/>
          <w:sz w:val="40"/>
          <w:szCs w:val="40"/>
          <w:highlight w:val="yellow"/>
          <w:cs/>
        </w:rPr>
        <w:t>ไม่มีบัสบริการเดินทางโดยรถไฟไม่รวมค่ารถไฟ)</w:t>
      </w:r>
    </w:p>
    <w:p w14:paraId="26994D3F" w14:textId="77777777" w:rsidR="00851328" w:rsidRPr="007D7814" w:rsidRDefault="00851328">
      <w:pPr>
        <w:pStyle w:val="Sidebarphoto"/>
        <w:shd w:val="clear" w:color="auto" w:fill="C5E0B3"/>
        <w:spacing w:line="500" w:lineRule="exact"/>
        <w:ind w:left="1440" w:hanging="1440"/>
        <w:rPr>
          <w:rFonts w:ascii="TH Sarabun New" w:hAnsi="TH Sarabun New" w:cs="TH Sarabun New"/>
          <w:noProof w:val="0"/>
          <w:sz w:val="40"/>
          <w:szCs w:val="40"/>
        </w:rPr>
      </w:pP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62353CFB" w14:textId="77777777" w:rsidR="009F2D55" w:rsidRDefault="009F2D55" w:rsidP="009F2D55">
      <w:pPr>
        <w:pStyle w:val="Sidebarphoto"/>
        <w:shd w:val="clear" w:color="auto" w:fill="FFD966"/>
        <w:spacing w:line="500" w:lineRule="exact"/>
        <w:ind w:left="0"/>
        <w:rPr>
          <w:rFonts w:ascii="TH Sarabun New" w:hAnsi="TH Sarabun New" w:cs="TH Sarabun New"/>
          <w:b/>
          <w:bCs/>
          <w:color w:val="002060"/>
          <w:sz w:val="40"/>
          <w:szCs w:val="40"/>
        </w:rPr>
      </w:pPr>
      <w:r>
        <w:rPr>
          <w:rFonts w:ascii="TH Sarabun New" w:hAnsi="TH Sarabun New" w:cs="TH Sarabun New" w:hint="cs"/>
          <w:b/>
          <w:bCs/>
          <w:color w:val="002060"/>
          <w:sz w:val="40"/>
          <w:szCs w:val="40"/>
          <w:cs/>
        </w:rPr>
        <w:t xml:space="preserve">ไกด์ให้คำแนะนำสถานที่ท่องเที่ยวใกล้บริเวณรอบๆโรงแรมหรือในเมืองซัปโปโร เพื่อให้ท่านแพลนเที่ยวด้วยตนเองอย่างอิสระ </w:t>
      </w:r>
      <w:r>
        <w:rPr>
          <w:rFonts w:ascii="TH Sarabun New" w:hAnsi="TH Sarabun New" w:cs="TH Sarabun New"/>
          <w:b/>
          <w:bCs/>
          <w:color w:val="002060"/>
          <w:sz w:val="40"/>
          <w:szCs w:val="40"/>
        </w:rPr>
        <w:t>(</w:t>
      </w:r>
      <w:r>
        <w:rPr>
          <w:rFonts w:ascii="TH Sarabun New" w:hAnsi="TH Sarabun New" w:cs="TH Sarabun New" w:hint="cs"/>
          <w:b/>
          <w:bCs/>
          <w:color w:val="002060"/>
          <w:sz w:val="40"/>
          <w:szCs w:val="40"/>
          <w:cs/>
        </w:rPr>
        <w:t xml:space="preserve">ไม่มีบริการรับ-ส่ง หรือดูแลส่วนตัวในวันอิสระ) อาทิเช่น </w:t>
      </w:r>
    </w:p>
    <w:p w14:paraId="2F7153E2" w14:textId="77777777" w:rsidR="009F2D55" w:rsidRDefault="009F2D55" w:rsidP="009F2D55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E4255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ตลาดปลานิโจอิชิบะ</w:t>
      </w:r>
      <w:r w:rsidRPr="00E4255D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เป็นตลาดที่อยู่ใจกลางเมืองซัปโปโร จึงเป็นสถานที่ยอดนิยมสำหรับคนท้องถิ่นและนักท่องเที่ยวที่มาเลือกลิ้มชิมรสอาหารทะเลสด และผลิตภัณฑ์ทางทะเลอื่นๆ โดยเฉพาะปูและหอยเชลล์ ตลาดแห่งนี้มีประวัติความเป็นมากว่า 100 ปี </w:t>
      </w:r>
    </w:p>
    <w:p w14:paraId="29ABD1C1" w14:textId="3882CD72" w:rsidR="009F2D55" w:rsidRDefault="00870BD7" w:rsidP="009F2D55">
      <w:pPr>
        <w:spacing w:after="0" w:line="240" w:lineRule="auto"/>
        <w:contextualSpacing/>
        <w:rPr>
          <w:rFonts w:ascii="TH Sarabun New" w:hAnsi="TH Sarabun New" w:cs="TH Sarabun New"/>
          <w:noProof/>
          <w:sz w:val="40"/>
          <w:szCs w:val="40"/>
        </w:rPr>
      </w:pPr>
      <w:r w:rsidRPr="009F2D55">
        <w:rPr>
          <w:rFonts w:ascii="TH Sarabun New" w:hAnsi="TH Sarabun New" w:cs="TH Sarabun New"/>
          <w:noProof/>
          <w:sz w:val="40"/>
          <w:szCs w:val="40"/>
        </w:rPr>
        <w:lastRenderedPageBreak/>
        <w:drawing>
          <wp:inline distT="0" distB="0" distL="0" distR="0" wp14:anchorId="7A86F3DA" wp14:editId="5FE03CA1">
            <wp:extent cx="6838950" cy="1790700"/>
            <wp:effectExtent l="0" t="0" r="0" b="0"/>
            <wp:docPr id="3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AABFC" w14:textId="77777777" w:rsidR="009F2D55" w:rsidRDefault="009F2D55" w:rsidP="009F2D55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E4255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ช้อปปิ้ง </w:t>
      </w:r>
      <w:r w:rsidRPr="00E4255D">
        <w:rPr>
          <w:rFonts w:ascii="TH Sarabun New" w:hAnsi="TH Sarabun New" w:cs="TH Sarabun New"/>
          <w:b/>
          <w:bCs/>
          <w:noProof w:val="0"/>
          <w:sz w:val="40"/>
          <w:szCs w:val="40"/>
        </w:rPr>
        <w:t>JR TOWER</w:t>
      </w:r>
      <w:r w:rsidRPr="00E4255D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E4255D">
        <w:rPr>
          <w:rFonts w:ascii="TH Sarabun New" w:hAnsi="TH Sarabun New" w:cs="TH Sarabun New"/>
          <w:noProof w:val="0"/>
          <w:sz w:val="40"/>
          <w:szCs w:val="40"/>
          <w:cs/>
        </w:rPr>
        <w:t>แหล่งช้อปปิ้งขนาดใหญ่ที่รวบรวบทุกสิ่งไว้ในที่เดียว เจอาร์ทาวเวอร์อยู่ติดกับสถานีรถไฟซัปโปโร เป็นแหล่งรวมห้างสรรพสินค้ามากมาย ทั้งห้างไดมารู</w:t>
      </w:r>
      <w:r w:rsidRPr="00E4255D">
        <w:rPr>
          <w:rFonts w:ascii="TH Sarabun New" w:hAnsi="TH Sarabun New" w:cs="TH Sarabun New"/>
          <w:noProof w:val="0"/>
          <w:sz w:val="40"/>
          <w:szCs w:val="40"/>
        </w:rPr>
        <w:t xml:space="preserve">, </w:t>
      </w:r>
      <w:r w:rsidRPr="00E4255D">
        <w:rPr>
          <w:rFonts w:ascii="TH Sarabun New" w:hAnsi="TH Sarabun New" w:cs="TH Sarabun New"/>
          <w:noProof w:val="0"/>
          <w:sz w:val="40"/>
          <w:szCs w:val="40"/>
          <w:cs/>
        </w:rPr>
        <w:t>ห้างสเตลล่า เพลส</w:t>
      </w:r>
      <w:r w:rsidRPr="00E4255D">
        <w:rPr>
          <w:rFonts w:ascii="TH Sarabun New" w:hAnsi="TH Sarabun New" w:cs="TH Sarabun New"/>
          <w:noProof w:val="0"/>
          <w:sz w:val="40"/>
          <w:szCs w:val="40"/>
        </w:rPr>
        <w:t xml:space="preserve">, </w:t>
      </w:r>
      <w:r w:rsidRPr="00E4255D">
        <w:rPr>
          <w:rFonts w:ascii="TH Sarabun New" w:hAnsi="TH Sarabun New" w:cs="TH Sarabun New"/>
          <w:noProof w:val="0"/>
          <w:sz w:val="40"/>
          <w:szCs w:val="40"/>
          <w:cs/>
        </w:rPr>
        <w:t>ห้างอีสต้า รวมไปถึงห้างสรรพสินค้าใต้ดินยัง เอเปีย เป็นต้น ถ้าเป็นสายช้อปหละก็ที่แห่งนี้จะทำให้คุณเพลิดเพลินไปกับการเดินช้อปปิ้งได้ทั้งวันเลยที่เดียว</w:t>
      </w:r>
    </w:p>
    <w:p w14:paraId="2BC4B857" w14:textId="5468A8F4" w:rsidR="009F2D55" w:rsidRPr="0001134B" w:rsidRDefault="00870BD7" w:rsidP="009F2D55">
      <w:pPr>
        <w:pStyle w:val="Sidebarphoto"/>
        <w:spacing w:line="240" w:lineRule="auto"/>
        <w:ind w:left="0"/>
        <w:rPr>
          <w:rFonts w:ascii="TH Sarabun New" w:hAnsi="TH Sarabun New" w:cs="TH Sarabun New"/>
          <w:sz w:val="40"/>
          <w:szCs w:val="40"/>
        </w:rPr>
      </w:pPr>
      <w:r w:rsidRPr="009F2D55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2645E656" wp14:editId="20FE3CA1">
            <wp:extent cx="6943725" cy="1828800"/>
            <wp:effectExtent l="0" t="0" r="0" b="0"/>
            <wp:docPr id="3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0BA9F" w14:textId="77777777" w:rsidR="009F2D55" w:rsidRPr="00770B9A" w:rsidRDefault="009F2D55" w:rsidP="009F2D55">
      <w:pPr>
        <w:spacing w:after="0" w:line="240" w:lineRule="auto"/>
        <w:contextualSpacing/>
        <w:rPr>
          <w:rFonts w:ascii="TH Sarabun New" w:hAnsi="TH Sarabun New" w:cs="TH Sarabun New"/>
          <w:color w:val="000000"/>
          <w:sz w:val="40"/>
          <w:szCs w:val="40"/>
        </w:rPr>
      </w:pPr>
      <w:r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แหล่งช้อปปิ้งย่านทานุกิโคจิ</w:t>
      </w:r>
      <w:r w:rsidRPr="00770B9A">
        <w:rPr>
          <w:rFonts w:ascii="TH Sarabun New" w:hAnsi="TH Sarabun New" w:cs="TH Sarabun New"/>
          <w:color w:val="000000"/>
          <w:sz w:val="40"/>
          <w:szCs w:val="40"/>
          <w:cs/>
        </w:rPr>
        <w:t xml:space="preserve"> แหล่งที่ตั้งของห้างสรรพ สินค้าชื่อดังและร้านค้ามากมายให้ท่านได้ช้อปปิ้งได้จุใจ </w:t>
      </w:r>
      <w:r w:rsidRPr="00770B9A">
        <w:rPr>
          <w:rFonts w:ascii="TH Sarabun New" w:hAnsi="TH Sarabun New" w:cs="TH Sarabun New"/>
          <w:color w:val="000000"/>
          <w:sz w:val="40"/>
          <w:szCs w:val="40"/>
        </w:rPr>
        <w:t xml:space="preserve">PARCO, MITSUKOSHI, PEVOT, </w:t>
      </w:r>
      <w:r w:rsidRPr="00770B9A">
        <w:rPr>
          <w:rFonts w:ascii="TH Sarabun New" w:hAnsi="TH Sarabun New" w:cs="TH Sarabun New"/>
          <w:color w:val="000000"/>
          <w:sz w:val="40"/>
          <w:szCs w:val="40"/>
          <w:cs/>
        </w:rPr>
        <w:t xml:space="preserve">ร้าน </w:t>
      </w:r>
      <w:r w:rsidRPr="00770B9A">
        <w:rPr>
          <w:rFonts w:ascii="TH Sarabun New" w:hAnsi="TH Sarabun New" w:cs="TH Sarabun New"/>
          <w:color w:val="000000"/>
          <w:sz w:val="40"/>
          <w:szCs w:val="40"/>
        </w:rPr>
        <w:t xml:space="preserve">UNIQLO </w:t>
      </w:r>
      <w:r w:rsidRPr="00770B9A">
        <w:rPr>
          <w:rFonts w:ascii="TH Sarabun New" w:hAnsi="TH Sarabun New" w:cs="TH Sarabun New"/>
          <w:color w:val="000000"/>
          <w:sz w:val="40"/>
          <w:szCs w:val="40"/>
          <w:cs/>
        </w:rPr>
        <w:t xml:space="preserve">ขายเสื้อผ้าแฟชั่นวัยรุ่น </w:t>
      </w:r>
      <w:r w:rsidRPr="00770B9A">
        <w:rPr>
          <w:rFonts w:ascii="TH Sarabun New" w:hAnsi="TH Sarabun New" w:cs="TH Sarabun New"/>
          <w:color w:val="000000"/>
          <w:sz w:val="40"/>
          <w:szCs w:val="40"/>
        </w:rPr>
        <w:t xml:space="preserve">ONISUKA TIGERBAO BAO, </w:t>
      </w:r>
      <w:r w:rsidRPr="00770B9A">
        <w:rPr>
          <w:rFonts w:ascii="TH Sarabun New" w:hAnsi="TH Sarabun New" w:cs="TH Sarabun New"/>
          <w:color w:val="000000"/>
          <w:sz w:val="40"/>
          <w:szCs w:val="40"/>
          <w:cs/>
        </w:rPr>
        <w:t xml:space="preserve">ร้าน </w:t>
      </w:r>
      <w:r w:rsidRPr="00770B9A">
        <w:rPr>
          <w:rFonts w:ascii="TH Sarabun New" w:hAnsi="TH Sarabun New" w:cs="TH Sarabun New"/>
          <w:color w:val="000000"/>
          <w:sz w:val="40"/>
          <w:szCs w:val="40"/>
        </w:rPr>
        <w:t xml:space="preserve">MATSUMOTO KIYOSHI </w:t>
      </w:r>
      <w:r w:rsidRPr="00770B9A">
        <w:rPr>
          <w:rFonts w:ascii="TH Sarabun New" w:hAnsi="TH Sarabun New" w:cs="TH Sarabun New"/>
          <w:color w:val="000000"/>
          <w:sz w:val="40"/>
          <w:szCs w:val="40"/>
          <w:cs/>
        </w:rPr>
        <w:t xml:space="preserve">ขายยาและเครื่องสำอาง </w:t>
      </w:r>
    </w:p>
    <w:p w14:paraId="2C643783" w14:textId="60B0013A" w:rsidR="009F2D55" w:rsidRDefault="00870BD7" w:rsidP="009F2D55">
      <w:pPr>
        <w:pStyle w:val="Sidebarphoto"/>
        <w:spacing w:line="240" w:lineRule="auto"/>
        <w:ind w:left="0"/>
        <w:rPr>
          <w:rFonts w:ascii="TH Sarabun New" w:hAnsi="TH Sarabun New" w:cs="TH Sarabun New"/>
          <w:sz w:val="40"/>
          <w:szCs w:val="40"/>
        </w:rPr>
      </w:pPr>
      <w:r w:rsidRPr="009F2D55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62A239B2" wp14:editId="6BA98068">
            <wp:extent cx="6924675" cy="1809750"/>
            <wp:effectExtent l="0" t="0" r="0" b="0"/>
            <wp:docPr id="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25696" w14:textId="77777777" w:rsidR="001004DA" w:rsidRPr="007D7814" w:rsidRDefault="001004DA" w:rsidP="001004DA">
      <w:pPr>
        <w:pStyle w:val="Sidebarphoto"/>
        <w:spacing w:line="440" w:lineRule="exact"/>
        <w:ind w:left="0"/>
        <w:rPr>
          <w:rFonts w:ascii="TH Sarabun New" w:hAnsi="TH Sarabun New" w:cs="TH Sarabun New"/>
          <w:b/>
          <w:bCs/>
          <w:noProof w:val="0"/>
          <w:color w:val="833C0B"/>
          <w:sz w:val="40"/>
          <w:szCs w:val="40"/>
          <w:u w:val="single"/>
        </w:rPr>
      </w:pPr>
      <w:r w:rsidRPr="007D7814">
        <w:rPr>
          <w:rFonts w:ascii="TH Sarabun New" w:hAnsi="TH Sarabun New" w:cs="TH Sarabun New"/>
          <w:b/>
          <w:bCs/>
          <w:noProof w:val="0"/>
          <w:color w:val="833C0B"/>
          <w:sz w:val="40"/>
          <w:szCs w:val="40"/>
          <w:u w:val="single"/>
          <w:cs/>
        </w:rPr>
        <w:t>แหล่งท่องเที่ยวแนะนำในตัวเมืองซัปโปรโร ชมใบไม้เปลี่ยนสี</w:t>
      </w:r>
    </w:p>
    <w:p w14:paraId="23B08299" w14:textId="77777777" w:rsidR="001004DA" w:rsidRPr="007D7814" w:rsidRDefault="001004DA" w:rsidP="001004DA">
      <w:pPr>
        <w:pStyle w:val="Sidebarphoto"/>
        <w:spacing w:line="44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7D7814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มหาวิทยาลัยฮอกไกโด</w:t>
      </w: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 xml:space="preserve"> </w:t>
      </w:r>
      <w:r w:rsidR="007E633E" w:rsidRPr="007D7814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เป็นจุดยอดนิยมที่เหล่าวัยรุ่นและวัยทำงานนิยมมาชมใบไม้เปลี่ยนสี </w:t>
      </w: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>ถนนทั้งเส้นเต็มไปด้วยต้นแปะก๊วย</w:t>
      </w:r>
      <w:r w:rsidR="007E633E" w:rsidRPr="007D7814">
        <w:rPr>
          <w:rFonts w:ascii="TH Sarabun New" w:hAnsi="TH Sarabun New" w:cs="TH Sarabun New"/>
          <w:noProof w:val="0"/>
          <w:sz w:val="40"/>
          <w:szCs w:val="40"/>
          <w:cs/>
        </w:rPr>
        <w:t>ประมาณ 70-80 ต้น</w:t>
      </w:r>
    </w:p>
    <w:p w14:paraId="458EF3B6" w14:textId="77777777" w:rsidR="007E633E" w:rsidRPr="007D7814" w:rsidRDefault="007E633E" w:rsidP="007E633E">
      <w:pPr>
        <w:pStyle w:val="Sidebarphoto"/>
        <w:spacing w:line="440" w:lineRule="exact"/>
        <w:ind w:left="0"/>
        <w:rPr>
          <w:rFonts w:ascii="TH Sarabun New" w:hAnsi="TH Sarabun New" w:cs="TH Sarabun New"/>
          <w:noProof w:val="0"/>
          <w:color w:val="000000"/>
          <w:sz w:val="40"/>
          <w:szCs w:val="40"/>
        </w:rPr>
      </w:pPr>
      <w:r w:rsidRPr="007D7814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lastRenderedPageBreak/>
        <w:t xml:space="preserve">สวนนากาจิม่า </w:t>
      </w:r>
      <w:r w:rsidRPr="007D7814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สวนสาธารณะที่ตั้งอยู่ใจกลางเมืองซัปโปโร เต็มไปด้วยต้นเอล์มญี่ปุ่น ต้นแปะก๊วย และต้นเมเปิ้ล กว่า 5</w:t>
      </w:r>
      <w:r w:rsidRPr="007D7814">
        <w:rPr>
          <w:rFonts w:ascii="TH Sarabun New" w:hAnsi="TH Sarabun New" w:cs="TH Sarabun New"/>
          <w:noProof w:val="0"/>
          <w:color w:val="000000"/>
          <w:sz w:val="40"/>
          <w:szCs w:val="40"/>
        </w:rPr>
        <w:t>,</w:t>
      </w:r>
      <w:r w:rsidRPr="007D7814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 xml:space="preserve">000 ต้น พอในช่วงฤดูใบไม้ร่วงก็จะเปลี่ยนเป็นสีเหลืองทอง สีส้ม และสีแดง ภายในสวนสาธารณะมีทะเลสาบที่เราสามารถเดินสูดอากาศบริสุทธิ์รอบๆ ได้ด้วย </w:t>
      </w:r>
    </w:p>
    <w:p w14:paraId="18285593" w14:textId="77777777" w:rsidR="007E633E" w:rsidRPr="007D7814" w:rsidRDefault="007E633E" w:rsidP="007E633E">
      <w:pPr>
        <w:pStyle w:val="Sidebarphoto"/>
        <w:spacing w:line="440" w:lineRule="exact"/>
        <w:ind w:left="0"/>
        <w:rPr>
          <w:rFonts w:ascii="TH Sarabun New" w:hAnsi="TH Sarabun New" w:cs="TH Sarabun New"/>
          <w:noProof w:val="0"/>
          <w:color w:val="000000"/>
          <w:sz w:val="40"/>
          <w:szCs w:val="40"/>
        </w:rPr>
      </w:pPr>
      <w:r w:rsidRPr="007D7814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 xml:space="preserve">สวนสาธารณะโอโดริ </w:t>
      </w:r>
      <w:r w:rsidRPr="007D7814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 xml:space="preserve">ที่อยู่ใจกลางเมืองซับโปโรจากตะวันออกไปตะวันตก ต้องไม่พลาดที่จะชมความงามของสีสันต้นไม้ในสวนสาธารณะโอโดริด้านหลังหอจดหมายเหตุซัปโปโร และที่ </w:t>
      </w:r>
      <w:r w:rsidRPr="007D7814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ศาลาว่าการเมืองฮอกไกโดหลังเก่า</w:t>
      </w:r>
      <w:r w:rsidRPr="007D7814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 xml:space="preserve"> มีชาวฮอกไกโดและนักทัศนาจรมาถ่ายภาพใบไม้เปลี่ยนสีที่ตัดกับสีของ ตึกอิฐแดง หรือ เงาของใบไม้เปลี่ยนสีที่สะท้อนน้ำในบ่อซึ่งมีบัวผุดขึ้นมา</w:t>
      </w:r>
    </w:p>
    <w:p w14:paraId="5E67B4AE" w14:textId="31203F7A" w:rsidR="00B32312" w:rsidRDefault="00870BD7" w:rsidP="00E25661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7D7814">
        <w:rPr>
          <w:rFonts w:ascii="TH Sarabun New" w:hAnsi="TH Sarabun New" w:cs="TH Sarabun New"/>
          <w:sz w:val="40"/>
          <w:szCs w:val="40"/>
          <w:cs/>
        </w:rPr>
        <w:drawing>
          <wp:inline distT="0" distB="0" distL="0" distR="0" wp14:anchorId="048C544F" wp14:editId="4BA91891">
            <wp:extent cx="7029450" cy="1828800"/>
            <wp:effectExtent l="0" t="0" r="0" b="0"/>
            <wp:docPr id="3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B4D9A" w14:textId="77777777" w:rsidR="00C94653" w:rsidRDefault="00C94653" w:rsidP="00E25661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sz w:val="40"/>
          <w:szCs w:val="40"/>
        </w:rPr>
      </w:pPr>
    </w:p>
    <w:p w14:paraId="3A2CF758" w14:textId="77777777" w:rsidR="005D79F0" w:rsidRPr="00195EE5" w:rsidRDefault="005D79F0" w:rsidP="00195EE5">
      <w:pPr>
        <w:pStyle w:val="Sidebarphoto"/>
        <w:shd w:val="clear" w:color="auto" w:fill="FFFF00"/>
        <w:spacing w:line="500" w:lineRule="exact"/>
        <w:ind w:left="0"/>
        <w:rPr>
          <w:rFonts w:ascii="TH Sarabun New" w:hAnsi="TH Sarabun New" w:cs="TH Sarabun New"/>
          <w:b/>
          <w:bCs/>
          <w:color w:val="FF0000"/>
          <w:sz w:val="40"/>
          <w:szCs w:val="40"/>
        </w:rPr>
      </w:pPr>
      <w:r w:rsidRPr="007D7814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>กลางวัน</w:t>
      </w:r>
      <w:r w:rsidRPr="007D7814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  <w:t>อิสระอาหารกลาง และอาหารค่ำ ตามอัธยาศัย</w:t>
      </w:r>
    </w:p>
    <w:p w14:paraId="6A19C21C" w14:textId="043973BD" w:rsidR="003052A9" w:rsidRDefault="00870BD7" w:rsidP="003052A9">
      <w:pPr>
        <w:pStyle w:val="Sidebarphoto"/>
        <w:spacing w:line="240" w:lineRule="auto"/>
        <w:ind w:left="0"/>
        <w:contextualSpacing/>
        <w:rPr>
          <w:rFonts w:ascii="Segoe UI Symbol" w:hAnsi="Segoe UI Symbol" w:cs="Segoe UI Symbol"/>
          <w:b/>
          <w:bCs/>
          <w:noProof w:val="0"/>
          <w:color w:val="002060"/>
          <w:sz w:val="40"/>
          <w:szCs w:val="40"/>
        </w:rPr>
      </w:pPr>
      <w:r w:rsidRPr="007D7814">
        <w:rPr>
          <w:rFonts w:ascii="TH Sarabun New" w:hAnsi="TH Sarabun New" w:cs="TH Sarabun New"/>
          <w:sz w:val="40"/>
          <w:szCs w:val="40"/>
        </w:rPr>
        <w:drawing>
          <wp:inline distT="0" distB="0" distL="0" distR="0" wp14:anchorId="168B0ABB" wp14:editId="092C5159">
            <wp:extent cx="371475" cy="371475"/>
            <wp:effectExtent l="0" t="0" r="0" b="0"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661" w:rsidRPr="007D7814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เข้าพัก ณ </w:t>
      </w:r>
      <w:r w:rsidR="003052A9" w:rsidRPr="007D7814">
        <w:rPr>
          <w:rFonts w:ascii="TH Sarabun New" w:hAnsi="TH Sarabun New" w:cs="TH Sarabun New"/>
          <w:noProof w:val="0"/>
          <w:sz w:val="40"/>
          <w:szCs w:val="40"/>
          <w:cs/>
        </w:rPr>
        <w:t>โรงแรม</w:t>
      </w:r>
      <w:r w:rsidR="003052A9" w:rsidRPr="007D7814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3052A9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STREAM SAPPORO</w:t>
      </w:r>
      <w:r w:rsidR="003052A9" w:rsidRPr="007D781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HOTEL</w:t>
      </w:r>
      <w:r w:rsidR="003052A9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 xml:space="preserve"> หรือเทียบเท่า</w:t>
      </w:r>
      <w:r w:rsidR="003052A9" w:rsidRPr="007D781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3052A9" w:rsidRPr="007D7814">
        <w:rPr>
          <w:rFonts w:ascii="Segoe UI Symbol" w:hAnsi="Segoe UI Symbol" w:cs="Segoe UI Symbol"/>
          <w:b/>
          <w:bCs/>
          <w:noProof w:val="0"/>
          <w:color w:val="002060"/>
          <w:sz w:val="40"/>
          <w:szCs w:val="40"/>
        </w:rPr>
        <w:t>★★★★</w:t>
      </w:r>
    </w:p>
    <w:p w14:paraId="79388F86" w14:textId="1F66A56B" w:rsidR="003052A9" w:rsidRDefault="00870BD7" w:rsidP="003052A9">
      <w:pPr>
        <w:pStyle w:val="Sidebarphoto"/>
        <w:spacing w:line="240" w:lineRule="auto"/>
        <w:ind w:left="0"/>
        <w:contextualSpacing/>
        <w:rPr>
          <w:rFonts w:ascii="Segoe UI Symbol" w:hAnsi="Segoe UI Symbol" w:hint="cs"/>
          <w:b/>
          <w:bCs/>
          <w:noProof w:val="0"/>
          <w:color w:val="002060"/>
          <w:sz w:val="40"/>
          <w:szCs w:val="40"/>
          <w:cs/>
        </w:rPr>
      </w:pPr>
      <w:r>
        <w:rPr>
          <w:rFonts w:ascii="Segoe UI Symbol" w:hAnsi="Segoe UI Symbol" w:cs="Segoe UI Symbol"/>
          <w:b/>
          <w:bCs/>
          <w:color w:val="002060"/>
          <w:sz w:val="40"/>
          <w:szCs w:val="40"/>
        </w:rPr>
        <w:drawing>
          <wp:inline distT="0" distB="0" distL="0" distR="0" wp14:anchorId="6F276BF7" wp14:editId="390AF1A9">
            <wp:extent cx="7038975" cy="3962400"/>
            <wp:effectExtent l="0" t="0" r="0" b="0"/>
            <wp:docPr id="3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70257" w14:textId="77777777" w:rsidR="00E13DDA" w:rsidRPr="007D7814" w:rsidRDefault="00E13DDA" w:rsidP="00A749EF">
      <w:pPr>
        <w:pStyle w:val="Sidebarphoto"/>
        <w:shd w:val="clear" w:color="auto" w:fill="C45911"/>
        <w:spacing w:line="500" w:lineRule="exact"/>
        <w:ind w:left="1440" w:hanging="144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7D781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lastRenderedPageBreak/>
        <w:t>วันที่</w:t>
      </w:r>
      <w:r w:rsidR="008A6983" w:rsidRPr="007D781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เจ็ด</w:t>
      </w:r>
      <w:r w:rsidRPr="007D7814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: </w:t>
      </w:r>
      <w:r w:rsidRPr="007D7814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  <w:t xml:space="preserve">สนามบินชิโตเซะ – กรุงเทพฯ </w:t>
      </w:r>
    </w:p>
    <w:p w14:paraId="7E51846A" w14:textId="77777777" w:rsidR="00E25661" w:rsidRPr="007D7814" w:rsidRDefault="00E13DDA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="00A749EF" w:rsidRPr="007D7814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>รับประทาน อาหารเช้า ณ ห้องอาหาร</w:t>
      </w:r>
    </w:p>
    <w:p w14:paraId="1851DB49" w14:textId="77777777" w:rsidR="00A822D1" w:rsidRPr="007D7814" w:rsidRDefault="00A822D1" w:rsidP="00A749EF">
      <w:pPr>
        <w:pStyle w:val="Sidebarphoto"/>
        <w:spacing w:line="500" w:lineRule="exact"/>
        <w:ind w:left="720" w:firstLine="720"/>
        <w:rPr>
          <w:rFonts w:ascii="TH Sarabun New" w:hAnsi="TH Sarabun New" w:cs="TH Sarabun New"/>
          <w:noProof w:val="0"/>
          <w:sz w:val="40"/>
          <w:szCs w:val="40"/>
        </w:rPr>
      </w:pPr>
      <w:r w:rsidRPr="007D7814">
        <w:rPr>
          <w:rFonts w:ascii="TH Sarabun New" w:hAnsi="TH Sarabun New" w:cs="TH Sarabun New"/>
          <w:noProof w:val="0"/>
          <w:sz w:val="40"/>
          <w:szCs w:val="40"/>
          <w:cs/>
        </w:rPr>
        <w:t xml:space="preserve">ได้เวลาอันสมควรนำท่านเดินทางสู่ </w:t>
      </w:r>
      <w:r w:rsidRPr="007D7814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สนามบินชิโตเซะ</w:t>
      </w:r>
    </w:p>
    <w:p w14:paraId="17562DE7" w14:textId="77777777" w:rsidR="00902BC1" w:rsidRPr="007D7814" w:rsidRDefault="00A822D1" w:rsidP="00A749EF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  <w:cs/>
        </w:rPr>
      </w:pPr>
      <w:r w:rsidRPr="007D7814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10.00</w:t>
      </w:r>
      <w:r w:rsidR="00902BC1" w:rsidRPr="007D7814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="00902BC1" w:rsidRPr="007D7814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="00902BC1" w:rsidRPr="007D7814">
        <w:rPr>
          <w:rFonts w:ascii="TH Sarabun New" w:hAnsi="TH Sarabun New" w:cs="TH Sarabun New"/>
          <w:noProof w:val="0"/>
          <w:sz w:val="40"/>
          <w:szCs w:val="40"/>
        </w:rPr>
        <w:tab/>
      </w:r>
      <w:r w:rsidR="00902BC1" w:rsidRPr="007D7814">
        <w:rPr>
          <w:rFonts w:ascii="TH Sarabun New" w:hAnsi="TH Sarabun New" w:cs="TH Sarabun New"/>
          <w:noProof w:val="0"/>
          <w:sz w:val="40"/>
          <w:szCs w:val="40"/>
          <w:cs/>
        </w:rPr>
        <w:t>ออกเดินทางสู่</w:t>
      </w:r>
      <w:r w:rsidR="00902BC1" w:rsidRPr="007D7814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สนามบินสุวรรณภูมิ ประเทศไทย</w:t>
      </w:r>
      <w:r w:rsidR="00902BC1" w:rsidRPr="007D7814">
        <w:rPr>
          <w:rFonts w:ascii="TH Sarabun New" w:hAnsi="TH Sarabun New" w:cs="TH Sarabun New"/>
          <w:noProof w:val="0"/>
          <w:sz w:val="40"/>
          <w:szCs w:val="40"/>
          <w:cs/>
        </w:rPr>
        <w:t xml:space="preserve"> ด้วยเที่ยวบิน</w:t>
      </w:r>
      <w:r w:rsidR="00902BC1" w:rsidRPr="007D7814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7D7814">
        <w:rPr>
          <w:rFonts w:ascii="TH Sarabun New" w:hAnsi="TH Sarabun New" w:cs="TH Sarabun New"/>
          <w:b/>
          <w:bCs/>
          <w:noProof w:val="0"/>
          <w:sz w:val="40"/>
          <w:szCs w:val="40"/>
        </w:rPr>
        <w:t>TG</w:t>
      </w:r>
      <w:r w:rsidRPr="007D7814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</w:t>
      </w:r>
      <w:r w:rsidRPr="007D7814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671 </w:t>
      </w:r>
      <w:r w:rsidRPr="007D7814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สายการบินไทย</w:t>
      </w:r>
    </w:p>
    <w:p w14:paraId="602BBB1A" w14:textId="77777777" w:rsidR="0026610C" w:rsidRPr="007D7814" w:rsidRDefault="00A822D1" w:rsidP="00A749EF">
      <w:pPr>
        <w:pStyle w:val="Sidebarphoto"/>
        <w:spacing w:line="500" w:lineRule="exact"/>
        <w:ind w:left="0" w:right="-111"/>
        <w:rPr>
          <w:rFonts w:ascii="TH Sarabun New" w:hAnsi="TH Sarabun New" w:cs="TH Sarabun New"/>
          <w:noProof w:val="0"/>
          <w:sz w:val="40"/>
          <w:szCs w:val="40"/>
        </w:rPr>
      </w:pPr>
      <w:r w:rsidRPr="007D7814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15.</w:t>
      </w:r>
      <w:r w:rsidR="007B1B54">
        <w:rPr>
          <w:rFonts w:ascii="TH Sarabun New" w:hAnsi="TH Sarabun New" w:cs="TH Sarabun New"/>
          <w:b/>
          <w:bCs/>
          <w:noProof w:val="0"/>
          <w:sz w:val="40"/>
          <w:szCs w:val="40"/>
        </w:rPr>
        <w:t>5</w:t>
      </w:r>
      <w:r w:rsidRPr="007D7814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0</w:t>
      </w:r>
      <w:r w:rsidR="00902BC1" w:rsidRPr="007D7814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="00902BC1" w:rsidRPr="007D7814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="00902BC1" w:rsidRPr="007D7814">
        <w:rPr>
          <w:rFonts w:ascii="TH Sarabun New" w:hAnsi="TH Sarabun New" w:cs="TH Sarabun New"/>
          <w:noProof w:val="0"/>
          <w:sz w:val="40"/>
          <w:szCs w:val="40"/>
        </w:rPr>
        <w:tab/>
      </w:r>
      <w:r w:rsidR="00902BC1" w:rsidRPr="007D7814">
        <w:rPr>
          <w:rFonts w:ascii="TH Sarabun New" w:hAnsi="TH Sarabun New" w:cs="TH Sarabun New"/>
          <w:noProof w:val="0"/>
          <w:sz w:val="40"/>
          <w:szCs w:val="40"/>
          <w:cs/>
        </w:rPr>
        <w:t>เดินทางถึงท่าอากาศยานสนามบินสุวรรณภูมิประเทศไทย โดยสวัสดิภาพและความประทับใจ</w:t>
      </w:r>
      <w:r w:rsidR="00902BC1" w:rsidRPr="007D7814">
        <w:rPr>
          <w:rFonts w:ascii="TH Sarabun New" w:hAnsi="TH Sarabun New" w:cs="TH Sarabun New"/>
          <w:noProof w:val="0"/>
          <w:sz w:val="40"/>
          <w:szCs w:val="40"/>
        </w:rPr>
        <w:t xml:space="preserve"> ^^</w:t>
      </w:r>
    </w:p>
    <w:bookmarkEnd w:id="5"/>
    <w:bookmarkEnd w:id="6"/>
    <w:bookmarkEnd w:id="7"/>
    <w:p w14:paraId="08B5B987" w14:textId="77777777" w:rsidR="007D7814" w:rsidRPr="00D921DF" w:rsidRDefault="007D7814" w:rsidP="007D7814">
      <w:pPr>
        <w:spacing w:after="0" w:line="500" w:lineRule="exact"/>
        <w:jc w:val="center"/>
        <w:rPr>
          <w:rFonts w:ascii="TH Sarabun New" w:hAnsi="TH Sarabun New" w:cs="TH Sarabun New"/>
          <w:sz w:val="40"/>
          <w:szCs w:val="40"/>
        </w:rPr>
      </w:pPr>
      <w:r w:rsidRPr="00D921DF">
        <w:rPr>
          <w:rFonts w:ascii="TH Sarabun New" w:hAnsi="TH Sarabun New" w:cs="TH Sarabun New"/>
          <w:sz w:val="40"/>
          <w:szCs w:val="40"/>
        </w:rPr>
        <w:t>***********************************************</w:t>
      </w:r>
    </w:p>
    <w:p w14:paraId="3E9B24CB" w14:textId="77777777" w:rsidR="007D7814" w:rsidRDefault="007D7814" w:rsidP="007D7814">
      <w:pPr>
        <w:pStyle w:val="Sidebarphoto"/>
        <w:shd w:val="clear" w:color="auto" w:fill="FFFFCC"/>
        <w:spacing w:line="500" w:lineRule="exact"/>
        <w:ind w:left="0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3C5B07">
        <w:rPr>
          <w:rFonts w:ascii="TH Sarabun New" w:hAnsi="TH Sarabun New" w:cs="TH Sarabun New"/>
          <w:b/>
          <w:bCs/>
          <w:sz w:val="40"/>
          <w:szCs w:val="40"/>
          <w:cs/>
        </w:rPr>
        <w:t>* กรุ๊ปการันตีออกเดินทาง 15 ท่าน กรณีไม่ถึงจำนวน ขอปรับราคาทัวร์หรือยกเลิกการเดินทาง *</w:t>
      </w:r>
    </w:p>
    <w:p w14:paraId="60DF54CA" w14:textId="77777777" w:rsidR="007D7814" w:rsidRDefault="007D7814" w:rsidP="007D7814">
      <w:pPr>
        <w:pStyle w:val="Sidebarphoto"/>
        <w:spacing w:line="500" w:lineRule="exact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770B9A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** </w:t>
      </w:r>
      <w:r w:rsidRPr="00770B9A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โปรแกรมอาจจะมีการปรับเปลี่ยนตามความเหมาะสมของสภาพอากาศและฤดูกาล *</w:t>
      </w: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>*</w:t>
      </w:r>
    </w:p>
    <w:p w14:paraId="72C4A970" w14:textId="387290DE" w:rsidR="007D7814" w:rsidRDefault="00870BD7" w:rsidP="007D7814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>
        <w:rPr>
          <w:rFonts w:ascii="TH Sarabun New" w:hAnsi="TH Sarabun New" w:cs="TH Sarabun New"/>
          <w:b/>
          <w:bCs/>
          <w:sz w:val="40"/>
          <w:szCs w:val="40"/>
        </w:rPr>
        <w:lastRenderedPageBreak/>
        <w:drawing>
          <wp:inline distT="0" distB="0" distL="0" distR="0" wp14:anchorId="5665E03C" wp14:editId="02DECD31">
            <wp:extent cx="6657975" cy="9191625"/>
            <wp:effectExtent l="0" t="0" r="0" b="0"/>
            <wp:docPr id="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19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528A4" w14:textId="44318C67" w:rsidR="007D7814" w:rsidRPr="005E1F6C" w:rsidRDefault="00870BD7" w:rsidP="007D7814">
      <w:pPr>
        <w:spacing w:after="0" w:line="240" w:lineRule="auto"/>
        <w:jc w:val="center"/>
        <w:rPr>
          <w:rFonts w:ascii="TH Sarabun New" w:hAnsi="TH Sarabun New" w:cs="TH Sarabun New"/>
          <w:sz w:val="40"/>
          <w:szCs w:val="40"/>
        </w:rPr>
      </w:pPr>
      <w:r>
        <w:rPr>
          <w:rFonts w:ascii="TH Sarabun New" w:hAnsi="TH Sarabun New" w:cs="TH Sarabun New"/>
          <w:b/>
          <w:bCs/>
          <w:noProof/>
          <w:sz w:val="40"/>
          <w:szCs w:val="40"/>
        </w:rPr>
        <w:lastRenderedPageBreak/>
        <w:drawing>
          <wp:inline distT="0" distB="0" distL="0" distR="0" wp14:anchorId="1D58413B" wp14:editId="766CBA3C">
            <wp:extent cx="6657975" cy="9420225"/>
            <wp:effectExtent l="0" t="0" r="0" b="0"/>
            <wp:docPr id="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42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51EA1" w14:textId="18334546" w:rsidR="007D7814" w:rsidRPr="00CE1E97" w:rsidRDefault="00870BD7" w:rsidP="007D7814">
      <w:pPr>
        <w:spacing w:after="0" w:line="360" w:lineRule="exact"/>
        <w:rPr>
          <w:rFonts w:ascii="TH Sarabun New" w:hAnsi="TH Sarabun New" w:cs="TH Sarabun New"/>
          <w:i/>
          <w:iCs/>
          <w:color w:val="0070C0"/>
          <w:sz w:val="36"/>
          <w:szCs w:val="36"/>
        </w:rPr>
      </w:pPr>
      <w:r w:rsidRPr="00CE1E97">
        <w:rPr>
          <w:rFonts w:ascii="TH Sarabun New" w:hAnsi="TH Sarabun New" w:cs="TH Sarabun New"/>
          <w:i/>
          <w:iCs/>
          <w:noProof/>
          <w:color w:val="0070C0"/>
          <w:sz w:val="36"/>
          <w:szCs w:val="36"/>
        </w:rPr>
        <w:lastRenderedPageBreak/>
        <w:drawing>
          <wp:inline distT="0" distB="0" distL="0" distR="0" wp14:anchorId="3EB2FBE6" wp14:editId="5EAFC55C">
            <wp:extent cx="457200" cy="457200"/>
            <wp:effectExtent l="0" t="0" r="0" b="0"/>
            <wp:docPr id="17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D7814" w:rsidRPr="00CE1E97">
        <w:rPr>
          <w:rFonts w:ascii="TH Sarabun New" w:hAnsi="TH Sarabun New" w:cs="TH Sarabun New"/>
          <w:i/>
          <w:iCs/>
          <w:color w:val="0070C0"/>
          <w:sz w:val="36"/>
          <w:szCs w:val="36"/>
          <w:cs/>
        </w:rPr>
        <w:t>ราคาตั๋วเครื่องบินประกอบด้วย</w:t>
      </w:r>
    </w:p>
    <w:p w14:paraId="7944D47C" w14:textId="77777777" w:rsidR="007D7814" w:rsidRPr="00CE1E97" w:rsidRDefault="007D7814" w:rsidP="007D7814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ค่าตั๋วเครื่องบินโดยสารระหว่างประเทศ</w:t>
      </w:r>
      <w:r w:rsidRPr="00CE1E97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ชั้นประหยัด</w:t>
      </w:r>
      <w:r w:rsidRPr="00CE1E97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(ไปและกลับ) </w:t>
      </w:r>
      <w:r w:rsidRPr="00CE1E97">
        <w:rPr>
          <w:rFonts w:ascii="TH Sarabun New" w:hAnsi="TH Sarabun New" w:cs="TH Sarabun New"/>
          <w:sz w:val="36"/>
          <w:szCs w:val="36"/>
          <w:cs/>
          <w:lang w:eastAsia="ja-JP"/>
        </w:rPr>
        <w:t>โดย</w:t>
      </w:r>
      <w:r w:rsidRPr="00CE1E97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eastAsia="ja-JP"/>
        </w:rPr>
        <w:t>สายการบินไทย</w:t>
      </w:r>
    </w:p>
    <w:p w14:paraId="60989C9F" w14:textId="77777777" w:rsidR="007D7814" w:rsidRPr="00CE1E97" w:rsidRDefault="007D7814" w:rsidP="007D7814">
      <w:pPr>
        <w:spacing w:after="0" w:line="360" w:lineRule="exact"/>
        <w:ind w:left="644"/>
        <w:rPr>
          <w:rFonts w:ascii="TH Sarabun New" w:hAnsi="TH Sarabun New" w:cs="TH Sarabun New"/>
          <w:sz w:val="36"/>
          <w:szCs w:val="36"/>
          <w:cs/>
        </w:rPr>
      </w:pPr>
      <w:r w:rsidRPr="00CE1E97">
        <w:rPr>
          <w:rFonts w:ascii="TH Sarabun New" w:hAnsi="TH Sarabun New" w:cs="TH Sarabun New"/>
          <w:sz w:val="36"/>
          <w:szCs w:val="36"/>
          <w:lang w:eastAsia="ja-JP"/>
        </w:rPr>
        <w:t xml:space="preserve">**** </w:t>
      </w:r>
      <w:r w:rsidRPr="00CE1E97">
        <w:rPr>
          <w:rFonts w:ascii="TH Sarabun New" w:hAnsi="TH Sarabun New" w:cs="TH Sarabun New"/>
          <w:sz w:val="36"/>
          <w:szCs w:val="36"/>
          <w:cs/>
          <w:lang w:eastAsia="ja-JP"/>
        </w:rPr>
        <w:t xml:space="preserve">กรณีสนใจอัพเกรด </w:t>
      </w:r>
      <w:r w:rsidRPr="00CE1E97">
        <w:rPr>
          <w:rFonts w:ascii="TH Sarabun New" w:hAnsi="TH Sarabun New" w:cs="TH Sarabun New"/>
          <w:sz w:val="36"/>
          <w:szCs w:val="36"/>
          <w:lang w:eastAsia="ja-JP"/>
        </w:rPr>
        <w:t xml:space="preserve">BUSINESS CLASS </w:t>
      </w:r>
      <w:r w:rsidRPr="00CE1E97">
        <w:rPr>
          <w:rFonts w:ascii="TH Sarabun New" w:hAnsi="TH Sarabun New" w:cs="TH Sarabun New"/>
          <w:sz w:val="36"/>
          <w:szCs w:val="36"/>
          <w:cs/>
          <w:lang w:eastAsia="ja-JP"/>
        </w:rPr>
        <w:t>หรือเลื่อนวันเดินทางกลับกรุณาติดต่อทางเรา ****</w:t>
      </w:r>
    </w:p>
    <w:p w14:paraId="59BD581A" w14:textId="77777777" w:rsidR="007D7814" w:rsidRPr="00CE1E97" w:rsidRDefault="007D7814" w:rsidP="007D7814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color w:val="FF0000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ค่าธรรมเนียมเชื้อเพลิง</w:t>
      </w:r>
      <w:r w:rsidRPr="00CE1E97">
        <w:rPr>
          <w:rFonts w:ascii="TH Sarabun New" w:hAnsi="TH Sarabun New" w:cs="TH Sarabun New"/>
          <w:sz w:val="36"/>
          <w:szCs w:val="36"/>
          <w:cs/>
          <w:lang w:eastAsia="ja-JP"/>
        </w:rPr>
        <w:t>และ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ค่าภาษีสนามบินตามประกาศของแต่ละสายการบิน </w:t>
      </w:r>
      <w:r w:rsidRPr="00CE1E97">
        <w:rPr>
          <w:rFonts w:ascii="TH Sarabun New" w:hAnsi="TH Sarabun New" w:cs="TH Sarabun New"/>
          <w:color w:val="FF0000"/>
          <w:sz w:val="36"/>
          <w:szCs w:val="36"/>
          <w:cs/>
        </w:rPr>
        <w:t>(ราคาอาจมีการปรับขึ้นในกรณีที่ราคาน้ำมันมีการปรับขึ้น แต่จะปรับตามความเป็นจริงที่สายการบินประกาศปรับเท่านั้น</w:t>
      </w:r>
      <w:r w:rsidRPr="00CE1E97">
        <w:rPr>
          <w:rFonts w:ascii="TH Sarabun New" w:hAnsi="TH Sarabun New" w:cs="TH Sarabun New"/>
          <w:color w:val="FF0000"/>
          <w:sz w:val="36"/>
          <w:szCs w:val="36"/>
        </w:rPr>
        <w:t>)</w:t>
      </w:r>
    </w:p>
    <w:p w14:paraId="4FE9BD34" w14:textId="77777777" w:rsidR="007D7814" w:rsidRPr="00CE1E97" w:rsidRDefault="007D7814" w:rsidP="007D7814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sz w:val="36"/>
          <w:szCs w:val="36"/>
          <w:lang w:eastAsia="ja-JP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ค่าสัมภาระและกระเป๋าเดินทางตามเงื่อนไข</w:t>
      </w:r>
      <w:r w:rsidRPr="00CE1E97"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  <w:t>สายการบินไทย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 น้ำหนักกระเป๋าเดินทางต้องมีน้ำหนักไม่เกิน  </w:t>
      </w:r>
    </w:p>
    <w:p w14:paraId="550C52F9" w14:textId="77777777" w:rsidR="007D7814" w:rsidRPr="00CE1E97" w:rsidRDefault="009F2D55" w:rsidP="007D7814">
      <w:pPr>
        <w:spacing w:after="0" w:line="360" w:lineRule="exact"/>
        <w:ind w:left="644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 xml:space="preserve">1 ใบ </w:t>
      </w:r>
      <w:r w:rsidR="007D7814" w:rsidRPr="00CE1E97">
        <w:rPr>
          <w:rFonts w:ascii="TH Sarabun New" w:hAnsi="TH Sarabun New" w:cs="TH Sarabun New"/>
          <w:b/>
          <w:bCs/>
          <w:sz w:val="36"/>
          <w:szCs w:val="36"/>
          <w:highlight w:val="yellow"/>
        </w:rPr>
        <w:t>2</w:t>
      </w:r>
      <w:r w:rsidR="00FB2145">
        <w:rPr>
          <w:rFonts w:ascii="TH Sarabun New" w:hAnsi="TH Sarabun New" w:cs="TH Sarabun New"/>
          <w:b/>
          <w:bCs/>
          <w:sz w:val="36"/>
          <w:szCs w:val="36"/>
          <w:highlight w:val="yellow"/>
        </w:rPr>
        <w:t>3</w:t>
      </w:r>
      <w:r w:rsidR="007D7814" w:rsidRPr="00CE1E97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กิโลกรัม </w:t>
      </w:r>
      <w:r w:rsidR="007D7814" w:rsidRPr="00CE1E97">
        <w:rPr>
          <w:rFonts w:ascii="TH Sarabun New" w:hAnsi="TH Sarabun New" w:cs="TH Sarabun New"/>
          <w:sz w:val="36"/>
          <w:szCs w:val="36"/>
          <w:cs/>
          <w:lang w:eastAsia="ja-JP"/>
        </w:rPr>
        <w:t xml:space="preserve"> </w:t>
      </w:r>
      <w:r w:rsidR="007D7814" w:rsidRPr="00CE1E97">
        <w:rPr>
          <w:rFonts w:ascii="TH Sarabun New" w:hAnsi="TH Sarabun New" w:cs="TH Sarabun New"/>
          <w:sz w:val="36"/>
          <w:szCs w:val="36"/>
          <w:cs/>
        </w:rPr>
        <w:t>กรณีที่น้ำหนักกระเป๋าเกินที่สายการบินกำหนด ผู้โดยสารต้องเป็นผู้รับผิดชอบค่าปรับตามกฎข้อกำหนดของสาย</w:t>
      </w:r>
    </w:p>
    <w:p w14:paraId="54D8078D" w14:textId="77777777" w:rsidR="007D7814" w:rsidRPr="00CE1E97" w:rsidRDefault="007D7814" w:rsidP="007D7814">
      <w:pPr>
        <w:spacing w:after="0" w:line="360" w:lineRule="exact"/>
        <w:ind w:left="644"/>
        <w:rPr>
          <w:rFonts w:ascii="TH Sarabun New" w:hAnsi="TH Sarabun New" w:cs="TH Sarabun New"/>
          <w:sz w:val="36"/>
          <w:szCs w:val="36"/>
          <w:lang w:eastAsia="ja-JP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การบินนั้นๆด้วยตนเอง</w:t>
      </w:r>
    </w:p>
    <w:p w14:paraId="7EA6980A" w14:textId="1216A2A4" w:rsidR="007D7814" w:rsidRPr="00CE1E97" w:rsidRDefault="00870BD7" w:rsidP="007D7814">
      <w:pPr>
        <w:pStyle w:val="Heading5"/>
        <w:spacing w:before="0" w:line="240" w:lineRule="auto"/>
        <w:jc w:val="both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noProof/>
          <w:sz w:val="36"/>
          <w:szCs w:val="36"/>
          <w:lang w:val="th-TH"/>
        </w:rPr>
        <w:drawing>
          <wp:inline distT="0" distB="0" distL="0" distR="0" wp14:anchorId="55FD84DC" wp14:editId="7C48DB6B">
            <wp:extent cx="457200" cy="457200"/>
            <wp:effectExtent l="0" t="0" r="0" b="0"/>
            <wp:docPr id="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7814" w:rsidRPr="00CE1E97">
        <w:rPr>
          <w:rFonts w:ascii="TH Sarabun New" w:hAnsi="TH Sarabun New" w:cs="TH Sarabun New"/>
          <w:sz w:val="36"/>
          <w:szCs w:val="36"/>
          <w:cs/>
        </w:rPr>
        <w:t xml:space="preserve"> การชำระเงิน</w:t>
      </w:r>
    </w:p>
    <w:p w14:paraId="5823C672" w14:textId="77777777" w:rsidR="007D7814" w:rsidRPr="00CE1E97" w:rsidRDefault="007D7814" w:rsidP="007D7814">
      <w:pPr>
        <w:numPr>
          <w:ilvl w:val="0"/>
          <w:numId w:val="11"/>
        </w:numPr>
        <w:spacing w:after="0" w:line="360" w:lineRule="exact"/>
        <w:ind w:right="-1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 xml:space="preserve">บริษัทรับมัดจำ </w:t>
      </w:r>
      <w:r w:rsidRPr="00CE1E97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FFC000"/>
        </w:rPr>
        <w:t>30,000.-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 บาท สำหรับการจอง/ที่นั่ง</w:t>
      </w:r>
    </w:p>
    <w:p w14:paraId="6F80E558" w14:textId="77777777" w:rsidR="007D7814" w:rsidRPr="00CE1E97" w:rsidRDefault="007D7814" w:rsidP="007D7814">
      <w:pPr>
        <w:numPr>
          <w:ilvl w:val="0"/>
          <w:numId w:val="11"/>
        </w:numPr>
        <w:spacing w:after="0" w:line="360" w:lineRule="exact"/>
        <w:ind w:right="-1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 xml:space="preserve">ส่วนที่เหลือทั้งหมดชำระก่อนเดินทางอย่างน้อย 30 วัน </w:t>
      </w:r>
      <w:r w:rsidRPr="00CE1E97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หรือตามเงื่อนไขพิเศษของทางบริษัทฯ กำหนด</w:t>
      </w:r>
    </w:p>
    <w:p w14:paraId="3EEB4A51" w14:textId="77777777" w:rsidR="007D7814" w:rsidRPr="00CE1E97" w:rsidRDefault="007D7814" w:rsidP="007D7814">
      <w:pPr>
        <w:spacing w:after="0" w:line="360" w:lineRule="exact"/>
        <w:ind w:left="720" w:right="-1"/>
        <w:rPr>
          <w:rFonts w:ascii="TH Sarabun New" w:hAnsi="TH Sarabun New" w:cs="TH Sarabun New"/>
          <w:color w:val="FF0000"/>
          <w:sz w:val="36"/>
          <w:szCs w:val="36"/>
        </w:rPr>
      </w:pPr>
      <w:r w:rsidRPr="00CE1E97">
        <w:rPr>
          <w:rFonts w:ascii="TH Sarabun New" w:hAnsi="TH Sarabun New" w:cs="TH Sarabun New"/>
          <w:color w:val="FF0000"/>
          <w:sz w:val="36"/>
          <w:szCs w:val="36"/>
          <w:cs/>
        </w:rPr>
        <w:t>(ทางบริษัทฯ อาจมีการเรียกเก็บส่วนที่เหลือทั้งหมดก่อน 30 วัน หรือจำเป็นต้องออกตั๋วเครื่องบินเพื่อเลี่ยงการเรียกเก็บเพิ่มค่าธรรมเนียมเชื้อเพลิงและค่าภาษีสนามบินตามประกาศครั้งใหม่ของสายการบินที่มีการเปลี่ยนแปลง โดยไม่จำเป็นต้องแจ้งให้ทราบล่วงหน้า</w:t>
      </w:r>
    </w:p>
    <w:p w14:paraId="638EEE40" w14:textId="0627EA28" w:rsidR="007D7814" w:rsidRPr="00CE1E97" w:rsidRDefault="00870BD7" w:rsidP="007D7814">
      <w:pPr>
        <w:pStyle w:val="Heading6"/>
        <w:spacing w:before="0" w:line="240" w:lineRule="auto"/>
        <w:jc w:val="both"/>
        <w:rPr>
          <w:rFonts w:ascii="TH Sarabun New" w:hAnsi="TH Sarabun New" w:cs="TH Sarabun New"/>
          <w:b/>
          <w:bCs/>
          <w:i w:val="0"/>
          <w:iCs w:val="0"/>
          <w:sz w:val="36"/>
          <w:szCs w:val="36"/>
        </w:rPr>
      </w:pPr>
      <w:r w:rsidRPr="00CE1E97">
        <w:rPr>
          <w:rFonts w:ascii="TH Sarabun New" w:hAnsi="TH Sarabun New" w:cs="TH Sarabun New"/>
          <w:b/>
          <w:bCs/>
          <w:i w:val="0"/>
          <w:iCs w:val="0"/>
          <w:noProof/>
          <w:sz w:val="36"/>
          <w:szCs w:val="36"/>
          <w:lang w:val="th-TH"/>
        </w:rPr>
        <w:drawing>
          <wp:inline distT="0" distB="0" distL="0" distR="0" wp14:anchorId="79DEC3BC" wp14:editId="01F542A9">
            <wp:extent cx="400050" cy="400050"/>
            <wp:effectExtent l="0" t="0" r="0" b="0"/>
            <wp:docPr id="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7814" w:rsidRPr="00CE1E97">
        <w:rPr>
          <w:rFonts w:ascii="TH Sarabun New" w:hAnsi="TH Sarabun New" w:cs="TH Sarabun New"/>
          <w:b/>
          <w:bCs/>
          <w:i w:val="0"/>
          <w:iCs w:val="0"/>
          <w:sz w:val="36"/>
          <w:szCs w:val="36"/>
          <w:cs/>
        </w:rPr>
        <w:t xml:space="preserve"> การยกเลิกหรือเลื่อนการเดินทาง</w:t>
      </w:r>
    </w:p>
    <w:p w14:paraId="7D56EB82" w14:textId="77777777" w:rsidR="007D7814" w:rsidRPr="00CE1E97" w:rsidRDefault="007D7814" w:rsidP="007D7814">
      <w:pPr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*** ทางบริษัทรับการยกเลิกผ่านการแจ้งเป็นลายลักษณ์อักษรเท่านั้น ***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906"/>
      </w:tblGrid>
      <w:tr w:rsidR="007D7814" w:rsidRPr="00CE1E97" w14:paraId="7BF812E1" w14:textId="77777777">
        <w:tc>
          <w:tcPr>
            <w:tcW w:w="4678" w:type="dxa"/>
            <w:shd w:val="clear" w:color="auto" w:fill="003399"/>
          </w:tcPr>
          <w:p w14:paraId="0A95C767" w14:textId="77777777" w:rsidR="007D7814" w:rsidRPr="00CE1E97" w:rsidRDefault="007D7814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CE1E97">
              <w:rPr>
                <w:rFonts w:ascii="TH Sarabun New" w:hAnsi="TH Sarabun New" w:cs="TH Sarabun New"/>
                <w:color w:val="FFFFFF"/>
                <w:sz w:val="36"/>
                <w:szCs w:val="36"/>
                <w:u w:val="single"/>
                <w:cs/>
              </w:rPr>
              <w:t>มากกว่า</w:t>
            </w:r>
            <w:r w:rsidRPr="00CE1E97">
              <w:rPr>
                <w:rFonts w:ascii="TH Sarabun New" w:hAnsi="TH Sarabun New" w:cs="TH Sarabun New"/>
                <w:color w:val="FFFFFF"/>
                <w:sz w:val="36"/>
                <w:szCs w:val="36"/>
                <w:cs/>
              </w:rPr>
              <w:t xml:space="preserve"> </w:t>
            </w:r>
            <w:r w:rsidRPr="00CE1E97">
              <w:rPr>
                <w:rFonts w:ascii="TH Sarabun New" w:hAnsi="TH Sarabun New" w:cs="TH Sarabun New"/>
                <w:color w:val="FFFFFF"/>
                <w:sz w:val="36"/>
                <w:szCs w:val="36"/>
                <w:cs/>
                <w:lang w:eastAsia="ja-JP"/>
              </w:rPr>
              <w:t>46</w:t>
            </w:r>
            <w:r w:rsidRPr="00CE1E97">
              <w:rPr>
                <w:rFonts w:ascii="TH Sarabun New" w:hAnsi="TH Sarabun New" w:cs="TH Sarabun New"/>
                <w:color w:val="FFFFFF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2F0F608F" w14:textId="77777777" w:rsidR="007D7814" w:rsidRPr="00CE1E97" w:rsidRDefault="007D7814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CE1E97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คืนเงินมัดจำทั้งหมด หรือ หักค่าใช้จ่ายที่เกิดขึ้นตามจริง</w:t>
            </w:r>
          </w:p>
        </w:tc>
      </w:tr>
      <w:tr w:rsidR="007D7814" w:rsidRPr="00CE1E97" w14:paraId="4C7149EB" w14:textId="77777777">
        <w:tc>
          <w:tcPr>
            <w:tcW w:w="4678" w:type="dxa"/>
            <w:shd w:val="clear" w:color="auto" w:fill="003399"/>
          </w:tcPr>
          <w:p w14:paraId="76F94622" w14:textId="77777777" w:rsidR="007D7814" w:rsidRPr="00CE1E97" w:rsidRDefault="007D7814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CE1E97">
              <w:rPr>
                <w:rFonts w:ascii="TH Sarabun New" w:hAnsi="TH Sarabun New" w:cs="TH Sarabun New"/>
                <w:sz w:val="36"/>
                <w:szCs w:val="36"/>
                <w:u w:val="single"/>
                <w:cs/>
                <w:lang w:eastAsia="ja-JP"/>
              </w:rPr>
              <w:t>ตั้งแต่</w:t>
            </w:r>
            <w:r w:rsidRPr="00CE1E97">
              <w:rPr>
                <w:rFonts w:ascii="TH Sarabun New" w:hAnsi="TH Sarabun New" w:cs="TH Sarabun New"/>
                <w:sz w:val="36"/>
                <w:szCs w:val="36"/>
                <w:cs/>
                <w:lang w:eastAsia="ja-JP"/>
              </w:rPr>
              <w:t xml:space="preserve"> 45-30</w:t>
            </w:r>
            <w:r w:rsidRPr="00CE1E97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5404850E" w14:textId="77777777" w:rsidR="007D7814" w:rsidRPr="00CE1E97" w:rsidRDefault="007D7814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CE1E97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ยึดเงินมัดจำ 10</w:t>
            </w:r>
            <w:r w:rsidRPr="00CE1E97">
              <w:rPr>
                <w:rFonts w:ascii="TH Sarabun New" w:hAnsi="TH Sarabun New" w:cs="TH Sarabun New"/>
                <w:color w:val="003399"/>
                <w:sz w:val="36"/>
                <w:szCs w:val="36"/>
              </w:rPr>
              <w:t>,</w:t>
            </w:r>
            <w:r w:rsidRPr="00CE1E97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000 บาท</w:t>
            </w:r>
          </w:p>
        </w:tc>
      </w:tr>
      <w:tr w:rsidR="007D7814" w:rsidRPr="00CE1E97" w14:paraId="71A4C773" w14:textId="77777777">
        <w:tc>
          <w:tcPr>
            <w:tcW w:w="4678" w:type="dxa"/>
            <w:shd w:val="clear" w:color="auto" w:fill="003399"/>
          </w:tcPr>
          <w:p w14:paraId="312DA26D" w14:textId="77777777" w:rsidR="007D7814" w:rsidRPr="00CE1E97" w:rsidRDefault="007D7814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CE1E97"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  <w:t>ตั้งแต่</w:t>
            </w:r>
            <w:r w:rsidRPr="00CE1E97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CE1E97">
              <w:rPr>
                <w:rFonts w:ascii="TH Sarabun New" w:hAnsi="TH Sarabun New" w:cs="TH Sarabun New"/>
                <w:sz w:val="36"/>
                <w:szCs w:val="36"/>
              </w:rPr>
              <w:t>29-15</w:t>
            </w:r>
            <w:r w:rsidRPr="00CE1E97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3EBCF236" w14:textId="77777777" w:rsidR="007D7814" w:rsidRPr="00CE1E97" w:rsidRDefault="007D7814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CE1E97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คิดค่าบริการ 50% ของราคาทัวร์ทั้งหมด</w:t>
            </w:r>
          </w:p>
        </w:tc>
      </w:tr>
      <w:tr w:rsidR="007D7814" w:rsidRPr="00CE1E97" w14:paraId="46B3269E" w14:textId="77777777">
        <w:tc>
          <w:tcPr>
            <w:tcW w:w="4678" w:type="dxa"/>
            <w:shd w:val="clear" w:color="auto" w:fill="003399"/>
          </w:tcPr>
          <w:p w14:paraId="59846BB4" w14:textId="77777777" w:rsidR="007D7814" w:rsidRPr="00CE1E97" w:rsidRDefault="007D7814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</w:pPr>
            <w:r w:rsidRPr="00CE1E97"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  <w:t>ตั้งแต่</w:t>
            </w:r>
            <w:r w:rsidRPr="00CE1E97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CE1E97">
              <w:rPr>
                <w:rFonts w:ascii="TH Sarabun New" w:hAnsi="TH Sarabun New" w:cs="TH Sarabun New"/>
                <w:sz w:val="36"/>
                <w:szCs w:val="36"/>
                <w:lang w:eastAsia="ja-JP"/>
              </w:rPr>
              <w:t>14-0</w:t>
            </w:r>
            <w:r w:rsidRPr="00CE1E97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4824CC01" w14:textId="77777777" w:rsidR="007D7814" w:rsidRPr="00CE1E97" w:rsidRDefault="007D7814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</w:pPr>
            <w:r w:rsidRPr="00CE1E97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 xml:space="preserve">เก็บค่าใช้จ่าย 100 </w:t>
            </w:r>
            <w:r w:rsidRPr="00CE1E97">
              <w:rPr>
                <w:rFonts w:ascii="TH Sarabun New" w:hAnsi="TH Sarabun New" w:cs="TH Sarabun New"/>
                <w:color w:val="003399"/>
                <w:sz w:val="36"/>
                <w:szCs w:val="36"/>
              </w:rPr>
              <w:t xml:space="preserve">% </w:t>
            </w:r>
            <w:r w:rsidRPr="00CE1E97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ของค่าทัวร์ทั้งหมด</w:t>
            </w:r>
          </w:p>
        </w:tc>
      </w:tr>
    </w:tbl>
    <w:p w14:paraId="61DD5696" w14:textId="77777777" w:rsidR="007D7814" w:rsidRPr="00CE1E97" w:rsidRDefault="007D7814" w:rsidP="007D7814">
      <w:pPr>
        <w:spacing w:after="0" w:line="360" w:lineRule="exact"/>
        <w:ind w:right="-1"/>
        <w:rPr>
          <w:rFonts w:ascii="TH Sarabun New" w:hAnsi="TH Sarabun New" w:cs="TH Sarabun New"/>
          <w:color w:val="FF0000"/>
          <w:sz w:val="36"/>
          <w:szCs w:val="36"/>
        </w:rPr>
      </w:pPr>
    </w:p>
    <w:p w14:paraId="034F9482" w14:textId="77777777" w:rsidR="007D7814" w:rsidRPr="00CE1E97" w:rsidRDefault="007D7814" w:rsidP="007D7814">
      <w:pPr>
        <w:jc w:val="both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  <w:r w:rsidRPr="00CE1E9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สำคัญ</w:t>
      </w:r>
    </w:p>
    <w:p w14:paraId="1F00F4CD" w14:textId="77777777" w:rsidR="007D7814" w:rsidRPr="00CE1E97" w:rsidRDefault="007D7814" w:rsidP="007D7814">
      <w:pPr>
        <w:jc w:val="both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  <w:r w:rsidRPr="00CE1E97">
        <w:rPr>
          <w:rFonts w:ascii="TH Sarabun New" w:hAnsi="TH Sarabun New" w:cs="TH Sarabun New"/>
          <w:b/>
          <w:bCs/>
          <w:color w:val="000000"/>
          <w:sz w:val="36"/>
          <w:szCs w:val="36"/>
          <w:highlight w:val="yellow"/>
          <w:cs/>
        </w:rPr>
        <w:t>เงื่อนไขและรายละเอียดของการเดินทาง (กรุณาศึกษารายละเอียดทุกข้อ)</w:t>
      </w:r>
    </w:p>
    <w:p w14:paraId="02BC3173" w14:textId="77777777" w:rsidR="007D7814" w:rsidRPr="00CE1E97" w:rsidRDefault="007D7814" w:rsidP="007D7814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บริษัทฯ สงวนสิทธิ์เปลี่ยนแปลงรายทัวร์ตามความเหมาะสมให้สอดคล้องกับสถานการณ์ ข้อจำกัดด้านภูมิอากาศ ณ วันเดินทางจริง</w:t>
      </w:r>
      <w:r w:rsidRPr="00CE1E97">
        <w:rPr>
          <w:rFonts w:ascii="TH Sarabun New" w:hAnsi="TH Sarabun New" w:cs="TH Sarabun New"/>
          <w:sz w:val="36"/>
          <w:szCs w:val="36"/>
        </w:rPr>
        <w:t xml:space="preserve"> </w:t>
      </w:r>
      <w:r w:rsidRPr="00CE1E97">
        <w:rPr>
          <w:rFonts w:ascii="TH Sarabun New" w:hAnsi="TH Sarabun New" w:cs="TH Sarabun New"/>
          <w:sz w:val="36"/>
          <w:szCs w:val="36"/>
          <w:cs/>
        </w:rPr>
        <w:t>โดย</w:t>
      </w:r>
      <w:r w:rsidRPr="00CE1E97">
        <w:rPr>
          <w:rFonts w:ascii="TH Sarabun New" w:hAnsi="TH Sarabun New" w:cs="TH Sarabun New"/>
          <w:sz w:val="36"/>
          <w:szCs w:val="36"/>
          <w:cs/>
          <w:lang w:eastAsia="ja-JP"/>
        </w:rPr>
        <w:t>จะ</w:t>
      </w:r>
      <w:r w:rsidRPr="00CE1E97">
        <w:rPr>
          <w:rFonts w:ascii="TH Sarabun New" w:hAnsi="TH Sarabun New" w:cs="TH Sarabun New"/>
          <w:sz w:val="36"/>
          <w:szCs w:val="36"/>
          <w:cs/>
        </w:rPr>
        <w:t>คำนึงถึงความปลอดภัย และประโยชน์สูงสุดของท่านลูกค้าโดยส่วนใหญ่เป็นหลัก</w:t>
      </w:r>
      <w:r w:rsidRPr="00CE1E97">
        <w:rPr>
          <w:rFonts w:ascii="TH Sarabun New" w:hAnsi="TH Sarabun New" w:cs="TH Sarabun New"/>
          <w:sz w:val="36"/>
          <w:szCs w:val="36"/>
        </w:rPr>
        <w:t xml:space="preserve"> </w:t>
      </w:r>
    </w:p>
    <w:p w14:paraId="08C1AC26" w14:textId="77777777" w:rsidR="007D7814" w:rsidRPr="00CE1E97" w:rsidRDefault="007D7814" w:rsidP="007D7814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เมื่อท่านตกลงชำระเงินไม่ว่าบางส่วนหรือทั้งหมดให้กับทางบริษัทฯ ถือว่าท่านยอมรับเงื่อนไขการเดินทางที่ระบุไว้ทั้งหมด</w:t>
      </w:r>
    </w:p>
    <w:p w14:paraId="08F5D719" w14:textId="77777777" w:rsidR="007D7814" w:rsidRPr="00CE1E97" w:rsidRDefault="007D7814" w:rsidP="007D7814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ในกรณีที่ลูกค้าต้องการจองและซื้อตั๋วโดยสารการบินภายในประเทศ(ไทย)หรือใช้เส้นทางบินมาจากประเทศอื่น เพื่อร่วมทัวร์ในประเทศญี่ปุ่น ไม่ว่าจะเป็นการเดินทางก่อนหรือหลังจากคณะทัวร์นั้น ๆ กรุณาติดต่อ</w:t>
      </w:r>
      <w:r w:rsidRPr="00CE1E97">
        <w:rPr>
          <w:rFonts w:ascii="TH Sarabun New" w:hAnsi="TH Sarabun New" w:cs="TH Sarabun New"/>
          <w:sz w:val="36"/>
          <w:szCs w:val="36"/>
          <w:cs/>
        </w:rPr>
        <w:lastRenderedPageBreak/>
        <w:t>สอบถามเจ้าหน้าที่ของบริษัทฯ ทุกครั้ง (กรณีที่ท่านออกตั๋วโดยมิได้แจ้งให้บริษัททราบล่วงหน้า ทางบริษัทฯ ไม่รับผิดชอบค่าใช้จ่ายที่เกิดขึ้นไม่ว่ากรณีใด ๆ)</w:t>
      </w:r>
    </w:p>
    <w:p w14:paraId="5A498169" w14:textId="77777777" w:rsidR="007D7814" w:rsidRPr="00CE1E97" w:rsidRDefault="007D7814" w:rsidP="007D7814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กรณีกองตรวจคนเข้าเมืองทั้งในเมืองไทยและต่างประเทศปฏิเสธมิให้ท่านเดินทางเข้า/ออกเมือง บริษัทฯ ไม่คืนค่าทัวร์ในทุกกรณี</w:t>
      </w:r>
    </w:p>
    <w:p w14:paraId="50F67196" w14:textId="77777777" w:rsidR="007D7814" w:rsidRPr="00CE1E97" w:rsidRDefault="007D7814" w:rsidP="007D7814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บริษัทฯ ไม่รับผิดชอบต่อการถูกปฎิเสธหรือห้ามออกนอกประเทศ หรือปฏิเสธการเข้าประเทศของผู้เดินทางได้ เนื่องมาจากผู้เดินทางอาจมีสิ่งผิดกฎหมาย เอกสารเดินทางไม่ถูกต้อง ความประพฤติส่อไปในทางเสื่อมเสีย ภัยธรรมชาติ การประท้วง การก่อจลาจล ความล่าช้าการเลื่อนหรือยกเลิกเที่ยวบิน และอุบัติเหตุที่เกิดจากความประมาทของนักท่องเที่ยวเอง</w:t>
      </w:r>
    </w:p>
    <w:p w14:paraId="197075A4" w14:textId="77777777" w:rsidR="007D7814" w:rsidRPr="00CE1E97" w:rsidRDefault="007D7814" w:rsidP="007D7814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jc w:val="both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เมื่อท่านออกเดินทางไปกับคณะแล้ว งดใช้บริการรายการใดรายการหนึ่งหรือไม่เดินทางพร้อมคณะ ถือว่าท่านสละสิทธิ์ ไม่อาจเรียกร้องค่าบริการคืน ไม่ว่ากรณีใด ๆ ทั้งสิ้น</w:t>
      </w:r>
    </w:p>
    <w:p w14:paraId="0A5DC882" w14:textId="77777777" w:rsidR="007D7814" w:rsidRPr="00CE1E97" w:rsidRDefault="007D7814" w:rsidP="007D7814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jc w:val="both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ท่านที่แพ้อาหารหรือไม่สามารถทานอาหารบางอย่างได้ อาหารที่เกี่ยวข้องกับศาสนา กรุณาแจ้งพร้อมการจองทัวร์</w:t>
      </w:r>
    </w:p>
    <w:p w14:paraId="4AE1D1FB" w14:textId="77777777" w:rsidR="007D7814" w:rsidRPr="00CE1E97" w:rsidRDefault="007D7814" w:rsidP="007D7814">
      <w:pPr>
        <w:jc w:val="both"/>
        <w:rPr>
          <w:rFonts w:ascii="TH Sarabun New" w:hAnsi="TH Sarabun New" w:cs="TH Sarabun New"/>
          <w:i/>
          <w:iCs/>
          <w:sz w:val="36"/>
          <w:szCs w:val="36"/>
          <w:u w:val="single"/>
        </w:rPr>
      </w:pPr>
      <w:r w:rsidRPr="00CE1E97">
        <w:rPr>
          <w:rFonts w:ascii="TH Sarabun New" w:hAnsi="TH Sarabun New" w:cs="TH Sarabun New"/>
          <w:i/>
          <w:iCs/>
          <w:sz w:val="36"/>
          <w:szCs w:val="36"/>
          <w:u w:val="single"/>
          <w:cs/>
        </w:rPr>
        <w:t>ตั๋วโดยสารและสายการบิน</w:t>
      </w:r>
    </w:p>
    <w:p w14:paraId="54417136" w14:textId="77777777" w:rsidR="007D7814" w:rsidRPr="00CE1E97" w:rsidRDefault="007D7814" w:rsidP="007D7814">
      <w:pPr>
        <w:numPr>
          <w:ilvl w:val="0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b/>
          <w:bCs/>
          <w:sz w:val="36"/>
          <w:szCs w:val="36"/>
          <w:u w:val="single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ตั๋วโดยสาร</w:t>
      </w:r>
    </w:p>
    <w:p w14:paraId="6DA0F516" w14:textId="77777777" w:rsidR="007D7814" w:rsidRPr="00CE1E97" w:rsidRDefault="007D7814" w:rsidP="007D7814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u w:val="single"/>
          <w:cs/>
        </w:rPr>
        <w:t>การเดินทางเป็นหมู่คณะ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 ผู้โดยสารจะต้องเดินทางไป-กลับพร้อมกัน หากต้องการเลื่อนวันเดินทางไปหรือกลับ ท่านต้องชำระค่าธรรมเนียมเพิ่มตามเงื่อนไข (โปรดสอบถามและกรุณาแจ้งทันทีเมื่อทำการจองทัวร์)</w:t>
      </w:r>
      <w:r w:rsidRPr="00CE1E97">
        <w:rPr>
          <w:rFonts w:ascii="TH Sarabun New" w:hAnsi="TH Sarabun New" w:cs="TH Sarabun New"/>
          <w:sz w:val="36"/>
          <w:szCs w:val="36"/>
          <w:cs/>
        </w:rPr>
        <w:br/>
        <w:t>การเปลี่ยนวันเดินทางขากลับต้องทำล่วงหน้าก่อน 30 วันเดินทางเท่านั้น</w:t>
      </w:r>
    </w:p>
    <w:p w14:paraId="52E75057" w14:textId="77777777" w:rsidR="007D7814" w:rsidRPr="00CE1E97" w:rsidRDefault="007D7814" w:rsidP="007D7814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6"/>
          <w:szCs w:val="36"/>
          <w:u w:val="single"/>
        </w:rPr>
      </w:pPr>
      <w:r w:rsidRPr="00CE1E97">
        <w:rPr>
          <w:rFonts w:ascii="TH Sarabun New" w:hAnsi="TH Sarabun New" w:cs="TH Sarabun New"/>
          <w:sz w:val="36"/>
          <w:szCs w:val="36"/>
          <w:u w:val="single"/>
          <w:cs/>
        </w:rPr>
        <w:t xml:space="preserve">ที่นั่งบนเครื่องบิน </w:t>
      </w:r>
      <w:r w:rsidRPr="00CE1E97">
        <w:rPr>
          <w:rFonts w:ascii="TH Sarabun New" w:hAnsi="TH Sarabun New" w:cs="TH Sarabun New"/>
          <w:sz w:val="36"/>
          <w:szCs w:val="36"/>
          <w:cs/>
        </w:rPr>
        <w:t>เนื่องจากการจองเป็นหมู่คณะทางสายการบินจะเป็นผู้จัดทำที่นั่งให้เป็นกลุ่ม ในกรณีที่ไฟล์เดินทางในช่วงเทศกาลค่อนข้างแน่น อาจจำให้การจัดที่นั่งค่อนข้างยากแต่ทางบริษัทจะพยายามให้ลูกค้าได้นั่งใกล้กันมากที่สุด</w:t>
      </w:r>
    </w:p>
    <w:p w14:paraId="0F02037C" w14:textId="77777777" w:rsidR="007D7814" w:rsidRPr="00CE1E97" w:rsidRDefault="007D7814" w:rsidP="007D7814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color w:val="1F3864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 xml:space="preserve">ค่าธรรมเนียมน้ำมันเชื้อเพลิงและค่าประกันวินาศภัยทางอากาศ </w:t>
      </w:r>
      <w:r w:rsidRPr="00CE1E97">
        <w:rPr>
          <w:rFonts w:ascii="TH Sarabun New" w:hAnsi="TH Sarabun New" w:cs="TH Sarabun New"/>
          <w:sz w:val="36"/>
          <w:szCs w:val="36"/>
          <w:u w:val="single"/>
          <w:cs/>
        </w:rPr>
        <w:t>คำนวณตามอัตราที่ทางสายการบินแจ้งค่าธรรมเนียม ณ วันออกราคาทัวร์ หากสายการบินเปลี่ยนแปลงอัตราค่าธรรมเนียมใด ๆ เพิ่มขึ้นในภายหลัง</w:t>
      </w:r>
      <w:r w:rsidRPr="00CE1E97">
        <w:rPr>
          <w:rFonts w:ascii="TH Sarabun New" w:hAnsi="TH Sarabun New" w:cs="TH Sarabun New"/>
          <w:color w:val="1F3864"/>
          <w:sz w:val="36"/>
          <w:szCs w:val="36"/>
          <w:cs/>
        </w:rPr>
        <w:t xml:space="preserve"> </w:t>
      </w:r>
      <w:r w:rsidRPr="00CE1E97">
        <w:rPr>
          <w:rFonts w:ascii="TH Sarabun New" w:hAnsi="TH Sarabun New" w:cs="TH Sarabun New"/>
          <w:color w:val="FF0000"/>
          <w:sz w:val="36"/>
          <w:szCs w:val="36"/>
          <w:u w:val="single"/>
          <w:cs/>
        </w:rPr>
        <w:t>ถือเป็นค่าตั๋วเครื่องบินส่วนเพิ่มที่ผู้เดินทางต้องเป็นผู้ชำระ</w:t>
      </w:r>
    </w:p>
    <w:p w14:paraId="5B4C5269" w14:textId="77777777" w:rsidR="007D7814" w:rsidRPr="00CE1E97" w:rsidRDefault="007D7814" w:rsidP="007D7814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กรณีที่ทัวร์ออกตั๋วเครื่องบินไปแล้วลูกค้าไม่สามารถเดินทางได้ ทางสายการบินไม่อนุญาตให้เปลี่ยนชื่อตัวผู้เดินทางทุกกรณี</w:t>
      </w:r>
      <w:r w:rsidRPr="00CE1E97">
        <w:rPr>
          <w:rFonts w:ascii="TH Sarabun New" w:hAnsi="TH Sarabun New" w:cs="TH Sarabun New"/>
          <w:sz w:val="36"/>
          <w:szCs w:val="36"/>
        </w:rPr>
        <w:t xml:space="preserve"> 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บริษัทฯ ขอสงวนสิทธิ์ไม่คืนค่าบริการใด ๆ </w:t>
      </w:r>
      <w:r w:rsidRPr="00CE1E97">
        <w:rPr>
          <w:rFonts w:ascii="TH Sarabun New" w:hAnsi="TH Sarabun New" w:cs="TH Sarabun New"/>
          <w:sz w:val="36"/>
          <w:szCs w:val="36"/>
        </w:rPr>
        <w:t xml:space="preserve"> </w:t>
      </w:r>
    </w:p>
    <w:p w14:paraId="1A025FFC" w14:textId="77777777" w:rsidR="007D7814" w:rsidRPr="00CE1E97" w:rsidRDefault="007D7814" w:rsidP="007D7814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ในกรณีแจ้งยกเลิกการเดินทางภายหลังบริษัทฯ ออกตั๋วเครื่องบินไปแล้วไม่สารถขอคืนเงินได้ทุกกรณี</w:t>
      </w:r>
    </w:p>
    <w:p w14:paraId="68291837" w14:textId="77777777" w:rsidR="007D7814" w:rsidRPr="00CE1E97" w:rsidRDefault="007D7814" w:rsidP="007D7814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 xml:space="preserve">การสะสมไมล์ของสายการบิน สามารถสะสมไมล์ได้ </w:t>
      </w:r>
    </w:p>
    <w:p w14:paraId="0B92F5BD" w14:textId="77777777" w:rsidR="007D7814" w:rsidRPr="00CE1E97" w:rsidRDefault="007D7814" w:rsidP="007D7814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b/>
          <w:bCs/>
          <w:sz w:val="36"/>
          <w:szCs w:val="36"/>
          <w:u w:val="single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กรุณาแจ้งเบอร์สมาชิกสะสมไมล์ตั้งแต่เริ่มจองทัวร์ โดยกรอกในใบข้อมูลที่ทางบริษัทฯ ส่งให้เพื่อสิทธิประโยชน์สูงสุดของท่านเอง ในวันเดินทางไปและกลับ</w:t>
      </w:r>
      <w:r w:rsidRPr="00CE1E97">
        <w:rPr>
          <w:rFonts w:ascii="TH Sarabun New" w:hAnsi="TH Sarabun New" w:cs="TH Sarabun New"/>
          <w:color w:val="1F3864"/>
          <w:sz w:val="36"/>
          <w:szCs w:val="36"/>
          <w:cs/>
        </w:rPr>
        <w:t xml:space="preserve"> </w:t>
      </w:r>
      <w:r w:rsidRPr="00CE1E97">
        <w:rPr>
          <w:rFonts w:ascii="TH Sarabun New" w:hAnsi="TH Sarabun New" w:cs="TH Sarabun New"/>
          <w:color w:val="FF0000"/>
          <w:sz w:val="36"/>
          <w:szCs w:val="36"/>
          <w:u w:val="single"/>
          <w:cs/>
        </w:rPr>
        <w:t>กรุณาเก็บหางบัตรขึ้นเครื่องทุกใบไว้ตรวจสอบภายหลังท่านกลับถึงเมืองไทย ว่าได้รับไมล์สะสมเรียบร้อยแล้ว</w:t>
      </w:r>
      <w:r w:rsidRPr="00CE1E97">
        <w:rPr>
          <w:rFonts w:ascii="TH Sarabun New" w:hAnsi="TH Sarabun New" w:cs="TH Sarabun New"/>
          <w:color w:val="1F3864"/>
          <w:sz w:val="36"/>
          <w:szCs w:val="36"/>
          <w:cs/>
        </w:rPr>
        <w:t xml:space="preserve"> 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หากบัตรโดยสารขึ้นเครื่องหาย </w:t>
      </w:r>
      <w:r w:rsidRPr="00CE1E97">
        <w:rPr>
          <w:rFonts w:ascii="TH Sarabun New" w:hAnsi="TH Sarabun New" w:cs="TH Sarabun New"/>
          <w:sz w:val="36"/>
          <w:szCs w:val="36"/>
        </w:rPr>
        <w:t>(Boarding Pass)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 ท่านไม่สามารถเรียกร้องใด ๆ ทั้งกับบริษัททัวร์และสายการบิน</w:t>
      </w:r>
    </w:p>
    <w:p w14:paraId="1FE9FB86" w14:textId="77777777" w:rsidR="007D7814" w:rsidRPr="00CE1E97" w:rsidRDefault="007D7814" w:rsidP="007D7814">
      <w:pPr>
        <w:numPr>
          <w:ilvl w:val="0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b/>
          <w:bCs/>
          <w:sz w:val="36"/>
          <w:szCs w:val="36"/>
          <w:u w:val="single"/>
        </w:rPr>
      </w:pPr>
      <w:r w:rsidRPr="00CE1E97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>สายการบิน</w:t>
      </w:r>
    </w:p>
    <w:p w14:paraId="6E630F6E" w14:textId="77777777" w:rsidR="007D7814" w:rsidRPr="00CE1E97" w:rsidRDefault="007D7814" w:rsidP="007D7814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สำหรับผู้เดินทางซึ่ง</w:t>
      </w:r>
      <w:r w:rsidRPr="00CE1E97">
        <w:rPr>
          <w:rFonts w:ascii="TH Sarabun New" w:hAnsi="TH Sarabun New" w:cs="TH Sarabun New"/>
          <w:color w:val="FF0000"/>
          <w:sz w:val="36"/>
          <w:szCs w:val="36"/>
          <w:u w:val="single"/>
          <w:cs/>
        </w:rPr>
        <w:t>ตั้งครรภ์</w:t>
      </w:r>
      <w:r w:rsidRPr="00CE1E97">
        <w:rPr>
          <w:rFonts w:ascii="TH Sarabun New" w:hAnsi="TH Sarabun New" w:cs="TH Sarabun New"/>
          <w:color w:val="1F3864"/>
          <w:sz w:val="36"/>
          <w:szCs w:val="36"/>
          <w:cs/>
        </w:rPr>
        <w:t xml:space="preserve"> </w:t>
      </w:r>
      <w:r w:rsidRPr="00CE1E97">
        <w:rPr>
          <w:rFonts w:ascii="TH Sarabun New" w:hAnsi="TH Sarabun New" w:cs="TH Sarabun New"/>
          <w:sz w:val="36"/>
          <w:szCs w:val="36"/>
          <w:cs/>
        </w:rPr>
        <w:t>สตรีตั้งครรภ์ทุกอายุครรภ์ต้องอยู่ในดุลพินิจของแพทย์และครอบครัวว่าควรเดินทางหรือไม่</w:t>
      </w:r>
      <w:r w:rsidRPr="00CE1E97">
        <w:rPr>
          <w:rFonts w:ascii="TH Sarabun New" w:hAnsi="TH Sarabun New" w:cs="TH Sarabun New"/>
          <w:sz w:val="36"/>
          <w:szCs w:val="36"/>
        </w:rPr>
        <w:t xml:space="preserve"> </w:t>
      </w:r>
      <w:r w:rsidRPr="00CE1E97">
        <w:rPr>
          <w:rFonts w:ascii="TH Sarabun New" w:hAnsi="TH Sarabun New" w:cs="TH Sarabun New"/>
          <w:sz w:val="36"/>
          <w:szCs w:val="36"/>
          <w:cs/>
        </w:rPr>
        <w:t>(</w:t>
      </w:r>
      <w:r w:rsidRPr="00CE1E97">
        <w:rPr>
          <w:rFonts w:ascii="TH Sarabun New" w:hAnsi="TH Sarabun New" w:cs="TH Sarabun New"/>
          <w:sz w:val="36"/>
          <w:szCs w:val="36"/>
          <w:u w:val="single"/>
          <w:cs/>
        </w:rPr>
        <w:t>โปรดแจ้งพนักงานทันทีเมื่อทำการจองทัวร์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) บริษัทฯ ขอเรียนว่าเราไม่อาจรับผิดชอบต่อเหตุการณ์ไม่คาดคิดใด ๆ จึงขอสงวนสิทธิ์ไม่รับผู้ร่วมเดินทางที่มีอายุครรภ์เกิน </w:t>
      </w:r>
      <w:r w:rsidRPr="00CE1E97">
        <w:rPr>
          <w:rFonts w:ascii="TH Sarabun New" w:hAnsi="TH Sarabun New" w:cs="TH Sarabun New"/>
          <w:sz w:val="36"/>
          <w:szCs w:val="36"/>
        </w:rPr>
        <w:t>4</w:t>
      </w:r>
      <w:r w:rsidRPr="00CE1E97">
        <w:rPr>
          <w:rFonts w:ascii="TH Sarabun New" w:hAnsi="TH Sarabun New" w:cs="TH Sarabun New"/>
          <w:sz w:val="36"/>
          <w:szCs w:val="36"/>
          <w:cs/>
        </w:rPr>
        <w:t xml:space="preserve"> เดือน / ผู้มีประวัติครรภ์เคยมีปัญหาหรือมีประวัติคลอดก่อนกำหนด</w:t>
      </w:r>
    </w:p>
    <w:p w14:paraId="6953E14D" w14:textId="77777777" w:rsidR="007D7814" w:rsidRPr="00CE1E97" w:rsidRDefault="007D7814" w:rsidP="007D7814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color w:val="1F3864"/>
          <w:sz w:val="36"/>
          <w:szCs w:val="36"/>
          <w:u w:val="single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 xml:space="preserve">บริษัทฯ ยกเว้นการคืนเงิน กรณีท่านแจ้งยกเลิกคณะที่ออกเดินทางในช่วงเทศกาลวันหยุดสำคัญทุกเทศกาล บริษัทฯ ต้องทำการยืนยัน,ชำระมัดจำค่าตั๋วหรือชำระเต็มจำนวนกับสายการบิน โดยเฉพาะเที่ยวบินพิเศษ เช่น </w:t>
      </w:r>
      <w:r w:rsidRPr="00CE1E97">
        <w:rPr>
          <w:rFonts w:ascii="TH Sarabun New" w:hAnsi="TH Sarabun New" w:cs="TH Sarabun New"/>
          <w:sz w:val="36"/>
          <w:szCs w:val="36"/>
        </w:rPr>
        <w:t>Charter Flight</w:t>
      </w:r>
      <w:r w:rsidRPr="00CE1E97">
        <w:rPr>
          <w:rFonts w:ascii="TH Sarabun New" w:hAnsi="TH Sarabun New" w:cs="TH Sarabun New"/>
          <w:color w:val="1F3864"/>
          <w:sz w:val="36"/>
          <w:szCs w:val="36"/>
        </w:rPr>
        <w:t xml:space="preserve"> </w:t>
      </w:r>
      <w:r w:rsidRPr="00CE1E97">
        <w:rPr>
          <w:rFonts w:ascii="TH Sarabun New" w:hAnsi="TH Sarabun New" w:cs="TH Sarabun New"/>
          <w:color w:val="FF0000"/>
          <w:sz w:val="36"/>
          <w:szCs w:val="36"/>
          <w:u w:val="single"/>
          <w:cs/>
        </w:rPr>
        <w:t>จะไม่มีการคืนเงินมัดจำหรือค่าทัวร์ ไม่ว่ายกเลิกเวลาใดและยกเลิกด้วยกรณีใด ๆ</w:t>
      </w:r>
    </w:p>
    <w:p w14:paraId="51F72801" w14:textId="77777777" w:rsidR="007D7814" w:rsidRPr="00CE1E97" w:rsidRDefault="007D7814" w:rsidP="007D7814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บางรายการทัวร์ที่ต้องใช้สายการบินภายในประเทศน้ำหนักของกระเป๋าอาจถูกกำหนดให้ต่ำกว่ามาตรฐานได้ ทั้งนี้ขึ้นอยู่กับข้อกำหนดของแต่ละสายการบิน</w:t>
      </w:r>
    </w:p>
    <w:p w14:paraId="11C690D2" w14:textId="77777777" w:rsidR="007D7814" w:rsidRPr="00CE1E97" w:rsidRDefault="007D7814" w:rsidP="007D7814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อาหารบินเครื่องกรุณาแจ้งล่วงหน้าก่อน 14 วันเดินทาง</w:t>
      </w:r>
    </w:p>
    <w:p w14:paraId="09AE95B2" w14:textId="77777777" w:rsidR="007D7814" w:rsidRPr="00CE1E97" w:rsidRDefault="007D7814" w:rsidP="007D7814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กรุณาส่งหน้าพาสปอร์ตให้ตรงกับเล่มที่ใช้เดินทาง กรณีเปลี่ยนแปลงหรือทำเล่มใหม่กรุณาแจ้งก่อน 14 วันเดินทาง</w:t>
      </w:r>
    </w:p>
    <w:p w14:paraId="09B17322" w14:textId="77777777" w:rsidR="007D7814" w:rsidRPr="00CE1E97" w:rsidRDefault="007D7814" w:rsidP="007D7814">
      <w:pPr>
        <w:spacing w:after="0" w:line="240" w:lineRule="auto"/>
        <w:ind w:left="720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กรณีที่ส่งหน้าพาสผิด หรือชื่อผิดทางบริษัททัวร์จะไม่รับผิดชอบกรณีที่มีค่าใช้จ่ายในการเปลี่ยนแปลงเกิดขึ้น</w:t>
      </w:r>
    </w:p>
    <w:p w14:paraId="779A8BEE" w14:textId="77777777" w:rsidR="007D7814" w:rsidRPr="00CE1E97" w:rsidRDefault="007D7814" w:rsidP="007D7814">
      <w:pPr>
        <w:spacing w:after="0" w:line="240" w:lineRule="auto"/>
        <w:ind w:left="426" w:hanging="66"/>
        <w:rPr>
          <w:rFonts w:ascii="TH Sarabun New" w:hAnsi="TH Sarabun New" w:cs="TH Sarabun New"/>
          <w:sz w:val="36"/>
          <w:szCs w:val="36"/>
        </w:rPr>
      </w:pPr>
      <w:r w:rsidRPr="00CE1E97">
        <w:rPr>
          <w:rFonts w:ascii="TH Sarabun New" w:hAnsi="TH Sarabun New" w:cs="TH Sarabun New"/>
          <w:sz w:val="36"/>
          <w:szCs w:val="36"/>
          <w:cs/>
        </w:rPr>
        <w:t>บริษัทฯ ขอสงวนสิทธิ์ในการเปลี่ยนแปลงรายการโดยมิต้องแจ้งให้ทราบล่วงหน้า ทั้งนี้ขึ้นอยู่กับสภาวะอากาศ การเมือง</w:t>
      </w:r>
      <w:r w:rsidRPr="00CE1E97">
        <w:rPr>
          <w:rFonts w:ascii="TH Sarabun New" w:hAnsi="TH Sarabun New" w:cs="TH Sarabun New"/>
          <w:sz w:val="36"/>
          <w:szCs w:val="36"/>
        </w:rPr>
        <w:t xml:space="preserve"> </w:t>
      </w:r>
      <w:r w:rsidRPr="00CE1E97">
        <w:rPr>
          <w:rFonts w:ascii="TH Sarabun New" w:hAnsi="TH Sarabun New" w:cs="TH Sarabun New"/>
          <w:sz w:val="36"/>
          <w:szCs w:val="36"/>
          <w:cs/>
        </w:rPr>
        <w:t>สายการบิน การจราจรช่วงเทศกาลหรือวันหยุดของญี่ปุ่น  และราคาอาจเปลี่ยนแปลงได้ตามความเหมาะสมทั้งนี้ขึ้นอยู่กับอัตราแลกเปลี่ยนของเงินสกุลเยน</w:t>
      </w:r>
    </w:p>
    <w:p w14:paraId="7EF72C95" w14:textId="77777777" w:rsidR="007D7814" w:rsidRPr="005E1F6C" w:rsidRDefault="007D7814" w:rsidP="007D7814">
      <w:pPr>
        <w:pStyle w:val="ListParagraph"/>
        <w:spacing w:after="0" w:line="600" w:lineRule="exact"/>
        <w:ind w:left="0"/>
        <w:rPr>
          <w:rFonts w:ascii="TH Sarabun New" w:hAnsi="TH Sarabun New" w:cs="TH Sarabun New"/>
          <w:b/>
          <w:bCs/>
          <w:color w:val="002060"/>
          <w:sz w:val="40"/>
          <w:szCs w:val="40"/>
        </w:rPr>
      </w:pPr>
    </w:p>
    <w:p w14:paraId="6B764B89" w14:textId="77777777" w:rsidR="007D7814" w:rsidRPr="005E1F6C" w:rsidRDefault="007D7814" w:rsidP="007D7814">
      <w:pPr>
        <w:pStyle w:val="Sidebarphoto"/>
        <w:ind w:left="426" w:hanging="1440"/>
        <w:rPr>
          <w:rFonts w:ascii="TH Sarabun New" w:hAnsi="TH Sarabun New" w:cs="TH Sarabun New"/>
          <w:sz w:val="40"/>
          <w:szCs w:val="40"/>
        </w:rPr>
      </w:pPr>
    </w:p>
    <w:p w14:paraId="343CA6E7" w14:textId="77777777" w:rsidR="0026610C" w:rsidRPr="007D7814" w:rsidRDefault="0026610C" w:rsidP="007D7814">
      <w:pPr>
        <w:pStyle w:val="Sidebarphoto"/>
        <w:spacing w:line="500" w:lineRule="exact"/>
        <w:ind w:left="0"/>
        <w:jc w:val="center"/>
        <w:rPr>
          <w:rFonts w:ascii="TH Sarabun New" w:hAnsi="TH Sarabun New" w:cs="TH Sarabun New"/>
          <w:noProof w:val="0"/>
          <w:sz w:val="40"/>
          <w:szCs w:val="40"/>
        </w:rPr>
      </w:pPr>
    </w:p>
    <w:sectPr w:rsidR="0026610C" w:rsidRPr="007D7814" w:rsidSect="00AD4626">
      <w:headerReference w:type="default" r:id="rId42"/>
      <w:headerReference w:type="first" r:id="rId43"/>
      <w:type w:val="continuous"/>
      <w:pgSz w:w="12240" w:h="15840" w:code="1"/>
      <w:pgMar w:top="720" w:right="576" w:bottom="450" w:left="576" w:header="360" w:footer="720" w:gutter="0"/>
      <w:cols w:space="50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19C74" w14:textId="77777777" w:rsidR="009B52A9" w:rsidRDefault="009B52A9">
      <w:pPr>
        <w:spacing w:after="0"/>
      </w:pPr>
      <w:r>
        <w:separator/>
      </w:r>
    </w:p>
    <w:p w14:paraId="53EBD3AC" w14:textId="77777777" w:rsidR="009B52A9" w:rsidRDefault="009B52A9"/>
    <w:p w14:paraId="19245CE8" w14:textId="77777777" w:rsidR="009B52A9" w:rsidRDefault="009B52A9"/>
  </w:endnote>
  <w:endnote w:type="continuationSeparator" w:id="0">
    <w:p w14:paraId="411CF48E" w14:textId="77777777" w:rsidR="009B52A9" w:rsidRDefault="009B52A9">
      <w:pPr>
        <w:spacing w:after="0"/>
      </w:pPr>
      <w:r>
        <w:continuationSeparator/>
      </w:r>
    </w:p>
    <w:p w14:paraId="0EDEB29F" w14:textId="77777777" w:rsidR="009B52A9" w:rsidRDefault="009B52A9"/>
    <w:p w14:paraId="107738BC" w14:textId="77777777" w:rsidR="009B52A9" w:rsidRDefault="009B52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leste Sans Offc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EE801" w14:textId="77777777" w:rsidR="009B52A9" w:rsidRDefault="009B52A9">
      <w:pPr>
        <w:spacing w:after="0"/>
      </w:pPr>
      <w:r>
        <w:separator/>
      </w:r>
    </w:p>
    <w:p w14:paraId="61B765A6" w14:textId="77777777" w:rsidR="009B52A9" w:rsidRDefault="009B52A9"/>
    <w:p w14:paraId="53C371BD" w14:textId="77777777" w:rsidR="009B52A9" w:rsidRDefault="009B52A9"/>
  </w:footnote>
  <w:footnote w:type="continuationSeparator" w:id="0">
    <w:p w14:paraId="722D644D" w14:textId="77777777" w:rsidR="009B52A9" w:rsidRDefault="009B52A9">
      <w:pPr>
        <w:spacing w:after="0"/>
      </w:pPr>
      <w:r>
        <w:continuationSeparator/>
      </w:r>
    </w:p>
    <w:p w14:paraId="526DCD2A" w14:textId="77777777" w:rsidR="009B52A9" w:rsidRDefault="009B52A9"/>
    <w:p w14:paraId="5964B360" w14:textId="77777777" w:rsidR="009B52A9" w:rsidRDefault="009B52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83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46"/>
      <w:gridCol w:w="5748"/>
    </w:tblGrid>
    <w:tr w:rsidR="005C0363" w:rsidRPr="00303A5F" w14:paraId="088602B7" w14:textId="77777777" w:rsidTr="008C7C7E">
      <w:trPr>
        <w:jc w:val="center"/>
      </w:trPr>
      <w:tc>
        <w:tcPr>
          <w:tcW w:w="5746" w:type="dxa"/>
        </w:tcPr>
        <w:p w14:paraId="53F6E611" w14:textId="77777777" w:rsidR="002C39E0" w:rsidRPr="0029524A" w:rsidRDefault="00DA4576">
          <w:pPr>
            <w:pStyle w:val="Header"/>
            <w:rPr>
              <w:rFonts w:eastAsia="Corbel" w:hint="cs"/>
              <w:color w:val="D9D9D9"/>
            </w:rPr>
          </w:pPr>
          <w:r w:rsidRPr="00DA4576">
            <w:rPr>
              <w:rFonts w:eastAsia="Corbel"/>
              <w:color w:val="D9D9D9"/>
            </w:rPr>
            <w:t>BJ-</w:t>
          </w:r>
          <w:r w:rsidR="00A42F94">
            <w:rPr>
              <w:rFonts w:eastAsia="Corbel"/>
              <w:color w:val="D9D9D9"/>
            </w:rPr>
            <w:t>JOUN261020</w:t>
          </w:r>
        </w:p>
      </w:tc>
      <w:tc>
        <w:tcPr>
          <w:tcW w:w="5747" w:type="dxa"/>
        </w:tcPr>
        <w:p w14:paraId="41E4FB35" w14:textId="77777777" w:rsidR="005C0363" w:rsidRPr="00303A5F" w:rsidRDefault="005C0363" w:rsidP="008C7C7E">
          <w:pPr>
            <w:pStyle w:val="Header"/>
            <w:jc w:val="right"/>
            <w:rPr>
              <w:rStyle w:val="PageNumber"/>
              <w:rFonts w:eastAsia="Corbel"/>
            </w:rPr>
          </w:pPr>
          <w:r w:rsidRPr="00303A5F">
            <w:rPr>
              <w:rStyle w:val="PageNumber"/>
              <w:rFonts w:eastAsia="Corbel"/>
            </w:rPr>
            <w:fldChar w:fldCharType="begin"/>
          </w:r>
          <w:r w:rsidRPr="00303A5F">
            <w:rPr>
              <w:rStyle w:val="PageNumber"/>
              <w:rFonts w:eastAsia="Corbel"/>
            </w:rPr>
            <w:instrText xml:space="preserve"> PAGE   \* MERGEFORMAT </w:instrText>
          </w:r>
          <w:r w:rsidRPr="00303A5F">
            <w:rPr>
              <w:rStyle w:val="PageNumber"/>
              <w:rFonts w:eastAsia="Corbel"/>
            </w:rPr>
            <w:fldChar w:fldCharType="separate"/>
          </w:r>
          <w:r w:rsidR="00FE6ACB" w:rsidRPr="00FE6ACB">
            <w:rPr>
              <w:rStyle w:val="PageNumber"/>
              <w:noProof/>
            </w:rPr>
            <w:t>9</w:t>
          </w:r>
          <w:r w:rsidRPr="00303A5F">
            <w:rPr>
              <w:rStyle w:val="PageNumber"/>
              <w:rFonts w:eastAsia="Corbel"/>
            </w:rPr>
            <w:fldChar w:fldCharType="end"/>
          </w:r>
        </w:p>
      </w:tc>
    </w:tr>
  </w:tbl>
  <w:p w14:paraId="1822CD85" w14:textId="77777777" w:rsidR="005C0363" w:rsidRDefault="005C0363" w:rsidP="00730A53">
    <w:pPr>
      <w:pStyle w:val="NoSpacing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DE563" w14:textId="77777777" w:rsidR="005C0363" w:rsidRDefault="005C0363" w:rsidP="008C616E">
    <w:pPr>
      <w:pStyle w:val="Header"/>
    </w:pPr>
  </w:p>
  <w:p w14:paraId="0695E3BB" w14:textId="77777777" w:rsidR="009D060A" w:rsidRDefault="009D060A" w:rsidP="008C616E">
    <w:pPr>
      <w:pStyle w:val="Header"/>
    </w:pPr>
  </w:p>
  <w:p w14:paraId="3F4E2B77" w14:textId="77777777" w:rsidR="009D060A" w:rsidRDefault="009D060A" w:rsidP="008C616E">
    <w:pPr>
      <w:pStyle w:val="Header"/>
    </w:pPr>
  </w:p>
  <w:p w14:paraId="34E6465A" w14:textId="77777777" w:rsidR="009D060A" w:rsidRDefault="009D060A" w:rsidP="008C61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5DBC78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1" o:spid="_x0000_i1025" type="#_x0000_t75" style="width:168.75pt;height:168.75pt;visibility:visible" o:bullet="t">
        <v:imagedata r:id="rId1" o:title=""/>
      </v:shape>
    </w:pict>
  </w:numPicBullet>
  <w:numPicBullet w:numPicBulletId="1">
    <w:pict>
      <v:shape id="_x0000_i1026" type="#_x0000_t75" style="width:9pt;height:9pt" o:bullet="t">
        <v:imagedata r:id="rId2" o:title=""/>
      </v:shape>
    </w:pict>
  </w:numPicBullet>
  <w:numPicBullet w:numPicBulletId="2">
    <w:pict>
      <v:shape w14:anchorId="2B83720C" id="_x0000_i1027" type="#_x0000_t75" style="width:39.75pt;height:39.75pt" o:bullet="t">
        <v:imagedata r:id="rId3" o:title="icons8-maneki-50 (2)"/>
      </v:shape>
    </w:pict>
  </w:numPicBullet>
  <w:numPicBullet w:numPicBulletId="3">
    <w:pict>
      <v:shape id="_x0000_i1028" type="#_x0000_t75" style="width:36pt;height:36pt" o:bullet="t">
        <v:imagedata r:id="rId4" o:title="icons8-autumn-48 (1)"/>
      </v:shape>
    </w:pict>
  </w:numPicBullet>
  <w:numPicBullet w:numPicBulletId="4">
    <w:pict>
      <v:shape id="_x0000_i1029" type="#_x0000_t75" style="width:32.25pt;height:32.25pt" o:bullet="t">
        <v:imagedata r:id="rId5" o:title="icons8-hotel-40"/>
      </v:shape>
    </w:pict>
  </w:numPicBullet>
  <w:abstractNum w:abstractNumId="0" w15:restartNumberingAfterBreak="0">
    <w:nsid w:val="FFFFFF83"/>
    <w:multiLevelType w:val="singleLevel"/>
    <w:tmpl w:val="83E4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7A28CF6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1B46930"/>
    <w:lvl w:ilvl="0">
      <w:start w:val="1"/>
      <w:numFmt w:val="bullet"/>
      <w:pStyle w:val="ListBullet"/>
      <w:lvlText w:val="Ü"/>
      <w:lvlJc w:val="left"/>
      <w:pPr>
        <w:ind w:left="360" w:hanging="360"/>
      </w:pPr>
      <w:rPr>
        <w:rFonts w:ascii="Wingdings" w:hAnsi="Wingdings" w:hint="default"/>
        <w:color w:val="FF5C0B"/>
      </w:rPr>
    </w:lvl>
  </w:abstractNum>
  <w:abstractNum w:abstractNumId="3" w15:restartNumberingAfterBreak="0">
    <w:nsid w:val="023E445E"/>
    <w:multiLevelType w:val="hybridMultilevel"/>
    <w:tmpl w:val="1206B284"/>
    <w:lvl w:ilvl="0" w:tplc="9844CD7E">
      <w:numFmt w:val="bullet"/>
      <w:lvlText w:val="-"/>
      <w:lvlJc w:val="left"/>
      <w:pPr>
        <w:ind w:left="720" w:hanging="360"/>
      </w:pPr>
      <w:rPr>
        <w:rFonts w:ascii="Leelawadee UI" w:eastAsia="SimSun" w:hAnsi="Leelawadee UI" w:cs="Leelawade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7C0290"/>
    <w:multiLevelType w:val="hybridMultilevel"/>
    <w:tmpl w:val="E5688526"/>
    <w:lvl w:ilvl="0" w:tplc="6E3EBB1A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B9467E"/>
    <w:multiLevelType w:val="hybridMultilevel"/>
    <w:tmpl w:val="9F8AEF60"/>
    <w:lvl w:ilvl="0" w:tplc="F5A2FED2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1DF45A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165D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5ADD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82B4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7012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1883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9CF2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30E4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0FD62CFF"/>
    <w:multiLevelType w:val="hybridMultilevel"/>
    <w:tmpl w:val="3B6E499A"/>
    <w:lvl w:ilvl="0" w:tplc="F636186E">
      <w:start w:val="1"/>
      <w:numFmt w:val="bullet"/>
      <w:pStyle w:val="ListBullet2"/>
      <w:lvlText w:val="Ü"/>
      <w:lvlJc w:val="left"/>
      <w:pPr>
        <w:ind w:left="360" w:hanging="360"/>
      </w:pPr>
      <w:rPr>
        <w:rFonts w:ascii="Wingdings" w:hAnsi="Wingdings" w:hint="default"/>
        <w:color w:val="FFA83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0F4530"/>
    <w:multiLevelType w:val="hybridMultilevel"/>
    <w:tmpl w:val="F70AE4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5372B"/>
    <w:multiLevelType w:val="hybridMultilevel"/>
    <w:tmpl w:val="FD6E2C0A"/>
    <w:lvl w:ilvl="0" w:tplc="E36C420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972CED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E42B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385F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26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D01F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98AA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50D5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82A4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5667984"/>
    <w:multiLevelType w:val="hybridMultilevel"/>
    <w:tmpl w:val="3B92AA44"/>
    <w:lvl w:ilvl="0" w:tplc="040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  <w:szCs w:val="20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10" w15:restartNumberingAfterBreak="0">
    <w:nsid w:val="2A2456C6"/>
    <w:multiLevelType w:val="multilevel"/>
    <w:tmpl w:val="9CC0D79A"/>
    <w:lvl w:ilvl="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 w:val="0"/>
        <w:color w:val="auto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3330" w:hanging="360"/>
      </w:pPr>
      <w:rPr>
        <w:rFonts w:ascii="Cordia New" w:hAnsi="Cordia New" w:cs="Cordia New" w:hint="default"/>
        <w:b w:val="0"/>
        <w:bCs w:val="0"/>
        <w:color w:val="auto"/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2F5496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2F5496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2F5496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2F5496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2F5496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2F5496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color w:val="2F5496"/>
        <w:sz w:val="28"/>
      </w:rPr>
    </w:lvl>
  </w:abstractNum>
  <w:abstractNum w:abstractNumId="11" w15:restartNumberingAfterBreak="0">
    <w:nsid w:val="2D821ABC"/>
    <w:multiLevelType w:val="hybridMultilevel"/>
    <w:tmpl w:val="80A82996"/>
    <w:lvl w:ilvl="0" w:tplc="DC6820E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B41F83"/>
    <w:multiLevelType w:val="hybridMultilevel"/>
    <w:tmpl w:val="C928A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73311"/>
    <w:multiLevelType w:val="hybridMultilevel"/>
    <w:tmpl w:val="78D2A4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A91AE4"/>
    <w:multiLevelType w:val="hybridMultilevel"/>
    <w:tmpl w:val="B11CFA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A1492"/>
    <w:multiLevelType w:val="hybridMultilevel"/>
    <w:tmpl w:val="CDFCFB7C"/>
    <w:lvl w:ilvl="0" w:tplc="F5A2FED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30EA1"/>
    <w:multiLevelType w:val="hybridMultilevel"/>
    <w:tmpl w:val="CDF86294"/>
    <w:lvl w:ilvl="0" w:tplc="1F1610E2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1C88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4C6A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AA8A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665D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4EEC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9AA7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B269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FC08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D6567CB"/>
    <w:multiLevelType w:val="hybridMultilevel"/>
    <w:tmpl w:val="F8A0C1F6"/>
    <w:lvl w:ilvl="0" w:tplc="B0FE72B4">
      <w:start w:val="2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9C1A34"/>
    <w:multiLevelType w:val="hybridMultilevel"/>
    <w:tmpl w:val="3B48B312"/>
    <w:lvl w:ilvl="0" w:tplc="6B587078">
      <w:start w:val="1"/>
      <w:numFmt w:val="bullet"/>
      <w:lvlText w:val=""/>
      <w:lvlPicBulletId w:val="1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  <w:szCs w:val="20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19" w15:restartNumberingAfterBreak="0">
    <w:nsid w:val="56677F30"/>
    <w:multiLevelType w:val="hybridMultilevel"/>
    <w:tmpl w:val="5964CB8E"/>
    <w:lvl w:ilvl="0" w:tplc="973E96D0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A437C4"/>
    <w:multiLevelType w:val="hybridMultilevel"/>
    <w:tmpl w:val="25F48146"/>
    <w:lvl w:ilvl="0" w:tplc="F3A0F8EC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  <w:sz w:val="24"/>
        <w:szCs w:val="24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21" w15:restartNumberingAfterBreak="0">
    <w:nsid w:val="6EC24CCF"/>
    <w:multiLevelType w:val="hybridMultilevel"/>
    <w:tmpl w:val="43B86AB6"/>
    <w:lvl w:ilvl="0" w:tplc="6E3EBB1A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  <w:szCs w:val="24"/>
      </w:rPr>
    </w:lvl>
    <w:lvl w:ilvl="1" w:tplc="70F253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EE1B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F24A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181A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5C9B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DA01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DE2B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B812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57493477">
    <w:abstractNumId w:val="2"/>
  </w:num>
  <w:num w:numId="2" w16cid:durableId="1813711902">
    <w:abstractNumId w:val="2"/>
  </w:num>
  <w:num w:numId="3" w16cid:durableId="307394658">
    <w:abstractNumId w:val="1"/>
  </w:num>
  <w:num w:numId="4" w16cid:durableId="331028536">
    <w:abstractNumId w:val="1"/>
    <w:lvlOverride w:ilvl="0">
      <w:startOverride w:val="1"/>
    </w:lvlOverride>
  </w:num>
  <w:num w:numId="5" w16cid:durableId="1075785634">
    <w:abstractNumId w:val="0"/>
  </w:num>
  <w:num w:numId="6" w16cid:durableId="126162681">
    <w:abstractNumId w:val="2"/>
  </w:num>
  <w:num w:numId="7" w16cid:durableId="283537432">
    <w:abstractNumId w:val="6"/>
  </w:num>
  <w:num w:numId="8" w16cid:durableId="455758441">
    <w:abstractNumId w:val="5"/>
  </w:num>
  <w:num w:numId="9" w16cid:durableId="1258056075">
    <w:abstractNumId w:val="19"/>
  </w:num>
  <w:num w:numId="10" w16cid:durableId="1437217093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683585195">
    <w:abstractNumId w:val="21"/>
  </w:num>
  <w:num w:numId="12" w16cid:durableId="201899877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117718086">
    <w:abstractNumId w:val="10"/>
  </w:num>
  <w:num w:numId="14" w16cid:durableId="1692366929">
    <w:abstractNumId w:val="12"/>
  </w:num>
  <w:num w:numId="15" w16cid:durableId="354309687">
    <w:abstractNumId w:val="4"/>
  </w:num>
  <w:num w:numId="16" w16cid:durableId="837035113">
    <w:abstractNumId w:val="18"/>
  </w:num>
  <w:num w:numId="17" w16cid:durableId="297882929">
    <w:abstractNumId w:val="9"/>
  </w:num>
  <w:num w:numId="18" w16cid:durableId="1858614352">
    <w:abstractNumId w:val="20"/>
  </w:num>
  <w:num w:numId="19" w16cid:durableId="777332668">
    <w:abstractNumId w:val="7"/>
  </w:num>
  <w:num w:numId="20" w16cid:durableId="611471439">
    <w:abstractNumId w:val="21"/>
  </w:num>
  <w:num w:numId="21" w16cid:durableId="795178447">
    <w:abstractNumId w:val="15"/>
  </w:num>
  <w:num w:numId="22" w16cid:durableId="1484396082">
    <w:abstractNumId w:val="14"/>
  </w:num>
  <w:num w:numId="23" w16cid:durableId="611330011">
    <w:abstractNumId w:val="13"/>
  </w:num>
  <w:num w:numId="24" w16cid:durableId="768619737">
    <w:abstractNumId w:val="17"/>
  </w:num>
  <w:num w:numId="25" w16cid:durableId="370885343">
    <w:abstractNumId w:val="11"/>
  </w:num>
  <w:num w:numId="26" w16cid:durableId="399643551">
    <w:abstractNumId w:val="16"/>
  </w:num>
  <w:num w:numId="27" w16cid:durableId="16372531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>
      <o:colormru v:ext="edit" colors="#ff7c80,#f30,#f9c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61F"/>
    <w:rsid w:val="00001E58"/>
    <w:rsid w:val="000058E9"/>
    <w:rsid w:val="0001065E"/>
    <w:rsid w:val="00014B4B"/>
    <w:rsid w:val="00015F92"/>
    <w:rsid w:val="000178CF"/>
    <w:rsid w:val="00021465"/>
    <w:rsid w:val="00023A8E"/>
    <w:rsid w:val="00025F5C"/>
    <w:rsid w:val="00025F95"/>
    <w:rsid w:val="00027068"/>
    <w:rsid w:val="00031B01"/>
    <w:rsid w:val="00034803"/>
    <w:rsid w:val="0003510A"/>
    <w:rsid w:val="0003654D"/>
    <w:rsid w:val="000404FF"/>
    <w:rsid w:val="00045AFF"/>
    <w:rsid w:val="00047F1C"/>
    <w:rsid w:val="00053E5F"/>
    <w:rsid w:val="00054CD6"/>
    <w:rsid w:val="00065CDF"/>
    <w:rsid w:val="00070DF7"/>
    <w:rsid w:val="0007343B"/>
    <w:rsid w:val="0008230F"/>
    <w:rsid w:val="000857BF"/>
    <w:rsid w:val="000870DE"/>
    <w:rsid w:val="00087154"/>
    <w:rsid w:val="000929D8"/>
    <w:rsid w:val="00096C99"/>
    <w:rsid w:val="000A0349"/>
    <w:rsid w:val="000A1257"/>
    <w:rsid w:val="000A3704"/>
    <w:rsid w:val="000A4DC8"/>
    <w:rsid w:val="000A6FED"/>
    <w:rsid w:val="000B1B80"/>
    <w:rsid w:val="000B27BB"/>
    <w:rsid w:val="000B3507"/>
    <w:rsid w:val="000B5254"/>
    <w:rsid w:val="000C11E5"/>
    <w:rsid w:val="000C1BE1"/>
    <w:rsid w:val="000C2708"/>
    <w:rsid w:val="000C74D7"/>
    <w:rsid w:val="000D4CF5"/>
    <w:rsid w:val="000E106E"/>
    <w:rsid w:val="000E3FFC"/>
    <w:rsid w:val="000E76B0"/>
    <w:rsid w:val="000F03CF"/>
    <w:rsid w:val="000F7AAD"/>
    <w:rsid w:val="000F7BC8"/>
    <w:rsid w:val="001004DA"/>
    <w:rsid w:val="00103BAB"/>
    <w:rsid w:val="00105BA3"/>
    <w:rsid w:val="00106384"/>
    <w:rsid w:val="0010787D"/>
    <w:rsid w:val="0011047B"/>
    <w:rsid w:val="0011178E"/>
    <w:rsid w:val="00112532"/>
    <w:rsid w:val="00112B0D"/>
    <w:rsid w:val="0012346B"/>
    <w:rsid w:val="00132F85"/>
    <w:rsid w:val="00141083"/>
    <w:rsid w:val="00142A96"/>
    <w:rsid w:val="001467DE"/>
    <w:rsid w:val="00151869"/>
    <w:rsid w:val="0015382F"/>
    <w:rsid w:val="001629D2"/>
    <w:rsid w:val="001718CA"/>
    <w:rsid w:val="001735EF"/>
    <w:rsid w:val="001752B6"/>
    <w:rsid w:val="001776F8"/>
    <w:rsid w:val="00184F15"/>
    <w:rsid w:val="00185279"/>
    <w:rsid w:val="00185746"/>
    <w:rsid w:val="00186E30"/>
    <w:rsid w:val="00187962"/>
    <w:rsid w:val="00194803"/>
    <w:rsid w:val="0019553A"/>
    <w:rsid w:val="00195EE5"/>
    <w:rsid w:val="001A1219"/>
    <w:rsid w:val="001A24CF"/>
    <w:rsid w:val="001A259E"/>
    <w:rsid w:val="001A3D54"/>
    <w:rsid w:val="001A4CF3"/>
    <w:rsid w:val="001A607E"/>
    <w:rsid w:val="001A772B"/>
    <w:rsid w:val="001A7B0A"/>
    <w:rsid w:val="001B392B"/>
    <w:rsid w:val="001B4C4A"/>
    <w:rsid w:val="001B52B4"/>
    <w:rsid w:val="001C2723"/>
    <w:rsid w:val="001C34DA"/>
    <w:rsid w:val="001D25C2"/>
    <w:rsid w:val="001D2FE5"/>
    <w:rsid w:val="001D3058"/>
    <w:rsid w:val="001D328A"/>
    <w:rsid w:val="001D76C4"/>
    <w:rsid w:val="001E183D"/>
    <w:rsid w:val="001E18BD"/>
    <w:rsid w:val="001E24E3"/>
    <w:rsid w:val="001E493A"/>
    <w:rsid w:val="001F1757"/>
    <w:rsid w:val="00202601"/>
    <w:rsid w:val="002055E6"/>
    <w:rsid w:val="00215612"/>
    <w:rsid w:val="0022452B"/>
    <w:rsid w:val="00225D61"/>
    <w:rsid w:val="002267B3"/>
    <w:rsid w:val="002271E1"/>
    <w:rsid w:val="00233925"/>
    <w:rsid w:val="00236996"/>
    <w:rsid w:val="0024425E"/>
    <w:rsid w:val="00246F50"/>
    <w:rsid w:val="0025014B"/>
    <w:rsid w:val="002535FC"/>
    <w:rsid w:val="00263EBF"/>
    <w:rsid w:val="0026610C"/>
    <w:rsid w:val="00266D53"/>
    <w:rsid w:val="00266E3A"/>
    <w:rsid w:val="00275449"/>
    <w:rsid w:val="00275CD9"/>
    <w:rsid w:val="00276670"/>
    <w:rsid w:val="00276E63"/>
    <w:rsid w:val="00280582"/>
    <w:rsid w:val="00281C02"/>
    <w:rsid w:val="00287D27"/>
    <w:rsid w:val="002908A9"/>
    <w:rsid w:val="0029524A"/>
    <w:rsid w:val="002A0709"/>
    <w:rsid w:val="002A78E7"/>
    <w:rsid w:val="002A7A0C"/>
    <w:rsid w:val="002B0275"/>
    <w:rsid w:val="002B21DF"/>
    <w:rsid w:val="002B27D6"/>
    <w:rsid w:val="002B54AA"/>
    <w:rsid w:val="002B7370"/>
    <w:rsid w:val="002B7B72"/>
    <w:rsid w:val="002B7C9C"/>
    <w:rsid w:val="002C19E6"/>
    <w:rsid w:val="002C2C61"/>
    <w:rsid w:val="002C39E0"/>
    <w:rsid w:val="002C5123"/>
    <w:rsid w:val="002D10FC"/>
    <w:rsid w:val="002D2837"/>
    <w:rsid w:val="002D3B23"/>
    <w:rsid w:val="002D6C1B"/>
    <w:rsid w:val="002E1DA6"/>
    <w:rsid w:val="002E229B"/>
    <w:rsid w:val="002E3147"/>
    <w:rsid w:val="002E6955"/>
    <w:rsid w:val="002F3B2D"/>
    <w:rsid w:val="002F3C49"/>
    <w:rsid w:val="002F4839"/>
    <w:rsid w:val="002F7F4E"/>
    <w:rsid w:val="00303A5F"/>
    <w:rsid w:val="003052A9"/>
    <w:rsid w:val="003054EF"/>
    <w:rsid w:val="00306F5A"/>
    <w:rsid w:val="00311544"/>
    <w:rsid w:val="00312260"/>
    <w:rsid w:val="00312A79"/>
    <w:rsid w:val="00312EDF"/>
    <w:rsid w:val="00313DF5"/>
    <w:rsid w:val="00315360"/>
    <w:rsid w:val="00317914"/>
    <w:rsid w:val="003224BB"/>
    <w:rsid w:val="003323F3"/>
    <w:rsid w:val="00333188"/>
    <w:rsid w:val="00333EE9"/>
    <w:rsid w:val="0033634F"/>
    <w:rsid w:val="00336FA7"/>
    <w:rsid w:val="00343B9D"/>
    <w:rsid w:val="00351787"/>
    <w:rsid w:val="00351CF9"/>
    <w:rsid w:val="00352ED7"/>
    <w:rsid w:val="00353454"/>
    <w:rsid w:val="00353E43"/>
    <w:rsid w:val="00357E6D"/>
    <w:rsid w:val="003613EC"/>
    <w:rsid w:val="00363153"/>
    <w:rsid w:val="0036548C"/>
    <w:rsid w:val="00365CCC"/>
    <w:rsid w:val="00374F09"/>
    <w:rsid w:val="0038160B"/>
    <w:rsid w:val="003822E4"/>
    <w:rsid w:val="00382EA4"/>
    <w:rsid w:val="00384BAD"/>
    <w:rsid w:val="00391413"/>
    <w:rsid w:val="003931C5"/>
    <w:rsid w:val="00395954"/>
    <w:rsid w:val="00396EF2"/>
    <w:rsid w:val="0039717B"/>
    <w:rsid w:val="003979B0"/>
    <w:rsid w:val="003A10E3"/>
    <w:rsid w:val="003A7596"/>
    <w:rsid w:val="003B7C92"/>
    <w:rsid w:val="003C32B4"/>
    <w:rsid w:val="003D0D1F"/>
    <w:rsid w:val="003D4FA2"/>
    <w:rsid w:val="003D514A"/>
    <w:rsid w:val="003D653B"/>
    <w:rsid w:val="003E00EC"/>
    <w:rsid w:val="003E2A6C"/>
    <w:rsid w:val="003E2D05"/>
    <w:rsid w:val="003E777F"/>
    <w:rsid w:val="003E7B26"/>
    <w:rsid w:val="003F3004"/>
    <w:rsid w:val="003F4AB5"/>
    <w:rsid w:val="003F7B3E"/>
    <w:rsid w:val="00401B95"/>
    <w:rsid w:val="00401DD7"/>
    <w:rsid w:val="00403808"/>
    <w:rsid w:val="0040753C"/>
    <w:rsid w:val="00412F10"/>
    <w:rsid w:val="0041427F"/>
    <w:rsid w:val="0041611F"/>
    <w:rsid w:val="00421FA4"/>
    <w:rsid w:val="00425E4F"/>
    <w:rsid w:val="0042616F"/>
    <w:rsid w:val="0042725E"/>
    <w:rsid w:val="00430630"/>
    <w:rsid w:val="00435D76"/>
    <w:rsid w:val="00436084"/>
    <w:rsid w:val="004465F4"/>
    <w:rsid w:val="00452741"/>
    <w:rsid w:val="00453A00"/>
    <w:rsid w:val="004540B2"/>
    <w:rsid w:val="00464F35"/>
    <w:rsid w:val="00475039"/>
    <w:rsid w:val="00485C08"/>
    <w:rsid w:val="0048672B"/>
    <w:rsid w:val="004922CC"/>
    <w:rsid w:val="004945A9"/>
    <w:rsid w:val="004950CF"/>
    <w:rsid w:val="004A36C0"/>
    <w:rsid w:val="004A6018"/>
    <w:rsid w:val="004B02A5"/>
    <w:rsid w:val="004B0D26"/>
    <w:rsid w:val="004B28AC"/>
    <w:rsid w:val="004B4E43"/>
    <w:rsid w:val="004B7949"/>
    <w:rsid w:val="004C36FF"/>
    <w:rsid w:val="004C53B5"/>
    <w:rsid w:val="004C6523"/>
    <w:rsid w:val="004D506F"/>
    <w:rsid w:val="004D6E1F"/>
    <w:rsid w:val="004F302D"/>
    <w:rsid w:val="004F32A1"/>
    <w:rsid w:val="004F6D7C"/>
    <w:rsid w:val="005124BC"/>
    <w:rsid w:val="00513DDF"/>
    <w:rsid w:val="005141DD"/>
    <w:rsid w:val="0051422A"/>
    <w:rsid w:val="00522821"/>
    <w:rsid w:val="00523D6D"/>
    <w:rsid w:val="00524314"/>
    <w:rsid w:val="005252E1"/>
    <w:rsid w:val="005277B1"/>
    <w:rsid w:val="00535B91"/>
    <w:rsid w:val="00537050"/>
    <w:rsid w:val="005432C0"/>
    <w:rsid w:val="00550E9B"/>
    <w:rsid w:val="005514D0"/>
    <w:rsid w:val="00553454"/>
    <w:rsid w:val="005542DB"/>
    <w:rsid w:val="005562D7"/>
    <w:rsid w:val="0055658C"/>
    <w:rsid w:val="00557245"/>
    <w:rsid w:val="00562FB7"/>
    <w:rsid w:val="00563E60"/>
    <w:rsid w:val="005657FF"/>
    <w:rsid w:val="00566BC8"/>
    <w:rsid w:val="00573287"/>
    <w:rsid w:val="00574B44"/>
    <w:rsid w:val="00580E16"/>
    <w:rsid w:val="00594EEC"/>
    <w:rsid w:val="00595245"/>
    <w:rsid w:val="00595831"/>
    <w:rsid w:val="005A3740"/>
    <w:rsid w:val="005A462E"/>
    <w:rsid w:val="005A5C88"/>
    <w:rsid w:val="005A5CA0"/>
    <w:rsid w:val="005A64F3"/>
    <w:rsid w:val="005B6DBB"/>
    <w:rsid w:val="005C0363"/>
    <w:rsid w:val="005C151C"/>
    <w:rsid w:val="005C21E6"/>
    <w:rsid w:val="005C383F"/>
    <w:rsid w:val="005C428F"/>
    <w:rsid w:val="005C7518"/>
    <w:rsid w:val="005D0200"/>
    <w:rsid w:val="005D031B"/>
    <w:rsid w:val="005D0834"/>
    <w:rsid w:val="005D0DAA"/>
    <w:rsid w:val="005D1780"/>
    <w:rsid w:val="005D2783"/>
    <w:rsid w:val="005D79F0"/>
    <w:rsid w:val="005E0893"/>
    <w:rsid w:val="005E40DD"/>
    <w:rsid w:val="005E731A"/>
    <w:rsid w:val="005F44CF"/>
    <w:rsid w:val="00601FBF"/>
    <w:rsid w:val="00606ECF"/>
    <w:rsid w:val="00611999"/>
    <w:rsid w:val="006155B0"/>
    <w:rsid w:val="00616645"/>
    <w:rsid w:val="00617329"/>
    <w:rsid w:val="0062387C"/>
    <w:rsid w:val="006239B9"/>
    <w:rsid w:val="00626665"/>
    <w:rsid w:val="00630F94"/>
    <w:rsid w:val="006317DC"/>
    <w:rsid w:val="0064071A"/>
    <w:rsid w:val="0065106F"/>
    <w:rsid w:val="00651631"/>
    <w:rsid w:val="006520FB"/>
    <w:rsid w:val="006573DF"/>
    <w:rsid w:val="006573E2"/>
    <w:rsid w:val="00660E04"/>
    <w:rsid w:val="00670589"/>
    <w:rsid w:val="00670DDE"/>
    <w:rsid w:val="00671036"/>
    <w:rsid w:val="00671116"/>
    <w:rsid w:val="006723FF"/>
    <w:rsid w:val="00675DAB"/>
    <w:rsid w:val="00683A78"/>
    <w:rsid w:val="006846CD"/>
    <w:rsid w:val="00687031"/>
    <w:rsid w:val="00693526"/>
    <w:rsid w:val="00694EB6"/>
    <w:rsid w:val="00695648"/>
    <w:rsid w:val="006A6DA1"/>
    <w:rsid w:val="006A738F"/>
    <w:rsid w:val="006B191F"/>
    <w:rsid w:val="006B1F27"/>
    <w:rsid w:val="006B57E9"/>
    <w:rsid w:val="006B5844"/>
    <w:rsid w:val="006B5BDC"/>
    <w:rsid w:val="006C2AE1"/>
    <w:rsid w:val="006C6393"/>
    <w:rsid w:val="006C7204"/>
    <w:rsid w:val="006C79AE"/>
    <w:rsid w:val="006D0B37"/>
    <w:rsid w:val="006D2C5C"/>
    <w:rsid w:val="006D32EF"/>
    <w:rsid w:val="006D3AF0"/>
    <w:rsid w:val="006D45D4"/>
    <w:rsid w:val="006D7686"/>
    <w:rsid w:val="006E21F5"/>
    <w:rsid w:val="006E2CF1"/>
    <w:rsid w:val="006E5E80"/>
    <w:rsid w:val="006E787B"/>
    <w:rsid w:val="006F0B47"/>
    <w:rsid w:val="006F13D8"/>
    <w:rsid w:val="006F4A16"/>
    <w:rsid w:val="006F693E"/>
    <w:rsid w:val="007009D8"/>
    <w:rsid w:val="00704910"/>
    <w:rsid w:val="00716139"/>
    <w:rsid w:val="007215C2"/>
    <w:rsid w:val="00730A53"/>
    <w:rsid w:val="00735DA7"/>
    <w:rsid w:val="00740882"/>
    <w:rsid w:val="007512BC"/>
    <w:rsid w:val="00752183"/>
    <w:rsid w:val="00753347"/>
    <w:rsid w:val="00756104"/>
    <w:rsid w:val="007567D6"/>
    <w:rsid w:val="007635D0"/>
    <w:rsid w:val="007648A1"/>
    <w:rsid w:val="00774396"/>
    <w:rsid w:val="0077580B"/>
    <w:rsid w:val="00777B7F"/>
    <w:rsid w:val="0078042F"/>
    <w:rsid w:val="00782E1B"/>
    <w:rsid w:val="00783358"/>
    <w:rsid w:val="00785E59"/>
    <w:rsid w:val="0078658D"/>
    <w:rsid w:val="007912D5"/>
    <w:rsid w:val="00791543"/>
    <w:rsid w:val="007934A3"/>
    <w:rsid w:val="007952DB"/>
    <w:rsid w:val="00796694"/>
    <w:rsid w:val="007972BF"/>
    <w:rsid w:val="00797CD0"/>
    <w:rsid w:val="007A1706"/>
    <w:rsid w:val="007A2149"/>
    <w:rsid w:val="007A3C48"/>
    <w:rsid w:val="007A4AE3"/>
    <w:rsid w:val="007A6560"/>
    <w:rsid w:val="007B1B54"/>
    <w:rsid w:val="007B233F"/>
    <w:rsid w:val="007B4D17"/>
    <w:rsid w:val="007B52A8"/>
    <w:rsid w:val="007C6524"/>
    <w:rsid w:val="007C7E26"/>
    <w:rsid w:val="007C7EFF"/>
    <w:rsid w:val="007D30C2"/>
    <w:rsid w:val="007D465F"/>
    <w:rsid w:val="007D7814"/>
    <w:rsid w:val="007E0AC7"/>
    <w:rsid w:val="007E3BB6"/>
    <w:rsid w:val="007E633E"/>
    <w:rsid w:val="007F35F5"/>
    <w:rsid w:val="007F39DB"/>
    <w:rsid w:val="007F5BD7"/>
    <w:rsid w:val="0080109C"/>
    <w:rsid w:val="00801CF4"/>
    <w:rsid w:val="0080208E"/>
    <w:rsid w:val="008044F0"/>
    <w:rsid w:val="008054B8"/>
    <w:rsid w:val="008101CB"/>
    <w:rsid w:val="00812F48"/>
    <w:rsid w:val="00824447"/>
    <w:rsid w:val="00835606"/>
    <w:rsid w:val="0083576F"/>
    <w:rsid w:val="008360CF"/>
    <w:rsid w:val="008363F5"/>
    <w:rsid w:val="008364E3"/>
    <w:rsid w:val="00841668"/>
    <w:rsid w:val="00842907"/>
    <w:rsid w:val="008436AF"/>
    <w:rsid w:val="00845681"/>
    <w:rsid w:val="008468AB"/>
    <w:rsid w:val="008470DD"/>
    <w:rsid w:val="008472A2"/>
    <w:rsid w:val="00850A29"/>
    <w:rsid w:val="00851328"/>
    <w:rsid w:val="008570BA"/>
    <w:rsid w:val="00857A43"/>
    <w:rsid w:val="008606D0"/>
    <w:rsid w:val="00860A49"/>
    <w:rsid w:val="00864DFA"/>
    <w:rsid w:val="0086526D"/>
    <w:rsid w:val="00870416"/>
    <w:rsid w:val="00870BD7"/>
    <w:rsid w:val="00874CF3"/>
    <w:rsid w:val="00877678"/>
    <w:rsid w:val="008801B2"/>
    <w:rsid w:val="00883619"/>
    <w:rsid w:val="00883764"/>
    <w:rsid w:val="008842A7"/>
    <w:rsid w:val="00885A4F"/>
    <w:rsid w:val="008950D2"/>
    <w:rsid w:val="008A0544"/>
    <w:rsid w:val="008A2307"/>
    <w:rsid w:val="008A2B8C"/>
    <w:rsid w:val="008A6983"/>
    <w:rsid w:val="008B3828"/>
    <w:rsid w:val="008B4FA3"/>
    <w:rsid w:val="008C0946"/>
    <w:rsid w:val="008C1380"/>
    <w:rsid w:val="008C276A"/>
    <w:rsid w:val="008C616E"/>
    <w:rsid w:val="008C7C7E"/>
    <w:rsid w:val="008E2FD3"/>
    <w:rsid w:val="008E4DBB"/>
    <w:rsid w:val="008E5942"/>
    <w:rsid w:val="008E6497"/>
    <w:rsid w:val="008E73EE"/>
    <w:rsid w:val="008E758C"/>
    <w:rsid w:val="008F138B"/>
    <w:rsid w:val="008F14A1"/>
    <w:rsid w:val="008F1BCE"/>
    <w:rsid w:val="00902BC1"/>
    <w:rsid w:val="00905692"/>
    <w:rsid w:val="00906060"/>
    <w:rsid w:val="00906C0A"/>
    <w:rsid w:val="009116CD"/>
    <w:rsid w:val="00916CE6"/>
    <w:rsid w:val="00917E9A"/>
    <w:rsid w:val="009207EA"/>
    <w:rsid w:val="0092105D"/>
    <w:rsid w:val="00921439"/>
    <w:rsid w:val="0092194D"/>
    <w:rsid w:val="009222E9"/>
    <w:rsid w:val="009259BB"/>
    <w:rsid w:val="00931157"/>
    <w:rsid w:val="009339B9"/>
    <w:rsid w:val="009352DC"/>
    <w:rsid w:val="00937E31"/>
    <w:rsid w:val="00937F0D"/>
    <w:rsid w:val="00945402"/>
    <w:rsid w:val="009459B6"/>
    <w:rsid w:val="0094731C"/>
    <w:rsid w:val="0095000D"/>
    <w:rsid w:val="009529E0"/>
    <w:rsid w:val="00952EE2"/>
    <w:rsid w:val="00954D93"/>
    <w:rsid w:val="00960261"/>
    <w:rsid w:val="00960684"/>
    <w:rsid w:val="00963374"/>
    <w:rsid w:val="00963A7D"/>
    <w:rsid w:val="00964827"/>
    <w:rsid w:val="00964869"/>
    <w:rsid w:val="00972B77"/>
    <w:rsid w:val="0097548D"/>
    <w:rsid w:val="00975967"/>
    <w:rsid w:val="009849E8"/>
    <w:rsid w:val="00986104"/>
    <w:rsid w:val="0099002C"/>
    <w:rsid w:val="00991A0F"/>
    <w:rsid w:val="009A2BFF"/>
    <w:rsid w:val="009A7BA3"/>
    <w:rsid w:val="009B0596"/>
    <w:rsid w:val="009B13D9"/>
    <w:rsid w:val="009B3F59"/>
    <w:rsid w:val="009B4A0A"/>
    <w:rsid w:val="009B4D66"/>
    <w:rsid w:val="009B52A9"/>
    <w:rsid w:val="009C325C"/>
    <w:rsid w:val="009D060A"/>
    <w:rsid w:val="009D215B"/>
    <w:rsid w:val="009D45B4"/>
    <w:rsid w:val="009D577C"/>
    <w:rsid w:val="009D7C40"/>
    <w:rsid w:val="009E13CD"/>
    <w:rsid w:val="009E1957"/>
    <w:rsid w:val="009E4488"/>
    <w:rsid w:val="009E74FC"/>
    <w:rsid w:val="009F061F"/>
    <w:rsid w:val="009F0C5C"/>
    <w:rsid w:val="009F2D55"/>
    <w:rsid w:val="009F44A1"/>
    <w:rsid w:val="00A00230"/>
    <w:rsid w:val="00A044AA"/>
    <w:rsid w:val="00A077BB"/>
    <w:rsid w:val="00A16841"/>
    <w:rsid w:val="00A21665"/>
    <w:rsid w:val="00A21738"/>
    <w:rsid w:val="00A23CC6"/>
    <w:rsid w:val="00A24AD8"/>
    <w:rsid w:val="00A2507B"/>
    <w:rsid w:val="00A27941"/>
    <w:rsid w:val="00A309EE"/>
    <w:rsid w:val="00A30D6F"/>
    <w:rsid w:val="00A3266B"/>
    <w:rsid w:val="00A3684B"/>
    <w:rsid w:val="00A368BC"/>
    <w:rsid w:val="00A42F94"/>
    <w:rsid w:val="00A52567"/>
    <w:rsid w:val="00A53B93"/>
    <w:rsid w:val="00A6600C"/>
    <w:rsid w:val="00A70ADC"/>
    <w:rsid w:val="00A7295A"/>
    <w:rsid w:val="00A7337F"/>
    <w:rsid w:val="00A749EF"/>
    <w:rsid w:val="00A7545B"/>
    <w:rsid w:val="00A75597"/>
    <w:rsid w:val="00A81823"/>
    <w:rsid w:val="00A822D1"/>
    <w:rsid w:val="00A83AD1"/>
    <w:rsid w:val="00A8571F"/>
    <w:rsid w:val="00A90460"/>
    <w:rsid w:val="00A9240E"/>
    <w:rsid w:val="00A94DAA"/>
    <w:rsid w:val="00A95E8E"/>
    <w:rsid w:val="00A96292"/>
    <w:rsid w:val="00A969F5"/>
    <w:rsid w:val="00AA0A90"/>
    <w:rsid w:val="00AA60F8"/>
    <w:rsid w:val="00AA693D"/>
    <w:rsid w:val="00AB3252"/>
    <w:rsid w:val="00AB493D"/>
    <w:rsid w:val="00AC0250"/>
    <w:rsid w:val="00AC33AD"/>
    <w:rsid w:val="00AC53A7"/>
    <w:rsid w:val="00AD04E5"/>
    <w:rsid w:val="00AD4626"/>
    <w:rsid w:val="00AE0D43"/>
    <w:rsid w:val="00AE1210"/>
    <w:rsid w:val="00AE178D"/>
    <w:rsid w:val="00AE2B41"/>
    <w:rsid w:val="00AF0611"/>
    <w:rsid w:val="00AF24D6"/>
    <w:rsid w:val="00AF52D0"/>
    <w:rsid w:val="00B00110"/>
    <w:rsid w:val="00B00A10"/>
    <w:rsid w:val="00B03546"/>
    <w:rsid w:val="00B04E6D"/>
    <w:rsid w:val="00B07448"/>
    <w:rsid w:val="00B134E6"/>
    <w:rsid w:val="00B20FA3"/>
    <w:rsid w:val="00B25865"/>
    <w:rsid w:val="00B26DF1"/>
    <w:rsid w:val="00B27430"/>
    <w:rsid w:val="00B30FED"/>
    <w:rsid w:val="00B32312"/>
    <w:rsid w:val="00B3376A"/>
    <w:rsid w:val="00B357AC"/>
    <w:rsid w:val="00B41D5A"/>
    <w:rsid w:val="00B64FD2"/>
    <w:rsid w:val="00B6660C"/>
    <w:rsid w:val="00B72980"/>
    <w:rsid w:val="00B72FF5"/>
    <w:rsid w:val="00B737AD"/>
    <w:rsid w:val="00B7661B"/>
    <w:rsid w:val="00B802E5"/>
    <w:rsid w:val="00B80320"/>
    <w:rsid w:val="00B811D3"/>
    <w:rsid w:val="00B85DBB"/>
    <w:rsid w:val="00B904DD"/>
    <w:rsid w:val="00B92783"/>
    <w:rsid w:val="00B941E8"/>
    <w:rsid w:val="00B943A6"/>
    <w:rsid w:val="00B97373"/>
    <w:rsid w:val="00BA0BD0"/>
    <w:rsid w:val="00BA2774"/>
    <w:rsid w:val="00BA7D6D"/>
    <w:rsid w:val="00BB0752"/>
    <w:rsid w:val="00BB3109"/>
    <w:rsid w:val="00BB3765"/>
    <w:rsid w:val="00BB69C0"/>
    <w:rsid w:val="00BC007C"/>
    <w:rsid w:val="00BD3F37"/>
    <w:rsid w:val="00BD6779"/>
    <w:rsid w:val="00BD7218"/>
    <w:rsid w:val="00BE4004"/>
    <w:rsid w:val="00BE70EE"/>
    <w:rsid w:val="00BE79BE"/>
    <w:rsid w:val="00BE7F09"/>
    <w:rsid w:val="00BF589B"/>
    <w:rsid w:val="00BF7A62"/>
    <w:rsid w:val="00C002AF"/>
    <w:rsid w:val="00C020B4"/>
    <w:rsid w:val="00C054E3"/>
    <w:rsid w:val="00C05D06"/>
    <w:rsid w:val="00C06B1E"/>
    <w:rsid w:val="00C075B2"/>
    <w:rsid w:val="00C12CD7"/>
    <w:rsid w:val="00C12DFB"/>
    <w:rsid w:val="00C1394D"/>
    <w:rsid w:val="00C17EAF"/>
    <w:rsid w:val="00C2158A"/>
    <w:rsid w:val="00C21B2D"/>
    <w:rsid w:val="00C22CF8"/>
    <w:rsid w:val="00C242A9"/>
    <w:rsid w:val="00C264D7"/>
    <w:rsid w:val="00C27294"/>
    <w:rsid w:val="00C363DA"/>
    <w:rsid w:val="00C3702A"/>
    <w:rsid w:val="00C37434"/>
    <w:rsid w:val="00C37F94"/>
    <w:rsid w:val="00C41BE4"/>
    <w:rsid w:val="00C447FA"/>
    <w:rsid w:val="00C4489E"/>
    <w:rsid w:val="00C45ABD"/>
    <w:rsid w:val="00C46ECB"/>
    <w:rsid w:val="00C47ED7"/>
    <w:rsid w:val="00C504BA"/>
    <w:rsid w:val="00C51324"/>
    <w:rsid w:val="00C514D6"/>
    <w:rsid w:val="00C52773"/>
    <w:rsid w:val="00C551E5"/>
    <w:rsid w:val="00C56B55"/>
    <w:rsid w:val="00C574E0"/>
    <w:rsid w:val="00C57522"/>
    <w:rsid w:val="00C610F1"/>
    <w:rsid w:val="00C65E7D"/>
    <w:rsid w:val="00C6676A"/>
    <w:rsid w:val="00C67B6F"/>
    <w:rsid w:val="00C71B5C"/>
    <w:rsid w:val="00C72C2D"/>
    <w:rsid w:val="00C73B70"/>
    <w:rsid w:val="00C75E11"/>
    <w:rsid w:val="00C8252C"/>
    <w:rsid w:val="00C86C2D"/>
    <w:rsid w:val="00C874D1"/>
    <w:rsid w:val="00C939B3"/>
    <w:rsid w:val="00C94653"/>
    <w:rsid w:val="00C9477B"/>
    <w:rsid w:val="00CA47BA"/>
    <w:rsid w:val="00CA7524"/>
    <w:rsid w:val="00CA7977"/>
    <w:rsid w:val="00CB040C"/>
    <w:rsid w:val="00CB14CC"/>
    <w:rsid w:val="00CB6475"/>
    <w:rsid w:val="00CC3B0D"/>
    <w:rsid w:val="00CC62AE"/>
    <w:rsid w:val="00CD4DED"/>
    <w:rsid w:val="00CD6201"/>
    <w:rsid w:val="00CD6F5D"/>
    <w:rsid w:val="00CE4F84"/>
    <w:rsid w:val="00CE748D"/>
    <w:rsid w:val="00CE7684"/>
    <w:rsid w:val="00CF36AB"/>
    <w:rsid w:val="00CF64BF"/>
    <w:rsid w:val="00D0060F"/>
    <w:rsid w:val="00D03FB9"/>
    <w:rsid w:val="00D04ED2"/>
    <w:rsid w:val="00D05E94"/>
    <w:rsid w:val="00D07C29"/>
    <w:rsid w:val="00D07E2B"/>
    <w:rsid w:val="00D07E62"/>
    <w:rsid w:val="00D17BFC"/>
    <w:rsid w:val="00D30B34"/>
    <w:rsid w:val="00D31F15"/>
    <w:rsid w:val="00D37001"/>
    <w:rsid w:val="00D429BC"/>
    <w:rsid w:val="00D45BDC"/>
    <w:rsid w:val="00D51D35"/>
    <w:rsid w:val="00D52587"/>
    <w:rsid w:val="00D52857"/>
    <w:rsid w:val="00D52F75"/>
    <w:rsid w:val="00D53572"/>
    <w:rsid w:val="00D567DE"/>
    <w:rsid w:val="00D56B74"/>
    <w:rsid w:val="00D5754E"/>
    <w:rsid w:val="00D60FFA"/>
    <w:rsid w:val="00D61C47"/>
    <w:rsid w:val="00D6614C"/>
    <w:rsid w:val="00D67B91"/>
    <w:rsid w:val="00D73E80"/>
    <w:rsid w:val="00D805AB"/>
    <w:rsid w:val="00D865A6"/>
    <w:rsid w:val="00D86C35"/>
    <w:rsid w:val="00D93014"/>
    <w:rsid w:val="00D952D1"/>
    <w:rsid w:val="00D95613"/>
    <w:rsid w:val="00D95C0E"/>
    <w:rsid w:val="00D96860"/>
    <w:rsid w:val="00D9784E"/>
    <w:rsid w:val="00D97959"/>
    <w:rsid w:val="00DA0669"/>
    <w:rsid w:val="00DA4576"/>
    <w:rsid w:val="00DB1931"/>
    <w:rsid w:val="00DB6EAC"/>
    <w:rsid w:val="00DC6F3B"/>
    <w:rsid w:val="00DC7772"/>
    <w:rsid w:val="00DD50EC"/>
    <w:rsid w:val="00DD7136"/>
    <w:rsid w:val="00DD7893"/>
    <w:rsid w:val="00DE1200"/>
    <w:rsid w:val="00DE16D3"/>
    <w:rsid w:val="00DE2401"/>
    <w:rsid w:val="00DE293B"/>
    <w:rsid w:val="00DE390F"/>
    <w:rsid w:val="00DF59BA"/>
    <w:rsid w:val="00DF6A71"/>
    <w:rsid w:val="00E00F83"/>
    <w:rsid w:val="00E05D8C"/>
    <w:rsid w:val="00E11488"/>
    <w:rsid w:val="00E1270A"/>
    <w:rsid w:val="00E13DDA"/>
    <w:rsid w:val="00E21335"/>
    <w:rsid w:val="00E25661"/>
    <w:rsid w:val="00E27541"/>
    <w:rsid w:val="00E33F26"/>
    <w:rsid w:val="00E40DDC"/>
    <w:rsid w:val="00E437AC"/>
    <w:rsid w:val="00E439C1"/>
    <w:rsid w:val="00E45B5D"/>
    <w:rsid w:val="00E51E98"/>
    <w:rsid w:val="00E524A5"/>
    <w:rsid w:val="00E55B8B"/>
    <w:rsid w:val="00E56C2D"/>
    <w:rsid w:val="00E60450"/>
    <w:rsid w:val="00E60E90"/>
    <w:rsid w:val="00E617F1"/>
    <w:rsid w:val="00E621AC"/>
    <w:rsid w:val="00E71B00"/>
    <w:rsid w:val="00E76429"/>
    <w:rsid w:val="00E957DD"/>
    <w:rsid w:val="00EA1CD5"/>
    <w:rsid w:val="00EA310C"/>
    <w:rsid w:val="00EA6622"/>
    <w:rsid w:val="00EB4914"/>
    <w:rsid w:val="00EB4E6A"/>
    <w:rsid w:val="00EB6970"/>
    <w:rsid w:val="00EC0BC5"/>
    <w:rsid w:val="00EC59AE"/>
    <w:rsid w:val="00EC66CE"/>
    <w:rsid w:val="00ED49E9"/>
    <w:rsid w:val="00ED6876"/>
    <w:rsid w:val="00EE091C"/>
    <w:rsid w:val="00EE4FE5"/>
    <w:rsid w:val="00EE7C20"/>
    <w:rsid w:val="00EF019D"/>
    <w:rsid w:val="00EF3EB1"/>
    <w:rsid w:val="00EF73B8"/>
    <w:rsid w:val="00F01130"/>
    <w:rsid w:val="00F07351"/>
    <w:rsid w:val="00F12E82"/>
    <w:rsid w:val="00F20A90"/>
    <w:rsid w:val="00F217A8"/>
    <w:rsid w:val="00F21E3A"/>
    <w:rsid w:val="00F2240B"/>
    <w:rsid w:val="00F3606A"/>
    <w:rsid w:val="00F369C9"/>
    <w:rsid w:val="00F4008D"/>
    <w:rsid w:val="00F406FC"/>
    <w:rsid w:val="00F4086A"/>
    <w:rsid w:val="00F42943"/>
    <w:rsid w:val="00F44525"/>
    <w:rsid w:val="00F5153C"/>
    <w:rsid w:val="00F51C90"/>
    <w:rsid w:val="00F525F4"/>
    <w:rsid w:val="00F5364D"/>
    <w:rsid w:val="00F5416B"/>
    <w:rsid w:val="00F557D6"/>
    <w:rsid w:val="00F65956"/>
    <w:rsid w:val="00F675E1"/>
    <w:rsid w:val="00F71D0D"/>
    <w:rsid w:val="00F74D4D"/>
    <w:rsid w:val="00F7589D"/>
    <w:rsid w:val="00F901FF"/>
    <w:rsid w:val="00F96E54"/>
    <w:rsid w:val="00FA1D2D"/>
    <w:rsid w:val="00FA4FF9"/>
    <w:rsid w:val="00FA51B3"/>
    <w:rsid w:val="00FA54C5"/>
    <w:rsid w:val="00FB1EAC"/>
    <w:rsid w:val="00FB2145"/>
    <w:rsid w:val="00FB45F1"/>
    <w:rsid w:val="00FD0320"/>
    <w:rsid w:val="00FD0E58"/>
    <w:rsid w:val="00FD3FC6"/>
    <w:rsid w:val="00FE0191"/>
    <w:rsid w:val="00FE6ACB"/>
    <w:rsid w:val="00FF1B06"/>
    <w:rsid w:val="00FF2E11"/>
    <w:rsid w:val="00FF5096"/>
    <w:rsid w:val="00FF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7c80,#f30,#f9c"/>
    </o:shapedefaults>
    <o:shapelayout v:ext="edit">
      <o:idmap v:ext="edit" data="2"/>
    </o:shapelayout>
  </w:shapeDefaults>
  <w:decimalSymbol w:val="."/>
  <w:listSeparator w:val=","/>
  <w14:docId w14:val="4A4CADE3"/>
  <w15:docId w15:val="{7367852F-B82B-40E1-A3C5-9178FCB3D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28A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328A"/>
    <w:pPr>
      <w:keepNext/>
      <w:keepLines/>
      <w:spacing w:before="400" w:after="40" w:line="240" w:lineRule="auto"/>
      <w:outlineLvl w:val="0"/>
    </w:pPr>
    <w:rPr>
      <w:rFonts w:ascii="Calibri Light" w:eastAsia="SimSun" w:hAnsi="Calibri Light" w:cs="Times New Roman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328A"/>
    <w:pPr>
      <w:keepNext/>
      <w:keepLines/>
      <w:spacing w:before="40" w:after="0" w:line="240" w:lineRule="auto"/>
      <w:outlineLvl w:val="1"/>
    </w:pPr>
    <w:rPr>
      <w:rFonts w:ascii="Calibri Light" w:eastAsia="SimSun" w:hAnsi="Calibri Light" w:cs="Times New Roman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328A"/>
    <w:pPr>
      <w:keepNext/>
      <w:keepLines/>
      <w:spacing w:before="40" w:after="0" w:line="240" w:lineRule="auto"/>
      <w:outlineLvl w:val="2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328A"/>
    <w:pPr>
      <w:keepNext/>
      <w:keepLines/>
      <w:spacing w:before="40" w:after="0"/>
      <w:outlineLvl w:val="3"/>
    </w:pPr>
    <w:rPr>
      <w:rFonts w:ascii="Calibri Light" w:eastAsia="SimSun" w:hAnsi="Calibri Light" w:cs="Times New Roman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D328A"/>
    <w:pPr>
      <w:keepNext/>
      <w:keepLines/>
      <w:spacing w:before="40" w:after="0"/>
      <w:outlineLvl w:val="4"/>
    </w:pPr>
    <w:rPr>
      <w:rFonts w:ascii="Calibri Light" w:eastAsia="SimSun" w:hAnsi="Calibri Light" w:cs="Times New Roman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D328A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328A"/>
    <w:pPr>
      <w:keepNext/>
      <w:keepLines/>
      <w:spacing w:before="40" w:after="0"/>
      <w:outlineLvl w:val="6"/>
    </w:pPr>
    <w:rPr>
      <w:rFonts w:ascii="Calibri Light" w:eastAsia="SimSun" w:hAnsi="Calibri Light" w:cs="Times New Roman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328A"/>
    <w:pPr>
      <w:keepNext/>
      <w:keepLines/>
      <w:spacing w:before="40" w:after="0"/>
      <w:outlineLvl w:val="7"/>
    </w:pPr>
    <w:rPr>
      <w:rFonts w:ascii="Calibri Light" w:eastAsia="SimSun" w:hAnsi="Calibri Light" w:cs="Times New Roman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328A"/>
    <w:pPr>
      <w:keepNext/>
      <w:keepLines/>
      <w:spacing w:before="40" w:after="0"/>
      <w:outlineLvl w:val="8"/>
    </w:pPr>
    <w:rPr>
      <w:rFonts w:ascii="Calibri Light" w:eastAsia="SimSun" w:hAnsi="Calibri Light" w:cs="Times New Roman"/>
      <w:i/>
      <w:iCs/>
      <w:color w:val="1F4E7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D328A"/>
    <w:pPr>
      <w:spacing w:after="0" w:line="204" w:lineRule="auto"/>
      <w:contextualSpacing/>
    </w:pPr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1D328A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328A"/>
    <w:pPr>
      <w:numPr>
        <w:ilvl w:val="1"/>
      </w:numPr>
      <w:spacing w:after="240" w:line="240" w:lineRule="auto"/>
    </w:pPr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1D328A"/>
    <w:rPr>
      <w:rFonts w:ascii="Calibri Light" w:eastAsia="SimSun" w:hAnsi="Calibri Light" w:cs="Times New Roman"/>
      <w:color w:val="5B9BD5"/>
      <w:sz w:val="28"/>
      <w:szCs w:val="28"/>
    </w:rPr>
  </w:style>
  <w:style w:type="character" w:customStyle="1" w:styleId="Heading1Char">
    <w:name w:val="Heading 1 Char"/>
    <w:link w:val="Heading1"/>
    <w:uiPriority w:val="9"/>
    <w:rsid w:val="001D328A"/>
    <w:rPr>
      <w:rFonts w:ascii="Calibri Light" w:eastAsia="SimSun" w:hAnsi="Calibri Light" w:cs="Times New Roman"/>
      <w:color w:val="1F4E79"/>
      <w:sz w:val="36"/>
      <w:szCs w:val="36"/>
    </w:rPr>
  </w:style>
  <w:style w:type="paragraph" w:styleId="Caption">
    <w:name w:val="caption"/>
    <w:basedOn w:val="Normal"/>
    <w:next w:val="Normal"/>
    <w:uiPriority w:val="35"/>
    <w:unhideWhenUsed/>
    <w:qFormat/>
    <w:rsid w:val="001D328A"/>
    <w:pPr>
      <w:spacing w:line="240" w:lineRule="auto"/>
    </w:pPr>
    <w:rPr>
      <w:b/>
      <w:bCs/>
      <w:smallCaps/>
      <w:color w:val="44546A"/>
    </w:rPr>
  </w:style>
  <w:style w:type="character" w:customStyle="1" w:styleId="Heading2Char">
    <w:name w:val="Heading 2 Char"/>
    <w:link w:val="Heading2"/>
    <w:uiPriority w:val="9"/>
    <w:rsid w:val="001D328A"/>
    <w:rPr>
      <w:rFonts w:ascii="Calibri Light" w:eastAsia="SimSun" w:hAnsi="Calibri Light" w:cs="Times New Roman"/>
      <w:color w:val="2E74B5"/>
      <w:sz w:val="32"/>
      <w:szCs w:val="32"/>
    </w:rPr>
  </w:style>
  <w:style w:type="character" w:styleId="Emphasis">
    <w:name w:val="Emphasis"/>
    <w:uiPriority w:val="20"/>
    <w:qFormat/>
    <w:rsid w:val="001D328A"/>
    <w:rPr>
      <w:i/>
      <w:iCs/>
    </w:rPr>
  </w:style>
  <w:style w:type="character" w:customStyle="1" w:styleId="Heading3Char">
    <w:name w:val="Heading 3 Char"/>
    <w:link w:val="Heading3"/>
    <w:uiPriority w:val="9"/>
    <w:rsid w:val="001D328A"/>
    <w:rPr>
      <w:rFonts w:ascii="Calibri Light" w:eastAsia="SimSun" w:hAnsi="Calibri Light" w:cs="Times New Roman"/>
      <w:color w:val="2E74B5"/>
      <w:sz w:val="28"/>
      <w:szCs w:val="28"/>
    </w:rPr>
  </w:style>
  <w:style w:type="character" w:styleId="PageNumber">
    <w:name w:val="page number"/>
    <w:uiPriority w:val="99"/>
    <w:rPr>
      <w:rFonts w:ascii="Corbel" w:hAnsi="Corbel"/>
      <w:color w:val="FF5C0B"/>
      <w:sz w:val="20"/>
    </w:rPr>
  </w:style>
  <w:style w:type="paragraph" w:styleId="Header">
    <w:name w:val="header"/>
    <w:basedOn w:val="Normal"/>
    <w:link w:val="HeaderChar"/>
    <w:uiPriority w:val="99"/>
    <w:pPr>
      <w:spacing w:after="60"/>
    </w:pPr>
    <w:rPr>
      <w:caps/>
      <w:color w:val="FF5C0B"/>
      <w:sz w:val="20"/>
    </w:rPr>
  </w:style>
  <w:style w:type="character" w:customStyle="1" w:styleId="HeaderChar">
    <w:name w:val="Header Char"/>
    <w:link w:val="Header"/>
    <w:uiPriority w:val="99"/>
    <w:rPr>
      <w:caps/>
      <w:color w:val="FF5C0B"/>
      <w:sz w:val="20"/>
    </w:rPr>
  </w:style>
  <w:style w:type="paragraph" w:customStyle="1" w:styleId="Name">
    <w:name w:val="Name"/>
    <w:basedOn w:val="Normal"/>
    <w:rPr>
      <w:color w:val="404040"/>
    </w:rPr>
  </w:style>
  <w:style w:type="paragraph" w:customStyle="1" w:styleId="SidebarTableText">
    <w:name w:val="Sidebar Table Text"/>
    <w:basedOn w:val="Normal"/>
    <w:rPr>
      <w:sz w:val="16"/>
    </w:rPr>
  </w:style>
  <w:style w:type="character" w:customStyle="1" w:styleId="Heading4Char">
    <w:name w:val="Heading 4 Char"/>
    <w:link w:val="Heading4"/>
    <w:uiPriority w:val="9"/>
    <w:rsid w:val="001D328A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rsid w:val="001D328A"/>
    <w:rPr>
      <w:rFonts w:ascii="Calibri Light" w:eastAsia="SimSun" w:hAnsi="Calibri Light" w:cs="Times New Roman"/>
      <w:caps/>
      <w:color w:val="2E74B5"/>
    </w:rPr>
  </w:style>
  <w:style w:type="paragraph" w:customStyle="1" w:styleId="ContactInfo">
    <w:name w:val="Contact Info"/>
    <w:basedOn w:val="Normal"/>
    <w:pPr>
      <w:spacing w:after="120"/>
    </w:pPr>
    <w:rPr>
      <w:color w:val="808080"/>
      <w:sz w:val="16"/>
      <w:lang w:val="fr-FR"/>
    </w:rPr>
  </w:style>
  <w:style w:type="paragraph" w:customStyle="1" w:styleId="Caption2">
    <w:name w:val="Caption 2"/>
    <w:basedOn w:val="Normal"/>
    <w:pPr>
      <w:spacing w:after="0"/>
    </w:pPr>
    <w:rPr>
      <w:i/>
      <w:color w:val="7F7F7F"/>
      <w:sz w:val="16"/>
    </w:rPr>
  </w:style>
  <w:style w:type="paragraph" w:customStyle="1" w:styleId="Callout">
    <w:name w:val="Callout"/>
    <w:basedOn w:val="Normal"/>
    <w:pPr>
      <w:spacing w:before="40" w:after="0"/>
      <w:ind w:left="-216"/>
    </w:pPr>
    <w:rPr>
      <w:rFonts w:ascii="Trebuchet MS" w:hAnsi="Trebuchet MS"/>
      <w:color w:val="D9D9D9"/>
      <w:sz w:val="72"/>
    </w:rPr>
  </w:style>
  <w:style w:type="paragraph" w:customStyle="1" w:styleId="SidebarText">
    <w:name w:val="Sidebar Text"/>
    <w:basedOn w:val="Normal"/>
    <w:pPr>
      <w:ind w:left="-216" w:right="-144"/>
    </w:pPr>
    <w:rPr>
      <w:sz w:val="16"/>
    </w:rPr>
  </w:style>
  <w:style w:type="character" w:customStyle="1" w:styleId="Heading6Char">
    <w:name w:val="Heading 6 Char"/>
    <w:link w:val="Heading6"/>
    <w:uiPriority w:val="9"/>
    <w:rsid w:val="001D328A"/>
    <w:rPr>
      <w:rFonts w:ascii="Calibri Light" w:eastAsia="SimSun" w:hAnsi="Calibri Light" w:cs="Times New Roman"/>
      <w:i/>
      <w:iCs/>
      <w:caps/>
      <w:color w:val="1F4E79"/>
    </w:rPr>
  </w:style>
  <w:style w:type="paragraph" w:customStyle="1" w:styleId="Title-Back">
    <w:name w:val="Title-Back"/>
    <w:basedOn w:val="Normal"/>
    <w:pPr>
      <w:spacing w:before="120" w:after="0"/>
      <w:jc w:val="right"/>
    </w:pPr>
    <w:rPr>
      <w:rFonts w:ascii="Trebuchet MS" w:hAnsi="Trebuchet MS"/>
      <w:color w:val="FFFFFF"/>
      <w:sz w:val="56"/>
    </w:rPr>
  </w:style>
  <w:style w:type="paragraph" w:customStyle="1" w:styleId="Subtitle-Back">
    <w:name w:val="Subtitle-Back"/>
    <w:basedOn w:val="Normal"/>
    <w:pPr>
      <w:spacing w:after="1200"/>
      <w:jc w:val="right"/>
    </w:pPr>
    <w:rPr>
      <w:rFonts w:ascii="Trebuchet MS" w:hAnsi="Trebuchet MS"/>
      <w:color w:val="FFFFFF"/>
      <w:sz w:val="44"/>
    </w:rPr>
  </w:style>
  <w:style w:type="paragraph" w:customStyle="1" w:styleId="ReturnAddress">
    <w:name w:val="Return Address"/>
    <w:basedOn w:val="Normal"/>
    <w:pPr>
      <w:spacing w:after="240"/>
      <w:jc w:val="right"/>
    </w:pPr>
    <w:rPr>
      <w:color w:val="FFFFFF"/>
    </w:rPr>
  </w:style>
  <w:style w:type="paragraph" w:customStyle="1" w:styleId="Address">
    <w:name w:val="Address"/>
    <w:basedOn w:val="Normal"/>
    <w:pPr>
      <w:spacing w:after="0"/>
    </w:pPr>
    <w:rPr>
      <w:sz w:val="20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D328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color w:val="262626"/>
      <w:sz w:val="16"/>
      <w:szCs w:val="16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IssueNumber">
    <w:name w:val="Issue Number"/>
    <w:basedOn w:val="Header"/>
    <w:link w:val="IssueNumberChar"/>
    <w:pPr>
      <w:jc w:val="right"/>
    </w:pPr>
    <w:rPr>
      <w:caps w:val="0"/>
      <w:color w:val="808080"/>
    </w:rPr>
  </w:style>
  <w:style w:type="paragraph" w:styleId="NormalWeb">
    <w:name w:val="Normal (Web)"/>
    <w:basedOn w:val="Normal"/>
    <w:uiPriority w:val="99"/>
    <w:unhideWhenUsed/>
    <w:pPr>
      <w:spacing w:after="210" w:line="210" w:lineRule="atLeast"/>
      <w:jc w:val="both"/>
    </w:pPr>
    <w:rPr>
      <w:rFonts w:ascii="Times New Roman" w:hAnsi="Times New Roman" w:cs="Times New Roman"/>
      <w:sz w:val="17"/>
      <w:szCs w:val="17"/>
    </w:rPr>
  </w:style>
  <w:style w:type="paragraph" w:customStyle="1" w:styleId="Sidebarphoto">
    <w:name w:val="Sidebar photo"/>
    <w:basedOn w:val="Normal"/>
    <w:pPr>
      <w:spacing w:after="0"/>
      <w:ind w:left="-317"/>
    </w:pPr>
    <w:rPr>
      <w:noProof/>
      <w:sz w:val="12"/>
    </w:rPr>
  </w:style>
  <w:style w:type="character" w:customStyle="1" w:styleId="IssueNumberChar">
    <w:name w:val="Issue Number Char"/>
    <w:link w:val="IssueNumber"/>
    <w:rPr>
      <w:color w:val="808080"/>
      <w:sz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link w:val="Footer"/>
    <w:uiPriority w:val="99"/>
    <w:rPr>
      <w:color w:val="262626"/>
      <w:sz w:val="18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color w:val="26262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color w:val="262626"/>
      <w:sz w:val="20"/>
      <w:szCs w:val="20"/>
    </w:rPr>
  </w:style>
  <w:style w:type="character" w:styleId="FollowedHyperlink">
    <w:name w:val="FollowedHyperlink"/>
    <w:uiPriority w:val="99"/>
    <w:semiHidden/>
    <w:unhideWhenUsed/>
    <w:rPr>
      <w:color w:val="E3791C"/>
      <w:u w:val="single"/>
    </w:rPr>
  </w:style>
  <w:style w:type="character" w:styleId="Hyperlink">
    <w:name w:val="Hyperlink"/>
    <w:uiPriority w:val="99"/>
    <w:unhideWhenUsed/>
    <w:rPr>
      <w:color w:val="BC2700"/>
      <w:u w:val="single"/>
    </w:rPr>
  </w:style>
  <w:style w:type="paragraph" w:styleId="ListBullet">
    <w:name w:val="List Bullet"/>
    <w:basedOn w:val="Normal"/>
    <w:unhideWhenUsed/>
    <w:pPr>
      <w:numPr>
        <w:numId w:val="6"/>
      </w:numPr>
      <w:contextualSpacing/>
    </w:pPr>
    <w:rPr>
      <w:b/>
    </w:rPr>
  </w:style>
  <w:style w:type="paragraph" w:styleId="ListContinue">
    <w:name w:val="List Continue"/>
    <w:basedOn w:val="Normal"/>
    <w:unhideWhenUsed/>
    <w:pPr>
      <w:spacing w:after="120"/>
      <w:ind w:left="360"/>
    </w:pPr>
  </w:style>
  <w:style w:type="paragraph" w:customStyle="1" w:styleId="PageReference">
    <w:name w:val="Page Reference"/>
    <w:basedOn w:val="Normal"/>
    <w:pPr>
      <w:jc w:val="right"/>
    </w:pPr>
    <w:rPr>
      <w:color w:val="000000"/>
      <w:sz w:val="20"/>
    </w:rPr>
  </w:style>
  <w:style w:type="paragraph" w:customStyle="1" w:styleId="SidebarHighlightText">
    <w:name w:val="Sidebar Highlight Text"/>
    <w:basedOn w:val="Normal"/>
    <w:pPr>
      <w:spacing w:after="80"/>
      <w:ind w:left="-216"/>
    </w:pPr>
    <w:rPr>
      <w:rFonts w:ascii="Trebuchet MS" w:hAnsi="Trebuchet MS"/>
      <w:color w:val="595959"/>
      <w:sz w:val="24"/>
    </w:rPr>
  </w:style>
  <w:style w:type="character" w:styleId="Strong">
    <w:name w:val="Strong"/>
    <w:uiPriority w:val="22"/>
    <w:qFormat/>
    <w:rsid w:val="001D328A"/>
    <w:rPr>
      <w:b/>
      <w:bCs/>
    </w:rPr>
  </w:style>
  <w:style w:type="paragraph" w:customStyle="1" w:styleId="HeaderSpace">
    <w:name w:val="Header Space"/>
    <w:basedOn w:val="Normal"/>
    <w:pPr>
      <w:spacing w:after="60"/>
      <w:ind w:left="-230"/>
    </w:pPr>
  </w:style>
  <w:style w:type="paragraph" w:styleId="ListNumber">
    <w:name w:val="List Number"/>
    <w:basedOn w:val="Normal"/>
    <w:uiPriority w:val="99"/>
    <w:unhideWhenUsed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7"/>
      </w:numPr>
      <w:spacing w:after="60"/>
    </w:pPr>
  </w:style>
  <w:style w:type="paragraph" w:customStyle="1" w:styleId="SidebarHeading">
    <w:name w:val="Sidebar Heading"/>
    <w:basedOn w:val="Normal"/>
    <w:pPr>
      <w:spacing w:before="120" w:after="0"/>
      <w:ind w:left="-216" w:right="-144"/>
    </w:pPr>
    <w:rPr>
      <w:rFonts w:ascii="Trebuchet MS" w:hAnsi="Trebuchet MS"/>
      <w:color w:val="FF5C0B"/>
      <w:sz w:val="24"/>
      <w:szCs w:val="24"/>
    </w:rPr>
  </w:style>
  <w:style w:type="paragraph" w:customStyle="1" w:styleId="SidebarPhoto0">
    <w:name w:val="Sidebar Photo"/>
    <w:basedOn w:val="Normal"/>
    <w:pPr>
      <w:spacing w:after="0"/>
      <w:ind w:left="-317"/>
    </w:pPr>
    <w:rPr>
      <w:noProof/>
      <w:sz w:val="12"/>
    </w:rPr>
  </w:style>
  <w:style w:type="character" w:customStyle="1" w:styleId="Heading7Char">
    <w:name w:val="Heading 7 Char"/>
    <w:link w:val="Heading7"/>
    <w:uiPriority w:val="9"/>
    <w:semiHidden/>
    <w:rsid w:val="001D328A"/>
    <w:rPr>
      <w:rFonts w:ascii="Calibri Light" w:eastAsia="SimSu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1D328A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1D328A"/>
    <w:rPr>
      <w:rFonts w:ascii="Calibri Light" w:eastAsia="SimSun" w:hAnsi="Calibri Light" w:cs="Times New Roman"/>
      <w:i/>
      <w:iCs/>
      <w:color w:val="1F4E79"/>
    </w:rPr>
  </w:style>
  <w:style w:type="paragraph" w:styleId="Quote">
    <w:name w:val="Quote"/>
    <w:basedOn w:val="Normal"/>
    <w:next w:val="Normal"/>
    <w:link w:val="QuoteChar"/>
    <w:uiPriority w:val="29"/>
    <w:qFormat/>
    <w:rsid w:val="001D328A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1D328A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328A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1D328A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1D328A"/>
    <w:rPr>
      <w:i/>
      <w:iCs/>
      <w:color w:val="595959"/>
    </w:rPr>
  </w:style>
  <w:style w:type="character" w:styleId="IntenseEmphasis">
    <w:name w:val="Intense Emphasis"/>
    <w:uiPriority w:val="21"/>
    <w:qFormat/>
    <w:rsid w:val="001D328A"/>
    <w:rPr>
      <w:b/>
      <w:bCs/>
      <w:i/>
      <w:iCs/>
    </w:rPr>
  </w:style>
  <w:style w:type="character" w:styleId="SubtleReference">
    <w:name w:val="Subtle Reference"/>
    <w:uiPriority w:val="31"/>
    <w:qFormat/>
    <w:rsid w:val="001D328A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1D328A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1D328A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328A"/>
    <w:pPr>
      <w:outlineLvl w:val="9"/>
    </w:pPr>
  </w:style>
  <w:style w:type="paragraph" w:styleId="ListParagraph">
    <w:name w:val="List Paragraph"/>
    <w:basedOn w:val="Normal"/>
    <w:uiPriority w:val="34"/>
    <w:qFormat/>
    <w:rsid w:val="00374F09"/>
    <w:pPr>
      <w:ind w:left="720"/>
      <w:contextualSpacing/>
    </w:pPr>
    <w:rPr>
      <w:szCs w:val="28"/>
    </w:rPr>
  </w:style>
  <w:style w:type="table" w:styleId="PlainTable1">
    <w:name w:val="Plain Table 1"/>
    <w:basedOn w:val="TableNormal"/>
    <w:uiPriority w:val="41"/>
    <w:rsid w:val="00F65956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Default">
    <w:name w:val="Default"/>
    <w:rsid w:val="00D6614C"/>
    <w:pPr>
      <w:autoSpaceDE w:val="0"/>
      <w:autoSpaceDN w:val="0"/>
      <w:adjustRightInd w:val="0"/>
      <w:spacing w:after="160" w:line="259" w:lineRule="auto"/>
    </w:pPr>
    <w:rPr>
      <w:rFonts w:ascii="Celeste Sans Offc Pro" w:eastAsia="Gill Sans MT" w:hAnsi="Celeste Sans Offc Pro" w:cs="Celeste Sans Offc Pro"/>
      <w:color w:val="000000"/>
      <w:sz w:val="24"/>
      <w:szCs w:val="24"/>
    </w:rPr>
  </w:style>
  <w:style w:type="table" w:styleId="GridTable1Light-Accent2">
    <w:name w:val="Grid Table 1 Light Accent 2"/>
    <w:basedOn w:val="TableNormal"/>
    <w:uiPriority w:val="46"/>
    <w:rsid w:val="00B25865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2">
    <w:name w:val="Grid Table 3 Accent 2"/>
    <w:basedOn w:val="TableNormal"/>
    <w:uiPriority w:val="48"/>
    <w:rsid w:val="00B25865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GridTable5Dark-Accent2">
    <w:name w:val="Grid Table 5 Dark Accent 2"/>
    <w:basedOn w:val="TableNormal"/>
    <w:uiPriority w:val="50"/>
    <w:rsid w:val="00B2586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1Light-Accent1">
    <w:name w:val="Grid Table 1 Light Accent 1"/>
    <w:basedOn w:val="TableNormal"/>
    <w:uiPriority w:val="46"/>
    <w:rsid w:val="005F44CF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F44CF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5F44C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GridTable2-Accent1">
    <w:name w:val="Grid Table 2 Accent 1"/>
    <w:basedOn w:val="TableNormal"/>
    <w:uiPriority w:val="47"/>
    <w:rsid w:val="005F44CF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2-Accent4">
    <w:name w:val="Grid Table 2 Accent 4"/>
    <w:basedOn w:val="TableNormal"/>
    <w:uiPriority w:val="47"/>
    <w:rsid w:val="00E21335"/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ridTable1Light-Accent6">
    <w:name w:val="Grid Table 1 Light Accent 6"/>
    <w:basedOn w:val="TableNormal"/>
    <w:uiPriority w:val="46"/>
    <w:rsid w:val="00053E5F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6">
    <w:name w:val="Grid Table 2 Accent 6"/>
    <w:basedOn w:val="TableNormal"/>
    <w:uiPriority w:val="47"/>
    <w:rsid w:val="00053E5F"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Table2-Accent3">
    <w:name w:val="List Table 2 Accent 3"/>
    <w:basedOn w:val="TableNormal"/>
    <w:uiPriority w:val="47"/>
    <w:rsid w:val="009D577C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Table2-Accent5">
    <w:name w:val="List Table 2 Accent 5"/>
    <w:basedOn w:val="TableNormal"/>
    <w:uiPriority w:val="47"/>
    <w:rsid w:val="002B7370"/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1Light-Accent5">
    <w:name w:val="List Table 1 Light Accent 5"/>
    <w:basedOn w:val="TableNormal"/>
    <w:uiPriority w:val="46"/>
    <w:rsid w:val="002B737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2055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2055E6"/>
    <w:rPr>
      <w:rFonts w:ascii="Courier New" w:hAnsi="Courier New" w:cs="Courier New"/>
    </w:rPr>
  </w:style>
  <w:style w:type="table" w:styleId="GridTable7Colorful-Accent2">
    <w:name w:val="Grid Table 7 Colorful Accent 2"/>
    <w:basedOn w:val="TableNormal"/>
    <w:uiPriority w:val="52"/>
    <w:rsid w:val="002271E1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ListTable2-Accent2">
    <w:name w:val="List Table 2 Accent 2"/>
    <w:basedOn w:val="TableNormal"/>
    <w:uiPriority w:val="47"/>
    <w:rsid w:val="002271E1"/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stTable2-Accent4">
    <w:name w:val="List Table 2 Accent 4"/>
    <w:basedOn w:val="TableNormal"/>
    <w:uiPriority w:val="47"/>
    <w:rsid w:val="002271E1"/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stTable1Light-Accent6">
    <w:name w:val="List Table 1 Light Accent 6"/>
    <w:basedOn w:val="TableNormal"/>
    <w:uiPriority w:val="46"/>
    <w:rsid w:val="002271E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Table6Colorful-Accent3">
    <w:name w:val="List Table 6 Colorful Accent 3"/>
    <w:basedOn w:val="TableNormal"/>
    <w:uiPriority w:val="51"/>
    <w:rsid w:val="00B72980"/>
    <w:rPr>
      <w:color w:val="7B7B7B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Table6Colorful-Accent6">
    <w:name w:val="List Table 6 Colorful Accent 6"/>
    <w:basedOn w:val="TableNormal"/>
    <w:uiPriority w:val="51"/>
    <w:rsid w:val="00B72980"/>
    <w:rPr>
      <w:color w:val="538135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</w:tblPr>
    <w:tblStylePr w:type="firstRow">
      <w:rPr>
        <w:b/>
        <w:bCs/>
      </w:rPr>
      <w:tblPr/>
      <w:tcPr>
        <w:tcBorders>
          <w:bottom w:val="single" w:sz="4" w:space="0" w:color="70AD47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ridTable4-Accent6">
    <w:name w:val="Grid Table 4 Accent 6"/>
    <w:basedOn w:val="TableNormal"/>
    <w:uiPriority w:val="49"/>
    <w:rsid w:val="00A75597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Table4-Accent2">
    <w:name w:val="List Table 4 Accent 2"/>
    <w:basedOn w:val="TableNormal"/>
    <w:uiPriority w:val="49"/>
    <w:rsid w:val="00A75597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customStyle="1" w:styleId="wdyuqq">
    <w:name w:val="wdyuqq"/>
    <w:basedOn w:val="DefaultParagraphFont"/>
    <w:rsid w:val="008801B2"/>
  </w:style>
  <w:style w:type="table" w:styleId="GridTable4-Accent1">
    <w:name w:val="Grid Table 4 Accent 1"/>
    <w:basedOn w:val="TableNormal"/>
    <w:uiPriority w:val="49"/>
    <w:rsid w:val="00E00F83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BD3F37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ridTable4-Accent2">
    <w:name w:val="Grid Table 4 Accent 2"/>
    <w:basedOn w:val="TableNormal"/>
    <w:uiPriority w:val="49"/>
    <w:rsid w:val="005C21E6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118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610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5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672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10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5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692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6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9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19733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1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126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327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509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4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76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0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90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3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126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8534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6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7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730462">
          <w:marLeft w:val="0"/>
          <w:marRight w:val="0"/>
          <w:marTop w:val="135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3" w:color="E9E9E9"/>
                <w:bottom w:val="none" w:sz="0" w:space="0" w:color="auto"/>
                <w:right w:val="single" w:sz="6" w:space="13" w:color="E9E9E9"/>
              </w:divBdr>
            </w:div>
          </w:divsChild>
        </w:div>
      </w:divsChild>
    </w:div>
    <w:div w:id="21338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9" Type="http://schemas.openxmlformats.org/officeDocument/2006/relationships/image" Target="media/image36.pn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header" Target="header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png"/><Relationship Id="rId20" Type="http://schemas.openxmlformats.org/officeDocument/2006/relationships/image" Target="media/image17.jpeg"/><Relationship Id="rId41" Type="http://schemas.openxmlformats.org/officeDocument/2006/relationships/image" Target="media/image3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aya\AppData\Roaming\Microsoft\Templates\News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CEBB6-3879-47E1-9015-067B3316F8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D098D6-4194-49A6-AD7C-00491240B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Newsletter</Template>
  <TotalTime>0</TotalTime>
  <Pages>20</Pages>
  <Words>2511</Words>
  <Characters>14315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Newsletter</vt:lpstr>
    </vt:vector>
  </TitlesOfParts>
  <Company/>
  <LinksUpToDate>false</LinksUpToDate>
  <CharactersWithSpaces>16793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Newsletter</dc:title>
  <dc:subject>Title</dc:subject>
  <dc:creator>Asaya</dc:creator>
  <cp:keywords/>
  <dc:description/>
  <cp:lastModifiedBy>Niyada Gratae</cp:lastModifiedBy>
  <cp:revision>2</cp:revision>
  <cp:lastPrinted>2024-07-08T08:47:00Z</cp:lastPrinted>
  <dcterms:created xsi:type="dcterms:W3CDTF">2026-06-04T10:00:00Z</dcterms:created>
  <dcterms:modified xsi:type="dcterms:W3CDTF">2026-06-04T10:00:00Z</dcterms:modified>
  <cp:contentStatus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TC026866159991</vt:lpwstr>
  </property>
</Properties>
</file>