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24A2" w14:textId="26977B2C" w:rsidR="00E27775" w:rsidRDefault="0005540A" w:rsidP="00CD411C">
      <w:pPr>
        <w:spacing w:after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1A991964" wp14:editId="7D6BAB4C">
            <wp:extent cx="7038975" cy="7038975"/>
            <wp:effectExtent l="0" t="0" r="0" b="0"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F34D7" w14:textId="133D7D24" w:rsidR="0092772D" w:rsidRDefault="0005540A" w:rsidP="00CD411C">
      <w:pPr>
        <w:spacing w:after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7E6FCA7F" wp14:editId="5B8187A4">
            <wp:extent cx="7038975" cy="9239250"/>
            <wp:effectExtent l="0" t="0" r="0" b="0"/>
            <wp:docPr id="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AFBB6" w14:textId="77777777" w:rsidR="0082559B" w:rsidRDefault="0082559B" w:rsidP="00CD411C">
      <w:pPr>
        <w:spacing w:after="0"/>
        <w:rPr>
          <w:rFonts w:ascii="TH Sarabun New" w:hAnsi="TH Sarabun New" w:cs="TH Sarabun New" w:hint="cs"/>
          <w:sz w:val="40"/>
          <w:szCs w:val="40"/>
        </w:rPr>
      </w:pPr>
    </w:p>
    <w:tbl>
      <w:tblPr>
        <w:tblW w:w="1144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704"/>
        <w:gridCol w:w="1878"/>
        <w:gridCol w:w="1949"/>
        <w:gridCol w:w="1276"/>
        <w:gridCol w:w="1383"/>
      </w:tblGrid>
      <w:tr w:rsidR="00C85BD8" w14:paraId="56930B56" w14:textId="77777777" w:rsidTr="00E05631">
        <w:trPr>
          <w:trHeight w:val="629"/>
        </w:trPr>
        <w:tc>
          <w:tcPr>
            <w:tcW w:w="325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48876CA1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704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0E5F2B77" w14:textId="77777777" w:rsidR="00C85BD8" w:rsidRDefault="00C85BD8" w:rsidP="00E0563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ผู้ใหญ่พักห้องละ</w:t>
            </w:r>
            <w:r w:rsidR="00E05631"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2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878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741338F0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เด็กมีเตียงพักกับ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ผู้ใหญ่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1-2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[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อายุ </w:t>
            </w:r>
            <w:r w:rsidR="00CE1E9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6-11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ปี]</w:t>
            </w:r>
          </w:p>
        </w:tc>
        <w:tc>
          <w:tcPr>
            <w:tcW w:w="1949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207C3EAF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เด็กไม่มีเตียงพักกับผู้ใหญ่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2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[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อายุ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2-</w:t>
            </w:r>
            <w:r w:rsidR="00CE1E9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ปี]</w:t>
            </w:r>
          </w:p>
        </w:tc>
        <w:tc>
          <w:tcPr>
            <w:tcW w:w="1276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597D7DD7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พักเดี่ยวเพิ่ม</w:t>
            </w:r>
          </w:p>
        </w:tc>
        <w:tc>
          <w:tcPr>
            <w:tcW w:w="1383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14:paraId="3E5178C6" w14:textId="77777777" w:rsidR="00C85BD8" w:rsidRDefault="00C85BD8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JOINLAND</w:t>
            </w:r>
          </w:p>
        </w:tc>
      </w:tr>
      <w:tr w:rsidR="00C85BD8" w14:paraId="28A13E7C" w14:textId="77777777" w:rsidTr="00E05631">
        <w:trPr>
          <w:trHeight w:val="521"/>
        </w:trPr>
        <w:tc>
          <w:tcPr>
            <w:tcW w:w="3258" w:type="dxa"/>
            <w:vAlign w:val="center"/>
          </w:tcPr>
          <w:p w14:paraId="6226C00D" w14:textId="77777777" w:rsidR="00833C02" w:rsidRDefault="00E05631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36"/>
                <w:szCs w:val="36"/>
              </w:rPr>
            </w:pPr>
            <w:r w:rsidRPr="00E05631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09-15</w:t>
            </w:r>
            <w:r w:rsidR="00A345C4" w:rsidRPr="00E05631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 xml:space="preserve"> </w:t>
            </w:r>
            <w:r w:rsidRPr="00E05631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พฤศจิกายน</w:t>
            </w:r>
            <w:r w:rsidR="00833C02" w:rsidRPr="00E05631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256</w:t>
            </w:r>
            <w:r w:rsidRPr="00E05631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9</w:t>
            </w:r>
          </w:p>
        </w:tc>
        <w:tc>
          <w:tcPr>
            <w:tcW w:w="1704" w:type="dxa"/>
            <w:vAlign w:val="center"/>
          </w:tcPr>
          <w:p w14:paraId="03A29C73" w14:textId="77777777" w:rsidR="00C85BD8" w:rsidRDefault="00CE1E97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6"/>
                <w:szCs w:val="56"/>
              </w:rPr>
              <w:t>7</w:t>
            </w:r>
            <w:r w:rsidR="0030646B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6"/>
                <w:szCs w:val="56"/>
                <w:cs/>
              </w:rPr>
              <w:t>5</w:t>
            </w:r>
            <w:r w:rsidR="00C85BD8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6"/>
                <w:szCs w:val="56"/>
              </w:rPr>
              <w:t>,900.-</w:t>
            </w:r>
          </w:p>
        </w:tc>
        <w:tc>
          <w:tcPr>
            <w:tcW w:w="1878" w:type="dxa"/>
            <w:vAlign w:val="center"/>
          </w:tcPr>
          <w:p w14:paraId="1058A692" w14:textId="77777777" w:rsidR="00C85BD8" w:rsidRDefault="00CE1E97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noProof w:val="0"/>
                <w:sz w:val="40"/>
                <w:szCs w:val="40"/>
              </w:rPr>
              <w:t>7</w:t>
            </w:r>
            <w:r w:rsidR="0030646B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2</w:t>
            </w:r>
            <w:r w:rsidR="00C85BD8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</w:t>
            </w:r>
            <w:r w:rsidR="00BA4FD3">
              <w:rPr>
                <w:rFonts w:ascii="TH Sarabun New" w:hAnsi="TH Sarabun New" w:cs="TH Sarabun New"/>
                <w:noProof w:val="0"/>
                <w:sz w:val="40"/>
                <w:szCs w:val="40"/>
              </w:rPr>
              <w:t>-</w:t>
            </w:r>
          </w:p>
        </w:tc>
        <w:tc>
          <w:tcPr>
            <w:tcW w:w="1949" w:type="dxa"/>
            <w:vAlign w:val="center"/>
          </w:tcPr>
          <w:p w14:paraId="33FAEAC2" w14:textId="77777777" w:rsidR="00C85BD8" w:rsidRDefault="0030646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67</w:t>
            </w:r>
            <w:r w:rsidR="00C85BD8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vAlign w:val="center"/>
          </w:tcPr>
          <w:p w14:paraId="3C0CE566" w14:textId="77777777" w:rsidR="00C85BD8" w:rsidRDefault="00766E0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10</w:t>
            </w:r>
            <w:r w:rsidR="00C85BD8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383" w:type="dxa"/>
            <w:vAlign w:val="center"/>
          </w:tcPr>
          <w:p w14:paraId="55C95A7D" w14:textId="77777777" w:rsidR="00C85BD8" w:rsidRDefault="0030646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5</w:t>
            </w:r>
            <w:r w:rsidR="00766E04">
              <w:rPr>
                <w:rFonts w:ascii="TH Sarabun New" w:hAnsi="TH Sarabun New" w:cs="TH Sarabun New" w:hint="cs"/>
                <w:noProof w:val="0"/>
                <w:sz w:val="40"/>
                <w:szCs w:val="40"/>
                <w:cs/>
              </w:rPr>
              <w:t>0</w:t>
            </w:r>
            <w:r w:rsidR="00C85BD8">
              <w:rPr>
                <w:rFonts w:ascii="TH Sarabun New" w:hAnsi="TH Sarabun New" w:cs="TH Sarabun New"/>
                <w:noProof w:val="0"/>
                <w:sz w:val="40"/>
                <w:szCs w:val="40"/>
              </w:rPr>
              <w:t>,900.-</w:t>
            </w:r>
          </w:p>
        </w:tc>
      </w:tr>
    </w:tbl>
    <w:p w14:paraId="4CE6E30D" w14:textId="77777777" w:rsidR="00B904DD" w:rsidRPr="005E1F6C" w:rsidRDefault="00B904DD" w:rsidP="00B904DD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tbl>
      <w:tblPr>
        <w:tblpPr w:leftFromText="180" w:rightFromText="180" w:vertAnchor="text" w:horzAnchor="margin" w:tblpX="108" w:tblpY="192"/>
        <w:tblW w:w="11160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040"/>
        <w:gridCol w:w="630"/>
        <w:gridCol w:w="720"/>
        <w:gridCol w:w="900"/>
        <w:gridCol w:w="3132"/>
      </w:tblGrid>
      <w:tr w:rsidR="005E1F6C" w:rsidRPr="005E2804" w14:paraId="7261A454" w14:textId="77777777" w:rsidTr="00E05631">
        <w:trPr>
          <w:trHeight w:val="397"/>
        </w:trPr>
        <w:tc>
          <w:tcPr>
            <w:tcW w:w="73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50A158EA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FFFFFF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i/>
                <w:iCs/>
                <w:color w:val="FFFFFF"/>
                <w:sz w:val="36"/>
                <w:szCs w:val="36"/>
                <w:cs/>
              </w:rPr>
              <w:t>วันที่</w:t>
            </w:r>
          </w:p>
        </w:tc>
        <w:tc>
          <w:tcPr>
            <w:tcW w:w="504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58DCF820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โปรแกรมการเดินทาง</w:t>
            </w:r>
          </w:p>
        </w:tc>
        <w:tc>
          <w:tcPr>
            <w:tcW w:w="63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3027CBC7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01C1573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บ่าย</w:t>
            </w:r>
          </w:p>
        </w:tc>
        <w:tc>
          <w:tcPr>
            <w:tcW w:w="90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713B2B6C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ค่ำ</w:t>
            </w:r>
          </w:p>
        </w:tc>
        <w:tc>
          <w:tcPr>
            <w:tcW w:w="3132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  <w:hideMark/>
          </w:tcPr>
          <w:p w14:paraId="05FDBDA9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5E1F6C" w:rsidRPr="005E2804" w14:paraId="66E405F2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  <w:hideMark/>
          </w:tcPr>
          <w:p w14:paraId="26EA239A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1</w:t>
            </w:r>
          </w:p>
        </w:tc>
        <w:tc>
          <w:tcPr>
            <w:tcW w:w="5040" w:type="dxa"/>
            <w:shd w:val="clear" w:color="auto" w:fill="FBE4D5"/>
            <w:vAlign w:val="center"/>
            <w:hideMark/>
          </w:tcPr>
          <w:p w14:paraId="7F6492CC" w14:textId="77777777" w:rsidR="005E1F6C" w:rsidRPr="005E2804" w:rsidRDefault="005E1F6C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5060A3BB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</w:p>
        </w:tc>
        <w:tc>
          <w:tcPr>
            <w:tcW w:w="720" w:type="dxa"/>
            <w:shd w:val="clear" w:color="auto" w:fill="FBE4D5"/>
            <w:vAlign w:val="center"/>
            <w:hideMark/>
          </w:tcPr>
          <w:p w14:paraId="26760E1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bookmarkStart w:id="0" w:name="OLE_LINK80"/>
            <w:bookmarkStart w:id="1" w:name="OLE_LINK81"/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1A070A9B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-</w:t>
            </w:r>
          </w:p>
        </w:tc>
        <w:tc>
          <w:tcPr>
            <w:tcW w:w="3132" w:type="dxa"/>
            <w:shd w:val="clear" w:color="auto" w:fill="FBE4D5"/>
            <w:vAlign w:val="center"/>
            <w:hideMark/>
          </w:tcPr>
          <w:p w14:paraId="1B2EA10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</w:t>
            </w:r>
          </w:p>
        </w:tc>
      </w:tr>
      <w:tr w:rsidR="005E1F6C" w:rsidRPr="005E2804" w14:paraId="7BB4E68F" w14:textId="77777777" w:rsidTr="00E05631">
        <w:trPr>
          <w:trHeight w:val="397"/>
        </w:trPr>
        <w:tc>
          <w:tcPr>
            <w:tcW w:w="738" w:type="dxa"/>
            <w:vAlign w:val="center"/>
            <w:hideMark/>
          </w:tcPr>
          <w:p w14:paraId="54C4F98B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2</w:t>
            </w:r>
          </w:p>
        </w:tc>
        <w:tc>
          <w:tcPr>
            <w:tcW w:w="5040" w:type="dxa"/>
            <w:vAlign w:val="center"/>
            <w:hideMark/>
          </w:tcPr>
          <w:p w14:paraId="23A6212A" w14:textId="77777777" w:rsidR="001F1373" w:rsidRDefault="005E1F6C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สนามบิน</w:t>
            </w:r>
            <w:r w:rsidR="009A0009"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ชุบุเซนแทร์</w:t>
            </w: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(</w:t>
            </w:r>
            <w:r w:rsidR="009A0009"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นาโกย่า</w:t>
            </w: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)</w:t>
            </w:r>
            <w:r w:rsidR="00A345C4"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-</w:t>
            </w:r>
            <w:r w:rsidR="001F1373"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 xml:space="preserve">ศาลเจ้าอัตสึตะจิงกู </w:t>
            </w:r>
            <w:r w:rsidR="00E05631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</w:t>
            </w:r>
            <w:r w:rsidR="005E2804" w:rsidRPr="005E2804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สวนดอกไม้บกกะโนะซาโตะ(ชมทุ่งดอกโคเชีย)</w:t>
            </w:r>
            <w:r w:rsidR="00E05631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</w:t>
            </w:r>
          </w:p>
          <w:p w14:paraId="37530FAA" w14:textId="77777777" w:rsidR="005E1F6C" w:rsidRPr="005E2804" w:rsidRDefault="005E2804" w:rsidP="00ED0E03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630" w:type="dxa"/>
            <w:vAlign w:val="center"/>
            <w:hideMark/>
          </w:tcPr>
          <w:p w14:paraId="088CCA92" w14:textId="7B880F38" w:rsidR="005E1F6C" w:rsidRPr="005E2804" w:rsidRDefault="0005540A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noProof/>
                <w:color w:val="auto"/>
                <w:sz w:val="36"/>
                <w:szCs w:val="36"/>
              </w:rPr>
              <w:drawing>
                <wp:inline distT="0" distB="0" distL="0" distR="0" wp14:anchorId="167A2583" wp14:editId="0055ED95">
                  <wp:extent cx="171450" cy="171450"/>
                  <wp:effectExtent l="0" t="0" r="0" b="0"/>
                  <wp:docPr id="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Align w:val="center"/>
            <w:hideMark/>
          </w:tcPr>
          <w:p w14:paraId="1C440667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vAlign w:val="center"/>
            <w:hideMark/>
          </w:tcPr>
          <w:p w14:paraId="78B65C34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32" w:type="dxa"/>
            <w:vAlign w:val="center"/>
            <w:hideMark/>
          </w:tcPr>
          <w:p w14:paraId="06FC3F57" w14:textId="77777777" w:rsidR="005E2804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HIRAYUKAN</w:t>
            </w:r>
            <w:r w:rsidR="00841C9C"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 HOTEL</w:t>
            </w:r>
          </w:p>
          <w:p w14:paraId="1616973E" w14:textId="5C9EC8CB" w:rsidR="005E1F6C" w:rsidRPr="005E2804" w:rsidRDefault="0005540A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CD6F5D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44"/>
                <w:szCs w:val="44"/>
              </w:rPr>
              <w:drawing>
                <wp:inline distT="0" distB="0" distL="0" distR="0" wp14:anchorId="66FDC038" wp14:editId="5D63E6EC">
                  <wp:extent cx="342900" cy="304800"/>
                  <wp:effectExtent l="0" t="0" r="0" b="0"/>
                  <wp:docPr id="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F6C" w:rsidRPr="005E2804" w14:paraId="77A27722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  <w:hideMark/>
          </w:tcPr>
          <w:p w14:paraId="65FDEF43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3</w:t>
            </w:r>
          </w:p>
        </w:tc>
        <w:tc>
          <w:tcPr>
            <w:tcW w:w="5040" w:type="dxa"/>
            <w:shd w:val="clear" w:color="auto" w:fill="FBE4D5"/>
            <w:vAlign w:val="center"/>
            <w:hideMark/>
          </w:tcPr>
          <w:p w14:paraId="59D0CC28" w14:textId="77777777" w:rsidR="00A6252E" w:rsidRDefault="00343A8D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sz w:val="36"/>
                <w:szCs w:val="36"/>
                <w:cs/>
              </w:rPr>
              <w:t>คามิโคจิ-สะพานกัปปะบาชิ-นั่งกระเช้าชมวิว</w:t>
            </w:r>
          </w:p>
          <w:p w14:paraId="3A350D2C" w14:textId="77777777" w:rsidR="005E1F6C" w:rsidRPr="005E2804" w:rsidRDefault="00343A8D" w:rsidP="00ED0E03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sz w:val="36"/>
                <w:szCs w:val="36"/>
                <w:cs/>
              </w:rPr>
              <w:t>ฮาคุบะอิวาทาเกะ</w:t>
            </w:r>
            <w:r w:rsidR="005E2804">
              <w:rPr>
                <w:rFonts w:ascii="TH Sarabun New" w:hAnsi="TH Sarabun New" w:cs="TH Sarabun New"/>
                <w:sz w:val="36"/>
                <w:szCs w:val="36"/>
              </w:rPr>
              <w:t>-</w:t>
            </w:r>
            <w:r w:rsidR="005E2804">
              <w:rPr>
                <w:rFonts w:ascii="TH Sarabun New" w:hAnsi="TH Sarabun New" w:cs="TH Sarabun New" w:hint="cs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20472761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shd w:val="clear" w:color="auto" w:fill="FBE4D5"/>
            <w:vAlign w:val="center"/>
            <w:hideMark/>
          </w:tcPr>
          <w:p w14:paraId="64BE7845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7A18EC91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</w:tc>
        <w:tc>
          <w:tcPr>
            <w:tcW w:w="3132" w:type="dxa"/>
            <w:shd w:val="clear" w:color="auto" w:fill="FBE4D5"/>
            <w:vAlign w:val="center"/>
            <w:hideMark/>
          </w:tcPr>
          <w:p w14:paraId="29388065" w14:textId="4556852E" w:rsidR="005E1F6C" w:rsidRPr="005E2804" w:rsidRDefault="005E2804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UNAZAKI ONSEN </w:t>
            </w:r>
            <w:r w:rsidR="00E0563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YAMANOHA </w:t>
            </w:r>
            <w:r w:rsidR="0005540A" w:rsidRPr="00CD6F5D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44"/>
                <w:szCs w:val="44"/>
              </w:rPr>
              <w:drawing>
                <wp:inline distT="0" distB="0" distL="0" distR="0" wp14:anchorId="2FC415F0" wp14:editId="661B6DF7">
                  <wp:extent cx="342900" cy="304800"/>
                  <wp:effectExtent l="0" t="0" r="0" b="0"/>
                  <wp:docPr id="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F6C" w:rsidRPr="005E2804" w14:paraId="1A8BBAB4" w14:textId="77777777" w:rsidTr="00E05631">
        <w:trPr>
          <w:trHeight w:val="397"/>
        </w:trPr>
        <w:tc>
          <w:tcPr>
            <w:tcW w:w="738" w:type="dxa"/>
            <w:vAlign w:val="center"/>
            <w:hideMark/>
          </w:tcPr>
          <w:p w14:paraId="2EC14864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</w:t>
            </w:r>
          </w:p>
        </w:tc>
        <w:tc>
          <w:tcPr>
            <w:tcW w:w="5040" w:type="dxa"/>
            <w:vAlign w:val="center"/>
            <w:hideMark/>
          </w:tcPr>
          <w:p w14:paraId="4802F3AD" w14:textId="77777777" w:rsidR="00ED0E03" w:rsidRDefault="00774A44" w:rsidP="00ED0E03">
            <w:pPr>
              <w:spacing w:after="0" w:line="500" w:lineRule="exact"/>
              <w:ind w:right="-11"/>
              <w:rPr>
                <w:rFonts w:ascii="TH Sarabun New" w:hAnsi="TH Sarabun New" w:cs="TH Sarabun New"/>
                <w:sz w:val="36"/>
                <w:szCs w:val="36"/>
              </w:rPr>
            </w:pPr>
            <w:r w:rsidRPr="00774A44">
              <w:rPr>
                <w:rFonts w:ascii="TH Sarabun New" w:hAnsi="TH Sarabun New" w:cs="TH Sarabun New"/>
                <w:sz w:val="36"/>
                <w:szCs w:val="36"/>
                <w:cs/>
              </w:rPr>
              <w:t>รถไฟชมวิวหุบเขาคุโรเบะ</w:t>
            </w:r>
            <w:r>
              <w:rPr>
                <w:rFonts w:ascii="TH Sarabun New" w:hAnsi="TH Sarabun New" w:cs="TH Sarabun New"/>
                <w:sz w:val="36"/>
                <w:szCs w:val="36"/>
              </w:rPr>
              <w:t>-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เมืองคานาซาว่า</w:t>
            </w:r>
          </w:p>
          <w:p w14:paraId="344B1B66" w14:textId="77777777" w:rsidR="005E1F6C" w:rsidRPr="005E2804" w:rsidRDefault="00774A44" w:rsidP="00ED0E03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สวนเคนโระคุเอ็น-</w:t>
            </w:r>
            <w:r w:rsidRPr="005E2804">
              <w:rPr>
                <w:rFonts w:ascii="TH Sarabun New" w:hAnsi="TH Sarabun New" w:cs="TH Sarabun New" w:hint="cs"/>
                <w:sz w:val="36"/>
                <w:szCs w:val="36"/>
                <w:cs/>
              </w:rPr>
              <w:t>ย่าน</w:t>
            </w:r>
            <w:r w:rsidR="0097142A" w:rsidRPr="0097142A">
              <w:rPr>
                <w:rFonts w:ascii="TH Sarabun New" w:hAnsi="TH Sarabun New" w:cs="TH Sarabun New"/>
                <w:sz w:val="36"/>
                <w:szCs w:val="36"/>
                <w:cs/>
              </w:rPr>
              <w:t>โรงน้ำชาฮิงาชิชายะ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-แช่น้ำแร่</w:t>
            </w:r>
          </w:p>
        </w:tc>
        <w:tc>
          <w:tcPr>
            <w:tcW w:w="630" w:type="dxa"/>
            <w:vAlign w:val="center"/>
            <w:hideMark/>
          </w:tcPr>
          <w:p w14:paraId="4066F2F1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vAlign w:val="center"/>
            <w:hideMark/>
          </w:tcPr>
          <w:p w14:paraId="4882EE0D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vAlign w:val="center"/>
            <w:hideMark/>
          </w:tcPr>
          <w:p w14:paraId="61F35524" w14:textId="77777777" w:rsidR="005E1F6C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H</w:t>
            </w:r>
          </w:p>
          <w:p w14:paraId="4F163FE9" w14:textId="77777777" w:rsidR="00E05631" w:rsidRPr="005E2804" w:rsidRDefault="00000000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color w:val="auto"/>
                <w:sz w:val="36"/>
                <w:szCs w:val="36"/>
              </w:rPr>
              <w:t>🦀</w:t>
            </w:r>
            <w:r w:rsidR="00E05631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 xml:space="preserve"> </w:t>
            </w:r>
          </w:p>
        </w:tc>
        <w:tc>
          <w:tcPr>
            <w:tcW w:w="3132" w:type="dxa"/>
            <w:vAlign w:val="center"/>
            <w:hideMark/>
          </w:tcPr>
          <w:p w14:paraId="239EB4D3" w14:textId="0C8DF647" w:rsidR="005E1F6C" w:rsidRPr="005E2804" w:rsidRDefault="00E05631" w:rsidP="00E0563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SEIFUSO AWARA ONSEN HOTEL</w:t>
            </w:r>
            <w:r w:rsidR="0005540A" w:rsidRPr="00CD6F5D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44"/>
                <w:szCs w:val="44"/>
              </w:rPr>
              <w:drawing>
                <wp:inline distT="0" distB="0" distL="0" distR="0" wp14:anchorId="108A59C1" wp14:editId="6377F8BA">
                  <wp:extent cx="342900" cy="304800"/>
                  <wp:effectExtent l="0" t="0" r="0" b="0"/>
                  <wp:docPr id="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F6C" w:rsidRPr="005E2804" w14:paraId="37950F11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  <w:hideMark/>
          </w:tcPr>
          <w:p w14:paraId="7D8639C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bookmarkStart w:id="2" w:name="_Hlk147396033"/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5</w:t>
            </w:r>
          </w:p>
        </w:tc>
        <w:tc>
          <w:tcPr>
            <w:tcW w:w="5040" w:type="dxa"/>
            <w:shd w:val="clear" w:color="auto" w:fill="FBE4D5"/>
            <w:vAlign w:val="center"/>
            <w:hideMark/>
          </w:tcPr>
          <w:p w14:paraId="2163251E" w14:textId="77777777" w:rsidR="00ED0E03" w:rsidRDefault="007E22ED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7E22ED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วัดไดชิซังเซอิไดจิ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 (</w:t>
            </w:r>
            <w:r w:rsidR="00774A44" w:rsidRPr="00774A4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พระใหญ่เอจิเซ็น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)</w:t>
            </w:r>
            <w:r w:rsidR="00774A44">
              <w:rPr>
                <w:rFonts w:ascii="TH Sarabun New" w:hAnsi="TH Sarabun New" w:cs="TH Sarabun New"/>
                <w:color w:val="auto"/>
                <w:sz w:val="36"/>
                <w:szCs w:val="36"/>
              </w:rPr>
              <w:t>-</w:t>
            </w:r>
          </w:p>
          <w:p w14:paraId="7393AEC3" w14:textId="77777777" w:rsidR="005E1F6C" w:rsidRPr="005E2804" w:rsidRDefault="00774A44" w:rsidP="00ED0E03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พิพิธภัณฑ์ไดโนเสาร์-เมืองโอซาก้า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03A457E5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B</w:t>
            </w:r>
          </w:p>
        </w:tc>
        <w:tc>
          <w:tcPr>
            <w:tcW w:w="720" w:type="dxa"/>
            <w:shd w:val="clear" w:color="auto" w:fill="FBE4D5"/>
            <w:vAlign w:val="center"/>
            <w:hideMark/>
          </w:tcPr>
          <w:p w14:paraId="52CC92C7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0D27CB0A" w14:textId="77777777" w:rsidR="005E1F6C" w:rsidRPr="005E2804" w:rsidRDefault="00E05631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D</w:t>
            </w:r>
          </w:p>
        </w:tc>
        <w:tc>
          <w:tcPr>
            <w:tcW w:w="3132" w:type="dxa"/>
            <w:shd w:val="clear" w:color="auto" w:fill="FBE4D5"/>
            <w:vAlign w:val="center"/>
          </w:tcPr>
          <w:p w14:paraId="4AA503F1" w14:textId="77777777" w:rsidR="005E1F6C" w:rsidRPr="005E2804" w:rsidRDefault="001F1373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F1373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FAIRFIELD BY MARRIOTT NAMBA OSAKA</w:t>
            </w:r>
          </w:p>
        </w:tc>
      </w:tr>
      <w:bookmarkEnd w:id="2"/>
      <w:tr w:rsidR="005E1F6C" w:rsidRPr="005E2804" w14:paraId="4F69FAA7" w14:textId="77777777" w:rsidTr="00E05631">
        <w:trPr>
          <w:trHeight w:val="397"/>
        </w:trPr>
        <w:tc>
          <w:tcPr>
            <w:tcW w:w="738" w:type="dxa"/>
            <w:vAlign w:val="center"/>
          </w:tcPr>
          <w:p w14:paraId="6C6FC2D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6</w:t>
            </w:r>
          </w:p>
        </w:tc>
        <w:tc>
          <w:tcPr>
            <w:tcW w:w="5040" w:type="dxa"/>
            <w:vAlign w:val="center"/>
          </w:tcPr>
          <w:p w14:paraId="16926669" w14:textId="77777777" w:rsidR="005E1F6C" w:rsidRPr="00ED0E03" w:rsidRDefault="00343A8D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 xml:space="preserve">อิสระช้อปปิ้ง หรือ เลือกซื้อทัวร์เสริม </w:t>
            </w:r>
            <w:r w:rsidRPr="005E2804">
              <w:rPr>
                <w:rFonts w:ascii="TH Sarabun New" w:hAnsi="TH Sarabun New" w:cs="TH Sarabun New"/>
                <w:color w:val="auto"/>
                <w:sz w:val="36"/>
                <w:szCs w:val="36"/>
              </w:rPr>
              <w:t>UNIVERSAL STUDIO</w:t>
            </w:r>
            <w:r w:rsidR="00ED0E03">
              <w:rPr>
                <w:rFonts w:ascii="TH Sarabun New" w:hAnsi="TH Sarabun New" w:cs="TH Sarabun New"/>
                <w:color w:val="auto"/>
                <w:sz w:val="36"/>
                <w:szCs w:val="36"/>
              </w:rPr>
              <w:t xml:space="preserve"> </w:t>
            </w:r>
            <w:r w:rsidRPr="005E2804">
              <w:rPr>
                <w:rFonts w:ascii="TH Sarabun New" w:hAnsi="TH Sarabun New" w:cs="TH Sarabun New"/>
                <w:color w:val="FF0000"/>
                <w:sz w:val="36"/>
                <w:szCs w:val="36"/>
              </w:rPr>
              <w:t>[</w:t>
            </w:r>
            <w:r w:rsidRPr="005E2804">
              <w:rPr>
                <w:rFonts w:ascii="TH Sarabun New" w:hAnsi="TH Sarabun New" w:cs="TH Sarabun New"/>
                <w:color w:val="FF0000"/>
                <w:sz w:val="36"/>
                <w:szCs w:val="36"/>
                <w:cs/>
              </w:rPr>
              <w:t>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630" w:type="dxa"/>
            <w:vAlign w:val="center"/>
          </w:tcPr>
          <w:p w14:paraId="096F7588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O</w:t>
            </w:r>
          </w:p>
        </w:tc>
        <w:tc>
          <w:tcPr>
            <w:tcW w:w="720" w:type="dxa"/>
            <w:vAlign w:val="center"/>
          </w:tcPr>
          <w:p w14:paraId="13FC9C67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900" w:type="dxa"/>
            <w:vAlign w:val="center"/>
          </w:tcPr>
          <w:p w14:paraId="5D08E585" w14:textId="77777777" w:rsidR="005E1F6C" w:rsidRPr="005E2804" w:rsidRDefault="005E1F6C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3132" w:type="dxa"/>
            <w:vAlign w:val="center"/>
          </w:tcPr>
          <w:p w14:paraId="395A11CF" w14:textId="77777777" w:rsidR="005E1F6C" w:rsidRPr="005E2804" w:rsidRDefault="001F1373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1F1373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FAIRFIELD BY MARRIOTT NAMBA OSAKA</w:t>
            </w:r>
          </w:p>
        </w:tc>
      </w:tr>
      <w:tr w:rsidR="00343A8D" w:rsidRPr="005E2804" w14:paraId="30258A11" w14:textId="77777777" w:rsidTr="00E05631">
        <w:trPr>
          <w:trHeight w:val="397"/>
        </w:trPr>
        <w:tc>
          <w:tcPr>
            <w:tcW w:w="738" w:type="dxa"/>
            <w:shd w:val="clear" w:color="auto" w:fill="FBE4D5"/>
            <w:vAlign w:val="center"/>
          </w:tcPr>
          <w:p w14:paraId="2FC1CB4F" w14:textId="77777777" w:rsidR="00343A8D" w:rsidRPr="005E2804" w:rsidRDefault="00343A8D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7</w:t>
            </w:r>
          </w:p>
        </w:tc>
        <w:tc>
          <w:tcPr>
            <w:tcW w:w="5040" w:type="dxa"/>
            <w:shd w:val="clear" w:color="auto" w:fill="FBE4D5"/>
            <w:vAlign w:val="center"/>
          </w:tcPr>
          <w:p w14:paraId="38A16C18" w14:textId="77777777" w:rsidR="00343A8D" w:rsidRPr="005E2804" w:rsidRDefault="001F1373" w:rsidP="00ED0E03">
            <w:pPr>
              <w:pStyle w:val="Default"/>
              <w:spacing w:after="0" w:line="500" w:lineRule="exact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ริงกุพรีเมียมเอ้าท์เล็ต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</w:t>
            </w:r>
            <w:r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อิออน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-</w:t>
            </w:r>
            <w:r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สนามบินคันไ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>ซ-</w:t>
            </w:r>
            <w:r w:rsidRPr="001F1373"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630" w:type="dxa"/>
            <w:shd w:val="clear" w:color="auto" w:fill="FBE4D5"/>
            <w:vAlign w:val="center"/>
          </w:tcPr>
          <w:p w14:paraId="23BC98C1" w14:textId="77777777" w:rsidR="00343A8D" w:rsidRPr="005E2804" w:rsidRDefault="00343A8D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O</w:t>
            </w:r>
          </w:p>
        </w:tc>
        <w:tc>
          <w:tcPr>
            <w:tcW w:w="720" w:type="dxa"/>
            <w:shd w:val="clear" w:color="auto" w:fill="FBE4D5"/>
            <w:vAlign w:val="center"/>
          </w:tcPr>
          <w:p w14:paraId="153CFB42" w14:textId="77777777" w:rsidR="00343A8D" w:rsidRPr="005E2804" w:rsidRDefault="00343A8D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  <w:t>X</w:t>
            </w:r>
          </w:p>
        </w:tc>
        <w:tc>
          <w:tcPr>
            <w:tcW w:w="900" w:type="dxa"/>
            <w:shd w:val="clear" w:color="auto" w:fill="FBE4D5"/>
            <w:vAlign w:val="center"/>
          </w:tcPr>
          <w:p w14:paraId="5F7FCFF7" w14:textId="2B0B238A" w:rsidR="00343A8D" w:rsidRPr="005E2804" w:rsidRDefault="0005540A" w:rsidP="00ED0E0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5E2804">
              <w:rPr>
                <w:rFonts w:ascii="TH Sarabun New" w:hAnsi="TH Sarabun New" w:cs="TH Sarabun New"/>
                <w:b/>
                <w:bCs/>
                <w:noProof/>
                <w:color w:val="auto"/>
                <w:sz w:val="36"/>
                <w:szCs w:val="36"/>
              </w:rPr>
              <w:drawing>
                <wp:inline distT="0" distB="0" distL="0" distR="0" wp14:anchorId="26A1F21E" wp14:editId="35C03DAF">
                  <wp:extent cx="152400" cy="152400"/>
                  <wp:effectExtent l="0" t="0" r="0" b="0"/>
                  <wp:docPr id="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shd w:val="clear" w:color="auto" w:fill="FBE4D5"/>
            <w:vAlign w:val="center"/>
          </w:tcPr>
          <w:p w14:paraId="455A3163" w14:textId="77777777" w:rsidR="00343A8D" w:rsidRPr="005E2804" w:rsidRDefault="00343A8D" w:rsidP="00ED0E03">
            <w:pPr>
              <w:pStyle w:val="Default"/>
              <w:spacing w:after="0" w:line="500" w:lineRule="exact"/>
              <w:ind w:right="-108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</w:p>
        </w:tc>
      </w:tr>
    </w:tbl>
    <w:p w14:paraId="2B2E859E" w14:textId="77777777" w:rsidR="00EE7C20" w:rsidRDefault="00EE7C20" w:rsidP="00EE7C20">
      <w:pPr>
        <w:spacing w:after="0"/>
        <w:rPr>
          <w:rFonts w:ascii="TH Sarabun New" w:hAnsi="TH Sarabun New" w:cs="TH Sarabun New"/>
          <w:sz w:val="40"/>
          <w:szCs w:val="40"/>
        </w:rPr>
      </w:pPr>
    </w:p>
    <w:p w14:paraId="32C8D744" w14:textId="77777777" w:rsidR="00AE3054" w:rsidRPr="005E1F6C" w:rsidRDefault="00AE3054" w:rsidP="00EE7C20">
      <w:pPr>
        <w:spacing w:after="0"/>
        <w:rPr>
          <w:rFonts w:ascii="TH Sarabun New" w:hAnsi="TH Sarabun New" w:cs="TH Sarabun New" w:hint="cs"/>
          <w:vanish/>
          <w:sz w:val="40"/>
          <w:szCs w:val="40"/>
        </w:rPr>
      </w:pPr>
    </w:p>
    <w:p w14:paraId="5DF70F83" w14:textId="77777777" w:rsidR="009849E8" w:rsidRPr="005E1F6C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6A1AFD30" w14:textId="77777777" w:rsidR="00022268" w:rsidRPr="005E1F6C" w:rsidRDefault="00022268">
      <w:pPr>
        <w:shd w:val="clear" w:color="auto" w:fill="833C0B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– 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28700A28" w14:textId="77777777" w:rsidR="00022268" w:rsidRPr="005E1F6C" w:rsidRDefault="00022268" w:rsidP="00ED0E03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lastRenderedPageBreak/>
        <w:t>2</w:t>
      </w:r>
      <w:r w:rsid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0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.00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BA4FD3"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2-3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="00BA4FD3"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="00BA4FD3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BA4FD3"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6D4273B3" w14:textId="77777777" w:rsidR="00022268" w:rsidRPr="005E1F6C" w:rsidRDefault="00022268" w:rsidP="00ED0E03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295D8BB2" w14:textId="77777777" w:rsidR="005E1F6C" w:rsidRPr="00D921DF" w:rsidRDefault="00022268" w:rsidP="00ED0E03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5E1F6C" w:rsidRPr="00D921DF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 w:rsidR="009A0009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644</w:t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</w:t>
      </w:r>
      <w:r w:rsidR="005E1F6C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-</w:t>
      </w:r>
      <w:r w:rsidR="009A0009">
        <w:rPr>
          <w:rFonts w:ascii="TH Sarabun New" w:hAnsi="TH Sarabun New" w:cs="TH Sarabun New"/>
          <w:noProof w:val="0"/>
          <w:color w:val="0000FF"/>
          <w:sz w:val="40"/>
          <w:szCs w:val="40"/>
        </w:rPr>
        <w:t>NGO</w:t>
      </w:r>
      <w:r w:rsidR="005E1F6C"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9A0009">
        <w:rPr>
          <w:rFonts w:ascii="TH Sarabun New" w:hAnsi="TH Sarabun New" w:cs="TH Sarabun New"/>
          <w:noProof w:val="0"/>
          <w:color w:val="0000FF"/>
          <w:sz w:val="40"/>
          <w:szCs w:val="40"/>
        </w:rPr>
        <w:t>00.05-08.00</w:t>
      </w:r>
    </w:p>
    <w:p w14:paraId="04C4F446" w14:textId="77777777" w:rsidR="005E1F6C" w:rsidRPr="00D921DF" w:rsidRDefault="005E1F6C" w:rsidP="00ED0E03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 w:rsidR="00343A8D">
        <w:rPr>
          <w:rFonts w:ascii="TH Sarabun New" w:hAnsi="TH Sarabun New" w:cs="TH Sarabun New"/>
          <w:noProof w:val="0"/>
          <w:color w:val="0000FF"/>
          <w:sz w:val="40"/>
          <w:szCs w:val="40"/>
        </w:rPr>
        <w:t>673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343A8D">
        <w:rPr>
          <w:rFonts w:ascii="TH Sarabun New" w:hAnsi="TH Sarabun New" w:cs="TH Sarabun New"/>
          <w:noProof w:val="0"/>
          <w:color w:val="0000FF"/>
          <w:sz w:val="40"/>
          <w:szCs w:val="40"/>
        </w:rPr>
        <w:t>KIX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343A8D">
        <w:rPr>
          <w:rFonts w:ascii="TH Sarabun New" w:hAnsi="TH Sarabun New" w:cs="TH Sarabun New"/>
          <w:noProof w:val="0"/>
          <w:color w:val="0000FF"/>
          <w:sz w:val="40"/>
          <w:szCs w:val="40"/>
        </w:rPr>
        <w:t>17.35-21.25</w:t>
      </w:r>
    </w:p>
    <w:p w14:paraId="12DBD548" w14:textId="77777777" w:rsidR="005E1F6C" w:rsidRPr="00D921DF" w:rsidRDefault="005E1F6C" w:rsidP="00ED0E03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1691F94F" w14:textId="77777777" w:rsidR="005E1F6C" w:rsidRPr="00D921DF" w:rsidRDefault="005E1F6C" w:rsidP="00ED0E03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โหลดสัมภาระรวม น้ำหนักท่านละ 2</w:t>
      </w:r>
      <w:r w:rsidR="00E05631">
        <w:rPr>
          <w:rFonts w:ascii="TH Sarabun New" w:hAnsi="TH Sarabun New" w:cs="TH Sarabun New"/>
          <w:noProof w:val="0"/>
          <w:color w:val="002060"/>
          <w:sz w:val="40"/>
          <w:szCs w:val="40"/>
        </w:rPr>
        <w:t>3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</w:t>
      </w:r>
      <w:r w:rsidR="00E05631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/1 </w:t>
      </w:r>
      <w:r w:rsidR="00E05631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ใบ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**</w:t>
      </w:r>
    </w:p>
    <w:p w14:paraId="7916107B" w14:textId="4EEF84C3" w:rsidR="005E1F6C" w:rsidRDefault="0005540A" w:rsidP="005E1F6C">
      <w:pPr>
        <w:pStyle w:val="Sidebarphoto"/>
        <w:spacing w:line="240" w:lineRule="auto"/>
        <w:ind w:left="0"/>
      </w:pPr>
      <w:r>
        <w:drawing>
          <wp:inline distT="0" distB="0" distL="0" distR="0" wp14:anchorId="2DD23ACC" wp14:editId="4A0FA6DB">
            <wp:extent cx="2466975" cy="1543050"/>
            <wp:effectExtent l="0" t="0" r="0" b="0"/>
            <wp:docPr id="8" name="Picture 16" descr="Thai Airways - International | Plan My Trip | Book Flight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ai Airways - International | Plan My Trip | Book Flights Onli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F6C" w:rsidRPr="00374338">
        <w:t xml:space="preserve"> </w:t>
      </w:r>
      <w:r>
        <w:drawing>
          <wp:inline distT="0" distB="0" distL="0" distR="0" wp14:anchorId="75266C0A" wp14:editId="1091F278">
            <wp:extent cx="2114550" cy="1533525"/>
            <wp:effectExtent l="0" t="0" r="0" b="0"/>
            <wp:docPr id="9" name="Picture 15" descr="Thai Airways - Airline meals information for passen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ai Airways - Airline meals information for passenger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8" r="1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5E0BA3DB" wp14:editId="1073FCF0">
            <wp:extent cx="2266950" cy="1543050"/>
            <wp:effectExtent l="0" t="0" r="0" b="0"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3525" w14:textId="77777777" w:rsidR="006021C6" w:rsidRPr="00BD1FC9" w:rsidRDefault="005E1F6C" w:rsidP="00BD1FC9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  <w:r w:rsidRPr="00D921D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6A9AAD06" w14:textId="77777777" w:rsidR="008664D6" w:rsidRDefault="005E1F6C" w:rsidP="00ED0E03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ED0E03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="00AE3054" w:rsidRP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สนามบินชุบุเซนแทร์(นาโกย่า)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1F1373" w:rsidRPr="001F1373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ศาลเจ้าอัตสึตะจิงกู </w:t>
      </w:r>
      <w:r w:rsidR="008664D6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– </w:t>
      </w:r>
      <w:r w:rsidR="00AE3054" w:rsidRP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สวนดอกไม้บกกะ</w:t>
      </w:r>
      <w:r w:rsidR="008664D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E3054" w:rsidRP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โนะ ซาโตะ </w:t>
      </w:r>
    </w:p>
    <w:p w14:paraId="4AEC9E30" w14:textId="77777777" w:rsidR="00AE3054" w:rsidRDefault="008664D6" w:rsidP="00ED0E03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AE3054" w:rsidRP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(ชมทุ่งดอกโคเชีย)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AE3054" w:rsidRPr="00AE305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 w:rsidR="00AE305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727D7D90" w14:textId="77777777" w:rsidR="009A0009" w:rsidRPr="00D921DF" w:rsidRDefault="00AE3054" w:rsidP="00ED0E03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00.05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9A0009"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="009A0009"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BE3E8C"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</w:t>
      </w:r>
      <w:r w:rsidR="00BE3E8C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ู</w:t>
      </w:r>
      <w:r w:rsidR="00BE3E8C"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บุเซนแทร์(นาโกย่า)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9A0009"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ด้วยเที่ยวบิน </w:t>
      </w:r>
      <w:r w:rsidR="009A0009">
        <w:rPr>
          <w:rFonts w:ascii="TH Sarabun New" w:hAnsi="TH Sarabun New" w:cs="TH Sarabun New"/>
          <w:b/>
          <w:bCs/>
          <w:noProof w:val="0"/>
          <w:sz w:val="40"/>
          <w:szCs w:val="40"/>
        </w:rPr>
        <w:t>TG6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44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A0009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5346ED41" w14:textId="77777777" w:rsidR="00022268" w:rsidRPr="005E1F6C" w:rsidRDefault="00AE3054" w:rsidP="00ED0E03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08.00</w:t>
      </w:r>
      <w:r w:rsidR="00022268"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022268"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022268"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 ถึง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ู</w:t>
      </w:r>
      <w:r w:rsidRPr="00BE3E8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บุเซนแทร์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022268" w:rsidRPr="005E1F6C">
        <w:rPr>
          <w:rFonts w:ascii="TH Sarabun New" w:hAnsi="TH Sarabun New" w:cs="TH Sarabun New"/>
          <w:noProof w:val="0"/>
          <w:sz w:val="40"/>
          <w:szCs w:val="40"/>
          <w:cs/>
        </w:rPr>
        <w:t>ประเทศญี่ปุ่น นำท่านผ่านตรวจคนเข้าเมืองเป็นที่เรียบร้อย</w:t>
      </w:r>
    </w:p>
    <w:p w14:paraId="6308BED6" w14:textId="77777777" w:rsidR="001F1373" w:rsidRPr="00086519" w:rsidRDefault="005F2525" w:rsidP="001F1373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 w:rsidR="000C6FE0" w:rsidRPr="000C6FE0">
        <w:rPr>
          <w:rFonts w:ascii="TH Sarabun New" w:hAnsi="TH Sarabun New" w:cs="TH Sarabun New"/>
          <w:b/>
          <w:bCs/>
          <w:noProof w:val="0"/>
          <w:color w:val="00B050"/>
          <w:sz w:val="40"/>
          <w:szCs w:val="40"/>
        </w:rPr>
        <w:t xml:space="preserve">1 </w:t>
      </w:r>
      <w:r w:rsidR="000C6FE0"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>ชม ( 42 กม.)</w:t>
      </w:r>
      <w:r w:rsidR="000C6FE0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 xml:space="preserve"> </w:t>
      </w:r>
      <w:r w:rsidR="001F1373" w:rsidRPr="001F1373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ศาลเจ้าอัตสึตะจิงกู</w:t>
      </w:r>
      <w:r w:rsidR="001F1373">
        <w:rPr>
          <w:rFonts w:ascii="TH Sarabun New" w:hAnsi="TH Sarabun New" w:cs="TH Sarabun New"/>
          <w:b/>
          <w:bCs/>
          <w:noProof w:val="0"/>
          <w:color w:val="993366"/>
          <w:sz w:val="40"/>
          <w:szCs w:val="40"/>
        </w:rPr>
        <w:t xml:space="preserve"> 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  <w:cs/>
        </w:rPr>
        <w:t>เป็นศาลเจ้าใหญ่รองจากศาลเจ้าอิเสะจิงกู ในทุกปีจะมีผู้มาสักการะประมาณ 7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</w:rPr>
        <w:t>,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  <w:cs/>
        </w:rPr>
        <w:t>000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</w:rPr>
        <w:t>,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  <w:cs/>
        </w:rPr>
        <w:t>000 คน สิ่งสักการะของศาลเจ้าแห่งนี้คือดาบคุซานางิ (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</w:rPr>
        <w:t xml:space="preserve">Kusanagi-no-Tsurugi) 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  <w:cs/>
        </w:rPr>
        <w:t>ซึ่งเป็นหนึ่งในสามเครื่องราชกกุธภัณฑ์ศักดิ์สิทธิ์ประจำจักรพรรดิญี่ปุ่น และยังมีกำแพงที่โชกุนโอดะ โนบุนางะถวายให้ศาลเจ้าตามที่เคยได้อธิษฐานขอพรให้ได้รับชัยชนะในปีค.ศ 1560 ในพิพิธภัณฑ์วัดอัตสึตะ มีการจัดแสดงสิ่งของซึ่งมีประวัติความเป็นมาราว 6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</w:rPr>
        <w:t>,</w:t>
      </w:r>
      <w:r w:rsidR="001F1373" w:rsidRPr="007347D8">
        <w:rPr>
          <w:rFonts w:ascii="TH Sarabun New" w:hAnsi="TH Sarabun New" w:cs="TH Sarabun New"/>
          <w:noProof w:val="0"/>
          <w:sz w:val="40"/>
          <w:szCs w:val="40"/>
          <w:cs/>
        </w:rPr>
        <w:t>000 ชิ้น</w:t>
      </w:r>
    </w:p>
    <w:p w14:paraId="618E0AFB" w14:textId="1C347BD8" w:rsidR="001F1373" w:rsidRDefault="0005540A" w:rsidP="001F1373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b/>
          <w:bCs/>
          <w:sz w:val="40"/>
          <w:szCs w:val="40"/>
        </w:rPr>
      </w:pPr>
      <w:r w:rsidRPr="001F1373">
        <w:rPr>
          <w:rFonts w:ascii="TH Sarabun New" w:hAnsi="TH Sarabun New" w:cs="TH Sarabun New"/>
          <w:sz w:val="40"/>
          <w:szCs w:val="40"/>
          <w:shd w:val="clear" w:color="auto" w:fill="FFFFFF"/>
        </w:rPr>
        <w:lastRenderedPageBreak/>
        <w:drawing>
          <wp:inline distT="0" distB="0" distL="0" distR="0" wp14:anchorId="7F99FBDF" wp14:editId="64AEAD1F">
            <wp:extent cx="7000875" cy="182880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826F6" w14:textId="77777777" w:rsidR="00772EE1" w:rsidRPr="005E1F6C" w:rsidRDefault="00772EE1" w:rsidP="001F1373">
      <w:pPr>
        <w:pStyle w:val="Sidebarphoto"/>
        <w:shd w:val="clear" w:color="auto" w:fill="00B050"/>
        <w:spacing w:line="500" w:lineRule="atLeas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680B74CB" w14:textId="77777777" w:rsidR="00B00023" w:rsidRDefault="000C6FE0" w:rsidP="00ED0E03">
      <w:pPr>
        <w:spacing w:after="0" w:line="500" w:lineRule="atLeast"/>
        <w:rPr>
          <w:rFonts w:ascii="TH Sarabun New" w:hAnsi="TH Sarabun New" w:cs="TH Sarabun New"/>
          <w:color w:val="FF0000"/>
          <w:sz w:val="40"/>
          <w:szCs w:val="40"/>
        </w:rPr>
      </w:pPr>
      <w:bookmarkStart w:id="3" w:name="OLE_LINK61"/>
      <w:bookmarkStart w:id="4" w:name="OLE_LINK62"/>
      <w:bookmarkStart w:id="5" w:name="OLE_LINK6"/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2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ชม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119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B00023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สวนดอกไม้</w:t>
      </w:r>
      <w:r w:rsidR="00B00023" w:rsidRPr="00C66D73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บกกะ โนะ ซะโตะ </w:t>
      </w:r>
      <w:r w:rsidR="00B00023" w:rsidRPr="008543C5">
        <w:rPr>
          <w:rFonts w:ascii="TH Sarabun New" w:hAnsi="TH Sarabun New" w:cs="TH Sarabun New"/>
          <w:sz w:val="40"/>
          <w:szCs w:val="40"/>
          <w:cs/>
        </w:rPr>
        <w:t>(</w:t>
      </w:r>
      <w:r w:rsidR="00B00023" w:rsidRPr="008543C5">
        <w:rPr>
          <w:rFonts w:ascii="TH Sarabun New" w:hAnsi="TH Sarabun New" w:cs="TH Sarabun New"/>
          <w:sz w:val="40"/>
          <w:szCs w:val="40"/>
        </w:rPr>
        <w:t xml:space="preserve">Bokka no Sato) </w:t>
      </w:r>
      <w:r w:rsidR="00B00023" w:rsidRPr="008543C5">
        <w:rPr>
          <w:rFonts w:ascii="TH Sarabun New" w:hAnsi="TH Sarabun New" w:cs="TH Sarabun New"/>
          <w:sz w:val="40"/>
          <w:szCs w:val="40"/>
          <w:cs/>
        </w:rPr>
        <w:t xml:space="preserve">ตั้งอยู่บนที่ราบสูงฮิรุงาโนระดับ 900 เมตรเหนือน้ำทะเลและโอบล้อมด้วยภูเขา ที่นี่คือธีมพาร์คที่เน้นในเรื่องของการสัมผัสธรรมชาติและการทำฟาร์ม งดงามด้วยทุ่งดอกไม้ที่เต็มไปด้วยดอกไม้ตามฤดูกาลผลิบานไปทั่วบริเวณ นอกจากนี้ยังมีโซนที่ให้ผู้มาเยือนได้เพลิดเพลินกับการสัมผัสใกล้ชิดสัตว์เลี้ยงชนิดต่างๆ อย่างเช่น ม้า แกะ วัว และอัลปากาก็ได้รับความนิยมมากเช่นกัน นอกจากจะสนุกสนานกับการให้อาหารแล้ว ยังมีกิจกรรมขี่ม้าและรีดนมวัว รวมถึงกิจกรรมน่าสนุกอื่นๆ อีกมากมาย </w:t>
      </w:r>
      <w:r w:rsidR="00B00023" w:rsidRPr="001D189F">
        <w:rPr>
          <w:rFonts w:ascii="TH Sarabun New" w:hAnsi="TH Sarabun New" w:cs="TH Sarabun New" w:hint="cs"/>
          <w:color w:val="FF0000"/>
          <w:sz w:val="40"/>
          <w:szCs w:val="40"/>
          <w:highlight w:val="yellow"/>
          <w:cs/>
        </w:rPr>
        <w:t>**การบานของดอกไม้ขึ้นอยู่กับสภาพอากาศ**</w:t>
      </w:r>
    </w:p>
    <w:p w14:paraId="1A8C9040" w14:textId="00274F17" w:rsidR="00B00023" w:rsidRDefault="0005540A" w:rsidP="00B00023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</w:rPr>
      </w:pPr>
      <w:r>
        <w:rPr>
          <w:rFonts w:ascii="TH Sarabun New" w:hAnsi="TH Sarabun New" w:cs="TH Sarabun New"/>
          <w:noProof/>
          <w:color w:val="FF0000"/>
          <w:sz w:val="40"/>
          <w:szCs w:val="40"/>
          <w:highlight w:val="yellow"/>
        </w:rPr>
        <w:drawing>
          <wp:inline distT="0" distB="0" distL="0" distR="0" wp14:anchorId="516088C1" wp14:editId="5E911D8B">
            <wp:extent cx="7038975" cy="1866900"/>
            <wp:effectExtent l="0" t="0" r="0" b="0"/>
            <wp:docPr id="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6AE6F" w14:textId="77777777" w:rsidR="000C6FE0" w:rsidRPr="00B00023" w:rsidRDefault="000C6FE0" w:rsidP="00B00023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>1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.40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ชม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83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กม.)</w:t>
      </w:r>
    </w:p>
    <w:p w14:paraId="52DEA13B" w14:textId="77777777" w:rsidR="008C1380" w:rsidRDefault="008C1380" w:rsidP="001F1373">
      <w:pPr>
        <w:pStyle w:val="Sidebarphoto"/>
        <w:shd w:val="clear" w:color="auto" w:fill="00B050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="009D45B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รับประทานอาหารค่ำ</w:t>
      </w:r>
      <w:r w:rsidR="00636F3D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ณ ห้องอาหารของโรงแรม</w:t>
      </w:r>
    </w:p>
    <w:p w14:paraId="41DC2428" w14:textId="2F9C2FF3" w:rsidR="00CE1E97" w:rsidRPr="007D3AC4" w:rsidRDefault="0005540A" w:rsidP="0030646B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D3AC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F6B3FEE" wp14:editId="32BA4956">
            <wp:extent cx="371475" cy="3714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E97" w:rsidRPr="007D3AC4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1F1373" w:rsidRP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HIRAYUKAN HOTEL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CE1E97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50"/>
        </w:rPr>
        <w:t>♨</w:t>
      </w:r>
    </w:p>
    <w:p w14:paraId="3563F690" w14:textId="77777777" w:rsidR="00CE1E97" w:rsidRPr="007D3AC4" w:rsidRDefault="00CE1E97" w:rsidP="00CE1E97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7D3AC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56F6B898" w14:textId="77777777" w:rsidR="00636F3D" w:rsidRPr="001F1373" w:rsidRDefault="00636F3D" w:rsidP="00636F3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</w:rPr>
      </w:pP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</w:t>
      </w:r>
      <w:r w:rsidR="00A56288" w:rsidRPr="001F1373"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 xml:space="preserve">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</w:t>
      </w: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</w:t>
      </w:r>
    </w:p>
    <w:p w14:paraId="52148798" w14:textId="77777777" w:rsidR="00ED0E03" w:rsidRPr="0090478C" w:rsidRDefault="00ED0E03" w:rsidP="00636F3D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</w:p>
    <w:p w14:paraId="78A2AD07" w14:textId="77777777" w:rsidR="00841C9C" w:rsidRPr="005E1F6C" w:rsidRDefault="00841C9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</w:pP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</w:t>
      </w:r>
      <w:r w:rsidR="00BD1F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าม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คามิโคจิ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สะพาน</w:t>
      </w:r>
      <w:r w:rsidR="00A7741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คั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ปปะบาชิ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นั่งกระเช้าชมวิวฮาคุบะอิวาทาเกะ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13D4EB71" w14:textId="77777777" w:rsidR="00841C9C" w:rsidRPr="005E1F6C" w:rsidRDefault="00841C9C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เช้า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A59184D" w14:textId="77777777" w:rsidR="00841C9C" w:rsidRPr="000C6FE0" w:rsidRDefault="000C6FE0" w:rsidP="000C6FE0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>1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.30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ชม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80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="00841C9C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คามิโกชิ</w:t>
      </w:r>
      <w:r w:rsidR="00841C9C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สถานที่พักผ่อนหย่อนใจที่มีชื่อเสียงมากด้วยทิวทัศน์ที่สวยงามโดยเฉพาะในฤดูใบไม้เปลี่ยนสี ท่านจะประทับใจกับธรรมชาติ เทือกเขา สายน้ำ อันสวยงาม แหล่งชมธรรมชาติยามใบไม้เปลี่ยนสีที่สวยงามที่สุดแห่งหนึ่งของญี่ปุ่น เพลิดเพลินกับทิวทัศน์ของ </w:t>
      </w:r>
      <w:r w:rsidR="00841C9C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สะพานคัปปะบาชิ</w:t>
      </w:r>
      <w:r w:rsidR="00841C9C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สัญลักษณ์ของคามิโกช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</w:r>
    </w:p>
    <w:p w14:paraId="77064266" w14:textId="78912F43" w:rsidR="00841C9C" w:rsidRDefault="0005540A" w:rsidP="00B47AA4">
      <w:pPr>
        <w:pStyle w:val="Sidebarphoto"/>
        <w:spacing w:line="240" w:lineRule="auto"/>
        <w:ind w:left="0"/>
        <w:jc w:val="thaiDistribute"/>
        <w:rPr>
          <w:rStyle w:val="wdyuqq"/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50809C46" wp14:editId="35F0F91A">
            <wp:extent cx="7038975" cy="1838325"/>
            <wp:effectExtent l="0" t="0" r="0" b="0"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E29A2" w14:textId="77777777" w:rsidR="00841C9C" w:rsidRPr="005E1F6C" w:rsidRDefault="00841C9C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CE1E97">
        <w:rPr>
          <w:rFonts w:ascii="TH Sarabun New" w:hAnsi="TH Sarabun New" w:cs="TH Sarabun New"/>
          <w:b/>
          <w:bCs/>
          <w:noProof w:val="0"/>
          <w:sz w:val="40"/>
          <w:szCs w:val="40"/>
        </w:rPr>
        <w:t>(</w:t>
      </w:r>
      <w:r w:rsidRPr="00CE1E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เซตอาหารญี่ปุ่น</w:t>
      </w:r>
      <w:r w:rsidRPr="00CE1E97">
        <w:rPr>
          <w:rFonts w:ascii="TH Sarabun New" w:hAnsi="TH Sarabun New" w:cs="TH Sarabun New"/>
          <w:b/>
          <w:bCs/>
          <w:noProof w:val="0"/>
          <w:sz w:val="40"/>
          <w:szCs w:val="40"/>
        </w:rPr>
        <w:t>)</w:t>
      </w:r>
    </w:p>
    <w:p w14:paraId="73FFF8F3" w14:textId="77777777" w:rsidR="00B47AA4" w:rsidRPr="000C6FE0" w:rsidRDefault="000C6FE0" w:rsidP="000C6FE0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000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2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ชม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96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="00B47AA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นั่งกระเช้าชมวิวฮาคุบะอิวาทาเกะ</w:t>
      </w:r>
      <w:r w:rsidR="00B47AA4">
        <w:rPr>
          <w:rFonts w:ascii="TH Sarabun New" w:hAnsi="TH Sarabun New" w:cs="TH Sarabun New"/>
          <w:b/>
          <w:bCs/>
          <w:color w:val="806000"/>
          <w:sz w:val="40"/>
          <w:szCs w:val="40"/>
        </w:rPr>
        <w:t xml:space="preserve"> </w:t>
      </w:r>
      <w:r w:rsidR="00B47AA4" w:rsidRPr="00CE6E9F">
        <w:rPr>
          <w:rFonts w:ascii="TH Sarabun New" w:hAnsi="TH Sarabun New" w:cs="TH Sarabun New"/>
          <w:sz w:val="40"/>
          <w:szCs w:val="40"/>
          <w:cs/>
        </w:rPr>
        <w:t>ฤดูใบไม้เปลี่ยนสีที่บริเวณ ฮะคุบะเป็นแหล่งท่องเที่ยวชมความงดงามของใบไม้เปลี่ยนสีที่ติดอันดับแห่งหนึ่งในญี่ปุ่น</w:t>
      </w:r>
      <w:r w:rsidR="00B47AA4">
        <w:rPr>
          <w:rFonts w:ascii="TH Sarabun New" w:hAnsi="TH Sarabun New" w:cs="TH Sarabun New"/>
          <w:sz w:val="40"/>
          <w:szCs w:val="40"/>
        </w:rPr>
        <w:t xml:space="preserve"> </w:t>
      </w:r>
      <w:r w:rsidR="00B47AA4" w:rsidRPr="00CE6E9F">
        <w:rPr>
          <w:rFonts w:ascii="TH Sarabun New" w:hAnsi="TH Sarabun New" w:cs="TH Sarabun New"/>
          <w:b/>
          <w:bCs/>
          <w:sz w:val="40"/>
          <w:szCs w:val="40"/>
        </w:rPr>
        <w:t>HAKUBA MOUNTAIN HARBOR</w:t>
      </w:r>
      <w:r w:rsidR="00B47AA4" w:rsidRPr="00CE6E9F">
        <w:rPr>
          <w:rFonts w:ascii="TH Sarabun New" w:hAnsi="TH Sarabun New" w:cs="TH Sarabun New"/>
          <w:sz w:val="40"/>
          <w:szCs w:val="40"/>
        </w:rPr>
        <w:t xml:space="preserve"> </w:t>
      </w:r>
      <w:r w:rsidR="00B47AA4" w:rsidRPr="00CE6E9F">
        <w:rPr>
          <w:rFonts w:ascii="TH Sarabun New" w:hAnsi="TH Sarabun New" w:cs="TH Sarabun New"/>
          <w:sz w:val="40"/>
          <w:szCs w:val="40"/>
          <w:cs/>
        </w:rPr>
        <w:t xml:space="preserve">เป็นระเบียงชมวิวแบบพาโนรามาให้ทัศนียภาพที่เหนือชั้นของภูเขาโดยรอบ ระเบียงเปิดให้ใช้งานฟรี จุดเด่นมีระเบียง </w:t>
      </w:r>
      <w:r w:rsidR="00B47AA4" w:rsidRPr="00CE6E9F">
        <w:rPr>
          <w:rFonts w:ascii="TH Sarabun New" w:hAnsi="TH Sarabun New" w:cs="TH Sarabun New"/>
          <w:sz w:val="40"/>
          <w:szCs w:val="40"/>
        </w:rPr>
        <w:t xml:space="preserve">Hakuba Sanzan </w:t>
      </w:r>
      <w:r w:rsidR="00B47AA4" w:rsidRPr="00CE6E9F">
        <w:rPr>
          <w:rFonts w:ascii="TH Sarabun New" w:hAnsi="TH Sarabun New" w:cs="TH Sarabun New"/>
          <w:sz w:val="40"/>
          <w:szCs w:val="40"/>
          <w:cs/>
        </w:rPr>
        <w:t>ที่สามารถเห็นเทือกเขาแอลป์ที่เปลี่ยนสีแบบซันดันโคโย (</w:t>
      </w:r>
      <w:r w:rsidR="00B47AA4" w:rsidRPr="00CE6E9F">
        <w:rPr>
          <w:rFonts w:ascii="TH Sarabun New" w:hAnsi="TH Sarabun New" w:cs="TH Sarabun New"/>
          <w:sz w:val="40"/>
          <w:szCs w:val="40"/>
        </w:rPr>
        <w:t xml:space="preserve">Sandan Koyo) </w:t>
      </w:r>
      <w:r w:rsidR="00B47AA4" w:rsidRPr="00CE6E9F">
        <w:rPr>
          <w:rFonts w:ascii="TH Sarabun New" w:hAnsi="TH Sarabun New" w:cs="TH Sarabun New"/>
          <w:sz w:val="40"/>
          <w:szCs w:val="40"/>
          <w:cs/>
        </w:rPr>
        <w:t>ซึ่งจะได้เห็นหิมะบนยอดเขา ไล่ระดับลงมาจะได้เห็นสีสันของฤดูใบไม้เปลี่ยนสี และตรงตีนเขาจะได้เห็นสีเขียวของต้นโอ๊ค ที่มองจากความสูง 2</w:t>
      </w:r>
      <w:r w:rsidR="00B47AA4" w:rsidRPr="00CE6E9F">
        <w:rPr>
          <w:rFonts w:ascii="TH Sarabun New" w:hAnsi="TH Sarabun New" w:cs="TH Sarabun New"/>
          <w:sz w:val="40"/>
          <w:szCs w:val="40"/>
        </w:rPr>
        <w:t>,</w:t>
      </w:r>
      <w:r w:rsidR="00B47AA4" w:rsidRPr="00CE6E9F">
        <w:rPr>
          <w:rFonts w:ascii="TH Sarabun New" w:hAnsi="TH Sarabun New" w:cs="TH Sarabun New"/>
          <w:sz w:val="40"/>
          <w:szCs w:val="40"/>
          <w:cs/>
        </w:rPr>
        <w:t xml:space="preserve">200 เมตร สามารถยืนถ่ายรูปและดื่มด่ำกับบรรยากาศได้อย่างเต็มอิ่ม และในบริเวณเดียวกันมีร้านเบเกอรี่ที่ชื่อ </w:t>
      </w:r>
      <w:r w:rsidR="00B47AA4" w:rsidRPr="00CE6E9F">
        <w:rPr>
          <w:rFonts w:ascii="TH Sarabun New" w:hAnsi="TH Sarabun New" w:cs="TH Sarabun New"/>
          <w:b/>
          <w:bCs/>
          <w:sz w:val="40"/>
          <w:szCs w:val="40"/>
        </w:rPr>
        <w:t>THE CITY BAKERY</w:t>
      </w:r>
      <w:r w:rsidR="00B47AA4" w:rsidRPr="00CE6E9F">
        <w:rPr>
          <w:rFonts w:ascii="TH Sarabun New" w:hAnsi="TH Sarabun New" w:cs="TH Sarabun New"/>
          <w:sz w:val="40"/>
          <w:szCs w:val="40"/>
        </w:rPr>
        <w:t xml:space="preserve"> </w:t>
      </w:r>
      <w:r w:rsidR="00B47AA4" w:rsidRPr="00CE6E9F">
        <w:rPr>
          <w:rFonts w:ascii="TH Sarabun New" w:hAnsi="TH Sarabun New" w:cs="TH Sarabun New"/>
          <w:sz w:val="40"/>
          <w:szCs w:val="40"/>
          <w:cs/>
        </w:rPr>
        <w:t>โดยทางเข้ามีที่นั่งบนระเบียง สามารถเพลิดเพลินไปกับการจิบเครื่องดื่มอุ่นๆ และมองดูใบไม้เปลี่ยนสีในเวลาเดียวกัน</w:t>
      </w:r>
    </w:p>
    <w:p w14:paraId="3DFE7EF5" w14:textId="08064A15" w:rsidR="00B47AA4" w:rsidRDefault="0005540A" w:rsidP="00B47AA4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sz w:val="40"/>
          <w:szCs w:val="40"/>
          <w:cs/>
        </w:rPr>
        <w:lastRenderedPageBreak/>
        <w:drawing>
          <wp:inline distT="0" distB="0" distL="0" distR="0" wp14:anchorId="70F80B5C" wp14:editId="34464D0A">
            <wp:extent cx="6781800" cy="1790700"/>
            <wp:effectExtent l="0" t="0" r="0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606F" w14:textId="77777777" w:rsidR="000C6FE0" w:rsidRPr="000C6FE0" w:rsidRDefault="000C6FE0" w:rsidP="000C6FE0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2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ชม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95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กม.)</w:t>
      </w:r>
    </w:p>
    <w:p w14:paraId="6AD55D96" w14:textId="77777777" w:rsidR="00841C9C" w:rsidRPr="005E1F6C" w:rsidRDefault="00841C9C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1674267A" w14:textId="38F4AD12" w:rsidR="00841C9C" w:rsidRPr="00833C02" w:rsidRDefault="0005540A" w:rsidP="00841C9C">
      <w:pPr>
        <w:pStyle w:val="Sidebarphoto"/>
        <w:spacing w:line="240" w:lineRule="auto"/>
        <w:ind w:left="1440" w:hanging="1440"/>
        <w:rPr>
          <w:rFonts w:ascii="TH Sarabun New" w:hAnsi="TH Sarabun New" w:cs="Browallia New"/>
          <w:b/>
          <w:bCs/>
          <w:noProof w:val="0"/>
          <w:color w:val="002060"/>
          <w:sz w:val="40"/>
          <w:szCs w:val="50"/>
        </w:rPr>
      </w:pPr>
      <w:r w:rsidRPr="005E1F6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6D8B1C5" wp14:editId="56E56230">
            <wp:extent cx="371475" cy="371475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C9C"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UNAZAKI ONSEN</w:t>
      </w:r>
      <w:r w:rsidR="001F1373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YAMANOHA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841C9C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50"/>
        </w:rPr>
        <w:t>♨</w:t>
      </w:r>
      <w:r w:rsidR="00841C9C">
        <w:rPr>
          <w:rFonts w:ascii="TH Sarabun New" w:hAnsi="TH Sarabun New" w:cs="Browallia New"/>
          <w:b/>
          <w:bCs/>
          <w:noProof w:val="0"/>
          <w:color w:val="002060"/>
          <w:sz w:val="40"/>
          <w:szCs w:val="50"/>
        </w:rPr>
        <w:t xml:space="preserve"> </w:t>
      </w:r>
    </w:p>
    <w:p w14:paraId="00F4C7DA" w14:textId="77777777" w:rsidR="00841C9C" w:rsidRPr="005E1F6C" w:rsidRDefault="00841C9C" w:rsidP="00841C9C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9A3AC25" w14:textId="77777777" w:rsidR="00A56288" w:rsidRPr="001F1373" w:rsidRDefault="00A56288" w:rsidP="00A56288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</w:rPr>
      </w:pP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</w:t>
      </w:r>
      <w:r w:rsidRPr="001F1373"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 xml:space="preserve">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</w:t>
      </w: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</w:t>
      </w:r>
    </w:p>
    <w:p w14:paraId="270FD8E4" w14:textId="77777777" w:rsidR="00ED0E03" w:rsidRPr="00841C9C" w:rsidRDefault="00ED0E03" w:rsidP="00841C9C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FF0000"/>
          <w:sz w:val="40"/>
          <w:szCs w:val="40"/>
        </w:rPr>
      </w:pPr>
    </w:p>
    <w:p w14:paraId="260072C7" w14:textId="77777777" w:rsidR="00BD1FC9" w:rsidRDefault="00636F3D" w:rsidP="008D7B0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bookmarkStart w:id="6" w:name="OLE_LINK20"/>
      <w:bookmarkStart w:id="7" w:name="OLE_LINK21"/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</w:t>
      </w:r>
      <w:r w:rsidR="00343A8D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ี่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 w:rsidRP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รถไฟชมวิวหุบเขาคุโรเบะ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 w:rsidRP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เมืองคานาซาว่า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 w:rsidRP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สวนเคนโระคุเอ็น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7A400EDC" w14:textId="77777777" w:rsidR="008D7B0C" w:rsidRDefault="00BD1FC9" w:rsidP="008D7B0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 </w:t>
      </w:r>
      <w:r w:rsidR="008D7B0C" w:rsidRP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ย่านฮากาชิยามะ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8D7B0C" w:rsidRPr="008D7B0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</w:p>
    <w:p w14:paraId="06871492" w14:textId="77777777" w:rsidR="00636F3D" w:rsidRPr="0090478C" w:rsidRDefault="00636F3D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72CE841" w14:textId="77777777" w:rsidR="008D7B0C" w:rsidRPr="000C6FE0" w:rsidRDefault="000C6FE0" w:rsidP="000C6FE0">
      <w:pPr>
        <w:spacing w:line="240" w:lineRule="auto"/>
        <w:rPr>
          <w:rFonts w:ascii="TH Sarabun New" w:hAnsi="TH Sarabun New" w:cs="TH Sarabun New" w:hint="cs"/>
          <w:color w:val="FF000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5นาที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500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เมตร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Fonts w:ascii="TH Sarabun New" w:hAnsi="TH Sarabun New" w:cs="TH Sarabun New"/>
          <w:color w:val="FF0000"/>
          <w:sz w:val="40"/>
          <w:szCs w:val="40"/>
        </w:rPr>
        <w:t xml:space="preserve"> </w:t>
      </w:r>
      <w:r w:rsidR="008D7B0C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รถไฟชมวิวหุบเขาคุโรเบะ</w:t>
      </w:r>
      <w:r w:rsidR="008D7B0C" w:rsidRPr="005A3943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8D7B0C" w:rsidRPr="005A3943">
        <w:rPr>
          <w:rFonts w:ascii="TH Sarabun New" w:hAnsi="TH Sarabun New" w:cs="TH Sarabun New"/>
          <w:sz w:val="40"/>
          <w:szCs w:val="40"/>
          <w:cs/>
        </w:rPr>
        <w:t>เป็นแหล่งท่องเที่ยวทางธรรมชาติที่สวยงาม</w:t>
      </w:r>
      <w:r w:rsidR="008D7B0C">
        <w:rPr>
          <w:rFonts w:ascii="TH Sarabun New" w:hAnsi="TH Sarabun New" w:cs="TH Sarabun New" w:hint="cs"/>
          <w:sz w:val="40"/>
          <w:szCs w:val="40"/>
          <w:cs/>
        </w:rPr>
        <w:t>ในช่วงใบไม้เปลี่ยนสี่</w:t>
      </w:r>
      <w:r w:rsidR="008D7B0C" w:rsidRPr="005A3943">
        <w:rPr>
          <w:rFonts w:ascii="TH Sarabun New" w:hAnsi="TH Sarabun New" w:cs="TH Sarabun New"/>
          <w:sz w:val="40"/>
          <w:szCs w:val="40"/>
          <w:cs/>
        </w:rPr>
        <w:t xml:space="preserve"> ตั้งอยู่ในป่าทางทิศเหนือของเทือกเขาแอลป์ญี่ปุ่น ตัดผ่านแม่น้ำคุโรเบะ(</w:t>
      </w:r>
      <w:r w:rsidR="008D7B0C" w:rsidRPr="005A3943">
        <w:rPr>
          <w:rFonts w:ascii="TH Sarabun New" w:hAnsi="TH Sarabun New" w:cs="TH Sarabun New"/>
          <w:sz w:val="40"/>
          <w:szCs w:val="40"/>
        </w:rPr>
        <w:t xml:space="preserve">Kurobe River) </w:t>
      </w:r>
      <w:r w:rsidR="008D7B0C" w:rsidRPr="005A3943">
        <w:rPr>
          <w:rFonts w:ascii="TH Sarabun New" w:hAnsi="TH Sarabun New" w:cs="TH Sarabun New"/>
          <w:sz w:val="40"/>
          <w:szCs w:val="40"/>
          <w:cs/>
        </w:rPr>
        <w:t>และนับเป็นหนึ่งในหุบเขาที่ลึกที่สุดของประเทศญี่ปุ่น ประกอบด้วยแนวหน้าผาสูงชัน ป่าหนาทึบที่อุดมสมบูรณ์ และน้ำพุร้อนกลางแจ้ง ทำให้สถานที่แห่งนี้เป็นจุดหมายปลายทางที่โด่งดังสำหรับนักท่องเที่ยวผู้ชื่นชอบธรรมชาติ</w:t>
      </w:r>
    </w:p>
    <w:p w14:paraId="60D6B677" w14:textId="0D78A742" w:rsidR="006A0403" w:rsidRDefault="0005540A" w:rsidP="006A0403">
      <w:pPr>
        <w:pStyle w:val="Sidebarphoto"/>
        <w:shd w:val="clear" w:color="auto" w:fill="FFF2CC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228BB63" wp14:editId="76C56320">
            <wp:extent cx="7058025" cy="1847850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2DD8E" w14:textId="77777777" w:rsidR="00B47AA4" w:rsidRPr="00B314EC" w:rsidRDefault="00B47AA4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B314E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314E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</w:p>
    <w:p w14:paraId="5C9A60C2" w14:textId="77777777" w:rsidR="008D7B0C" w:rsidRPr="000C6FE0" w:rsidRDefault="000C6FE0" w:rsidP="000C6FE0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lastRenderedPageBreak/>
        <w:t xml:space="preserve">ใช้เวลาในการเดินทาง 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>1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.40</w:t>
      </w:r>
      <w:r w:rsidRPr="000C6FE0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ชม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113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8D7B0C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สวนเคนโระคุเอ็น </w:t>
      </w:r>
      <w:r w:rsidR="008D7B0C">
        <w:rPr>
          <w:rFonts w:ascii="TH Sarabun New" w:hAnsi="TH Sarabun New" w:cs="TH Sarabun New"/>
          <w:b/>
          <w:bCs/>
          <w:color w:val="000000"/>
          <w:sz w:val="40"/>
          <w:szCs w:val="40"/>
        </w:rPr>
        <w:t>(KENROKUEN)</w:t>
      </w:r>
      <w:r w:rsidR="008D7B0C" w:rsidRPr="00841C9C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ได้ชื่อว่าเป็น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1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ใน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3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ของสวนที่น่าตื่นตาตื่นใจที่สุดของประเทศญี่ปุ่น พื้นที่ภายในสวนเค็นโรคุเอ็นนั้น ประกอบไปด้วยวิวทิวทัศน์ของบ่อนํ้า หุบเขาอันสวยงามและบ้านหลังน้อยใหญ่ที่ใช้ในการผลิตชานั่นเอง ความหมายของคำว่า “เคนโระคุ” คือ สวนที่มีองค์ประกอบที่ดี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6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>อย่างด้วยกัน ก็คือพื้นที่ที่กว้างขวาง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>บรรยากาศที่เงียบสงบ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>ความลงตัว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>ความเป็นมาอันยาวนาน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>แหล่งนํ้า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="008D7B0C" w:rsidRPr="00841C9C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และทัศนียภาพล้อมรอบที่สวยงามตระการตา </w:t>
      </w:r>
      <w:r w:rsidR="001F1373" w:rsidRPr="001F1373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พิเศษ</w:t>
      </w:r>
      <w:r w:rsidR="008D7B0C" w:rsidRPr="001F1373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ไอศกรีมทองคำเปลว</w:t>
      </w:r>
      <w:r w:rsidR="008D7B0C" w:rsidRPr="001F1373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ของขึ้นชื่อ</w:t>
      </w:r>
      <w:r w:rsidR="001F1373" w:rsidRPr="001F1373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ท่านละ 1 โคน</w:t>
      </w:r>
      <w:r w:rsidR="001F1373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8D7B0C" w:rsidRPr="00841C9C">
        <w:rPr>
          <w:rFonts w:ascii="TH Sarabun New" w:hAnsi="TH Sarabun New" w:cs="TH Sarabun New"/>
          <w:color w:val="C00000"/>
          <w:sz w:val="40"/>
          <w:szCs w:val="40"/>
          <w:highlight w:val="yellow"/>
        </w:rPr>
        <w:t>**</w:t>
      </w:r>
      <w:r w:rsidR="008D7B0C" w:rsidRPr="00841C9C">
        <w:rPr>
          <w:rFonts w:ascii="TH Sarabun New" w:hAnsi="TH Sarabun New" w:cs="TH Sarabun New"/>
          <w:color w:val="C00000"/>
          <w:sz w:val="40"/>
          <w:szCs w:val="40"/>
          <w:highlight w:val="yellow"/>
          <w:cs/>
        </w:rPr>
        <w:t>ความสวยงาม</w:t>
      </w:r>
      <w:r w:rsidR="008D7B0C">
        <w:rPr>
          <w:rFonts w:ascii="TH Sarabun New" w:hAnsi="TH Sarabun New" w:cs="TH Sarabun New" w:hint="cs"/>
          <w:color w:val="C00000"/>
          <w:sz w:val="40"/>
          <w:szCs w:val="40"/>
          <w:highlight w:val="yellow"/>
          <w:cs/>
        </w:rPr>
        <w:t>ของใบไม้เปลี่ยนสี</w:t>
      </w:r>
      <w:r w:rsidR="008D7B0C" w:rsidRPr="00841C9C">
        <w:rPr>
          <w:rFonts w:ascii="TH Sarabun New" w:hAnsi="TH Sarabun New" w:cs="TH Sarabun New"/>
          <w:color w:val="C00000"/>
          <w:sz w:val="40"/>
          <w:szCs w:val="40"/>
          <w:highlight w:val="yellow"/>
          <w:cs/>
        </w:rPr>
        <w:t xml:space="preserve"> ขึ้นอยู่กับสภาพอากาศ ณ ขณะนั้น**</w:t>
      </w:r>
    </w:p>
    <w:p w14:paraId="297ED9F4" w14:textId="56257A12" w:rsidR="008D7B0C" w:rsidRDefault="0005540A" w:rsidP="006A0403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0000"/>
          <w:sz w:val="40"/>
          <w:szCs w:val="40"/>
        </w:rPr>
        <w:drawing>
          <wp:inline distT="0" distB="0" distL="0" distR="0" wp14:anchorId="1FA9C9AA" wp14:editId="04A8ADF0">
            <wp:extent cx="7038975" cy="1857375"/>
            <wp:effectExtent l="0" t="0" r="0" b="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C3990" w14:textId="77777777" w:rsidR="008D7B0C" w:rsidRPr="000C6FE0" w:rsidRDefault="000C6FE0" w:rsidP="000C6FE0">
      <w:pPr>
        <w:spacing w:line="240" w:lineRule="auto"/>
        <w:rPr>
          <w:rFonts w:ascii="TH Sarabun New" w:hAnsi="TH Sarabun New" w:cs="TH Sarabun New"/>
          <w:color w:val="FF0000"/>
          <w:sz w:val="40"/>
          <w:szCs w:val="40"/>
          <w:cs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10 นาที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1.6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Fonts w:ascii="TH Sarabun New" w:hAnsi="TH Sarabun New" w:cs="TH Sarabun New"/>
          <w:color w:val="FF0000"/>
          <w:sz w:val="40"/>
          <w:szCs w:val="40"/>
        </w:rPr>
        <w:t xml:space="preserve"> </w:t>
      </w:r>
      <w:r w:rsidR="008D7B0C" w:rsidRPr="009E0793">
        <w:rPr>
          <w:rFonts w:ascii="TH Sarabun New" w:hAnsi="TH Sarabun New" w:cs="TH Sarabun New"/>
          <w:b/>
          <w:bCs/>
          <w:sz w:val="40"/>
          <w:szCs w:val="40"/>
          <w:cs/>
        </w:rPr>
        <w:t>ย่านโรงน้ำชาฮิงาชิชายะ</w:t>
      </w:r>
      <w:r w:rsidR="008D7B0C" w:rsidRPr="009E0793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="008D7B0C" w:rsidRPr="009E0793">
        <w:rPr>
          <w:rFonts w:ascii="TH Sarabun New" w:hAnsi="TH Sarabun New" w:cs="TH Sarabun New"/>
          <w:b/>
          <w:bCs/>
          <w:sz w:val="40"/>
          <w:szCs w:val="40"/>
        </w:rPr>
        <w:t>(HIGASHI CHAYA)</w:t>
      </w:r>
      <w:r w:rsidR="008D7B0C" w:rsidRPr="009E0793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8D7B0C" w:rsidRPr="009E0793">
        <w:rPr>
          <w:rFonts w:ascii="TH Sarabun New" w:hAnsi="TH Sarabun New" w:cs="TH Sarabun New"/>
          <w:sz w:val="40"/>
          <w:szCs w:val="40"/>
          <w:cs/>
        </w:rPr>
        <w:t>เป็นเขตร้านน้ำชาเก่าสมัยโบราณมีอาคารเก่าแก่เรียงรายมีอายุไม่น้อยกว่า 180 ปี ตลอดสองข้างทางในย่านนี้มีร้านขายของที่ระลึกและร้านคาเฟ่สไตล์ญี่ปุ่นสวยๆ เรียงรายอยู่มากมาย และยังจะได้อิ่มอร่อยและเพลิดเพลินไปกับการแวะชิมขนมตามร้านขนมสไตล์ญี่ปุ่นได้อีกด้วย</w:t>
      </w:r>
    </w:p>
    <w:p w14:paraId="72B90D92" w14:textId="68991505" w:rsidR="00B47AA4" w:rsidRDefault="0005540A" w:rsidP="008D7B0C">
      <w:pPr>
        <w:pStyle w:val="Sidebarphoto"/>
        <w:spacing w:line="240" w:lineRule="auto"/>
        <w:ind w:left="0"/>
        <w:jc w:val="thaiDistribute"/>
        <w:rPr>
          <w:rFonts w:ascii="TH Sarabun New" w:eastAsia="SimSun" w:hAnsi="TH Sarabun New" w:cs="TH Sarabun New"/>
          <w:b/>
          <w:bCs/>
          <w:sz w:val="40"/>
          <w:szCs w:val="40"/>
        </w:rPr>
      </w:pPr>
      <w:r w:rsidRPr="00841C9C">
        <w:rPr>
          <w:rFonts w:ascii="TH Sarabun New" w:eastAsia="SimSun" w:hAnsi="TH Sarabun New" w:cs="TH Sarabun New"/>
          <w:b/>
          <w:bCs/>
          <w:sz w:val="40"/>
          <w:szCs w:val="40"/>
        </w:rPr>
        <w:drawing>
          <wp:inline distT="0" distB="0" distL="0" distR="0" wp14:anchorId="4FAA4C9C" wp14:editId="5ED69182">
            <wp:extent cx="7038975" cy="1857375"/>
            <wp:effectExtent l="0" t="0" r="0" b="0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A8617" w14:textId="77777777" w:rsidR="000C6FE0" w:rsidRPr="002C2C1C" w:rsidRDefault="000C6FE0" w:rsidP="008D7B0C">
      <w:pPr>
        <w:pStyle w:val="Sidebarphoto"/>
        <w:spacing w:line="240" w:lineRule="auto"/>
        <w:ind w:left="0"/>
        <w:jc w:val="thaiDistribute"/>
        <w:rPr>
          <w:rFonts w:ascii="Leelawadee UI" w:hAnsi="Leelawadee UI" w:cs="Leelawadee UI" w:hint="cs"/>
          <w:noProof w:val="0"/>
          <w:sz w:val="28"/>
          <w:szCs w:val="28"/>
        </w:rPr>
      </w:pP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1.20 ชม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74.2 กม. 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>)</w:t>
      </w:r>
    </w:p>
    <w:p w14:paraId="0606E811" w14:textId="77777777" w:rsidR="00636F3D" w:rsidRPr="0090478C" w:rsidRDefault="00636F3D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 w:hint="cs"/>
          <w:noProof w:val="0"/>
          <w:sz w:val="40"/>
          <w:szCs w:val="40"/>
          <w:cs/>
        </w:rPr>
      </w:pP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รับประทานอาหารค่ำ ณ </w:t>
      </w:r>
      <w:r w:rsidRPr="0090478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8D7B0C">
        <w:rPr>
          <w:rFonts w:ascii="TH Sarabun New" w:hAnsi="TH Sarabun New" w:cs="TH Sarabun New" w:hint="cs"/>
          <w:noProof w:val="0"/>
          <w:sz w:val="40"/>
          <w:szCs w:val="40"/>
          <w:cs/>
        </w:rPr>
        <w:t>ห้องอาหารของโรงแรม</w:t>
      </w:r>
      <w:r w:rsidR="001F1373"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 </w:t>
      </w:r>
      <w:r w:rsidR="001F1373" w:rsidRPr="001F1373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(บุฟเฟ่ต์นานาชาติและปูญี่ปุ่น)</w:t>
      </w:r>
    </w:p>
    <w:p w14:paraId="52018122" w14:textId="695D1F13" w:rsidR="008D7B0C" w:rsidRPr="0030646B" w:rsidRDefault="0005540A" w:rsidP="0030646B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349CBF2" wp14:editId="1B53652D">
            <wp:extent cx="371475" cy="371475"/>
            <wp:effectExtent l="0" t="0" r="0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F3D" w:rsidRPr="0090478C">
        <w:rPr>
          <w:rFonts w:ascii="TH Sarabun New" w:hAnsi="TH Sarabun New" w:cs="TH Sarabun New"/>
          <w:noProof w:val="0"/>
          <w:sz w:val="40"/>
          <w:szCs w:val="40"/>
          <w:cs/>
        </w:rPr>
        <w:t>เข้า</w:t>
      </w:r>
      <w:bookmarkStart w:id="8" w:name="OLE_LINK25"/>
      <w:bookmarkStart w:id="9" w:name="OLE_LINK26"/>
      <w:r w:rsidR="00636F3D" w:rsidRPr="0090478C">
        <w:rPr>
          <w:rFonts w:ascii="TH Sarabun New" w:hAnsi="TH Sarabun New" w:cs="TH Sarabun New"/>
          <w:noProof w:val="0"/>
          <w:sz w:val="40"/>
          <w:szCs w:val="40"/>
          <w:cs/>
        </w:rPr>
        <w:t>พัก ณ โรงแรม</w:t>
      </w:r>
      <w:r w:rsidR="00636F3D" w:rsidRPr="0090478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bookmarkEnd w:id="8"/>
      <w:bookmarkEnd w:id="9"/>
      <w:r w:rsid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SEIFUSO AWARA ONSEN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 </w:t>
      </w:r>
      <w:r w:rsidR="008D7B0C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50"/>
        </w:rPr>
        <w:t>♨</w:t>
      </w:r>
      <w:r w:rsidR="008D7B0C">
        <w:rPr>
          <w:rFonts w:ascii="TH Sarabun New" w:hAnsi="TH Sarabun New" w:cs="Browallia New"/>
          <w:b/>
          <w:bCs/>
          <w:noProof w:val="0"/>
          <w:color w:val="002060"/>
          <w:sz w:val="40"/>
          <w:szCs w:val="50"/>
        </w:rPr>
        <w:t xml:space="preserve"> </w:t>
      </w:r>
    </w:p>
    <w:p w14:paraId="1EC3CE98" w14:textId="77777777" w:rsidR="008D7B0C" w:rsidRPr="005E1F6C" w:rsidRDefault="008D7B0C" w:rsidP="008D7B0C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58D95D82" w14:textId="77777777" w:rsidR="00A56288" w:rsidRPr="001F1373" w:rsidRDefault="00A56288" w:rsidP="00A56288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</w:rPr>
      </w:pP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</w:t>
      </w:r>
      <w:r w:rsidRPr="001F1373">
        <w:rPr>
          <w:rFonts w:ascii="TH Sarabun New" w:hAnsi="TH Sarabun New" w:cs="TH Sarabun New" w:hint="cs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 xml:space="preserve">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</w:t>
      </w:r>
      <w:r w:rsidRPr="001F1373">
        <w:rPr>
          <w:rFonts w:ascii="TH Sarabun New" w:hAnsi="TH Sarabun New" w:cs="TH Sarabun New"/>
          <w:b/>
          <w:bCs/>
          <w:i/>
          <w:iCs/>
          <w:noProof w:val="0"/>
          <w:color w:val="FF0000"/>
          <w:sz w:val="32"/>
          <w:szCs w:val="32"/>
          <w:highlight w:val="yellow"/>
          <w:cs/>
        </w:rPr>
        <w:t>**</w:t>
      </w:r>
    </w:p>
    <w:p w14:paraId="25E51839" w14:textId="77777777" w:rsidR="006021C6" w:rsidRPr="005E1F6C" w:rsidRDefault="006021C6" w:rsidP="008D7B0C">
      <w:pPr>
        <w:pStyle w:val="Sidebarphoto"/>
        <w:spacing w:line="240" w:lineRule="auto"/>
        <w:ind w:left="-90"/>
        <w:rPr>
          <w:rFonts w:ascii="TH Sarabun New" w:hAnsi="TH Sarabun New" w:cs="TH Sarabun New" w:hint="cs"/>
          <w:noProof w:val="0"/>
          <w:color w:val="FF0000"/>
          <w:sz w:val="40"/>
          <w:szCs w:val="40"/>
        </w:rPr>
      </w:pPr>
    </w:p>
    <w:p w14:paraId="60DF0DEF" w14:textId="77777777" w:rsidR="007E22ED" w:rsidRDefault="00F16F9E" w:rsidP="007E22ED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E22ED" w:rsidRP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วัดไดชิซังเซอิไดจิ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(</w:t>
      </w:r>
      <w:r w:rsidR="007E22ED" w:rsidRP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พระใหญ่เอจิเซ็น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) 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E22ED" w:rsidRP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พิพิธภัณฑ์ไดโนเสาร์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E22ED" w:rsidRP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เมืองโอซาก้า</w:t>
      </w:r>
      <w:r w:rsidR="007E22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682671BF" w14:textId="77777777" w:rsidR="00F16F9E" w:rsidRPr="005E1F6C" w:rsidRDefault="00F16F9E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25E6AA1E" w14:textId="77777777" w:rsidR="00841C9C" w:rsidRPr="000C6FE0" w:rsidRDefault="000C6FE0" w:rsidP="000C6FE0">
      <w:pPr>
        <w:pStyle w:val="Sidebarphoto"/>
        <w:spacing w:line="240" w:lineRule="auto"/>
        <w:ind w:left="0"/>
        <w:jc w:val="thaiDistribute"/>
        <w:rPr>
          <w:rFonts w:ascii="Leelawadee UI" w:hAnsi="Leelawadee UI" w:cs="Leelawadee UI" w:hint="cs"/>
          <w:noProof w:val="0"/>
          <w:sz w:val="28"/>
          <w:szCs w:val="28"/>
        </w:rPr>
      </w:pPr>
      <w:bookmarkStart w:id="10" w:name="_Hlk171085153"/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1 ชม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52.1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 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>)</w:t>
      </w:r>
      <w:r>
        <w:rPr>
          <w:rFonts w:ascii="Leelawadee UI" w:hAnsi="Leelawadee UI" w:cs="Leelawadee UI" w:hint="cs"/>
          <w:noProof w:val="0"/>
          <w:sz w:val="28"/>
          <w:szCs w:val="28"/>
          <w:cs/>
        </w:rPr>
        <w:t xml:space="preserve"> </w:t>
      </w:r>
      <w:r w:rsidR="007E22ED" w:rsidRPr="007E22ED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วัดไดชิซังเซอิไดจิ(พระใหญ่เอจิเซ็น) </w:t>
      </w:r>
      <w:r w:rsidR="007E22ED" w:rsidRPr="007E22ED">
        <w:rPr>
          <w:rFonts w:ascii="TH Sarabun New" w:hAnsi="TH Sarabun New" w:cs="TH Sarabun New" w:hint="cs"/>
          <w:color w:val="000000"/>
          <w:sz w:val="40"/>
          <w:szCs w:val="40"/>
          <w:cs/>
        </w:rPr>
        <w:t>เ</w:t>
      </w:r>
      <w:r w:rsidR="007E22ED" w:rsidRPr="007E22ED">
        <w:rPr>
          <w:rFonts w:ascii="TH Sarabun New" w:hAnsi="TH Sarabun New" w:cs="TH Sarabun New"/>
          <w:color w:val="000000"/>
          <w:sz w:val="40"/>
          <w:szCs w:val="40"/>
          <w:cs/>
        </w:rPr>
        <w:t>ป็นวัดที่มีขนาดใหญ่โตมโหฬาร มีพระพุทธรูปในร่มที่ใหญ่ที่สุดในญี่ปุ่น เจดีย์ห้าชั้นที่สูงที่สุด และห้องโถงวัดขนาดใหญ่ วัดแห่งนี้จำลองมาจากวัดโทไดจิ อันยิ่งใหญ่ ในเมืองนาราและสร้างขึ้นในช่วงทศวรรษ 1980 โดยเจ้าของบริษัทแท็กซี่ในท้องถิ่น แม้ว่าจะมีขนาดใหญ่กว่าและใช้คอนกรีตเสริมเหล็กแทนไม้ก็ตาม</w:t>
      </w:r>
      <w:r w:rsidR="007E22ED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 w:rsidR="007E22ED" w:rsidRPr="007E22ED">
        <w:rPr>
          <w:rFonts w:ascii="TH Sarabun New" w:hAnsi="TH Sarabun New" w:cs="TH Sarabun New"/>
          <w:color w:val="000000"/>
          <w:sz w:val="40"/>
          <w:szCs w:val="40"/>
          <w:cs/>
        </w:rPr>
        <w:t>ภายในห้องโถงหลักมีพระพุทธรูปองค์ใหญ่เอจิเซ็น</w:t>
      </w:r>
      <w:r w:rsidR="007E22ED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(</w:t>
      </w:r>
      <w:r w:rsidR="007E22ED" w:rsidRPr="007E22ED">
        <w:rPr>
          <w:rFonts w:ascii="TH Sarabun New" w:hAnsi="TH Sarabun New" w:cs="TH Sarabun New"/>
          <w:color w:val="000000"/>
          <w:sz w:val="40"/>
          <w:szCs w:val="40"/>
        </w:rPr>
        <w:t xml:space="preserve">Echizen Daibutsu) </w:t>
      </w:r>
      <w:r w:rsidR="007E22ED" w:rsidRPr="007E22ED">
        <w:rPr>
          <w:rFonts w:ascii="TH Sarabun New" w:hAnsi="TH Sarabun New" w:cs="TH Sarabun New"/>
          <w:color w:val="000000"/>
          <w:sz w:val="40"/>
          <w:szCs w:val="40"/>
          <w:cs/>
        </w:rPr>
        <w:t>สูง 17 เมตร ซึ่งว่ากันว่าเป็นพระพุทธรูปองค์ใหญ่ที่สุดในญี่ปุ่น ประดิษฐานอยู่ใต้หลังคาและตั้งชื่อตามจังหวัดเอจิเซ็น</w:t>
      </w:r>
    </w:p>
    <w:bookmarkEnd w:id="10"/>
    <w:p w14:paraId="1D1912CC" w14:textId="351EF611" w:rsidR="00841C9C" w:rsidRPr="007E22ED" w:rsidRDefault="0005540A" w:rsidP="00F75C4E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0000"/>
          <w:sz w:val="40"/>
          <w:szCs w:val="40"/>
        </w:rPr>
        <w:drawing>
          <wp:inline distT="0" distB="0" distL="0" distR="0" wp14:anchorId="5121E37F" wp14:editId="3AE66E37">
            <wp:extent cx="7029450" cy="1838325"/>
            <wp:effectExtent l="0" t="0" r="0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2E40A" w14:textId="77777777" w:rsidR="006021C6" w:rsidRPr="005E1F6C" w:rsidRDefault="006021C6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32233BDC" w14:textId="77777777" w:rsidR="00E5584F" w:rsidRPr="000C6FE0" w:rsidRDefault="000C6FE0" w:rsidP="006A0403">
      <w:pPr>
        <w:spacing w:after="0" w:line="500" w:lineRule="exact"/>
        <w:rPr>
          <w:rFonts w:ascii="TH Sarabun New" w:hAnsi="TH Sarabun New" w:cs="TH Sarabun New" w:hint="cs"/>
          <w:color w:val="000000"/>
          <w:sz w:val="40"/>
          <w:szCs w:val="40"/>
          <w:cs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10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4.5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Fonts w:ascii="Leelawadee UI" w:hAnsi="Leelawadee UI" w:cs="Leelawadee UI" w:hint="cs"/>
          <w:sz w:val="28"/>
          <w:szCs w:val="28"/>
          <w:cs/>
        </w:rPr>
        <w:t xml:space="preserve"> </w:t>
      </w:r>
      <w:r w:rsidR="00E5584F" w:rsidRPr="007E22ED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พิพิธภัณฑ์ไดโนเสาร์</w:t>
      </w:r>
      <w:r w:rsidR="00E5584F" w:rsidRPr="007E22ED">
        <w:rPr>
          <w:rFonts w:ascii="TH Sarabun New" w:hAnsi="TH Sarabun New" w:cs="TH Sarabun New"/>
          <w:color w:val="000000"/>
          <w:sz w:val="40"/>
          <w:szCs w:val="40"/>
          <w:cs/>
        </w:rPr>
        <w:t xml:space="preserve"> </w:t>
      </w:r>
      <w:r w:rsidR="00E5584F" w:rsidRPr="00E5584F">
        <w:rPr>
          <w:rFonts w:ascii="TH Sarabun New" w:hAnsi="TH Sarabun New" w:cs="TH Sarabun New"/>
          <w:color w:val="000000"/>
          <w:sz w:val="40"/>
          <w:szCs w:val="40"/>
          <w:cs/>
        </w:rPr>
        <w:t>เป็นพิพิธภัณฑ์ที่ยอดเยี่ยมซึ่งอุทิศให้กับการค้นคว้าและการศึกษาเกี่ยวกับไดโนเสาร์ โดยได้รับการยกย่องให้เป็นพิพิธภัณฑ์ไดโนเสาร์ชั้นนำแห่งหนึ่งของโลก และเป็นพิพิธภัณฑ์ไดโนเสาร์ที่ใหญ่ที่สุดในญี่ปุ่น</w:t>
      </w:r>
      <w:r w:rsidR="00E5584F" w:rsidRPr="00E5584F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E5584F" w:rsidRPr="00E5584F">
        <w:rPr>
          <w:rFonts w:ascii="TH Sarabun New" w:hAnsi="TH Sarabun New" w:cs="TH Sarabun New"/>
          <w:color w:val="000000"/>
          <w:sz w:val="40"/>
          <w:szCs w:val="40"/>
          <w:cs/>
        </w:rPr>
        <w:t>ซึ่งเป็นศูนย์กลางการค้นคว้าเกี่ยวกับไดโนเสาร์ในญี่ปุ่น และเป็นที่ตั้งของแหล่งขุดค้นที่ใหญ่ที่สุดและมีปริมาณมากที่สุดในประเทศ</w:t>
      </w:r>
      <w:r w:rsidR="00E5584F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E5584F">
        <w:rPr>
          <w:rFonts w:ascii="TH Sarabun New" w:hAnsi="TH Sarabun New" w:cs="TH Sarabun New" w:hint="cs"/>
          <w:color w:val="000000"/>
          <w:sz w:val="40"/>
          <w:szCs w:val="40"/>
          <w:cs/>
        </w:rPr>
        <w:t>ให้ท่านสัมผัสประสบการณ์ตื่นตาตื่นใจแล้ว หลังจากนั้น</w:t>
      </w:r>
      <w:r w:rsidR="00E5584F" w:rsidRPr="009E0793">
        <w:rPr>
          <w:rFonts w:ascii="TH SarabunPSK" w:hAnsi="TH SarabunPSK" w:cs="TH SarabunPSK" w:hint="cs"/>
          <w:b/>
          <w:bCs/>
          <w:sz w:val="40"/>
          <w:szCs w:val="40"/>
          <w:cs/>
        </w:rPr>
        <w:t>นำท่านเดินทาง สู่เมืองโอซาก้า</w:t>
      </w:r>
      <w:r w:rsidR="00E5584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0CBC33CD" w14:textId="02D74C8C" w:rsidR="00E5584F" w:rsidRDefault="0005540A" w:rsidP="00E5584F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E5584F"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1C215E26" wp14:editId="7314DFB6">
            <wp:extent cx="7038975" cy="1838325"/>
            <wp:effectExtent l="0" t="0" r="0" b="0"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00E3" w14:textId="77777777" w:rsidR="000C6FE0" w:rsidRPr="00E5584F" w:rsidRDefault="000C6FE0" w:rsidP="00E5584F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lastRenderedPageBreak/>
        <w:t xml:space="preserve">ใช้เวลาในการเดินทาง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3.30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ชม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255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 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>)</w:t>
      </w:r>
    </w:p>
    <w:p w14:paraId="6C5ACDE4" w14:textId="77777777" w:rsidR="003A67AF" w:rsidRPr="005E1F6C" w:rsidRDefault="003A67AF" w:rsidP="001F1373">
      <w:pPr>
        <w:pStyle w:val="Sidebarphoto"/>
        <w:shd w:val="clear" w:color="auto" w:fill="00B05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อาหารค่ำ ณ ร้านอาหารญี่ปุ่น</w:t>
      </w:r>
      <w:r w:rsidR="0077762B"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(บุฟเฟ่ต์ปิ้งย่าง)</w:t>
      </w:r>
    </w:p>
    <w:p w14:paraId="7299A454" w14:textId="1E3D7FEC" w:rsidR="003A67AF" w:rsidRDefault="0005540A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5E1F6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7259792" wp14:editId="31517D37">
            <wp:extent cx="371475" cy="371475"/>
            <wp:effectExtent l="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7AF" w:rsidRPr="005E1F6C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="003A67AF"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FAIRFIELD BY MARRIOTT NAMBA OSAKA</w:t>
      </w:r>
      <w:r w:rsidR="0030646B" w:rsidRPr="0030646B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0B421824" w14:textId="77777777" w:rsidR="00841C9C" w:rsidRDefault="00841C9C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01A4C6AB" w14:textId="77777777" w:rsidR="000C6FE0" w:rsidRDefault="000C6FE0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29663A55" w14:textId="77777777" w:rsidR="000C6FE0" w:rsidRPr="005E1F6C" w:rsidRDefault="000C6FE0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51D888CD" w14:textId="77777777" w:rsidR="00841C9C" w:rsidRPr="00841C9C" w:rsidRDefault="00841C9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6A0403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หก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="0063575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ab/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อิสระช้อปปิ้ง หรือ เลือกซื้อทัวร์เสริม </w:t>
      </w: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UNIVERSAL STUDIO </w:t>
      </w:r>
    </w:p>
    <w:p w14:paraId="7B04EF1B" w14:textId="77777777" w:rsidR="00841C9C" w:rsidRPr="00E5584F" w:rsidRDefault="00841C9C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            </w:t>
      </w:r>
      <w:r w:rsidRPr="00E5584F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[วันอิสระไม่ใช้รถบัส เดินทางโดยรถไฟไม่รวมค่ารถไฟในการเดินทาง]</w:t>
      </w:r>
    </w:p>
    <w:p w14:paraId="0755E409" w14:textId="77777777" w:rsidR="00841C9C" w:rsidRPr="00841C9C" w:rsidRDefault="00841C9C" w:rsidP="001F1373">
      <w:pPr>
        <w:pStyle w:val="Sidebarphoto"/>
        <w:shd w:val="clear" w:color="auto" w:fill="00B050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519DF40" w14:textId="77777777" w:rsidR="00841C9C" w:rsidRPr="00841C9C" w:rsidRDefault="00841C9C" w:rsidP="00841C9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เลือก 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ซื้อทัวร์เสริมยูนิเวอร์แซล สตูดิโอเต็มวัน</w:t>
      </w: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 เพิ่มผู้ใหญ่ท่านละ </w:t>
      </w:r>
      <w:r w:rsidR="001F137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>2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,</w:t>
      </w:r>
      <w:r w:rsidR="001F137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>5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00 บาท / เด็ก 2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>,</w:t>
      </w:r>
      <w:r w:rsidR="001F137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>0</w:t>
      </w: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00 บาท</w:t>
      </w: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 </w:t>
      </w:r>
    </w:p>
    <w:p w14:paraId="4C9653A5" w14:textId="77777777" w:rsidR="00841C9C" w:rsidRPr="00841C9C" w:rsidRDefault="00841C9C" w:rsidP="00841C9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i/>
          <w:iCs/>
          <w:noProof w:val="0"/>
          <w:color w:val="FF0000"/>
          <w:sz w:val="40"/>
          <w:szCs w:val="40"/>
          <w:u w:val="single"/>
          <w:cs/>
        </w:rPr>
        <w:t>ไม่รวมค่ารถไฟในการเดินทาง</w:t>
      </w:r>
      <w:r w:rsidRPr="00841C9C">
        <w:rPr>
          <w:rFonts w:ascii="TH Sarabun New" w:hAnsi="TH Sarabun New" w:cs="TH Sarabun New"/>
          <w:noProof w:val="0"/>
          <w:color w:val="FF0000"/>
          <w:sz w:val="40"/>
          <w:szCs w:val="40"/>
          <w:cs/>
        </w:rPr>
        <w:t xml:space="preserve"> [ราคาอาจมีการเปลี่ยนแปลง]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Pr="00841C9C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shd w:val="clear" w:color="auto" w:fill="FFFF00"/>
          <w:cs/>
        </w:rPr>
        <w:t>** ต้องแจ้งซื้อล่วงหน้ากับทางบริษัทเท่านั้นเพราะหน้าสวนสนุกได้ยกเลิกการขายบัตรเข้าหน้างานแล้ว แจ้งซื้อพร้อมกับจองทัวร์ได้เลยค่ะ **</w:t>
      </w:r>
      <w:r w:rsidRPr="00841C9C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ท่านที่ซื้อทัวร์เสริมนำท่านเดินทางสู่ ยูนิเวอร์แซล สตูดิโอร่วมสนุกท้าทายกับเครื่องเล่นหลากหลายชนิดตื่นเต้น ระทึกใจจากหนังดังที่ท่านชื่นชอบ 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1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>,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500 ล้านเยน (เฉพาะจอว์) 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Hello Kitty, Snoopy, Sesame Street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หรือให้ท่านพบกับโซน“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HARRY POTTER”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ที่สร้างเพื่อเอาใจเหล่าสาวกของแฮร์รี่พอตเตอร์ ให้ท่านได้เข้าไปสัมผัสบรรยากาศของโลกเวทมนตร์ในฉากต่างๆจากภาพยนตร์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หรือจะมันส์สุดเหวี่ยงไปกับเหล่ามินเนี่ยนตัวเหลืองที่ออกมาโชว์ความน่ารักแบบสาวกไม่ควรพลาด </w:t>
      </w:r>
    </w:p>
    <w:p w14:paraId="3E13C007" w14:textId="77777777" w:rsidR="00841C9C" w:rsidRPr="00841C9C" w:rsidRDefault="00841C9C" w:rsidP="00841C9C">
      <w:pPr>
        <w:pStyle w:val="Sidebarphoto"/>
        <w:spacing w:line="2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</w:p>
    <w:p w14:paraId="16BA9347" w14:textId="729C154E" w:rsidR="00841C9C" w:rsidRPr="00841C9C" w:rsidRDefault="0005540A" w:rsidP="00841C9C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sz w:val="40"/>
          <w:szCs w:val="40"/>
          <w:lang w:val="th-TH"/>
        </w:rPr>
        <w:lastRenderedPageBreak/>
        <w:drawing>
          <wp:inline distT="0" distB="0" distL="0" distR="0" wp14:anchorId="0834859F" wp14:editId="0026FBF2">
            <wp:extent cx="6838950" cy="1933575"/>
            <wp:effectExtent l="0" t="0" r="0" b="0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C9C"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</w:p>
    <w:p w14:paraId="0EB0D041" w14:textId="77777777" w:rsidR="00841C9C" w:rsidRPr="00841C9C" w:rsidRDefault="00841C9C" w:rsidP="00841C9C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หรือ </w:t>
      </w:r>
      <w:r w:rsidRPr="00EE5B3E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ช้อปปิ้ง ณ ย่านชินไซบาชิ</w:t>
      </w:r>
      <w:r w:rsidRPr="00841C9C">
        <w:rPr>
          <w:rFonts w:ascii="TH Sarabun New" w:hAnsi="TH Sarabun New" w:cs="TH Sarabun New"/>
          <w:noProof w:val="0"/>
          <w:color w:val="1F3864"/>
          <w:sz w:val="40"/>
          <w:szCs w:val="40"/>
          <w:cs/>
        </w:rPr>
        <w:t xml:space="preserve"> </w:t>
      </w:r>
      <w:r w:rsidRPr="00841C9C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[SHINSAIBASHI]</w:t>
      </w:r>
      <w:r w:rsidRPr="00841C9C">
        <w:rPr>
          <w:rFonts w:ascii="TH Sarabun New" w:hAnsi="TH Sarabun New" w:cs="TH Sarabun New"/>
          <w:noProof w:val="0"/>
          <w:sz w:val="40"/>
          <w:szCs w:val="40"/>
          <w:cs/>
        </w:rPr>
        <w:t>ให้ท่านเพลิดเพลินกับการช้อปปิ้งสินค้ามากมายหลายชนิด ทั้งเครื่องไฟฟ้า กล้องถ่ายรูปดิจิตอล นาฬิกา เครื่องเล่น เกมส์ หรือสินค้าแฟชั่นที่เอาใจคุณผู้หญิง เช่น กระเป๋า รองเท้า เสื้อผ้าแบรนด์เนม แฟชั่นล้ำอนาคตสำหรับวัยทีนทั้งหลาย เครื่องสำอางยี่ห้อดังของญี่ปุ่นและอื่นๆอีกมากมาย</w:t>
      </w:r>
      <w:r w:rsidRPr="00841C9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30320FB4" w14:textId="77777777" w:rsidR="00841C9C" w:rsidRPr="00841C9C" w:rsidRDefault="00841C9C" w:rsidP="00841C9C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841C9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**เพื่อให้ท่านได้สนุกสนานเต็มที่อิสระรับประทานอาหารกลางวัน และ อาหารค่ำตามอัธยาศัย**</w:t>
      </w:r>
    </w:p>
    <w:p w14:paraId="0B9127D0" w14:textId="0C47FF8D" w:rsidR="00B85A49" w:rsidRDefault="0005540A" w:rsidP="00AD7552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</w:pPr>
      <w:r w:rsidRPr="00841C9C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61F6E679" wp14:editId="4F83BF20">
            <wp:extent cx="371475" cy="371475"/>
            <wp:effectExtent l="0" t="0" r="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C9C" w:rsidRPr="00841C9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1F1373" w:rsidRPr="001F1373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FAIRFIELD BY MARRIOTT NAMBA OSAKA</w:t>
      </w:r>
    </w:p>
    <w:p w14:paraId="5AB10B9C" w14:textId="77777777" w:rsidR="006A0403" w:rsidRPr="005E1F6C" w:rsidRDefault="006A0403" w:rsidP="00AD7552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</w:p>
    <w:p w14:paraId="55175096" w14:textId="77777777" w:rsidR="008837A0" w:rsidRDefault="00F16F9E">
      <w:pPr>
        <w:pStyle w:val="Sidebarphoto"/>
        <w:shd w:val="clear" w:color="auto" w:fill="833C0B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8837A0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5E1F6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5E1F6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="001F1373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ริงกุพรีเมียมเอ้าท์เล็ต</w:t>
      </w:r>
      <w:r w:rsidR="008837A0" w:rsidRPr="008837A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– อิออน – สนามบินคันไซ </w:t>
      </w:r>
      <w:r w:rsidR="00505562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05562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กรุงเทพฯ </w:t>
      </w:r>
    </w:p>
    <w:p w14:paraId="7A7B806D" w14:textId="77777777" w:rsidR="00F16F9E" w:rsidRPr="005E1F6C" w:rsidRDefault="00F16F9E">
      <w:pPr>
        <w:pStyle w:val="Sidebarphoto"/>
        <w:shd w:val="clear" w:color="auto" w:fill="FFF2CC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EFAD20D" w14:textId="77777777" w:rsidR="001F1373" w:rsidRDefault="000C6FE0" w:rsidP="001F13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1 ชม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 xml:space="preserve"> ( </w:t>
      </w:r>
      <w:r w:rsidR="00DE5C97">
        <w:rPr>
          <w:rFonts w:ascii="TH Sarabun New" w:hAnsi="TH Sarabun New" w:cs="TH Sarabun New"/>
          <w:b/>
          <w:bCs/>
          <w:color w:val="00B050"/>
          <w:sz w:val="40"/>
          <w:szCs w:val="40"/>
        </w:rPr>
        <w:t>40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 </w:t>
      </w:r>
      <w:r w:rsidRPr="000C6FE0">
        <w:rPr>
          <w:rFonts w:ascii="TH Sarabun New" w:hAnsi="TH Sarabun New" w:cs="TH Sarabun New" w:hint="cs"/>
          <w:b/>
          <w:bCs/>
          <w:noProof w:val="0"/>
          <w:color w:val="00B050"/>
          <w:sz w:val="40"/>
          <w:szCs w:val="40"/>
          <w:cs/>
        </w:rPr>
        <w:t>)</w:t>
      </w:r>
      <w:r>
        <w:rPr>
          <w:rFonts w:ascii="Leelawadee UI" w:hAnsi="Leelawadee UI" w:cs="Leelawadee UI" w:hint="cs"/>
          <w:noProof w:val="0"/>
          <w:sz w:val="28"/>
          <w:szCs w:val="28"/>
          <w:cs/>
        </w:rPr>
        <w:t xml:space="preserve"> </w:t>
      </w:r>
      <w:r w:rsidR="001F1373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ริงกุพรีเมี่ยมเอาท์เล็ท</w:t>
      </w:r>
      <w:r w:rsidR="001F1373" w:rsidRPr="009D4998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>มีสินค้าเเบรนด์ดังทั้งในประเทศแและต่างประเทศ</w:t>
      </w:r>
      <w:r w:rsidR="001F1373" w:rsidRPr="009D4998">
        <w:rPr>
          <w:rFonts w:ascii="TH Sarabun New" w:hAnsi="TH Sarabun New" w:cs="TH Sarabun New"/>
          <w:sz w:val="40"/>
          <w:szCs w:val="40"/>
        </w:rPr>
        <w:t xml:space="preserve">,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 xml:space="preserve">ร้านกีฬายอดนิยมกว่า </w:t>
      </w:r>
      <w:r w:rsidR="001F1373" w:rsidRPr="009D4998">
        <w:rPr>
          <w:rFonts w:ascii="TH Sarabun New" w:hAnsi="TH Sarabun New" w:cs="TH Sarabun New"/>
          <w:sz w:val="40"/>
          <w:szCs w:val="40"/>
        </w:rPr>
        <w:t xml:space="preserve">210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>ร้าน ทั้งเสื้อผ้า</w:t>
      </w:r>
      <w:r w:rsidR="001F1373" w:rsidRPr="009D4998">
        <w:rPr>
          <w:rFonts w:ascii="TH Sarabun New" w:hAnsi="TH Sarabun New" w:cs="TH Sarabun New"/>
          <w:sz w:val="40"/>
          <w:szCs w:val="40"/>
        </w:rPr>
        <w:t xml:space="preserve">,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>รองเท้า</w:t>
      </w:r>
      <w:r w:rsidR="001F1373" w:rsidRPr="009D4998">
        <w:rPr>
          <w:rFonts w:ascii="TH Sarabun New" w:hAnsi="TH Sarabun New" w:cs="TH Sarabun New"/>
          <w:sz w:val="40"/>
          <w:szCs w:val="40"/>
        </w:rPr>
        <w:t xml:space="preserve">,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>เครื่องประดับ</w:t>
      </w:r>
      <w:r w:rsidR="001F1373" w:rsidRPr="009D4998">
        <w:rPr>
          <w:rFonts w:ascii="TH Sarabun New" w:hAnsi="TH Sarabun New" w:cs="TH Sarabun New"/>
          <w:sz w:val="40"/>
          <w:szCs w:val="40"/>
        </w:rPr>
        <w:t xml:space="preserve">,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>เสื้อผ้าชายไปจนถึงเสื้อผ้าเด็ก</w:t>
      </w:r>
      <w:r w:rsidR="001F1373" w:rsidRPr="009D4998">
        <w:rPr>
          <w:rFonts w:ascii="TH Sarabun New" w:hAnsi="TH Sarabun New" w:cs="TH Sarabun New"/>
          <w:sz w:val="40"/>
          <w:szCs w:val="40"/>
        </w:rPr>
        <w:t xml:space="preserve">, </w:t>
      </w:r>
      <w:r w:rsidR="001F1373" w:rsidRPr="009D4998">
        <w:rPr>
          <w:rFonts w:ascii="TH Sarabun New" w:hAnsi="TH Sarabun New" w:cs="TH Sarabun New"/>
          <w:sz w:val="40"/>
          <w:szCs w:val="40"/>
          <w:cs/>
        </w:rPr>
        <w:t>ของใช้ประจำวัน บรรยากาศสบายๆ ช็อปปิ้งได้อย่างหรูหราในราคาย่อมเยา</w:t>
      </w:r>
      <w:r w:rsidR="001F1373" w:rsidRPr="009D4998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275931B0" w14:textId="7BBB8D75" w:rsidR="001F1373" w:rsidRDefault="0005540A" w:rsidP="001F1373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1F1373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7F49542" wp14:editId="0A2655F0">
            <wp:extent cx="7048500" cy="1876425"/>
            <wp:effectExtent l="0" t="0" r="0" b="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3F53F" w14:textId="77777777" w:rsidR="008837A0" w:rsidRPr="008837A0" w:rsidRDefault="008837A0" w:rsidP="006A0403">
      <w:pPr>
        <w:pStyle w:val="Sidebarphoto"/>
        <w:shd w:val="clear" w:color="auto" w:fill="FFF2CC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กลางวัน</w:t>
      </w: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อิสระรับประทานอาหารกลางวันตามอัธยาศัย</w:t>
      </w:r>
    </w:p>
    <w:p w14:paraId="1574303B" w14:textId="77777777" w:rsidR="00BD1FC9" w:rsidRDefault="00DE5C97" w:rsidP="006A0403">
      <w:pPr>
        <w:spacing w:after="0" w:line="500" w:lineRule="exact"/>
        <w:rPr>
          <w:rFonts w:ascii="TH Sarabun New" w:hAnsi="TH Sarabun New" w:cs="TH Sarabun New"/>
          <w:sz w:val="40"/>
          <w:szCs w:val="40"/>
        </w:rPr>
      </w:pP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ใช้เวลาในการเดินทาง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1 ชม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>52.1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กม. </w:t>
      </w:r>
      <w:r w:rsidRPr="000C6FE0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)</w:t>
      </w:r>
      <w:r>
        <w:rPr>
          <w:rFonts w:ascii="Leelawadee UI" w:hAnsi="Leelawadee UI" w:cs="Leelawadee UI" w:hint="cs"/>
          <w:sz w:val="28"/>
          <w:szCs w:val="28"/>
          <w:cs/>
        </w:rPr>
        <w:t xml:space="preserve"> </w:t>
      </w:r>
      <w:r w:rsidR="008837A0" w:rsidRPr="00EE5B3E">
        <w:rPr>
          <w:rFonts w:ascii="TH SarabunPSK" w:hAnsi="TH SarabunPSK" w:cs="TH SarabunPSK" w:hint="cs"/>
          <w:b/>
          <w:bCs/>
          <w:sz w:val="40"/>
          <w:szCs w:val="40"/>
          <w:cs/>
        </w:rPr>
        <w:t>ช้อปปิ้งอิออน</w:t>
      </w:r>
      <w:r w:rsidR="008837A0" w:rsidRPr="008837A0">
        <w:rPr>
          <w:rFonts w:ascii="TH SarabunPSK" w:hAnsi="TH SarabunPSK" w:cs="TH SarabunPSK" w:hint="cs"/>
          <w:color w:val="993366"/>
          <w:sz w:val="40"/>
          <w:szCs w:val="40"/>
          <w:cs/>
        </w:rPr>
        <w:t xml:space="preserve"> </w:t>
      </w:r>
      <w:r w:rsidR="008837A0" w:rsidRPr="008837A0">
        <w:rPr>
          <w:rFonts w:ascii="TH SarabunPSK" w:hAnsi="TH SarabunPSK" w:cs="TH SarabunPSK" w:hint="cs"/>
          <w:color w:val="000000"/>
          <w:sz w:val="40"/>
          <w:szCs w:val="40"/>
          <w:cs/>
        </w:rPr>
        <w:t>ให้ท่านได้เพลิดเพลินกับการช้อปปิ้งของฝาก ของใช้ ผลไม้ ขนม และสินค้านานาชนิดหรือเพลิดเพลินกับสินค้าราคาถูก ณ ร้าน 100 เยน</w:t>
      </w:r>
      <w:r w:rsidR="00305CB7">
        <w:rPr>
          <w:rFonts w:ascii="TH Sarabun New" w:hAnsi="TH Sarabun New" w:cs="TH Sarabun New" w:hint="cs"/>
          <w:sz w:val="40"/>
          <w:szCs w:val="40"/>
          <w:cs/>
        </w:rPr>
        <w:t xml:space="preserve">    </w:t>
      </w:r>
    </w:p>
    <w:p w14:paraId="256AFFB5" w14:textId="77777777" w:rsidR="00305CB7" w:rsidRDefault="00A70DC5" w:rsidP="00BD1FC9">
      <w:pPr>
        <w:spacing w:after="0" w:line="500" w:lineRule="exact"/>
        <w:ind w:left="720" w:firstLine="720"/>
        <w:rPr>
          <w:rFonts w:ascii="TH Sarabun New" w:hAnsi="TH Sarabun New" w:cs="TH Sarabun New"/>
          <w:b/>
          <w:bCs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  <w:cs/>
        </w:rPr>
        <w:lastRenderedPageBreak/>
        <w:t>สมควรแก่เวลานำท่านเดินทางสู่</w:t>
      </w:r>
      <w:r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8837A0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สนามบินคันไซ</w:t>
      </w:r>
      <w:r w:rsidR="00305CB7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</w:t>
      </w:r>
    </w:p>
    <w:p w14:paraId="14E0860B" w14:textId="77777777" w:rsidR="00305CB7" w:rsidRDefault="008837A0" w:rsidP="006A0403">
      <w:pPr>
        <w:spacing w:after="0" w:line="500" w:lineRule="exact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17.35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A70DC5" w:rsidRPr="00D921DF">
        <w:rPr>
          <w:rFonts w:ascii="TH Sarabun New" w:hAnsi="TH Sarabun New" w:cs="TH Sarabun New"/>
          <w:sz w:val="40"/>
          <w:szCs w:val="40"/>
        </w:rPr>
        <w:tab/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ออกเดินทางสู่</w:t>
      </w:r>
      <w:r w:rsidR="00A70DC5" w:rsidRPr="00D921DF">
        <w:rPr>
          <w:rFonts w:ascii="TH Sarabun New" w:hAnsi="TH Sarabun New" w:cs="TH Sarabun New"/>
          <w:sz w:val="40"/>
          <w:szCs w:val="40"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ด้วยเที่ยวบิน</w:t>
      </w:r>
      <w:r w:rsidR="00A70DC5" w:rsidRPr="00D921DF">
        <w:rPr>
          <w:rFonts w:ascii="TH Sarabun New" w:hAnsi="TH Sarabun New" w:cs="TH Sarabun New"/>
          <w:sz w:val="40"/>
          <w:szCs w:val="40"/>
        </w:rPr>
        <w:t xml:space="preserve"> </w:t>
      </w:r>
      <w:r w:rsidR="00A70DC5">
        <w:rPr>
          <w:rFonts w:ascii="TH Sarabun New" w:hAnsi="TH Sarabun New" w:cs="TH Sarabun New"/>
          <w:b/>
          <w:bCs/>
          <w:sz w:val="40"/>
          <w:szCs w:val="40"/>
        </w:rPr>
        <w:t>TG6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73</w:t>
      </w:r>
      <w:r w:rsidR="00A70DC5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A70DC5">
        <w:rPr>
          <w:rFonts w:ascii="TH Sarabun New" w:hAnsi="TH Sarabun New" w:cs="TH Sarabun New" w:hint="cs"/>
          <w:b/>
          <w:bCs/>
          <w:sz w:val="40"/>
          <w:szCs w:val="40"/>
          <w:cs/>
        </w:rPr>
        <w:t>สายการบินไทย</w:t>
      </w:r>
      <w:r w:rsidR="00305CB7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</w:t>
      </w:r>
    </w:p>
    <w:p w14:paraId="04830BD2" w14:textId="77777777" w:rsidR="00A70DC5" w:rsidRPr="00D921DF" w:rsidRDefault="008837A0" w:rsidP="006A0403">
      <w:pPr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21.25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A70DC5" w:rsidRPr="00D921DF">
        <w:rPr>
          <w:rFonts w:ascii="TH Sarabun New" w:hAnsi="TH Sarabun New" w:cs="TH Sarabun New"/>
          <w:sz w:val="40"/>
          <w:szCs w:val="40"/>
        </w:rPr>
        <w:tab/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="00A70DC5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A70DC5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A70DC5"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A70DC5"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32693721" w14:textId="77777777" w:rsidR="00A70DC5" w:rsidRPr="00D921DF" w:rsidRDefault="00A70DC5" w:rsidP="006A0403">
      <w:pPr>
        <w:spacing w:after="0" w:line="500" w:lineRule="exact"/>
        <w:jc w:val="center"/>
        <w:rPr>
          <w:rFonts w:ascii="TH Sarabun New" w:hAnsi="TH Sarabun New" w:cs="TH Sarabun New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0974BD8A" w14:textId="77777777" w:rsidR="00A70DC5" w:rsidRDefault="00A70DC5" w:rsidP="006A0403">
      <w:pPr>
        <w:pStyle w:val="Sidebarphoto"/>
        <w:shd w:val="clear" w:color="auto" w:fill="FFFFCC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5E9814B9" w14:textId="77777777" w:rsidR="00A70DC5" w:rsidRDefault="00A70DC5" w:rsidP="006A0403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0B5FE2E3" w14:textId="1C1B3921" w:rsidR="00A70DC5" w:rsidRDefault="0005540A" w:rsidP="006A0403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5D0EF4FE" wp14:editId="7F1D24D7">
            <wp:extent cx="6657975" cy="9191625"/>
            <wp:effectExtent l="0" t="0" r="0" b="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FE498" w14:textId="3FFDBC53" w:rsidR="00171433" w:rsidRPr="005E1F6C" w:rsidRDefault="0005540A" w:rsidP="00A70DC5">
      <w:pPr>
        <w:spacing w:after="0" w:line="240" w:lineRule="auto"/>
        <w:jc w:val="center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w:lastRenderedPageBreak/>
        <w:drawing>
          <wp:inline distT="0" distB="0" distL="0" distR="0" wp14:anchorId="21D9A352" wp14:editId="534CAFB6">
            <wp:extent cx="6657975" cy="9420225"/>
            <wp:effectExtent l="0" t="0" r="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6"/>
      <w:bookmarkEnd w:id="7"/>
    </w:p>
    <w:p w14:paraId="43419C05" w14:textId="42F2FE7B" w:rsidR="00171433" w:rsidRPr="00CE1E97" w:rsidRDefault="0005540A" w:rsidP="00171433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CE1E97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21B85AAE" wp14:editId="38DE4B14">
            <wp:extent cx="457200" cy="457200"/>
            <wp:effectExtent l="0" t="0" r="0" b="0"/>
            <wp:docPr id="1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1433" w:rsidRPr="00CE1E97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470B4EF2" w14:textId="77777777" w:rsidR="00171433" w:rsidRPr="00CE1E97" w:rsidRDefault="00171433" w:rsidP="0017143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</w:t>
      </w:r>
      <w:r w:rsidR="00285533" w:rsidRPr="00CE1E97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ไทย</w:t>
      </w:r>
    </w:p>
    <w:p w14:paraId="17E07FAB" w14:textId="77777777" w:rsidR="00171433" w:rsidRPr="00CE1E97" w:rsidRDefault="00171433" w:rsidP="0017143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CE1E97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CE1E97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1A8E903A" w14:textId="77777777" w:rsidR="00171433" w:rsidRPr="00CE1E97" w:rsidRDefault="00171433" w:rsidP="0017143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CE1E97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CE1E97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6A3FB106" w14:textId="77777777" w:rsidR="00171433" w:rsidRPr="00CE1E97" w:rsidRDefault="00171433" w:rsidP="0017143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CE1E97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</w:t>
      </w:r>
      <w:r w:rsidR="00D73B6F" w:rsidRPr="00CE1E97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ไทย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</w:t>
      </w:r>
      <w:r w:rsidR="00D73B6F" w:rsidRPr="00CE1E9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2877169C" w14:textId="77777777" w:rsidR="006021C6" w:rsidRPr="00CE1E97" w:rsidRDefault="00D73B6F" w:rsidP="0017143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</w:t>
      </w:r>
      <w:r w:rsidR="00425BB3">
        <w:rPr>
          <w:rFonts w:ascii="TH Sarabun New" w:hAnsi="TH Sarabun New" w:cs="TH Sarabun New"/>
          <w:b/>
          <w:bCs/>
          <w:sz w:val="36"/>
          <w:szCs w:val="36"/>
          <w:highlight w:val="yellow"/>
        </w:rPr>
        <w:t>3</w:t>
      </w:r>
      <w:r w:rsidR="00171433"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</w:t>
      </w:r>
      <w:r w:rsidR="00425BB3">
        <w:rPr>
          <w:rFonts w:ascii="TH Sarabun New" w:hAnsi="TH Sarabun New" w:cs="TH Sarabun New"/>
          <w:b/>
          <w:bCs/>
          <w:sz w:val="36"/>
          <w:szCs w:val="36"/>
          <w:highlight w:val="yellow"/>
        </w:rPr>
        <w:t>/1</w:t>
      </w:r>
      <w:r w:rsidR="00425BB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ใบ</w:t>
      </w:r>
      <w:r w:rsidR="00171433"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171433" w:rsidRPr="00CE1E97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 </w:t>
      </w:r>
      <w:r w:rsidR="00171433" w:rsidRPr="00CE1E97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</w:t>
      </w:r>
    </w:p>
    <w:p w14:paraId="7BAB39EE" w14:textId="77777777" w:rsidR="00171433" w:rsidRPr="00CE1E97" w:rsidRDefault="00171433" w:rsidP="0017143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การบินนั้นๆด้วยตนเอง</w:t>
      </w:r>
    </w:p>
    <w:p w14:paraId="72DA68CD" w14:textId="61E286BB" w:rsidR="00171433" w:rsidRPr="00CE1E97" w:rsidRDefault="0005540A" w:rsidP="00171433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080A99B4" wp14:editId="1B2B2977">
            <wp:extent cx="457200" cy="457200"/>
            <wp:effectExtent l="0" t="0" r="0" b="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433" w:rsidRPr="00CE1E97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3FF37EBA" w14:textId="77777777" w:rsidR="00171433" w:rsidRPr="00CE1E97" w:rsidRDefault="00171433" w:rsidP="00171433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7B5181F4" w14:textId="77777777" w:rsidR="00171433" w:rsidRPr="00CE1E97" w:rsidRDefault="00171433" w:rsidP="00171433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00F36C6C" w14:textId="77777777" w:rsidR="00171433" w:rsidRPr="00CE1E97" w:rsidRDefault="00171433" w:rsidP="00171433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15932B9A" w14:textId="218CA573" w:rsidR="00171433" w:rsidRPr="00CE1E97" w:rsidRDefault="0005540A" w:rsidP="00171433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19B7538D" wp14:editId="7F1981B5">
            <wp:extent cx="400050" cy="400050"/>
            <wp:effectExtent l="0" t="0" r="0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433" w:rsidRPr="00CE1E97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49FC678C" w14:textId="77777777" w:rsidR="00171433" w:rsidRPr="00CE1E97" w:rsidRDefault="00171433" w:rsidP="00171433">
      <w:pPr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171433" w:rsidRPr="00CE1E97" w14:paraId="43D63CE7" w14:textId="77777777" w:rsidTr="001F4567">
        <w:tc>
          <w:tcPr>
            <w:tcW w:w="4678" w:type="dxa"/>
            <w:shd w:val="clear" w:color="auto" w:fill="003399"/>
          </w:tcPr>
          <w:p w14:paraId="731D3877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430C2437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171433" w:rsidRPr="00CE1E97" w14:paraId="61A594EE" w14:textId="77777777" w:rsidTr="001F4567">
        <w:tc>
          <w:tcPr>
            <w:tcW w:w="4678" w:type="dxa"/>
            <w:shd w:val="clear" w:color="auto" w:fill="003399"/>
          </w:tcPr>
          <w:p w14:paraId="0CEB4B7A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9BB4DD4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171433" w:rsidRPr="00CE1E97" w14:paraId="09ED12F9" w14:textId="77777777" w:rsidTr="001F4567">
        <w:tc>
          <w:tcPr>
            <w:tcW w:w="4678" w:type="dxa"/>
            <w:shd w:val="clear" w:color="auto" w:fill="003399"/>
          </w:tcPr>
          <w:p w14:paraId="284F6347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08A05517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171433" w:rsidRPr="00CE1E97" w14:paraId="68FE869B" w14:textId="77777777" w:rsidTr="001F4567">
        <w:tc>
          <w:tcPr>
            <w:tcW w:w="4678" w:type="dxa"/>
            <w:shd w:val="clear" w:color="auto" w:fill="003399"/>
          </w:tcPr>
          <w:p w14:paraId="66FD9619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9742D67" w14:textId="77777777" w:rsidR="00171433" w:rsidRPr="00CE1E97" w:rsidRDefault="00171433" w:rsidP="001F4567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077EDF60" w14:textId="77777777" w:rsidR="00171433" w:rsidRPr="00CE1E97" w:rsidRDefault="00171433" w:rsidP="00171433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294C0B0B" w14:textId="77777777" w:rsidR="00171433" w:rsidRPr="00CE1E97" w:rsidRDefault="00171433" w:rsidP="00171433">
      <w:pPr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สำคัญ</w:t>
      </w:r>
    </w:p>
    <w:p w14:paraId="65505C11" w14:textId="77777777" w:rsidR="00171433" w:rsidRPr="00CE1E97" w:rsidRDefault="00171433" w:rsidP="00171433">
      <w:pPr>
        <w:jc w:val="both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color w:val="000000"/>
          <w:sz w:val="36"/>
          <w:szCs w:val="36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56E8E56C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โดย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จะ</w:t>
      </w:r>
      <w:r w:rsidRPr="00CE1E97">
        <w:rPr>
          <w:rFonts w:ascii="TH Sarabun New" w:hAnsi="TH Sarabun New" w:cs="TH Sarabun New"/>
          <w:sz w:val="36"/>
          <w:szCs w:val="36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</w:p>
    <w:p w14:paraId="3FB633A1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4BE787B2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</w:t>
      </w:r>
      <w:r w:rsidRPr="00CE1E97">
        <w:rPr>
          <w:rFonts w:ascii="TH Sarabun New" w:hAnsi="TH Sarabun New" w:cs="TH Sarabun New"/>
          <w:sz w:val="36"/>
          <w:szCs w:val="36"/>
          <w:cs/>
        </w:rPr>
        <w:lastRenderedPageBreak/>
        <w:t>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0C4D9A33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18214489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4F4F037A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254532A4" w14:textId="77777777" w:rsidR="00171433" w:rsidRPr="00CE1E97" w:rsidRDefault="00171433" w:rsidP="0017143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6AB496D1" w14:textId="77777777" w:rsidR="00171433" w:rsidRPr="00CE1E97" w:rsidRDefault="00171433" w:rsidP="00171433">
      <w:pPr>
        <w:jc w:val="both"/>
        <w:rPr>
          <w:rFonts w:ascii="TH Sarabun New" w:hAnsi="TH Sarabun New" w:cs="TH Sarabun New"/>
          <w:i/>
          <w:i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ตั๋วโดยสารและสายการบิน</w:t>
      </w:r>
    </w:p>
    <w:p w14:paraId="2D0AB694" w14:textId="77777777" w:rsidR="00171433" w:rsidRPr="00CE1E97" w:rsidRDefault="00171433" w:rsidP="00171433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ตั๋วโดยสาร</w:t>
      </w:r>
    </w:p>
    <w:p w14:paraId="0F0B1FC3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การเดินทางเป็นหมู่คณะ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CE1E97">
        <w:rPr>
          <w:rFonts w:ascii="TH Sarabun New" w:hAnsi="TH Sarabun New" w:cs="TH Sarabun New"/>
          <w:sz w:val="36"/>
          <w:szCs w:val="36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38CE4712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 xml:space="preserve">ที่นั่งบนเครื่องบิน </w:t>
      </w:r>
      <w:r w:rsidRPr="00CE1E97">
        <w:rPr>
          <w:rFonts w:ascii="TH Sarabun New" w:hAnsi="TH Sarabun New" w:cs="TH Sarabun New"/>
          <w:sz w:val="36"/>
          <w:szCs w:val="36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5C893F1A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18469FD0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บริษัทฯ ขอสงวนสิทธิ์ไม่คืนค่าบริการใด ๆ 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</w:p>
    <w:p w14:paraId="686DC075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557D36CC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การสะสมไมล์ของสายการบิน สามารถสะสมไมล์ได้ </w:t>
      </w:r>
    </w:p>
    <w:p w14:paraId="3FAC1856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หากบัตรโดยสารขึ้นเครื่องหาย </w:t>
      </w:r>
      <w:r w:rsidRPr="00CE1E97">
        <w:rPr>
          <w:rFonts w:ascii="TH Sarabun New" w:hAnsi="TH Sarabun New" w:cs="TH Sarabun New"/>
          <w:sz w:val="36"/>
          <w:szCs w:val="36"/>
        </w:rPr>
        <w:t>(Boarding Pass)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482E681E" w14:textId="77777777" w:rsidR="00171433" w:rsidRPr="00CE1E97" w:rsidRDefault="00171433" w:rsidP="00171433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สายการบิน</w:t>
      </w:r>
    </w:p>
    <w:p w14:paraId="375D2EAD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สำหรับผู้เดินทางซึ่ง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ตั้งครรภ์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(</w:t>
      </w: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โปรดแจ้งพนักงานทันทีเมื่อทำการจองทัวร์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CE1E97">
        <w:rPr>
          <w:rFonts w:ascii="TH Sarabun New" w:hAnsi="TH Sarabun New" w:cs="TH Sarabun New"/>
          <w:sz w:val="36"/>
          <w:szCs w:val="36"/>
        </w:rPr>
        <w:t>4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0CD46C48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CE1E97">
        <w:rPr>
          <w:rFonts w:ascii="TH Sarabun New" w:hAnsi="TH Sarabun New" w:cs="TH Sarabun New"/>
          <w:sz w:val="36"/>
          <w:szCs w:val="36"/>
        </w:rPr>
        <w:t>Charter Flight</w:t>
      </w:r>
      <w:r w:rsidRPr="00CE1E97">
        <w:rPr>
          <w:rFonts w:ascii="TH Sarabun New" w:hAnsi="TH Sarabun New" w:cs="TH Sarabun New"/>
          <w:color w:val="1F3864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4C4AB9EE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69CBCD01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อาหารบินเครื่องกรุณาแจ้งล่วงหน้าก่อน 14 วันเดินทาง</w:t>
      </w:r>
    </w:p>
    <w:p w14:paraId="4A848EA2" w14:textId="77777777" w:rsidR="00171433" w:rsidRPr="00CE1E97" w:rsidRDefault="00171433" w:rsidP="0017143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5A60AC93" w14:textId="77777777" w:rsidR="00171433" w:rsidRPr="00CE1E97" w:rsidRDefault="00171433" w:rsidP="00171433">
      <w:pPr>
        <w:spacing w:after="0" w:line="240" w:lineRule="auto"/>
        <w:ind w:left="72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49C9676E" w14:textId="77777777" w:rsidR="00171433" w:rsidRPr="00CE1E97" w:rsidRDefault="00171433" w:rsidP="00961BAA">
      <w:p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ขอสงวนสิทธิ์ในการเปลี่ยนแปลงรายการโดยมิต้องแจ้งให้ทราบล่วงหน้า ทั้งนี้ขึ้นอยู่กับสภาวะอากาศ การเมือง</w:t>
      </w:r>
      <w:r w:rsidR="00961BAA"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สายการบิน การจราจรช่วงเทศกาลหรือวันหยุดของญี่ปุ่น  และราคาอาจเปลี่ยนแปลงได้ตามความเหมาะสมทั้งนี้ขึ้นอยู่กับอัตราแลกเปลี่ยนของเงินสกุลเยน</w:t>
      </w:r>
    </w:p>
    <w:p w14:paraId="4E91D39B" w14:textId="77777777" w:rsidR="000C2708" w:rsidRPr="005E1F6C" w:rsidRDefault="000C2708" w:rsidP="00EB453F">
      <w:pPr>
        <w:pStyle w:val="ListParagraph"/>
        <w:spacing w:after="0" w:line="600" w:lineRule="exact"/>
        <w:ind w:left="0"/>
        <w:rPr>
          <w:rFonts w:ascii="TH Sarabun New" w:hAnsi="TH Sarabun New" w:cs="TH Sarabun New"/>
          <w:b/>
          <w:bCs/>
          <w:color w:val="002060"/>
          <w:sz w:val="40"/>
          <w:szCs w:val="40"/>
        </w:rPr>
      </w:pPr>
    </w:p>
    <w:p w14:paraId="4B6FC9AF" w14:textId="77777777" w:rsidR="000C2708" w:rsidRPr="005E1F6C" w:rsidRDefault="000C2708" w:rsidP="000C2708">
      <w:pPr>
        <w:pStyle w:val="Sidebarphoto"/>
        <w:ind w:left="426" w:hanging="1440"/>
        <w:rPr>
          <w:rFonts w:ascii="TH Sarabun New" w:hAnsi="TH Sarabun New" w:cs="TH Sarabun New"/>
          <w:sz w:val="40"/>
          <w:szCs w:val="40"/>
        </w:rPr>
      </w:pPr>
    </w:p>
    <w:sectPr w:rsidR="000C2708" w:rsidRPr="005E1F6C" w:rsidSect="00583DBC">
      <w:headerReference w:type="default" r:id="rId33"/>
      <w:headerReference w:type="first" r:id="rId34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5FE6" w14:textId="77777777" w:rsidR="00711AB9" w:rsidRDefault="00711AB9">
      <w:pPr>
        <w:spacing w:after="0"/>
      </w:pPr>
      <w:r>
        <w:separator/>
      </w:r>
    </w:p>
    <w:p w14:paraId="02DDA2F2" w14:textId="77777777" w:rsidR="00711AB9" w:rsidRDefault="00711AB9"/>
    <w:p w14:paraId="0BC0CDB9" w14:textId="77777777" w:rsidR="00711AB9" w:rsidRDefault="00711AB9"/>
  </w:endnote>
  <w:endnote w:type="continuationSeparator" w:id="0">
    <w:p w14:paraId="7CF19ABD" w14:textId="77777777" w:rsidR="00711AB9" w:rsidRDefault="00711AB9">
      <w:pPr>
        <w:spacing w:after="0"/>
      </w:pPr>
      <w:r>
        <w:continuationSeparator/>
      </w:r>
    </w:p>
    <w:p w14:paraId="5BCA34FA" w14:textId="77777777" w:rsidR="00711AB9" w:rsidRDefault="00711AB9"/>
    <w:p w14:paraId="775F3F72" w14:textId="77777777" w:rsidR="00711AB9" w:rsidRDefault="00711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1C17" w14:textId="77777777" w:rsidR="00711AB9" w:rsidRDefault="00711AB9">
      <w:pPr>
        <w:spacing w:after="0"/>
      </w:pPr>
      <w:r>
        <w:separator/>
      </w:r>
    </w:p>
    <w:p w14:paraId="38A47B4E" w14:textId="77777777" w:rsidR="00711AB9" w:rsidRDefault="00711AB9"/>
    <w:p w14:paraId="191B3282" w14:textId="77777777" w:rsidR="00711AB9" w:rsidRDefault="00711AB9"/>
  </w:footnote>
  <w:footnote w:type="continuationSeparator" w:id="0">
    <w:p w14:paraId="5882D9F0" w14:textId="77777777" w:rsidR="00711AB9" w:rsidRDefault="00711AB9">
      <w:pPr>
        <w:spacing w:after="0"/>
      </w:pPr>
      <w:r>
        <w:continuationSeparator/>
      </w:r>
    </w:p>
    <w:p w14:paraId="2EEF9F6F" w14:textId="77777777" w:rsidR="00711AB9" w:rsidRDefault="00711AB9"/>
    <w:p w14:paraId="39C43799" w14:textId="77777777" w:rsidR="00711AB9" w:rsidRDefault="00711A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0798C69F" w14:textId="77777777" w:rsidTr="008C7C7E">
      <w:trPr>
        <w:jc w:val="center"/>
      </w:trPr>
      <w:tc>
        <w:tcPr>
          <w:tcW w:w="5746" w:type="dxa"/>
        </w:tcPr>
        <w:p w14:paraId="26298BEF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22EA0A45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0B08752B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38E0" w14:textId="77777777" w:rsidR="009D060A" w:rsidRDefault="009E0DAE" w:rsidP="008C616E">
    <w:pPr>
      <w:pStyle w:val="Header"/>
      <w:rPr>
        <w:rFonts w:hint="cs"/>
      </w:rPr>
    </w:pPr>
    <w:r>
      <w:t>BJ-</w:t>
    </w:r>
    <w:r w:rsidR="00E05631">
      <w:t>KAMI2611</w:t>
    </w:r>
    <w:r w:rsidR="00F9226B">
      <w:t>09</w:t>
    </w:r>
  </w:p>
  <w:p w14:paraId="22E9DD97" w14:textId="77777777" w:rsidR="009D060A" w:rsidRDefault="009D060A" w:rsidP="008C6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99196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7E6FCA7F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7992268">
    <w:abstractNumId w:val="2"/>
  </w:num>
  <w:num w:numId="2" w16cid:durableId="894585385">
    <w:abstractNumId w:val="2"/>
  </w:num>
  <w:num w:numId="3" w16cid:durableId="959148579">
    <w:abstractNumId w:val="1"/>
  </w:num>
  <w:num w:numId="4" w16cid:durableId="1790198777">
    <w:abstractNumId w:val="1"/>
    <w:lvlOverride w:ilvl="0">
      <w:startOverride w:val="1"/>
    </w:lvlOverride>
  </w:num>
  <w:num w:numId="5" w16cid:durableId="1899591723">
    <w:abstractNumId w:val="0"/>
  </w:num>
  <w:num w:numId="6" w16cid:durableId="1539972201">
    <w:abstractNumId w:val="2"/>
  </w:num>
  <w:num w:numId="7" w16cid:durableId="404766153">
    <w:abstractNumId w:val="6"/>
  </w:num>
  <w:num w:numId="8" w16cid:durableId="290286876">
    <w:abstractNumId w:val="5"/>
  </w:num>
  <w:num w:numId="9" w16cid:durableId="123935600">
    <w:abstractNumId w:val="18"/>
  </w:num>
  <w:num w:numId="10" w16cid:durableId="141361915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25284217">
    <w:abstractNumId w:val="21"/>
  </w:num>
  <w:num w:numId="12" w16cid:durableId="209350008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65510560">
    <w:abstractNumId w:val="10"/>
  </w:num>
  <w:num w:numId="14" w16cid:durableId="1636914477">
    <w:abstractNumId w:val="12"/>
  </w:num>
  <w:num w:numId="15" w16cid:durableId="1727796698">
    <w:abstractNumId w:val="4"/>
  </w:num>
  <w:num w:numId="16" w16cid:durableId="64955712">
    <w:abstractNumId w:val="17"/>
  </w:num>
  <w:num w:numId="17" w16cid:durableId="850146845">
    <w:abstractNumId w:val="9"/>
  </w:num>
  <w:num w:numId="18" w16cid:durableId="877820852">
    <w:abstractNumId w:val="20"/>
  </w:num>
  <w:num w:numId="19" w16cid:durableId="2112235671">
    <w:abstractNumId w:val="7"/>
  </w:num>
  <w:num w:numId="20" w16cid:durableId="1505628688">
    <w:abstractNumId w:val="21"/>
  </w:num>
  <w:num w:numId="21" w16cid:durableId="796727373">
    <w:abstractNumId w:val="15"/>
  </w:num>
  <w:num w:numId="22" w16cid:durableId="2090498703">
    <w:abstractNumId w:val="14"/>
  </w:num>
  <w:num w:numId="23" w16cid:durableId="542059913">
    <w:abstractNumId w:val="13"/>
  </w:num>
  <w:num w:numId="24" w16cid:durableId="269747466">
    <w:abstractNumId w:val="16"/>
  </w:num>
  <w:num w:numId="25" w16cid:durableId="318004845">
    <w:abstractNumId w:val="11"/>
  </w:num>
  <w:num w:numId="26" w16cid:durableId="1489519524">
    <w:abstractNumId w:val="19"/>
  </w:num>
  <w:num w:numId="27" w16cid:durableId="815604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1F"/>
    <w:rsid w:val="0001065E"/>
    <w:rsid w:val="00021465"/>
    <w:rsid w:val="00022268"/>
    <w:rsid w:val="0003654D"/>
    <w:rsid w:val="0004462C"/>
    <w:rsid w:val="00053E5F"/>
    <w:rsid w:val="0005540A"/>
    <w:rsid w:val="00062B9C"/>
    <w:rsid w:val="00065CDF"/>
    <w:rsid w:val="0007343B"/>
    <w:rsid w:val="00073DF3"/>
    <w:rsid w:val="000857BF"/>
    <w:rsid w:val="000870DE"/>
    <w:rsid w:val="00091552"/>
    <w:rsid w:val="00096C99"/>
    <w:rsid w:val="000A0349"/>
    <w:rsid w:val="000A3704"/>
    <w:rsid w:val="000B27BB"/>
    <w:rsid w:val="000C11E5"/>
    <w:rsid w:val="000C1BE1"/>
    <w:rsid w:val="000C2708"/>
    <w:rsid w:val="000C6FE0"/>
    <w:rsid w:val="000C74D7"/>
    <w:rsid w:val="000D3C62"/>
    <w:rsid w:val="000D55AB"/>
    <w:rsid w:val="000E76B0"/>
    <w:rsid w:val="000F026B"/>
    <w:rsid w:val="000F3CED"/>
    <w:rsid w:val="00101D15"/>
    <w:rsid w:val="00103BAB"/>
    <w:rsid w:val="00106384"/>
    <w:rsid w:val="0010787D"/>
    <w:rsid w:val="0011047B"/>
    <w:rsid w:val="00112532"/>
    <w:rsid w:val="00112B0D"/>
    <w:rsid w:val="0012346B"/>
    <w:rsid w:val="001351D7"/>
    <w:rsid w:val="00141083"/>
    <w:rsid w:val="00142A96"/>
    <w:rsid w:val="001467DE"/>
    <w:rsid w:val="00151869"/>
    <w:rsid w:val="0015382F"/>
    <w:rsid w:val="001559AE"/>
    <w:rsid w:val="001629D2"/>
    <w:rsid w:val="00167E40"/>
    <w:rsid w:val="00171433"/>
    <w:rsid w:val="001718CA"/>
    <w:rsid w:val="001735EF"/>
    <w:rsid w:val="00185279"/>
    <w:rsid w:val="00194803"/>
    <w:rsid w:val="0019553A"/>
    <w:rsid w:val="001A24CF"/>
    <w:rsid w:val="001A3D54"/>
    <w:rsid w:val="001A4CF3"/>
    <w:rsid w:val="001A50A2"/>
    <w:rsid w:val="001A772B"/>
    <w:rsid w:val="001A7B0A"/>
    <w:rsid w:val="001B392B"/>
    <w:rsid w:val="001B4C4A"/>
    <w:rsid w:val="001B6586"/>
    <w:rsid w:val="001C2723"/>
    <w:rsid w:val="001C7CE8"/>
    <w:rsid w:val="001C7FAB"/>
    <w:rsid w:val="001D3058"/>
    <w:rsid w:val="001D328A"/>
    <w:rsid w:val="001D76C4"/>
    <w:rsid w:val="001E0436"/>
    <w:rsid w:val="001E183D"/>
    <w:rsid w:val="001E18BD"/>
    <w:rsid w:val="001E38F8"/>
    <w:rsid w:val="001E62F9"/>
    <w:rsid w:val="001F1373"/>
    <w:rsid w:val="001F4567"/>
    <w:rsid w:val="002055E6"/>
    <w:rsid w:val="00205D1B"/>
    <w:rsid w:val="0022452B"/>
    <w:rsid w:val="002267B3"/>
    <w:rsid w:val="00246F50"/>
    <w:rsid w:val="00265516"/>
    <w:rsid w:val="00276E63"/>
    <w:rsid w:val="00280582"/>
    <w:rsid w:val="00281C02"/>
    <w:rsid w:val="00285533"/>
    <w:rsid w:val="002A7A0C"/>
    <w:rsid w:val="002B0275"/>
    <w:rsid w:val="002B27D6"/>
    <w:rsid w:val="002B54AA"/>
    <w:rsid w:val="002B7370"/>
    <w:rsid w:val="002B7C9C"/>
    <w:rsid w:val="002C19E6"/>
    <w:rsid w:val="002C5123"/>
    <w:rsid w:val="002D10FC"/>
    <w:rsid w:val="002E1DA6"/>
    <w:rsid w:val="002E2369"/>
    <w:rsid w:val="002E6955"/>
    <w:rsid w:val="002F3C49"/>
    <w:rsid w:val="002F7F4E"/>
    <w:rsid w:val="003021B2"/>
    <w:rsid w:val="00303A5F"/>
    <w:rsid w:val="003054EF"/>
    <w:rsid w:val="00305CB7"/>
    <w:rsid w:val="0030646B"/>
    <w:rsid w:val="00306F5A"/>
    <w:rsid w:val="00311544"/>
    <w:rsid w:val="00315360"/>
    <w:rsid w:val="00333188"/>
    <w:rsid w:val="00333EE9"/>
    <w:rsid w:val="0033634F"/>
    <w:rsid w:val="00340D92"/>
    <w:rsid w:val="00343A8D"/>
    <w:rsid w:val="00345F5C"/>
    <w:rsid w:val="00351787"/>
    <w:rsid w:val="0035225A"/>
    <w:rsid w:val="00352ED7"/>
    <w:rsid w:val="00353454"/>
    <w:rsid w:val="00357D25"/>
    <w:rsid w:val="00363153"/>
    <w:rsid w:val="0036548C"/>
    <w:rsid w:val="00374F09"/>
    <w:rsid w:val="00377084"/>
    <w:rsid w:val="00377D9E"/>
    <w:rsid w:val="0038160B"/>
    <w:rsid w:val="00382EA4"/>
    <w:rsid w:val="00384BAD"/>
    <w:rsid w:val="003867E1"/>
    <w:rsid w:val="003875B5"/>
    <w:rsid w:val="00391413"/>
    <w:rsid w:val="003931C5"/>
    <w:rsid w:val="00395954"/>
    <w:rsid w:val="003A10E3"/>
    <w:rsid w:val="003A5759"/>
    <w:rsid w:val="003A67AF"/>
    <w:rsid w:val="003A7596"/>
    <w:rsid w:val="003C32B4"/>
    <w:rsid w:val="003D42FD"/>
    <w:rsid w:val="003E00EC"/>
    <w:rsid w:val="003E2A6C"/>
    <w:rsid w:val="003E4DC9"/>
    <w:rsid w:val="003E7B26"/>
    <w:rsid w:val="003F4819"/>
    <w:rsid w:val="003F4AB5"/>
    <w:rsid w:val="003F5252"/>
    <w:rsid w:val="004019A4"/>
    <w:rsid w:val="00401DD7"/>
    <w:rsid w:val="0040753C"/>
    <w:rsid w:val="0041427F"/>
    <w:rsid w:val="0041611F"/>
    <w:rsid w:val="00417D66"/>
    <w:rsid w:val="00425BB3"/>
    <w:rsid w:val="00425E4F"/>
    <w:rsid w:val="0042616F"/>
    <w:rsid w:val="00431511"/>
    <w:rsid w:val="00436084"/>
    <w:rsid w:val="0043648F"/>
    <w:rsid w:val="00437461"/>
    <w:rsid w:val="00467BF8"/>
    <w:rsid w:val="00473435"/>
    <w:rsid w:val="00476B60"/>
    <w:rsid w:val="00485C08"/>
    <w:rsid w:val="004A7408"/>
    <w:rsid w:val="004B093A"/>
    <w:rsid w:val="004B14E5"/>
    <w:rsid w:val="004B5829"/>
    <w:rsid w:val="004C53B5"/>
    <w:rsid w:val="004C6523"/>
    <w:rsid w:val="004E7041"/>
    <w:rsid w:val="004F0CB7"/>
    <w:rsid w:val="004F32A1"/>
    <w:rsid w:val="004F6D7C"/>
    <w:rsid w:val="00505562"/>
    <w:rsid w:val="005124BC"/>
    <w:rsid w:val="00521F1F"/>
    <w:rsid w:val="00522821"/>
    <w:rsid w:val="00524314"/>
    <w:rsid w:val="005277B1"/>
    <w:rsid w:val="00535B91"/>
    <w:rsid w:val="00537050"/>
    <w:rsid w:val="005432C0"/>
    <w:rsid w:val="005508EF"/>
    <w:rsid w:val="00550E9B"/>
    <w:rsid w:val="00553454"/>
    <w:rsid w:val="005562D7"/>
    <w:rsid w:val="0055658C"/>
    <w:rsid w:val="00562FB7"/>
    <w:rsid w:val="00566BC8"/>
    <w:rsid w:val="00573287"/>
    <w:rsid w:val="00574B44"/>
    <w:rsid w:val="00574DDF"/>
    <w:rsid w:val="00580E16"/>
    <w:rsid w:val="00583DBC"/>
    <w:rsid w:val="00593D53"/>
    <w:rsid w:val="00595245"/>
    <w:rsid w:val="00595831"/>
    <w:rsid w:val="005A3740"/>
    <w:rsid w:val="005A462E"/>
    <w:rsid w:val="005A5C88"/>
    <w:rsid w:val="005A5CA0"/>
    <w:rsid w:val="005B1ED6"/>
    <w:rsid w:val="005C0363"/>
    <w:rsid w:val="005C383F"/>
    <w:rsid w:val="005C428F"/>
    <w:rsid w:val="005D031B"/>
    <w:rsid w:val="005D0834"/>
    <w:rsid w:val="005E0893"/>
    <w:rsid w:val="005E1F6C"/>
    <w:rsid w:val="005E2804"/>
    <w:rsid w:val="005E40DD"/>
    <w:rsid w:val="005E731A"/>
    <w:rsid w:val="005F2525"/>
    <w:rsid w:val="005F44CF"/>
    <w:rsid w:val="005F793E"/>
    <w:rsid w:val="006021C6"/>
    <w:rsid w:val="00602471"/>
    <w:rsid w:val="00607F89"/>
    <w:rsid w:val="006155B0"/>
    <w:rsid w:val="006165A2"/>
    <w:rsid w:val="00616645"/>
    <w:rsid w:val="00617329"/>
    <w:rsid w:val="0061785B"/>
    <w:rsid w:val="0062387C"/>
    <w:rsid w:val="00630F94"/>
    <w:rsid w:val="006317DC"/>
    <w:rsid w:val="00635750"/>
    <w:rsid w:val="00636F3D"/>
    <w:rsid w:val="00640371"/>
    <w:rsid w:val="0065004F"/>
    <w:rsid w:val="00651631"/>
    <w:rsid w:val="006520FB"/>
    <w:rsid w:val="006573DF"/>
    <w:rsid w:val="00660E04"/>
    <w:rsid w:val="0066614F"/>
    <w:rsid w:val="00670DDE"/>
    <w:rsid w:val="00671036"/>
    <w:rsid w:val="00683A78"/>
    <w:rsid w:val="00683E53"/>
    <w:rsid w:val="00687031"/>
    <w:rsid w:val="00693526"/>
    <w:rsid w:val="00695648"/>
    <w:rsid w:val="006975FD"/>
    <w:rsid w:val="006A0403"/>
    <w:rsid w:val="006A738F"/>
    <w:rsid w:val="006B191F"/>
    <w:rsid w:val="006B5844"/>
    <w:rsid w:val="006C21D8"/>
    <w:rsid w:val="006C4DB2"/>
    <w:rsid w:val="006C6393"/>
    <w:rsid w:val="006C79AE"/>
    <w:rsid w:val="006D0B37"/>
    <w:rsid w:val="006D2C5C"/>
    <w:rsid w:val="006D3AF0"/>
    <w:rsid w:val="006D5955"/>
    <w:rsid w:val="006D6DBB"/>
    <w:rsid w:val="006D7686"/>
    <w:rsid w:val="006E2CF1"/>
    <w:rsid w:val="006E5E80"/>
    <w:rsid w:val="006E787B"/>
    <w:rsid w:val="006F4A16"/>
    <w:rsid w:val="00703AB3"/>
    <w:rsid w:val="00711AB9"/>
    <w:rsid w:val="00716139"/>
    <w:rsid w:val="00717770"/>
    <w:rsid w:val="00723637"/>
    <w:rsid w:val="00730A53"/>
    <w:rsid w:val="00740882"/>
    <w:rsid w:val="007559AD"/>
    <w:rsid w:val="00756104"/>
    <w:rsid w:val="007567D6"/>
    <w:rsid w:val="007648A1"/>
    <w:rsid w:val="00766E04"/>
    <w:rsid w:val="00772735"/>
    <w:rsid w:val="00772EE1"/>
    <w:rsid w:val="00774396"/>
    <w:rsid w:val="00774A44"/>
    <w:rsid w:val="0077762B"/>
    <w:rsid w:val="007858C5"/>
    <w:rsid w:val="00785E59"/>
    <w:rsid w:val="0078658D"/>
    <w:rsid w:val="007912D5"/>
    <w:rsid w:val="00791543"/>
    <w:rsid w:val="007952DB"/>
    <w:rsid w:val="00796694"/>
    <w:rsid w:val="00796A77"/>
    <w:rsid w:val="007972BF"/>
    <w:rsid w:val="00797CD0"/>
    <w:rsid w:val="007A4AE3"/>
    <w:rsid w:val="007A5B5D"/>
    <w:rsid w:val="007B1FC5"/>
    <w:rsid w:val="007B233F"/>
    <w:rsid w:val="007C7E26"/>
    <w:rsid w:val="007D465F"/>
    <w:rsid w:val="007E0AC7"/>
    <w:rsid w:val="007E22ED"/>
    <w:rsid w:val="007E3BB6"/>
    <w:rsid w:val="007F5BD7"/>
    <w:rsid w:val="00801CF4"/>
    <w:rsid w:val="0080208E"/>
    <w:rsid w:val="008044F0"/>
    <w:rsid w:val="008054B8"/>
    <w:rsid w:val="00812F48"/>
    <w:rsid w:val="008166EF"/>
    <w:rsid w:val="008246A6"/>
    <w:rsid w:val="0082559B"/>
    <w:rsid w:val="00833C02"/>
    <w:rsid w:val="00835241"/>
    <w:rsid w:val="00835606"/>
    <w:rsid w:val="008360CF"/>
    <w:rsid w:val="008363F5"/>
    <w:rsid w:val="008364E3"/>
    <w:rsid w:val="00841668"/>
    <w:rsid w:val="00841C9C"/>
    <w:rsid w:val="008436AF"/>
    <w:rsid w:val="008472A2"/>
    <w:rsid w:val="00857BBA"/>
    <w:rsid w:val="0086526D"/>
    <w:rsid w:val="008664D6"/>
    <w:rsid w:val="00870416"/>
    <w:rsid w:val="008735EF"/>
    <w:rsid w:val="00877678"/>
    <w:rsid w:val="008837A0"/>
    <w:rsid w:val="008842A7"/>
    <w:rsid w:val="0088786D"/>
    <w:rsid w:val="008A2307"/>
    <w:rsid w:val="008A2B8C"/>
    <w:rsid w:val="008A4C21"/>
    <w:rsid w:val="008B3828"/>
    <w:rsid w:val="008B4FA3"/>
    <w:rsid w:val="008B616C"/>
    <w:rsid w:val="008C0946"/>
    <w:rsid w:val="008C1380"/>
    <w:rsid w:val="008C616E"/>
    <w:rsid w:val="008C7C7E"/>
    <w:rsid w:val="008D7B0C"/>
    <w:rsid w:val="008E21F2"/>
    <w:rsid w:val="008E4869"/>
    <w:rsid w:val="008E4DBB"/>
    <w:rsid w:val="008E73EE"/>
    <w:rsid w:val="008E758C"/>
    <w:rsid w:val="008F0A54"/>
    <w:rsid w:val="008F1CFA"/>
    <w:rsid w:val="008F4581"/>
    <w:rsid w:val="00905692"/>
    <w:rsid w:val="009116CD"/>
    <w:rsid w:val="0092105D"/>
    <w:rsid w:val="0092194D"/>
    <w:rsid w:val="009222E9"/>
    <w:rsid w:val="009259BB"/>
    <w:rsid w:val="0092772D"/>
    <w:rsid w:val="009339B9"/>
    <w:rsid w:val="009352DC"/>
    <w:rsid w:val="00937E31"/>
    <w:rsid w:val="00944483"/>
    <w:rsid w:val="00945402"/>
    <w:rsid w:val="0095000D"/>
    <w:rsid w:val="00952EE2"/>
    <w:rsid w:val="00954D93"/>
    <w:rsid w:val="00960261"/>
    <w:rsid w:val="00960684"/>
    <w:rsid w:val="00961BAA"/>
    <w:rsid w:val="00963A7D"/>
    <w:rsid w:val="00964827"/>
    <w:rsid w:val="0097069D"/>
    <w:rsid w:val="0097142A"/>
    <w:rsid w:val="00973B7D"/>
    <w:rsid w:val="0097548D"/>
    <w:rsid w:val="009849E8"/>
    <w:rsid w:val="00986104"/>
    <w:rsid w:val="00990258"/>
    <w:rsid w:val="00991A0F"/>
    <w:rsid w:val="009948B1"/>
    <w:rsid w:val="009A0009"/>
    <w:rsid w:val="009A6D1C"/>
    <w:rsid w:val="009A7BA3"/>
    <w:rsid w:val="009B13D9"/>
    <w:rsid w:val="009B1E68"/>
    <w:rsid w:val="009B6C30"/>
    <w:rsid w:val="009C1368"/>
    <w:rsid w:val="009D060A"/>
    <w:rsid w:val="009D45B4"/>
    <w:rsid w:val="009D5125"/>
    <w:rsid w:val="009D577C"/>
    <w:rsid w:val="009E0793"/>
    <w:rsid w:val="009E0DAE"/>
    <w:rsid w:val="009E13CD"/>
    <w:rsid w:val="009E1957"/>
    <w:rsid w:val="009E4488"/>
    <w:rsid w:val="009F061F"/>
    <w:rsid w:val="009F0C5C"/>
    <w:rsid w:val="009F51EC"/>
    <w:rsid w:val="00A03A8F"/>
    <w:rsid w:val="00A044AA"/>
    <w:rsid w:val="00A20004"/>
    <w:rsid w:val="00A21738"/>
    <w:rsid w:val="00A27941"/>
    <w:rsid w:val="00A309EE"/>
    <w:rsid w:val="00A30D6F"/>
    <w:rsid w:val="00A345C4"/>
    <w:rsid w:val="00A368BC"/>
    <w:rsid w:val="00A56288"/>
    <w:rsid w:val="00A6252E"/>
    <w:rsid w:val="00A63909"/>
    <w:rsid w:val="00A67CA4"/>
    <w:rsid w:val="00A70ADC"/>
    <w:rsid w:val="00A70DC5"/>
    <w:rsid w:val="00A77418"/>
    <w:rsid w:val="00A83AD1"/>
    <w:rsid w:val="00A8571F"/>
    <w:rsid w:val="00A93D80"/>
    <w:rsid w:val="00A95E8E"/>
    <w:rsid w:val="00A969F5"/>
    <w:rsid w:val="00AA0596"/>
    <w:rsid w:val="00AA60F8"/>
    <w:rsid w:val="00AA693D"/>
    <w:rsid w:val="00AB3252"/>
    <w:rsid w:val="00AC3FD4"/>
    <w:rsid w:val="00AD04E5"/>
    <w:rsid w:val="00AD7552"/>
    <w:rsid w:val="00AE1210"/>
    <w:rsid w:val="00AE3054"/>
    <w:rsid w:val="00AE5BA7"/>
    <w:rsid w:val="00AF0611"/>
    <w:rsid w:val="00AF24D6"/>
    <w:rsid w:val="00AF52D0"/>
    <w:rsid w:val="00B00023"/>
    <w:rsid w:val="00B00110"/>
    <w:rsid w:val="00B03546"/>
    <w:rsid w:val="00B07448"/>
    <w:rsid w:val="00B25865"/>
    <w:rsid w:val="00B26DF1"/>
    <w:rsid w:val="00B27430"/>
    <w:rsid w:val="00B3376A"/>
    <w:rsid w:val="00B357AC"/>
    <w:rsid w:val="00B40784"/>
    <w:rsid w:val="00B46FC7"/>
    <w:rsid w:val="00B47AA4"/>
    <w:rsid w:val="00B51889"/>
    <w:rsid w:val="00B7661B"/>
    <w:rsid w:val="00B811D3"/>
    <w:rsid w:val="00B85A49"/>
    <w:rsid w:val="00B87AAC"/>
    <w:rsid w:val="00B904DD"/>
    <w:rsid w:val="00B941E8"/>
    <w:rsid w:val="00B9785F"/>
    <w:rsid w:val="00BA3311"/>
    <w:rsid w:val="00BA4A5D"/>
    <w:rsid w:val="00BA4FD3"/>
    <w:rsid w:val="00BA525E"/>
    <w:rsid w:val="00BB0752"/>
    <w:rsid w:val="00BB3109"/>
    <w:rsid w:val="00BB69C0"/>
    <w:rsid w:val="00BC0725"/>
    <w:rsid w:val="00BC328F"/>
    <w:rsid w:val="00BD1FC9"/>
    <w:rsid w:val="00BD6779"/>
    <w:rsid w:val="00BE3E8C"/>
    <w:rsid w:val="00BF7A62"/>
    <w:rsid w:val="00C002AF"/>
    <w:rsid w:val="00C05D06"/>
    <w:rsid w:val="00C06B1E"/>
    <w:rsid w:val="00C075B2"/>
    <w:rsid w:val="00C1394D"/>
    <w:rsid w:val="00C2158A"/>
    <w:rsid w:val="00C22CF8"/>
    <w:rsid w:val="00C242A9"/>
    <w:rsid w:val="00C25165"/>
    <w:rsid w:val="00C27294"/>
    <w:rsid w:val="00C363DA"/>
    <w:rsid w:val="00C3702A"/>
    <w:rsid w:val="00C37434"/>
    <w:rsid w:val="00C41BE4"/>
    <w:rsid w:val="00C4489E"/>
    <w:rsid w:val="00C44C61"/>
    <w:rsid w:val="00C45ABD"/>
    <w:rsid w:val="00C46ECB"/>
    <w:rsid w:val="00C504BA"/>
    <w:rsid w:val="00C51324"/>
    <w:rsid w:val="00C514D6"/>
    <w:rsid w:val="00C517B1"/>
    <w:rsid w:val="00C533FE"/>
    <w:rsid w:val="00C55D54"/>
    <w:rsid w:val="00C574E0"/>
    <w:rsid w:val="00C57522"/>
    <w:rsid w:val="00C661D8"/>
    <w:rsid w:val="00C71B5C"/>
    <w:rsid w:val="00C72C2D"/>
    <w:rsid w:val="00C73B70"/>
    <w:rsid w:val="00C75286"/>
    <w:rsid w:val="00C85BD8"/>
    <w:rsid w:val="00C87A81"/>
    <w:rsid w:val="00CA47BA"/>
    <w:rsid w:val="00CA6E36"/>
    <w:rsid w:val="00CA7524"/>
    <w:rsid w:val="00CA7977"/>
    <w:rsid w:val="00CC7A0D"/>
    <w:rsid w:val="00CD411C"/>
    <w:rsid w:val="00CD6201"/>
    <w:rsid w:val="00CE1E97"/>
    <w:rsid w:val="00CE748D"/>
    <w:rsid w:val="00CE7684"/>
    <w:rsid w:val="00CF36AB"/>
    <w:rsid w:val="00CF64BF"/>
    <w:rsid w:val="00CF7082"/>
    <w:rsid w:val="00D03FB9"/>
    <w:rsid w:val="00D06A74"/>
    <w:rsid w:val="00D07C29"/>
    <w:rsid w:val="00D07E2B"/>
    <w:rsid w:val="00D07E62"/>
    <w:rsid w:val="00D11516"/>
    <w:rsid w:val="00D30B34"/>
    <w:rsid w:val="00D37001"/>
    <w:rsid w:val="00D429BC"/>
    <w:rsid w:val="00D52857"/>
    <w:rsid w:val="00D52F75"/>
    <w:rsid w:val="00D5754E"/>
    <w:rsid w:val="00D61C47"/>
    <w:rsid w:val="00D6614C"/>
    <w:rsid w:val="00D66DFC"/>
    <w:rsid w:val="00D73B6F"/>
    <w:rsid w:val="00D77E41"/>
    <w:rsid w:val="00D805AB"/>
    <w:rsid w:val="00D8078B"/>
    <w:rsid w:val="00D865A6"/>
    <w:rsid w:val="00D93014"/>
    <w:rsid w:val="00D952D1"/>
    <w:rsid w:val="00D95C0E"/>
    <w:rsid w:val="00D96860"/>
    <w:rsid w:val="00D9784E"/>
    <w:rsid w:val="00DA0669"/>
    <w:rsid w:val="00DA490B"/>
    <w:rsid w:val="00DB1931"/>
    <w:rsid w:val="00DB1F23"/>
    <w:rsid w:val="00DB6EAC"/>
    <w:rsid w:val="00DC3D92"/>
    <w:rsid w:val="00DC6F3B"/>
    <w:rsid w:val="00DD7136"/>
    <w:rsid w:val="00DD7893"/>
    <w:rsid w:val="00DE1200"/>
    <w:rsid w:val="00DE2401"/>
    <w:rsid w:val="00DE293B"/>
    <w:rsid w:val="00DE5C97"/>
    <w:rsid w:val="00DF6A71"/>
    <w:rsid w:val="00E026E5"/>
    <w:rsid w:val="00E05631"/>
    <w:rsid w:val="00E05D8C"/>
    <w:rsid w:val="00E06259"/>
    <w:rsid w:val="00E1635C"/>
    <w:rsid w:val="00E20692"/>
    <w:rsid w:val="00E21335"/>
    <w:rsid w:val="00E23023"/>
    <w:rsid w:val="00E27775"/>
    <w:rsid w:val="00E33F26"/>
    <w:rsid w:val="00E40DDC"/>
    <w:rsid w:val="00E439C1"/>
    <w:rsid w:val="00E45B5D"/>
    <w:rsid w:val="00E51E98"/>
    <w:rsid w:val="00E5584F"/>
    <w:rsid w:val="00E55B8B"/>
    <w:rsid w:val="00E56C2D"/>
    <w:rsid w:val="00E60E90"/>
    <w:rsid w:val="00E617F1"/>
    <w:rsid w:val="00E91C16"/>
    <w:rsid w:val="00EA6622"/>
    <w:rsid w:val="00EB453F"/>
    <w:rsid w:val="00EB4E6A"/>
    <w:rsid w:val="00EB6970"/>
    <w:rsid w:val="00EC0BC5"/>
    <w:rsid w:val="00EC2E57"/>
    <w:rsid w:val="00EC66CE"/>
    <w:rsid w:val="00EC6727"/>
    <w:rsid w:val="00ED0E03"/>
    <w:rsid w:val="00ED49E9"/>
    <w:rsid w:val="00ED6876"/>
    <w:rsid w:val="00EE29AD"/>
    <w:rsid w:val="00EE5B3E"/>
    <w:rsid w:val="00EE7C20"/>
    <w:rsid w:val="00EF73B8"/>
    <w:rsid w:val="00F07351"/>
    <w:rsid w:val="00F16F9E"/>
    <w:rsid w:val="00F2240B"/>
    <w:rsid w:val="00F26ACB"/>
    <w:rsid w:val="00F33702"/>
    <w:rsid w:val="00F354D5"/>
    <w:rsid w:val="00F3606A"/>
    <w:rsid w:val="00F44525"/>
    <w:rsid w:val="00F50490"/>
    <w:rsid w:val="00F5153C"/>
    <w:rsid w:val="00F5416B"/>
    <w:rsid w:val="00F62CD6"/>
    <w:rsid w:val="00F65956"/>
    <w:rsid w:val="00F675E1"/>
    <w:rsid w:val="00F71D0D"/>
    <w:rsid w:val="00F75C4E"/>
    <w:rsid w:val="00F82201"/>
    <w:rsid w:val="00F9226B"/>
    <w:rsid w:val="00FA51B3"/>
    <w:rsid w:val="00FB1E07"/>
    <w:rsid w:val="00FB1EAC"/>
    <w:rsid w:val="00FB45F1"/>
    <w:rsid w:val="00FC07FD"/>
    <w:rsid w:val="00FD0320"/>
    <w:rsid w:val="00FE0191"/>
    <w:rsid w:val="00FE6ACB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C4D30"/>
  <w15:docId w15:val="{B9150F31-6266-490B-A9DC-737BC752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2">
    <w:name w:val="Grid Table 4 Accent 2"/>
    <w:basedOn w:val="TableNormal"/>
    <w:uiPriority w:val="49"/>
    <w:rsid w:val="00B87AAC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5E1F6C"/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styleId="GridTable4-Accent5">
    <w:name w:val="Grid Table 4 Accent 5"/>
    <w:basedOn w:val="TableNormal"/>
    <w:uiPriority w:val="49"/>
    <w:rsid w:val="0092772D"/>
    <w:tblPr>
      <w:tblStyleRowBandSize w:val="1"/>
      <w:tblStyleColBandSize w:val="1"/>
      <w:tblBorders>
        <w:top w:val="single" w:sz="4" w:space="0" w:color="D86DCB"/>
        <w:left w:val="single" w:sz="4" w:space="0" w:color="D86DCB"/>
        <w:bottom w:val="single" w:sz="4" w:space="0" w:color="D86DCB"/>
        <w:right w:val="single" w:sz="4" w:space="0" w:color="D86DCB"/>
        <w:insideH w:val="single" w:sz="4" w:space="0" w:color="D86DCB"/>
        <w:insideV w:val="single" w:sz="4" w:space="0" w:color="D86DC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2B93"/>
          <w:left w:val="single" w:sz="4" w:space="0" w:color="A02B93"/>
          <w:bottom w:val="single" w:sz="4" w:space="0" w:color="A02B93"/>
          <w:right w:val="single" w:sz="4" w:space="0" w:color="A02B93"/>
          <w:insideH w:val="nil"/>
          <w:insideV w:val="nil"/>
        </w:tcBorders>
        <w:shd w:val="clear" w:color="auto" w:fill="A02B93"/>
      </w:tcPr>
    </w:tblStylePr>
    <w:tblStylePr w:type="lastRow">
      <w:rPr>
        <w:b/>
        <w:bCs/>
      </w:rPr>
      <w:tblPr/>
      <w:tcPr>
        <w:tcBorders>
          <w:top w:val="double" w:sz="4" w:space="0" w:color="A02B9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/>
      </w:tcPr>
    </w:tblStylePr>
    <w:tblStylePr w:type="band1Horz">
      <w:tblPr/>
      <w:tcPr>
        <w:shd w:val="clear" w:color="auto" w:fill="F2CEED"/>
      </w:tcPr>
    </w:tblStylePr>
  </w:style>
  <w:style w:type="character" w:styleId="UnresolvedMention">
    <w:name w:val="Unresolved Mention"/>
    <w:uiPriority w:val="99"/>
    <w:semiHidden/>
    <w:unhideWhenUsed/>
    <w:rsid w:val="00BE3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numbering" Target="numbering.xml"/><Relationship Id="rId21" Type="http://schemas.openxmlformats.org/officeDocument/2006/relationships/image" Target="media/image17.jpe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0</TotalTime>
  <Pages>17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Niyada Gratae</cp:lastModifiedBy>
  <cp:revision>2</cp:revision>
  <cp:lastPrinted>2025-05-28T03:43:00Z</cp:lastPrinted>
  <dcterms:created xsi:type="dcterms:W3CDTF">2026-02-27T06:30:00Z</dcterms:created>
  <dcterms:modified xsi:type="dcterms:W3CDTF">2026-02-27T06:30:00Z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