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7FFF0"/>
  <w:body>
    <w:p w14:paraId="6D5A3C74" w14:textId="38880B38" w:rsidR="00A145A2" w:rsidRDefault="0043168D" w:rsidP="007455A2">
      <w:pPr>
        <w:spacing w:before="0" w:after="0" w:line="20" w:lineRule="atLeast"/>
        <w:jc w:val="center"/>
        <w:rPr>
          <w:rFonts w:asciiTheme="minorBidi" w:hAnsiTheme="minorBidi"/>
          <w:noProof/>
          <w:sz w:val="20"/>
          <w:szCs w:val="20"/>
          <w:lang w:eastAsia="en-US" w:bidi="th-TH"/>
        </w:rPr>
      </w:pPr>
      <w:r>
        <w:rPr>
          <w:noProof/>
          <w:lang w:bidi="th-TH"/>
        </w:rPr>
        <w:drawing>
          <wp:anchor distT="0" distB="0" distL="114300" distR="114300" simplePos="0" relativeHeight="251717632" behindDoc="0" locked="0" layoutInCell="1" allowOverlap="1" wp14:anchorId="3FC41BBD" wp14:editId="5A5C5CD9">
            <wp:simplePos x="0" y="0"/>
            <wp:positionH relativeFrom="page">
              <wp:posOffset>10633</wp:posOffset>
            </wp:positionH>
            <wp:positionV relativeFrom="paragraph">
              <wp:posOffset>-617382</wp:posOffset>
            </wp:positionV>
            <wp:extent cx="7543800" cy="7543800"/>
            <wp:effectExtent l="0" t="0" r="0" b="0"/>
            <wp:wrapNone/>
            <wp:docPr id="30412143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121438" name="Picture 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CE0E93" w14:textId="77777777" w:rsidR="00ED0033" w:rsidRDefault="00ED0033" w:rsidP="007455A2">
      <w:pPr>
        <w:spacing w:before="0" w:after="0" w:line="20" w:lineRule="atLeast"/>
        <w:jc w:val="center"/>
        <w:rPr>
          <w:rFonts w:asciiTheme="minorBidi" w:hAnsiTheme="minorBidi"/>
          <w:noProof/>
          <w:sz w:val="20"/>
          <w:szCs w:val="20"/>
          <w:lang w:eastAsia="en-US" w:bidi="th-TH"/>
        </w:rPr>
      </w:pPr>
    </w:p>
    <w:p w14:paraId="3111EE8D" w14:textId="77777777" w:rsidR="009A0692" w:rsidRPr="007455A2" w:rsidRDefault="009A0692" w:rsidP="007455A2">
      <w:pPr>
        <w:spacing w:before="0" w:after="0" w:line="20" w:lineRule="atLeast"/>
        <w:jc w:val="center"/>
        <w:rPr>
          <w:rFonts w:asciiTheme="minorBidi" w:hAnsiTheme="minorBidi"/>
          <w:sz w:val="20"/>
          <w:szCs w:val="20"/>
        </w:rPr>
      </w:pPr>
    </w:p>
    <w:p w14:paraId="17F96633" w14:textId="77777777" w:rsidR="00BE1CA9" w:rsidRDefault="00BE1CA9" w:rsidP="007455A2">
      <w:pPr>
        <w:pStyle w:val="Title"/>
        <w:spacing w:line="20" w:lineRule="atLeast"/>
        <w:rPr>
          <w:rFonts w:asciiTheme="minorBidi" w:hAnsiTheme="minorBidi" w:cstheme="minorBidi"/>
          <w:b/>
          <w:bCs/>
          <w:sz w:val="20"/>
          <w:szCs w:val="20"/>
          <w:lang w:bidi="th-TH"/>
        </w:rPr>
      </w:pPr>
    </w:p>
    <w:p w14:paraId="55D2773C" w14:textId="77777777" w:rsidR="008E5C59" w:rsidRDefault="008E5C59" w:rsidP="008E5C59">
      <w:pPr>
        <w:rPr>
          <w:lang w:bidi="th-TH"/>
        </w:rPr>
      </w:pPr>
    </w:p>
    <w:p w14:paraId="0635284B" w14:textId="77777777" w:rsidR="008E5C59" w:rsidRDefault="008E5C59" w:rsidP="008E5C59">
      <w:pPr>
        <w:rPr>
          <w:lang w:bidi="th-TH"/>
        </w:rPr>
      </w:pPr>
    </w:p>
    <w:p w14:paraId="40578383" w14:textId="77777777" w:rsidR="008E5C59" w:rsidRDefault="008E5C59" w:rsidP="008E5C59">
      <w:pPr>
        <w:rPr>
          <w:lang w:bidi="th-TH"/>
        </w:rPr>
      </w:pPr>
    </w:p>
    <w:p w14:paraId="785D1041" w14:textId="77777777" w:rsidR="008E5C59" w:rsidRDefault="008E5C59" w:rsidP="008E5C59">
      <w:pPr>
        <w:rPr>
          <w:lang w:bidi="th-TH"/>
        </w:rPr>
      </w:pPr>
    </w:p>
    <w:p w14:paraId="25457B63" w14:textId="77777777" w:rsidR="008E5C59" w:rsidRDefault="008E5C59" w:rsidP="008E5C59">
      <w:pPr>
        <w:rPr>
          <w:lang w:bidi="th-TH"/>
        </w:rPr>
      </w:pPr>
    </w:p>
    <w:p w14:paraId="759B3C7C" w14:textId="77777777" w:rsidR="008E5C59" w:rsidRDefault="008E5C59" w:rsidP="008E5C59">
      <w:pPr>
        <w:rPr>
          <w:lang w:bidi="th-TH"/>
        </w:rPr>
      </w:pPr>
    </w:p>
    <w:p w14:paraId="5F6C51BD" w14:textId="77777777" w:rsidR="008E5C59" w:rsidRDefault="008E5C59" w:rsidP="008E5C59">
      <w:pPr>
        <w:rPr>
          <w:lang w:bidi="th-TH"/>
        </w:rPr>
      </w:pPr>
    </w:p>
    <w:p w14:paraId="5988A0B1" w14:textId="77777777" w:rsidR="008E5C59" w:rsidRDefault="008E5C59" w:rsidP="008E5C59">
      <w:pPr>
        <w:rPr>
          <w:lang w:bidi="th-TH"/>
        </w:rPr>
      </w:pPr>
    </w:p>
    <w:p w14:paraId="698988C1" w14:textId="77777777" w:rsidR="008E5C59" w:rsidRDefault="008E5C59" w:rsidP="008E5C59">
      <w:pPr>
        <w:rPr>
          <w:lang w:bidi="th-TH"/>
        </w:rPr>
      </w:pPr>
    </w:p>
    <w:p w14:paraId="5C5047E0" w14:textId="77777777" w:rsidR="008E5C59" w:rsidRDefault="008E5C59" w:rsidP="008E5C59">
      <w:pPr>
        <w:rPr>
          <w:lang w:bidi="th-TH"/>
        </w:rPr>
      </w:pPr>
    </w:p>
    <w:p w14:paraId="0EE24E92" w14:textId="77777777" w:rsidR="008E5C59" w:rsidRDefault="008E5C59" w:rsidP="008E5C59">
      <w:pPr>
        <w:rPr>
          <w:lang w:bidi="th-TH"/>
        </w:rPr>
      </w:pPr>
    </w:p>
    <w:p w14:paraId="1AECE3A0" w14:textId="77777777" w:rsidR="008E5C59" w:rsidRDefault="008E5C59" w:rsidP="008E5C59">
      <w:pPr>
        <w:rPr>
          <w:lang w:bidi="th-TH"/>
        </w:rPr>
      </w:pPr>
    </w:p>
    <w:p w14:paraId="0CE52787" w14:textId="77777777" w:rsidR="00A145A2" w:rsidRDefault="00A145A2" w:rsidP="008E5C59">
      <w:pPr>
        <w:rPr>
          <w:lang w:bidi="th-TH"/>
        </w:rPr>
      </w:pPr>
    </w:p>
    <w:p w14:paraId="4E2A1493" w14:textId="77777777" w:rsidR="00A145A2" w:rsidRDefault="00A145A2" w:rsidP="008E5C59">
      <w:pPr>
        <w:rPr>
          <w:lang w:bidi="th-TH"/>
        </w:rPr>
      </w:pPr>
    </w:p>
    <w:p w14:paraId="3F641D86" w14:textId="5756D075" w:rsidR="00A145A2" w:rsidRDefault="00A145A2" w:rsidP="008E5C59">
      <w:pPr>
        <w:rPr>
          <w:lang w:bidi="th-TH"/>
        </w:rPr>
      </w:pPr>
    </w:p>
    <w:p w14:paraId="7ECD7A83" w14:textId="77777777" w:rsidR="00A145A2" w:rsidRDefault="00A145A2" w:rsidP="008E5C59">
      <w:pPr>
        <w:rPr>
          <w:lang w:bidi="th-TH"/>
        </w:rPr>
      </w:pPr>
    </w:p>
    <w:p w14:paraId="2BE1F5D1" w14:textId="77777777" w:rsidR="008E5C59" w:rsidRDefault="008E5C59" w:rsidP="008E5C59">
      <w:pPr>
        <w:rPr>
          <w:lang w:bidi="th-TH"/>
        </w:rPr>
      </w:pPr>
    </w:p>
    <w:p w14:paraId="16A02114" w14:textId="77777777" w:rsidR="00C818AD" w:rsidRDefault="00C818AD" w:rsidP="007455A2">
      <w:pPr>
        <w:pStyle w:val="Title"/>
        <w:spacing w:line="20" w:lineRule="atLeast"/>
        <w:rPr>
          <w:rFonts w:asciiTheme="minorBidi" w:hAnsiTheme="minorBidi" w:cstheme="minorBidi"/>
          <w:b/>
          <w:bCs/>
          <w:color w:val="004D68" w:themeColor="text2" w:themeShade="BF"/>
          <w:sz w:val="36"/>
          <w:szCs w:val="36"/>
          <w:lang w:bidi="th-TH"/>
        </w:rPr>
      </w:pPr>
    </w:p>
    <w:p w14:paraId="2A7787B9" w14:textId="77777777" w:rsidR="003D5E63" w:rsidRDefault="003D5E63" w:rsidP="003D5E63">
      <w:pPr>
        <w:rPr>
          <w:lang w:bidi="th-TH"/>
        </w:rPr>
      </w:pPr>
    </w:p>
    <w:p w14:paraId="34CF4586" w14:textId="77777777" w:rsidR="003D5E63" w:rsidRDefault="003D5E63" w:rsidP="007455A2">
      <w:pPr>
        <w:pStyle w:val="Heading1"/>
        <w:spacing w:before="0" w:line="20" w:lineRule="atLeast"/>
        <w:rPr>
          <w:rFonts w:ascii="Leelawadee" w:hAnsi="Leelawadee" w:cs="Leelawadee"/>
          <w:sz w:val="28"/>
          <w:szCs w:val="28"/>
          <w:lang w:bidi="th-TH"/>
        </w:rPr>
      </w:pPr>
    </w:p>
    <w:p w14:paraId="1821C10D" w14:textId="5E927CEC" w:rsidR="00C818AD" w:rsidRPr="00962873" w:rsidRDefault="00C818AD" w:rsidP="007455A2">
      <w:pPr>
        <w:pStyle w:val="Heading1"/>
        <w:spacing w:before="0" w:line="20" w:lineRule="atLeast"/>
        <w:rPr>
          <w:rFonts w:ascii="Leelawadee" w:hAnsi="Leelawadee" w:cs="Leelawadee"/>
          <w:sz w:val="28"/>
          <w:szCs w:val="28"/>
          <w:cs/>
          <w:lang w:bidi="th-TH"/>
        </w:rPr>
      </w:pPr>
      <w:r w:rsidRPr="00962873">
        <w:rPr>
          <w:rFonts w:ascii="Leelawadee" w:hAnsi="Leelawadee" w:cs="Leelawadee"/>
          <w:sz w:val="28"/>
          <w:szCs w:val="28"/>
          <w:cs/>
          <w:lang w:bidi="th-TH"/>
        </w:rPr>
        <w:t>จุดเด่น</w:t>
      </w:r>
    </w:p>
    <w:p w14:paraId="15E335D4" w14:textId="77777777" w:rsidR="00967946" w:rsidRPr="003D5E63" w:rsidRDefault="00967946" w:rsidP="00811838">
      <w:pPr>
        <w:spacing w:before="0" w:after="0" w:line="20" w:lineRule="atLeast"/>
        <w:rPr>
          <w:rFonts w:ascii="Leelawadee" w:hAnsi="Leelawadee" w:cs="Leelawadee"/>
          <w:b/>
          <w:bCs/>
          <w:color w:val="0070C0"/>
          <w:sz w:val="28"/>
          <w:szCs w:val="28"/>
          <w:lang w:bidi="th-TH"/>
        </w:rPr>
      </w:pPr>
      <w:r w:rsidRPr="003D5E63">
        <w:rPr>
          <w:rFonts w:ascii="Leelawadee" w:hAnsi="Leelawadee" w:cs="Leelawadee"/>
          <w:b/>
          <w:bCs/>
          <w:color w:val="0070C0"/>
          <w:sz w:val="28"/>
          <w:szCs w:val="28"/>
          <w:lang w:bidi="th-TH"/>
        </w:rPr>
        <w:t>**</w:t>
      </w:r>
      <w:r w:rsidRPr="003D5E63">
        <w:rPr>
          <w:rFonts w:ascii="Leelawadee" w:hAnsi="Leelawadee" w:cs="Leelawadee"/>
          <w:b/>
          <w:bCs/>
          <w:color w:val="0070C0"/>
          <w:sz w:val="28"/>
          <w:szCs w:val="28"/>
          <w:cs/>
          <w:lang w:bidi="th-TH"/>
        </w:rPr>
        <w:t>พิเศษ</w:t>
      </w:r>
      <w:r w:rsidRPr="003D5E63">
        <w:rPr>
          <w:rFonts w:ascii="Leelawadee" w:hAnsi="Leelawadee" w:cs="Leelawadee"/>
          <w:b/>
          <w:bCs/>
          <w:color w:val="0070C0"/>
          <w:sz w:val="28"/>
          <w:szCs w:val="28"/>
          <w:lang w:bidi="th-TH"/>
        </w:rPr>
        <w:t xml:space="preserve"> </w:t>
      </w:r>
      <w:r w:rsidRPr="003D5E63">
        <w:rPr>
          <w:rFonts w:ascii="Leelawadee" w:hAnsi="Leelawadee" w:cs="Leelawadee"/>
          <w:b/>
          <w:bCs/>
          <w:color w:val="0070C0"/>
          <w:sz w:val="28"/>
          <w:szCs w:val="28"/>
          <w:cs/>
          <w:lang w:bidi="th-TH"/>
        </w:rPr>
        <w:t>นำท่านชมวิวทิวทัศน์ของมหานครนิวยอร์ก บนตึกระฟ้า เอ็มไพร์สเตท</w:t>
      </w:r>
      <w:r w:rsidRPr="003D5E63">
        <w:rPr>
          <w:rFonts w:ascii="Leelawadee" w:hAnsi="Leelawadee" w:cs="Leelawadee"/>
          <w:b/>
          <w:bCs/>
          <w:color w:val="0070C0"/>
          <w:sz w:val="28"/>
          <w:szCs w:val="28"/>
          <w:lang w:bidi="th-TH"/>
        </w:rPr>
        <w:t>**</w:t>
      </w:r>
    </w:p>
    <w:p w14:paraId="7D525BCB" w14:textId="66960D43" w:rsidR="00F3078F" w:rsidRPr="003D5E63" w:rsidRDefault="00F3078F" w:rsidP="00F3078F">
      <w:pPr>
        <w:pStyle w:val="ListParagraph"/>
        <w:numPr>
          <w:ilvl w:val="0"/>
          <w:numId w:val="20"/>
        </w:numPr>
        <w:spacing w:before="0" w:after="0" w:line="20" w:lineRule="atLeast"/>
        <w:rPr>
          <w:rFonts w:ascii="Leelawadee" w:hAnsi="Leelawadee" w:cs="Leelawadee"/>
          <w:color w:val="3C3C3C" w:themeColor="background2" w:themeShade="40"/>
        </w:rPr>
      </w:pPr>
      <w:r w:rsidRPr="003D5E63">
        <w:rPr>
          <w:rFonts w:ascii="Leelawadee" w:hAnsi="Leelawadee" w:cs="Leelawadee"/>
          <w:color w:val="FF3300" w:themeColor="accent6"/>
          <w:cs/>
          <w:lang w:bidi="th-TH"/>
        </w:rPr>
        <w:t xml:space="preserve">อินดีเพน เด้นซ์ ฮอลล์ </w:t>
      </w: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 xml:space="preserve">และระฆังแห่งอิสรภาพที่ </w:t>
      </w:r>
      <w:r w:rsidRPr="003D5E63">
        <w:rPr>
          <w:rFonts w:ascii="Leelawadee" w:hAnsi="Leelawadee" w:cs="Leelawadee"/>
          <w:color w:val="FF3300" w:themeColor="accent6"/>
          <w:cs/>
          <w:lang w:bidi="th-TH"/>
        </w:rPr>
        <w:t xml:space="preserve">ลิเบอร์ตี้ เบลล์ </w:t>
      </w: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>สัญลักษณ์ของการก่อตั้งประเทศ</w:t>
      </w:r>
    </w:p>
    <w:p w14:paraId="5B987926" w14:textId="77777777" w:rsidR="00F3078F" w:rsidRPr="003D5E63" w:rsidRDefault="00F3078F" w:rsidP="00F3078F">
      <w:pPr>
        <w:pStyle w:val="ListParagraph"/>
        <w:numPr>
          <w:ilvl w:val="0"/>
          <w:numId w:val="20"/>
        </w:numPr>
        <w:spacing w:before="0" w:after="0" w:line="20" w:lineRule="atLeast"/>
        <w:rPr>
          <w:rFonts w:ascii="Leelawadee" w:hAnsi="Leelawadee" w:cs="Leelawadee"/>
          <w:color w:val="3C3C3C" w:themeColor="background2" w:themeShade="40"/>
        </w:rPr>
      </w:pPr>
      <w:r w:rsidRPr="003D5E63">
        <w:rPr>
          <w:rFonts w:ascii="Leelawadee" w:hAnsi="Leelawadee" w:cs="Leelawadee"/>
          <w:color w:val="FF3300" w:themeColor="accent6"/>
          <w:cs/>
          <w:lang w:bidi="th-TH"/>
        </w:rPr>
        <w:t xml:space="preserve">ทำเนียบขาว </w:t>
      </w: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>สถานที่ทำงานและบ้านพักราชการของประธานาธิบดีสหรัฐ</w:t>
      </w:r>
    </w:p>
    <w:p w14:paraId="74C878B9" w14:textId="77777777" w:rsidR="00351373" w:rsidRPr="003D5E63" w:rsidRDefault="00351373" w:rsidP="005E75D2">
      <w:pPr>
        <w:pStyle w:val="ListParagraph"/>
        <w:numPr>
          <w:ilvl w:val="0"/>
          <w:numId w:val="20"/>
        </w:numPr>
        <w:spacing w:before="0" w:after="0" w:line="20" w:lineRule="atLeast"/>
        <w:rPr>
          <w:rFonts w:ascii="Leelawadee" w:hAnsi="Leelawadee" w:cs="Leelawadee"/>
          <w:color w:val="3C3C3C" w:themeColor="background2" w:themeShade="40"/>
        </w:rPr>
      </w:pPr>
      <w:r w:rsidRPr="003D5E63">
        <w:rPr>
          <w:rFonts w:ascii="Leelawadee" w:hAnsi="Leelawadee" w:cs="Leelawadee"/>
          <w:color w:val="FF3300" w:themeColor="accent6"/>
          <w:cs/>
          <w:lang w:bidi="th-TH"/>
        </w:rPr>
        <w:t xml:space="preserve">สถาบันสมิธโซเนียน </w:t>
      </w:r>
      <w:r w:rsidR="00821721"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>ชม</w:t>
      </w:r>
      <w:r w:rsidR="00821721" w:rsidRPr="003D5E63">
        <w:rPr>
          <w:rFonts w:ascii="Leelawadee" w:hAnsi="Leelawadee" w:cs="Leelawadee"/>
          <w:color w:val="3C3C3C" w:themeColor="background2" w:themeShade="40"/>
          <w:lang w:bidi="th-TH"/>
        </w:rPr>
        <w:t xml:space="preserve"> </w:t>
      </w:r>
      <w:r w:rsidR="00F3078F" w:rsidRPr="003D5E63">
        <w:rPr>
          <w:rFonts w:ascii="Leelawadee" w:hAnsi="Leelawadee" w:cs="Leelawadee"/>
          <w:color w:val="FF3300" w:themeColor="accent6"/>
        </w:rPr>
        <w:t>National Air and Space Museum</w:t>
      </w:r>
      <w:r w:rsidRPr="003D5E63">
        <w:rPr>
          <w:rFonts w:ascii="Leelawadee" w:hAnsi="Leelawadee" w:cs="Leelawadee" w:hint="cs"/>
          <w:color w:val="FF3300" w:themeColor="accent6"/>
          <w:cs/>
          <w:lang w:bidi="th-TH"/>
        </w:rPr>
        <w:t xml:space="preserve">, </w:t>
      </w:r>
      <w:r w:rsidRPr="003D5E63">
        <w:rPr>
          <w:rFonts w:ascii="Leelawadee" w:hAnsi="Leelawadee" w:cs="Leelawadee"/>
          <w:color w:val="FF3300" w:themeColor="accent6"/>
          <w:lang w:bidi="th-TH"/>
        </w:rPr>
        <w:t xml:space="preserve">National Museum of Natural History </w:t>
      </w:r>
    </w:p>
    <w:p w14:paraId="158FCFDE" w14:textId="17CD7B44" w:rsidR="00351373" w:rsidRPr="003D5E63" w:rsidRDefault="00351373" w:rsidP="00351373">
      <w:pPr>
        <w:pStyle w:val="ListParagraph"/>
        <w:numPr>
          <w:ilvl w:val="0"/>
          <w:numId w:val="20"/>
        </w:numPr>
        <w:spacing w:before="0" w:after="0" w:line="20" w:lineRule="atLeast"/>
        <w:jc w:val="thaiDistribute"/>
        <w:rPr>
          <w:rFonts w:ascii="Leelawadee" w:hAnsi="Leelawadee" w:cs="Leelawadee"/>
          <w:color w:val="3C3C3C" w:themeColor="background2" w:themeShade="40"/>
          <w:lang w:bidi="th-TH"/>
        </w:rPr>
      </w:pPr>
      <w:r w:rsidRPr="003D5E63">
        <w:rPr>
          <w:rFonts w:ascii="Leelawadee" w:hAnsi="Leelawadee" w:cs="Leelawadee" w:hint="cs"/>
          <w:color w:val="FF0000"/>
          <w:cs/>
          <w:lang w:bidi="th-TH"/>
        </w:rPr>
        <w:t>ชม อนุสาวรีย์วอชิงตัน</w:t>
      </w:r>
      <w:r w:rsidRPr="003D5E63">
        <w:rPr>
          <w:rFonts w:ascii="Leelawadee" w:hAnsi="Leelawadee" w:cs="Leelawadee"/>
          <w:color w:val="FF0000"/>
          <w:lang w:bidi="th-TH"/>
        </w:rPr>
        <w:t xml:space="preserve"> </w:t>
      </w:r>
      <w:r w:rsidRPr="003D5E63">
        <w:rPr>
          <w:rFonts w:ascii="Leelawadee" w:hAnsi="Leelawadee" w:cs="Leelawadee" w:hint="cs"/>
          <w:color w:val="FF0000"/>
          <w:cs/>
          <w:lang w:bidi="th-TH"/>
        </w:rPr>
        <w:t>เป็น แท่งโอบิลิสก์</w:t>
      </w:r>
      <w:r w:rsidRPr="003D5E63">
        <w:rPr>
          <w:rFonts w:ascii="Leelawadee" w:hAnsi="Leelawadee" w:cs="Leelawadee"/>
          <w:color w:val="FF0000"/>
          <w:cs/>
          <w:lang w:bidi="th-TH"/>
        </w:rPr>
        <w:t xml:space="preserve"> </w:t>
      </w:r>
      <w:r w:rsidRPr="003D5E63">
        <w:rPr>
          <w:rFonts w:ascii="Leelawadee" w:hAnsi="Leelawadee" w:cs="Leelawadee" w:hint="cs"/>
          <w:color w:val="FF0000"/>
          <w:cs/>
          <w:lang w:bidi="th-TH"/>
        </w:rPr>
        <w:t>สูง</w:t>
      </w:r>
      <w:r w:rsidRPr="003D5E63">
        <w:rPr>
          <w:rFonts w:ascii="Leelawadee" w:hAnsi="Leelawadee" w:cs="Leelawadee"/>
          <w:color w:val="FF0000"/>
          <w:cs/>
          <w:lang w:bidi="th-TH"/>
        </w:rPr>
        <w:t xml:space="preserve"> </w:t>
      </w:r>
      <w:r w:rsidRPr="003D5E63">
        <w:rPr>
          <w:rFonts w:ascii="Leelawadee" w:hAnsi="Leelawadee" w:cs="Leelawadee"/>
          <w:color w:val="FF0000"/>
        </w:rPr>
        <w:t xml:space="preserve">169 </w:t>
      </w:r>
      <w:r w:rsidRPr="003D5E63">
        <w:rPr>
          <w:rFonts w:ascii="Leelawadee" w:hAnsi="Leelawadee" w:cs="Leelawadee" w:hint="cs"/>
          <w:color w:val="FF0000"/>
          <w:cs/>
          <w:lang w:bidi="th-TH"/>
        </w:rPr>
        <w:t xml:space="preserve">เมตร ,อนุสรณ์สถานอับราฮัมลินคอล์น </w:t>
      </w:r>
    </w:p>
    <w:p w14:paraId="77086F29" w14:textId="5FEE430D" w:rsidR="00821721" w:rsidRPr="003D5E63" w:rsidRDefault="00821721" w:rsidP="00E20C5C">
      <w:pPr>
        <w:pStyle w:val="ListParagraph"/>
        <w:numPr>
          <w:ilvl w:val="0"/>
          <w:numId w:val="20"/>
        </w:numPr>
        <w:spacing w:before="0" w:after="0" w:line="20" w:lineRule="atLeast"/>
        <w:jc w:val="thaiDistribute"/>
        <w:rPr>
          <w:rFonts w:ascii="Leelawadee" w:hAnsi="Leelawadee" w:cs="Leelawadee"/>
          <w:color w:val="3C3C3C" w:themeColor="background2" w:themeShade="40"/>
          <w:lang w:bidi="th-TH"/>
        </w:rPr>
      </w:pP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>ชม</w:t>
      </w:r>
      <w:r w:rsidR="002E358A" w:rsidRPr="003D5E63">
        <w:rPr>
          <w:rFonts w:ascii="Leelawadee" w:hAnsi="Leelawadee" w:cs="Leelawadee" w:hint="cs"/>
          <w:color w:val="3C3C3C" w:themeColor="background2" w:themeShade="40"/>
          <w:cs/>
          <w:lang w:bidi="th-TH"/>
        </w:rPr>
        <w:t xml:space="preserve"> </w:t>
      </w: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 xml:space="preserve">การผลิตช็อคโกแลต </w:t>
      </w:r>
      <w:r w:rsidR="002E358A" w:rsidRPr="003D5E63">
        <w:rPr>
          <w:rFonts w:ascii="Leelawadee" w:hAnsi="Leelawadee" w:cs="Leelawadee" w:hint="cs"/>
          <w:color w:val="3C3C3C" w:themeColor="background2" w:themeShade="40"/>
          <w:cs/>
          <w:lang w:bidi="th-TH"/>
        </w:rPr>
        <w:t xml:space="preserve">และช้อปปิ้ง </w:t>
      </w: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>ณ</w:t>
      </w:r>
      <w:r w:rsidRPr="003D5E63">
        <w:rPr>
          <w:rFonts w:ascii="Leelawadee" w:hAnsi="Leelawadee" w:cs="Leelawadee"/>
          <w:color w:val="FF3300" w:themeColor="accent6"/>
          <w:cs/>
          <w:lang w:bidi="th-TH"/>
        </w:rPr>
        <w:t xml:space="preserve"> </w:t>
      </w:r>
      <w:r w:rsidRPr="003D5E63">
        <w:rPr>
          <w:rFonts w:ascii="Leelawadee" w:hAnsi="Leelawadee" w:cs="Leelawadee"/>
          <w:color w:val="FF3300" w:themeColor="accent6"/>
        </w:rPr>
        <w:t>Hershey’s  Chocolate</w:t>
      </w:r>
    </w:p>
    <w:p w14:paraId="199D5F60" w14:textId="3F03DB0A" w:rsidR="00821721" w:rsidRPr="003D5E63" w:rsidRDefault="00821721" w:rsidP="00AD003D">
      <w:pPr>
        <w:pStyle w:val="ListParagraph"/>
        <w:numPr>
          <w:ilvl w:val="0"/>
          <w:numId w:val="20"/>
        </w:numPr>
        <w:spacing w:before="0" w:after="0" w:line="20" w:lineRule="atLeast"/>
        <w:rPr>
          <w:rFonts w:ascii="Leelawadee" w:hAnsi="Leelawadee" w:cs="Leelawadee"/>
          <w:color w:val="3C3C3C" w:themeColor="background2" w:themeShade="40"/>
        </w:rPr>
      </w:pP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 xml:space="preserve">ชม </w:t>
      </w:r>
      <w:r w:rsidRPr="003D5E63">
        <w:rPr>
          <w:rFonts w:ascii="Leelawadee" w:hAnsi="Leelawadee" w:cs="Leelawadee"/>
          <w:color w:val="FF3300" w:themeColor="accent6"/>
        </w:rPr>
        <w:t xml:space="preserve">Corning Glass Museum </w:t>
      </w: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>โรงงานเครื่องแก้ว</w:t>
      </w:r>
      <w:r w:rsidR="00351373" w:rsidRPr="003D5E63">
        <w:rPr>
          <w:rFonts w:ascii="Leelawadee" w:hAnsi="Leelawadee" w:cs="Leelawadee" w:hint="cs"/>
          <w:color w:val="3C3C3C" w:themeColor="background2" w:themeShade="40"/>
          <w:cs/>
          <w:lang w:bidi="th-TH"/>
        </w:rPr>
        <w:t xml:space="preserve"> ที่มีชื่อเสียงในด้านการผลิตเครื่องแก้วของอเมริกา</w:t>
      </w:r>
    </w:p>
    <w:p w14:paraId="45609382" w14:textId="77777777" w:rsidR="00821721" w:rsidRPr="003D5E63" w:rsidRDefault="00821721" w:rsidP="00821721">
      <w:pPr>
        <w:pStyle w:val="ListParagraph"/>
        <w:numPr>
          <w:ilvl w:val="0"/>
          <w:numId w:val="20"/>
        </w:numPr>
        <w:spacing w:before="0" w:after="0" w:line="20" w:lineRule="atLeast"/>
        <w:rPr>
          <w:rFonts w:ascii="Leelawadee" w:hAnsi="Leelawadee" w:cs="Leelawadee"/>
          <w:color w:val="3C3C3C" w:themeColor="background2" w:themeShade="40"/>
        </w:rPr>
      </w:pP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 xml:space="preserve">ช้อปปิ้ง </w:t>
      </w:r>
      <w:r w:rsidRPr="003D5E63">
        <w:rPr>
          <w:rFonts w:ascii="Leelawadee" w:hAnsi="Leelawadee" w:cs="Leelawadee"/>
          <w:color w:val="FF3300" w:themeColor="accent6"/>
        </w:rPr>
        <w:t xml:space="preserve">Woodbury Common Premium Outlets </w:t>
      </w: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>ศูนย์รวมแบรนด์เนมชั้นนำสัญชาติอเมริกา</w:t>
      </w:r>
    </w:p>
    <w:p w14:paraId="2507AD75" w14:textId="77777777" w:rsidR="00821721" w:rsidRPr="003D5E63" w:rsidRDefault="00821721" w:rsidP="00F3078F">
      <w:pPr>
        <w:pStyle w:val="ListParagraph"/>
        <w:numPr>
          <w:ilvl w:val="0"/>
          <w:numId w:val="20"/>
        </w:numPr>
        <w:spacing w:before="0" w:after="0" w:line="20" w:lineRule="atLeast"/>
        <w:rPr>
          <w:rFonts w:ascii="Leelawadee" w:hAnsi="Leelawadee" w:cs="Leelawadee"/>
          <w:color w:val="3C3C3C" w:themeColor="background2" w:themeShade="40"/>
        </w:rPr>
      </w:pP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 xml:space="preserve">ชมความสง่างามของ </w:t>
      </w:r>
      <w:r w:rsidRPr="003D5E63">
        <w:rPr>
          <w:rFonts w:ascii="Leelawadee" w:hAnsi="Leelawadee" w:cs="Leelawadee"/>
          <w:color w:val="FF3300" w:themeColor="accent6"/>
          <w:cs/>
          <w:lang w:bidi="th-TH"/>
        </w:rPr>
        <w:t xml:space="preserve">เทพีเสรีภาพ </w:t>
      </w: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>สัญลักษณ์แห่งความภาคภูมิใจของชาวอเมริกัน</w:t>
      </w:r>
    </w:p>
    <w:p w14:paraId="44CC1A8B" w14:textId="77777777" w:rsidR="00AD003D" w:rsidRPr="003D5E63" w:rsidRDefault="00AD003D" w:rsidP="00AD003D">
      <w:pPr>
        <w:pStyle w:val="ListParagraph"/>
        <w:numPr>
          <w:ilvl w:val="0"/>
          <w:numId w:val="20"/>
        </w:numPr>
        <w:spacing w:before="0" w:after="0" w:line="20" w:lineRule="atLeast"/>
        <w:rPr>
          <w:rFonts w:ascii="Leelawadee" w:hAnsi="Leelawadee" w:cs="Leelawadee"/>
          <w:color w:val="002060"/>
          <w:lang w:bidi="th-TH"/>
        </w:rPr>
      </w:pPr>
      <w:r w:rsidRPr="003D5E63">
        <w:rPr>
          <w:rFonts w:ascii="Leelawadee" w:hAnsi="Leelawadee" w:cs="Leelawadee" w:hint="cs"/>
          <w:color w:val="3C3C3C" w:themeColor="background2" w:themeShade="40"/>
          <w:cs/>
          <w:lang w:bidi="th-TH"/>
        </w:rPr>
        <w:t>นั่ง</w:t>
      </w:r>
      <w:r w:rsidRPr="003D5E63">
        <w:rPr>
          <w:rFonts w:ascii="Leelawadee" w:hAnsi="Leelawadee" w:cs="Leelawadee"/>
          <w:color w:val="3C3C3C" w:themeColor="background2" w:themeShade="40"/>
          <w:cs/>
          <w:lang w:bidi="th-TH"/>
        </w:rPr>
        <w:t xml:space="preserve">เรือ </w:t>
      </w:r>
      <w:r w:rsidRPr="003D5E63">
        <w:rPr>
          <w:rFonts w:ascii="Leelawadee" w:hAnsi="Leelawadee" w:cs="Leelawadee"/>
          <w:color w:val="FF3300" w:themeColor="accent6"/>
          <w:cs/>
          <w:lang w:bidi="th-TH"/>
        </w:rPr>
        <w:t xml:space="preserve">เมด ออฟ เดอะ มิส </w:t>
      </w:r>
      <w:r w:rsidRPr="003D5E63">
        <w:rPr>
          <w:rFonts w:ascii="Leelawadee" w:hAnsi="Leelawadee" w:cs="Leelawadee"/>
          <w:color w:val="FF3300" w:themeColor="accent6"/>
        </w:rPr>
        <w:t>Maid of the Mist</w:t>
      </w:r>
      <w:r w:rsidRPr="003D5E63">
        <w:rPr>
          <w:rFonts w:ascii="Leelawadee" w:hAnsi="Leelawadee" w:cs="Leelawadee" w:hint="cs"/>
          <w:color w:val="FF3300" w:themeColor="accent6"/>
          <w:cs/>
          <w:lang w:bidi="th-TH"/>
        </w:rPr>
        <w:t xml:space="preserve"> </w:t>
      </w:r>
      <w:r w:rsidRPr="003D5E63">
        <w:rPr>
          <w:rFonts w:ascii="Leelawadee" w:hAnsi="Leelawadee" w:cs="Leelawadee" w:hint="cs"/>
          <w:color w:val="002060"/>
          <w:cs/>
          <w:lang w:bidi="th-TH"/>
        </w:rPr>
        <w:t xml:space="preserve">ชมความงามน้ำตกไนแองการ่า </w:t>
      </w:r>
      <w:r w:rsidRPr="003D5E63">
        <w:rPr>
          <w:rFonts w:ascii="Leelawadee" w:hAnsi="Leelawadee" w:cs="Leelawadee"/>
          <w:color w:val="002060"/>
          <w:lang w:bidi="th-TH"/>
        </w:rPr>
        <w:t>Niagara Falls</w:t>
      </w:r>
    </w:p>
    <w:p w14:paraId="65231864" w14:textId="77777777" w:rsidR="00AD003D" w:rsidRPr="003D5E63" w:rsidRDefault="00AD003D" w:rsidP="00F3078F">
      <w:pPr>
        <w:pStyle w:val="ListParagraph"/>
        <w:numPr>
          <w:ilvl w:val="0"/>
          <w:numId w:val="20"/>
        </w:numPr>
        <w:spacing w:before="0" w:after="0" w:line="20" w:lineRule="atLeast"/>
        <w:rPr>
          <w:rFonts w:ascii="Leelawadee" w:hAnsi="Leelawadee" w:cs="Leelawadee"/>
          <w:color w:val="3C3C3C" w:themeColor="background2" w:themeShade="40"/>
          <w:lang w:bidi="th-TH"/>
        </w:rPr>
      </w:pPr>
      <w:r w:rsidRPr="003D5E63">
        <w:rPr>
          <w:rFonts w:ascii="Leelawadee" w:hAnsi="Leelawadee" w:cs="Leelawadee" w:hint="cs"/>
          <w:color w:val="FF3300" w:themeColor="accent6"/>
          <w:cs/>
          <w:lang w:bidi="th-TH"/>
        </w:rPr>
        <w:t>ขึ้น เฮลิคอปเตอร์ ชม</w:t>
      </w:r>
      <w:r w:rsidRPr="003D5E63">
        <w:rPr>
          <w:rFonts w:ascii="Leelawadee" w:hAnsi="Leelawadee" w:cs="Leelawadee" w:hint="cs"/>
          <w:color w:val="002060"/>
          <w:cs/>
          <w:lang w:bidi="th-TH"/>
        </w:rPr>
        <w:t xml:space="preserve">น้ำตกไนแองการ่า </w:t>
      </w:r>
      <w:r w:rsidRPr="003D5E63">
        <w:rPr>
          <w:rFonts w:ascii="Leelawadee" w:hAnsi="Leelawadee" w:cs="Leelawadee"/>
          <w:color w:val="002060"/>
          <w:lang w:bidi="th-TH"/>
        </w:rPr>
        <w:t>Niagara Falls</w:t>
      </w:r>
      <w:r w:rsidRPr="003D5E63">
        <w:rPr>
          <w:rFonts w:ascii="Leelawadee" w:hAnsi="Leelawadee" w:cs="Leelawadee" w:hint="cs"/>
          <w:color w:val="002060"/>
          <w:cs/>
          <w:lang w:bidi="th-TH"/>
        </w:rPr>
        <w:t xml:space="preserve"> </w:t>
      </w:r>
      <w:r w:rsidRPr="003D5E63">
        <w:rPr>
          <w:rFonts w:ascii="Leelawadee" w:hAnsi="Leelawadee" w:cs="Leelawadee" w:hint="cs"/>
          <w:color w:val="FF3300" w:themeColor="accent6"/>
          <w:cs/>
          <w:lang w:bidi="th-TH"/>
        </w:rPr>
        <w:t xml:space="preserve">จากด้านบนฟ้า..จะได้เห็นความยิ่งใหญ่และสวยงาม </w:t>
      </w:r>
    </w:p>
    <w:p w14:paraId="0E6BA2A0" w14:textId="0B318971" w:rsidR="00AD003D" w:rsidRPr="003D5E63" w:rsidRDefault="00AD003D" w:rsidP="00AD003D">
      <w:pPr>
        <w:pStyle w:val="ListParagraph"/>
        <w:spacing w:before="0" w:after="0" w:line="20" w:lineRule="atLeast"/>
        <w:rPr>
          <w:rFonts w:ascii="Leelawadee" w:hAnsi="Leelawadee" w:cs="Leelawadee"/>
          <w:color w:val="FF3300" w:themeColor="accent6"/>
          <w:lang w:bidi="th-TH"/>
        </w:rPr>
      </w:pPr>
      <w:r w:rsidRPr="003D5E63">
        <w:rPr>
          <w:rFonts w:ascii="Leelawadee" w:hAnsi="Leelawadee" w:cs="Leelawadee" w:hint="cs"/>
          <w:color w:val="FF3300" w:themeColor="accent6"/>
          <w:cs/>
          <w:lang w:bidi="th-TH"/>
        </w:rPr>
        <w:t>ไม่อาจจะลืมได้..</w:t>
      </w:r>
      <w:r w:rsidR="00967946" w:rsidRPr="003D5E63">
        <w:rPr>
          <w:rFonts w:ascii="Leelawadee" w:hAnsi="Leelawadee" w:cs="Leelawadee" w:hint="cs"/>
          <w:color w:val="FF3300" w:themeColor="accent6"/>
          <w:cs/>
          <w:lang w:bidi="th-TH"/>
        </w:rPr>
        <w:t>(ซื้อ</w:t>
      </w:r>
      <w:r w:rsidR="00A934C0" w:rsidRPr="003D5E63">
        <w:rPr>
          <w:rFonts w:ascii="Leelawadee" w:hAnsi="Leelawadee" w:cs="Leelawadee" w:hint="cs"/>
          <w:color w:val="FF3300" w:themeColor="accent6"/>
          <w:cs/>
          <w:lang w:bidi="th-TH"/>
        </w:rPr>
        <w:t>ทัวร์เ</w:t>
      </w:r>
      <w:r w:rsidR="00967946" w:rsidRPr="003D5E63">
        <w:rPr>
          <w:rFonts w:ascii="Leelawadee" w:hAnsi="Leelawadee" w:cs="Leelawadee" w:hint="cs"/>
          <w:color w:val="FF3300" w:themeColor="accent6"/>
          <w:cs/>
          <w:lang w:bidi="th-TH"/>
        </w:rPr>
        <w:t>พิ่ม)</w:t>
      </w:r>
    </w:p>
    <w:p w14:paraId="1E1B856B" w14:textId="23B979F3" w:rsidR="00BF7FA9" w:rsidRPr="00947DE8" w:rsidRDefault="00947DE8" w:rsidP="00947DE8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32"/>
          <w:szCs w:val="32"/>
          <w:lang w:bidi="th-TH"/>
        </w:rPr>
      </w:pPr>
      <w:r w:rsidRPr="00947DE8">
        <w:rPr>
          <w:rFonts w:ascii="Leelawadee" w:hAnsi="Leelawadee" w:cs="Leelawadee" w:hint="cs"/>
          <w:b/>
          <w:bCs/>
          <w:color w:val="00688B" w:themeColor="text2"/>
          <w:sz w:val="32"/>
          <w:szCs w:val="32"/>
          <w:cs/>
          <w:lang w:bidi="th-TH"/>
        </w:rPr>
        <w:lastRenderedPageBreak/>
        <w:t>**</w:t>
      </w:r>
      <w:r w:rsidR="003D5E63" w:rsidRPr="003D5E63">
        <w:rPr>
          <w:rFonts w:ascii="Leelawadee" w:hAnsi="Leelawadee" w:cs="Leelawadee" w:hint="cs"/>
          <w:b/>
          <w:bCs/>
          <w:color w:val="FF0000"/>
          <w:sz w:val="36"/>
          <w:szCs w:val="36"/>
          <w:cs/>
          <w:lang w:bidi="th-TH"/>
        </w:rPr>
        <w:t>พิเศษ</w:t>
      </w:r>
      <w:r w:rsidRPr="00947DE8">
        <w:rPr>
          <w:rFonts w:ascii="Leelawadee" w:hAnsi="Leelawadee" w:cs="Leelawadee" w:hint="cs"/>
          <w:b/>
          <w:bCs/>
          <w:color w:val="00688B" w:themeColor="text2"/>
          <w:sz w:val="32"/>
          <w:szCs w:val="32"/>
          <w:cs/>
          <w:lang w:bidi="th-TH"/>
        </w:rPr>
        <w:t xml:space="preserve">ท่านที่ยังไม่มีวีซ่าคิดค่าธรรมเนียมและบริการพิเศษ เพียง </w:t>
      </w:r>
      <w:r w:rsidRPr="00947DE8">
        <w:rPr>
          <w:rFonts w:ascii="Leelawadee" w:hAnsi="Leelawadee" w:cs="Leelawadee" w:hint="cs"/>
          <w:b/>
          <w:bCs/>
          <w:color w:val="FF0000"/>
          <w:sz w:val="40"/>
          <w:szCs w:val="40"/>
          <w:cs/>
          <w:lang w:bidi="th-TH"/>
        </w:rPr>
        <w:t xml:space="preserve">7,999 </w:t>
      </w:r>
      <w:r w:rsidRPr="00947DE8">
        <w:rPr>
          <w:rFonts w:ascii="Leelawadee" w:hAnsi="Leelawadee" w:cs="Leelawadee" w:hint="cs"/>
          <w:b/>
          <w:bCs/>
          <w:color w:val="00688B" w:themeColor="text2"/>
          <w:sz w:val="32"/>
          <w:szCs w:val="32"/>
          <w:cs/>
          <w:lang w:bidi="th-TH"/>
        </w:rPr>
        <w:t>บาท</w:t>
      </w:r>
    </w:p>
    <w:p w14:paraId="1268D7CA" w14:textId="4C850DCD" w:rsidR="00BE1CA9" w:rsidRPr="00BF7FA9" w:rsidRDefault="009A0692" w:rsidP="007455A2">
      <w:pPr>
        <w:pStyle w:val="Title"/>
        <w:spacing w:line="20" w:lineRule="atLeast"/>
        <w:rPr>
          <w:rFonts w:ascii="Leelawadee" w:hAnsi="Leelawadee" w:cs="Leelawadee"/>
          <w:b/>
          <w:bCs/>
          <w:color w:val="0070C0"/>
          <w:sz w:val="28"/>
          <w:szCs w:val="28"/>
          <w:lang w:bidi="th-TH"/>
        </w:rPr>
      </w:pPr>
      <w:r w:rsidRPr="00BF7FA9">
        <w:rPr>
          <w:rFonts w:ascii="Leelawadee" w:hAnsi="Leelawadee" w:cs="Leelawadee"/>
          <w:b/>
          <w:bCs/>
          <w:sz w:val="28"/>
          <w:szCs w:val="28"/>
          <w:cs/>
          <w:lang w:bidi="th-TH"/>
        </w:rPr>
        <w:t>โปรแกรม</w:t>
      </w:r>
      <w:r w:rsidR="008542FC" w:rsidRPr="00BF7FA9">
        <w:rPr>
          <w:rFonts w:ascii="Leelawadee" w:hAnsi="Leelawadee" w:cs="Leelawadee"/>
          <w:b/>
          <w:bCs/>
          <w:sz w:val="28"/>
          <w:szCs w:val="28"/>
          <w:cs/>
          <w:lang w:bidi="th-TH"/>
        </w:rPr>
        <w:t xml:space="preserve"> </w:t>
      </w:r>
      <w:sdt>
        <w:sdtPr>
          <w:rPr>
            <w:rFonts w:ascii="Leelawadee" w:hAnsi="Leelawadee" w:cs="Leelawadee"/>
            <w:b/>
            <w:bCs/>
            <w:color w:val="0070C0"/>
            <w:sz w:val="28"/>
            <w:szCs w:val="28"/>
            <w:cs/>
            <w:lang w:bidi="th-TH"/>
          </w:rPr>
          <w:id w:val="1782387337"/>
          <w:placeholder>
            <w:docPart w:val="BA56B653B591467694CB7B4DFCDAF07E"/>
          </w:placeholder>
        </w:sdtPr>
        <w:sdtContent>
          <w:r w:rsidR="008B4701" w:rsidRPr="00BF7FA9">
            <w:rPr>
              <w:rFonts w:ascii="Leelawadee" w:hAnsi="Leelawadee" w:cs="Leelawadee"/>
              <w:b/>
              <w:bCs/>
              <w:color w:val="0070C0"/>
              <w:sz w:val="28"/>
              <w:szCs w:val="28"/>
              <w:cs/>
              <w:lang w:bidi="th-TH"/>
            </w:rPr>
            <w:t>อเมริกาตะวันออก ฟิลาเดลเฟีย วอชิงตันดีซี ไนแองการ่า นิวยอร์ก</w:t>
          </w:r>
        </w:sdtContent>
      </w:sdt>
      <w:r w:rsidRPr="00BF7FA9">
        <w:rPr>
          <w:rFonts w:ascii="Leelawadee" w:hAnsi="Leelawadee" w:cs="Leelawadee"/>
          <w:b/>
          <w:bCs/>
          <w:color w:val="0070C0"/>
          <w:sz w:val="28"/>
          <w:szCs w:val="28"/>
          <w:cs/>
          <w:lang w:bidi="th-TH"/>
        </w:rPr>
        <w:t xml:space="preserve">  </w:t>
      </w:r>
    </w:p>
    <w:p w14:paraId="7FF17F65" w14:textId="19E872A6" w:rsidR="00430C98" w:rsidRPr="00BF7FA9" w:rsidRDefault="00BE1CA9" w:rsidP="00D36D88">
      <w:pPr>
        <w:pStyle w:val="Title"/>
        <w:spacing w:line="20" w:lineRule="atLeast"/>
        <w:rPr>
          <w:rFonts w:ascii="Leelawadee" w:hAnsi="Leelawadee" w:cs="Leelawadee"/>
          <w:b/>
          <w:bCs/>
          <w:sz w:val="28"/>
          <w:szCs w:val="28"/>
          <w:lang w:bidi="th-TH"/>
        </w:rPr>
      </w:pPr>
      <w:r w:rsidRPr="00BF7FA9">
        <w:rPr>
          <w:rFonts w:ascii="Leelawadee" w:hAnsi="Leelawadee" w:cs="Leelawadee"/>
          <w:b/>
          <w:bCs/>
          <w:sz w:val="28"/>
          <w:szCs w:val="28"/>
          <w:cs/>
          <w:lang w:bidi="th-TH"/>
        </w:rPr>
        <w:t xml:space="preserve">จำนวน </w:t>
      </w:r>
      <w:sdt>
        <w:sdtPr>
          <w:rPr>
            <w:rFonts w:ascii="Leelawadee" w:hAnsi="Leelawadee" w:cs="Leelawadee"/>
            <w:b/>
            <w:bCs/>
            <w:color w:val="FF3300" w:themeColor="accent6"/>
            <w:sz w:val="28"/>
            <w:szCs w:val="28"/>
            <w:cs/>
            <w:lang w:bidi="th-TH"/>
          </w:rPr>
          <w:id w:val="738830048"/>
          <w:placeholder>
            <w:docPart w:val="CED2786951E745B98E9CE13A1C600F51"/>
          </w:placeholder>
          <w:comboBox>
            <w:listItem w:value="เลือกวัน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comboBox>
        </w:sdtPr>
        <w:sdtContent>
          <w:r w:rsidR="004E3F92" w:rsidRPr="00BF7FA9">
            <w:rPr>
              <w:rFonts w:ascii="Leelawadee" w:hAnsi="Leelawadee" w:cs="Leelawadee" w:hint="cs"/>
              <w:b/>
              <w:bCs/>
              <w:color w:val="FF3300" w:themeColor="accent6"/>
              <w:sz w:val="28"/>
              <w:szCs w:val="28"/>
              <w:cs/>
              <w:lang w:bidi="th-TH"/>
            </w:rPr>
            <w:t>10</w:t>
          </w:r>
        </w:sdtContent>
      </w:sdt>
      <w:r w:rsidRPr="00BF7FA9">
        <w:rPr>
          <w:rFonts w:ascii="Leelawadee" w:hAnsi="Leelawadee" w:cs="Leelawadee"/>
          <w:b/>
          <w:bCs/>
          <w:sz w:val="28"/>
          <w:szCs w:val="28"/>
          <w:cs/>
          <w:lang w:bidi="th-TH"/>
        </w:rPr>
        <w:t xml:space="preserve"> วัน </w:t>
      </w:r>
      <w:sdt>
        <w:sdtPr>
          <w:rPr>
            <w:rFonts w:ascii="Leelawadee" w:hAnsi="Leelawadee" w:cs="Leelawadee"/>
            <w:b/>
            <w:bCs/>
            <w:color w:val="FF3300" w:themeColor="accent6"/>
            <w:sz w:val="28"/>
            <w:szCs w:val="28"/>
            <w:cs/>
            <w:lang w:bidi="th-TH"/>
          </w:rPr>
          <w:id w:val="1827854835"/>
          <w:placeholder>
            <w:docPart w:val="702E06EEDB604B1191378AF656E1C351"/>
          </w:placeholder>
          <w:comboBox>
            <w:listItem w:value="เลือกวัน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</w:comboBox>
        </w:sdtPr>
        <w:sdtContent>
          <w:r w:rsidR="001B7D57" w:rsidRPr="00BF7FA9">
            <w:rPr>
              <w:rFonts w:ascii="Leelawadee" w:hAnsi="Leelawadee" w:cs="Leelawadee"/>
              <w:b/>
              <w:bCs/>
              <w:color w:val="FF3300" w:themeColor="accent6"/>
              <w:sz w:val="28"/>
              <w:szCs w:val="28"/>
              <w:lang w:bidi="th-TH"/>
            </w:rPr>
            <w:t>7</w:t>
          </w:r>
        </w:sdtContent>
      </w:sdt>
      <w:r w:rsidRPr="00BF7FA9">
        <w:rPr>
          <w:rFonts w:ascii="Leelawadee" w:hAnsi="Leelawadee" w:cs="Leelawadee"/>
          <w:b/>
          <w:bCs/>
          <w:sz w:val="28"/>
          <w:szCs w:val="28"/>
          <w:cs/>
          <w:lang w:bidi="th-TH"/>
        </w:rPr>
        <w:t xml:space="preserve"> คืน</w:t>
      </w:r>
    </w:p>
    <w:tbl>
      <w:tblPr>
        <w:tblStyle w:val="GridTable4"/>
        <w:tblW w:w="0" w:type="auto"/>
        <w:tblLook w:val="04A0" w:firstRow="1" w:lastRow="0" w:firstColumn="1" w:lastColumn="0" w:noHBand="0" w:noVBand="1"/>
      </w:tblPr>
      <w:tblGrid>
        <w:gridCol w:w="533"/>
        <w:gridCol w:w="4952"/>
        <w:gridCol w:w="744"/>
        <w:gridCol w:w="696"/>
        <w:gridCol w:w="22"/>
        <w:gridCol w:w="485"/>
        <w:gridCol w:w="3027"/>
      </w:tblGrid>
      <w:tr w:rsidR="00A40601" w14:paraId="6D49B3DB" w14:textId="77777777" w:rsidTr="00DE2A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700BDA00" w14:textId="0F899C06" w:rsidR="00430C98" w:rsidRDefault="00430C98" w:rsidP="00A40601">
            <w:pPr>
              <w:jc w:val="center"/>
              <w:rPr>
                <w:cs/>
                <w:lang w:bidi="th-TH"/>
              </w:rPr>
            </w:pPr>
            <w:r>
              <w:rPr>
                <w:rFonts w:hint="cs"/>
                <w:cs/>
                <w:lang w:bidi="th-TH"/>
              </w:rPr>
              <w:t>วัน</w:t>
            </w:r>
          </w:p>
        </w:tc>
        <w:tc>
          <w:tcPr>
            <w:tcW w:w="4952" w:type="dxa"/>
          </w:tcPr>
          <w:p w14:paraId="11B7276A" w14:textId="2A6D7F02" w:rsidR="00430C98" w:rsidRDefault="00430C98" w:rsidP="00A40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โปรแกรมการเดินทาง</w:t>
            </w:r>
          </w:p>
        </w:tc>
        <w:tc>
          <w:tcPr>
            <w:tcW w:w="744" w:type="dxa"/>
          </w:tcPr>
          <w:p w14:paraId="3A6FD943" w14:textId="0E9317E1" w:rsidR="00430C98" w:rsidRDefault="00430C98" w:rsidP="00A40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เช้า</w:t>
            </w:r>
          </w:p>
        </w:tc>
        <w:tc>
          <w:tcPr>
            <w:tcW w:w="718" w:type="dxa"/>
            <w:gridSpan w:val="2"/>
          </w:tcPr>
          <w:p w14:paraId="6FEEAB51" w14:textId="265FEBA3" w:rsidR="00430C98" w:rsidRDefault="00430C98" w:rsidP="00A40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เที่ยง</w:t>
            </w:r>
          </w:p>
        </w:tc>
        <w:tc>
          <w:tcPr>
            <w:tcW w:w="485" w:type="dxa"/>
          </w:tcPr>
          <w:p w14:paraId="322F234F" w14:textId="391BEB37" w:rsidR="00430C98" w:rsidRDefault="00430C98" w:rsidP="00A40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ค่ำ</w:t>
            </w:r>
          </w:p>
        </w:tc>
        <w:tc>
          <w:tcPr>
            <w:tcW w:w="3027" w:type="dxa"/>
          </w:tcPr>
          <w:p w14:paraId="556A624B" w14:textId="6A90B9ED" w:rsidR="00430C98" w:rsidRDefault="00430C98" w:rsidP="00A406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โรงแรม</w:t>
            </w:r>
          </w:p>
        </w:tc>
      </w:tr>
      <w:tr w:rsidR="00A40601" w14:paraId="44BE3792" w14:textId="77777777" w:rsidTr="00DE2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3F85C5E1" w14:textId="2E0C157F" w:rsidR="00430C98" w:rsidRDefault="00430C98" w:rsidP="00BF7FA9">
            <w:pPr>
              <w:jc w:val="center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1</w:t>
            </w:r>
          </w:p>
        </w:tc>
        <w:tc>
          <w:tcPr>
            <w:tcW w:w="4952" w:type="dxa"/>
          </w:tcPr>
          <w:p w14:paraId="0A05232E" w14:textId="2DB4B902" w:rsidR="00430C98" w:rsidRDefault="00430C98" w:rsidP="00430C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>
              <w:rPr>
                <w:rFonts w:cs="Tahoma" w:hint="cs"/>
                <w:cs/>
                <w:lang w:bidi="th-TH"/>
              </w:rPr>
              <w:t>สนามบินนานาชาติ</w:t>
            </w:r>
            <w:r w:rsidR="00A40601">
              <w:rPr>
                <w:rFonts w:cs="Tahoma" w:hint="cs"/>
                <w:cs/>
                <w:lang w:bidi="th-TH"/>
              </w:rPr>
              <w:t>สุวรรณภูมิ</w:t>
            </w:r>
            <w:r>
              <w:rPr>
                <w:rFonts w:cs="Tahoma"/>
                <w:cs/>
                <w:lang w:bidi="th-TH"/>
              </w:rPr>
              <w:t xml:space="preserve"> </w:t>
            </w:r>
            <w:r>
              <w:t xml:space="preserve">I </w:t>
            </w:r>
            <w:r w:rsidR="00A40601">
              <w:rPr>
                <w:rFonts w:cs="Tahoma" w:hint="cs"/>
                <w:cs/>
                <w:lang w:bidi="th-TH"/>
              </w:rPr>
              <w:t>ประเทศไทย</w:t>
            </w:r>
            <w:r>
              <w:rPr>
                <w:rFonts w:cs="Tahoma"/>
                <w:cs/>
                <w:lang w:bidi="th-TH"/>
              </w:rPr>
              <w:t xml:space="preserve"> </w:t>
            </w:r>
            <w:r>
              <w:t xml:space="preserve">I </w:t>
            </w:r>
            <w:r>
              <w:rPr>
                <w:rFonts w:cs="Tahoma" w:hint="cs"/>
                <w:cs/>
                <w:lang w:bidi="th-TH"/>
              </w:rPr>
              <w:t>นิวยอร์ก</w:t>
            </w:r>
            <w:r>
              <w:rPr>
                <w:rFonts w:cs="Tahoma"/>
                <w:cs/>
                <w:lang w:bidi="th-TH"/>
              </w:rPr>
              <w:t xml:space="preserve"> </w:t>
            </w:r>
            <w:r>
              <w:rPr>
                <w:rFonts w:cs="Tahoma" w:hint="cs"/>
                <w:cs/>
                <w:lang w:bidi="th-TH"/>
              </w:rPr>
              <w:t>สหรัฐอเมริกา</w:t>
            </w:r>
            <w:r w:rsidR="00A40601">
              <w:rPr>
                <w:rFonts w:cs="Tahoma" w:hint="cs"/>
                <w:cs/>
                <w:lang w:bidi="th-TH"/>
              </w:rPr>
              <w:t xml:space="preserve"> </w:t>
            </w:r>
            <w:r w:rsidR="00A40601">
              <w:rPr>
                <w:rFonts w:cs="Tahoma"/>
                <w:lang w:bidi="th-TH"/>
              </w:rPr>
              <w:t>I</w:t>
            </w:r>
            <w:r w:rsidR="00DE2A40">
              <w:rPr>
                <w:rFonts w:cs="Tahoma"/>
                <w:lang w:bidi="th-TH"/>
              </w:rPr>
              <w:t xml:space="preserve"> </w:t>
            </w:r>
            <w:r w:rsidR="00DE2A40">
              <w:rPr>
                <w:rFonts w:cs="Tahoma" w:hint="cs"/>
                <w:cs/>
                <w:lang w:bidi="th-TH"/>
              </w:rPr>
              <w:t xml:space="preserve">สนามบินนานาชาติ </w:t>
            </w:r>
            <w:r w:rsidR="00DE2A40">
              <w:rPr>
                <w:rFonts w:cs="Tahoma"/>
                <w:lang w:bidi="th-TH"/>
              </w:rPr>
              <w:t>JFK</w:t>
            </w:r>
            <w:r>
              <w:rPr>
                <w:rFonts w:cs="Tahoma"/>
                <w:lang w:bidi="th-TH"/>
              </w:rPr>
              <w:t xml:space="preserve">                                     </w:t>
            </w:r>
            <w:r w:rsidRPr="00430C98">
              <w:rPr>
                <w:rFonts w:cs="Tahoma"/>
                <w:b/>
                <w:bCs/>
                <w:color w:val="FF0000"/>
                <w:cs/>
                <w:lang w:bidi="th-TH"/>
              </w:rPr>
              <w:t>***</w:t>
            </w:r>
            <w:r w:rsidRPr="00430C98">
              <w:rPr>
                <w:rFonts w:cs="Tahoma" w:hint="cs"/>
                <w:b/>
                <w:bCs/>
                <w:color w:val="FF0000"/>
                <w:cs/>
                <w:lang w:bidi="th-TH"/>
              </w:rPr>
              <w:t>เครื่องบิน</w:t>
            </w:r>
            <w:r w:rsidRPr="00430C98">
              <w:rPr>
                <w:rFonts w:cs="Tahoma"/>
                <w:b/>
                <w:bCs/>
                <w:color w:val="FF0000"/>
                <w:cs/>
                <w:lang w:bidi="th-TH"/>
              </w:rPr>
              <w:t xml:space="preserve"> </w:t>
            </w:r>
            <w:r w:rsidRPr="00430C98">
              <w:rPr>
                <w:rFonts w:cs="Tahoma" w:hint="cs"/>
                <w:b/>
                <w:bCs/>
                <w:color w:val="FF0000"/>
                <w:cs/>
                <w:lang w:bidi="th-TH"/>
              </w:rPr>
              <w:t>บินผ่านเส้นเวลาสากล</w:t>
            </w:r>
            <w:r w:rsidRPr="00430C98">
              <w:rPr>
                <w:rFonts w:cs="Tahoma"/>
                <w:b/>
                <w:bCs/>
                <w:color w:val="FF0000"/>
                <w:cs/>
                <w:lang w:bidi="th-TH"/>
              </w:rPr>
              <w:t>***</w:t>
            </w:r>
          </w:p>
        </w:tc>
        <w:tc>
          <w:tcPr>
            <w:tcW w:w="744" w:type="dxa"/>
          </w:tcPr>
          <w:p w14:paraId="1447FE41" w14:textId="7B42B593" w:rsidR="00A40601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sz w:val="24"/>
                <w:szCs w:val="30"/>
                <w:lang w:bidi="th-TH"/>
              </w:rPr>
            </w:pPr>
            <w:r w:rsidRPr="00291223">
              <w:rPr>
                <w:rFonts w:ascii="Segoe UI Symbol" w:hAnsi="Segoe UI Symbol" w:cs="Segoe UI Symbol"/>
                <w:sz w:val="24"/>
                <w:szCs w:val="24"/>
              </w:rPr>
              <w:t>✈</w:t>
            </w:r>
          </w:p>
          <w:p w14:paraId="02235868" w14:textId="493CC8C1" w:rsidR="00430C98" w:rsidRDefault="00430C98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</w:p>
        </w:tc>
        <w:tc>
          <w:tcPr>
            <w:tcW w:w="696" w:type="dxa"/>
          </w:tcPr>
          <w:p w14:paraId="01C62CDE" w14:textId="5BF56A9E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lang w:bidi="th-TH"/>
              </w:rPr>
            </w:pPr>
            <w:r w:rsidRPr="00A40601">
              <w:rPr>
                <w:rFonts w:ascii="Segoe UI Symbol" w:hAnsi="Segoe UI Symbol" w:cs="Segoe UI Symbol" w:hint="cs"/>
                <w:cs/>
                <w:lang w:bidi="th-TH"/>
              </w:rPr>
              <w:t>✈</w:t>
            </w:r>
          </w:p>
          <w:p w14:paraId="21034634" w14:textId="71080C62" w:rsidR="00A40601" w:rsidRPr="00A40601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</w:p>
        </w:tc>
        <w:tc>
          <w:tcPr>
            <w:tcW w:w="507" w:type="dxa"/>
            <w:gridSpan w:val="2"/>
          </w:tcPr>
          <w:p w14:paraId="0BC002FF" w14:textId="3BEE73CC" w:rsidR="00A40601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lang w:bidi="th-TH"/>
              </w:rPr>
            </w:pPr>
            <w:r w:rsidRPr="00A40601">
              <w:rPr>
                <w:rFonts w:ascii="Segoe UI Symbol" w:hAnsi="Segoe UI Symbol" w:cs="Segoe UI Symbol" w:hint="cs"/>
                <w:cs/>
                <w:lang w:bidi="th-TH"/>
              </w:rPr>
              <w:t>✈</w:t>
            </w:r>
          </w:p>
          <w:p w14:paraId="15A90A1E" w14:textId="45DD313A" w:rsidR="00430C98" w:rsidRDefault="00430C98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</w:p>
        </w:tc>
        <w:tc>
          <w:tcPr>
            <w:tcW w:w="3027" w:type="dxa"/>
          </w:tcPr>
          <w:p w14:paraId="10F5E77C" w14:textId="55AEFBAF" w:rsidR="00430C98" w:rsidRDefault="00430C98" w:rsidP="00430C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430C98">
              <w:rPr>
                <w:lang w:bidi="th-TH"/>
              </w:rPr>
              <w:t xml:space="preserve">FAIRFIELD INN &amp; SUITES BY MARRIOTT NORTH BERGEN </w:t>
            </w:r>
            <w:r w:rsidR="003D5E63">
              <w:rPr>
                <w:cs/>
                <w:lang w:bidi="th-TH"/>
              </w:rPr>
              <w:br/>
            </w:r>
            <w:r w:rsidR="003D5E63">
              <w:rPr>
                <w:rFonts w:hint="cs"/>
                <w:cs/>
                <w:lang w:bidi="th-TH"/>
              </w:rPr>
              <w:t>หรือเทียบเท่า</w:t>
            </w:r>
          </w:p>
        </w:tc>
      </w:tr>
      <w:tr w:rsidR="00A40601" w14:paraId="3DBF3B52" w14:textId="77777777" w:rsidTr="00DE2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5066A65E" w14:textId="49764F93" w:rsidR="00430C98" w:rsidRDefault="00430C98" w:rsidP="00BF7FA9">
            <w:pPr>
              <w:jc w:val="center"/>
              <w:rPr>
                <w:cs/>
                <w:lang w:bidi="th-TH"/>
              </w:rPr>
            </w:pPr>
            <w:r>
              <w:rPr>
                <w:rFonts w:hint="cs"/>
                <w:cs/>
                <w:lang w:bidi="th-TH"/>
              </w:rPr>
              <w:t>2</w:t>
            </w:r>
          </w:p>
        </w:tc>
        <w:tc>
          <w:tcPr>
            <w:tcW w:w="4952" w:type="dxa"/>
          </w:tcPr>
          <w:p w14:paraId="0D09452F" w14:textId="21089514" w:rsidR="00430C98" w:rsidRDefault="00430C98" w:rsidP="00430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430C98">
              <w:rPr>
                <w:rFonts w:cs="Tahoma" w:hint="cs"/>
                <w:cs/>
                <w:lang w:bidi="th-TH"/>
              </w:rPr>
              <w:t>มหานครนิวยอร์ก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t xml:space="preserve">I  </w:t>
            </w:r>
            <w:r w:rsidRPr="00430C98">
              <w:rPr>
                <w:rFonts w:cs="Tahoma" w:hint="cs"/>
                <w:cs/>
                <w:lang w:bidi="th-TH"/>
              </w:rPr>
              <w:t>ฟิลาเดลเฟีย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t xml:space="preserve">I </w:t>
            </w:r>
            <w:r w:rsidRPr="00430C98">
              <w:rPr>
                <w:rFonts w:cs="Tahoma" w:hint="cs"/>
                <w:cs/>
                <w:lang w:bidi="th-TH"/>
              </w:rPr>
              <w:t>อินดีเพน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rPr>
                <w:rFonts w:cs="Tahoma" w:hint="cs"/>
                <w:cs/>
                <w:lang w:bidi="th-TH"/>
              </w:rPr>
              <w:t>เด้นซ์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rPr>
                <w:rFonts w:cs="Tahoma" w:hint="cs"/>
                <w:cs/>
                <w:lang w:bidi="th-TH"/>
              </w:rPr>
              <w:t>ฮอลล์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t xml:space="preserve">I </w:t>
            </w:r>
            <w:r w:rsidRPr="00430C98">
              <w:rPr>
                <w:rFonts w:cs="Tahoma" w:hint="cs"/>
                <w:cs/>
                <w:lang w:bidi="th-TH"/>
              </w:rPr>
              <w:t>ลิเบอร์ตี้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rPr>
                <w:rFonts w:cs="Tahoma" w:hint="cs"/>
                <w:cs/>
                <w:lang w:bidi="th-TH"/>
              </w:rPr>
              <w:t>เบลล์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t xml:space="preserve">I </w:t>
            </w:r>
            <w:r w:rsidRPr="00430C98">
              <w:rPr>
                <w:rFonts w:cs="Tahoma" w:hint="cs"/>
                <w:cs/>
                <w:lang w:bidi="th-TH"/>
              </w:rPr>
              <w:t>วอชิงตัน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rPr>
                <w:rFonts w:cs="Tahoma" w:hint="cs"/>
                <w:cs/>
                <w:lang w:bidi="th-TH"/>
              </w:rPr>
              <w:t>ดี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rPr>
                <w:rFonts w:cs="Tahoma" w:hint="cs"/>
                <w:cs/>
                <w:lang w:bidi="th-TH"/>
              </w:rPr>
              <w:t>ซี</w:t>
            </w:r>
          </w:p>
        </w:tc>
        <w:tc>
          <w:tcPr>
            <w:tcW w:w="744" w:type="dxa"/>
          </w:tcPr>
          <w:p w14:paraId="37AFD82B" w14:textId="573F48B4" w:rsidR="00430C98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96" w:type="dxa"/>
          </w:tcPr>
          <w:p w14:paraId="7004B705" w14:textId="139991EF" w:rsidR="00430C98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507" w:type="dxa"/>
            <w:gridSpan w:val="2"/>
          </w:tcPr>
          <w:p w14:paraId="7FEE2D01" w14:textId="1DC5470C" w:rsidR="00430C98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27" w:type="dxa"/>
          </w:tcPr>
          <w:p w14:paraId="6F4178AB" w14:textId="21B7BDC4" w:rsidR="00430C98" w:rsidRDefault="00430C98" w:rsidP="00430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430C98">
              <w:rPr>
                <w:lang w:bidi="th-TH"/>
              </w:rPr>
              <w:t xml:space="preserve">LA QUINTA INN &amp; SUITES BY WYNDHAM </w:t>
            </w:r>
            <w:proofErr w:type="gramStart"/>
            <w:r w:rsidRPr="00430C98">
              <w:rPr>
                <w:lang w:bidi="th-TH"/>
              </w:rPr>
              <w:t xml:space="preserve">DC </w:t>
            </w:r>
            <w:r w:rsidR="003D5E63">
              <w:rPr>
                <w:rFonts w:hint="cs"/>
                <w:cs/>
                <w:lang w:bidi="th-TH"/>
              </w:rPr>
              <w:t xml:space="preserve"> หรือเทียบเท่า</w:t>
            </w:r>
            <w:proofErr w:type="gramEnd"/>
          </w:p>
        </w:tc>
      </w:tr>
      <w:tr w:rsidR="00A40601" w14:paraId="244AE888" w14:textId="77777777" w:rsidTr="00DE2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6C5394B9" w14:textId="3F15A2D9" w:rsidR="00430C98" w:rsidRDefault="00430C98" w:rsidP="00BF7FA9">
            <w:pPr>
              <w:jc w:val="center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3</w:t>
            </w:r>
          </w:p>
        </w:tc>
        <w:tc>
          <w:tcPr>
            <w:tcW w:w="4952" w:type="dxa"/>
          </w:tcPr>
          <w:p w14:paraId="5D7D788A" w14:textId="45D5587D" w:rsidR="00430C98" w:rsidRDefault="00430C98" w:rsidP="00430C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>
              <w:rPr>
                <w:lang w:bidi="th-TH"/>
              </w:rPr>
              <w:t xml:space="preserve">City Tour </w:t>
            </w:r>
            <w:r>
              <w:rPr>
                <w:rFonts w:cs="Tahoma" w:hint="cs"/>
                <w:cs/>
                <w:lang w:bidi="th-TH"/>
              </w:rPr>
              <w:t>วอชิงตัน</w:t>
            </w:r>
            <w:r>
              <w:rPr>
                <w:rFonts w:cs="Tahoma"/>
                <w:cs/>
                <w:lang w:bidi="th-TH"/>
              </w:rPr>
              <w:t xml:space="preserve"> </w:t>
            </w:r>
            <w:r>
              <w:rPr>
                <w:rFonts w:cs="Tahoma" w:hint="cs"/>
                <w:cs/>
                <w:lang w:bidi="th-TH"/>
              </w:rPr>
              <w:t>ดี</w:t>
            </w:r>
            <w:r>
              <w:rPr>
                <w:rFonts w:cs="Tahoma"/>
                <w:cs/>
                <w:lang w:bidi="th-TH"/>
              </w:rPr>
              <w:t xml:space="preserve"> </w:t>
            </w:r>
            <w:r>
              <w:rPr>
                <w:rFonts w:cs="Tahoma" w:hint="cs"/>
                <w:cs/>
                <w:lang w:bidi="th-TH"/>
              </w:rPr>
              <w:t>ซี</w:t>
            </w:r>
            <w:r>
              <w:rPr>
                <w:rFonts w:cs="Tahoma"/>
                <w:cs/>
                <w:lang w:bidi="th-TH"/>
              </w:rPr>
              <w:t xml:space="preserve"> </w:t>
            </w:r>
            <w:r>
              <w:rPr>
                <w:lang w:bidi="th-TH"/>
              </w:rPr>
              <w:t xml:space="preserve">I </w:t>
            </w:r>
            <w:r>
              <w:rPr>
                <w:rFonts w:cs="Tahoma" w:hint="cs"/>
                <w:cs/>
                <w:lang w:bidi="th-TH"/>
              </w:rPr>
              <w:t>พิพิธภัณฑ์สมิธโซเนียน</w:t>
            </w:r>
          </w:p>
        </w:tc>
        <w:tc>
          <w:tcPr>
            <w:tcW w:w="744" w:type="dxa"/>
          </w:tcPr>
          <w:p w14:paraId="31861F60" w14:textId="174CA1D3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96" w:type="dxa"/>
          </w:tcPr>
          <w:p w14:paraId="016E662B" w14:textId="591B45A9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507" w:type="dxa"/>
            <w:gridSpan w:val="2"/>
          </w:tcPr>
          <w:p w14:paraId="03522D42" w14:textId="75E7C6FF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27" w:type="dxa"/>
          </w:tcPr>
          <w:p w14:paraId="029EE1D9" w14:textId="61B617B1" w:rsidR="00430C98" w:rsidRDefault="00430C98" w:rsidP="00430C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430C98">
              <w:rPr>
                <w:lang w:bidi="th-TH"/>
              </w:rPr>
              <w:t xml:space="preserve">LA QUINTA INN &amp; SUITES BY WYNDHAM </w:t>
            </w:r>
            <w:proofErr w:type="gramStart"/>
            <w:r w:rsidRPr="00430C98">
              <w:rPr>
                <w:lang w:bidi="th-TH"/>
              </w:rPr>
              <w:t xml:space="preserve">DC </w:t>
            </w:r>
            <w:r w:rsidR="003D5E63">
              <w:rPr>
                <w:rFonts w:hint="cs"/>
                <w:cs/>
                <w:lang w:bidi="th-TH"/>
              </w:rPr>
              <w:t xml:space="preserve"> หรือเทียบเท่า</w:t>
            </w:r>
            <w:proofErr w:type="gramEnd"/>
          </w:p>
        </w:tc>
      </w:tr>
      <w:tr w:rsidR="00A40601" w14:paraId="12CC62BD" w14:textId="77777777" w:rsidTr="00DE2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68C7786D" w14:textId="3C1538E5" w:rsidR="00430C98" w:rsidRDefault="00430C98" w:rsidP="00BF7FA9">
            <w:pPr>
              <w:jc w:val="center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4</w:t>
            </w:r>
          </w:p>
        </w:tc>
        <w:tc>
          <w:tcPr>
            <w:tcW w:w="4952" w:type="dxa"/>
          </w:tcPr>
          <w:p w14:paraId="4763D838" w14:textId="6AEEFB57" w:rsidR="00430C98" w:rsidRDefault="00430C98" w:rsidP="00430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430C98">
              <w:rPr>
                <w:rFonts w:cs="Tahoma" w:hint="cs"/>
                <w:cs/>
                <w:lang w:bidi="th-TH"/>
              </w:rPr>
              <w:t>แฮรีสเบิร์ก</w:t>
            </w:r>
            <w:r w:rsidRPr="00430C98">
              <w:rPr>
                <w:rFonts w:cs="Tahoma"/>
                <w:cs/>
                <w:lang w:bidi="th-TH"/>
              </w:rPr>
              <w:t xml:space="preserve">  </w:t>
            </w:r>
            <w:r w:rsidRPr="00430C98">
              <w:t xml:space="preserve">I Hershey’s Chocolate I </w:t>
            </w:r>
            <w:r w:rsidRPr="00430C98">
              <w:rPr>
                <w:rFonts w:cs="Tahoma" w:hint="cs"/>
                <w:cs/>
                <w:lang w:bidi="th-TH"/>
              </w:rPr>
              <w:t>คอร์นนิ่ง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t>I Corning Glass Museum</w:t>
            </w:r>
          </w:p>
        </w:tc>
        <w:tc>
          <w:tcPr>
            <w:tcW w:w="744" w:type="dxa"/>
          </w:tcPr>
          <w:p w14:paraId="5C6AC864" w14:textId="5243A922" w:rsidR="00430C98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96" w:type="dxa"/>
          </w:tcPr>
          <w:p w14:paraId="07967B53" w14:textId="6560F03D" w:rsidR="00430C98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507" w:type="dxa"/>
            <w:gridSpan w:val="2"/>
          </w:tcPr>
          <w:p w14:paraId="3305CE35" w14:textId="1B206E1B" w:rsidR="00430C98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27" w:type="dxa"/>
          </w:tcPr>
          <w:p w14:paraId="00C4A3CB" w14:textId="50DD3530" w:rsidR="00430C98" w:rsidRDefault="00430C98" w:rsidP="00430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430C98">
              <w:rPr>
                <w:lang w:bidi="th-TH"/>
              </w:rPr>
              <w:t>RADISSON HOTEL CORNING</w:t>
            </w:r>
            <w:r w:rsidR="003D5E63">
              <w:rPr>
                <w:rFonts w:hint="cs"/>
                <w:cs/>
                <w:lang w:bidi="th-TH"/>
              </w:rPr>
              <w:t xml:space="preserve"> หรือเทียบเท่า</w:t>
            </w:r>
            <w:r w:rsidRPr="00430C98">
              <w:rPr>
                <w:lang w:bidi="th-TH"/>
              </w:rPr>
              <w:t xml:space="preserve"> </w:t>
            </w:r>
          </w:p>
        </w:tc>
      </w:tr>
      <w:tr w:rsidR="00A40601" w14:paraId="0E0957B3" w14:textId="77777777" w:rsidTr="00DE2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45F4A4C8" w14:textId="2B92E136" w:rsidR="00430C98" w:rsidRDefault="00430C98" w:rsidP="00BF7FA9">
            <w:pPr>
              <w:jc w:val="center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5</w:t>
            </w:r>
          </w:p>
        </w:tc>
        <w:tc>
          <w:tcPr>
            <w:tcW w:w="4952" w:type="dxa"/>
          </w:tcPr>
          <w:p w14:paraId="556273DE" w14:textId="0927A59B" w:rsidR="00430C98" w:rsidRDefault="00430C98" w:rsidP="00430C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430C98">
              <w:rPr>
                <w:rFonts w:cs="Tahoma" w:hint="cs"/>
                <w:cs/>
                <w:lang w:bidi="th-TH"/>
              </w:rPr>
              <w:t>บัฟฟาโล่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t xml:space="preserve">I </w:t>
            </w:r>
            <w:r w:rsidRPr="00430C98">
              <w:rPr>
                <w:rFonts w:cs="Tahoma" w:hint="cs"/>
                <w:cs/>
                <w:lang w:bidi="th-TH"/>
              </w:rPr>
              <w:t>น้ำตกไนแองการ่า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t xml:space="preserve">I Maid of the Mist  </w:t>
            </w:r>
          </w:p>
        </w:tc>
        <w:tc>
          <w:tcPr>
            <w:tcW w:w="744" w:type="dxa"/>
          </w:tcPr>
          <w:p w14:paraId="3D0400B0" w14:textId="484340DE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96" w:type="dxa"/>
          </w:tcPr>
          <w:p w14:paraId="5D9B2F23" w14:textId="07A5413F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507" w:type="dxa"/>
            <w:gridSpan w:val="2"/>
          </w:tcPr>
          <w:p w14:paraId="256C2B55" w14:textId="4514E558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27" w:type="dxa"/>
          </w:tcPr>
          <w:p w14:paraId="41C718A5" w14:textId="484B39D5" w:rsidR="00430C98" w:rsidRDefault="00430C98" w:rsidP="00430C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3D5E63">
              <w:rPr>
                <w:lang w:bidi="th-TH"/>
              </w:rPr>
              <w:t xml:space="preserve">LA QUINTA INN &amp; SUITE BY WYNDHAM NIAGARA FALLS </w:t>
            </w:r>
          </w:p>
        </w:tc>
      </w:tr>
      <w:tr w:rsidR="00A40601" w14:paraId="69D28395" w14:textId="77777777" w:rsidTr="00DE2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177614C5" w14:textId="4038E2B6" w:rsidR="00430C98" w:rsidRDefault="00430C98" w:rsidP="00BF7FA9">
            <w:pPr>
              <w:jc w:val="center"/>
              <w:rPr>
                <w:lang w:bidi="th-TH"/>
              </w:rPr>
            </w:pPr>
            <w:bookmarkStart w:id="0" w:name="_Hlk181394730"/>
            <w:r>
              <w:rPr>
                <w:rFonts w:hint="cs"/>
                <w:cs/>
                <w:lang w:bidi="th-TH"/>
              </w:rPr>
              <w:t>6</w:t>
            </w:r>
          </w:p>
        </w:tc>
        <w:tc>
          <w:tcPr>
            <w:tcW w:w="4952" w:type="dxa"/>
          </w:tcPr>
          <w:p w14:paraId="28077986" w14:textId="74EEFABB" w:rsidR="00430C98" w:rsidRDefault="00430C98" w:rsidP="00430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430C98">
              <w:rPr>
                <w:rFonts w:cs="Tahoma" w:hint="cs"/>
                <w:cs/>
                <w:lang w:bidi="th-TH"/>
              </w:rPr>
              <w:t>น้ำตกไนแองการ่า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t xml:space="preserve">I Fashion Outlet of Niagara Falls I </w:t>
            </w:r>
            <w:r w:rsidRPr="00430C98">
              <w:rPr>
                <w:rFonts w:cs="Tahoma" w:hint="cs"/>
                <w:cs/>
                <w:lang w:bidi="th-TH"/>
              </w:rPr>
              <w:t>เมืองบิงแฮมตัน</w:t>
            </w:r>
          </w:p>
        </w:tc>
        <w:tc>
          <w:tcPr>
            <w:tcW w:w="744" w:type="dxa"/>
          </w:tcPr>
          <w:p w14:paraId="41CDC6BF" w14:textId="6FAFA38A" w:rsidR="00430C98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96" w:type="dxa"/>
          </w:tcPr>
          <w:p w14:paraId="0E4E68A7" w14:textId="69C2F831" w:rsidR="00430C98" w:rsidRDefault="00947DE8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507" w:type="dxa"/>
            <w:gridSpan w:val="2"/>
          </w:tcPr>
          <w:p w14:paraId="71118B48" w14:textId="134FE99B" w:rsidR="00430C98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27" w:type="dxa"/>
          </w:tcPr>
          <w:p w14:paraId="49194756" w14:textId="38569908" w:rsidR="00430C98" w:rsidRDefault="00430C98" w:rsidP="00430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3D5E63">
              <w:rPr>
                <w:sz w:val="20"/>
                <w:szCs w:val="20"/>
                <w:lang w:bidi="th-TH"/>
              </w:rPr>
              <w:t xml:space="preserve">TRU BY HILTON BINGHAMTON </w:t>
            </w:r>
            <w:proofErr w:type="gramStart"/>
            <w:r w:rsidRPr="003D5E63">
              <w:rPr>
                <w:sz w:val="20"/>
                <w:szCs w:val="20"/>
                <w:lang w:bidi="th-TH"/>
              </w:rPr>
              <w:t xml:space="preserve">VESTAL </w:t>
            </w:r>
            <w:r w:rsidR="003D5E63">
              <w:rPr>
                <w:rFonts w:hint="cs"/>
                <w:sz w:val="20"/>
                <w:szCs w:val="20"/>
                <w:cs/>
                <w:lang w:bidi="th-TH"/>
              </w:rPr>
              <w:t xml:space="preserve"> หรือเทียบเท่าน</w:t>
            </w:r>
            <w:proofErr w:type="gramEnd"/>
          </w:p>
        </w:tc>
      </w:tr>
      <w:tr w:rsidR="00A40601" w14:paraId="50074ABE" w14:textId="77777777" w:rsidTr="00DE2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4C0EE70F" w14:textId="24F69C5E" w:rsidR="00430C98" w:rsidRDefault="00430C98" w:rsidP="00BF7FA9">
            <w:pPr>
              <w:jc w:val="center"/>
              <w:rPr>
                <w:lang w:bidi="th-TH"/>
              </w:rPr>
            </w:pPr>
            <w:bookmarkStart w:id="1" w:name="_Hlk181394713"/>
            <w:r>
              <w:rPr>
                <w:rFonts w:hint="cs"/>
                <w:cs/>
                <w:lang w:bidi="th-TH"/>
              </w:rPr>
              <w:t>7</w:t>
            </w:r>
          </w:p>
        </w:tc>
        <w:tc>
          <w:tcPr>
            <w:tcW w:w="4952" w:type="dxa"/>
          </w:tcPr>
          <w:p w14:paraId="72C314EB" w14:textId="5E474FF2" w:rsidR="00430C98" w:rsidRDefault="00430C98" w:rsidP="00430C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430C98">
              <w:rPr>
                <w:lang w:bidi="th-TH"/>
              </w:rPr>
              <w:t xml:space="preserve">Woodbury Outlets I </w:t>
            </w:r>
            <w:r w:rsidRPr="00430C98">
              <w:rPr>
                <w:rFonts w:cs="Tahoma" w:hint="cs"/>
                <w:cs/>
                <w:lang w:bidi="th-TH"/>
              </w:rPr>
              <w:t>นิวยอร์ก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rPr>
                <w:lang w:bidi="th-TH"/>
              </w:rPr>
              <w:t xml:space="preserve">I </w:t>
            </w:r>
            <w:r w:rsidRPr="00430C98">
              <w:rPr>
                <w:rFonts w:cs="Tahoma" w:hint="cs"/>
                <w:cs/>
                <w:lang w:bidi="th-TH"/>
              </w:rPr>
              <w:t>ล่องเรือ</w:t>
            </w:r>
            <w:r w:rsidRPr="00430C98">
              <w:rPr>
                <w:rFonts w:cs="Tahoma"/>
                <w:cs/>
                <w:lang w:bidi="th-TH"/>
              </w:rPr>
              <w:t xml:space="preserve"> </w:t>
            </w:r>
            <w:r w:rsidRPr="00430C98">
              <w:rPr>
                <w:lang w:bidi="th-TH"/>
              </w:rPr>
              <w:t xml:space="preserve">I </w:t>
            </w:r>
            <w:r w:rsidRPr="00430C98">
              <w:rPr>
                <w:rFonts w:cs="Tahoma" w:hint="cs"/>
                <w:cs/>
                <w:lang w:bidi="th-TH"/>
              </w:rPr>
              <w:t>ชมเทพีเสรีภาพ</w:t>
            </w:r>
          </w:p>
        </w:tc>
        <w:tc>
          <w:tcPr>
            <w:tcW w:w="744" w:type="dxa"/>
          </w:tcPr>
          <w:p w14:paraId="41067FD8" w14:textId="65188AC9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96" w:type="dxa"/>
          </w:tcPr>
          <w:p w14:paraId="316360B4" w14:textId="10748752" w:rsidR="00430C98" w:rsidRDefault="00B0175E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>
              <w:rPr>
                <w:rFonts w:ascii="Leelawadee" w:hAnsi="Leelawadee" w:cs="Leelawadee" w:hint="cs"/>
                <w:noProof/>
                <w:sz w:val="24"/>
                <w:szCs w:val="24"/>
                <w:cs/>
                <w:lang w:bidi="th-TH"/>
              </w:rPr>
              <w:t>-</w:t>
            </w:r>
          </w:p>
        </w:tc>
        <w:tc>
          <w:tcPr>
            <w:tcW w:w="507" w:type="dxa"/>
            <w:gridSpan w:val="2"/>
          </w:tcPr>
          <w:p w14:paraId="4C81AE0F" w14:textId="4A85F6D8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027" w:type="dxa"/>
          </w:tcPr>
          <w:p w14:paraId="25FF5908" w14:textId="4BDD2A54" w:rsidR="00430C98" w:rsidRDefault="00D36D88" w:rsidP="00430C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3D5E63">
              <w:rPr>
                <w:sz w:val="20"/>
                <w:szCs w:val="20"/>
                <w:lang w:bidi="th-TH"/>
              </w:rPr>
              <w:t xml:space="preserve">HILTON GARDEN INN RIDGEFIELD </w:t>
            </w:r>
            <w:proofErr w:type="gramStart"/>
            <w:r w:rsidRPr="003D5E63">
              <w:rPr>
                <w:sz w:val="20"/>
                <w:szCs w:val="20"/>
                <w:lang w:bidi="th-TH"/>
              </w:rPr>
              <w:t>PARK</w:t>
            </w:r>
            <w:r w:rsidR="003D5E63">
              <w:rPr>
                <w:rFonts w:hint="cs"/>
                <w:sz w:val="20"/>
                <w:szCs w:val="20"/>
                <w:cs/>
                <w:lang w:bidi="th-TH"/>
              </w:rPr>
              <w:t xml:space="preserve">  หรือเทียบเท่า</w:t>
            </w:r>
            <w:proofErr w:type="gramEnd"/>
          </w:p>
        </w:tc>
      </w:tr>
      <w:bookmarkEnd w:id="0"/>
      <w:bookmarkEnd w:id="1"/>
      <w:tr w:rsidR="00A40601" w14:paraId="45A7C92E" w14:textId="77777777" w:rsidTr="00DE2A4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4F4A6CF1" w14:textId="62E44AAE" w:rsidR="00430C98" w:rsidRDefault="00430C98" w:rsidP="00BF7FA9">
            <w:pPr>
              <w:jc w:val="center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8</w:t>
            </w:r>
          </w:p>
        </w:tc>
        <w:tc>
          <w:tcPr>
            <w:tcW w:w="4952" w:type="dxa"/>
            <w:vAlign w:val="bottom"/>
          </w:tcPr>
          <w:p w14:paraId="75424452" w14:textId="37C39C45" w:rsidR="00430C98" w:rsidRDefault="00430C98" w:rsidP="00430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E267EC">
              <w:rPr>
                <w:rFonts w:ascii="Leelawadee" w:hAnsi="Leelawadee" w:cs="Leelawadee" w:hint="cs"/>
                <w:cs/>
              </w:rPr>
              <w:t>นิวยอร์ก</w:t>
            </w:r>
            <w:r w:rsidRPr="00E267EC">
              <w:rPr>
                <w:rFonts w:ascii="Leelawadee" w:hAnsi="Leelawadee" w:cs="Leelawadee"/>
                <w:cs/>
              </w:rPr>
              <w:t xml:space="preserve"> </w:t>
            </w:r>
            <w:r w:rsidRPr="00E267EC">
              <w:rPr>
                <w:rFonts w:ascii="Leelawadee" w:hAnsi="Leelawadee" w:cs="Leelawadee" w:hint="cs"/>
                <w:cs/>
              </w:rPr>
              <w:t>ซิตี้ทัวร์</w:t>
            </w:r>
            <w:r w:rsidRPr="00E267EC">
              <w:rPr>
                <w:rFonts w:ascii="Leelawadee" w:hAnsi="Leelawadee" w:cs="Leelawadee"/>
                <w:cs/>
              </w:rPr>
              <w:t xml:space="preserve"> </w:t>
            </w:r>
            <w:r w:rsidRPr="00E267EC">
              <w:rPr>
                <w:rFonts w:ascii="Leelawadee" w:hAnsi="Leelawadee" w:cs="Leelawadee"/>
              </w:rPr>
              <w:t xml:space="preserve">I </w:t>
            </w:r>
            <w:r w:rsidRPr="00E267EC">
              <w:rPr>
                <w:rFonts w:ascii="Leelawadee" w:hAnsi="Leelawadee" w:cs="Leelawadee" w:hint="cs"/>
                <w:cs/>
              </w:rPr>
              <w:t>ชมวิวบนตึกสูงระฟ้า</w:t>
            </w:r>
            <w:r w:rsidRPr="00E267EC">
              <w:rPr>
                <w:rFonts w:ascii="Leelawadee" w:hAnsi="Leelawadee" w:cs="Leelawadee"/>
                <w:cs/>
              </w:rPr>
              <w:t xml:space="preserve"> </w:t>
            </w:r>
            <w:r w:rsidRPr="00E267EC">
              <w:rPr>
                <w:rFonts w:ascii="Leelawadee" w:hAnsi="Leelawadee" w:cs="Leelawadee"/>
              </w:rPr>
              <w:t xml:space="preserve">Empire State I </w:t>
            </w:r>
            <w:r w:rsidRPr="00E267EC">
              <w:rPr>
                <w:rFonts w:ascii="Leelawadee" w:hAnsi="Leelawadee" w:cs="Leelawadee" w:hint="cs"/>
                <w:cs/>
              </w:rPr>
              <w:t>ฟิฟท์</w:t>
            </w:r>
            <w:r w:rsidRPr="00E267EC">
              <w:rPr>
                <w:rFonts w:ascii="Leelawadee" w:hAnsi="Leelawadee" w:cs="Leelawadee"/>
                <w:cs/>
              </w:rPr>
              <w:t xml:space="preserve"> </w:t>
            </w:r>
            <w:r w:rsidRPr="00E267EC">
              <w:rPr>
                <w:rFonts w:ascii="Leelawadee" w:hAnsi="Leelawadee" w:cs="Leelawadee" w:hint="cs"/>
                <w:cs/>
              </w:rPr>
              <w:t>อเวนิว</w:t>
            </w:r>
            <w:r w:rsidRPr="00E267EC">
              <w:rPr>
                <w:rFonts w:ascii="Leelawadee" w:hAnsi="Leelawadee" w:cs="Leelawadee"/>
                <w:cs/>
              </w:rPr>
              <w:t xml:space="preserve"> </w:t>
            </w:r>
            <w:r>
              <w:rPr>
                <w:rFonts w:ascii="Leelawadee" w:hAnsi="Leelawadee" w:cs="Leelawadee"/>
              </w:rPr>
              <w:t xml:space="preserve">I </w:t>
            </w:r>
            <w:r w:rsidR="00DE2A40">
              <w:rPr>
                <w:rFonts w:ascii="Leelawadee" w:hAnsi="Leelawadee" w:cs="Leelawadee" w:hint="cs"/>
                <w:cs/>
                <w:lang w:bidi="th-TH"/>
              </w:rPr>
              <w:t xml:space="preserve">สนามบิน </w:t>
            </w:r>
            <w:r w:rsidRPr="005232AD">
              <w:rPr>
                <w:rFonts w:ascii="Leelawadee" w:hAnsi="Leelawadee" w:cs="Leelawadee" w:hint="cs"/>
                <w:cs/>
              </w:rPr>
              <w:t>ยานนานาชาติ</w:t>
            </w:r>
            <w:r w:rsidR="00DE2A40">
              <w:rPr>
                <w:rFonts w:ascii="Leelawadee" w:hAnsi="Leelawadee" w:cs="Leelawadee" w:hint="cs"/>
                <w:cs/>
                <w:lang w:bidi="th-TH"/>
              </w:rPr>
              <w:t xml:space="preserve"> </w:t>
            </w:r>
            <w:r w:rsidR="00DE2A40">
              <w:rPr>
                <w:rFonts w:ascii="Leelawadee" w:hAnsi="Leelawadee" w:cs="Leelawadee"/>
                <w:lang w:bidi="th-TH"/>
              </w:rPr>
              <w:t>JFK</w:t>
            </w:r>
          </w:p>
        </w:tc>
        <w:tc>
          <w:tcPr>
            <w:tcW w:w="744" w:type="dxa"/>
          </w:tcPr>
          <w:p w14:paraId="0A43F7C7" w14:textId="6C122ACE" w:rsidR="00430C98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291223">
              <w:rPr>
                <w:rFonts w:ascii="Leelawadee" w:hAnsi="Leelawadee" w:cs="Leelawadee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696" w:type="dxa"/>
          </w:tcPr>
          <w:p w14:paraId="6C8535AD" w14:textId="43A7B260" w:rsidR="00430C98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>
              <w:rPr>
                <w:lang w:bidi="th-TH"/>
              </w:rPr>
              <w:t>-</w:t>
            </w:r>
          </w:p>
        </w:tc>
        <w:tc>
          <w:tcPr>
            <w:tcW w:w="507" w:type="dxa"/>
            <w:gridSpan w:val="2"/>
          </w:tcPr>
          <w:p w14:paraId="4D692A61" w14:textId="41EC1CD4" w:rsidR="00430C98" w:rsidRPr="00A40601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lang w:bidi="th-TH"/>
              </w:rPr>
            </w:pPr>
            <w:r w:rsidRPr="00A40601">
              <w:rPr>
                <w:rFonts w:ascii="Segoe UI Symbol" w:hAnsi="Segoe UI Symbol" w:cs="Segoe UI Symbol" w:hint="cs"/>
                <w:cs/>
                <w:lang w:bidi="th-TH"/>
              </w:rPr>
              <w:t>✈</w:t>
            </w:r>
          </w:p>
        </w:tc>
        <w:tc>
          <w:tcPr>
            <w:tcW w:w="3027" w:type="dxa"/>
          </w:tcPr>
          <w:p w14:paraId="568BA0E1" w14:textId="24B09438" w:rsidR="00430C98" w:rsidRDefault="00430C98" w:rsidP="00430C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</w:p>
        </w:tc>
      </w:tr>
      <w:tr w:rsidR="00A40601" w14:paraId="2ACB1132" w14:textId="77777777" w:rsidTr="00DE2A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50DDC3B3" w14:textId="62C84ED6" w:rsidR="00430C98" w:rsidRDefault="00430C98" w:rsidP="00BF7FA9">
            <w:pPr>
              <w:jc w:val="center"/>
              <w:rPr>
                <w:lang w:bidi="th-TH"/>
              </w:rPr>
            </w:pPr>
            <w:bookmarkStart w:id="2" w:name="_Hlk181394795"/>
            <w:r>
              <w:rPr>
                <w:rFonts w:hint="cs"/>
                <w:cs/>
                <w:lang w:bidi="th-TH"/>
              </w:rPr>
              <w:t>9</w:t>
            </w:r>
          </w:p>
        </w:tc>
        <w:tc>
          <w:tcPr>
            <w:tcW w:w="4952" w:type="dxa"/>
          </w:tcPr>
          <w:p w14:paraId="66A989A2" w14:textId="2CC58F4D" w:rsidR="00430C98" w:rsidRPr="00DE2A40" w:rsidRDefault="00DE2A40" w:rsidP="00430C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ahoma"/>
                <w:color w:val="FF0000"/>
                <w:lang w:bidi="th-TH"/>
              </w:rPr>
            </w:pPr>
            <w:r w:rsidRPr="00DE2A40">
              <w:rPr>
                <w:rFonts w:cs="Tahoma"/>
                <w:color w:val="FF0000"/>
                <w:cs/>
                <w:lang w:bidi="th-TH"/>
              </w:rPr>
              <w:t>***</w:t>
            </w:r>
            <w:r w:rsidRPr="00DE2A40">
              <w:rPr>
                <w:rFonts w:cs="Tahoma" w:hint="cs"/>
                <w:color w:val="FF0000"/>
                <w:cs/>
                <w:lang w:bidi="th-TH"/>
              </w:rPr>
              <w:t>เครื่องบิน</w:t>
            </w:r>
            <w:r w:rsidRPr="00DE2A40">
              <w:rPr>
                <w:rFonts w:cs="Tahoma"/>
                <w:color w:val="FF0000"/>
                <w:cs/>
                <w:lang w:bidi="th-TH"/>
              </w:rPr>
              <w:t xml:space="preserve"> </w:t>
            </w:r>
            <w:r w:rsidRPr="00DE2A40">
              <w:rPr>
                <w:rFonts w:cs="Tahoma" w:hint="cs"/>
                <w:color w:val="FF0000"/>
                <w:cs/>
                <w:lang w:bidi="th-TH"/>
              </w:rPr>
              <w:t>บินผ่านเส้นเวลาสากล</w:t>
            </w:r>
            <w:r w:rsidRPr="00DE2A40">
              <w:rPr>
                <w:rFonts w:cs="Tahoma"/>
                <w:color w:val="FF0000"/>
                <w:cs/>
                <w:lang w:bidi="th-TH"/>
              </w:rPr>
              <w:t>***</w:t>
            </w:r>
            <w:r>
              <w:rPr>
                <w:rFonts w:cs="Tahoma" w:hint="cs"/>
                <w:color w:val="FF0000"/>
                <w:cs/>
                <w:lang w:bidi="th-TH"/>
              </w:rPr>
              <w:t xml:space="preserve">              </w:t>
            </w:r>
            <w:r w:rsidR="00430C98" w:rsidRPr="00430C98">
              <w:rPr>
                <w:rFonts w:cs="Tahoma" w:hint="cs"/>
                <w:cs/>
                <w:lang w:bidi="th-TH"/>
              </w:rPr>
              <w:t>ท่าอากาศยานนานาชาต</w:t>
            </w:r>
            <w:r>
              <w:rPr>
                <w:rFonts w:cs="Tahoma" w:hint="cs"/>
                <w:cs/>
                <w:lang w:bidi="th-TH"/>
              </w:rPr>
              <w:t xml:space="preserve">ิอีสตันบูล                       </w:t>
            </w:r>
          </w:p>
        </w:tc>
        <w:tc>
          <w:tcPr>
            <w:tcW w:w="744" w:type="dxa"/>
          </w:tcPr>
          <w:p w14:paraId="1112035E" w14:textId="1372E7D7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A40601">
              <w:rPr>
                <w:rFonts w:ascii="Segoe UI Symbol" w:hAnsi="Segoe UI Symbol" w:cs="Segoe UI Symbol" w:hint="cs"/>
                <w:cs/>
                <w:lang w:bidi="th-TH"/>
              </w:rPr>
              <w:t>✈</w:t>
            </w:r>
          </w:p>
        </w:tc>
        <w:tc>
          <w:tcPr>
            <w:tcW w:w="696" w:type="dxa"/>
          </w:tcPr>
          <w:p w14:paraId="7B17D5C2" w14:textId="3AAF8E72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A40601">
              <w:rPr>
                <w:rFonts w:ascii="Segoe UI Symbol" w:hAnsi="Segoe UI Symbol" w:cs="Segoe UI Symbol" w:hint="cs"/>
                <w:cs/>
                <w:lang w:bidi="th-TH"/>
              </w:rPr>
              <w:t>✈</w:t>
            </w:r>
          </w:p>
        </w:tc>
        <w:tc>
          <w:tcPr>
            <w:tcW w:w="507" w:type="dxa"/>
            <w:gridSpan w:val="2"/>
          </w:tcPr>
          <w:p w14:paraId="5C705E8C" w14:textId="766FC0DB" w:rsidR="00430C98" w:rsidRDefault="00A40601" w:rsidP="00A4060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  <w:r w:rsidRPr="00A40601">
              <w:rPr>
                <w:rFonts w:ascii="Segoe UI Symbol" w:hAnsi="Segoe UI Symbol" w:cs="Segoe UI Symbol" w:hint="cs"/>
                <w:cs/>
                <w:lang w:bidi="th-TH"/>
              </w:rPr>
              <w:t>✈</w:t>
            </w:r>
          </w:p>
        </w:tc>
        <w:tc>
          <w:tcPr>
            <w:tcW w:w="3027" w:type="dxa"/>
          </w:tcPr>
          <w:p w14:paraId="5DE8106D" w14:textId="77777777" w:rsidR="00430C98" w:rsidRDefault="00430C98" w:rsidP="00430C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bidi="th-TH"/>
              </w:rPr>
            </w:pPr>
          </w:p>
        </w:tc>
      </w:tr>
      <w:bookmarkEnd w:id="2"/>
      <w:tr w:rsidR="00A40601" w14:paraId="2D8A6870" w14:textId="77777777" w:rsidTr="00DE2A40">
        <w:trPr>
          <w:trHeight w:val="5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14:paraId="20441092" w14:textId="5E64D0D2" w:rsidR="00430C98" w:rsidRDefault="00430C98" w:rsidP="00BF7FA9">
            <w:pPr>
              <w:jc w:val="center"/>
              <w:rPr>
                <w:lang w:bidi="th-TH"/>
              </w:rPr>
            </w:pPr>
            <w:r>
              <w:rPr>
                <w:rFonts w:hint="cs"/>
                <w:cs/>
                <w:lang w:bidi="th-TH"/>
              </w:rPr>
              <w:t>10</w:t>
            </w:r>
          </w:p>
        </w:tc>
        <w:tc>
          <w:tcPr>
            <w:tcW w:w="4952" w:type="dxa"/>
          </w:tcPr>
          <w:p w14:paraId="6E3C7AEA" w14:textId="6259B6F5" w:rsidR="00430C98" w:rsidRDefault="00430C98" w:rsidP="00F07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430C98">
              <w:rPr>
                <w:rFonts w:cs="Tahoma" w:hint="cs"/>
                <w:cs/>
                <w:lang w:bidi="th-TH"/>
              </w:rPr>
              <w:t>สนามบินนานาชาติ</w:t>
            </w:r>
            <w:r w:rsidR="00D36D88">
              <w:rPr>
                <w:rFonts w:cs="Tahoma" w:hint="cs"/>
                <w:cs/>
                <w:lang w:bidi="th-TH"/>
              </w:rPr>
              <w:t>สุวรรณภูมิ</w:t>
            </w:r>
          </w:p>
        </w:tc>
        <w:tc>
          <w:tcPr>
            <w:tcW w:w="744" w:type="dxa"/>
          </w:tcPr>
          <w:p w14:paraId="214466F5" w14:textId="0B6064EA" w:rsidR="00430C98" w:rsidRDefault="00A40601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  <w:r w:rsidRPr="00A40601">
              <w:rPr>
                <w:rFonts w:ascii="Segoe UI Symbol" w:hAnsi="Segoe UI Symbol" w:cs="Segoe UI Symbol" w:hint="cs"/>
                <w:cs/>
                <w:lang w:bidi="th-TH"/>
              </w:rPr>
              <w:t>✈</w:t>
            </w:r>
          </w:p>
        </w:tc>
        <w:tc>
          <w:tcPr>
            <w:tcW w:w="696" w:type="dxa"/>
          </w:tcPr>
          <w:p w14:paraId="582E99E6" w14:textId="77777777" w:rsidR="00430C98" w:rsidRDefault="00430C98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</w:p>
        </w:tc>
        <w:tc>
          <w:tcPr>
            <w:tcW w:w="507" w:type="dxa"/>
            <w:gridSpan w:val="2"/>
          </w:tcPr>
          <w:p w14:paraId="0ED2DEAE" w14:textId="77777777" w:rsidR="00430C98" w:rsidRDefault="00430C98" w:rsidP="00A4060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</w:p>
        </w:tc>
        <w:tc>
          <w:tcPr>
            <w:tcW w:w="3027" w:type="dxa"/>
          </w:tcPr>
          <w:p w14:paraId="4AB56FAF" w14:textId="77777777" w:rsidR="00430C98" w:rsidRDefault="00430C98" w:rsidP="00F070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bidi="th-TH"/>
              </w:rPr>
            </w:pPr>
          </w:p>
        </w:tc>
      </w:tr>
    </w:tbl>
    <w:p w14:paraId="2B74CA72" w14:textId="16176798" w:rsidR="00291223" w:rsidRDefault="007E2681" w:rsidP="00291223">
      <w:pPr>
        <w:rPr>
          <w:lang w:bidi="th-TH"/>
        </w:rPr>
      </w:pPr>
      <w:r>
        <w:rPr>
          <w:rFonts w:hint="cs"/>
          <w:cs/>
          <w:lang w:bidi="th-TH"/>
        </w:rPr>
        <w:t xml:space="preserve"> </w:t>
      </w:r>
    </w:p>
    <w:p w14:paraId="749D8045" w14:textId="6284CA82" w:rsidR="009A0692" w:rsidRPr="00056899" w:rsidRDefault="00BE1CA9" w:rsidP="007455A2">
      <w:pPr>
        <w:pStyle w:val="Heading1"/>
        <w:tabs>
          <w:tab w:val="left" w:pos="2940"/>
        </w:tabs>
        <w:spacing w:before="0" w:line="20" w:lineRule="atLeast"/>
        <w:rPr>
          <w:rStyle w:val="BookTitle"/>
          <w:rFonts w:asciiTheme="minorBidi" w:hAnsiTheme="minorBidi" w:cstheme="minorBidi"/>
          <w:sz w:val="24"/>
          <w:szCs w:val="24"/>
          <w:cs/>
          <w:lang w:bidi="th-TH"/>
        </w:rPr>
      </w:pPr>
      <w:r w:rsidRPr="00056899">
        <w:rPr>
          <w:rFonts w:asciiTheme="minorBidi" w:hAnsiTheme="minorBidi" w:cstheme="minorBidi"/>
          <w:b/>
          <w:bCs/>
          <w:sz w:val="24"/>
          <w:szCs w:val="24"/>
          <w:cs/>
          <w:lang w:bidi="th-TH"/>
        </w:rPr>
        <w:t>กำหนดการเดินทาง</w:t>
      </w:r>
      <w:r w:rsidR="00DB5DAA" w:rsidRPr="00056899">
        <w:rPr>
          <w:rFonts w:asciiTheme="minorBidi" w:hAnsiTheme="minorBidi" w:cstheme="minorBidi"/>
          <w:b/>
          <w:bCs/>
          <w:sz w:val="24"/>
          <w:szCs w:val="24"/>
          <w:cs/>
          <w:lang w:bidi="th-TH"/>
        </w:rPr>
        <w:tab/>
      </w:r>
      <w:r w:rsidR="002E358A">
        <w:rPr>
          <w:rFonts w:asciiTheme="minorBidi" w:hAnsiTheme="minorBidi" w:cstheme="minorBidi" w:hint="cs"/>
          <w:b/>
          <w:bCs/>
          <w:sz w:val="24"/>
          <w:szCs w:val="24"/>
          <w:cs/>
          <w:lang w:bidi="th-TH"/>
        </w:rPr>
        <w:t xml:space="preserve">     เดือน</w:t>
      </w:r>
      <w:r w:rsidR="0043168D">
        <w:rPr>
          <w:rFonts w:asciiTheme="minorBidi" w:hAnsiTheme="minorBidi" w:cstheme="minorBidi" w:hint="cs"/>
          <w:b/>
          <w:bCs/>
          <w:sz w:val="24"/>
          <w:szCs w:val="24"/>
          <w:cs/>
          <w:lang w:bidi="th-TH"/>
        </w:rPr>
        <w:t>ก</w:t>
      </w:r>
      <w:r w:rsidR="00AF1F6A">
        <w:rPr>
          <w:rFonts w:asciiTheme="minorBidi" w:hAnsiTheme="minorBidi" w:cstheme="minorBidi" w:hint="cs"/>
          <w:b/>
          <w:bCs/>
          <w:sz w:val="24"/>
          <w:szCs w:val="24"/>
          <w:cs/>
          <w:lang w:bidi="th-TH"/>
        </w:rPr>
        <w:t>ันยายน</w:t>
      </w:r>
      <w:r w:rsidR="002E358A">
        <w:rPr>
          <w:rFonts w:asciiTheme="minorBidi" w:hAnsiTheme="minorBidi" w:cstheme="minorBidi" w:hint="cs"/>
          <w:b/>
          <w:bCs/>
          <w:sz w:val="24"/>
          <w:szCs w:val="24"/>
          <w:cs/>
          <w:lang w:bidi="th-TH"/>
        </w:rPr>
        <w:t xml:space="preserve">  256</w:t>
      </w:r>
      <w:r w:rsidR="00AF1F6A">
        <w:rPr>
          <w:rFonts w:asciiTheme="minorBidi" w:hAnsiTheme="minorBidi" w:cstheme="minorBidi" w:hint="cs"/>
          <w:b/>
          <w:bCs/>
          <w:sz w:val="24"/>
          <w:szCs w:val="24"/>
          <w:cs/>
          <w:lang w:bidi="th-TH"/>
        </w:rPr>
        <w:t>9</w:t>
      </w:r>
    </w:p>
    <w:p w14:paraId="594EC49C" w14:textId="77777777" w:rsidR="00522940" w:rsidRDefault="00522940" w:rsidP="007455A2">
      <w:pPr>
        <w:spacing w:before="0" w:after="0" w:line="20" w:lineRule="atLeast"/>
        <w:rPr>
          <w:rFonts w:ascii="Leelawadee" w:hAnsi="Leelawadee" w:cs="Leelawadee"/>
          <w:sz w:val="24"/>
          <w:szCs w:val="24"/>
        </w:rPr>
      </w:pPr>
    </w:p>
    <w:tbl>
      <w:tblPr>
        <w:tblStyle w:val="PlainTable1"/>
        <w:tblW w:w="10588" w:type="dxa"/>
        <w:tblBorders>
          <w:top w:val="single" w:sz="4" w:space="0" w:color="97E707" w:themeColor="accent2"/>
          <w:left w:val="single" w:sz="4" w:space="0" w:color="97E707" w:themeColor="accent2"/>
          <w:bottom w:val="single" w:sz="4" w:space="0" w:color="97E707" w:themeColor="accent2"/>
          <w:right w:val="single" w:sz="4" w:space="0" w:color="97E707" w:themeColor="accent2"/>
          <w:insideV w:val="single" w:sz="4" w:space="0" w:color="97E707" w:themeColor="accent2"/>
        </w:tblBorders>
        <w:tblLook w:val="04A0" w:firstRow="1" w:lastRow="0" w:firstColumn="1" w:lastColumn="0" w:noHBand="0" w:noVBand="1"/>
      </w:tblPr>
      <w:tblGrid>
        <w:gridCol w:w="1255"/>
        <w:gridCol w:w="9333"/>
      </w:tblGrid>
      <w:tr w:rsidR="00107233" w:rsidRPr="00967946" w14:paraId="5B3F2657" w14:textId="77777777" w:rsidTr="00BF7F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2FA60" w:themeFill="accent2" w:themeFillTint="99"/>
            <w:vAlign w:val="center"/>
          </w:tcPr>
          <w:p w14:paraId="747F8A6B" w14:textId="730DD4B7" w:rsidR="00F61FD4" w:rsidRPr="00EF4447" w:rsidRDefault="00107233" w:rsidP="00BF7FA9">
            <w:pPr>
              <w:spacing w:before="0" w:line="20" w:lineRule="atLeast"/>
              <w:rPr>
                <w:rFonts w:ascii="Leelawadee" w:hAnsi="Leelawadee" w:cs="Leelawadee"/>
                <w:color w:val="004D68" w:themeColor="text2" w:themeShade="BF"/>
                <w:sz w:val="28"/>
                <w:szCs w:val="28"/>
                <w:cs/>
                <w:lang w:bidi="th-TH"/>
              </w:rPr>
            </w:pP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วัน</w:t>
            </w:r>
            <w:r w:rsidRPr="00EF4447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แรก</w:t>
            </w:r>
          </w:p>
        </w:tc>
        <w:tc>
          <w:tcPr>
            <w:tcW w:w="9333" w:type="dxa"/>
            <w:shd w:val="clear" w:color="auto" w:fill="C2FA60" w:themeFill="accent2" w:themeFillTint="99"/>
            <w:vAlign w:val="center"/>
          </w:tcPr>
          <w:p w14:paraId="5BEE2CF2" w14:textId="5104DAC6" w:rsidR="00107233" w:rsidRPr="00EF4447" w:rsidRDefault="00BF7FA9" w:rsidP="004525DA">
            <w:pPr>
              <w:spacing w:before="0"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</w:rPr>
            </w:pPr>
            <w:r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107233" w:rsidRPr="00EF4447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สนามบิน</w:t>
            </w:r>
            <w:r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นานาชาติสุวรรณภูมิ</w:t>
            </w:r>
            <w:r w:rsidR="00107233" w:rsidRPr="00EF4447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193328"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="00107233"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อิสตันบูล</w:t>
            </w:r>
            <w:r w:rsidR="00375D5A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375D5A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I </w:t>
            </w:r>
            <w:r w:rsidR="00375D5A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นิวยอร์ก สหรัฐอเมริกา </w:t>
            </w:r>
          </w:p>
        </w:tc>
      </w:tr>
    </w:tbl>
    <w:p w14:paraId="58A928A3" w14:textId="77777777" w:rsidR="00BF7FA9" w:rsidRPr="00441C0E" w:rsidRDefault="00BF7FA9" w:rsidP="00BF7FA9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color w:val="002E5D" w:themeColor="text1"/>
          <w:sz w:val="24"/>
          <w:szCs w:val="24"/>
          <w:lang w:bidi="th-TH"/>
        </w:rPr>
      </w:pPr>
      <w:r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08:00 </w:t>
      </w:r>
      <w:r w:rsidRPr="00BF7FA9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น</w:t>
      </w:r>
      <w:r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>.</w:t>
      </w:r>
      <w:r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ab/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คณะพร้อมกัน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ณ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ท่าอากาศยาน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สุวรรณภูมิ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อาคารผู้โดยสารขาออก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ชั้น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4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ประตูทางเข้า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6-7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เคาน์เตอร์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lang w:bidi="th-TH"/>
        </w:rPr>
        <w:t xml:space="preserve">M </w:t>
      </w:r>
    </w:p>
    <w:p w14:paraId="2500F989" w14:textId="453234E0" w:rsidR="00BF7FA9" w:rsidRPr="00441C0E" w:rsidRDefault="00BF7FA9" w:rsidP="00BF7FA9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color w:val="002E5D" w:themeColor="text1"/>
          <w:sz w:val="24"/>
          <w:szCs w:val="24"/>
          <w:lang w:bidi="th-TH"/>
        </w:rPr>
      </w:pP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ab/>
      </w:r>
      <w:r w:rsidRPr="00441C0E">
        <w:rPr>
          <w:rFonts w:ascii="Leelawadee" w:hAnsi="Leelawadee" w:cs="Leelawadee"/>
          <w:color w:val="002E5D" w:themeColor="text1"/>
          <w:sz w:val="24"/>
          <w:szCs w:val="24"/>
          <w:lang w:bidi="th-TH"/>
        </w:rPr>
        <w:t xml:space="preserve">- N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สายการบิน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/>
          <w:color w:val="FF0000"/>
          <w:sz w:val="24"/>
          <w:szCs w:val="24"/>
          <w:lang w:bidi="th-TH"/>
        </w:rPr>
        <w:t xml:space="preserve">TURKISH AIRLINES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โดยมีเจ้าหน้าที่ของบริษัทฯ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คอยให้การต้อนรับ</w:t>
      </w:r>
    </w:p>
    <w:p w14:paraId="1A0F601E" w14:textId="77777777" w:rsidR="00BF7FA9" w:rsidRPr="00BF7FA9" w:rsidRDefault="00BF7FA9" w:rsidP="00BF7FA9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color w:val="0070C0"/>
          <w:sz w:val="24"/>
          <w:szCs w:val="24"/>
          <w:lang w:bidi="th-TH"/>
        </w:rPr>
      </w:pPr>
    </w:p>
    <w:p w14:paraId="5AE712BF" w14:textId="230FA709" w:rsidR="00BF7FA9" w:rsidRPr="00441C0E" w:rsidRDefault="00BF7FA9" w:rsidP="00BF7FA9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color w:val="002E5D" w:themeColor="text1"/>
          <w:sz w:val="24"/>
          <w:szCs w:val="24"/>
          <w:lang w:bidi="th-TH"/>
        </w:rPr>
      </w:pPr>
      <w:r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>11:</w:t>
      </w:r>
      <w:r w:rsidR="00527AAA">
        <w:rPr>
          <w:rFonts w:ascii="Leelawadee" w:hAnsi="Leelawadee" w:cs="Leelawadee"/>
          <w:color w:val="0070C0"/>
          <w:sz w:val="24"/>
          <w:szCs w:val="24"/>
          <w:lang w:bidi="th-TH"/>
        </w:rPr>
        <w:t>00</w:t>
      </w:r>
      <w:r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Pr="00BF7FA9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น</w:t>
      </w:r>
      <w:r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>.</w:t>
      </w:r>
      <w:r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ab/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ออกเดินทางสู่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อิสตันบูล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ประเทศตุรกี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โดยสายการบิน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/>
          <w:color w:val="FF0000"/>
          <w:sz w:val="24"/>
          <w:szCs w:val="24"/>
          <w:lang w:bidi="th-TH"/>
        </w:rPr>
        <w:t xml:space="preserve">TURKISH AIRLINES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เที่ยวบินที่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/>
          <w:color w:val="FF0000"/>
          <w:sz w:val="24"/>
          <w:szCs w:val="24"/>
          <w:lang w:bidi="th-TH"/>
        </w:rPr>
        <w:t xml:space="preserve">TK </w:t>
      </w:r>
      <w:r w:rsidRPr="00441C0E">
        <w:rPr>
          <w:rFonts w:ascii="Leelawadee" w:hAnsi="Leelawadee" w:cs="Leelawadee"/>
          <w:color w:val="FF0000"/>
          <w:sz w:val="24"/>
          <w:szCs w:val="24"/>
          <w:cs/>
          <w:lang w:bidi="th-TH"/>
        </w:rPr>
        <w:t xml:space="preserve">65 </w:t>
      </w:r>
    </w:p>
    <w:p w14:paraId="4E5087D6" w14:textId="2B8F0359" w:rsidR="001B7D57" w:rsidRPr="00441C0E" w:rsidRDefault="00BF7FA9" w:rsidP="00BF7FA9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color w:val="002E5D" w:themeColor="text1"/>
          <w:sz w:val="24"/>
          <w:szCs w:val="24"/>
          <w:lang w:bidi="th-TH"/>
        </w:rPr>
      </w:pP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                (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ใช้เวลาบิน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1</w:t>
      </w:r>
      <w:r w:rsidR="00527AAA" w:rsidRPr="00441C0E">
        <w:rPr>
          <w:rFonts w:ascii="Leelawadee" w:hAnsi="Leelawadee" w:cs="Leelawadee"/>
          <w:color w:val="002E5D" w:themeColor="text1"/>
          <w:sz w:val="24"/>
          <w:szCs w:val="24"/>
          <w:lang w:bidi="th-TH"/>
        </w:rPr>
        <w:t>0.10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ชม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.)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บริการอาหารและเครื่องดื่มบนเครื่องบิน</w:t>
      </w:r>
    </w:p>
    <w:p w14:paraId="0D21BF7F" w14:textId="77777777" w:rsidR="00BF7FA9" w:rsidRPr="00107233" w:rsidRDefault="00BF7FA9" w:rsidP="00BF7FA9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sz w:val="24"/>
          <w:szCs w:val="24"/>
          <w:lang w:bidi="th-TH"/>
        </w:rPr>
      </w:pPr>
    </w:p>
    <w:p w14:paraId="62261146" w14:textId="63FC897A" w:rsidR="00BF7FA9" w:rsidRPr="00441C0E" w:rsidRDefault="00BF7FA9" w:rsidP="00BF7FA9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color w:val="002E5D" w:themeColor="text1"/>
          <w:sz w:val="24"/>
          <w:szCs w:val="24"/>
        </w:rPr>
      </w:pPr>
      <w:r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17</w:t>
      </w:r>
      <w:r w:rsidRPr="00BF7FA9">
        <w:rPr>
          <w:rFonts w:ascii="Leelawadee" w:hAnsi="Leelawadee" w:cs="Leelawadee"/>
          <w:color w:val="0070C0"/>
          <w:sz w:val="24"/>
          <w:szCs w:val="24"/>
        </w:rPr>
        <w:t>:</w:t>
      </w:r>
      <w:r w:rsidR="00527AAA">
        <w:rPr>
          <w:rFonts w:ascii="Leelawadee" w:hAnsi="Leelawadee" w:cs="Leelawadee"/>
          <w:color w:val="0070C0"/>
          <w:sz w:val="24"/>
          <w:szCs w:val="24"/>
          <w:lang w:bidi="th-TH"/>
        </w:rPr>
        <w:t>10</w:t>
      </w:r>
      <w:r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Pr="00BF7FA9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น</w:t>
      </w:r>
      <w:r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>.</w:t>
      </w:r>
      <w:r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ab/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เดินทางถึง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ท่าอากาศยานใหม่</w:t>
      </w:r>
      <w:r w:rsidRPr="00441C0E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เมืองอิสตันบูล</w:t>
      </w:r>
      <w:r w:rsidRPr="00441C0E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ประเทศตุรกี</w:t>
      </w:r>
      <w:r w:rsidRPr="00441C0E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แวะเปลี่ยนเครื่องบิน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="002E78B5"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 xml:space="preserve"> ( 1.35 ชม.)</w:t>
      </w:r>
    </w:p>
    <w:p w14:paraId="6971A83B" w14:textId="77777777" w:rsidR="00BF7FA9" w:rsidRPr="00BF7FA9" w:rsidRDefault="00BF7FA9" w:rsidP="00BF7FA9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color w:val="0070C0"/>
          <w:sz w:val="24"/>
          <w:szCs w:val="24"/>
        </w:rPr>
      </w:pPr>
    </w:p>
    <w:p w14:paraId="0A236994" w14:textId="51F39E4E" w:rsidR="00BF7FA9" w:rsidRPr="00441C0E" w:rsidRDefault="00BF7FA9" w:rsidP="00BF7FA9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color w:val="002E5D" w:themeColor="text1"/>
          <w:sz w:val="24"/>
          <w:szCs w:val="24"/>
          <w:lang w:bidi="th-TH"/>
        </w:rPr>
      </w:pPr>
      <w:r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18</w:t>
      </w:r>
      <w:r w:rsidRPr="00BF7FA9">
        <w:rPr>
          <w:rFonts w:ascii="Leelawadee" w:hAnsi="Leelawadee" w:cs="Leelawadee"/>
          <w:color w:val="0070C0"/>
          <w:sz w:val="24"/>
          <w:szCs w:val="24"/>
        </w:rPr>
        <w:t>:</w:t>
      </w:r>
      <w:r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4</w:t>
      </w:r>
      <w:r w:rsidRPr="00BF7FA9">
        <w:rPr>
          <w:rFonts w:ascii="Leelawadee" w:hAnsi="Leelawadee" w:cs="Leelawadee"/>
          <w:color w:val="0070C0"/>
          <w:sz w:val="24"/>
          <w:szCs w:val="24"/>
        </w:rPr>
        <w:t>5</w:t>
      </w:r>
      <w:r w:rsidRPr="00BF7FA9">
        <w:rPr>
          <w:rFonts w:ascii="Leelawadee" w:hAnsi="Leelawadee" w:cs="Leelawadee"/>
          <w:color w:val="0070C0"/>
          <w:sz w:val="24"/>
          <w:szCs w:val="24"/>
          <w:lang w:bidi="th-TH"/>
        </w:rPr>
        <w:t xml:space="preserve"> </w:t>
      </w:r>
      <w:r w:rsidRPr="00BF7FA9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น</w:t>
      </w:r>
      <w:r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.   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ออกเดินทางสู่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ท่าอากาศยานนานาชาติจอห์น</w:t>
      </w:r>
      <w:r w:rsidRPr="00441C0E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เอฟ</w:t>
      </w:r>
      <w:r w:rsidRPr="00441C0E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เคนเนดี้</w:t>
      </w:r>
      <w:r w:rsidRPr="00441C0E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ประเทศสหรัฐอเมริกา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โดยสายการบิน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</w:p>
    <w:p w14:paraId="5CF53820" w14:textId="6E986A5C" w:rsidR="001B7D57" w:rsidRPr="00441C0E" w:rsidRDefault="00BF7FA9" w:rsidP="00BF7FA9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color w:val="002E5D" w:themeColor="text1"/>
          <w:sz w:val="24"/>
          <w:szCs w:val="24"/>
          <w:lang w:bidi="th-TH"/>
        </w:rPr>
      </w:pP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ab/>
      </w:r>
      <w:r w:rsidRPr="00441C0E">
        <w:rPr>
          <w:rFonts w:ascii="Leelawadee" w:hAnsi="Leelawadee" w:cs="Leelawadee"/>
          <w:color w:val="002E5D" w:themeColor="text1"/>
          <w:sz w:val="24"/>
          <w:szCs w:val="24"/>
        </w:rPr>
        <w:t xml:space="preserve">TURKISH AIRLINES 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เที่ยวบินที่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441C0E">
        <w:rPr>
          <w:rFonts w:ascii="Leelawadee" w:hAnsi="Leelawadee" w:cs="Leelawadee"/>
          <w:color w:val="FF0000"/>
          <w:sz w:val="24"/>
          <w:szCs w:val="24"/>
        </w:rPr>
        <w:t>TK 11</w:t>
      </w:r>
      <w:r w:rsidR="002E78B5" w:rsidRPr="00441C0E">
        <w:rPr>
          <w:rFonts w:ascii="Leelawadee" w:hAnsi="Leelawadee" w:cs="Leelawadee"/>
          <w:color w:val="FF0000"/>
          <w:sz w:val="24"/>
          <w:szCs w:val="24"/>
        </w:rPr>
        <w:t xml:space="preserve"> </w:t>
      </w:r>
      <w:r w:rsidR="002E78B5" w:rsidRPr="00441C0E">
        <w:rPr>
          <w:rFonts w:ascii="Leelawadee" w:hAnsi="Leelawadee" w:cs="Leelawadee"/>
          <w:color w:val="002E5D" w:themeColor="text1"/>
          <w:sz w:val="24"/>
          <w:szCs w:val="24"/>
        </w:rPr>
        <w:t xml:space="preserve">(10.55 </w:t>
      </w:r>
      <w:r w:rsidR="002E78B5"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ชม.)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 xml:space="preserve">  </w:t>
      </w:r>
    </w:p>
    <w:p w14:paraId="5A5FAB4B" w14:textId="38D79CFB" w:rsidR="001B7D57" w:rsidRPr="00441C0E" w:rsidRDefault="00BF7FA9" w:rsidP="00BF7FA9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002E5D" w:themeColor="text1"/>
          <w:sz w:val="24"/>
          <w:szCs w:val="24"/>
          <w:lang w:bidi="th-TH"/>
        </w:rPr>
      </w:pPr>
      <w:r w:rsidRPr="00441C0E">
        <w:rPr>
          <w:rFonts w:ascii="Leelawadee" w:hAnsi="Leelawadee" w:cs="Leelawadee"/>
          <w:color w:val="002E5D" w:themeColor="text1"/>
          <w:sz w:val="24"/>
          <w:szCs w:val="24"/>
        </w:rPr>
        <w:t>(</w:t>
      </w:r>
      <w:r w:rsidRPr="00441C0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บริการอาหารและเครื่องดื่มบนเครื่องบิน</w:t>
      </w:r>
      <w:r w:rsidRPr="00441C0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>)</w:t>
      </w:r>
      <w:r w:rsidR="002E78B5" w:rsidRPr="00441C0E">
        <w:rPr>
          <w:rFonts w:ascii="Leelawadee" w:hAnsi="Leelawadee" w:cs="Leelawadee"/>
          <w:color w:val="002E5D" w:themeColor="text1"/>
          <w:sz w:val="24"/>
          <w:szCs w:val="24"/>
          <w:lang w:bidi="th-TH"/>
        </w:rPr>
        <w:t xml:space="preserve">  </w:t>
      </w:r>
    </w:p>
    <w:p w14:paraId="1DE96E84" w14:textId="77777777" w:rsidR="002E358A" w:rsidRDefault="002E358A" w:rsidP="00BF7FA9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0070C0"/>
          <w:sz w:val="24"/>
          <w:szCs w:val="24"/>
          <w:lang w:bidi="th-TH"/>
        </w:rPr>
      </w:pPr>
    </w:p>
    <w:p w14:paraId="5D87B42B" w14:textId="1F78B04D" w:rsidR="001B7D57" w:rsidRDefault="001B7D57" w:rsidP="001B7D57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>
        <w:rPr>
          <w:rFonts w:ascii="Leelawadee" w:hAnsi="Leelawadee" w:cs="Leelawadee"/>
          <w:color w:val="00688B" w:themeColor="text2"/>
          <w:sz w:val="24"/>
          <w:szCs w:val="24"/>
          <w:lang w:bidi="th-TH"/>
        </w:rPr>
        <w:t>20</w:t>
      </w:r>
      <w:r w:rsidR="00A34BE5">
        <w:rPr>
          <w:rFonts w:ascii="Leelawadee" w:hAnsi="Leelawadee" w:cs="Leelawadee" w:hint="cs"/>
          <w:color w:val="00688B" w:themeColor="text2"/>
          <w:sz w:val="24"/>
          <w:szCs w:val="24"/>
          <w:cs/>
          <w:lang w:bidi="th-TH"/>
        </w:rPr>
        <w:t>.</w:t>
      </w:r>
      <w:r>
        <w:rPr>
          <w:rFonts w:ascii="Leelawadee" w:hAnsi="Leelawadee" w:cs="Leelawadee"/>
          <w:color w:val="00688B" w:themeColor="text2"/>
          <w:sz w:val="24"/>
          <w:szCs w:val="24"/>
          <w:lang w:bidi="th-TH"/>
        </w:rPr>
        <w:t>40</w:t>
      </w:r>
      <w:r w:rsidRPr="008E5C59">
        <w:rPr>
          <w:rFonts w:ascii="Leelawadee" w:hAnsi="Leelawadee" w:cs="Leelawadee"/>
          <w:color w:val="00688B" w:themeColor="text2"/>
          <w:sz w:val="24"/>
          <w:szCs w:val="24"/>
        </w:rPr>
        <w:t xml:space="preserve"> </w:t>
      </w:r>
      <w:r w:rsidRPr="008E5C59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น.</w:t>
      </w:r>
      <w:r w:rsidRPr="008E5C59">
        <w:rPr>
          <w:rFonts w:ascii="Leelawadee" w:hAnsi="Leelawadee" w:cs="Leelawadee"/>
          <w:sz w:val="24"/>
          <w:szCs w:val="24"/>
          <w:cs/>
          <w:lang w:bidi="th-TH"/>
        </w:rPr>
        <w:tab/>
        <w:t>เดินทาง</w:t>
      </w:r>
      <w:r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ถึง </w:t>
      </w:r>
      <w:r w:rsidRPr="00A34BE5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ท่าอากาศยานนานาชาติจอห์น</w:t>
      </w:r>
      <w:r w:rsidRPr="00A34BE5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Pr="00A34BE5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เอฟ</w:t>
      </w:r>
      <w:r w:rsidRPr="00A34BE5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Pr="00A34BE5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เคนเนดี้</w:t>
      </w:r>
      <w:r w:rsidRPr="00A34BE5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Pr="00193328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ประเทศสหรัฐอเมริกา</w:t>
      </w:r>
      <w:r w:rsidRPr="00193328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 </w:t>
      </w:r>
      <w:r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หลังผ่านพิธีการตรวจคนเข้าเมือง และตรวจรับสัมภาระเรียบร้อยแล้ว</w:t>
      </w:r>
      <w:r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...</w:t>
      </w:r>
      <w:r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  <w:t>......</w:t>
      </w:r>
      <w:r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นำคณะเข้าสู่ที่พัก </w:t>
      </w:r>
      <w:r w:rsidR="002E78B5"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>**</w:t>
      </w:r>
      <w:r w:rsidR="002E78B5" w:rsidRPr="00BF7FA9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เวลา</w:t>
      </w:r>
      <w:r w:rsidR="002E78B5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 xml:space="preserve"> </w:t>
      </w:r>
      <w:r w:rsidR="002E78B5">
        <w:rPr>
          <w:rFonts w:ascii="Leelawadee" w:hAnsi="Leelawadee" w:cs="Leelawadee"/>
          <w:color w:val="0070C0"/>
          <w:sz w:val="24"/>
          <w:szCs w:val="24"/>
          <w:lang w:bidi="th-TH"/>
        </w:rPr>
        <w:t xml:space="preserve">New York </w:t>
      </w:r>
      <w:r w:rsidR="002E78B5" w:rsidRPr="00BF7FA9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ช้ากว่า</w:t>
      </w:r>
      <w:r w:rsidR="002E78B5"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</w:t>
      </w:r>
      <w:r w:rsidR="002E78B5" w:rsidRPr="00BF7FA9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ไทย</w:t>
      </w:r>
      <w:r w:rsidR="002E78B5" w:rsidRPr="00BF7FA9">
        <w:rPr>
          <w:rFonts w:ascii="Leelawadee" w:hAnsi="Leelawadee" w:cs="Leelawadee"/>
          <w:color w:val="0070C0"/>
          <w:sz w:val="24"/>
          <w:szCs w:val="24"/>
          <w:cs/>
          <w:lang w:bidi="th-TH"/>
        </w:rPr>
        <w:t xml:space="preserve"> 11 </w:t>
      </w:r>
      <w:r w:rsidR="002E78B5" w:rsidRPr="00BF7FA9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ชั่วโมง</w:t>
      </w:r>
    </w:p>
    <w:p w14:paraId="2C6CFD5A" w14:textId="77777777" w:rsidR="002E358A" w:rsidRDefault="002E358A" w:rsidP="001B7D57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</w:pPr>
    </w:p>
    <w:p w14:paraId="7D714028" w14:textId="76E51424" w:rsidR="001B7D57" w:rsidRDefault="001B7D57" w:rsidP="001B7D57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sz w:val="24"/>
          <w:szCs w:val="24"/>
          <w:cs/>
          <w:lang w:bidi="th-TH"/>
        </w:rPr>
      </w:pPr>
      <w:r>
        <w:rPr>
          <w:rFonts w:ascii="Leelawadee" w:hAnsi="Leelawadee" w:cs="Leelawadee" w:hint="cs"/>
          <w:sz w:val="24"/>
          <w:szCs w:val="24"/>
          <w:cs/>
          <w:lang w:bidi="th-TH"/>
        </w:rPr>
        <w:t>ที่พัก</w:t>
      </w:r>
      <w:r>
        <w:rPr>
          <w:rFonts w:ascii="Leelawadee" w:hAnsi="Leelawadee" w:cs="Leelawadee"/>
          <w:sz w:val="24"/>
          <w:szCs w:val="24"/>
          <w:cs/>
          <w:lang w:bidi="th-TH"/>
        </w:rPr>
        <w:tab/>
      </w:r>
      <w:r w:rsidR="0049292C" w:rsidRPr="00441C0E">
        <w:rPr>
          <w:rFonts w:ascii="Leelawadee" w:hAnsi="Leelawadee" w:cs="Leelawadee"/>
          <w:color w:val="FF0000"/>
          <w:sz w:val="24"/>
          <w:szCs w:val="24"/>
          <w:lang w:bidi="th-TH"/>
        </w:rPr>
        <w:t>FAIRFIELD INN &amp; SUITES BY MARFRIOTT NORTH BERGEN</w:t>
      </w:r>
      <w:r w:rsidR="0049292C" w:rsidRPr="00441C0E">
        <w:rPr>
          <w:rFonts w:ascii="Leelawadee" w:hAnsi="Leelawadee" w:cs="Leelawadee"/>
          <w:color w:val="0070C0"/>
          <w:sz w:val="24"/>
          <w:szCs w:val="24"/>
          <w:lang w:bidi="th-TH"/>
        </w:rPr>
        <w:t xml:space="preserve"> </w:t>
      </w:r>
      <w:r w:rsidR="00BF7FA9" w:rsidRPr="00441C0E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หรือเทียบเท่า</w:t>
      </w:r>
    </w:p>
    <w:tbl>
      <w:tblPr>
        <w:tblStyle w:val="PlainTable1"/>
        <w:tblW w:w="10588" w:type="dxa"/>
        <w:tblBorders>
          <w:top w:val="single" w:sz="4" w:space="0" w:color="97E707" w:themeColor="accent2"/>
          <w:left w:val="single" w:sz="4" w:space="0" w:color="97E707" w:themeColor="accent2"/>
          <w:bottom w:val="single" w:sz="4" w:space="0" w:color="97E707" w:themeColor="accent2"/>
          <w:right w:val="single" w:sz="4" w:space="0" w:color="97E707" w:themeColor="accent2"/>
          <w:insideV w:val="single" w:sz="4" w:space="0" w:color="97E707" w:themeColor="accent2"/>
        </w:tblBorders>
        <w:tblLook w:val="04A0" w:firstRow="1" w:lastRow="0" w:firstColumn="1" w:lastColumn="0" w:noHBand="0" w:noVBand="1"/>
      </w:tblPr>
      <w:tblGrid>
        <w:gridCol w:w="1435"/>
        <w:gridCol w:w="9153"/>
      </w:tblGrid>
      <w:tr w:rsidR="00CB1E88" w:rsidRPr="008E5C59" w14:paraId="5995F68E" w14:textId="77777777" w:rsidTr="005C7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shd w:val="clear" w:color="auto" w:fill="C2FA60" w:themeFill="accent2" w:themeFillTint="99"/>
            <w:vAlign w:val="center"/>
          </w:tcPr>
          <w:p w14:paraId="5CAD4404" w14:textId="7379CE7D" w:rsidR="00F61FD4" w:rsidRPr="00EF4447" w:rsidRDefault="008E5C59" w:rsidP="002E358A">
            <w:pPr>
              <w:spacing w:before="0" w:line="20" w:lineRule="atLeast"/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</w:pPr>
            <w:r w:rsidRPr="00967946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lastRenderedPageBreak/>
              <w:t>วัน</w:t>
            </w:r>
            <w:r w:rsidR="00EF4447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ที่สอง</w:t>
            </w:r>
          </w:p>
        </w:tc>
        <w:tc>
          <w:tcPr>
            <w:tcW w:w="9153" w:type="dxa"/>
            <w:shd w:val="clear" w:color="auto" w:fill="C2FA60" w:themeFill="accent2" w:themeFillTint="99"/>
            <w:vAlign w:val="center"/>
          </w:tcPr>
          <w:p w14:paraId="7E17293D" w14:textId="5F2CAA89" w:rsidR="00CB1E88" w:rsidRPr="00967946" w:rsidRDefault="00A145A2" w:rsidP="007455A2">
            <w:pPr>
              <w:spacing w:before="0"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</w:pPr>
            <w:r w:rsidRPr="00967946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193328" w:rsidRPr="00193328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มหานครนิวยอร์ก</w:t>
            </w:r>
            <w:r w:rsidR="00193328" w:rsidRPr="00193328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193328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="00193328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Pr="00967946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344487" w:rsidRPr="00967946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ฟิลาเดลเฟีย </w:t>
            </w:r>
            <w:r w:rsidR="00193328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="002E358A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2E358A" w:rsidRPr="002E358A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ลิเบอร์ตี้</w:t>
            </w:r>
            <w:r w:rsidR="002E358A" w:rsidRPr="002E358A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2E358A" w:rsidRPr="002E358A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เบลล์</w:t>
            </w:r>
            <w:r w:rsidR="00344487" w:rsidRPr="00967946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2E358A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I </w:t>
            </w:r>
            <w:r w:rsidR="008B4701" w:rsidRPr="00967946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วอชิงตัน ดี ซี</w:t>
            </w:r>
          </w:p>
        </w:tc>
      </w:tr>
    </w:tbl>
    <w:p w14:paraId="5DFE664E" w14:textId="7499CB05" w:rsidR="001B7D57" w:rsidRDefault="001B7D57" w:rsidP="00BA779B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004D68" w:themeColor="text2" w:themeShade="BF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เช้า</w:t>
      </w:r>
      <w:r w:rsidRPr="009D6FA7">
        <w:rPr>
          <w:rFonts w:ascii="Leelawadee" w:hAnsi="Leelawadee" w:cs="Leelawadee"/>
          <w:color w:val="00688B" w:themeColor="text2"/>
          <w:sz w:val="24"/>
          <w:szCs w:val="24"/>
        </w:rPr>
        <w:tab/>
      </w: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บริการอาหารเช้า ณ ห้องอาหารของโรงแรม</w:t>
      </w:r>
    </w:p>
    <w:p w14:paraId="77BC2A81" w14:textId="23BDD04F" w:rsidR="001B7D57" w:rsidRDefault="001B7D57" w:rsidP="00193328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7B44197B" w14:textId="22496813" w:rsidR="008E5C59" w:rsidRDefault="00A34BE5" w:rsidP="00193328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FF3300" w:themeColor="accent6"/>
          <w:sz w:val="24"/>
          <w:szCs w:val="24"/>
          <w:lang w:bidi="th-TH"/>
        </w:rPr>
      </w:pPr>
      <w:r>
        <w:rPr>
          <w:rFonts w:ascii="Leelawadee" w:hAnsi="Leelawadee" w:cs="Leelawadee"/>
          <w:color w:val="00688B" w:themeColor="text2"/>
          <w:sz w:val="24"/>
          <w:szCs w:val="24"/>
          <w:lang w:bidi="th-TH"/>
        </w:rPr>
        <w:t xml:space="preserve">08.00 </w:t>
      </w:r>
      <w:r>
        <w:rPr>
          <w:rFonts w:ascii="Leelawadee" w:hAnsi="Leelawadee" w:cs="Leelawadee" w:hint="cs"/>
          <w:color w:val="00688B" w:themeColor="text2"/>
          <w:sz w:val="24"/>
          <w:szCs w:val="24"/>
          <w:cs/>
          <w:lang w:bidi="th-TH"/>
        </w:rPr>
        <w:t>น.</w:t>
      </w:r>
      <w:r w:rsidR="00193328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ab/>
      </w:r>
      <w:r w:rsid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เดินทาง</w:t>
      </w:r>
      <w:r w:rsidR="00193328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สู่ </w:t>
      </w:r>
      <w:r w:rsidR="00012EBC" w:rsidRPr="008E5C59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เมืองฟิลาเดลเฟีย </w:t>
      </w:r>
      <w:r w:rsidR="00012EBC" w:rsidRPr="008E5C59">
        <w:rPr>
          <w:rFonts w:ascii="Leelawadee" w:hAnsi="Leelawadee" w:cs="Leelawadee"/>
          <w:color w:val="FF3300" w:themeColor="accent6"/>
          <w:sz w:val="24"/>
          <w:szCs w:val="24"/>
        </w:rPr>
        <w:t xml:space="preserve">Philadelphia City </w:t>
      </w:r>
      <w:r w:rsidR="00012EBC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มลรัฐเพนซิลวาเนีย ซึ่งเป็นเมืองที่ริเริ่มการประกาศอิสรภาพในสมัยก่อตั้งประเทศสหรัฐอเมริกา เริ่มจากจุดกำเนิดเสรีภาพ และอิสรภาพที่ </w:t>
      </w:r>
      <w:r w:rsidR="00012EBC" w:rsidRPr="008E5C59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อินดีเพน เด้นซ์ ฮอลล์ </w:t>
      </w:r>
      <w:r w:rsidR="00012EBC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และระฆังแห่งอิสรภาพที่ </w:t>
      </w:r>
      <w:r w:rsidR="00012EBC" w:rsidRPr="008E5C59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ลิเบอร์ตี้ เบลล์ </w:t>
      </w:r>
      <w:r w:rsidR="00012EBC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สัญลักษณ์ของการก่อตั้งประเทศ สมัยก่อนสร้างขึ้นเพื่อใช้เป็นศาลาว่าการรัฐ ปัจจุบันใช้เก็บรักษาเอกสาร และตั้งดินแดนใหม่โดยใช้ชื่อว่า </w:t>
      </w:r>
      <w:r w:rsidR="00012EBC" w:rsidRPr="008E5C59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สหรัฐอเมริกา </w:t>
      </w:r>
      <w:r w:rsidR="00012EBC" w:rsidRPr="008E5C59">
        <w:rPr>
          <w:rFonts w:ascii="Leelawadee" w:hAnsi="Leelawadee" w:cs="Leelawadee"/>
          <w:color w:val="FF3300" w:themeColor="accent6"/>
          <w:sz w:val="24"/>
          <w:szCs w:val="24"/>
        </w:rPr>
        <w:t>United State of America</w:t>
      </w:r>
      <w:r w:rsidR="00BA779B" w:rsidRPr="008E5C59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 </w:t>
      </w:r>
    </w:p>
    <w:p w14:paraId="2A319287" w14:textId="6B11286B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 w:rsidRPr="009B2DBD">
        <w:rPr>
          <w:rFonts w:ascii="Leelawadee" w:hAnsi="Leelawadee" w:cs="Leelawadee"/>
          <w:noProof/>
          <w:color w:val="3C3C3C" w:themeColor="background2" w:themeShade="40"/>
          <w:sz w:val="24"/>
          <w:szCs w:val="24"/>
          <w:lang w:bidi="th-TH"/>
        </w:rPr>
        <w:drawing>
          <wp:anchor distT="0" distB="0" distL="114300" distR="114300" simplePos="0" relativeHeight="251708416" behindDoc="0" locked="0" layoutInCell="1" allowOverlap="1" wp14:anchorId="2D8A7324" wp14:editId="79AF2517">
            <wp:simplePos x="0" y="0"/>
            <wp:positionH relativeFrom="margin">
              <wp:posOffset>3200399</wp:posOffset>
            </wp:positionH>
            <wp:positionV relativeFrom="paragraph">
              <wp:posOffset>45720</wp:posOffset>
            </wp:positionV>
            <wp:extent cx="3613713" cy="2192655"/>
            <wp:effectExtent l="0" t="0" r="6350" b="0"/>
            <wp:wrapNone/>
            <wp:docPr id="1478975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975548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4276" cy="21929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eelawadee" w:hAnsi="Leelawadee" w:cs="Leelawadee"/>
          <w:noProof/>
          <w:color w:val="3C3C3C" w:themeColor="background2" w:themeShade="40"/>
          <w:sz w:val="24"/>
          <w:szCs w:val="24"/>
          <w:lang w:bidi="th-TH"/>
        </w:rPr>
        <w:drawing>
          <wp:anchor distT="0" distB="0" distL="114300" distR="114300" simplePos="0" relativeHeight="251707392" behindDoc="0" locked="0" layoutInCell="1" allowOverlap="1" wp14:anchorId="1FF0B25A" wp14:editId="77B4F5CB">
            <wp:simplePos x="0" y="0"/>
            <wp:positionH relativeFrom="column">
              <wp:posOffset>-123825</wp:posOffset>
            </wp:positionH>
            <wp:positionV relativeFrom="paragraph">
              <wp:posOffset>64770</wp:posOffset>
            </wp:positionV>
            <wp:extent cx="3333750" cy="2169828"/>
            <wp:effectExtent l="0" t="0" r="0" b="1905"/>
            <wp:wrapNone/>
            <wp:docPr id="10255127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33801" cy="21698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98202" w14:textId="196844AB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40AC40AC" w14:textId="675EF73E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643A9A86" w14:textId="77777777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38089E7E" w14:textId="77777777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69CBAAB6" w14:textId="2FF2EC37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35B72CE7" w14:textId="77777777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42659666" w14:textId="77777777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2EDFCCC0" w14:textId="77777777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5FFEDABF" w14:textId="77777777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4CC8C602" w14:textId="77777777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236F8D0B" w14:textId="77777777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750871C9" w14:textId="77777777" w:rsidR="009B2DBD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3D8D6BD4" w14:textId="6AD447FC" w:rsidR="0014366D" w:rsidRDefault="008E5C59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ได้เวลา</w:t>
      </w:r>
      <w:r w:rsidR="008B4701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ออกเดินทางสู่ </w:t>
      </w:r>
      <w:r w:rsidR="008B4701" w:rsidRPr="008E5C59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กรุงวอชิงตัน ดีซี </w:t>
      </w:r>
      <w:r w:rsidR="008B4701" w:rsidRPr="008E5C59">
        <w:rPr>
          <w:rFonts w:ascii="Leelawadee" w:hAnsi="Leelawadee" w:cs="Leelawadee"/>
          <w:color w:val="FF3300" w:themeColor="accent6"/>
          <w:sz w:val="24"/>
          <w:szCs w:val="24"/>
        </w:rPr>
        <w:t xml:space="preserve">Washington D.C. </w:t>
      </w:r>
      <w:r w:rsidR="008B4701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เมืองหลวงเก่าแก่ ของประเทศสหรัฐอเมริกา ตั้งอยู่ระหว่างมลรัฐเวอร์จิเนียกับแมรี่แลนด์ เป็นเมืองที่ได้รับการวางแผนผังเมืองเป็นอย่างดี สวยงามและเป็น</w:t>
      </w:r>
    </w:p>
    <w:p w14:paraId="56389460" w14:textId="67FAA18D" w:rsidR="007E2681" w:rsidRDefault="009B2DB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>
        <w:rPr>
          <w:rFonts w:ascii="Leelawadee" w:hAnsi="Leelawadee" w:cs="Leelawadee"/>
          <w:noProof/>
          <w:color w:val="3C3C3C" w:themeColor="background2" w:themeShade="40"/>
          <w:sz w:val="24"/>
          <w:szCs w:val="24"/>
          <w:lang w:eastAsia="en-US" w:bidi="th-TH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018F581B" wp14:editId="4D3D5B38">
                <wp:simplePos x="0" y="0"/>
                <wp:positionH relativeFrom="margin">
                  <wp:posOffset>-104775</wp:posOffset>
                </wp:positionH>
                <wp:positionV relativeFrom="paragraph">
                  <wp:posOffset>65405</wp:posOffset>
                </wp:positionV>
                <wp:extent cx="6829425" cy="2466975"/>
                <wp:effectExtent l="0" t="0" r="9525" b="952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9425" cy="2466975"/>
                          <a:chOff x="0" y="0"/>
                          <a:chExt cx="6535900" cy="2153177"/>
                        </a:xfrm>
                      </wpg:grpSpPr>
                      <pic:pic xmlns:pic="http://schemas.openxmlformats.org/drawingml/2006/picture">
                        <pic:nvPicPr>
                          <pic:cNvPr id="16" name="Picture 16" descr="à¸à¸¥à¸à¸²à¸£à¸à¹à¸à¸«à¸²à¸£à¸¹à¸à¸ à¸²à¸à¸ªà¸³à¸«à¸£à¸±à¸ Washington D.C.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540" r="3755"/>
                          <a:stretch/>
                        </pic:blipFill>
                        <pic:spPr bwMode="auto">
                          <a:xfrm>
                            <a:off x="0" y="0"/>
                            <a:ext cx="3335162" cy="2153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17836" y="0"/>
                            <a:ext cx="3218064" cy="2143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61E618" id="Group 19" o:spid="_x0000_s1026" style="position:absolute;margin-left:-8.25pt;margin-top:5.15pt;width:537.75pt;height:194.25pt;z-index:251681792;mso-position-horizontal-relative:margin;mso-width-relative:margin;mso-height-relative:margin" coordsize="65359,21531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à¸à¸¥à¸à¸²à¸£à¸à¹à¸à¸«à¸²à¸£à¸¹à¸à¸ à¸²à¸à¸ªà¸³à¸«à¸£à¸±à¸ Washington D.C." style="position:absolute;width:33351;height:21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">
                  <v:imagedata r:id="rId14" o:title="à¸à¸¥à¸à¸²à¸£à¸à¹à¸à¸«à¸²à¸£à¸¹à¸à¸ à¸²à¸à¸ªà¸³à¸«à¸£à¸±à¸ Washington D.C" cropleft="2320f" cropright="2461f"/>
                </v:shape>
                <v:shape id="Picture 18" o:spid="_x0000_s1028" type="#_x0000_t75" style="position:absolute;left:33178;width:32181;height:214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66DB2DA7" w14:textId="3243A416" w:rsidR="007E2681" w:rsidRDefault="007E2681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407FB336" w14:textId="77777777" w:rsidR="007E2681" w:rsidRDefault="007E2681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071E0FCE" w14:textId="53725FAA" w:rsidR="007E2681" w:rsidRDefault="007E2681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6BEF0C97" w14:textId="77777777" w:rsidR="007E2681" w:rsidRDefault="007E2681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2BB6A288" w14:textId="3865434F" w:rsidR="0014366D" w:rsidRDefault="0014366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6A8827F4" w14:textId="0198B8DE" w:rsidR="0014366D" w:rsidRDefault="0014366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182F36F0" w14:textId="31E31D99" w:rsidR="0014366D" w:rsidRDefault="0014366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5B550182" w14:textId="2B13F0C1" w:rsidR="0014366D" w:rsidRDefault="0014366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7BE9652F" w14:textId="17A52F7F" w:rsidR="0014366D" w:rsidRDefault="0014366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60F7F459" w14:textId="60886D8C" w:rsidR="0014366D" w:rsidRDefault="0014366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15C2BF90" w14:textId="77777777" w:rsidR="0014366D" w:rsidRDefault="0014366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6CAEE68F" w14:textId="77777777" w:rsidR="0014366D" w:rsidRDefault="0014366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1FE70E7D" w14:textId="77777777" w:rsidR="0014366D" w:rsidRDefault="0014366D" w:rsidP="0014366D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7C48E442" w14:textId="0A38FD49" w:rsidR="00EF4447" w:rsidRPr="00A34BE5" w:rsidRDefault="008B4701" w:rsidP="00A34BE5">
      <w:pPr>
        <w:spacing w:before="0" w:after="0" w:line="20" w:lineRule="atLeast"/>
        <w:ind w:left="1080"/>
        <w:jc w:val="thaiDistribute"/>
        <w:rPr>
          <w:noProof/>
          <w:lang w:eastAsia="en-US" w:bidi="th-TH"/>
        </w:rPr>
      </w:pPr>
      <w:r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ระเบียบ ทั้งยังเป็นที่ตั้ง ที่ทำการของหน่วยงานรัฐบาลที่สำคัญต่างๆ วอชิงตัน ดี.ซี. มีอาณาเขตเป็นรูป</w:t>
      </w:r>
      <w:r w:rsidR="00870B0C" w:rsidRPr="00870B0C">
        <w:rPr>
          <w:noProof/>
          <w:lang w:eastAsia="en-US" w:bidi="th-TH"/>
        </w:rPr>
        <w:t xml:space="preserve"> </w:t>
      </w:r>
      <w:r w:rsidR="00A34BE5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สี่เหลี่ยม</w:t>
      </w:r>
    </w:p>
    <w:p w14:paraId="278E84AA" w14:textId="01468A6C" w:rsidR="00FD7832" w:rsidRPr="00BA779B" w:rsidRDefault="00EF4447" w:rsidP="00C623D7">
      <w:pPr>
        <w:spacing w:before="0" w:after="0" w:line="20" w:lineRule="atLeast"/>
        <w:ind w:left="1080"/>
        <w:jc w:val="thaiDistribute"/>
        <w:rPr>
          <w:rFonts w:asciiTheme="minorBidi" w:hAnsiTheme="minorBidi" w:cs="Tahoma"/>
          <w:color w:val="FF3300" w:themeColor="accent6"/>
          <w:sz w:val="20"/>
          <w:szCs w:val="20"/>
        </w:rPr>
      </w:pPr>
      <w:r w:rsidRPr="00EF4447">
        <w:rPr>
          <w:rFonts w:ascii="Leelawadee" w:hAnsi="Leelawadee" w:cs="Leelawadee"/>
          <w:noProof/>
          <w:color w:val="3C3C3C" w:themeColor="background2" w:themeShade="40"/>
          <w:sz w:val="24"/>
          <w:szCs w:val="24"/>
          <w:cs/>
          <w:lang w:bidi="th-TH"/>
        </w:rPr>
        <w:drawing>
          <wp:anchor distT="0" distB="0" distL="114300" distR="114300" simplePos="0" relativeHeight="251703296" behindDoc="0" locked="0" layoutInCell="1" allowOverlap="1" wp14:anchorId="5242B258" wp14:editId="7B75B6B3">
            <wp:simplePos x="0" y="0"/>
            <wp:positionH relativeFrom="margin">
              <wp:posOffset>3380740</wp:posOffset>
            </wp:positionH>
            <wp:positionV relativeFrom="paragraph">
              <wp:posOffset>331470</wp:posOffset>
            </wp:positionV>
            <wp:extent cx="3366135" cy="2238375"/>
            <wp:effectExtent l="0" t="0" r="5715" b="9525"/>
            <wp:wrapThrough wrapText="bothSides">
              <wp:wrapPolygon edited="0">
                <wp:start x="0" y="0"/>
                <wp:lineTo x="0" y="21508"/>
                <wp:lineTo x="21514" y="21508"/>
                <wp:lineTo x="21514" y="0"/>
                <wp:lineTo x="0" y="0"/>
              </wp:wrapPolygon>
            </wp:wrapThrough>
            <wp:docPr id="21149135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13588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58"/>
                    <a:stretch/>
                  </pic:blipFill>
                  <pic:spPr bwMode="auto">
                    <a:xfrm>
                      <a:off x="0" y="0"/>
                      <a:ext cx="3366135" cy="2238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4701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จัตุรัส ยาวด้านละ 16 กิโลเมตร โดยใจกลางของสี่เหลี่ยมจัตุรัสเป็นที่ตั้งของอนุสาวรีย์วอชิงตัน ที่อยู่ระหว่าง</w:t>
      </w:r>
      <w:r w:rsidR="008B4701" w:rsidRPr="00A34BE5">
        <w:rPr>
          <w:rFonts w:ascii="Leelawadee" w:hAnsi="Leelawadee" w:cs="Leelawadee"/>
          <w:color w:val="FF0000"/>
          <w:sz w:val="24"/>
          <w:szCs w:val="24"/>
          <w:cs/>
          <w:lang w:bidi="th-TH"/>
        </w:rPr>
        <w:t xml:space="preserve">ทำเนียบขาวและอาคารรัฐสภา </w:t>
      </w:r>
      <w:r w:rsidR="008B4701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โดยอาคารรัฐสภาจะแบ่งเมืองออกเป็น 4 ส่วนคือ ตะวันตกเฉียงเหนือ ตะวันออกเฉียงเหนือ ตะวันออกเฉียงใต้ และ ตะวันตกเฉียงใต้ โดยถนนที่สร้างใหม่ในแนวเหนือใต้จะเป็น</w:t>
      </w:r>
      <w:r w:rsidRPr="00EF4447">
        <w:rPr>
          <w:noProof/>
        </w:rPr>
        <w:t xml:space="preserve"> </w:t>
      </w:r>
      <w:r w:rsidRPr="00EF444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 </w:t>
      </w:r>
      <w:r w:rsidR="008B4701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ตัวเลข ในขณะที่ถนนในแนวตะวันออกตกจะเป็นตัวอักษร </w:t>
      </w:r>
      <w:r w:rsidR="008B4701" w:rsidRPr="008E5C59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a b c </w:t>
      </w:r>
      <w:r w:rsidR="008B4701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ซึ่งถนนเส้นเก่ายังคงชื่อเดิมอยู่ ถนนทแยงเป็นชื่อรัฐสถานที่สำคัญในเมืองประกอบด้วย ทำเนียบขาว ตึกสำคัญและตึกรัฐสภาสหรัฐอเมริกาเป็นสถานที่สำคัญ รวมถึงพิพิธภัณฑ์ที่หลายแห่งบริเวณรอบ </w:t>
      </w:r>
      <w:r w:rsidR="008B4701" w:rsidRPr="00C30DDE">
        <w:rPr>
          <w:rFonts w:ascii="Leelawadee" w:hAnsi="Leelawadee" w:cs="Leelawadee"/>
          <w:color w:val="FF0000"/>
          <w:sz w:val="24"/>
          <w:szCs w:val="24"/>
          <w:cs/>
          <w:lang w:bidi="th-TH"/>
        </w:rPr>
        <w:t xml:space="preserve">สถาบันสมิธโซเนียน </w:t>
      </w:r>
      <w:r w:rsidR="008B4701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ตั้งอยู่ที่บริเวณที่ชื่อ เนชันแนลมอลล์นอกจากนี้ในเมืองยังประกอบด้วย หอศิลป์</w:t>
      </w:r>
      <w:r w:rsidR="008B4701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lastRenderedPageBreak/>
        <w:t>แห่งชาติ จอร์จทาวน์ซื่งเป็นบริเวณที่เก่าที่สุดของตัวเมืองและเป็นแหล่งช้อปปิ้งอยู่ทางทิศตะวันตกของเมือง ยูเนี่ยนสเตชั่น สถานีรถไฟและรถไฟใต้ดินที่สำคัญของเมือง และไชน่าทาวน์</w:t>
      </w:r>
    </w:p>
    <w:p w14:paraId="21842C8D" w14:textId="77777777" w:rsidR="003C0858" w:rsidRPr="008E5C59" w:rsidRDefault="003C0858" w:rsidP="00870B0C">
      <w:pPr>
        <w:spacing w:before="0" w:after="0" w:line="20" w:lineRule="atLeast"/>
        <w:rPr>
          <w:rFonts w:ascii="Leelawadee" w:hAnsi="Leelawadee" w:cs="Leelawadee"/>
          <w:sz w:val="24"/>
          <w:szCs w:val="24"/>
          <w:lang w:bidi="th-TH"/>
        </w:rPr>
      </w:pPr>
    </w:p>
    <w:p w14:paraId="66ADD8F0" w14:textId="366E76AB" w:rsidR="00FD7832" w:rsidRPr="008E5C59" w:rsidRDefault="00141613" w:rsidP="00C623D7">
      <w:pPr>
        <w:tabs>
          <w:tab w:val="left" w:pos="1080"/>
        </w:tabs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cs/>
        </w:rPr>
      </w:pPr>
      <w:r w:rsidRPr="008E5C59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ค่ำ</w:t>
      </w:r>
      <w:r w:rsidR="00870B0C">
        <w:rPr>
          <w:rFonts w:ascii="Leelawadee" w:hAnsi="Leelawadee" w:cs="Leelawadee"/>
          <w:color w:val="00688B" w:themeColor="text2"/>
          <w:sz w:val="24"/>
          <w:szCs w:val="24"/>
          <w:lang w:bidi="th-TH"/>
        </w:rPr>
        <w:tab/>
      </w:r>
      <w:r w:rsidR="00870B0C">
        <w:rPr>
          <w:rFonts w:ascii="Leelawadee" w:hAnsi="Leelawadee" w:cs="Leelawadee" w:hint="cs"/>
          <w:color w:val="00688B" w:themeColor="text2"/>
          <w:sz w:val="24"/>
          <w:szCs w:val="24"/>
          <w:cs/>
          <w:lang w:bidi="th-TH"/>
        </w:rPr>
        <w:t>บริการอาหารค่ำ ณ ภัตตาคาร</w:t>
      </w:r>
    </w:p>
    <w:p w14:paraId="36686679" w14:textId="77777777" w:rsidR="00FD7832" w:rsidRPr="008E5C59" w:rsidRDefault="00FD7832" w:rsidP="007455A2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sz w:val="24"/>
          <w:szCs w:val="24"/>
          <w:lang w:bidi="th-TH"/>
        </w:rPr>
      </w:pPr>
    </w:p>
    <w:p w14:paraId="5E301063" w14:textId="77E7FEA7" w:rsidR="00BA779B" w:rsidRPr="008E5C59" w:rsidRDefault="00FD7832" w:rsidP="00C623D7">
      <w:pPr>
        <w:tabs>
          <w:tab w:val="left" w:pos="1080"/>
        </w:tabs>
        <w:spacing w:before="0" w:after="0" w:line="20" w:lineRule="atLeast"/>
        <w:ind w:left="1080" w:hanging="1080"/>
        <w:rPr>
          <w:rFonts w:ascii="Leelawadee" w:hAnsi="Leelawadee" w:cs="Leelawadee"/>
          <w:color w:val="004D68" w:themeColor="text2" w:themeShade="BF"/>
          <w:sz w:val="24"/>
          <w:szCs w:val="24"/>
          <w:cs/>
          <w:lang w:bidi="th-TH"/>
        </w:rPr>
      </w:pPr>
      <w:r w:rsidRPr="008E5C59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ที่พัก</w:t>
      </w:r>
      <w:r w:rsidRPr="008E5C59">
        <w:rPr>
          <w:rFonts w:ascii="Leelawadee" w:hAnsi="Leelawadee" w:cs="Leelawadee"/>
          <w:color w:val="00688B" w:themeColor="text2"/>
          <w:sz w:val="24"/>
          <w:szCs w:val="24"/>
          <w:lang w:bidi="th-TH"/>
        </w:rPr>
        <w:t xml:space="preserve"> </w:t>
      </w:r>
      <w:r w:rsidRPr="008E5C59"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  <w:tab/>
      </w:r>
      <w:r w:rsidR="0049292C" w:rsidRPr="0049292C">
        <w:rPr>
          <w:rFonts w:ascii="Leelawadee" w:hAnsi="Leelawadee" w:cs="Leelawadee"/>
          <w:color w:val="FF3300" w:themeColor="accent6"/>
          <w:sz w:val="24"/>
          <w:szCs w:val="24"/>
        </w:rPr>
        <w:t xml:space="preserve">LA QUINTA INN &amp; SUITES BY WYNDHAM DC METRO CAPITAL BELTWAY </w:t>
      </w:r>
      <w:r w:rsidR="00441C0E" w:rsidRPr="00441C0E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หรือเทียบเท่า</w:t>
      </w:r>
    </w:p>
    <w:p w14:paraId="74F19D66" w14:textId="77777777" w:rsidR="00795FDA" w:rsidRPr="008E5C59" w:rsidRDefault="00FD7832" w:rsidP="00983EAF">
      <w:pPr>
        <w:tabs>
          <w:tab w:val="left" w:pos="1080"/>
        </w:tabs>
        <w:spacing w:before="0" w:after="0" w:line="20" w:lineRule="atLeast"/>
        <w:ind w:left="1260" w:hanging="126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 w:rsidRPr="008E5C59">
        <w:rPr>
          <w:rFonts w:ascii="Leelawadee" w:hAnsi="Leelawadee" w:cs="Leelawadee"/>
          <w:color w:val="004D68" w:themeColor="text2" w:themeShade="BF"/>
          <w:sz w:val="24"/>
          <w:szCs w:val="24"/>
          <w:cs/>
          <w:lang w:bidi="th-TH"/>
        </w:rPr>
        <w:t xml:space="preserve">    </w:t>
      </w:r>
      <w:r w:rsidR="00CB1E88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      </w:t>
      </w:r>
      <w:r w:rsidR="00983EAF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                              </w:t>
      </w:r>
    </w:p>
    <w:tbl>
      <w:tblPr>
        <w:tblStyle w:val="PlainTable1"/>
        <w:tblW w:w="10502" w:type="dxa"/>
        <w:tblBorders>
          <w:top w:val="single" w:sz="4" w:space="0" w:color="97E707" w:themeColor="accent2"/>
          <w:left w:val="single" w:sz="4" w:space="0" w:color="97E707" w:themeColor="accent2"/>
          <w:bottom w:val="single" w:sz="4" w:space="0" w:color="97E707" w:themeColor="accent2"/>
          <w:right w:val="single" w:sz="4" w:space="0" w:color="97E707" w:themeColor="accent2"/>
          <w:insideV w:val="single" w:sz="4" w:space="0" w:color="97E707" w:themeColor="accent2"/>
        </w:tblBorders>
        <w:tblLook w:val="04A0" w:firstRow="1" w:lastRow="0" w:firstColumn="1" w:lastColumn="0" w:noHBand="0" w:noVBand="1"/>
      </w:tblPr>
      <w:tblGrid>
        <w:gridCol w:w="1435"/>
        <w:gridCol w:w="9067"/>
      </w:tblGrid>
      <w:tr w:rsidR="006D43F1" w:rsidRPr="008E5C59" w14:paraId="1D1F2078" w14:textId="77777777" w:rsidTr="005C78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shd w:val="clear" w:color="auto" w:fill="C2FA60" w:themeFill="accent2" w:themeFillTint="99"/>
            <w:vAlign w:val="center"/>
          </w:tcPr>
          <w:p w14:paraId="7A245E80" w14:textId="789914C3" w:rsidR="00F61FD4" w:rsidRPr="002E358A" w:rsidRDefault="003B66E3" w:rsidP="003B66E3">
            <w:pPr>
              <w:spacing w:before="0" w:line="20" w:lineRule="atLeast"/>
              <w:rPr>
                <w:rFonts w:ascii="Leelawadee" w:hAnsi="Leelawadee" w:cs="Leelawadee"/>
                <w:color w:val="004D68" w:themeColor="text2" w:themeShade="BF"/>
                <w:sz w:val="28"/>
                <w:szCs w:val="28"/>
                <w:lang w:bidi="th-TH"/>
              </w:rPr>
            </w:pP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วันที่</w:t>
            </w:r>
            <w:r w:rsidR="00EF4447" w:rsidRPr="00EF4447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สาม</w:t>
            </w:r>
          </w:p>
        </w:tc>
        <w:tc>
          <w:tcPr>
            <w:tcW w:w="9067" w:type="dxa"/>
            <w:shd w:val="clear" w:color="auto" w:fill="C2FA60" w:themeFill="accent2" w:themeFillTint="99"/>
            <w:vAlign w:val="center"/>
          </w:tcPr>
          <w:p w14:paraId="604A4AA9" w14:textId="0EE78AE4" w:rsidR="006D43F1" w:rsidRPr="00EF4447" w:rsidRDefault="00F9457E" w:rsidP="00870B0C">
            <w:pPr>
              <w:spacing w:before="0"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</w:pP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City Tour </w:t>
            </w:r>
            <w:r w:rsidR="008B4701"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วอชิงตัน ดี ซี </w:t>
            </w:r>
            <w:r w:rsid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="008B4701"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พิพิธภัณฑ์</w:t>
            </w:r>
            <w:r w:rsidR="00870B0C" w:rsidRPr="00EF4447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สมิธโ</w:t>
            </w:r>
            <w:r w:rsidRPr="00EF4447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ซเนียน</w:t>
            </w:r>
          </w:p>
        </w:tc>
      </w:tr>
    </w:tbl>
    <w:p w14:paraId="4E2D64B9" w14:textId="77777777" w:rsidR="00473FA2" w:rsidRPr="008E5C59" w:rsidRDefault="00473FA2" w:rsidP="007455A2">
      <w:pPr>
        <w:spacing w:before="0" w:after="0" w:line="20" w:lineRule="atLeast"/>
        <w:rPr>
          <w:rFonts w:ascii="Leelawadee" w:hAnsi="Leelawadee" w:cs="Leelawadee"/>
          <w:sz w:val="24"/>
          <w:szCs w:val="24"/>
        </w:rPr>
      </w:pPr>
    </w:p>
    <w:p w14:paraId="3E7DF1D6" w14:textId="77777777" w:rsidR="00FD7832" w:rsidRPr="008E5C59" w:rsidRDefault="00FD7832" w:rsidP="007455A2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</w:rPr>
      </w:pPr>
      <w:r w:rsidRPr="008E5C59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เช้า</w:t>
      </w:r>
      <w:r w:rsidRPr="008E5C59">
        <w:rPr>
          <w:rFonts w:ascii="Leelawadee" w:hAnsi="Leelawadee" w:cs="Leelawadee"/>
          <w:color w:val="00688B" w:themeColor="text2"/>
          <w:sz w:val="24"/>
          <w:szCs w:val="24"/>
        </w:rPr>
        <w:t xml:space="preserve"> </w:t>
      </w:r>
      <w:r w:rsidRPr="008E5C59">
        <w:rPr>
          <w:rFonts w:ascii="Leelawadee" w:hAnsi="Leelawadee" w:cs="Leelawadee"/>
          <w:color w:val="00688B" w:themeColor="text2"/>
          <w:sz w:val="24"/>
          <w:szCs w:val="24"/>
        </w:rPr>
        <w:tab/>
      </w:r>
      <w:r w:rsidRPr="008E5C59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บริการอาหารเช้า ณ ห้องอาหารของโรงแรม</w:t>
      </w:r>
    </w:p>
    <w:p w14:paraId="44F53C09" w14:textId="6D0CE0C2" w:rsidR="007455A2" w:rsidRPr="008E5C59" w:rsidRDefault="009B2DBD" w:rsidP="00351373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>
        <w:rPr>
          <w:rFonts w:ascii="Leelawadee" w:hAnsi="Leelawadee" w:cs="Leelawadee"/>
          <w:noProof/>
          <w:color w:val="3C3C3C" w:themeColor="background2" w:themeShade="40"/>
          <w:sz w:val="24"/>
          <w:szCs w:val="24"/>
          <w:lang w:eastAsia="en-US" w:bidi="th-TH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48ED2958" wp14:editId="103FC682">
                <wp:simplePos x="0" y="0"/>
                <wp:positionH relativeFrom="column">
                  <wp:posOffset>-105410</wp:posOffset>
                </wp:positionH>
                <wp:positionV relativeFrom="paragraph">
                  <wp:posOffset>4011930</wp:posOffset>
                </wp:positionV>
                <wp:extent cx="6871036" cy="2238376"/>
                <wp:effectExtent l="0" t="0" r="6350" b="9525"/>
                <wp:wrapThrough wrapText="bothSides">
                  <wp:wrapPolygon edited="0">
                    <wp:start x="0" y="0"/>
                    <wp:lineTo x="0" y="21508"/>
                    <wp:lineTo x="10720" y="21508"/>
                    <wp:lineTo x="21560" y="21508"/>
                    <wp:lineTo x="21560" y="0"/>
                    <wp:lineTo x="0" y="0"/>
                  </wp:wrapPolygon>
                </wp:wrapThrough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1036" cy="2238376"/>
                          <a:chOff x="-76536" y="-1"/>
                          <a:chExt cx="6871036" cy="2238465"/>
                        </a:xfrm>
                      </wpg:grpSpPr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76536" y="-1"/>
                            <a:ext cx="3452832" cy="22384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" name="Picture 2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76191" y="0"/>
                            <a:ext cx="3418309" cy="22384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2469C5" id="Group 28" o:spid="_x0000_s1026" style="position:absolute;margin-left:-8.3pt;margin-top:315.9pt;width:541.05pt;height:176.25pt;z-index:251686912;mso-width-relative:margin;mso-height-relative:margin" coordorigin="-765" coordsize="68710,2238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">
                <v:shape id="Picture 26" o:spid="_x0000_s1027" type="#_x0000_t75" style="position:absolute;left:-765;width:34527;height:22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">
                  <v:imagedata r:id="rId19" o:title=""/>
                </v:shape>
                <v:shape id="Picture 27" o:spid="_x0000_s1028" type="#_x0000_t75" style="position:absolute;left:33761;width:34184;height:22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">
                  <v:imagedata r:id="rId20" o:title=""/>
                </v:shape>
                <w10:wrap type="through"/>
              </v:group>
            </w:pict>
          </mc:Fallback>
        </mc:AlternateContent>
      </w:r>
      <w:r w:rsidR="00F9457E">
        <w:rPr>
          <w:rFonts w:ascii="Leelawadee" w:hAnsi="Leelawadee" w:cs="Leelawadee"/>
          <w:noProof/>
          <w:color w:val="3C3C3C" w:themeColor="background2" w:themeShade="40"/>
          <w:sz w:val="24"/>
          <w:szCs w:val="24"/>
          <w:lang w:eastAsia="en-US" w:bidi="th-TH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208FCE44" wp14:editId="45E14038">
                <wp:simplePos x="0" y="0"/>
                <wp:positionH relativeFrom="column">
                  <wp:posOffset>-95250</wp:posOffset>
                </wp:positionH>
                <wp:positionV relativeFrom="paragraph">
                  <wp:posOffset>431165</wp:posOffset>
                </wp:positionV>
                <wp:extent cx="6856730" cy="2270760"/>
                <wp:effectExtent l="0" t="0" r="1270" b="0"/>
                <wp:wrapThrough wrapText="bothSides">
                  <wp:wrapPolygon edited="0">
                    <wp:start x="0" y="0"/>
                    <wp:lineTo x="0" y="21383"/>
                    <wp:lineTo x="21544" y="21383"/>
                    <wp:lineTo x="21544" y="0"/>
                    <wp:lineTo x="0" y="0"/>
                  </wp:wrapPolygon>
                </wp:wrapThrough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6730" cy="2270760"/>
                          <a:chOff x="-57152" y="-27675"/>
                          <a:chExt cx="6858271" cy="2271740"/>
                        </a:xfrm>
                      </wpg:grpSpPr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57152" y="-27675"/>
                            <a:ext cx="3409952" cy="2271740"/>
                          </a:xfrm>
                          <a:prstGeom prst="rect">
                            <a:avLst/>
                          </a:prstGeom>
                          <a:ln w="19050" cap="sq">
                            <a:noFill/>
                            <a:prstDash val="solid"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64496" y="-18764"/>
                            <a:ext cx="3436623" cy="22549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9BF099" id="Group 25" o:spid="_x0000_s1026" style="position:absolute;margin-left:-7.5pt;margin-top:33.95pt;width:539.9pt;height:178.8pt;z-index:251683840;mso-width-relative:margin;mso-height-relative:margin" coordorigin="-571,-276" coordsize="68582,2271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Dw/eHBhY2tldCBlbmQ9InciPz7/4gxYSUNDX1BST0ZJ&#10;TEUAAQEAAAxITGlubwIQAABtbnRyUkdCIFhZWiAHzgACAAkABgAxAABhY3NwTVNGVAAAAABJRUMg&#10;c1JHQgAAAAAAAAAAAAAAAQ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">
                <v:shape id="Picture 1" o:spid="_x0000_s1027" type="#_x0000_t75" style="position:absolute;left:-571;top:-276;width:34099;height:227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" strokeweight="1.5pt">
                  <v:stroke endcap="square"/>
                  <v:imagedata r:id="rId23" o:title=""/>
                </v:shape>
                <v:shape id="Picture 22" o:spid="_x0000_s1028" type="#_x0000_t75" style="position:absolute;left:33644;top:-187;width:34367;height:22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">
                  <v:imagedata r:id="rId24" o:title=""/>
                </v:shape>
                <w10:wrap type="through"/>
              </v:group>
            </w:pict>
          </mc:Fallback>
        </mc:AlternateContent>
      </w:r>
      <w:r w:rsidR="00EF4447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08.00 น.</w:t>
      </w:r>
      <w:r w:rsidR="00EF444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ab/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นำท่านชมสถานที่สำคัญต่างๆ เช่น </w:t>
      </w:r>
      <w:r w:rsidR="00033D1A" w:rsidRPr="008E5C59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>ทำเนียบขาว</w:t>
      </w:r>
      <w:r w:rsidR="007E2681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 เป็น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สถานที่ทำงาน และบ้านพักราชการของประธานาธิบดีสหรัฐ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</w:rPr>
        <w:t>,</w:t>
      </w:r>
      <w:r w:rsidR="007E2681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 </w:t>
      </w:r>
      <w:bookmarkStart w:id="3" w:name="_Hlk181438263"/>
      <w:r w:rsidR="007E2681" w:rsidRPr="00351373">
        <w:rPr>
          <w:rFonts w:ascii="Leelawadee" w:hAnsi="Leelawadee" w:cs="Leelawadee" w:hint="cs"/>
          <w:color w:val="FF0000"/>
          <w:sz w:val="24"/>
          <w:szCs w:val="24"/>
          <w:cs/>
          <w:lang w:bidi="th-TH"/>
        </w:rPr>
        <w:t xml:space="preserve">อนุสาวรีย์วอชิงตัน </w:t>
      </w:r>
      <w:bookmarkEnd w:id="3"/>
      <w:r w:rsidR="007E2681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มีลักษระเป็น</w:t>
      </w:r>
      <w:bookmarkStart w:id="4" w:name="_Hlk181438365"/>
      <w:r w:rsidR="007E2681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แท่งโอบิลิสก์ สูง 169 เมตร </w:t>
      </w:r>
      <w:bookmarkEnd w:id="4"/>
      <w:r w:rsidR="007E2681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สร้างเป็นเกียรติ แก่ จอร์จวอชิงต้น ประธานาธิบดีคนแรก และชม </w:t>
      </w:r>
      <w:bookmarkStart w:id="5" w:name="_Hlk181438407"/>
      <w:r w:rsidR="007E2681" w:rsidRPr="00351373">
        <w:rPr>
          <w:rFonts w:ascii="Leelawadee" w:hAnsi="Leelawadee" w:cs="Leelawadee" w:hint="cs"/>
          <w:color w:val="FF0000"/>
          <w:sz w:val="24"/>
          <w:szCs w:val="24"/>
          <w:cs/>
          <w:lang w:bidi="th-TH"/>
        </w:rPr>
        <w:t xml:space="preserve">อนุสรณ์สถานอับราฮัมลินคอล์น </w:t>
      </w:r>
      <w:bookmarkEnd w:id="5"/>
      <w:r w:rsidR="007E2681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สร้างขึ้น เป็นอนุสร</w:t>
      </w:r>
      <w:r w:rsidR="00351373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ณ์</w:t>
      </w:r>
      <w:r w:rsidR="007E2681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สถาน ระลึกถึงอดีตประธานาธิดีลินคอล์น 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 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ชม </w:t>
      </w:r>
      <w:bookmarkStart w:id="6" w:name="_Hlk181437984"/>
      <w:r w:rsidR="00033D1A" w:rsidRPr="008E5C59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สถาบันสมิธโซเนียน </w:t>
      </w:r>
      <w:bookmarkEnd w:id="6"/>
      <w:r w:rsidR="00033D1A" w:rsidRPr="008E5C59">
        <w:rPr>
          <w:rFonts w:ascii="Leelawadee" w:hAnsi="Leelawadee" w:cs="Leelawadee"/>
          <w:color w:val="FF3300" w:themeColor="accent6"/>
          <w:sz w:val="24"/>
          <w:szCs w:val="24"/>
        </w:rPr>
        <w:t xml:space="preserve">The Smithsonian Institute 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ก่อตั้งในปี ค.ศ. 1846 โดยทุนรัฐบาลส่วนหนึ่งร่วมกับเงินกองทุนจากพินัยกรรมของ </w:t>
      </w:r>
      <w:r w:rsidR="00983EAF" w:rsidRPr="008E5C59">
        <w:rPr>
          <w:rFonts w:ascii="Leelawadee" w:hAnsi="Leelawadee" w:cs="Leelawadee"/>
          <w:color w:val="3C3C3C" w:themeColor="background2" w:themeShade="40"/>
          <w:sz w:val="24"/>
          <w:szCs w:val="24"/>
        </w:rPr>
        <w:t>James Smithson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นักวิทยาศาสตร์ชาวอังกฤษ สถาบันสมิธโซเนียนยังเป็นพิพิธภัณฑ์ที่ใหญ่ที่สุดในโลก และได้รวบรวมพิพิธภัณฑ์ 13 แห่งไว้ด้วยกัน นำท่านชมพิพิธภัณฑ์ที่น่าสนใจ </w:t>
      </w:r>
      <w:r w:rsidR="00351373" w:rsidRPr="00351373">
        <w:rPr>
          <w:rFonts w:ascii="Leelawadee" w:hAnsi="Leelawadee" w:cs="Leelawadee"/>
          <w:color w:val="FF0000"/>
          <w:sz w:val="24"/>
          <w:szCs w:val="24"/>
          <w:lang w:bidi="th-TH"/>
        </w:rPr>
        <w:t xml:space="preserve">NATIONAL MUSEUM OF NATURAL HISTORY 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ซึ่งแสดงนิทรรศการเกี่ยวกับสิ่งแวดล้อมของมนุษย์ ชมห้องแสดงกระดูกไดโนเสาร์ หุ่นช้างแอฟริกาโบราณที่ตัวใหญ่ที่สุดในโลก และเพชรขนาด 45.5 กะรัต ที่เคยเป็นสมบัติของพระเจ้าหลุยส์ที่ 16 ประเทศฝรั่งเศส</w:t>
      </w:r>
    </w:p>
    <w:p w14:paraId="7EFFF9B9" w14:textId="77777777" w:rsidR="0047425E" w:rsidRPr="008E5C59" w:rsidRDefault="00FD7832" w:rsidP="0047425E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</w:rPr>
      </w:pPr>
      <w:r w:rsidRPr="008E5C59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เที่ยง</w:t>
      </w:r>
      <w:r w:rsidRPr="008E5C59">
        <w:rPr>
          <w:rFonts w:ascii="Leelawadee" w:hAnsi="Leelawadee" w:cs="Leelawadee"/>
          <w:color w:val="00688B" w:themeColor="text2"/>
          <w:sz w:val="24"/>
          <w:szCs w:val="24"/>
        </w:rPr>
        <w:tab/>
      </w:r>
      <w:r w:rsidR="0047425E" w:rsidRPr="008E5C59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บริการอาหารกลางวัน ณ ภัตตาคาร</w:t>
      </w:r>
    </w:p>
    <w:p w14:paraId="3D1C21D2" w14:textId="66DC5BC0" w:rsidR="008A3743" w:rsidRDefault="009673F9" w:rsidP="009673F9">
      <w:pPr>
        <w:tabs>
          <w:tab w:val="left" w:pos="1080"/>
        </w:tabs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</w:rPr>
      </w:pPr>
      <w:r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บ่าย</w:t>
      </w:r>
      <w:r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ab/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ชม </w:t>
      </w:r>
      <w:r w:rsidR="00033D1A" w:rsidRPr="008E5C59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พิพิธภัณฑ์เครื่องบิน 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และ </w:t>
      </w:r>
      <w:r w:rsidR="00033D1A" w:rsidRPr="008E5C59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ยานอวกาศ </w:t>
      </w:r>
      <w:r w:rsidR="00033D1A" w:rsidRPr="008E5C59">
        <w:rPr>
          <w:rFonts w:ascii="Leelawadee" w:hAnsi="Leelawadee" w:cs="Leelawadee"/>
          <w:color w:val="FF3300" w:themeColor="accent6"/>
          <w:sz w:val="24"/>
          <w:szCs w:val="24"/>
        </w:rPr>
        <w:t xml:space="preserve">National Air and Space Museum 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ที่มีผู้เข้าชมสูงที่สุดในโลกแสดงประวัติศาสตร์ และวิวัฒนาการการบินมาตั้งแต่ต้นจนถึงปัจจุบัน ระกอบด้วยเครื่องร่อน เครื่องบิน จรวด และ ยานอวกาศ ซึ่งเป็นของจริงตั้งแสดงมีโรงภาพยนตร์จอยักษ์ 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</w:rPr>
        <w:t>I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MAX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 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ที่ฉายภาพยนตร์เกี่ยวกับการบินอวกาศ นอกจากนี้ยังมีท้องฟ้าจำลอง หินจากดวงจันทร์ และเครื่องบินลำแรกของโลกจากตระกูล </w:t>
      </w:r>
      <w:r w:rsidR="00033D1A" w:rsidRPr="008E5C59">
        <w:rPr>
          <w:rFonts w:ascii="Leelawadee" w:hAnsi="Leelawadee" w:cs="Leelawadee"/>
          <w:color w:val="3C3C3C" w:themeColor="background2" w:themeShade="40"/>
          <w:sz w:val="24"/>
          <w:szCs w:val="24"/>
        </w:rPr>
        <w:t>Wright</w:t>
      </w:r>
    </w:p>
    <w:p w14:paraId="7B4A599D" w14:textId="77777777" w:rsidR="003B66E3" w:rsidRPr="008E5C59" w:rsidRDefault="003B66E3" w:rsidP="003B66E3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</w:rPr>
      </w:pPr>
    </w:p>
    <w:p w14:paraId="6E5CE48D" w14:textId="77777777" w:rsidR="00FD7832" w:rsidRPr="008E5C59" w:rsidRDefault="00FD7832" w:rsidP="007455A2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  <w:r w:rsidRPr="008E5C59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lastRenderedPageBreak/>
        <w:t>ค่ำ</w:t>
      </w:r>
      <w:r w:rsidRPr="008E5C59">
        <w:rPr>
          <w:rFonts w:ascii="Leelawadee" w:hAnsi="Leelawadee" w:cs="Leelawadee"/>
          <w:color w:val="00688B" w:themeColor="text2"/>
          <w:sz w:val="24"/>
          <w:szCs w:val="24"/>
        </w:rPr>
        <w:t xml:space="preserve"> </w:t>
      </w:r>
      <w:r w:rsidRPr="008E5C59">
        <w:rPr>
          <w:rFonts w:ascii="Leelawadee" w:hAnsi="Leelawadee" w:cs="Leelawadee"/>
          <w:color w:val="00688B" w:themeColor="text2"/>
          <w:sz w:val="24"/>
          <w:szCs w:val="24"/>
        </w:rPr>
        <w:tab/>
      </w:r>
      <w:r w:rsidR="008B4701" w:rsidRPr="008E5C59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บริการอาหารค่ำ ณ ภัตตาคาร</w:t>
      </w:r>
    </w:p>
    <w:p w14:paraId="7CB8F3A0" w14:textId="77777777" w:rsidR="00CF1994" w:rsidRPr="008E5C59" w:rsidRDefault="00CF1994" w:rsidP="007455A2">
      <w:pPr>
        <w:spacing w:before="0" w:after="0" w:line="20" w:lineRule="atLeast"/>
        <w:ind w:left="1260" w:hanging="1260"/>
        <w:jc w:val="thaiDistribute"/>
        <w:rPr>
          <w:rFonts w:ascii="Leelawadee" w:hAnsi="Leelawadee" w:cs="Leelawadee"/>
          <w:color w:val="00688B" w:themeColor="text2"/>
          <w:sz w:val="24"/>
          <w:szCs w:val="24"/>
        </w:rPr>
      </w:pPr>
    </w:p>
    <w:p w14:paraId="36FAAB07" w14:textId="421A318F" w:rsidR="007455A2" w:rsidRDefault="00FD7832" w:rsidP="00F019D7">
      <w:pPr>
        <w:spacing w:before="0" w:after="0" w:line="20" w:lineRule="atLeast"/>
        <w:ind w:left="1080" w:hanging="1080"/>
        <w:rPr>
          <w:rFonts w:ascii="Leelawadee" w:hAnsi="Leelawadee" w:cs="Leelawadee"/>
          <w:color w:val="FF3300" w:themeColor="accent6"/>
          <w:sz w:val="24"/>
          <w:szCs w:val="24"/>
          <w:lang w:bidi="th-TH"/>
        </w:rPr>
      </w:pPr>
      <w:r w:rsidRPr="008E5C59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ที่พัก</w:t>
      </w:r>
      <w:r w:rsidRPr="008E5C59">
        <w:rPr>
          <w:rFonts w:ascii="Leelawadee" w:hAnsi="Leelawadee" w:cs="Leelawadee"/>
          <w:color w:val="00688B" w:themeColor="text2"/>
          <w:sz w:val="24"/>
          <w:szCs w:val="24"/>
          <w:lang w:bidi="th-TH"/>
        </w:rPr>
        <w:t xml:space="preserve"> </w:t>
      </w:r>
      <w:r w:rsidRPr="008E5C59"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  <w:tab/>
      </w:r>
      <w:r w:rsidR="0049292C" w:rsidRPr="0049292C">
        <w:rPr>
          <w:rFonts w:ascii="Leelawadee" w:hAnsi="Leelawadee" w:cs="Leelawadee"/>
          <w:color w:val="FF3300" w:themeColor="accent6"/>
          <w:sz w:val="24"/>
          <w:szCs w:val="24"/>
          <w:lang w:bidi="th-TH"/>
        </w:rPr>
        <w:t xml:space="preserve">LA QUINTA INN &amp; SUITES BY WYNDHAM DC METRO CAPITAL BELTWAY </w:t>
      </w:r>
      <w:r w:rsidR="00947DE8">
        <w:rPr>
          <w:rFonts w:ascii="Leelawadee" w:hAnsi="Leelawadee" w:cs="Leelawadee" w:hint="cs"/>
          <w:color w:val="FF3300" w:themeColor="accent6"/>
          <w:sz w:val="24"/>
          <w:szCs w:val="24"/>
          <w:cs/>
          <w:lang w:bidi="th-TH"/>
        </w:rPr>
        <w:t xml:space="preserve"> </w:t>
      </w:r>
      <w:bookmarkStart w:id="7" w:name="_Hlk181452993"/>
      <w:r w:rsidR="00947DE8" w:rsidRPr="00947DE8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หรือเทียบเท่า</w:t>
      </w:r>
    </w:p>
    <w:p w14:paraId="40BD7D45" w14:textId="77777777" w:rsidR="00F019D7" w:rsidRPr="009D6FA7" w:rsidRDefault="00F019D7" w:rsidP="00F019D7">
      <w:pPr>
        <w:spacing w:before="0" w:after="0" w:line="20" w:lineRule="atLeast"/>
        <w:ind w:left="1080" w:hanging="1080"/>
        <w:rPr>
          <w:rFonts w:ascii="Leelawadee" w:hAnsi="Leelawadee" w:cs="Leelawadee"/>
          <w:sz w:val="24"/>
          <w:szCs w:val="24"/>
        </w:rPr>
      </w:pPr>
    </w:p>
    <w:tbl>
      <w:tblPr>
        <w:tblStyle w:val="PlainTable1"/>
        <w:tblW w:w="10561" w:type="dxa"/>
        <w:tblBorders>
          <w:top w:val="single" w:sz="4" w:space="0" w:color="97E707" w:themeColor="accent2"/>
          <w:left w:val="single" w:sz="4" w:space="0" w:color="97E707" w:themeColor="accent2"/>
          <w:bottom w:val="single" w:sz="4" w:space="0" w:color="97E707" w:themeColor="accent2"/>
          <w:right w:val="single" w:sz="4" w:space="0" w:color="97E707" w:themeColor="accent2"/>
          <w:insideV w:val="single" w:sz="4" w:space="0" w:color="97E707" w:themeColor="accent2"/>
        </w:tblBorders>
        <w:tblLook w:val="04A0" w:firstRow="1" w:lastRow="0" w:firstColumn="1" w:lastColumn="0" w:noHBand="0" w:noVBand="1"/>
      </w:tblPr>
      <w:tblGrid>
        <w:gridCol w:w="1435"/>
        <w:gridCol w:w="9126"/>
      </w:tblGrid>
      <w:tr w:rsidR="002C09CC" w:rsidRPr="009D6FA7" w14:paraId="4401A675" w14:textId="77777777" w:rsidTr="009D6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shd w:val="clear" w:color="auto" w:fill="C2FA60" w:themeFill="accent2" w:themeFillTint="99"/>
            <w:vAlign w:val="center"/>
          </w:tcPr>
          <w:bookmarkEnd w:id="7"/>
          <w:p w14:paraId="4CB210EC" w14:textId="6F28BE43" w:rsidR="00F61FD4" w:rsidRPr="002E358A" w:rsidRDefault="00EF4447" w:rsidP="009D6FA7">
            <w:pPr>
              <w:spacing w:before="0" w:line="20" w:lineRule="atLeast"/>
              <w:rPr>
                <w:rFonts w:ascii="Leelawadee" w:hAnsi="Leelawadee" w:cs="Leelawadee"/>
                <w:color w:val="004D68" w:themeColor="text2" w:themeShade="BF"/>
                <w:sz w:val="28"/>
                <w:szCs w:val="28"/>
                <w:cs/>
                <w:lang w:bidi="th-TH"/>
              </w:rPr>
            </w:pPr>
            <w:r w:rsidRPr="00EF4447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วันที่สี่</w:t>
            </w:r>
          </w:p>
        </w:tc>
        <w:tc>
          <w:tcPr>
            <w:tcW w:w="9126" w:type="dxa"/>
            <w:shd w:val="clear" w:color="auto" w:fill="C2FA60" w:themeFill="accent2" w:themeFillTint="99"/>
            <w:vAlign w:val="center"/>
          </w:tcPr>
          <w:p w14:paraId="664018BB" w14:textId="094EFD66" w:rsidR="002C09CC" w:rsidRPr="00EF4447" w:rsidRDefault="00033D1A" w:rsidP="00033D1A">
            <w:pPr>
              <w:spacing w:before="0"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</w:pP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แฮรีสเบิร์ก</w:t>
            </w:r>
            <w:r w:rsidR="00684BB3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684BB3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Hershey’s Chocolate I 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คอร์นนิ่ง</w:t>
            </w:r>
            <w:r w:rsidR="00684BB3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 I Corning Glass Museum </w:t>
            </w:r>
          </w:p>
        </w:tc>
      </w:tr>
    </w:tbl>
    <w:p w14:paraId="0E5BBF42" w14:textId="77777777" w:rsidR="001A50E9" w:rsidRPr="009D6FA7" w:rsidRDefault="001A50E9" w:rsidP="007455A2">
      <w:pPr>
        <w:spacing w:before="0" w:after="0" w:line="20" w:lineRule="atLeast"/>
        <w:rPr>
          <w:rFonts w:ascii="Leelawadee" w:hAnsi="Leelawadee" w:cs="Leelawadee"/>
          <w:color w:val="004D68" w:themeColor="text2" w:themeShade="BF"/>
          <w:sz w:val="24"/>
          <w:szCs w:val="24"/>
        </w:rPr>
      </w:pPr>
    </w:p>
    <w:p w14:paraId="70C4F7E7" w14:textId="77777777" w:rsidR="00CD3F62" w:rsidRDefault="00FD7832" w:rsidP="002A7B2D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เช้า</w:t>
      </w:r>
      <w:r w:rsidRPr="009D6FA7">
        <w:rPr>
          <w:rFonts w:ascii="Leelawadee" w:hAnsi="Leelawadee" w:cs="Leelawadee"/>
          <w:color w:val="00688B" w:themeColor="text2"/>
          <w:sz w:val="24"/>
          <w:szCs w:val="24"/>
        </w:rPr>
        <w:tab/>
      </w: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บริการอาหารเช้า ณ ห้องอาหารของโรงแรม</w:t>
      </w:r>
    </w:p>
    <w:p w14:paraId="4F674A35" w14:textId="77777777" w:rsidR="002A7B2D" w:rsidRPr="002A7B2D" w:rsidRDefault="002A7B2D" w:rsidP="002A7B2D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4896C5AB" w14:textId="7F909DF3" w:rsidR="002A7B2D" w:rsidRPr="002A7B2D" w:rsidRDefault="002A7B2D" w:rsidP="00EF4447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FF3300" w:themeColor="accent6"/>
          <w:sz w:val="24"/>
          <w:szCs w:val="24"/>
        </w:rPr>
      </w:pPr>
      <w:r>
        <w:rPr>
          <w:rFonts w:ascii="Leelawadee" w:hAnsi="Leelawadee" w:cs="Leelawadee"/>
          <w:noProof/>
          <w:color w:val="3C3C3C" w:themeColor="background2" w:themeShade="40"/>
          <w:sz w:val="24"/>
          <w:szCs w:val="24"/>
          <w:lang w:eastAsia="en-US" w:bidi="th-TH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2A1FF2A" wp14:editId="05314AB2">
                <wp:simplePos x="0" y="0"/>
                <wp:positionH relativeFrom="column">
                  <wp:posOffset>-41945</wp:posOffset>
                </wp:positionH>
                <wp:positionV relativeFrom="paragraph">
                  <wp:posOffset>648020</wp:posOffset>
                </wp:positionV>
                <wp:extent cx="6757291" cy="2229870"/>
                <wp:effectExtent l="0" t="0" r="5715" b="0"/>
                <wp:wrapThrough wrapText="bothSides">
                  <wp:wrapPolygon edited="0">
                    <wp:start x="0" y="0"/>
                    <wp:lineTo x="0" y="21409"/>
                    <wp:lineTo x="21557" y="21409"/>
                    <wp:lineTo x="21557" y="0"/>
                    <wp:lineTo x="0" y="0"/>
                  </wp:wrapPolygon>
                </wp:wrapThrough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7291" cy="2229870"/>
                          <a:chOff x="0" y="0"/>
                          <a:chExt cx="6757291" cy="2229870"/>
                        </a:xfrm>
                      </wpg:grpSpPr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13430" cy="2226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52" r="4283"/>
                          <a:stretch/>
                        </pic:blipFill>
                        <pic:spPr bwMode="auto">
                          <a:xfrm>
                            <a:off x="3355596" y="4195"/>
                            <a:ext cx="3401695" cy="22256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7B9FE2A" id="Group 33" o:spid="_x0000_s1026" style="position:absolute;margin-left:-3.3pt;margin-top:51.05pt;width:532.05pt;height:175.6pt;z-index:251689984" coordsize="67572,2229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">
                <v:shape id="Picture 31" o:spid="_x0000_s1027" type="#_x0000_t75" style="position:absolute;width:33134;height:22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">
                  <v:imagedata r:id="rId27" o:title=""/>
                </v:shape>
                <v:shape id="Picture 32" o:spid="_x0000_s1028" type="#_x0000_t75" style="position:absolute;left:33555;top:41;width:34017;height:22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">
                  <v:imagedata r:id="rId28" o:title="" cropleft="6391f" cropright="2807f"/>
                </v:shape>
                <w10:wrap type="through"/>
              </v:group>
            </w:pict>
          </mc:Fallback>
        </mc:AlternateContent>
      </w:r>
      <w:r w:rsidR="00EF4447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08.00 น.</w:t>
      </w:r>
      <w:r w:rsidR="00EF444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ab/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ออกเดินทางสู่ 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เมืองแฮรีส เบิร์ก 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</w:rPr>
        <w:t xml:space="preserve">Harrisburg City </w:t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ซึ่งเป็นเมืองหลวงของฝั่งรัฐเพนซิลวาเนีย ตั้งอยู่ริมฝั่งตะวันออกของแม่น้ำซัสควิฮานน่า นำท่านเยี่ยมชมเครื่องจักรเก่าแก่ที่ใช้ในการผลิตช็อคโกแลตที่มีชื่อเสียงระดับโลก ให้ท่านได้ซื้อช็อคโกแลตนานาชนิดเพื่อเป็นของฝากของที่ระลึก ณ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 </w:t>
      </w:r>
      <w:r>
        <w:rPr>
          <w:rFonts w:ascii="Leelawadee" w:hAnsi="Leelawadee" w:cs="Leelawadee"/>
          <w:color w:val="FF3300" w:themeColor="accent6"/>
          <w:sz w:val="24"/>
          <w:szCs w:val="24"/>
        </w:rPr>
        <w:t xml:space="preserve">Hershey’s  </w:t>
      </w:r>
      <w:r w:rsidR="00684BB3">
        <w:rPr>
          <w:rFonts w:ascii="Leelawadee" w:hAnsi="Leelawadee" w:cs="Leelawadee"/>
          <w:color w:val="FF3300" w:themeColor="accent6"/>
          <w:sz w:val="24"/>
          <w:szCs w:val="24"/>
        </w:rPr>
        <w:t>Chocolate</w:t>
      </w:r>
    </w:p>
    <w:p w14:paraId="5B2A18F8" w14:textId="77777777" w:rsidR="005F2655" w:rsidRPr="009D6FA7" w:rsidRDefault="005F2655" w:rsidP="002A7B2D">
      <w:pPr>
        <w:spacing w:before="0" w:after="0" w:line="20" w:lineRule="atLeast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790CD8DA" w14:textId="77777777" w:rsidR="009E5E06" w:rsidRPr="009D6FA7" w:rsidRDefault="009E5E06" w:rsidP="009E5E06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rtl/>
          <w:cs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เที่ยง</w:t>
      </w:r>
      <w:r w:rsidRPr="009D6FA7">
        <w:rPr>
          <w:rFonts w:ascii="Leelawadee" w:hAnsi="Leelawadee" w:cs="Leelawadee"/>
          <w:color w:val="00688B" w:themeColor="text2"/>
          <w:sz w:val="24"/>
          <w:szCs w:val="24"/>
        </w:rPr>
        <w:tab/>
      </w:r>
      <w:r w:rsidR="00033D1A"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บริการอาหารกลางวัน ณ ภัตตาคาร</w:t>
      </w:r>
    </w:p>
    <w:p w14:paraId="7CE81F93" w14:textId="77777777" w:rsidR="00FD7832" w:rsidRDefault="005F2655" w:rsidP="005F265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  <w:tab/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นำท่านออกเดินทางสู่ 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เมืองคอร์นนิ่ง 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</w:rPr>
        <w:t xml:space="preserve">Corning City </w:t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ซึ่งอยู่ทางตอนใต้ของนครนิวยอร์ก ก่อตั้งขึ้นเมื่อปี ค.ศ. </w:t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1890 </w:t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ซึ่งตั้งอยู่ริมฝั่งแม่น้ำเชมุง เป็นเมืองที่มีชื่อเสียงทางด้านการผลิตเครื่องแก้ว นำท่านชม 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</w:rPr>
        <w:t xml:space="preserve">Corning Glass Museum </w:t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โรงงานเครื่องแก้วทีบีไอ </w:t>
      </w:r>
      <w:bookmarkStart w:id="8" w:name="_Hlk181438487"/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ที่มีชื่อเสียงในด้านการผลิตเครื่องแก้วของอเมริกา</w:t>
      </w:r>
      <w:bookmarkEnd w:id="8"/>
    </w:p>
    <w:p w14:paraId="7E70B2CC" w14:textId="77777777" w:rsidR="00351373" w:rsidRPr="009D6FA7" w:rsidRDefault="00351373" w:rsidP="005F265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70103852" w14:textId="77777777" w:rsidR="002A7B2D" w:rsidRPr="002A7B2D" w:rsidRDefault="002A7B2D" w:rsidP="002A7B2D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004D68" w:themeColor="text2" w:themeShade="BF"/>
          <w:sz w:val="24"/>
          <w:szCs w:val="24"/>
          <w:lang w:bidi="th-TH"/>
        </w:rPr>
      </w:pPr>
      <w:r>
        <w:rPr>
          <w:rFonts w:ascii="Leelawadee" w:hAnsi="Leelawadee" w:cs="Leelawadee"/>
          <w:noProof/>
          <w:color w:val="004D68" w:themeColor="text2" w:themeShade="BF"/>
          <w:sz w:val="24"/>
          <w:szCs w:val="24"/>
          <w:lang w:eastAsia="en-US" w:bidi="th-TH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71ACD322" wp14:editId="77804E10">
                <wp:simplePos x="0" y="0"/>
                <wp:positionH relativeFrom="column">
                  <wp:posOffset>0</wp:posOffset>
                </wp:positionH>
                <wp:positionV relativeFrom="paragraph">
                  <wp:posOffset>1159</wp:posOffset>
                </wp:positionV>
                <wp:extent cx="6714560" cy="2162810"/>
                <wp:effectExtent l="0" t="0" r="0" b="8890"/>
                <wp:wrapThrough wrapText="bothSides">
                  <wp:wrapPolygon edited="0">
                    <wp:start x="0" y="0"/>
                    <wp:lineTo x="0" y="21499"/>
                    <wp:lineTo x="10479" y="21499"/>
                    <wp:lineTo x="21510" y="21499"/>
                    <wp:lineTo x="21510" y="0"/>
                    <wp:lineTo x="0" y="0"/>
                  </wp:wrapPolygon>
                </wp:wrapThrough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4560" cy="2162810"/>
                          <a:chOff x="0" y="0"/>
                          <a:chExt cx="6714560" cy="2162810"/>
                        </a:xfrm>
                      </wpg:grpSpPr>
                      <pic:pic xmlns:pic="http://schemas.openxmlformats.org/drawingml/2006/picture">
                        <pic:nvPicPr>
                          <pic:cNvPr id="35" name="Picture 35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84290" y="0"/>
                            <a:ext cx="3430270" cy="2151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Picture 34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42310" cy="2162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3DFDFAF" id="Group 36" o:spid="_x0000_s1026" style="position:absolute;margin-left:0;margin-top:.1pt;width:528.7pt;height:170.3pt;z-index:251693056" coordsize="67145,2162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">
                <v:shape id="Picture 35" o:spid="_x0000_s1027" type="#_x0000_t75" style="position:absolute;left:32842;width:34303;height:21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">
                  <v:imagedata r:id="rId31" o:title=""/>
                </v:shape>
                <v:shape id="Picture 34" o:spid="_x0000_s1028" type="#_x0000_t75" style="position:absolute;width:32423;height:2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">
                  <v:imagedata r:id="rId32" o:title=""/>
                </v:shape>
                <w10:wrap type="through"/>
              </v:group>
            </w:pict>
          </mc:Fallback>
        </mc:AlternateContent>
      </w:r>
    </w:p>
    <w:p w14:paraId="394D8D9D" w14:textId="77777777" w:rsidR="00FD7832" w:rsidRPr="009D6FA7" w:rsidRDefault="00FD7832" w:rsidP="009E5E06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ค่ำ</w:t>
      </w:r>
      <w:r w:rsidRPr="009D6FA7">
        <w:rPr>
          <w:rFonts w:ascii="Leelawadee" w:hAnsi="Leelawadee" w:cs="Leelawadee"/>
          <w:color w:val="00688B" w:themeColor="text2"/>
          <w:sz w:val="24"/>
          <w:szCs w:val="24"/>
        </w:rPr>
        <w:t xml:space="preserve"> </w:t>
      </w:r>
      <w:r w:rsidRPr="009D6FA7">
        <w:rPr>
          <w:rFonts w:ascii="Leelawadee" w:hAnsi="Leelawadee" w:cs="Leelawadee"/>
          <w:color w:val="00688B" w:themeColor="text2"/>
          <w:sz w:val="24"/>
          <w:szCs w:val="24"/>
        </w:rPr>
        <w:tab/>
      </w:r>
      <w:r w:rsidR="00626E28"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บริการอาหารค่ำ ณ ภัตตาคาร</w:t>
      </w:r>
    </w:p>
    <w:p w14:paraId="6F3E8232" w14:textId="77777777" w:rsidR="00FD7832" w:rsidRPr="009D6FA7" w:rsidRDefault="00FD7832" w:rsidP="007455A2">
      <w:pPr>
        <w:spacing w:before="0" w:after="0" w:line="20" w:lineRule="atLeast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4C15A0EA" w14:textId="10A0C98F" w:rsidR="000F5860" w:rsidRPr="00365C09" w:rsidRDefault="00FD7832" w:rsidP="00365C09">
      <w:pPr>
        <w:spacing w:before="0" w:after="0" w:line="20" w:lineRule="atLeast"/>
        <w:ind w:left="1080" w:hanging="1080"/>
        <w:rPr>
          <w:rFonts w:ascii="Leelawadee" w:hAnsi="Leelawadee" w:cs="Leelawadee"/>
          <w:color w:val="FF3300" w:themeColor="accent6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ที่พัก</w:t>
      </w:r>
      <w:r w:rsidRPr="009D6FA7">
        <w:rPr>
          <w:rFonts w:ascii="Leelawadee" w:hAnsi="Leelawadee" w:cs="Leelawadee"/>
          <w:color w:val="00688B" w:themeColor="text2"/>
          <w:sz w:val="24"/>
          <w:szCs w:val="24"/>
          <w:lang w:bidi="th-TH"/>
        </w:rPr>
        <w:t xml:space="preserve"> </w:t>
      </w:r>
      <w:r w:rsidRPr="009D6FA7">
        <w:rPr>
          <w:rFonts w:ascii="Leelawadee" w:hAnsi="Leelawadee" w:cs="Leelawadee"/>
          <w:color w:val="00688B" w:themeColor="text2"/>
          <w:sz w:val="24"/>
          <w:szCs w:val="24"/>
          <w:lang w:bidi="th-TH"/>
        </w:rPr>
        <w:tab/>
      </w:r>
      <w:r w:rsidR="0049292C" w:rsidRPr="0049292C">
        <w:rPr>
          <w:rFonts w:ascii="Leelawadee" w:hAnsi="Leelawadee" w:cs="Leelawadee"/>
          <w:color w:val="FF3300" w:themeColor="accent6"/>
          <w:sz w:val="24"/>
          <w:szCs w:val="24"/>
          <w:lang w:bidi="th-TH"/>
        </w:rPr>
        <w:t xml:space="preserve">RADISSON HOTEL CORNING </w:t>
      </w:r>
      <w:r w:rsidR="00365C09" w:rsidRPr="00947DE8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หรือเทียบเท่า</w:t>
      </w:r>
    </w:p>
    <w:p w14:paraId="1ED2ED84" w14:textId="77777777" w:rsidR="0027117E" w:rsidRPr="002152C3" w:rsidRDefault="0027117E" w:rsidP="002152C3">
      <w:pPr>
        <w:spacing w:before="0" w:after="0" w:line="20" w:lineRule="atLeast"/>
        <w:ind w:left="1080" w:hanging="1080"/>
        <w:rPr>
          <w:rFonts w:ascii="Leelawadee" w:hAnsi="Leelawadee" w:cs="Leelawadee"/>
          <w:color w:val="004D68" w:themeColor="text2" w:themeShade="BF"/>
          <w:sz w:val="24"/>
          <w:szCs w:val="24"/>
          <w:lang w:bidi="th-TH"/>
        </w:rPr>
      </w:pPr>
    </w:p>
    <w:tbl>
      <w:tblPr>
        <w:tblStyle w:val="PlainTable1"/>
        <w:tblW w:w="10588" w:type="dxa"/>
        <w:tblBorders>
          <w:top w:val="single" w:sz="4" w:space="0" w:color="97E707" w:themeColor="accent2"/>
          <w:left w:val="single" w:sz="4" w:space="0" w:color="97E707" w:themeColor="accent2"/>
          <w:bottom w:val="single" w:sz="4" w:space="0" w:color="97E707" w:themeColor="accent2"/>
          <w:right w:val="single" w:sz="4" w:space="0" w:color="97E707" w:themeColor="accent2"/>
          <w:insideV w:val="single" w:sz="4" w:space="0" w:color="97E707" w:themeColor="accent2"/>
        </w:tblBorders>
        <w:tblLook w:val="04A0" w:firstRow="1" w:lastRow="0" w:firstColumn="1" w:lastColumn="0" w:noHBand="0" w:noVBand="1"/>
      </w:tblPr>
      <w:tblGrid>
        <w:gridCol w:w="1439"/>
        <w:gridCol w:w="9149"/>
      </w:tblGrid>
      <w:tr w:rsidR="0035174F" w:rsidRPr="009D6FA7" w14:paraId="71F4B317" w14:textId="77777777" w:rsidTr="009D6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9" w:type="dxa"/>
            <w:shd w:val="clear" w:color="auto" w:fill="C2FA60" w:themeFill="accent2" w:themeFillTint="99"/>
            <w:vAlign w:val="center"/>
          </w:tcPr>
          <w:p w14:paraId="2C0FFCA5" w14:textId="1EFBC5DB" w:rsidR="00F61FD4" w:rsidRPr="002E358A" w:rsidRDefault="009D6FA7" w:rsidP="00EF4447">
            <w:pPr>
              <w:spacing w:before="0" w:line="20" w:lineRule="atLeast"/>
              <w:rPr>
                <w:rFonts w:ascii="Leelawadee" w:hAnsi="Leelawadee" w:cs="Leelawadee"/>
                <w:color w:val="004D68" w:themeColor="text2" w:themeShade="BF"/>
                <w:sz w:val="28"/>
                <w:szCs w:val="28"/>
                <w:lang w:bidi="th-TH"/>
              </w:rPr>
            </w:pP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วันที่</w:t>
            </w:r>
            <w:r w:rsidR="00EF4447" w:rsidRPr="00EF4447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ห้า</w:t>
            </w:r>
          </w:p>
        </w:tc>
        <w:tc>
          <w:tcPr>
            <w:tcW w:w="9149" w:type="dxa"/>
            <w:shd w:val="clear" w:color="auto" w:fill="C2FA60" w:themeFill="accent2" w:themeFillTint="99"/>
            <w:vAlign w:val="center"/>
          </w:tcPr>
          <w:p w14:paraId="7C5C09E6" w14:textId="26F9D88F" w:rsidR="0035174F" w:rsidRPr="00EF4447" w:rsidRDefault="00033D1A" w:rsidP="00192EA0">
            <w:pPr>
              <w:spacing w:before="0"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</w:pP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บัฟฟาโล่ </w:t>
            </w:r>
            <w:r w:rsid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น้ำตกไนแองการ่า </w:t>
            </w:r>
            <w:r w:rsid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2B3FA0" w:rsidRPr="002B3FA0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Maid of the Mist</w:t>
            </w:r>
            <w:r w:rsidR="002B3FA0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</w:p>
        </w:tc>
      </w:tr>
    </w:tbl>
    <w:p w14:paraId="538760FB" w14:textId="77777777" w:rsidR="0035174F" w:rsidRPr="009D6FA7" w:rsidRDefault="0035174F" w:rsidP="007455A2">
      <w:pPr>
        <w:spacing w:before="0" w:after="0" w:line="20" w:lineRule="atLeast"/>
        <w:rPr>
          <w:rFonts w:ascii="Leelawadee" w:hAnsi="Leelawadee" w:cs="Leelawadee"/>
          <w:color w:val="00688B" w:themeColor="text2"/>
          <w:sz w:val="24"/>
          <w:szCs w:val="24"/>
        </w:rPr>
      </w:pPr>
    </w:p>
    <w:p w14:paraId="0BA05F1E" w14:textId="77777777" w:rsidR="0035174F" w:rsidRPr="009D6FA7" w:rsidRDefault="0035174F" w:rsidP="007455A2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เช้า</w:t>
      </w:r>
      <w:r w:rsidRPr="009D6FA7">
        <w:rPr>
          <w:rFonts w:ascii="Leelawadee" w:hAnsi="Leelawadee" w:cs="Leelawadee"/>
          <w:color w:val="00688B" w:themeColor="text2"/>
          <w:sz w:val="24"/>
          <w:szCs w:val="24"/>
        </w:rPr>
        <w:tab/>
      </w: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บริการอาหารเช้า ณ ห้องอาหารของโรงแรม</w:t>
      </w:r>
    </w:p>
    <w:p w14:paraId="226DC4E3" w14:textId="22CD5932" w:rsidR="005F2655" w:rsidRPr="009D6FA7" w:rsidRDefault="00EF4447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>
        <w:rPr>
          <w:rFonts w:ascii="Leelawadee" w:hAnsi="Leelawadee" w:cs="Leelawadee" w:hint="cs"/>
          <w:color w:val="004D68" w:themeColor="text2" w:themeShade="BF"/>
          <w:sz w:val="24"/>
          <w:szCs w:val="24"/>
          <w:cs/>
          <w:lang w:bidi="th-TH"/>
        </w:rPr>
        <w:lastRenderedPageBreak/>
        <w:t>08.00 น.</w:t>
      </w:r>
      <w:r>
        <w:rPr>
          <w:rFonts w:ascii="Leelawadee" w:hAnsi="Leelawadee" w:cs="Leelawadee"/>
          <w:color w:val="004D68" w:themeColor="text2" w:themeShade="BF"/>
          <w:sz w:val="24"/>
          <w:szCs w:val="24"/>
          <w:cs/>
          <w:lang w:bidi="th-TH"/>
        </w:rPr>
        <w:tab/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นำท่านเดินทางสู่ 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เมืองบัฟฟาโร่ 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</w:rPr>
        <w:t xml:space="preserve">Buffalo City </w:t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ซึ่งตั้งอยู่ทางทิศตะวันตกของมหานครนิวยอร์ก มีประชากรประมาณ 1.1 ล้านคน ได้รับการคัดเลือกจากหนังสือ </w:t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Reader’s Digest </w:t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ให้เป็นเมืองที่มีความสะอาดเป็นอันดับ 3 ของอเมริกา และเป็นเมืองที่มีพรมแดนติดกับประเทศแคนาดา โดยมีน้ำตกยักษ์ไนแองการ่าขวางกั้นระหว่างประเทศอเมริกา และแคนาดา</w:t>
      </w:r>
    </w:p>
    <w:p w14:paraId="6826FAC6" w14:textId="77777777" w:rsidR="00192EA0" w:rsidRPr="009D6FA7" w:rsidRDefault="00192EA0" w:rsidP="009E5E06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</w:rPr>
      </w:pPr>
    </w:p>
    <w:p w14:paraId="3A6F749E" w14:textId="77777777" w:rsidR="002A7B2D" w:rsidRPr="00FE6899" w:rsidRDefault="00FE6899" w:rsidP="00FE6899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  <w:r>
        <w:rPr>
          <w:rFonts w:ascii="Leelawadee" w:hAnsi="Leelawadee" w:cs="Leelawadee"/>
          <w:noProof/>
          <w:color w:val="00688B" w:themeColor="text2"/>
          <w:sz w:val="24"/>
          <w:szCs w:val="24"/>
          <w:lang w:eastAsia="en-US" w:bidi="th-TH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652DC2CC" wp14:editId="46E15316">
                <wp:simplePos x="0" y="0"/>
                <wp:positionH relativeFrom="column">
                  <wp:posOffset>0</wp:posOffset>
                </wp:positionH>
                <wp:positionV relativeFrom="paragraph">
                  <wp:posOffset>308610</wp:posOffset>
                </wp:positionV>
                <wp:extent cx="6724650" cy="2324100"/>
                <wp:effectExtent l="0" t="0" r="0" b="0"/>
                <wp:wrapThrough wrapText="bothSides">
                  <wp:wrapPolygon edited="0">
                    <wp:start x="0" y="0"/>
                    <wp:lineTo x="0" y="21423"/>
                    <wp:lineTo x="21539" y="21423"/>
                    <wp:lineTo x="21539" y="0"/>
                    <wp:lineTo x="0" y="0"/>
                  </wp:wrapPolygon>
                </wp:wrapThrough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4650" cy="2324100"/>
                          <a:chOff x="0" y="0"/>
                          <a:chExt cx="6303268" cy="2040151"/>
                        </a:xfrm>
                      </wpg:grpSpPr>
                      <pic:pic xmlns:pic="http://schemas.openxmlformats.org/drawingml/2006/picture">
                        <pic:nvPicPr>
                          <pic:cNvPr id="2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0273" y="0"/>
                            <a:ext cx="3232995" cy="2040151"/>
                          </a:xfrm>
                          <a:prstGeom prst="rect">
                            <a:avLst/>
                          </a:prstGeom>
                          <a:ln w="19050" cap="sq">
                            <a:noFill/>
                            <a:prstDash val="solid"/>
                            <a:miter lim="800000"/>
                          </a:ln>
                          <a:effectLst/>
                        </pic:spPr>
                      </pic:pic>
                      <pic:pic xmlns:pic="http://schemas.openxmlformats.org/drawingml/2006/picture">
                        <pic:nvPicPr>
                          <pic:cNvPr id="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7363" cy="2031790"/>
                          </a:xfrm>
                          <a:prstGeom prst="rect">
                            <a:avLst/>
                          </a:prstGeom>
                          <a:ln w="19050" cap="sq">
                            <a:noFill/>
                            <a:prstDash val="solid"/>
                            <a:miter lim="800000"/>
                          </a:ln>
                          <a:effectLst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2D75594" id="Group 37" o:spid="_x0000_s1026" style="position:absolute;margin-left:0;margin-top:24.3pt;width:529.5pt;height:183pt;z-index:251672576;mso-width-relative:margin;mso-height-relative:margin" coordsize="63032,2040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iDFhJQ0NfUFJPRklMRQABAQAADEhMaW5vAhAAAG1udHJSR0IgWFlaIAfOAAIACQAGADEA&#10;AGFjc3BNU0ZUAAAAAElFQyBzUkdCAAAAAAAAAAAAAAAB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">
                <v:shape id="Picture 1" o:spid="_x0000_s1027" type="#_x0000_t75" style="position:absolute;left:30702;width:32330;height:204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" strokeweight="1.5pt">
                  <v:stroke endcap="square"/>
                  <v:imagedata r:id="rId35" o:title=""/>
                </v:shape>
                <v:shape id="Picture 1" o:spid="_x0000_s1028" type="#_x0000_t75" style="position:absolute;width:30473;height:203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" strokeweight="1.5pt">
                  <v:stroke endcap="square"/>
                  <v:imagedata r:id="rId36" o:title=""/>
                </v:shape>
                <w10:wrap type="through"/>
              </v:group>
            </w:pict>
          </mc:Fallback>
        </mc:AlternateContent>
      </w:r>
      <w:r w:rsidR="009E5E06"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เที่ยง</w:t>
      </w:r>
      <w:r w:rsidR="009E5E06" w:rsidRPr="009D6FA7">
        <w:rPr>
          <w:rFonts w:ascii="Leelawadee" w:hAnsi="Leelawadee" w:cs="Leelawadee"/>
          <w:color w:val="00688B" w:themeColor="text2"/>
          <w:sz w:val="24"/>
          <w:szCs w:val="24"/>
        </w:rPr>
        <w:tab/>
      </w:r>
      <w:r w:rsidR="00192EA0"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บริการอาหารกลางวัน ณ ภัตตาคาร</w:t>
      </w:r>
    </w:p>
    <w:p w14:paraId="17ED2775" w14:textId="1C7A917F" w:rsidR="00033D1A" w:rsidRPr="009D6FA7" w:rsidRDefault="00F23345" w:rsidP="00033D1A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จากนั้น </w:t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นำท่านชมความยิ่งใหญ่ของ 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อุทยานแห่งชาติน้ำตกไนแองการ่า </w:t>
      </w:r>
      <w:r w:rsidR="00A251DB" w:rsidRPr="009D6FA7">
        <w:rPr>
          <w:rFonts w:ascii="Leelawadee" w:hAnsi="Leelawadee" w:cs="Leelawadee"/>
          <w:color w:val="FF3300" w:themeColor="accent6"/>
          <w:sz w:val="24"/>
          <w:szCs w:val="24"/>
          <w:lang w:bidi="th-TH"/>
        </w:rPr>
        <w:t xml:space="preserve">Niagara Falls </w:t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ซึ่งเป็น 1 ใน 7 สิ่งมหัศจรรย์ของโลกทางธรรมชาติ ท่านจะได้พบกับความยิ่งใหญ่ ของน้ำตกที่มีอาณาบริเวณ ปริมาณมวลน้ำไหลเวียนมากมายมหาศาล ที่ไหลมาจากทะเลสาบอีรีทิ้งตัวลงก่อให้เกิดเสียงดังสนั่นหวั่นไหว และละอองไอน้ำที่สร้างความสดชื่นไปทั่วบริเวณหากสภาพอากาศเอื้ออำนวย ท่านจะได้เห็นสายรุ้งที่เกิดจากละอองน้ำอยู่เหนือน้ำตก ซึ่งสวยงามมากๆ โดยบริเวณนี้จะเกิดสายรุ้งอยู่เป็นประจำ เนื่องจากมีละอองน้ำลอยขึ้นขึ้นสู่ชั้นบรรยากาศเป็นจำนวนมาก นำท่านชมความยิ่งใหญ่ของน้ำตกยักษ์ไนแองการ่าในจุดที่ใกล้ที่สุด ด้วยเรือ 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เมด ออฟ เดอะ มิส 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</w:rPr>
        <w:t xml:space="preserve">Maid of the Mist </w:t>
      </w:r>
      <w:r w:rsidR="00033D1A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ทวนกระแสน้ำเข้าสู่ธารน้ำอันเชี่ยวกราดที่หลั่งไหลโถมเถมาจากเบื้องสูง ตื่นเต้นและตื่นตาตื่นใจ สัมผัสกับประสบการณ์ครั้งยิ่งใหญ่ ในการชมน้ำตกไนแองการ่าอย่างใกล้ชิดจริงๆ </w:t>
      </w:r>
      <w:r w:rsidR="00033D1A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>**</w:t>
      </w:r>
      <w:r w:rsidR="00033D1A" w:rsidRPr="00441C0E">
        <w:rPr>
          <w:rFonts w:ascii="Leelawadee" w:hAnsi="Leelawadee" w:cs="Leelawadee"/>
          <w:color w:val="00B0F0"/>
          <w:sz w:val="24"/>
          <w:szCs w:val="24"/>
          <w:cs/>
          <w:lang w:bidi="th-TH"/>
        </w:rPr>
        <w:t xml:space="preserve">หมายเหตุ: เมด ออฟ เดอะ มิส </w:t>
      </w:r>
      <w:r w:rsidR="00033D1A" w:rsidRPr="00441C0E">
        <w:rPr>
          <w:rFonts w:ascii="Leelawadee" w:hAnsi="Leelawadee" w:cs="Leelawadee"/>
          <w:color w:val="00B0F0"/>
          <w:sz w:val="24"/>
          <w:szCs w:val="24"/>
        </w:rPr>
        <w:t xml:space="preserve">Maid of the Mist </w:t>
      </w:r>
      <w:r w:rsidR="00033D1A" w:rsidRPr="00441C0E">
        <w:rPr>
          <w:rFonts w:ascii="Leelawadee" w:hAnsi="Leelawadee" w:cs="Leelawadee"/>
          <w:color w:val="00B0F0"/>
          <w:sz w:val="24"/>
          <w:szCs w:val="24"/>
          <w:cs/>
          <w:lang w:bidi="th-TH"/>
        </w:rPr>
        <w:t>จะเปิดให้บริการในช่วงเดือน</w:t>
      </w:r>
      <w:r w:rsidR="00441C0E" w:rsidRPr="00441C0E">
        <w:rPr>
          <w:rFonts w:ascii="Leelawadee" w:hAnsi="Leelawadee" w:cs="Leelawadee" w:hint="cs"/>
          <w:color w:val="00B0F0"/>
          <w:sz w:val="24"/>
          <w:szCs w:val="24"/>
          <w:cs/>
          <w:lang w:bidi="th-TH"/>
        </w:rPr>
        <w:t>เมษายน</w:t>
      </w:r>
      <w:r w:rsidR="00033D1A" w:rsidRPr="00441C0E">
        <w:rPr>
          <w:rFonts w:ascii="Leelawadee" w:hAnsi="Leelawadee" w:cs="Leelawadee"/>
          <w:color w:val="00B0F0"/>
          <w:sz w:val="24"/>
          <w:szCs w:val="24"/>
          <w:cs/>
          <w:lang w:bidi="th-TH"/>
        </w:rPr>
        <w:t xml:space="preserve"> ถึงเดือน ตุลาคม กำหนดวันที่แน่นอนอาจมีการเปลี่ยนแปลงตามความเหมาะสม ทั้งนี้ขึ้นอยู่กับสภาพภูมิอากาศ โดยทางบริษัทจะคำนึงถึงความปลอดภัยของลูกค้าเป็นสำคัญ และทางบริษัทไม่สามารถคืนค่าใช้จ่ายได้ หากไม่สามารถล่องเรือได้ **</w:t>
      </w:r>
    </w:p>
    <w:p w14:paraId="000F7884" w14:textId="77777777" w:rsidR="0035174F" w:rsidRPr="009D6FA7" w:rsidRDefault="0035174F" w:rsidP="007455A2">
      <w:pPr>
        <w:spacing w:before="0" w:after="0" w:line="20" w:lineRule="atLeast"/>
        <w:rPr>
          <w:rFonts w:ascii="Leelawadee" w:hAnsi="Leelawadee" w:cs="Leelawadee"/>
          <w:sz w:val="24"/>
          <w:szCs w:val="24"/>
          <w:lang w:bidi="th-TH"/>
        </w:rPr>
      </w:pPr>
    </w:p>
    <w:p w14:paraId="6C8F1E97" w14:textId="77777777" w:rsidR="005F2655" w:rsidRPr="009D6FA7" w:rsidRDefault="005F2655" w:rsidP="005F2655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cs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ค่ำ</w:t>
      </w: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ab/>
      </w:r>
      <w:r w:rsidR="002628EE">
        <w:rPr>
          <w:rFonts w:ascii="Leelawadee" w:hAnsi="Leelawadee" w:cs="Leelawadee" w:hint="cs"/>
          <w:color w:val="00688B" w:themeColor="text2"/>
          <w:sz w:val="24"/>
          <w:szCs w:val="24"/>
          <w:cs/>
          <w:lang w:bidi="th-TH"/>
        </w:rPr>
        <w:t>บริการอาหารค่ำ ณ ภัตตาคาร</w:t>
      </w:r>
    </w:p>
    <w:p w14:paraId="4995815D" w14:textId="77777777" w:rsidR="005F2655" w:rsidRPr="009D6FA7" w:rsidRDefault="005F2655" w:rsidP="005F2655">
      <w:pPr>
        <w:spacing w:before="0" w:after="0" w:line="20" w:lineRule="atLeast"/>
        <w:rPr>
          <w:rFonts w:ascii="Leelawadee" w:hAnsi="Leelawadee" w:cs="Leelawadee"/>
          <w:color w:val="00688B" w:themeColor="text2"/>
          <w:sz w:val="24"/>
          <w:szCs w:val="24"/>
        </w:rPr>
      </w:pPr>
    </w:p>
    <w:p w14:paraId="5549434B" w14:textId="13151133" w:rsidR="00BA779B" w:rsidRDefault="005F2655" w:rsidP="00365C09">
      <w:pPr>
        <w:spacing w:before="0" w:after="0" w:line="20" w:lineRule="atLeast"/>
        <w:ind w:left="1080" w:hanging="1080"/>
        <w:rPr>
          <w:rFonts w:ascii="Leelawadee" w:hAnsi="Leelawadee" w:cs="Leelawadee"/>
          <w:color w:val="FF3300" w:themeColor="accent6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ที่พัก</w:t>
      </w: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ab/>
      </w:r>
      <w:r w:rsidR="0049292C" w:rsidRPr="0049292C">
        <w:rPr>
          <w:rFonts w:ascii="Leelawadee" w:hAnsi="Leelawadee" w:cs="Leelawadee"/>
          <w:color w:val="FF3300" w:themeColor="accent6"/>
          <w:sz w:val="24"/>
          <w:szCs w:val="24"/>
        </w:rPr>
        <w:t xml:space="preserve">LA QUINTA INN &amp; SUITE BY WYNDHAM NIAGARA FALLS </w:t>
      </w:r>
      <w:r w:rsidR="00365C09" w:rsidRPr="00947DE8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หรือเทียบเท่า</w:t>
      </w:r>
    </w:p>
    <w:p w14:paraId="0F2D78C3" w14:textId="77777777" w:rsidR="0049292C" w:rsidRPr="009D6FA7" w:rsidRDefault="0049292C" w:rsidP="0049292C">
      <w:pPr>
        <w:spacing w:before="0" w:after="0" w:line="20" w:lineRule="atLeast"/>
        <w:ind w:left="1080" w:hanging="1080"/>
        <w:rPr>
          <w:rFonts w:ascii="Leelawadee" w:hAnsi="Leelawadee" w:cs="Leelawadee"/>
          <w:noProof/>
          <w:sz w:val="24"/>
          <w:szCs w:val="24"/>
          <w:lang w:eastAsia="en-US" w:bidi="th-TH"/>
        </w:rPr>
      </w:pPr>
    </w:p>
    <w:tbl>
      <w:tblPr>
        <w:tblStyle w:val="PlainTable1"/>
        <w:tblW w:w="10525" w:type="dxa"/>
        <w:tblBorders>
          <w:top w:val="single" w:sz="4" w:space="0" w:color="97E707" w:themeColor="accent2"/>
          <w:left w:val="single" w:sz="4" w:space="0" w:color="97E707" w:themeColor="accent2"/>
          <w:bottom w:val="single" w:sz="4" w:space="0" w:color="97E707" w:themeColor="accent2"/>
          <w:right w:val="single" w:sz="4" w:space="0" w:color="97E707" w:themeColor="accent2"/>
          <w:insideV w:val="single" w:sz="4" w:space="0" w:color="97E707" w:themeColor="accent2"/>
        </w:tblBorders>
        <w:tblLook w:val="04A0" w:firstRow="1" w:lastRow="0" w:firstColumn="1" w:lastColumn="0" w:noHBand="0" w:noVBand="1"/>
      </w:tblPr>
      <w:tblGrid>
        <w:gridCol w:w="1345"/>
        <w:gridCol w:w="9180"/>
      </w:tblGrid>
      <w:tr w:rsidR="005F2655" w:rsidRPr="009D6FA7" w14:paraId="2EEAF098" w14:textId="77777777" w:rsidTr="009673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5" w:type="dxa"/>
            <w:shd w:val="clear" w:color="auto" w:fill="C2FA60" w:themeFill="accent2" w:themeFillTint="99"/>
            <w:vAlign w:val="center"/>
          </w:tcPr>
          <w:p w14:paraId="11EC0002" w14:textId="7DE5A4E3" w:rsidR="00F61FD4" w:rsidRPr="00EF4447" w:rsidRDefault="009D6FA7" w:rsidP="007E2681">
            <w:pPr>
              <w:spacing w:before="0" w:line="20" w:lineRule="atLeast"/>
              <w:rPr>
                <w:rFonts w:ascii="Leelawadee" w:hAnsi="Leelawadee" w:cs="Leelawadee"/>
                <w:color w:val="004D68" w:themeColor="text2" w:themeShade="BF"/>
                <w:sz w:val="28"/>
                <w:szCs w:val="28"/>
                <w:lang w:bidi="th-TH"/>
              </w:rPr>
            </w:pP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วันที่</w:t>
            </w:r>
            <w:r w:rsidR="00EF4447" w:rsidRPr="00EF4447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หก</w:t>
            </w:r>
          </w:p>
        </w:tc>
        <w:tc>
          <w:tcPr>
            <w:tcW w:w="9180" w:type="dxa"/>
            <w:shd w:val="clear" w:color="auto" w:fill="C2FA60" w:themeFill="accent2" w:themeFillTint="99"/>
            <w:vAlign w:val="center"/>
          </w:tcPr>
          <w:p w14:paraId="25C919AE" w14:textId="5C176622" w:rsidR="005F2655" w:rsidRPr="00EF4447" w:rsidRDefault="002B3FA0" w:rsidP="002C40A9">
            <w:pPr>
              <w:spacing w:before="0"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</w:pPr>
            <w:r w:rsidRPr="002B3FA0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น้ำตกไนแองการ่า</w:t>
            </w:r>
            <w:r w:rsidRPr="002B3FA0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I </w:t>
            </w:r>
            <w:r w:rsidRPr="002B3FA0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Fashion Outlet of Niagara Falls </w:t>
            </w:r>
            <w:r w:rsidR="00EF4447"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="00033D1A"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 </w:t>
            </w:r>
            <w:r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เมือง</w:t>
            </w:r>
            <w:r w:rsidRPr="002B3FA0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บิงแฮมตัน</w:t>
            </w:r>
            <w:r w:rsidRPr="002B3FA0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</w:p>
        </w:tc>
      </w:tr>
    </w:tbl>
    <w:p w14:paraId="089607B4" w14:textId="77777777" w:rsidR="009673F9" w:rsidRPr="009D6FA7" w:rsidRDefault="009673F9" w:rsidP="009673F9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เช้า</w:t>
      </w: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ab/>
        <w:t>บริการอาหารเช้า ณ ห้องอาหารของโรงแรม</w:t>
      </w:r>
    </w:p>
    <w:p w14:paraId="43C64A84" w14:textId="77777777" w:rsidR="0058746A" w:rsidRDefault="0058746A" w:rsidP="009673F9">
      <w:pPr>
        <w:tabs>
          <w:tab w:val="left" w:pos="1080"/>
        </w:tabs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7EB24B7E" w14:textId="5960A381" w:rsidR="009673F9" w:rsidRPr="00883D77" w:rsidRDefault="009673F9" w:rsidP="009673F9">
      <w:pPr>
        <w:tabs>
          <w:tab w:val="left" w:pos="1080"/>
        </w:tabs>
        <w:spacing w:before="0" w:after="0" w:line="20" w:lineRule="atLeast"/>
        <w:ind w:left="1080"/>
        <w:jc w:val="thaiDistribute"/>
        <w:rPr>
          <w:rFonts w:ascii="Leelawadee" w:hAnsi="Leelawadee" w:cs="Leelawadee"/>
          <w:color w:val="002E5D" w:themeColor="text1"/>
          <w:sz w:val="24"/>
          <w:szCs w:val="24"/>
          <w:lang w:bidi="th-TH"/>
        </w:rPr>
      </w:pPr>
      <w:r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 </w:t>
      </w:r>
      <w:r w:rsidRPr="00611121">
        <w:rPr>
          <w:rFonts w:ascii="Leelawadee" w:hAnsi="Leelawadee" w:cs="Leelawadee" w:hint="cs"/>
          <w:color w:val="00B0F0"/>
          <w:sz w:val="24"/>
          <w:szCs w:val="24"/>
          <w:cs/>
          <w:lang w:bidi="th-TH"/>
        </w:rPr>
        <w:t xml:space="preserve">**ชมความงามและยิ่งใหญ่ของ </w:t>
      </w:r>
      <w:r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น้ำตกไนแองการ่า </w:t>
      </w:r>
      <w:r w:rsidRPr="009D6FA7">
        <w:rPr>
          <w:rFonts w:ascii="Leelawadee" w:hAnsi="Leelawadee" w:cs="Leelawadee"/>
          <w:color w:val="FF3300" w:themeColor="accent6"/>
          <w:sz w:val="24"/>
          <w:szCs w:val="24"/>
          <w:lang w:bidi="th-TH"/>
        </w:rPr>
        <w:t>Niagara Falls</w:t>
      </w:r>
      <w:r>
        <w:rPr>
          <w:rFonts w:ascii="Leelawadee" w:hAnsi="Leelawadee" w:cs="Leelawadee" w:hint="cs"/>
          <w:color w:val="FF3300" w:themeColor="accent6"/>
          <w:sz w:val="24"/>
          <w:szCs w:val="24"/>
          <w:cs/>
          <w:lang w:bidi="th-TH"/>
        </w:rPr>
        <w:t xml:space="preserve"> </w:t>
      </w:r>
      <w:r w:rsidRPr="00611121">
        <w:rPr>
          <w:rFonts w:ascii="Leelawadee" w:hAnsi="Leelawadee" w:cs="Leelawadee" w:hint="cs"/>
          <w:color w:val="00B0F0"/>
          <w:sz w:val="24"/>
          <w:szCs w:val="24"/>
          <w:cs/>
          <w:lang w:bidi="th-TH"/>
        </w:rPr>
        <w:t xml:space="preserve">โดยการนำขึ้น </w:t>
      </w:r>
      <w:r w:rsidRPr="0058746A">
        <w:rPr>
          <w:rFonts w:ascii="Leelawadee" w:hAnsi="Leelawadee" w:cs="Leelawadee" w:hint="cs"/>
          <w:color w:val="FF0000"/>
          <w:sz w:val="24"/>
          <w:szCs w:val="24"/>
          <w:cs/>
          <w:lang w:bidi="th-TH"/>
        </w:rPr>
        <w:t xml:space="preserve">เฮลิคอปเตอร์ </w:t>
      </w:r>
      <w:r w:rsidRPr="00611121">
        <w:rPr>
          <w:rFonts w:ascii="Leelawadee" w:hAnsi="Leelawadee" w:cs="Leelawadee" w:hint="cs"/>
          <w:color w:val="00B0F0"/>
          <w:sz w:val="24"/>
          <w:szCs w:val="24"/>
          <w:cs/>
          <w:lang w:bidi="th-TH"/>
        </w:rPr>
        <w:t>ชมจากด้านบนฟ้า</w:t>
      </w:r>
      <w:r w:rsidR="00611121">
        <w:rPr>
          <w:rFonts w:ascii="Leelawadee" w:hAnsi="Leelawadee" w:cs="Leelawadee"/>
          <w:color w:val="00B0F0"/>
          <w:sz w:val="24"/>
          <w:szCs w:val="24"/>
          <w:lang w:bidi="th-TH"/>
        </w:rPr>
        <w:t xml:space="preserve"> 12 </w:t>
      </w:r>
      <w:r w:rsidR="00611121">
        <w:rPr>
          <w:rFonts w:ascii="Leelawadee" w:hAnsi="Leelawadee" w:cs="Leelawadee" w:hint="cs"/>
          <w:color w:val="00B0F0"/>
          <w:sz w:val="24"/>
          <w:szCs w:val="24"/>
          <w:cs/>
          <w:lang w:bidi="th-TH"/>
        </w:rPr>
        <w:t>นาที</w:t>
      </w:r>
      <w:r w:rsidRPr="00611121">
        <w:rPr>
          <w:rFonts w:ascii="Leelawadee" w:hAnsi="Leelawadee" w:cs="Leelawadee" w:hint="cs"/>
          <w:color w:val="00B0F0"/>
          <w:sz w:val="24"/>
          <w:szCs w:val="24"/>
          <w:cs/>
          <w:lang w:bidi="th-TH"/>
        </w:rPr>
        <w:t>..จะได้เห็นความยิ่งใหญ่</w:t>
      </w:r>
      <w:r w:rsidR="00611121">
        <w:rPr>
          <w:rFonts w:ascii="Leelawadee" w:hAnsi="Leelawadee" w:cs="Leelawadee" w:hint="cs"/>
          <w:color w:val="00B0F0"/>
          <w:sz w:val="24"/>
          <w:szCs w:val="24"/>
          <w:cs/>
          <w:lang w:bidi="th-TH"/>
        </w:rPr>
        <w:t xml:space="preserve"> </w:t>
      </w:r>
      <w:r w:rsidRPr="00611121">
        <w:rPr>
          <w:rFonts w:ascii="Leelawadee" w:hAnsi="Leelawadee" w:cs="Leelawadee" w:hint="cs"/>
          <w:color w:val="00B0F0"/>
          <w:sz w:val="24"/>
          <w:szCs w:val="24"/>
          <w:cs/>
          <w:lang w:bidi="th-TH"/>
        </w:rPr>
        <w:t xml:space="preserve">สวยงาม </w:t>
      </w:r>
      <w:r w:rsidR="00611121">
        <w:rPr>
          <w:rFonts w:ascii="Leelawadee" w:hAnsi="Leelawadee" w:cs="Leelawadee" w:hint="cs"/>
          <w:color w:val="00B0F0"/>
          <w:sz w:val="24"/>
          <w:szCs w:val="24"/>
          <w:cs/>
          <w:lang w:bidi="th-TH"/>
        </w:rPr>
        <w:t xml:space="preserve">อลังกาล </w:t>
      </w:r>
      <w:r w:rsidRPr="00611121">
        <w:rPr>
          <w:rFonts w:ascii="Leelawadee" w:hAnsi="Leelawadee" w:cs="Leelawadee" w:hint="cs"/>
          <w:color w:val="00B0F0"/>
          <w:sz w:val="24"/>
          <w:szCs w:val="24"/>
          <w:cs/>
          <w:lang w:bidi="th-TH"/>
        </w:rPr>
        <w:t>ไม่อาจจะลืมได้..</w:t>
      </w:r>
      <w:r w:rsidRPr="00611121">
        <w:rPr>
          <w:rFonts w:ascii="Leelawadee" w:hAnsi="Leelawadee" w:cs="Leelawadee"/>
          <w:color w:val="00B0F0"/>
          <w:sz w:val="24"/>
          <w:szCs w:val="24"/>
          <w:lang w:bidi="th-TH"/>
        </w:rPr>
        <w:t xml:space="preserve"> </w:t>
      </w:r>
      <w:r w:rsidRPr="00883D77">
        <w:rPr>
          <w:rFonts w:ascii="Leelawadee" w:hAnsi="Leelawadee" w:cs="Leelawadee"/>
          <w:color w:val="002E5D" w:themeColor="text1"/>
          <w:sz w:val="24"/>
          <w:szCs w:val="24"/>
          <w:lang w:bidi="th-TH"/>
        </w:rPr>
        <w:t>(</w:t>
      </w:r>
      <w:r w:rsidRPr="00883D77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ไม่รวมค่าใช้จ่าย</w:t>
      </w:r>
      <w:r w:rsidR="00611121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 xml:space="preserve"> ประมาณ </w:t>
      </w:r>
      <w:r w:rsidR="00611121">
        <w:rPr>
          <w:rFonts w:ascii="Leelawadee" w:hAnsi="Leelawadee" w:cs="Leelawadee"/>
          <w:color w:val="002E5D" w:themeColor="text1"/>
          <w:sz w:val="24"/>
          <w:szCs w:val="24"/>
          <w:lang w:bidi="th-TH"/>
        </w:rPr>
        <w:t>$</w:t>
      </w:r>
      <w:r w:rsidR="00611121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150 ++</w:t>
      </w:r>
      <w:r w:rsidRPr="00883D77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)</w:t>
      </w:r>
    </w:p>
    <w:p w14:paraId="19072F71" w14:textId="2F08C04F" w:rsidR="009673F9" w:rsidRDefault="009673F9" w:rsidP="00947DE8">
      <w:pPr>
        <w:spacing w:before="0" w:after="0" w:line="20" w:lineRule="atLeast"/>
        <w:ind w:left="1080"/>
        <w:rPr>
          <w:rFonts w:ascii="Leelawadee" w:hAnsi="Leelawadee" w:cs="Leelawadee"/>
          <w:lang w:bidi="th-TH"/>
        </w:rPr>
      </w:pPr>
      <w:r>
        <w:rPr>
          <w:rFonts w:ascii="Leelawadee" w:hAnsi="Leelawadee" w:cs="Leelawadee" w:hint="cs"/>
          <w:color w:val="000000"/>
          <w:cs/>
          <w:lang w:bidi="th-TH"/>
        </w:rPr>
        <w:t>**ชมความงามถ่ายรูปกันอย่างเต็มที่ กับ</w:t>
      </w:r>
      <w:r w:rsidRPr="0058746A">
        <w:rPr>
          <w:rFonts w:ascii="Leelawadee" w:hAnsi="Leelawadee" w:cs="Leelawadee"/>
          <w:color w:val="FF0000"/>
          <w:cs/>
        </w:rPr>
        <w:t>น้ำตกไนแอการ่า (</w:t>
      </w:r>
      <w:r w:rsidRPr="0058746A">
        <w:rPr>
          <w:rFonts w:ascii="Leelawadee" w:hAnsi="Leelawadee" w:cs="Leelawadee"/>
          <w:color w:val="FF0000"/>
        </w:rPr>
        <w:t>Niagara Falls</w:t>
      </w:r>
      <w:r w:rsidRPr="0058746A">
        <w:rPr>
          <w:rFonts w:ascii="Leelawadee" w:hAnsi="Leelawadee" w:cs="Leelawadee"/>
          <w:color w:val="FF0000"/>
          <w:cs/>
        </w:rPr>
        <w:t xml:space="preserve">) </w:t>
      </w:r>
      <w:r w:rsidRPr="00883D77">
        <w:rPr>
          <w:rFonts w:ascii="Leelawadee" w:hAnsi="Leelawadee" w:cs="Leelawadee"/>
          <w:color w:val="000000"/>
          <w:cs/>
        </w:rPr>
        <w:t xml:space="preserve">น้ำตกไนแอการ่าประกอบด้วยน้ำตกสามแห่ง คือ </w:t>
      </w:r>
      <w:r w:rsidRPr="00C30DDE">
        <w:rPr>
          <w:rFonts w:ascii="Leelawadee" w:hAnsi="Leelawadee" w:cs="Leelawadee"/>
          <w:color w:val="FF0000"/>
          <w:cs/>
        </w:rPr>
        <w:t>น้ำตกเกือกม้า (</w:t>
      </w:r>
      <w:r w:rsidRPr="00C30DDE">
        <w:rPr>
          <w:rFonts w:ascii="Leelawadee" w:hAnsi="Leelawadee" w:cs="Leelawadee"/>
          <w:color w:val="FF0000"/>
        </w:rPr>
        <w:t>Horseshoe</w:t>
      </w:r>
      <w:r w:rsidRPr="00C30DDE">
        <w:rPr>
          <w:rFonts w:ascii="Leelawadee" w:hAnsi="Leelawadee" w:cs="Leelawadee"/>
          <w:color w:val="FF0000"/>
          <w:cs/>
        </w:rPr>
        <w:t xml:space="preserve"> </w:t>
      </w:r>
      <w:r w:rsidRPr="00C30DDE">
        <w:rPr>
          <w:rFonts w:ascii="Leelawadee" w:hAnsi="Leelawadee" w:cs="Leelawadee"/>
          <w:color w:val="FF0000"/>
        </w:rPr>
        <w:t>Falls</w:t>
      </w:r>
      <w:r w:rsidRPr="00C30DDE">
        <w:rPr>
          <w:rFonts w:ascii="Leelawadee" w:hAnsi="Leelawadee" w:cs="Leelawadee"/>
          <w:color w:val="FF0000"/>
          <w:cs/>
        </w:rPr>
        <w:t>) สูง 158 ฟุต</w:t>
      </w:r>
      <w:r w:rsidRPr="00883D77">
        <w:rPr>
          <w:rFonts w:ascii="Leelawadee" w:hAnsi="Leelawadee" w:cs="Leelawadee"/>
          <w:color w:val="000000"/>
        </w:rPr>
        <w:t xml:space="preserve">, </w:t>
      </w:r>
      <w:r w:rsidRPr="00C30DDE">
        <w:rPr>
          <w:rFonts w:ascii="Leelawadee" w:hAnsi="Leelawadee" w:cs="Leelawadee"/>
          <w:color w:val="FF0000"/>
          <w:cs/>
        </w:rPr>
        <w:t>น้ำตกอเมริกาสูง 167 ฟุต</w:t>
      </w:r>
      <w:r w:rsidRPr="00883D77">
        <w:rPr>
          <w:rFonts w:ascii="Leelawadee" w:hAnsi="Leelawadee" w:cs="Leelawadee"/>
          <w:color w:val="000000"/>
        </w:rPr>
        <w:t>,</w:t>
      </w:r>
      <w:r w:rsidRPr="00883D77">
        <w:rPr>
          <w:rFonts w:ascii="Leelawadee" w:hAnsi="Leelawadee" w:cs="Leelawadee"/>
          <w:color w:val="000000"/>
          <w:cs/>
        </w:rPr>
        <w:t xml:space="preserve"> และน้ำตกขนาดเล็กกว่าที่อยู่ติดกัน คือ</w:t>
      </w:r>
      <w:r w:rsidRPr="00C30DDE">
        <w:rPr>
          <w:rFonts w:ascii="Leelawadee" w:hAnsi="Leelawadee" w:cs="Leelawadee"/>
          <w:color w:val="FF0000"/>
          <w:cs/>
        </w:rPr>
        <w:t xml:space="preserve">น้ำตก </w:t>
      </w:r>
      <w:r w:rsidRPr="00C30DDE">
        <w:rPr>
          <w:rFonts w:ascii="Leelawadee" w:hAnsi="Leelawadee" w:cs="Leelawadee"/>
          <w:color w:val="FF0000"/>
        </w:rPr>
        <w:t>Bridal Veil</w:t>
      </w:r>
      <w:r w:rsidRPr="00883D77">
        <w:rPr>
          <w:rFonts w:ascii="Leelawadee" w:hAnsi="Leelawadee" w:cs="Leelawadee"/>
          <w:color w:val="000000"/>
        </w:rPr>
        <w:t>.</w:t>
      </w:r>
      <w:r w:rsidRPr="00883D77">
        <w:rPr>
          <w:rFonts w:ascii="Leelawadee" w:hAnsi="Leelawadee" w:cs="Leelawadee"/>
          <w:color w:val="000000"/>
          <w:cs/>
        </w:rPr>
        <w:t xml:space="preserve"> มีจุดชมวิวที่สวยงามและเป็นแหล่งท่องเที่ยวที่สำคัญของทั้ง 2 ประเทศ และยังเป็น 1 ใน 7 สิ่งมหัศจรรย์ของโลกทางธรรมชาติ </w:t>
      </w:r>
      <w:r>
        <w:rPr>
          <w:rFonts w:ascii="Leelawadee" w:hAnsi="Leelawadee" w:cs="Leelawadee" w:hint="cs"/>
          <w:color w:val="000000"/>
          <w:cs/>
          <w:lang w:bidi="th-TH"/>
        </w:rPr>
        <w:t>มีเวลา</w:t>
      </w:r>
      <w:r w:rsidRPr="00883D77">
        <w:rPr>
          <w:rFonts w:ascii="Leelawadee" w:hAnsi="Leelawadee" w:cs="Leelawadee"/>
          <w:color w:val="000000"/>
          <w:cs/>
        </w:rPr>
        <w:t>นำท่านเข้าชมพิพิธภัณฑ์</w:t>
      </w:r>
      <w:r w:rsidRPr="00883D77">
        <w:rPr>
          <w:rFonts w:ascii="Leelawadee" w:hAnsi="Leelawadee" w:cs="Leelawadee"/>
        </w:rPr>
        <w:t xml:space="preserve"> </w:t>
      </w:r>
      <w:r w:rsidRPr="00C30DDE">
        <w:rPr>
          <w:rFonts w:ascii="Leelawadee" w:hAnsi="Leelawadee" w:cs="Leelawadee"/>
          <w:color w:val="FF0000"/>
        </w:rPr>
        <w:t xml:space="preserve">Old Fort of Niagara </w:t>
      </w:r>
      <w:r w:rsidRPr="00883D77">
        <w:rPr>
          <w:rFonts w:ascii="Leelawadee" w:hAnsi="Leelawadee" w:cs="Leelawadee"/>
          <w:color w:val="000000"/>
          <w:cs/>
        </w:rPr>
        <w:t xml:space="preserve">เป็นป้อมปืนเก่าแก่อายุกว่า 300 ปี เมื่อครั้งสงครามอาณานิคมฯ  </w:t>
      </w:r>
      <w:r w:rsidRPr="00883D77">
        <w:rPr>
          <w:rFonts w:ascii="Leelawadee" w:hAnsi="Leelawadee" w:cs="Leelawadee"/>
          <w:color w:val="000000"/>
        </w:rPr>
        <w:t xml:space="preserve">Fort of Niagara </w:t>
      </w:r>
      <w:r w:rsidRPr="00883D77">
        <w:rPr>
          <w:rFonts w:ascii="Leelawadee" w:hAnsi="Leelawadee" w:cs="Leelawadee"/>
          <w:color w:val="000000"/>
          <w:cs/>
        </w:rPr>
        <w:t>เป็นจุดยุทธศาสตร์ที่สำคัญเนื่องจากตั้งอยู่บริเวณปลายสุดของแม่น้ำไนแอการาก่อนไหลลงสู่ทะเลสาบออนตาริโอ</w:t>
      </w:r>
      <w:r w:rsidRPr="00883D77">
        <w:rPr>
          <w:rFonts w:ascii="Leelawadee" w:hAnsi="Leelawadee" w:cs="Leelawadee"/>
          <w:cs/>
        </w:rPr>
        <w:t xml:space="preserve"> (</w:t>
      </w:r>
      <w:r w:rsidRPr="00883D77">
        <w:rPr>
          <w:rFonts w:ascii="Leelawadee" w:hAnsi="Leelawadee" w:cs="Leelawadee"/>
        </w:rPr>
        <w:t>Lake Ontario</w:t>
      </w:r>
      <w:r w:rsidRPr="00883D77">
        <w:rPr>
          <w:rFonts w:ascii="Leelawadee" w:hAnsi="Leelawadee" w:cs="Leelawadee"/>
          <w:cs/>
        </w:rPr>
        <w:t>)</w:t>
      </w:r>
      <w:r w:rsidR="00947DE8">
        <w:rPr>
          <w:rFonts w:ascii="Leelawadee" w:hAnsi="Leelawadee" w:cs="Leelawadee" w:hint="cs"/>
          <w:cs/>
          <w:lang w:bidi="th-TH"/>
        </w:rPr>
        <w:t xml:space="preserve"> </w:t>
      </w:r>
    </w:p>
    <w:p w14:paraId="4009391E" w14:textId="77777777" w:rsidR="00947DE8" w:rsidRDefault="00947DE8" w:rsidP="00947DE8">
      <w:pPr>
        <w:spacing w:before="0" w:after="0" w:line="20" w:lineRule="atLeast"/>
        <w:rPr>
          <w:rFonts w:ascii="Leelawadee" w:hAnsi="Leelawadee" w:cs="Leelawadee"/>
          <w:lang w:bidi="th-TH"/>
        </w:rPr>
      </w:pPr>
    </w:p>
    <w:p w14:paraId="1F466F71" w14:textId="5087F358" w:rsidR="00947DE8" w:rsidRPr="00883D77" w:rsidRDefault="00947DE8" w:rsidP="00947DE8">
      <w:pPr>
        <w:tabs>
          <w:tab w:val="left" w:pos="1080"/>
        </w:tabs>
        <w:spacing w:before="0" w:after="0" w:line="20" w:lineRule="atLeast"/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</w:pPr>
      <w:r>
        <w:rPr>
          <w:rFonts w:ascii="Leelawadee" w:hAnsi="Leelawadee" w:cs="Leelawadee" w:hint="cs"/>
          <w:cs/>
          <w:lang w:bidi="th-TH"/>
        </w:rPr>
        <w:t>เที่ยง</w:t>
      </w:r>
      <w:r>
        <w:rPr>
          <w:rFonts w:ascii="Leelawadee" w:hAnsi="Leelawadee" w:cs="Leelawadee"/>
          <w:cs/>
          <w:lang w:bidi="th-TH"/>
        </w:rPr>
        <w:tab/>
      </w:r>
      <w:r>
        <w:rPr>
          <w:rFonts w:ascii="Leelawadee" w:hAnsi="Leelawadee" w:cs="Leelawadee" w:hint="cs"/>
          <w:cs/>
          <w:lang w:bidi="th-TH"/>
        </w:rPr>
        <w:t xml:space="preserve">บริการอาหารกลางวัน ณ ภัตตาคาร </w:t>
      </w:r>
    </w:p>
    <w:p w14:paraId="061CBC88" w14:textId="4012617E" w:rsidR="005F2655" w:rsidRPr="009D6FA7" w:rsidRDefault="00A145A2" w:rsidP="005F2655">
      <w:pPr>
        <w:spacing w:before="0" w:after="0" w:line="20" w:lineRule="atLeast"/>
        <w:rPr>
          <w:rFonts w:ascii="Leelawadee" w:hAnsi="Leelawadee" w:cs="Leelawadee"/>
          <w:sz w:val="24"/>
          <w:szCs w:val="24"/>
          <w:lang w:bidi="th-TH"/>
        </w:rPr>
      </w:pPr>
      <w:r>
        <w:rPr>
          <w:rFonts w:ascii="Leelawadee" w:hAnsi="Leelawadee" w:cs="Leelawadee" w:hint="cs"/>
          <w:noProof/>
          <w:color w:val="3C3C3C" w:themeColor="background2" w:themeShade="40"/>
          <w:sz w:val="24"/>
          <w:szCs w:val="24"/>
          <w:lang w:eastAsia="en-US" w:bidi="th-TH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661CA920" wp14:editId="7E00B03B">
                <wp:simplePos x="0" y="0"/>
                <wp:positionH relativeFrom="column">
                  <wp:posOffset>-85239</wp:posOffset>
                </wp:positionH>
                <wp:positionV relativeFrom="paragraph">
                  <wp:posOffset>256351</wp:posOffset>
                </wp:positionV>
                <wp:extent cx="6823063" cy="2189480"/>
                <wp:effectExtent l="0" t="0" r="0" b="1270"/>
                <wp:wrapThrough wrapText="bothSides">
                  <wp:wrapPolygon edited="0">
                    <wp:start x="0" y="0"/>
                    <wp:lineTo x="0" y="21425"/>
                    <wp:lineTo x="21532" y="21425"/>
                    <wp:lineTo x="21532" y="0"/>
                    <wp:lineTo x="10494" y="0"/>
                    <wp:lineTo x="0" y="0"/>
                  </wp:wrapPolygon>
                </wp:wrapThrough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23063" cy="2189480"/>
                          <a:chOff x="0" y="0"/>
                          <a:chExt cx="6823063" cy="2189480"/>
                        </a:xfrm>
                      </wpg:grpSpPr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2475" cy="2189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38818" y="20973"/>
                            <a:ext cx="3484245" cy="21678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3F04B6" id="Group 42" o:spid="_x0000_s1026" style="position:absolute;margin-left:-6.7pt;margin-top:20.2pt;width:537.25pt;height:172.4pt;z-index:251696128;mso-width-relative:margin;mso-height-relative:margin" coordsize="68230,218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">
                <v:shape id="Picture 38" o:spid="_x0000_s1027" type="#_x0000_t75" style="position:absolute;width:32924;height:218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">
                  <v:imagedata r:id="rId39" o:title=""/>
                </v:shape>
                <v:shape id="Picture 41" o:spid="_x0000_s1028" type="#_x0000_t75" style="position:absolute;left:33388;top:209;width:34842;height:21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">
                  <v:imagedata r:id="rId40" o:title=""/>
                </v:shape>
                <w10:wrap type="through"/>
              </v:group>
            </w:pict>
          </mc:Fallback>
        </mc:AlternateContent>
      </w:r>
    </w:p>
    <w:p w14:paraId="5C8F5EE8" w14:textId="77777777" w:rsidR="00883D77" w:rsidRDefault="00883D77" w:rsidP="00883D77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0996651D" w14:textId="5188D49E" w:rsidR="00192EA0" w:rsidRDefault="00883D77" w:rsidP="00947DE8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002E5D" w:themeColor="text1"/>
          <w:sz w:val="24"/>
          <w:szCs w:val="24"/>
          <w:lang w:bidi="th-TH"/>
        </w:rPr>
      </w:pPr>
      <w:r>
        <w:rPr>
          <w:rFonts w:ascii="Leelawadee" w:hAnsi="Leelawadee" w:cs="Leelawadee" w:hint="cs"/>
          <w:color w:val="00688B" w:themeColor="text2"/>
          <w:sz w:val="24"/>
          <w:szCs w:val="24"/>
          <w:cs/>
          <w:lang w:bidi="th-TH"/>
        </w:rPr>
        <w:t>บ่าย</w:t>
      </w:r>
      <w:r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ab/>
      </w:r>
      <w:r w:rsidR="00947DE8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จากนั้น</w:t>
      </w:r>
      <w:r w:rsidR="00F23345" w:rsidRPr="00C30DD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นำท่านสู่</w:t>
      </w:r>
      <w:r w:rsidR="00F23345" w:rsidRPr="00C30DD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="00F23345" w:rsidRPr="009673F9">
        <w:rPr>
          <w:rFonts w:ascii="Leelawadee" w:hAnsi="Leelawadee" w:cs="Leelawadee"/>
          <w:color w:val="FF0000"/>
          <w:sz w:val="24"/>
          <w:szCs w:val="24"/>
        </w:rPr>
        <w:t xml:space="preserve">Fashion Outlet of Niagara Falls </w:t>
      </w:r>
      <w:r w:rsidR="00F23345" w:rsidRPr="002B3FA0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ให้</w:t>
      </w:r>
      <w:r w:rsidR="00F23345" w:rsidRPr="00C30DD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ท่านได้อิสระเลือกซื้อสินค้าแฟชั่นมากมาย</w:t>
      </w:r>
      <w:r w:rsidR="00F23345" w:rsidRPr="00C30DD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="00F23345" w:rsidRPr="00C30DD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อาทิ</w:t>
      </w:r>
      <w:r w:rsidR="00F23345" w:rsidRPr="00C30DD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="00F23345" w:rsidRPr="00C30DD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เช่น</w:t>
      </w:r>
      <w:r w:rsidR="00F23345" w:rsidRPr="00C30DD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="00F23345" w:rsidRPr="00C30DDE">
        <w:rPr>
          <w:rFonts w:ascii="Leelawadee" w:hAnsi="Leelawadee" w:cs="Leelawadee"/>
          <w:color w:val="002E5D" w:themeColor="text1"/>
          <w:sz w:val="24"/>
          <w:szCs w:val="24"/>
        </w:rPr>
        <w:t xml:space="preserve">American Eagle Out, Burberry, Clark’s, Coach, Converse, DKNY, Foot locker Outlet, Forever </w:t>
      </w:r>
      <w:r w:rsidR="00F23345" w:rsidRPr="00C30DD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>21</w:t>
      </w:r>
      <w:r w:rsidR="00F23345" w:rsidRPr="00C30DDE">
        <w:rPr>
          <w:rFonts w:ascii="Leelawadee" w:hAnsi="Leelawadee" w:cs="Leelawadee"/>
          <w:color w:val="002E5D" w:themeColor="text1"/>
          <w:sz w:val="24"/>
          <w:szCs w:val="24"/>
        </w:rPr>
        <w:t xml:space="preserve">, Fossil, Gap Outlet, Guess, Hugo Boss Outlet, Kate Spade, Kenneth Cole, Levi’s, Michael Kors, Sunglasses, Skechers, Polo Ralph Lauren, Nike, Swarovski, </w:t>
      </w:r>
      <w:proofErr w:type="spellStart"/>
      <w:r w:rsidR="00F23345" w:rsidRPr="00C30DDE">
        <w:rPr>
          <w:rFonts w:ascii="Leelawadee" w:hAnsi="Leelawadee" w:cs="Leelawadee"/>
          <w:color w:val="002E5D" w:themeColor="text1"/>
          <w:sz w:val="24"/>
          <w:szCs w:val="24"/>
        </w:rPr>
        <w:t>Toy’’R’’US</w:t>
      </w:r>
      <w:proofErr w:type="spellEnd"/>
      <w:r w:rsidR="00F23345" w:rsidRPr="00C30DDE">
        <w:rPr>
          <w:rFonts w:ascii="Leelawadee" w:hAnsi="Leelawadee" w:cs="Leelawadee"/>
          <w:color w:val="002E5D" w:themeColor="text1"/>
          <w:sz w:val="24"/>
          <w:szCs w:val="24"/>
        </w:rPr>
        <w:t xml:space="preserve"> Express, Vitamin world </w:t>
      </w:r>
      <w:r w:rsidR="00F23345" w:rsidRPr="00C30DD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 xml:space="preserve">ฯลฯ   </w:t>
      </w:r>
      <w:r w:rsidRPr="00C30DD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เดินทางสู่เมืองบิงแฮมตัน</w:t>
      </w:r>
      <w:r w:rsidRPr="00C30DD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(</w:t>
      </w:r>
      <w:r w:rsidRPr="00C30DDE">
        <w:rPr>
          <w:rFonts w:ascii="Leelawadee" w:hAnsi="Leelawadee" w:cs="Leelawadee"/>
          <w:color w:val="002E5D" w:themeColor="text1"/>
          <w:sz w:val="24"/>
          <w:szCs w:val="24"/>
        </w:rPr>
        <w:t xml:space="preserve">Binghamton)  </w:t>
      </w:r>
      <w:r w:rsidRPr="00C30DD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>ตั้งอยู่ทางใต้ของรัฐนิวยอร์ค</w:t>
      </w:r>
      <w:r w:rsidRPr="00C30DD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  <w:r w:rsidRPr="00C30DDE">
        <w:rPr>
          <w:rFonts w:ascii="Leelawadee" w:hAnsi="Leelawadee" w:cs="Leelawadee" w:hint="cs"/>
          <w:color w:val="002E5D" w:themeColor="text1"/>
          <w:sz w:val="24"/>
          <w:szCs w:val="24"/>
          <w:cs/>
          <w:lang w:bidi="th-TH"/>
        </w:rPr>
        <w:t xml:space="preserve">โดยมีอาณาเขตอยู่ใกล้กับชายแดนเพนซิลวาเนีย </w:t>
      </w:r>
      <w:r w:rsidRPr="00C30DDE">
        <w:rPr>
          <w:rFonts w:ascii="Leelawadee" w:hAnsi="Leelawadee" w:cs="Leelawadee"/>
          <w:color w:val="002E5D" w:themeColor="text1"/>
          <w:sz w:val="24"/>
          <w:szCs w:val="24"/>
          <w:cs/>
          <w:lang w:bidi="th-TH"/>
        </w:rPr>
        <w:t xml:space="preserve"> </w:t>
      </w:r>
    </w:p>
    <w:p w14:paraId="745051AE" w14:textId="77777777" w:rsidR="00947DE8" w:rsidRPr="009D6FA7" w:rsidRDefault="00947DE8" w:rsidP="00947DE8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69B1BE82" w14:textId="08E8BBFD" w:rsidR="005F2655" w:rsidRPr="009D6FA7" w:rsidRDefault="005F2655" w:rsidP="005F2655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 xml:space="preserve">ค่ำ </w:t>
      </w: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ab/>
      </w:r>
      <w:r w:rsidR="007D507C">
        <w:rPr>
          <w:rFonts w:ascii="Leelawadee" w:hAnsi="Leelawadee" w:cs="Leelawadee" w:hint="cs"/>
          <w:color w:val="00688B" w:themeColor="text2"/>
          <w:sz w:val="24"/>
          <w:szCs w:val="24"/>
          <w:cs/>
          <w:lang w:bidi="th-TH"/>
        </w:rPr>
        <w:t>บริการอาหารค่ำ ณ ภัตตาคาร</w:t>
      </w:r>
    </w:p>
    <w:p w14:paraId="62E66B2C" w14:textId="77777777" w:rsidR="005F2655" w:rsidRPr="009D6FA7" w:rsidRDefault="005F2655" w:rsidP="005F2655">
      <w:pPr>
        <w:spacing w:before="0" w:after="0" w:line="20" w:lineRule="atLeast"/>
        <w:rPr>
          <w:rFonts w:ascii="Leelawadee" w:hAnsi="Leelawadee" w:cs="Leelawadee"/>
          <w:color w:val="004D68" w:themeColor="text2" w:themeShade="BF"/>
          <w:sz w:val="24"/>
          <w:szCs w:val="24"/>
          <w:lang w:bidi="th-TH"/>
        </w:rPr>
      </w:pPr>
    </w:p>
    <w:p w14:paraId="3CAA710B" w14:textId="4D9FE927" w:rsidR="005F2655" w:rsidRDefault="005F2655" w:rsidP="005F2655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ที่พัก</w:t>
      </w:r>
      <w:r w:rsidRPr="009D6FA7">
        <w:rPr>
          <w:rFonts w:ascii="Leelawadee" w:hAnsi="Leelawadee" w:cs="Leelawadee"/>
          <w:color w:val="004D68" w:themeColor="text2" w:themeShade="BF"/>
          <w:sz w:val="24"/>
          <w:szCs w:val="24"/>
          <w:cs/>
          <w:lang w:bidi="th-TH"/>
        </w:rPr>
        <w:tab/>
      </w:r>
      <w:r w:rsidR="0049292C" w:rsidRPr="0049292C">
        <w:rPr>
          <w:rFonts w:ascii="Leelawadee" w:hAnsi="Leelawadee" w:cs="Leelawadee"/>
          <w:color w:val="FF3300" w:themeColor="accent6"/>
          <w:sz w:val="24"/>
          <w:szCs w:val="24"/>
          <w:lang w:bidi="th-TH"/>
        </w:rPr>
        <w:t xml:space="preserve">TRU BY HILTON </w:t>
      </w:r>
      <w:bookmarkStart w:id="9" w:name="_Hlk178963294"/>
      <w:r w:rsidR="0049292C" w:rsidRPr="0049292C">
        <w:rPr>
          <w:rFonts w:ascii="Leelawadee" w:hAnsi="Leelawadee" w:cs="Leelawadee"/>
          <w:color w:val="FF3300" w:themeColor="accent6"/>
          <w:sz w:val="24"/>
          <w:szCs w:val="24"/>
          <w:lang w:bidi="th-TH"/>
        </w:rPr>
        <w:t>BINGHAMTON</w:t>
      </w:r>
      <w:bookmarkEnd w:id="9"/>
      <w:r w:rsidR="0049292C" w:rsidRPr="0049292C">
        <w:rPr>
          <w:rFonts w:ascii="Leelawadee" w:hAnsi="Leelawadee" w:cs="Leelawadee"/>
          <w:color w:val="FF3300" w:themeColor="accent6"/>
          <w:sz w:val="24"/>
          <w:szCs w:val="24"/>
          <w:lang w:bidi="th-TH"/>
        </w:rPr>
        <w:t xml:space="preserve"> VESTAL </w:t>
      </w:r>
      <w:r w:rsidR="009673F9" w:rsidRPr="00365C09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หรือเทียบเท่า</w:t>
      </w:r>
    </w:p>
    <w:p w14:paraId="0861A3C2" w14:textId="4F6A5CB5" w:rsidR="00F23345" w:rsidRDefault="00F23345" w:rsidP="005F2655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tbl>
      <w:tblPr>
        <w:tblStyle w:val="PlainTable1"/>
        <w:tblW w:w="10548" w:type="dxa"/>
        <w:tblBorders>
          <w:top w:val="single" w:sz="4" w:space="0" w:color="97E707" w:themeColor="accent2"/>
          <w:left w:val="single" w:sz="4" w:space="0" w:color="97E707" w:themeColor="accent2"/>
          <w:bottom w:val="single" w:sz="4" w:space="0" w:color="97E707" w:themeColor="accent2"/>
          <w:right w:val="single" w:sz="4" w:space="0" w:color="97E707" w:themeColor="accent2"/>
          <w:insideV w:val="single" w:sz="4" w:space="0" w:color="97E707" w:themeColor="accent2"/>
        </w:tblBorders>
        <w:tblLook w:val="04A0" w:firstRow="1" w:lastRow="0" w:firstColumn="1" w:lastColumn="0" w:noHBand="0" w:noVBand="1"/>
      </w:tblPr>
      <w:tblGrid>
        <w:gridCol w:w="1255"/>
        <w:gridCol w:w="9293"/>
      </w:tblGrid>
      <w:tr w:rsidR="00F23345" w:rsidRPr="00EF4447" w14:paraId="5CBB2800" w14:textId="77777777" w:rsidTr="008206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2FA60" w:themeFill="accent2" w:themeFillTint="99"/>
            <w:vAlign w:val="center"/>
          </w:tcPr>
          <w:p w14:paraId="6686900A" w14:textId="5DA5AABC" w:rsidR="00F23345" w:rsidRPr="00EF4447" w:rsidRDefault="00000000" w:rsidP="007E2681">
            <w:pPr>
              <w:spacing w:before="0" w:line="20" w:lineRule="atLeast"/>
              <w:rPr>
                <w:rFonts w:ascii="Leelawadee" w:hAnsi="Leelawadee" w:cs="Leelawadee"/>
                <w:color w:val="004D68" w:themeColor="text2" w:themeShade="BF"/>
                <w:sz w:val="28"/>
                <w:szCs w:val="28"/>
                <w:lang w:bidi="th-TH"/>
              </w:rPr>
            </w:pPr>
            <w:sdt>
              <w:sdtPr>
                <w:rPr>
                  <w:rFonts w:ascii="Leelawadee" w:hAnsi="Leelawadee" w:cs="Leelawadee"/>
                  <w:noProof/>
                  <w:sz w:val="28"/>
                  <w:szCs w:val="28"/>
                  <w:lang w:eastAsia="en-US" w:bidi="th-TH"/>
                </w:rPr>
                <w:id w:val="981277601"/>
                <w:picture/>
              </w:sdtPr>
              <w:sdtContent/>
            </w:sdt>
            <w:r w:rsidR="00F23345"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วันที่</w:t>
            </w:r>
            <w:r w:rsidR="00F23345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เจ็ด</w:t>
            </w:r>
          </w:p>
        </w:tc>
        <w:tc>
          <w:tcPr>
            <w:tcW w:w="9293" w:type="dxa"/>
            <w:shd w:val="clear" w:color="auto" w:fill="C2FA60" w:themeFill="accent2" w:themeFillTint="99"/>
            <w:vAlign w:val="center"/>
          </w:tcPr>
          <w:p w14:paraId="5350C5A5" w14:textId="692B646A" w:rsidR="00F23345" w:rsidRPr="00EF4447" w:rsidRDefault="00851C96" w:rsidP="008206E3">
            <w:pPr>
              <w:spacing w:before="0"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</w:pPr>
            <w:r w:rsidRPr="00851C96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Woodbury Outlets</w:t>
            </w:r>
            <w:r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Pr="00851C96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 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นิวยอร์ก </w:t>
            </w:r>
            <w:r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F23345"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ล่องเรือ</w:t>
            </w:r>
            <w:r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 I </w:t>
            </w:r>
            <w:r w:rsidR="00F23345"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ชมเทพีเสรีภาพ </w:t>
            </w:r>
          </w:p>
        </w:tc>
      </w:tr>
    </w:tbl>
    <w:p w14:paraId="2DF7DF34" w14:textId="3CEE02D0" w:rsidR="00F23345" w:rsidRDefault="00F23345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เช้า</w:t>
      </w: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ab/>
        <w:t>บริการอาหารเช้า ณ ห้องอาหารของโรงแรม</w:t>
      </w:r>
    </w:p>
    <w:p w14:paraId="2F024997" w14:textId="77777777" w:rsidR="00915EEB" w:rsidRDefault="00915EEB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2E0C3152" w14:textId="19D069A5" w:rsidR="00F23345" w:rsidRPr="009D6FA7" w:rsidRDefault="00915EEB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1B18A89E" wp14:editId="0EF054BB">
            <wp:simplePos x="0" y="0"/>
            <wp:positionH relativeFrom="margin">
              <wp:posOffset>3204845</wp:posOffset>
            </wp:positionH>
            <wp:positionV relativeFrom="paragraph">
              <wp:posOffset>1385570</wp:posOffset>
            </wp:positionV>
            <wp:extent cx="3442950" cy="2295525"/>
            <wp:effectExtent l="0" t="0" r="5715" b="0"/>
            <wp:wrapNone/>
            <wp:docPr id="4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>
                      <a:picLocks noChangeAspect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95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15EEB">
        <w:rPr>
          <w:rFonts w:ascii="Leelawadee" w:hAnsi="Leelawadee" w:cs="Leelawadee"/>
          <w:noProof/>
          <w:color w:val="3C3C3C" w:themeColor="background2" w:themeShade="40"/>
          <w:sz w:val="24"/>
          <w:szCs w:val="24"/>
          <w:cs/>
          <w:lang w:bidi="th-TH"/>
        </w:rPr>
        <w:drawing>
          <wp:anchor distT="0" distB="0" distL="114300" distR="114300" simplePos="0" relativeHeight="251711488" behindDoc="0" locked="0" layoutInCell="1" allowOverlap="1" wp14:anchorId="5330BE48" wp14:editId="1C589F9F">
            <wp:simplePos x="0" y="0"/>
            <wp:positionH relativeFrom="margin">
              <wp:posOffset>-123825</wp:posOffset>
            </wp:positionH>
            <wp:positionV relativeFrom="paragraph">
              <wp:posOffset>1385570</wp:posOffset>
            </wp:positionV>
            <wp:extent cx="3333115" cy="2305050"/>
            <wp:effectExtent l="0" t="0" r="635" b="0"/>
            <wp:wrapTopAndBottom/>
            <wp:docPr id="829811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811246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9"/>
                    <a:stretch/>
                  </pic:blipFill>
                  <pic:spPr bwMode="auto">
                    <a:xfrm>
                      <a:off x="0" y="0"/>
                      <a:ext cx="333311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3345">
        <w:rPr>
          <w:rFonts w:ascii="Leelawadee" w:hAnsi="Leelawadee" w:cs="Leelawadee" w:hint="cs"/>
          <w:color w:val="00688B" w:themeColor="text2"/>
          <w:sz w:val="24"/>
          <w:szCs w:val="24"/>
          <w:cs/>
          <w:lang w:bidi="th-TH"/>
        </w:rPr>
        <w:t>09.00 น.</w:t>
      </w:r>
      <w:r w:rsidR="00F23345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ab/>
      </w:r>
      <w:r w:rsidR="00883D77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นำท่าน</w:t>
      </w:r>
      <w:r w:rsidR="00F23345" w:rsidRPr="00F23345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เดินทางสู่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 </w:t>
      </w:r>
      <w:r w:rsidR="00F23345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มหานครนิวยอร์ก 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หรือที่นิยมเรียกกันว่า </w:t>
      </w:r>
      <w:r w:rsidR="00F23345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นิวยอร์ก ซิตี้ </w:t>
      </w:r>
      <w:r w:rsidR="00F23345" w:rsidRPr="009D6FA7">
        <w:rPr>
          <w:rFonts w:ascii="Leelawadee" w:hAnsi="Leelawadee" w:cs="Leelawadee"/>
          <w:color w:val="FF3300" w:themeColor="accent6"/>
          <w:sz w:val="24"/>
          <w:szCs w:val="24"/>
        </w:rPr>
        <w:t>New York City / NYC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 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เป็นเมืองที่ใหญ่ที่สุดในประเทศสหรัฐอเมริกาเป็นมหานครเอกของโลก จัดได้ว่าเป็นศูนย์กลางทางเศรษฐกิจการเงิน วัฒนธรรม บันเทิง และสังคมที่สำคัญที่สุดของโลกมีตึกระฟ้า และตึกที่สูงมากที่สุดในโลกตลอดระยะเวลา 150 ปี</w:t>
      </w:r>
      <w:r w:rsidR="00F23345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  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ระหว่างทาง </w:t>
      </w:r>
      <w:r w:rsidR="00F23345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แวะ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นำท่านเดินทางสู่ </w:t>
      </w:r>
      <w:r w:rsidR="00F23345" w:rsidRPr="009D6FA7">
        <w:rPr>
          <w:rFonts w:ascii="Leelawadee" w:hAnsi="Leelawadee" w:cs="Leelawadee"/>
          <w:color w:val="FF3300" w:themeColor="accent6"/>
          <w:sz w:val="24"/>
          <w:szCs w:val="24"/>
        </w:rPr>
        <w:t xml:space="preserve">Woodbury Common Premium Outlets </w:t>
      </w:r>
      <w:r w:rsidR="00F23345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เอาท์เล็ท 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ที่มีชื่อเสียงที่สุดในอเมริกา ศูนย์รวมแบรนด์เนมชั้นนำสัญชาติอเมริกา และอีกมากมายหลากหลายแบรนด์จากทั่วทุกมุมโลกไว้ที่นี่ อาทิ 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>BURBERRY,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 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>GUCCI,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 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>DIOR, COACH, DIESEL, G-STAR, MISS SIXTY, ENERGY, NIKE, VERSACE, POLO, A/X,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 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EMPORIO ARMANI 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แล</w:t>
      </w:r>
      <w:r w:rsidRPr="00915EEB">
        <w:rPr>
          <w:noProof/>
        </w:rPr>
        <w:t xml:space="preserve"> 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 </w:t>
      </w:r>
      <w:r w:rsidR="00F2334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ะอีกมากมาย</w:t>
      </w:r>
    </w:p>
    <w:p w14:paraId="220920D4" w14:textId="00589404" w:rsidR="00F23345" w:rsidRDefault="00F23345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58330500" w14:textId="2406A291" w:rsidR="00F23345" w:rsidRDefault="009673F9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lastRenderedPageBreak/>
        <w:t>บ่าย</w:t>
      </w:r>
      <w:r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ab/>
      </w:r>
      <w:r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เดินทางถึง นิวยอร์ก 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นำท่านเดินลงเฟอร์รี่สู่ </w:t>
      </w:r>
      <w:r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เกาะลิเบอร์ตี้ 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ซึ่งเป็นที่ตั้งของอนุสาวรีย์เทพีเสรีภาพ ชมความสง่างามของ </w:t>
      </w:r>
      <w:r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เทพีเสรีภาพ 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สัญลักษณ์แห่งความภาคภูมิใจของชาวอเมริกัน ที่แสดงให้เห็นถึงว่าเป็นดินแดนที่ทุกคนมีสิทธิ และเสรีภาพเท่าเทียมกัน เทพีเสรีภาพนี้ประเทศฝรั่งเศสได้มอบให้เป็นของขวัญเนื่องในโอกาสที่อเมริกาก่อตั้งประเทศครบรอบ 100 ปี ระหว่างนั้นท่านจะได้ชมความงดงามของ </w:t>
      </w:r>
      <w:r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สะพานบรูคลิน </w:t>
      </w:r>
      <w:r w:rsidRPr="009D6FA7">
        <w:rPr>
          <w:rFonts w:ascii="Leelawadee" w:hAnsi="Leelawadee" w:cs="Leelawadee"/>
          <w:color w:val="FF3300" w:themeColor="accent6"/>
          <w:sz w:val="24"/>
          <w:szCs w:val="24"/>
          <w:lang w:bidi="th-TH"/>
        </w:rPr>
        <w:t>Brooklyn Bridge</w:t>
      </w:r>
      <w:r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 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สะพานเก่าแก่ที่สร้างขึ้นจากการขึงลวดเหล็กในสมัยโบราณ ชมวิวทิวทัศน์ความงดงามของเกาะแมนฮัตตัน</w:t>
      </w:r>
    </w:p>
    <w:p w14:paraId="12498204" w14:textId="17C29DB5" w:rsidR="00CD2EB5" w:rsidRDefault="00CD2EB5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>
        <w:rPr>
          <w:rFonts w:ascii="Leelawadee" w:hAnsi="Leelawadee" w:cs="Leelawadee"/>
          <w:noProof/>
          <w:color w:val="3C3C3C" w:themeColor="background2" w:themeShade="40"/>
          <w:sz w:val="24"/>
          <w:szCs w:val="24"/>
          <w:lang w:bidi="th-TH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2028DFAE" wp14:editId="3E753D29">
                <wp:simplePos x="0" y="0"/>
                <wp:positionH relativeFrom="column">
                  <wp:posOffset>-28575</wp:posOffset>
                </wp:positionH>
                <wp:positionV relativeFrom="paragraph">
                  <wp:posOffset>193040</wp:posOffset>
                </wp:positionV>
                <wp:extent cx="6763385" cy="3202940"/>
                <wp:effectExtent l="0" t="0" r="0" b="0"/>
                <wp:wrapNone/>
                <wp:docPr id="121290402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63385" cy="3202940"/>
                          <a:chOff x="0" y="0"/>
                          <a:chExt cx="6763385" cy="3202940"/>
                        </a:xfrm>
                      </wpg:grpSpPr>
                      <pic:pic xmlns:pic="http://schemas.openxmlformats.org/drawingml/2006/picture">
                        <pic:nvPicPr>
                          <pic:cNvPr id="1645489720" name="Picture 1866812657" descr="Statue of Liberty + Ellis Island Ferry with Audioguide, New York"/>
                          <pic:cNvPicPr>
                            <a:picLocks noChangeAspect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81200" y="0"/>
                            <a:ext cx="4782185" cy="319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8224451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28"/>
                          <a:stretch/>
                        </pic:blipFill>
                        <pic:spPr bwMode="auto">
                          <a:xfrm>
                            <a:off x="0" y="0"/>
                            <a:ext cx="1962150" cy="32029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6CED4CB" id="Group 6" o:spid="_x0000_s1026" style="position:absolute;margin-left:-2.25pt;margin-top:15.2pt;width:532.55pt;height:252.2pt;z-index:251716608" coordsize="67633,320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">
                <v:shape id="Picture 1866812657" o:spid="_x0000_s1027" type="#_x0000_t75" alt="Statue of Liberty + Ellis Island Ferry with Audioguide, New York" style="position:absolute;left:19812;width:47821;height:31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">
                  <v:imagedata r:id="rId45" o:title="Statue of Liberty + Ellis Island Ferry with Audioguide, New York"/>
                </v:shape>
                <v:shape id="Picture 1" o:spid="_x0000_s1028" type="#_x0000_t75" style="position:absolute;width:19621;height:320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">
                  <v:imagedata r:id="rId46" o:title="" cropbottom="3361f"/>
                </v:shape>
              </v:group>
            </w:pict>
          </mc:Fallback>
        </mc:AlternateContent>
      </w:r>
    </w:p>
    <w:p w14:paraId="78242A46" w14:textId="4E5B65C4" w:rsidR="00915EEB" w:rsidRDefault="00915EEB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48E266CB" w14:textId="086ADFF3" w:rsidR="00915EEB" w:rsidRDefault="00915EEB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5F714FEE" w14:textId="75DA883A" w:rsidR="00915EEB" w:rsidRDefault="00915EEB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3957E29A" w14:textId="64EA3069" w:rsidR="00915EEB" w:rsidRDefault="00915EEB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4E720788" w14:textId="77777777" w:rsidR="00915EEB" w:rsidRDefault="00915EEB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66F315A8" w14:textId="07E54E47" w:rsidR="00915EEB" w:rsidRDefault="00915EEB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16F37D02" w14:textId="05970383" w:rsidR="00915EEB" w:rsidRDefault="00915EEB" w:rsidP="00F23345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6E7BF66B" w14:textId="0E9ABDD3" w:rsidR="00F23345" w:rsidRDefault="00F23345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5C0F87A6" w14:textId="77777777" w:rsidR="00915EEB" w:rsidRDefault="00915EEB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009777E8" w14:textId="77777777" w:rsidR="00915EEB" w:rsidRDefault="00915EEB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1C3DD29B" w14:textId="2BF70F61" w:rsidR="00915EEB" w:rsidRDefault="00915EEB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4D4FD0CB" w14:textId="77777777" w:rsidR="00915EEB" w:rsidRDefault="00915EEB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6FCC20E9" w14:textId="17796933" w:rsidR="00851C96" w:rsidRDefault="00851C96" w:rsidP="00851C96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 </w:t>
      </w:r>
    </w:p>
    <w:p w14:paraId="194B686D" w14:textId="36E46FC2" w:rsidR="009673F9" w:rsidRDefault="009673F9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185FD4D6" w14:textId="77777777" w:rsidR="00915EEB" w:rsidRDefault="00915EEB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105386A9" w14:textId="77777777" w:rsidR="00915EEB" w:rsidRDefault="00915EEB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10C6B34F" w14:textId="77777777" w:rsidR="00915EEB" w:rsidRDefault="00915EEB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05499E81" w14:textId="77777777" w:rsidR="00915EEB" w:rsidRDefault="00915EEB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63CC1920" w14:textId="7F076270" w:rsidR="009673F9" w:rsidRDefault="009673F9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11939946" w14:textId="303FE4DE" w:rsidR="00F23345" w:rsidRDefault="00851C96" w:rsidP="00F23345">
      <w:pPr>
        <w:spacing w:before="0" w:after="0" w:line="20" w:lineRule="atLeast"/>
        <w:ind w:left="1080" w:hanging="1080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ค่ำ</w:t>
      </w:r>
      <w:r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ab/>
      </w:r>
      <w:r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บริการอาหารค่ำ ณ ภัตตาคาร </w:t>
      </w:r>
      <w:r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br/>
      </w:r>
    </w:p>
    <w:p w14:paraId="316287A0" w14:textId="097BB2A7" w:rsidR="00851C96" w:rsidRPr="009D6FA7" w:rsidRDefault="00851C96" w:rsidP="00851C96">
      <w:pPr>
        <w:spacing w:before="0" w:after="0" w:line="20" w:lineRule="atLeast"/>
        <w:ind w:left="1080" w:hanging="1080"/>
        <w:rPr>
          <w:rFonts w:ascii="Leelawadee" w:hAnsi="Leelawadee" w:cs="Leelawadee"/>
          <w:color w:val="004D68" w:themeColor="text2" w:themeShade="BF"/>
          <w:sz w:val="24"/>
          <w:szCs w:val="24"/>
          <w:cs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ที่พัก</w:t>
      </w:r>
      <w:r w:rsidRPr="009D6FA7">
        <w:rPr>
          <w:rFonts w:ascii="Leelawadee" w:hAnsi="Leelawadee" w:cs="Leelawadee"/>
          <w:color w:val="004D68" w:themeColor="text2" w:themeShade="BF"/>
          <w:sz w:val="24"/>
          <w:szCs w:val="24"/>
          <w:cs/>
          <w:lang w:bidi="th-TH"/>
        </w:rPr>
        <w:tab/>
      </w:r>
      <w:r w:rsidR="0049292C" w:rsidRPr="0049292C">
        <w:rPr>
          <w:rFonts w:ascii="Leelawadee" w:hAnsi="Leelawadee" w:cs="Leelawadee"/>
          <w:color w:val="FF3300" w:themeColor="accent6"/>
          <w:sz w:val="24"/>
          <w:szCs w:val="24"/>
          <w:lang w:bidi="th-TH"/>
        </w:rPr>
        <w:t xml:space="preserve">HILTON GARDEN INN RIDGEFIELD PARK </w:t>
      </w:r>
      <w:r w:rsidR="009673F9" w:rsidRPr="00365C09">
        <w:rPr>
          <w:rFonts w:ascii="Leelawadee" w:hAnsi="Leelawadee" w:cs="Leelawadee" w:hint="cs"/>
          <w:color w:val="0070C0"/>
          <w:sz w:val="24"/>
          <w:szCs w:val="24"/>
          <w:cs/>
          <w:lang w:bidi="th-TH"/>
        </w:rPr>
        <w:t>หรือเทียบเท่า</w:t>
      </w:r>
    </w:p>
    <w:p w14:paraId="71BF88B6" w14:textId="46A8E8D0" w:rsidR="005F2655" w:rsidRPr="009D6FA7" w:rsidRDefault="005F2655" w:rsidP="005F2655">
      <w:pPr>
        <w:spacing w:before="0" w:after="0" w:line="20" w:lineRule="atLeast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tbl>
      <w:tblPr>
        <w:tblStyle w:val="PlainTable1"/>
        <w:tblW w:w="10548" w:type="dxa"/>
        <w:tblBorders>
          <w:top w:val="single" w:sz="4" w:space="0" w:color="97E707" w:themeColor="accent2"/>
          <w:left w:val="single" w:sz="4" w:space="0" w:color="97E707" w:themeColor="accent2"/>
          <w:bottom w:val="single" w:sz="4" w:space="0" w:color="97E707" w:themeColor="accent2"/>
          <w:right w:val="single" w:sz="4" w:space="0" w:color="97E707" w:themeColor="accent2"/>
          <w:insideV w:val="single" w:sz="4" w:space="0" w:color="97E707" w:themeColor="accent2"/>
        </w:tblBorders>
        <w:tblLook w:val="04A0" w:firstRow="1" w:lastRow="0" w:firstColumn="1" w:lastColumn="0" w:noHBand="0" w:noVBand="1"/>
      </w:tblPr>
      <w:tblGrid>
        <w:gridCol w:w="1255"/>
        <w:gridCol w:w="9293"/>
      </w:tblGrid>
      <w:tr w:rsidR="00E27483" w:rsidRPr="009D6FA7" w14:paraId="26D88802" w14:textId="77777777" w:rsidTr="00016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5" w:type="dxa"/>
            <w:shd w:val="clear" w:color="auto" w:fill="C2FA60" w:themeFill="accent2" w:themeFillTint="99"/>
            <w:vAlign w:val="center"/>
          </w:tcPr>
          <w:p w14:paraId="20BD5EFD" w14:textId="34181699" w:rsidR="00F61FD4" w:rsidRPr="00EF4447" w:rsidRDefault="00000000" w:rsidP="007E2681">
            <w:pPr>
              <w:spacing w:before="0" w:line="20" w:lineRule="atLeast"/>
              <w:rPr>
                <w:rFonts w:ascii="Leelawadee" w:hAnsi="Leelawadee" w:cs="Leelawadee"/>
                <w:color w:val="004D68" w:themeColor="text2" w:themeShade="BF"/>
                <w:sz w:val="28"/>
                <w:szCs w:val="28"/>
                <w:lang w:bidi="th-TH"/>
              </w:rPr>
            </w:pPr>
            <w:sdt>
              <w:sdtPr>
                <w:rPr>
                  <w:rFonts w:ascii="Leelawadee" w:hAnsi="Leelawadee" w:cs="Leelawadee"/>
                  <w:noProof/>
                  <w:sz w:val="28"/>
                  <w:szCs w:val="28"/>
                  <w:lang w:eastAsia="en-US" w:bidi="th-TH"/>
                </w:rPr>
                <w:id w:val="143316892"/>
                <w:picture/>
              </w:sdtPr>
              <w:sdtContent/>
            </w:sdt>
            <w:r w:rsidR="009D6FA7"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วันที่</w:t>
            </w:r>
            <w:r w:rsidR="00851C96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แปด</w:t>
            </w:r>
          </w:p>
        </w:tc>
        <w:tc>
          <w:tcPr>
            <w:tcW w:w="9293" w:type="dxa"/>
            <w:shd w:val="clear" w:color="auto" w:fill="C2FA60" w:themeFill="accent2" w:themeFillTint="99"/>
            <w:vAlign w:val="center"/>
          </w:tcPr>
          <w:p w14:paraId="1BF1D080" w14:textId="15F87872" w:rsidR="00E27483" w:rsidRPr="00EF4447" w:rsidRDefault="00854B65" w:rsidP="00270746">
            <w:pPr>
              <w:spacing w:before="0"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</w:pP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นิวยอร์ก</w:t>
            </w:r>
            <w:r w:rsidR="00851C96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 </w:t>
            </w:r>
            <w:r w:rsidR="00851C96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ซิตี้ทัวร์ </w:t>
            </w:r>
            <w:r w:rsidR="00851C96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ชมวิวบนตึกสูงระฟ้า 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  <w:t xml:space="preserve">Empire State </w:t>
            </w:r>
            <w:r w:rsid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  <w:t>I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  <w:t xml:space="preserve"> 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ฟิฟท์ อเวนิว</w:t>
            </w:r>
            <w:r w:rsidR="00A01BC1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A01BC1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I </w:t>
            </w:r>
            <w:r w:rsidR="00A01BC1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สนามบิน </w:t>
            </w:r>
            <w:r w:rsidR="00A01BC1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 xml:space="preserve">JFK </w:t>
            </w:r>
            <w:r w:rsidRPr="00EF4447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                                                                                    </w:t>
            </w:r>
          </w:p>
        </w:tc>
      </w:tr>
    </w:tbl>
    <w:p w14:paraId="324F3805" w14:textId="4FF2B308" w:rsidR="00E27483" w:rsidRDefault="00E27483" w:rsidP="00E27483">
      <w:pPr>
        <w:spacing w:before="0" w:after="0" w:line="20" w:lineRule="atLeast"/>
        <w:ind w:left="1080" w:hanging="1080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เช้า</w:t>
      </w: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ab/>
        <w:t>บริการอาหารเช้า ณ ห้องอาหารของโรงแรม</w:t>
      </w:r>
    </w:p>
    <w:p w14:paraId="75747A41" w14:textId="77777777" w:rsidR="00766F95" w:rsidRDefault="00766F95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36EFC11D" w14:textId="51737381" w:rsidR="00766F95" w:rsidRDefault="00766F95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>
        <w:rPr>
          <w:noProof/>
        </w:rPr>
        <w:drawing>
          <wp:anchor distT="0" distB="0" distL="114300" distR="114300" simplePos="0" relativeHeight="251709440" behindDoc="0" locked="0" layoutInCell="1" allowOverlap="1" wp14:anchorId="14CDE103" wp14:editId="49B8070D">
            <wp:simplePos x="0" y="0"/>
            <wp:positionH relativeFrom="column">
              <wp:posOffset>-95250</wp:posOffset>
            </wp:positionH>
            <wp:positionV relativeFrom="paragraph">
              <wp:posOffset>294640</wp:posOffset>
            </wp:positionV>
            <wp:extent cx="3457575" cy="2305050"/>
            <wp:effectExtent l="0" t="0" r="9525" b="0"/>
            <wp:wrapThrough wrapText="bothSides">
              <wp:wrapPolygon edited="0">
                <wp:start x="0" y="0"/>
                <wp:lineTo x="0" y="21421"/>
                <wp:lineTo x="21540" y="21421"/>
                <wp:lineTo x="21540" y="0"/>
                <wp:lineTo x="0" y="0"/>
              </wp:wrapPolygon>
            </wp:wrapThrough>
            <wp:docPr id="1624336992" name="Picture 1624336992" descr="Times Square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imes Square - Wikipedia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757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66F95">
        <w:rPr>
          <w:rFonts w:ascii="Leelawadee" w:hAnsi="Leelawadee" w:cs="Leelawadee"/>
          <w:noProof/>
          <w:color w:val="3C3C3C" w:themeColor="background2" w:themeShade="40"/>
          <w:sz w:val="24"/>
          <w:szCs w:val="24"/>
          <w:cs/>
          <w:lang w:bidi="th-TH"/>
        </w:rPr>
        <w:drawing>
          <wp:anchor distT="0" distB="0" distL="114300" distR="114300" simplePos="0" relativeHeight="251710464" behindDoc="0" locked="0" layoutInCell="1" allowOverlap="1" wp14:anchorId="6613A5CA" wp14:editId="33F36AE5">
            <wp:simplePos x="0" y="0"/>
            <wp:positionH relativeFrom="column">
              <wp:posOffset>3383915</wp:posOffset>
            </wp:positionH>
            <wp:positionV relativeFrom="paragraph">
              <wp:posOffset>272415</wp:posOffset>
            </wp:positionV>
            <wp:extent cx="3388360" cy="2347595"/>
            <wp:effectExtent l="0" t="0" r="2540" b="0"/>
            <wp:wrapThrough wrapText="bothSides">
              <wp:wrapPolygon edited="0">
                <wp:start x="0" y="0"/>
                <wp:lineTo x="0" y="21384"/>
                <wp:lineTo x="21495" y="21384"/>
                <wp:lineTo x="21495" y="0"/>
                <wp:lineTo x="0" y="0"/>
              </wp:wrapPolygon>
            </wp:wrapThrough>
            <wp:docPr id="8044687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4468769" name="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49" r="3900"/>
                    <a:stretch/>
                  </pic:blipFill>
                  <pic:spPr bwMode="auto">
                    <a:xfrm>
                      <a:off x="0" y="0"/>
                      <a:ext cx="3388360" cy="2347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51C96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08.30 น.</w:t>
      </w:r>
      <w:r w:rsidR="007D507C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ab/>
      </w:r>
      <w:r w:rsidR="007D507C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นำ</w:t>
      </w:r>
      <w:r w:rsidR="00851C96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>ท่าน</w:t>
      </w:r>
      <w:r w:rsidR="007D507C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ชมรอบเมืองนิวยอร์ก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ชม </w:t>
      </w:r>
      <w:r w:rsidR="00854B65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เซ็นทรัลปาร์ค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สวนสาธารณะขนาดใหญ่ ซึ่งเรียกได้ว่าเป็นปอดของชาวนิวยอร์ก เรดิโอซิตี้ มิวสิคฮอลล์</w:t>
      </w:r>
      <w:r w:rsidR="007D507C">
        <w:rPr>
          <w:rFonts w:ascii="Leelawadee" w:hAnsi="Leelawadee" w:cs="Leelawadee" w:hint="cs"/>
          <w:color w:val="3C3C3C" w:themeColor="background2" w:themeShade="40"/>
          <w:sz w:val="24"/>
          <w:szCs w:val="24"/>
          <w:cs/>
          <w:lang w:bidi="th-TH"/>
        </w:rPr>
        <w:t xml:space="preserve">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ที่จัดการแสดงดนตรีชื่อดังย่าน </w:t>
      </w:r>
      <w:r w:rsidR="00854B65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ไทม์สแควร์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ย่านการค้ากลางนครที่ประชัน</w:t>
      </w:r>
      <w:r w:rsidR="009673F9" w:rsidRPr="009673F9">
        <w:rPr>
          <w:noProof/>
        </w:rPr>
        <w:t xml:space="preserve">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ป้ายโฆษณานับร้อยป้าย ย่านโรงละครเพลง ณ </w:t>
      </w:r>
      <w:r w:rsidR="00854B65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ถนนบรอดเวย์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ต้นกำเนิดของละครบรอดเวย์ศิลปะการแสดงที่ทั่วโลกยอมรับรวมทั้งผ่านชมสถานที่สำคัญต่างๆ เช่น ตึกสหประชาชาติ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,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หอสมุดประชาชน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,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โบสถ์เซนต์แพ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lastRenderedPageBreak/>
        <w:t>ททริค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, </w:t>
      </w:r>
      <w:r w:rsidR="00854B65" w:rsidRPr="00851C96">
        <w:rPr>
          <w:rFonts w:ascii="Leelawadee" w:hAnsi="Leelawadee" w:cs="Leelawadee"/>
          <w:color w:val="FF0000"/>
          <w:sz w:val="24"/>
          <w:szCs w:val="24"/>
          <w:cs/>
          <w:lang w:bidi="th-TH"/>
        </w:rPr>
        <w:t xml:space="preserve">ย่านไชน่าทาวน์ ผ่านชม </w:t>
      </w:r>
      <w:r w:rsidR="00854B65" w:rsidRPr="00851C96">
        <w:rPr>
          <w:rFonts w:ascii="Leelawadee" w:hAnsi="Leelawadee" w:cs="Leelawadee"/>
          <w:color w:val="FF0000"/>
          <w:sz w:val="24"/>
          <w:szCs w:val="24"/>
        </w:rPr>
        <w:t>Ground Zero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เป็นบริเวณที่ครั้งหนึ่งเคยเป็นตึกแฝด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World Trade Center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ที่สูงที่สุดในอเมริกาแต่ตอนนี้เหลือทิ้งไว้เพียงแต่ความทรงจำเป็นอนุสรณ์สถาน หลังจากการสูญเสีย</w:t>
      </w:r>
    </w:p>
    <w:p w14:paraId="2F7578B6" w14:textId="52F6D902" w:rsidR="00B0175E" w:rsidRDefault="00B0175E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  <w:r>
        <w:rPr>
          <w:rFonts w:ascii="Leelawadee" w:hAnsi="Leelawadee" w:cs="Leelawadee"/>
          <w:noProof/>
          <w:color w:val="FF3300" w:themeColor="accent6"/>
          <w:sz w:val="24"/>
          <w:szCs w:val="24"/>
          <w:lang w:val="th-TH" w:bidi="th-TH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2CCD9165" wp14:editId="151AB74F">
                <wp:simplePos x="0" y="0"/>
                <wp:positionH relativeFrom="margin">
                  <wp:align>left</wp:align>
                </wp:positionH>
                <wp:positionV relativeFrom="paragraph">
                  <wp:posOffset>109855</wp:posOffset>
                </wp:positionV>
                <wp:extent cx="6753225" cy="2343150"/>
                <wp:effectExtent l="0" t="0" r="9525" b="0"/>
                <wp:wrapNone/>
                <wp:docPr id="154226863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3225" cy="2343150"/>
                          <a:chOff x="0" y="0"/>
                          <a:chExt cx="6778625" cy="2171065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33775" y="19050"/>
                            <a:ext cx="3244850" cy="2152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037817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63"/>
                          <a:stretch/>
                        </pic:blipFill>
                        <pic:spPr bwMode="auto">
                          <a:xfrm>
                            <a:off x="0" y="0"/>
                            <a:ext cx="3529330" cy="21710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2139DA" id="Group 1" o:spid="_x0000_s1026" style="position:absolute;margin-left:0;margin-top:8.65pt;width:531.75pt;height:184.5pt;z-index:251705344;mso-position-horizontal:left;mso-position-horizontal-relative:margin;mso-width-relative:margin;mso-height-relative:margin" coordsize="67786,21710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">
                <v:shape id="Picture 47" o:spid="_x0000_s1027" type="#_x0000_t75" style="position:absolute;left:35337;top:190;width:32449;height:21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">
                  <v:imagedata r:id="rId51" o:title=""/>
                </v:shape>
                <v:shape id="Picture 1" o:spid="_x0000_s1028" type="#_x0000_t75" style="position:absolute;width:35293;height:217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">
                  <v:imagedata r:id="rId52" o:title="" cropleft="1745f"/>
                </v:shape>
                <w10:wrap anchorx="margin"/>
              </v:group>
            </w:pict>
          </mc:Fallback>
        </mc:AlternateContent>
      </w:r>
    </w:p>
    <w:p w14:paraId="024FEC5B" w14:textId="698FF6AA" w:rsidR="00B0175E" w:rsidRDefault="00B0175E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43645895" w14:textId="04062836" w:rsidR="00B0175E" w:rsidRDefault="00B0175E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1D8829D2" w14:textId="3DB2974D" w:rsidR="00766F95" w:rsidRDefault="00766F95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5862C2BE" w14:textId="77777777" w:rsidR="00766F95" w:rsidRDefault="00766F95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27E4AEAD" w14:textId="77777777" w:rsidR="00766F95" w:rsidRDefault="00766F95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2E4B4FA9" w14:textId="77777777" w:rsidR="00766F95" w:rsidRDefault="00766F95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038F6C92" w14:textId="77777777" w:rsidR="00766F95" w:rsidRDefault="00766F95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5BE8FF26" w14:textId="77777777" w:rsidR="00766F95" w:rsidRDefault="00766F95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225DCE9B" w14:textId="77777777" w:rsidR="00766F95" w:rsidRDefault="00766F95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3C451AA1" w14:textId="77777777" w:rsidR="00766F95" w:rsidRDefault="00766F95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55317268" w14:textId="03CBCB5B" w:rsidR="00851C96" w:rsidRDefault="00854B65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FF3300" w:themeColor="accent6"/>
          <w:sz w:val="24"/>
          <w:szCs w:val="24"/>
          <w:lang w:bidi="th-TH"/>
        </w:rPr>
      </w:pP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ครั้งใหญ่ในปี 2001 หรือเหตุการณ์ 911 ปัจจุบันบริเวณนี้สร้างเป็นโครงการเวิร์ลเทรดเซนเตอร์ ใหม่ โดยมีทั้งหมด 4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 Tower 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ในโคร</w:t>
      </w:r>
      <w:r w:rsidR="00766F95" w:rsidRPr="00766F95">
        <w:rPr>
          <w:noProof/>
        </w:rPr>
        <w:t xml:space="preserve"> 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งการ ชม </w:t>
      </w:r>
      <w:r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จัตุรัสไทม์สแควร์ </w:t>
      </w:r>
    </w:p>
    <w:p w14:paraId="5AB3FBB5" w14:textId="3DFC5B08" w:rsidR="00851C96" w:rsidRDefault="00851C96" w:rsidP="007D507C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FF3300" w:themeColor="accent6"/>
          <w:sz w:val="24"/>
          <w:szCs w:val="24"/>
          <w:lang w:bidi="th-TH"/>
        </w:rPr>
      </w:pPr>
    </w:p>
    <w:p w14:paraId="56F56E4B" w14:textId="3A18034E" w:rsidR="007D507C" w:rsidRDefault="00851C96" w:rsidP="00766F95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  <w:r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ab/>
      </w:r>
      <w:r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 xml:space="preserve">พิเศษ!! นำท่านชมวิวทิวทัศน์ของมหานครนิวยอร์ก บนตึกสูงระฟ้า เอ็มไพร์สเตท 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สถานที่ถ่ายทำภาพยนตร์มากมาย อาทิ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  <w:t xml:space="preserve"> 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</w:rPr>
        <w:t xml:space="preserve">Sleepless in Seattle, An Affair to Remember, King Kong </w:t>
      </w:r>
      <w:r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>จากนั้นอิสระให้ท่านเดินช้อปปิ้งย่าน ถนนสายที่ 5 ฟิฟท์ อเวนิว ถนนช้อปปิ้ง สินค้า แบรนด์เนมระดับโลก</w:t>
      </w:r>
      <w:r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  <w:t xml:space="preserve">  </w:t>
      </w:r>
      <w:r w:rsidRPr="009D6FA7">
        <w:rPr>
          <w:rFonts w:ascii="Leelawadee" w:hAnsi="Leelawadee" w:cs="Leelawadee"/>
          <w:color w:val="00688B" w:themeColor="text2"/>
          <w:sz w:val="24"/>
          <w:szCs w:val="24"/>
          <w:cs/>
          <w:lang w:bidi="th-TH"/>
        </w:rPr>
        <w:t>อิสระ</w:t>
      </w:r>
      <w:r w:rsidR="007E2681">
        <w:rPr>
          <w:rFonts w:ascii="Leelawadee" w:hAnsi="Leelawadee" w:cs="Leelawadee" w:hint="cs"/>
          <w:color w:val="00688B" w:themeColor="text2"/>
          <w:sz w:val="24"/>
          <w:szCs w:val="24"/>
          <w:cs/>
          <w:lang w:bidi="th-TH"/>
        </w:rPr>
        <w:t>อาหารกลางวัน</w:t>
      </w:r>
      <w:r>
        <w:rPr>
          <w:rFonts w:ascii="Leelawadee" w:hAnsi="Leelawadee" w:cs="Leelawadee" w:hint="cs"/>
          <w:color w:val="00688B" w:themeColor="text2"/>
          <w:sz w:val="24"/>
          <w:szCs w:val="24"/>
          <w:cs/>
          <w:lang w:bidi="th-TH"/>
        </w:rPr>
        <w:t>ตามอัธยาศัย</w:t>
      </w:r>
    </w:p>
    <w:p w14:paraId="2A463BA3" w14:textId="77777777" w:rsidR="00766F95" w:rsidRDefault="00766F95" w:rsidP="00766F95">
      <w:pPr>
        <w:spacing w:before="0" w:after="0" w:line="20" w:lineRule="atLeast"/>
        <w:ind w:left="1050" w:hanging="1050"/>
        <w:jc w:val="thaiDistribute"/>
        <w:rPr>
          <w:rFonts w:ascii="Leelawadee" w:hAnsi="Leelawadee" w:cs="Leelawadee"/>
          <w:color w:val="004D68" w:themeColor="text2" w:themeShade="BF"/>
          <w:sz w:val="24"/>
          <w:szCs w:val="24"/>
        </w:rPr>
      </w:pPr>
    </w:p>
    <w:p w14:paraId="1C47F713" w14:textId="1A3F1F1C" w:rsidR="00854B65" w:rsidRPr="00851C96" w:rsidRDefault="00CF5315" w:rsidP="00851C96">
      <w:pPr>
        <w:spacing w:before="0" w:after="0" w:line="20" w:lineRule="atLeast"/>
        <w:ind w:left="1080" w:hanging="1080"/>
        <w:rPr>
          <w:rFonts w:ascii="Leelawadee" w:hAnsi="Leelawadee" w:cs="Leelawadee"/>
          <w:color w:val="004D68" w:themeColor="text2" w:themeShade="BF"/>
          <w:sz w:val="24"/>
          <w:szCs w:val="24"/>
        </w:rPr>
      </w:pPr>
      <w:r>
        <w:rPr>
          <w:rFonts w:ascii="Leelawadee" w:hAnsi="Leelawadee" w:cs="Leelawadee"/>
          <w:color w:val="00688B" w:themeColor="text2"/>
          <w:sz w:val="24"/>
          <w:szCs w:val="24"/>
          <w:lang w:bidi="th-TH"/>
        </w:rPr>
        <w:tab/>
      </w:r>
      <w:r>
        <w:rPr>
          <w:rFonts w:ascii="Leelawadee" w:hAnsi="Leelawadee" w:cs="Leelawadee" w:hint="cs"/>
          <w:color w:val="00688B" w:themeColor="text2"/>
          <w:sz w:val="24"/>
          <w:szCs w:val="24"/>
          <w:cs/>
          <w:lang w:bidi="th-TH"/>
        </w:rPr>
        <w:t xml:space="preserve">ได้เวลานัดหมาย </w:t>
      </w:r>
      <w:r w:rsidR="00E27483" w:rsidRPr="009D6FA7">
        <w:rPr>
          <w:rFonts w:ascii="Leelawadee" w:hAnsi="Leelawadee" w:cs="Leelawadee"/>
          <w:color w:val="004D68" w:themeColor="text2" w:themeShade="BF"/>
          <w:sz w:val="24"/>
          <w:szCs w:val="24"/>
        </w:rPr>
        <w:t xml:space="preserve"> </w:t>
      </w:r>
      <w:r w:rsidR="00854B65" w:rsidRPr="009D6FA7">
        <w:rPr>
          <w:rFonts w:ascii="Leelawadee" w:hAnsi="Leelawadee" w:cs="Leelawadee"/>
          <w:color w:val="3C3C3C" w:themeColor="background2" w:themeShade="40"/>
          <w:sz w:val="24"/>
          <w:szCs w:val="24"/>
          <w:cs/>
          <w:lang w:bidi="th-TH"/>
        </w:rPr>
        <w:t xml:space="preserve">นำท่านเดินทางสู่ ท่าอากาศยาน </w:t>
      </w:r>
      <w:r w:rsidR="00854B65" w:rsidRPr="009D6FA7"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>จอห์น เอฟ เคนเนดี้ เมืองนิวยอร์ก ประเทศสหรัฐอเมริกา</w:t>
      </w:r>
    </w:p>
    <w:p w14:paraId="7FC104ED" w14:textId="77777777" w:rsidR="00766F95" w:rsidRDefault="00766F95" w:rsidP="00766F95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3C3C3C" w:themeColor="background2" w:themeShade="40"/>
          <w:sz w:val="24"/>
          <w:szCs w:val="24"/>
          <w:lang w:bidi="th-TH"/>
        </w:rPr>
      </w:pPr>
    </w:p>
    <w:p w14:paraId="59A74716" w14:textId="5B9882D8" w:rsidR="00766F95" w:rsidRPr="00766F95" w:rsidRDefault="00766F95" w:rsidP="00766F95">
      <w:pPr>
        <w:spacing w:after="0" w:line="20" w:lineRule="atLeast"/>
        <w:ind w:left="1080" w:hanging="1080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19.25 </w:t>
      </w:r>
      <w:r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น.</w:t>
      </w:r>
      <w:r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ab/>
      </w:r>
      <w:r w:rsidRPr="00766F9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เหิรฟ้าสู่ </w:t>
      </w:r>
      <w:r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นครอิสตันบูล</w:t>
      </w:r>
      <w:r w:rsidRPr="00766F95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 </w:t>
      </w:r>
      <w:bookmarkStart w:id="10" w:name="_Hlk158848665"/>
      <w:r w:rsidRPr="00766F9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โดยสายการบิน </w:t>
      </w:r>
      <w:r w:rsidRPr="00766F95">
        <w:rPr>
          <w:rFonts w:ascii="Leelawadee" w:eastAsia="Calibri" w:hAnsi="Leelawadee" w:cs="Leelawadee"/>
          <w:color w:val="FF0000"/>
          <w:sz w:val="24"/>
          <w:szCs w:val="24"/>
          <w:lang w:eastAsia="en-US" w:bidi="th-TH"/>
        </w:rPr>
        <w:t xml:space="preserve">Turkish Airlines  </w:t>
      </w:r>
      <w:r w:rsidRPr="00766F9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เที่ยวบินที่ </w:t>
      </w:r>
      <w:r w:rsidRPr="00766F95">
        <w:rPr>
          <w:rFonts w:ascii="Leelawadee" w:eastAsia="Calibri" w:hAnsi="Leelawadee" w:cs="Leelawadee"/>
          <w:color w:val="FF0000"/>
          <w:sz w:val="24"/>
          <w:szCs w:val="24"/>
          <w:lang w:eastAsia="en-US" w:bidi="th-TH"/>
        </w:rPr>
        <w:t xml:space="preserve">TK </w:t>
      </w:r>
      <w:r>
        <w:rPr>
          <w:rFonts w:ascii="Leelawadee" w:eastAsia="Calibri" w:hAnsi="Leelawadee" w:cs="Leelawadee" w:hint="cs"/>
          <w:color w:val="FF0000"/>
          <w:sz w:val="24"/>
          <w:szCs w:val="24"/>
          <w:cs/>
          <w:lang w:eastAsia="en-US" w:bidi="th-TH"/>
        </w:rPr>
        <w:t xml:space="preserve">2 </w:t>
      </w:r>
      <w:r w:rsidRPr="00766F95">
        <w:rPr>
          <w:rFonts w:ascii="Leelawadee" w:eastAsia="Calibri" w:hAnsi="Leelawadee" w:cs="Leelawadee" w:hint="cs"/>
          <w:color w:val="FF0000"/>
          <w:sz w:val="24"/>
          <w:szCs w:val="24"/>
          <w:cs/>
          <w:lang w:eastAsia="en-US" w:bidi="th-TH"/>
        </w:rPr>
        <w:t xml:space="preserve"> </w:t>
      </w:r>
      <w:bookmarkEnd w:id="10"/>
      <w:r w:rsidRPr="00766F9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ใช้เวลาเดินทาง</w:t>
      </w:r>
    </w:p>
    <w:p w14:paraId="015EFB40" w14:textId="1D7149A5" w:rsidR="00766F95" w:rsidRPr="00766F95" w:rsidRDefault="00766F95" w:rsidP="00766F95">
      <w:pPr>
        <w:spacing w:before="0" w:after="0" w:line="20" w:lineRule="atLeast"/>
        <w:ind w:left="1080" w:hanging="1080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766F9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ab/>
        <w:t xml:space="preserve">ประมาณ </w:t>
      </w:r>
      <w:r w:rsidR="002E78B5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(</w:t>
      </w:r>
      <w:r w:rsidRPr="00766F9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10</w:t>
      </w:r>
      <w:r w:rsidR="002E78B5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.05 ชม.)</w:t>
      </w:r>
      <w:r w:rsidRPr="00766F9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="002E78B5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 xml:space="preserve"> </w:t>
      </w:r>
      <w:r w:rsidRPr="00766F9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(บริการอาหารและเครื่องดื่มบนเครื่อง)</w:t>
      </w:r>
    </w:p>
    <w:p w14:paraId="6D60B0BC" w14:textId="7DDB3477" w:rsidR="00016993" w:rsidRDefault="00016993" w:rsidP="002E78B5">
      <w:pPr>
        <w:spacing w:before="0" w:after="0" w:line="20" w:lineRule="atLeast"/>
        <w:ind w:left="1080"/>
        <w:jc w:val="thaiDistribute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tbl>
      <w:tblPr>
        <w:tblStyle w:val="PlainTable1"/>
        <w:tblW w:w="10525" w:type="dxa"/>
        <w:tblBorders>
          <w:top w:val="single" w:sz="4" w:space="0" w:color="97E707" w:themeColor="accent2"/>
          <w:left w:val="single" w:sz="4" w:space="0" w:color="97E707" w:themeColor="accent2"/>
          <w:bottom w:val="single" w:sz="4" w:space="0" w:color="97E707" w:themeColor="accent2"/>
          <w:right w:val="single" w:sz="4" w:space="0" w:color="97E707" w:themeColor="accent2"/>
          <w:insideV w:val="single" w:sz="4" w:space="0" w:color="97E707" w:themeColor="accent2"/>
        </w:tblBorders>
        <w:tblLook w:val="04A0" w:firstRow="1" w:lastRow="0" w:firstColumn="1" w:lastColumn="0" w:noHBand="0" w:noVBand="1"/>
      </w:tblPr>
      <w:tblGrid>
        <w:gridCol w:w="1435"/>
        <w:gridCol w:w="9090"/>
      </w:tblGrid>
      <w:tr w:rsidR="00F61FD4" w:rsidRPr="00016993" w14:paraId="367DA80D" w14:textId="77777777" w:rsidTr="008206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shd w:val="clear" w:color="auto" w:fill="C2FA60" w:themeFill="accent2" w:themeFillTint="99"/>
            <w:vAlign w:val="center"/>
          </w:tcPr>
          <w:p w14:paraId="5A1B0140" w14:textId="62FC0147" w:rsidR="00F61FD4" w:rsidRPr="00016993" w:rsidRDefault="00000000" w:rsidP="009673F9">
            <w:pPr>
              <w:spacing w:before="0" w:line="20" w:lineRule="atLeast"/>
              <w:rPr>
                <w:rFonts w:ascii="Leelawadee" w:hAnsi="Leelawadee" w:cs="Leelawadee"/>
                <w:color w:val="004D68" w:themeColor="text2" w:themeShade="BF"/>
                <w:sz w:val="28"/>
                <w:szCs w:val="28"/>
                <w:lang w:bidi="th-TH"/>
              </w:rPr>
            </w:pPr>
            <w:sdt>
              <w:sdtPr>
                <w:rPr>
                  <w:rFonts w:ascii="Leelawadee" w:hAnsi="Leelawadee" w:cs="Leelawadee"/>
                  <w:noProof/>
                  <w:sz w:val="28"/>
                  <w:szCs w:val="28"/>
                  <w:lang w:eastAsia="en-US" w:bidi="th-TH"/>
                </w:rPr>
                <w:id w:val="-115685324"/>
                <w:picture/>
              </w:sdtPr>
              <w:sdtContent/>
            </w:sdt>
            <w:sdt>
              <w:sdtPr>
                <w:rPr>
                  <w:rFonts w:ascii="Leelawadee" w:hAnsi="Leelawadee" w:cs="Leelawadee"/>
                  <w:noProof/>
                  <w:sz w:val="28"/>
                  <w:szCs w:val="28"/>
                  <w:lang w:eastAsia="en-US" w:bidi="th-TH"/>
                </w:rPr>
                <w:id w:val="-912079337"/>
                <w:picture/>
              </w:sdtPr>
              <w:sdtContent/>
            </w:sdt>
            <w:sdt>
              <w:sdtPr>
                <w:rPr>
                  <w:rFonts w:ascii="Leelawadee" w:hAnsi="Leelawadee" w:cs="Leelawadee"/>
                  <w:noProof/>
                  <w:sz w:val="28"/>
                  <w:szCs w:val="28"/>
                  <w:lang w:eastAsia="en-US" w:bidi="th-TH"/>
                </w:rPr>
                <w:id w:val="-648831242"/>
                <w:picture/>
              </w:sdtPr>
              <w:sdtContent/>
            </w:sdt>
            <w:r w:rsidR="00F61FD4" w:rsidRPr="00016993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วันที่</w:t>
            </w:r>
            <w:r w:rsidR="00F61FD4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เก้</w:t>
            </w:r>
            <w:r w:rsidR="009673F9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า</w:t>
            </w:r>
          </w:p>
        </w:tc>
        <w:tc>
          <w:tcPr>
            <w:tcW w:w="9090" w:type="dxa"/>
            <w:shd w:val="clear" w:color="auto" w:fill="C2FA60" w:themeFill="accent2" w:themeFillTint="99"/>
            <w:vAlign w:val="center"/>
          </w:tcPr>
          <w:p w14:paraId="590BD881" w14:textId="4CDEE741" w:rsidR="00F61FD4" w:rsidRPr="00016993" w:rsidRDefault="00F61FD4" w:rsidP="008206E3">
            <w:pPr>
              <w:spacing w:before="0"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</w:pPr>
            <w:r w:rsidRPr="00016993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นิวยอร์ก </w:t>
            </w:r>
            <w:r w:rsidR="005913BB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lang w:bidi="th-TH"/>
              </w:rPr>
              <w:t>I</w:t>
            </w:r>
            <w:r w:rsidRPr="00016993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  <w:r w:rsidR="009673F9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อิสตันบูล</w:t>
            </w:r>
            <w:r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 </w:t>
            </w:r>
          </w:p>
        </w:tc>
      </w:tr>
    </w:tbl>
    <w:p w14:paraId="66E534D7" w14:textId="77777777" w:rsidR="002E78B5" w:rsidRDefault="002E78B5" w:rsidP="002E78B5">
      <w:pPr>
        <w:tabs>
          <w:tab w:val="left" w:pos="990"/>
        </w:tabs>
        <w:spacing w:before="0" w:after="0" w:line="20" w:lineRule="atLeast"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</w:p>
    <w:p w14:paraId="378DA819" w14:textId="18AF7DA0" w:rsidR="00766F95" w:rsidRPr="00766F95" w:rsidRDefault="002E78B5" w:rsidP="002E78B5">
      <w:pPr>
        <w:tabs>
          <w:tab w:val="left" w:pos="990"/>
        </w:tabs>
        <w:spacing w:before="0" w:after="0" w:line="20" w:lineRule="atLeast"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1</w:t>
      </w:r>
      <w:r w:rsidR="00527AAA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2</w:t>
      </w:r>
      <w:r w:rsidRPr="002E78B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:</w:t>
      </w:r>
      <w:r w:rsidR="00527AAA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35</w:t>
      </w:r>
      <w:r w:rsidRPr="002E78B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น.</w:t>
      </w:r>
      <w:r w:rsidRPr="002E78B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ab/>
      </w:r>
      <w:r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 xml:space="preserve"> </w:t>
      </w:r>
      <w:r w:rsidRPr="002E78B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เดินทางถึง ท่าอากาศยานใหม่ อิสตันบูล (เพื่อแวะเปลี่ยนเครื่อง)</w:t>
      </w:r>
      <w:r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 xml:space="preserve">  </w:t>
      </w:r>
      <w:r w:rsidR="00527AAA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 xml:space="preserve"> (3.50 ชม.)</w:t>
      </w:r>
    </w:p>
    <w:p w14:paraId="507687AB" w14:textId="77777777" w:rsidR="00766F95" w:rsidRPr="00766F95" w:rsidRDefault="00766F95" w:rsidP="00766F95">
      <w:pPr>
        <w:spacing w:before="0" w:after="0" w:line="20" w:lineRule="atLeast"/>
        <w:ind w:left="1080" w:hanging="1080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</w:p>
    <w:p w14:paraId="09F84F80" w14:textId="2F5E8754" w:rsidR="00527AAA" w:rsidRPr="00527AAA" w:rsidRDefault="002E78B5" w:rsidP="00527AAA">
      <w:pPr>
        <w:spacing w:before="0" w:after="0" w:line="20" w:lineRule="atLeast"/>
        <w:ind w:left="1080" w:hanging="1080"/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</w:pPr>
      <w:r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16</w:t>
      </w:r>
      <w:r w:rsidRPr="002E78B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.</w:t>
      </w:r>
      <w:r w:rsidR="00527AAA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>25</w:t>
      </w:r>
      <w:r w:rsidRPr="002E78B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น.</w:t>
      </w:r>
      <w:r w:rsidRPr="002E78B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ab/>
        <w:t xml:space="preserve">เหิรฟ้าสู่ </w:t>
      </w:r>
      <w:r w:rsidR="00527AAA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ประเทศไทย</w:t>
      </w:r>
      <w:r w:rsidRPr="002E78B5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 </w:t>
      </w:r>
      <w:r w:rsidRPr="002E78B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โดยสายการบิน </w:t>
      </w:r>
      <w:r w:rsidRPr="002E78B5">
        <w:rPr>
          <w:rFonts w:ascii="Leelawadee" w:eastAsia="Calibri" w:hAnsi="Leelawadee" w:cs="Leelawadee"/>
          <w:color w:val="FF0000"/>
          <w:sz w:val="24"/>
          <w:szCs w:val="24"/>
          <w:lang w:eastAsia="en-US" w:bidi="th-TH"/>
        </w:rPr>
        <w:t xml:space="preserve">Turkish Airlines  </w:t>
      </w:r>
      <w:r w:rsidRPr="002E78B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เที่ยวบินที่ </w:t>
      </w:r>
      <w:r w:rsidRPr="002E78B5">
        <w:rPr>
          <w:rFonts w:ascii="Leelawadee" w:eastAsia="Calibri" w:hAnsi="Leelawadee" w:cs="Leelawadee"/>
          <w:color w:val="FF0000"/>
          <w:sz w:val="24"/>
          <w:szCs w:val="24"/>
          <w:lang w:eastAsia="en-US" w:bidi="th-TH"/>
        </w:rPr>
        <w:t xml:space="preserve">TK </w:t>
      </w:r>
      <w:r w:rsidRPr="002E78B5">
        <w:rPr>
          <w:rFonts w:ascii="Leelawadee" w:eastAsia="Calibri" w:hAnsi="Leelawadee" w:cs="Leelawadee" w:hint="cs"/>
          <w:color w:val="FF0000"/>
          <w:sz w:val="24"/>
          <w:szCs w:val="24"/>
          <w:cs/>
          <w:lang w:eastAsia="en-US" w:bidi="th-TH"/>
        </w:rPr>
        <w:t>0</w:t>
      </w:r>
      <w:r w:rsidR="00527AAA">
        <w:rPr>
          <w:rFonts w:ascii="Leelawadee" w:eastAsia="Calibri" w:hAnsi="Leelawadee" w:cs="Leelawadee" w:hint="cs"/>
          <w:color w:val="FF0000"/>
          <w:sz w:val="24"/>
          <w:szCs w:val="24"/>
          <w:cs/>
          <w:lang w:eastAsia="en-US" w:bidi="th-TH"/>
        </w:rPr>
        <w:t>5</w:t>
      </w:r>
      <w:r w:rsidRPr="002E78B5">
        <w:rPr>
          <w:rFonts w:ascii="Leelawadee" w:eastAsia="Calibri" w:hAnsi="Leelawadee" w:cs="Leelawadee" w:hint="cs"/>
          <w:color w:val="FF0000"/>
          <w:sz w:val="24"/>
          <w:szCs w:val="24"/>
          <w:cs/>
          <w:lang w:eastAsia="en-US" w:bidi="th-TH"/>
        </w:rPr>
        <w:t xml:space="preserve">8 </w:t>
      </w:r>
      <w:r w:rsidR="00527AAA" w:rsidRPr="00527AAA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 xml:space="preserve">ใช้เวลาเดินทาง </w:t>
      </w:r>
      <w:r w:rsidR="00527AAA" w:rsidRPr="00527AAA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>(9.20</w:t>
      </w:r>
      <w:r w:rsidR="00527AAA" w:rsidRPr="00527AAA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 xml:space="preserve"> ชม.)</w:t>
      </w:r>
    </w:p>
    <w:p w14:paraId="160EA6F6" w14:textId="310615B8" w:rsidR="002E78B5" w:rsidRPr="002E78B5" w:rsidRDefault="002E78B5" w:rsidP="00527AAA">
      <w:pPr>
        <w:spacing w:before="0" w:after="0" w:line="20" w:lineRule="atLeast"/>
        <w:ind w:left="1080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2E78B5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(บริการอาหารและเครื่องดื่มบนเครื่อง)</w:t>
      </w:r>
    </w:p>
    <w:p w14:paraId="133BAC42" w14:textId="233B9A7C" w:rsidR="00F61FD4" w:rsidRDefault="005913BB" w:rsidP="006B6BA9">
      <w:pPr>
        <w:spacing w:before="0" w:after="0" w:line="20" w:lineRule="atLeast"/>
        <w:ind w:left="1080" w:hanging="1080"/>
        <w:jc w:val="thaiDistribute"/>
        <w:rPr>
          <w:rFonts w:ascii="Leelawadee" w:hAnsi="Leelawadee" w:cs="Leelawadee"/>
          <w:color w:val="FF3300" w:themeColor="accent6"/>
          <w:sz w:val="24"/>
          <w:szCs w:val="24"/>
          <w:lang w:bidi="th-TH"/>
        </w:rPr>
      </w:pPr>
      <w:r>
        <w:rPr>
          <w:rFonts w:ascii="Leelawadee" w:hAnsi="Leelawadee" w:cs="Leelawadee"/>
          <w:color w:val="FF3300" w:themeColor="accent6"/>
          <w:sz w:val="24"/>
          <w:szCs w:val="24"/>
          <w:cs/>
          <w:lang w:bidi="th-TH"/>
        </w:rPr>
        <w:tab/>
      </w:r>
    </w:p>
    <w:tbl>
      <w:tblPr>
        <w:tblStyle w:val="PlainTable1"/>
        <w:tblW w:w="10525" w:type="dxa"/>
        <w:tblBorders>
          <w:top w:val="single" w:sz="4" w:space="0" w:color="97E707" w:themeColor="accent2"/>
          <w:left w:val="single" w:sz="4" w:space="0" w:color="97E707" w:themeColor="accent2"/>
          <w:bottom w:val="single" w:sz="4" w:space="0" w:color="97E707" w:themeColor="accent2"/>
          <w:right w:val="single" w:sz="4" w:space="0" w:color="97E707" w:themeColor="accent2"/>
          <w:insideV w:val="single" w:sz="4" w:space="0" w:color="97E707" w:themeColor="accent2"/>
        </w:tblBorders>
        <w:tblLook w:val="04A0" w:firstRow="1" w:lastRow="0" w:firstColumn="1" w:lastColumn="0" w:noHBand="0" w:noVBand="1"/>
      </w:tblPr>
      <w:tblGrid>
        <w:gridCol w:w="1435"/>
        <w:gridCol w:w="9090"/>
      </w:tblGrid>
      <w:tr w:rsidR="00E27483" w:rsidRPr="009D6FA7" w14:paraId="7D990A62" w14:textId="77777777" w:rsidTr="009D6FA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35" w:type="dxa"/>
            <w:shd w:val="clear" w:color="auto" w:fill="C2FA60" w:themeFill="accent2" w:themeFillTint="99"/>
            <w:vAlign w:val="center"/>
          </w:tcPr>
          <w:bookmarkStart w:id="11" w:name="_Hlk164505560"/>
          <w:p w14:paraId="28621DC3" w14:textId="111B8ACA" w:rsidR="00F61FD4" w:rsidRPr="00016993" w:rsidRDefault="00000000" w:rsidP="002A66FE">
            <w:pPr>
              <w:spacing w:before="0" w:line="20" w:lineRule="atLeast"/>
              <w:rPr>
                <w:rFonts w:ascii="Leelawadee" w:hAnsi="Leelawadee" w:cs="Leelawadee"/>
                <w:color w:val="004D68" w:themeColor="text2" w:themeShade="BF"/>
                <w:sz w:val="28"/>
                <w:szCs w:val="28"/>
                <w:lang w:bidi="th-TH"/>
              </w:rPr>
            </w:pPr>
            <w:sdt>
              <w:sdtPr>
                <w:rPr>
                  <w:rFonts w:ascii="Leelawadee" w:hAnsi="Leelawadee" w:cs="Leelawadee"/>
                  <w:noProof/>
                  <w:sz w:val="28"/>
                  <w:szCs w:val="28"/>
                  <w:lang w:eastAsia="en-US" w:bidi="th-TH"/>
                </w:rPr>
                <w:id w:val="1392541434"/>
                <w:picture/>
              </w:sdtPr>
              <w:sdtContent/>
            </w:sdt>
            <w:sdt>
              <w:sdtPr>
                <w:rPr>
                  <w:rFonts w:ascii="Leelawadee" w:hAnsi="Leelawadee" w:cs="Leelawadee"/>
                  <w:noProof/>
                  <w:sz w:val="28"/>
                  <w:szCs w:val="28"/>
                  <w:lang w:eastAsia="en-US" w:bidi="th-TH"/>
                </w:rPr>
                <w:id w:val="-1548373691"/>
                <w:picture/>
              </w:sdtPr>
              <w:sdtContent/>
            </w:sdt>
            <w:sdt>
              <w:sdtPr>
                <w:rPr>
                  <w:rFonts w:ascii="Leelawadee" w:hAnsi="Leelawadee" w:cs="Leelawadee"/>
                  <w:noProof/>
                  <w:sz w:val="28"/>
                  <w:szCs w:val="28"/>
                  <w:lang w:eastAsia="en-US" w:bidi="th-TH"/>
                </w:rPr>
                <w:id w:val="415451817"/>
                <w:picture/>
              </w:sdtPr>
              <w:sdtContent/>
            </w:sdt>
            <w:r w:rsidR="009D6FA7" w:rsidRPr="00016993"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วันที่</w:t>
            </w:r>
            <w:r w:rsidR="00F61FD4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สิบ</w:t>
            </w:r>
          </w:p>
        </w:tc>
        <w:tc>
          <w:tcPr>
            <w:tcW w:w="9090" w:type="dxa"/>
            <w:shd w:val="clear" w:color="auto" w:fill="C2FA60" w:themeFill="accent2" w:themeFillTint="99"/>
            <w:vAlign w:val="center"/>
          </w:tcPr>
          <w:p w14:paraId="571C8EA4" w14:textId="290A7FD6" w:rsidR="00E27483" w:rsidRPr="00016993" w:rsidRDefault="00527AAA" w:rsidP="00854B65">
            <w:pPr>
              <w:spacing w:before="0" w:line="2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 w:val="0"/>
                <w:bCs w:val="0"/>
                <w:color w:val="004D68" w:themeColor="text2" w:themeShade="BF"/>
                <w:sz w:val="28"/>
                <w:szCs w:val="28"/>
              </w:rPr>
            </w:pPr>
            <w:r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 xml:space="preserve">สนามบินนานาชาติ สุวรรณภูมิ </w:t>
            </w:r>
            <w:r w:rsidR="00016993">
              <w:rPr>
                <w:rFonts w:ascii="Leelawadee" w:hAnsi="Leelawadee" w:cs="Leelawadee" w:hint="cs"/>
                <w:b w:val="0"/>
                <w:bCs w:val="0"/>
                <w:color w:val="004D68" w:themeColor="text2" w:themeShade="BF"/>
                <w:sz w:val="28"/>
                <w:szCs w:val="28"/>
                <w:cs/>
                <w:lang w:bidi="th-TH"/>
              </w:rPr>
              <w:t>ประเทศไทย</w:t>
            </w:r>
          </w:p>
        </w:tc>
      </w:tr>
      <w:bookmarkEnd w:id="11"/>
    </w:tbl>
    <w:p w14:paraId="75499395" w14:textId="77777777" w:rsidR="00047E3A" w:rsidRDefault="00047E3A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680A3DFE" w14:textId="1A0C48AA" w:rsidR="00047E3A" w:rsidRPr="00047E3A" w:rsidRDefault="00527AAA" w:rsidP="00047E3A">
      <w:pPr>
        <w:spacing w:before="0" w:after="0" w:line="20" w:lineRule="atLeast"/>
        <w:ind w:left="1080" w:hanging="1080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>06</w:t>
      </w:r>
      <w:r w:rsidR="00047E3A" w:rsidRPr="00047E3A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.</w:t>
      </w:r>
      <w:r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>05</w:t>
      </w:r>
      <w:r w:rsidR="00047E3A" w:rsidRPr="00047E3A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น.</w:t>
      </w:r>
      <w:r w:rsidR="00047E3A" w:rsidRPr="00047E3A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ab/>
        <w:t>คณะเดินทางกลับถึง สนามบินสุวรรณภูมิ</w:t>
      </w:r>
      <w:r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 xml:space="preserve"> ประเทศไทย</w:t>
      </w:r>
      <w:r w:rsidR="00047E3A" w:rsidRPr="00047E3A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ด้วยความสวัสดิภาพและความประทับใจ</w:t>
      </w:r>
    </w:p>
    <w:p w14:paraId="49B2A936" w14:textId="77777777" w:rsidR="00047E3A" w:rsidRDefault="00047E3A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78C61D92" w14:textId="22AFB4AA" w:rsidR="002628EE" w:rsidRDefault="00016993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  <w:r>
        <w:rPr>
          <w:rFonts w:ascii="Leelawadee" w:hAnsi="Leelawadee" w:cs="Leelawadee"/>
          <w:color w:val="00688B" w:themeColor="text2"/>
          <w:sz w:val="24"/>
          <w:szCs w:val="24"/>
          <w:lang w:bidi="th-TH"/>
        </w:rPr>
        <w:t>@@@@@@@</w:t>
      </w:r>
    </w:p>
    <w:p w14:paraId="5660392C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68849D4F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3D691972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5A95785D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718607D1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5A6B076E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0BEF7B47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5938CEEC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53F38CE6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31E69F53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45388EC2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3E543234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tbl>
      <w:tblPr>
        <w:tblStyle w:val="GridTable4-Accent21"/>
        <w:tblpPr w:leftFromText="180" w:rightFromText="180" w:vertAnchor="page" w:horzAnchor="margin" w:tblpXSpec="center" w:tblpY="871"/>
        <w:tblW w:w="11515" w:type="dxa"/>
        <w:tblLayout w:type="fixed"/>
        <w:tblLook w:val="04A0" w:firstRow="1" w:lastRow="0" w:firstColumn="1" w:lastColumn="0" w:noHBand="0" w:noVBand="1"/>
      </w:tblPr>
      <w:tblGrid>
        <w:gridCol w:w="3235"/>
        <w:gridCol w:w="1260"/>
        <w:gridCol w:w="1710"/>
        <w:gridCol w:w="1530"/>
        <w:gridCol w:w="1620"/>
        <w:gridCol w:w="1350"/>
        <w:gridCol w:w="810"/>
      </w:tblGrid>
      <w:tr w:rsidR="00455DC7" w:rsidRPr="00B0175E" w14:paraId="043DBCEF" w14:textId="77777777" w:rsidTr="0043168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Merge w:val="restart"/>
            <w:hideMark/>
          </w:tcPr>
          <w:p w14:paraId="3FF7DEF8" w14:textId="77777777" w:rsidR="00B0175E" w:rsidRPr="00B0175E" w:rsidRDefault="00B0175E" w:rsidP="00B0175E">
            <w:pPr>
              <w:jc w:val="center"/>
              <w:rPr>
                <w:rFonts w:ascii="Leelawadee" w:hAnsi="Leelawadee" w:cs="Leelawadee"/>
                <w:sz w:val="24"/>
                <w:szCs w:val="24"/>
              </w:rPr>
            </w:pPr>
            <w:bookmarkStart w:id="12" w:name="_Hlk173922640"/>
            <w:r w:rsidRPr="00B0175E">
              <w:rPr>
                <w:rFonts w:ascii="Leelawadee" w:hAnsi="Leelawadee" w:cs="Leelawadee"/>
                <w:sz w:val="24"/>
                <w:szCs w:val="24"/>
                <w:cs/>
              </w:rPr>
              <w:lastRenderedPageBreak/>
              <w:t>วันเดินทาง</w:t>
            </w:r>
          </w:p>
          <w:p w14:paraId="233195DB" w14:textId="77777777" w:rsidR="00B0175E" w:rsidRPr="00B0175E" w:rsidRDefault="00B0175E" w:rsidP="00B0175E">
            <w:pPr>
              <w:jc w:val="center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</w:p>
          <w:p w14:paraId="404EAA28" w14:textId="41CE2AC7" w:rsidR="00B0175E" w:rsidRPr="00B0175E" w:rsidRDefault="00E81E40" w:rsidP="00B0175E">
            <w:pPr>
              <w:jc w:val="center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>
              <w:rPr>
                <w:rFonts w:ascii="Leelawadee" w:hAnsi="Leelawadee" w:cs="Leelawadee" w:hint="cs"/>
                <w:color w:val="F2F2F2"/>
                <w:sz w:val="32"/>
                <w:szCs w:val="32"/>
                <w:cs/>
              </w:rPr>
              <w:t>กันยายน</w:t>
            </w:r>
            <w:r w:rsidR="0043168D">
              <w:rPr>
                <w:rFonts w:ascii="Leelawadee" w:hAnsi="Leelawadee" w:cs="Leelawadee" w:hint="cs"/>
                <w:color w:val="F2F2F2"/>
                <w:sz w:val="32"/>
                <w:szCs w:val="32"/>
                <w:cs/>
              </w:rPr>
              <w:t xml:space="preserve"> </w:t>
            </w:r>
            <w:r w:rsidR="00B0175E" w:rsidRPr="00B0175E">
              <w:rPr>
                <w:rFonts w:ascii="Leelawadee" w:hAnsi="Leelawadee" w:cs="Leelawadee"/>
                <w:color w:val="F2F2F2"/>
                <w:sz w:val="32"/>
                <w:szCs w:val="32"/>
                <w:cs/>
              </w:rPr>
              <w:t>256</w:t>
            </w:r>
            <w:r>
              <w:rPr>
                <w:rFonts w:ascii="Leelawadee" w:hAnsi="Leelawadee" w:cs="Leelawadee" w:hint="cs"/>
                <w:color w:val="F2F2F2"/>
                <w:sz w:val="32"/>
                <w:szCs w:val="32"/>
                <w:cs/>
              </w:rPr>
              <w:t>9</w:t>
            </w:r>
          </w:p>
        </w:tc>
        <w:tc>
          <w:tcPr>
            <w:tcW w:w="1260" w:type="dxa"/>
            <w:vMerge w:val="restart"/>
            <w:hideMark/>
          </w:tcPr>
          <w:p w14:paraId="24E291D5" w14:textId="77777777" w:rsidR="00B0175E" w:rsidRPr="00B0175E" w:rsidRDefault="00B0175E" w:rsidP="00B017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0175E">
              <w:rPr>
                <w:rFonts w:ascii="Leelawadee" w:hAnsi="Leelawadee" w:cs="Leelawadee"/>
                <w:sz w:val="24"/>
                <w:szCs w:val="24"/>
                <w:cs/>
              </w:rPr>
              <w:t>หมายเหตุ</w:t>
            </w:r>
          </w:p>
        </w:tc>
        <w:tc>
          <w:tcPr>
            <w:tcW w:w="7020" w:type="dxa"/>
            <w:gridSpan w:val="5"/>
            <w:hideMark/>
          </w:tcPr>
          <w:p w14:paraId="23014EEE" w14:textId="77777777" w:rsidR="00B0175E" w:rsidRPr="00B0175E" w:rsidRDefault="00B0175E" w:rsidP="00B017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  <w:cs/>
              </w:rPr>
            </w:pPr>
            <w:r w:rsidRPr="00B0175E">
              <w:rPr>
                <w:rFonts w:ascii="Leelawadee" w:hAnsi="Leelawadee" w:cs="Leelawadee"/>
                <w:sz w:val="28"/>
                <w:szCs w:val="28"/>
                <w:cs/>
              </w:rPr>
              <w:t>ราคาทัวร์ (บาท / ท่าน) พักห้องละ 2 ท่าน</w:t>
            </w:r>
          </w:p>
        </w:tc>
      </w:tr>
      <w:tr w:rsidR="00B0175E" w:rsidRPr="00B0175E" w14:paraId="58062A51" w14:textId="77777777" w:rsidTr="0043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  <w:vMerge/>
            <w:hideMark/>
          </w:tcPr>
          <w:p w14:paraId="4F85C057" w14:textId="77777777" w:rsidR="00B0175E" w:rsidRPr="00B0175E" w:rsidRDefault="00B0175E" w:rsidP="00B0175E">
            <w:pPr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</w:p>
        </w:tc>
        <w:tc>
          <w:tcPr>
            <w:tcW w:w="1260" w:type="dxa"/>
            <w:vMerge/>
            <w:hideMark/>
          </w:tcPr>
          <w:p w14:paraId="5930A731" w14:textId="77777777" w:rsidR="00B0175E" w:rsidRPr="00B0175E" w:rsidRDefault="00B0175E" w:rsidP="00B0175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</w:p>
        </w:tc>
        <w:tc>
          <w:tcPr>
            <w:tcW w:w="1710" w:type="dxa"/>
            <w:hideMark/>
          </w:tcPr>
          <w:p w14:paraId="3A8AD79F" w14:textId="77777777" w:rsidR="00B0175E" w:rsidRPr="00B0175E" w:rsidRDefault="00B0175E" w:rsidP="00B01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0175E">
              <w:rPr>
                <w:rFonts w:ascii="Leelawadee" w:hAnsi="Leelawadee" w:cs="Leelawadee"/>
                <w:color w:val="002060"/>
                <w:sz w:val="24"/>
                <w:szCs w:val="24"/>
                <w:cs/>
              </w:rPr>
              <w:t>ผู้ใหญ่</w:t>
            </w:r>
          </w:p>
          <w:p w14:paraId="7B7EB9E9" w14:textId="77777777" w:rsidR="00B0175E" w:rsidRPr="00B0175E" w:rsidRDefault="00B0175E" w:rsidP="00B01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0175E">
              <w:rPr>
                <w:rFonts w:ascii="Leelawadee" w:hAnsi="Leelawadee" w:cs="Leelawadee" w:hint="cs"/>
                <w:color w:val="002060"/>
                <w:sz w:val="24"/>
                <w:szCs w:val="24"/>
                <w:cs/>
              </w:rPr>
              <w:t>(พักห้อง 2 ท่าน</w:t>
            </w:r>
            <w:r w:rsidRPr="00B0175E">
              <w:rPr>
                <w:rFonts w:ascii="Leelawadee" w:hAnsi="Leelawadee" w:cs="Leelawadee"/>
                <w:color w:val="002060"/>
                <w:sz w:val="24"/>
                <w:szCs w:val="24"/>
              </w:rPr>
              <w:t>)</w:t>
            </w:r>
          </w:p>
        </w:tc>
        <w:tc>
          <w:tcPr>
            <w:tcW w:w="1530" w:type="dxa"/>
            <w:hideMark/>
          </w:tcPr>
          <w:p w14:paraId="47AF26F7" w14:textId="77777777" w:rsidR="00B0175E" w:rsidRPr="00B0175E" w:rsidRDefault="00B0175E" w:rsidP="00B01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0175E">
              <w:rPr>
                <w:rFonts w:ascii="Leelawadee" w:hAnsi="Leelawadee" w:cs="Leelawadee"/>
                <w:color w:val="002060"/>
                <w:cs/>
              </w:rPr>
              <w:t>เด็กไม่เกิน 12 ปี พักกับผู้ใหญ่</w:t>
            </w:r>
            <w:r w:rsidRPr="00B0175E">
              <w:rPr>
                <w:rFonts w:ascii="Leelawadee" w:hAnsi="Leelawadee" w:cs="Leelawadee"/>
                <w:color w:val="002060"/>
                <w:cs/>
              </w:rPr>
              <w:br/>
              <w:t xml:space="preserve"> (มีเตียง)</w:t>
            </w:r>
          </w:p>
        </w:tc>
        <w:tc>
          <w:tcPr>
            <w:tcW w:w="1620" w:type="dxa"/>
            <w:hideMark/>
          </w:tcPr>
          <w:p w14:paraId="2576AD5F" w14:textId="77777777" w:rsidR="00B0175E" w:rsidRPr="00B0175E" w:rsidRDefault="00B0175E" w:rsidP="00B01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0175E">
              <w:rPr>
                <w:rFonts w:ascii="Leelawadee" w:hAnsi="Leelawadee" w:cs="Leelawadee"/>
                <w:color w:val="002060"/>
                <w:cs/>
              </w:rPr>
              <w:t xml:space="preserve">เด็กไม่เกิน 12 ปี พักกับผู้ใหญ่ </w:t>
            </w:r>
            <w:r w:rsidRPr="00B0175E">
              <w:rPr>
                <w:rFonts w:ascii="Leelawadee" w:hAnsi="Leelawadee" w:cs="Leelawadee"/>
                <w:color w:val="002060"/>
                <w:cs/>
              </w:rPr>
              <w:br/>
              <w:t>(ไม่มีเตียง)</w:t>
            </w:r>
          </w:p>
        </w:tc>
        <w:tc>
          <w:tcPr>
            <w:tcW w:w="1350" w:type="dxa"/>
            <w:hideMark/>
          </w:tcPr>
          <w:p w14:paraId="54E5CE9B" w14:textId="77777777" w:rsidR="00B0175E" w:rsidRPr="00B0175E" w:rsidRDefault="00B0175E" w:rsidP="00B01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0175E">
              <w:rPr>
                <w:rFonts w:ascii="Leelawadee" w:hAnsi="Leelawadee" w:cs="Leelawadee"/>
                <w:color w:val="002060"/>
                <w:sz w:val="24"/>
                <w:szCs w:val="24"/>
                <w:cs/>
              </w:rPr>
              <w:t>พักเดี่ยว</w:t>
            </w:r>
          </w:p>
        </w:tc>
        <w:tc>
          <w:tcPr>
            <w:tcW w:w="810" w:type="dxa"/>
            <w:shd w:val="clear" w:color="auto" w:fill="FFFF00"/>
            <w:hideMark/>
          </w:tcPr>
          <w:p w14:paraId="12293AD8" w14:textId="77777777" w:rsidR="00091664" w:rsidRDefault="00B0175E" w:rsidP="00B01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 w:rsidRPr="00B0175E">
              <w:rPr>
                <w:rFonts w:ascii="Leelawadee" w:hAnsi="Leelawadee" w:cs="Leelawadee"/>
                <w:color w:val="002060"/>
                <w:sz w:val="24"/>
                <w:szCs w:val="24"/>
                <w:cs/>
              </w:rPr>
              <w:t>วีซ่า</w:t>
            </w:r>
          </w:p>
          <w:p w14:paraId="0F33F9E3" w14:textId="66CAE2F1" w:rsidR="00B0175E" w:rsidRPr="00B0175E" w:rsidRDefault="00091664" w:rsidP="00B0175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color w:val="002060"/>
                <w:sz w:val="24"/>
                <w:szCs w:val="24"/>
              </w:rPr>
            </w:pPr>
            <w:r>
              <w:rPr>
                <w:rFonts w:ascii="Leelawadee" w:hAnsi="Leelawadee" w:cs="Leelawadee" w:hint="cs"/>
                <w:color w:val="002060"/>
                <w:sz w:val="24"/>
                <w:szCs w:val="24"/>
                <w:cs/>
              </w:rPr>
              <w:t>ราคาพิเศษ</w:t>
            </w:r>
          </w:p>
        </w:tc>
      </w:tr>
      <w:tr w:rsidR="00455DC7" w:rsidRPr="00B0175E" w14:paraId="7D76A987" w14:textId="77777777" w:rsidTr="0043168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63F48911" w14:textId="052781A2" w:rsidR="00B0175E" w:rsidRPr="00B0175E" w:rsidRDefault="00E81E40" w:rsidP="00B0175E">
            <w:pPr>
              <w:jc w:val="center"/>
              <w:rPr>
                <w:rFonts w:ascii="Leelawadee" w:hAnsi="Leelawadee" w:cs="Leelawadee"/>
                <w:color w:val="7030A0"/>
                <w:sz w:val="28"/>
                <w:szCs w:val="28"/>
                <w:cs/>
              </w:rPr>
            </w:pPr>
            <w:bookmarkStart w:id="13" w:name="_Hlk138972081"/>
            <w:bookmarkStart w:id="14" w:name="_Hlk150468150"/>
            <w:bookmarkStart w:id="15" w:name="_Hlk181451582"/>
            <w:r>
              <w:rPr>
                <w:rFonts w:ascii="Leelawadee" w:hAnsi="Leelawadee" w:cs="Leelawadee" w:hint="cs"/>
                <w:color w:val="7030A0"/>
                <w:sz w:val="28"/>
                <w:szCs w:val="28"/>
                <w:cs/>
              </w:rPr>
              <w:t>0</w:t>
            </w:r>
            <w:r w:rsidR="0043168D">
              <w:rPr>
                <w:rFonts w:ascii="Leelawadee" w:hAnsi="Leelawadee" w:cs="Leelawadee" w:hint="cs"/>
                <w:color w:val="7030A0"/>
                <w:sz w:val="28"/>
                <w:szCs w:val="28"/>
                <w:cs/>
              </w:rPr>
              <w:t>6</w:t>
            </w:r>
            <w:r w:rsidR="00E260C7">
              <w:rPr>
                <w:rFonts w:ascii="Leelawadee" w:hAnsi="Leelawadee" w:cs="Leelawadee"/>
                <w:color w:val="7030A0"/>
                <w:sz w:val="28"/>
                <w:szCs w:val="28"/>
              </w:rPr>
              <w:t xml:space="preserve"> – 1</w:t>
            </w:r>
            <w:r w:rsidR="0043168D">
              <w:rPr>
                <w:rFonts w:ascii="Leelawadee" w:hAnsi="Leelawadee" w:cs="Leelawadee" w:hint="cs"/>
                <w:color w:val="7030A0"/>
                <w:sz w:val="28"/>
                <w:szCs w:val="28"/>
                <w:cs/>
              </w:rPr>
              <w:t>5</w:t>
            </w:r>
            <w:r w:rsidR="00E260C7">
              <w:rPr>
                <w:rFonts w:ascii="Leelawadee" w:hAnsi="Leelawadee" w:cs="Leelawadee"/>
                <w:color w:val="7030A0"/>
                <w:sz w:val="28"/>
                <w:szCs w:val="28"/>
              </w:rPr>
              <w:t xml:space="preserve"> </w:t>
            </w:r>
            <w:r>
              <w:rPr>
                <w:rFonts w:ascii="Leelawadee" w:hAnsi="Leelawadee" w:cs="Leelawadee" w:hint="cs"/>
                <w:color w:val="7030A0"/>
                <w:sz w:val="28"/>
                <w:szCs w:val="28"/>
                <w:cs/>
              </w:rPr>
              <w:t>กันยายน</w:t>
            </w:r>
            <w:r w:rsidR="00711429" w:rsidRPr="00B0175E">
              <w:rPr>
                <w:rFonts w:ascii="Leelawadee" w:hAnsi="Leelawadee" w:cs="Leelawadee" w:hint="cs"/>
                <w:color w:val="7030A0"/>
                <w:sz w:val="28"/>
                <w:szCs w:val="28"/>
                <w:cs/>
              </w:rPr>
              <w:t xml:space="preserve"> 2568</w:t>
            </w:r>
          </w:p>
        </w:tc>
        <w:tc>
          <w:tcPr>
            <w:tcW w:w="1260" w:type="dxa"/>
          </w:tcPr>
          <w:p w14:paraId="373B31AF" w14:textId="5A8A3089" w:rsidR="00711429" w:rsidRPr="00B0175E" w:rsidRDefault="00E81E40" w:rsidP="00B01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7030A0"/>
                <w:sz w:val="18"/>
                <w:szCs w:val="18"/>
              </w:rPr>
            </w:pPr>
            <w:r>
              <w:rPr>
                <w:rFonts w:ascii="Leelawadee" w:hAnsi="Leelawadee" w:cs="Leelawadee" w:hint="cs"/>
                <w:b/>
                <w:bCs/>
                <w:color w:val="7030A0"/>
                <w:sz w:val="18"/>
                <w:szCs w:val="18"/>
                <w:cs/>
              </w:rPr>
              <w:t>-</w:t>
            </w:r>
          </w:p>
        </w:tc>
        <w:tc>
          <w:tcPr>
            <w:tcW w:w="1710" w:type="dxa"/>
          </w:tcPr>
          <w:p w14:paraId="74EDDE9D" w14:textId="16FAD5BD" w:rsidR="00B0175E" w:rsidRPr="00B0175E" w:rsidRDefault="00455DC7" w:rsidP="00B017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  <w:cs/>
              </w:rPr>
            </w:pPr>
            <w:r w:rsidRPr="00455DC7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1</w:t>
            </w:r>
            <w:r w:rsidR="00F65D9E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2</w:t>
            </w:r>
            <w:r w:rsidRPr="00455DC7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9</w:t>
            </w:r>
            <w:r w:rsidR="00B0175E" w:rsidRPr="00B0175E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,999</w:t>
            </w:r>
            <w:r w:rsidR="00B0175E" w:rsidRPr="00B0175E"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</w:rPr>
              <w:t>.-</w:t>
            </w:r>
          </w:p>
        </w:tc>
        <w:tc>
          <w:tcPr>
            <w:tcW w:w="1530" w:type="dxa"/>
          </w:tcPr>
          <w:p w14:paraId="64821748" w14:textId="18AF18FC" w:rsidR="00B0175E" w:rsidRPr="00B0175E" w:rsidRDefault="0043168D" w:rsidP="00B017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  <w:cs/>
              </w:rPr>
            </w:pPr>
            <w:r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1</w:t>
            </w:r>
            <w:r w:rsidR="00F65D9E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2</w:t>
            </w:r>
            <w:r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4</w:t>
            </w:r>
            <w:r w:rsidR="00B0175E" w:rsidRPr="00B0175E"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</w:rPr>
              <w:t>,999.-</w:t>
            </w:r>
          </w:p>
        </w:tc>
        <w:tc>
          <w:tcPr>
            <w:tcW w:w="1620" w:type="dxa"/>
          </w:tcPr>
          <w:p w14:paraId="6DC414DF" w14:textId="0E014B5E" w:rsidR="00B0175E" w:rsidRPr="00B0175E" w:rsidRDefault="00270F96" w:rsidP="00B01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1</w:t>
            </w:r>
            <w:r w:rsidR="00F65D9E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1</w:t>
            </w:r>
            <w:r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9</w:t>
            </w:r>
            <w:r w:rsidR="00B0175E" w:rsidRPr="00B0175E"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</w:rPr>
              <w:t>,999.-</w:t>
            </w:r>
          </w:p>
        </w:tc>
        <w:tc>
          <w:tcPr>
            <w:tcW w:w="1350" w:type="dxa"/>
          </w:tcPr>
          <w:p w14:paraId="1661A88C" w14:textId="731E8C68" w:rsidR="00B0175E" w:rsidRPr="00B0175E" w:rsidRDefault="00455DC7" w:rsidP="00B0175E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  <w:cs/>
              </w:rPr>
            </w:pPr>
            <w:r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22</w:t>
            </w:r>
            <w:r w:rsidR="00B0175E" w:rsidRPr="00B0175E"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</w:rPr>
              <w:t>,</w:t>
            </w:r>
            <w:r w:rsidR="00B0175E" w:rsidRPr="00B0175E"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  <w:cs/>
              </w:rPr>
              <w:t>9</w:t>
            </w:r>
            <w:r w:rsidR="00B0175E" w:rsidRPr="00B0175E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99.-</w:t>
            </w:r>
          </w:p>
        </w:tc>
        <w:tc>
          <w:tcPr>
            <w:tcW w:w="810" w:type="dxa"/>
            <w:shd w:val="clear" w:color="auto" w:fill="FFFF00"/>
          </w:tcPr>
          <w:p w14:paraId="3B8BCE50" w14:textId="3278A710" w:rsidR="00B0175E" w:rsidRPr="00B0175E" w:rsidRDefault="00091664" w:rsidP="00B0175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7030A0"/>
                <w:sz w:val="24"/>
                <w:szCs w:val="24"/>
                <w:cs/>
              </w:rPr>
            </w:pPr>
            <w:r w:rsidRPr="00091664">
              <w:rPr>
                <w:rFonts w:ascii="Leelawadee" w:hAnsi="Leelawadee" w:cs="Leelawadee" w:hint="cs"/>
                <w:b/>
                <w:bCs/>
                <w:color w:val="0070C0"/>
                <w:cs/>
              </w:rPr>
              <w:t>7,990</w:t>
            </w:r>
          </w:p>
        </w:tc>
      </w:tr>
      <w:tr w:rsidR="0043168D" w:rsidRPr="00B0175E" w14:paraId="5CFED9E0" w14:textId="77777777" w:rsidTr="0043168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5" w:type="dxa"/>
          </w:tcPr>
          <w:p w14:paraId="5410D3A0" w14:textId="078EC354" w:rsidR="0043168D" w:rsidRDefault="00E81E40" w:rsidP="0043168D">
            <w:pPr>
              <w:jc w:val="center"/>
              <w:rPr>
                <w:rFonts w:ascii="Leelawadee" w:hAnsi="Leelawadee" w:cs="Leelawadee"/>
                <w:color w:val="7030A0"/>
                <w:sz w:val="28"/>
                <w:szCs w:val="28"/>
                <w:cs/>
              </w:rPr>
            </w:pPr>
            <w:r>
              <w:rPr>
                <w:rFonts w:ascii="Leelawadee" w:hAnsi="Leelawadee" w:cs="Leelawadee" w:hint="cs"/>
                <w:color w:val="7030A0"/>
                <w:sz w:val="28"/>
                <w:szCs w:val="28"/>
                <w:cs/>
              </w:rPr>
              <w:t>16</w:t>
            </w:r>
            <w:r w:rsidR="0043168D">
              <w:rPr>
                <w:rFonts w:ascii="Leelawadee" w:hAnsi="Leelawadee" w:cs="Leelawadee"/>
                <w:color w:val="7030A0"/>
                <w:sz w:val="28"/>
                <w:szCs w:val="28"/>
              </w:rPr>
              <w:t xml:space="preserve"> – </w:t>
            </w:r>
            <w:r w:rsidR="0043168D">
              <w:rPr>
                <w:rFonts w:ascii="Leelawadee" w:hAnsi="Leelawadee" w:cs="Leelawadee" w:hint="cs"/>
                <w:color w:val="7030A0"/>
                <w:sz w:val="28"/>
                <w:szCs w:val="28"/>
                <w:cs/>
              </w:rPr>
              <w:t>2</w:t>
            </w:r>
            <w:r w:rsidR="00093929">
              <w:rPr>
                <w:rFonts w:ascii="Leelawadee" w:hAnsi="Leelawadee" w:cs="Leelawadee" w:hint="cs"/>
                <w:color w:val="7030A0"/>
                <w:sz w:val="28"/>
                <w:szCs w:val="28"/>
                <w:cs/>
              </w:rPr>
              <w:t>5</w:t>
            </w:r>
            <w:r w:rsidR="0043168D">
              <w:rPr>
                <w:rFonts w:ascii="Leelawadee" w:hAnsi="Leelawadee" w:cs="Leelawadee"/>
                <w:color w:val="7030A0"/>
                <w:sz w:val="28"/>
                <w:szCs w:val="28"/>
              </w:rPr>
              <w:t xml:space="preserve"> </w:t>
            </w:r>
            <w:r w:rsidR="0043168D">
              <w:rPr>
                <w:rFonts w:ascii="Leelawadee" w:hAnsi="Leelawadee" w:cs="Leelawadee" w:hint="cs"/>
                <w:color w:val="7030A0"/>
                <w:sz w:val="28"/>
                <w:szCs w:val="28"/>
                <w:cs/>
              </w:rPr>
              <w:t>ก</w:t>
            </w:r>
            <w:r>
              <w:rPr>
                <w:rFonts w:ascii="Leelawadee" w:hAnsi="Leelawadee" w:cs="Leelawadee" w:hint="cs"/>
                <w:color w:val="7030A0"/>
                <w:sz w:val="28"/>
                <w:szCs w:val="28"/>
                <w:cs/>
              </w:rPr>
              <w:t>ันยายน</w:t>
            </w:r>
            <w:r w:rsidR="0043168D" w:rsidRPr="00B0175E">
              <w:rPr>
                <w:rFonts w:ascii="Leelawadee" w:hAnsi="Leelawadee" w:cs="Leelawadee" w:hint="cs"/>
                <w:color w:val="7030A0"/>
                <w:sz w:val="28"/>
                <w:szCs w:val="28"/>
                <w:cs/>
              </w:rPr>
              <w:t xml:space="preserve"> 2568</w:t>
            </w:r>
          </w:p>
        </w:tc>
        <w:tc>
          <w:tcPr>
            <w:tcW w:w="1260" w:type="dxa"/>
          </w:tcPr>
          <w:p w14:paraId="24938A40" w14:textId="69472B79" w:rsidR="0043168D" w:rsidRDefault="00E81E40" w:rsidP="00431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7030A0"/>
                <w:sz w:val="18"/>
                <w:szCs w:val="18"/>
                <w:cs/>
              </w:rPr>
            </w:pPr>
            <w:r>
              <w:rPr>
                <w:rFonts w:ascii="Leelawadee" w:hAnsi="Leelawadee" w:cs="Leelawadee" w:hint="cs"/>
                <w:b/>
                <w:bCs/>
                <w:color w:val="7030A0"/>
                <w:sz w:val="18"/>
                <w:szCs w:val="18"/>
                <w:cs/>
              </w:rPr>
              <w:t>-</w:t>
            </w:r>
          </w:p>
        </w:tc>
        <w:tc>
          <w:tcPr>
            <w:tcW w:w="1710" w:type="dxa"/>
          </w:tcPr>
          <w:p w14:paraId="4B2B8D05" w14:textId="38B2D17C" w:rsidR="0043168D" w:rsidRPr="00455DC7" w:rsidRDefault="0043168D" w:rsidP="004316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  <w:cs/>
              </w:rPr>
            </w:pPr>
            <w:r w:rsidRPr="00455DC7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1</w:t>
            </w:r>
            <w:r w:rsidR="00F65D9E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2</w:t>
            </w:r>
            <w:r w:rsidRPr="00455DC7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9</w:t>
            </w:r>
            <w:r w:rsidRPr="00B0175E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,999</w:t>
            </w:r>
            <w:r w:rsidRPr="00B0175E"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</w:rPr>
              <w:t>.-</w:t>
            </w:r>
          </w:p>
        </w:tc>
        <w:tc>
          <w:tcPr>
            <w:tcW w:w="1530" w:type="dxa"/>
          </w:tcPr>
          <w:p w14:paraId="60CDD580" w14:textId="079DD219" w:rsidR="0043168D" w:rsidRDefault="0043168D" w:rsidP="004316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  <w:cs/>
              </w:rPr>
            </w:pPr>
            <w:r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1</w:t>
            </w:r>
            <w:r w:rsidR="00F65D9E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2</w:t>
            </w:r>
            <w:r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4</w:t>
            </w:r>
            <w:r w:rsidRPr="00B0175E"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</w:rPr>
              <w:t>,999.-</w:t>
            </w:r>
          </w:p>
        </w:tc>
        <w:tc>
          <w:tcPr>
            <w:tcW w:w="1620" w:type="dxa"/>
          </w:tcPr>
          <w:p w14:paraId="538483CA" w14:textId="54CB42CC" w:rsidR="0043168D" w:rsidRDefault="0043168D" w:rsidP="00431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  <w:cs/>
              </w:rPr>
            </w:pPr>
            <w:r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1</w:t>
            </w:r>
            <w:r w:rsidR="00F65D9E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1</w:t>
            </w:r>
            <w:r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9</w:t>
            </w:r>
            <w:r w:rsidRPr="00B0175E"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</w:rPr>
              <w:t>,999.-</w:t>
            </w:r>
          </w:p>
        </w:tc>
        <w:tc>
          <w:tcPr>
            <w:tcW w:w="1350" w:type="dxa"/>
          </w:tcPr>
          <w:p w14:paraId="1DC0B2A1" w14:textId="4A402F5B" w:rsidR="0043168D" w:rsidRDefault="0043168D" w:rsidP="0043168D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  <w:cs/>
              </w:rPr>
            </w:pPr>
            <w:r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22</w:t>
            </w:r>
            <w:r w:rsidRPr="00B0175E"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</w:rPr>
              <w:t>,</w:t>
            </w:r>
            <w:r w:rsidRPr="00B0175E">
              <w:rPr>
                <w:rFonts w:ascii="Leelawadee" w:hAnsi="Leelawadee" w:cs="Leelawadee"/>
                <w:b/>
                <w:bCs/>
                <w:color w:val="7030A0"/>
                <w:sz w:val="28"/>
                <w:szCs w:val="28"/>
                <w:cs/>
              </w:rPr>
              <w:t>9</w:t>
            </w:r>
            <w:r w:rsidRPr="00B0175E">
              <w:rPr>
                <w:rFonts w:ascii="Leelawadee" w:hAnsi="Leelawadee" w:cs="Leelawadee" w:hint="cs"/>
                <w:b/>
                <w:bCs/>
                <w:color w:val="7030A0"/>
                <w:sz w:val="28"/>
                <w:szCs w:val="28"/>
                <w:cs/>
              </w:rPr>
              <w:t>99.-</w:t>
            </w:r>
          </w:p>
        </w:tc>
        <w:tc>
          <w:tcPr>
            <w:tcW w:w="810" w:type="dxa"/>
            <w:shd w:val="clear" w:color="auto" w:fill="FFFF00"/>
          </w:tcPr>
          <w:p w14:paraId="04918097" w14:textId="1B659658" w:rsidR="0043168D" w:rsidRPr="00091664" w:rsidRDefault="0043168D" w:rsidP="0043168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eelawadee" w:hAnsi="Leelawadee" w:cs="Leelawadee"/>
                <w:b/>
                <w:bCs/>
                <w:color w:val="0070C0"/>
                <w:cs/>
              </w:rPr>
            </w:pPr>
            <w:r w:rsidRPr="00091664">
              <w:rPr>
                <w:rFonts w:ascii="Leelawadee" w:hAnsi="Leelawadee" w:cs="Leelawadee" w:hint="cs"/>
                <w:b/>
                <w:bCs/>
                <w:color w:val="0070C0"/>
                <w:cs/>
              </w:rPr>
              <w:t>7,990</w:t>
            </w:r>
          </w:p>
        </w:tc>
      </w:tr>
      <w:bookmarkEnd w:id="12"/>
      <w:bookmarkEnd w:id="13"/>
      <w:bookmarkEnd w:id="14"/>
      <w:bookmarkEnd w:id="15"/>
      <w:tr w:rsidR="00270F96" w:rsidRPr="00B0175E" w14:paraId="40F2516F" w14:textId="77777777" w:rsidTr="0077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5" w:type="dxa"/>
            <w:gridSpan w:val="7"/>
          </w:tcPr>
          <w:p w14:paraId="70FD4FFB" w14:textId="6092669B" w:rsidR="00270F96" w:rsidRPr="00091664" w:rsidRDefault="00091664" w:rsidP="00F07009">
            <w:pPr>
              <w:jc w:val="center"/>
              <w:rPr>
                <w:rFonts w:ascii="Leelawadee" w:hAnsi="Leelawadee" w:cs="Leelawadee"/>
                <w:color w:val="002060"/>
                <w:sz w:val="24"/>
                <w:szCs w:val="24"/>
                <w:cs/>
              </w:rPr>
            </w:pPr>
            <w:r w:rsidRPr="00091664">
              <w:rPr>
                <w:rFonts w:ascii="Leelawadee" w:hAnsi="Leelawadee" w:cs="Leelawadee" w:hint="cs"/>
                <w:color w:val="002060"/>
                <w:sz w:val="24"/>
                <w:szCs w:val="24"/>
                <w:cs/>
              </w:rPr>
              <w:t>**ต้องการเดินทางชั้นธุรกิจ (</w:t>
            </w:r>
            <w:r w:rsidRPr="00091664">
              <w:rPr>
                <w:rFonts w:ascii="Leelawadee" w:hAnsi="Leelawadee" w:cs="Leelawadee"/>
                <w:color w:val="002060"/>
                <w:sz w:val="24"/>
                <w:szCs w:val="24"/>
              </w:rPr>
              <w:t xml:space="preserve">Business Class) </w:t>
            </w:r>
            <w:r w:rsidRPr="00091664">
              <w:rPr>
                <w:rFonts w:ascii="Leelawadee" w:hAnsi="Leelawadee" w:cs="Leelawadee" w:hint="cs"/>
                <w:color w:val="002060"/>
                <w:sz w:val="24"/>
                <w:szCs w:val="24"/>
                <w:cs/>
              </w:rPr>
              <w:t>สอบถามราคาเพิ่มเติมเพื่อตรวจสอบราคา</w:t>
            </w:r>
          </w:p>
        </w:tc>
      </w:tr>
      <w:tr w:rsidR="00091664" w:rsidRPr="00B0175E" w14:paraId="79EA1BE5" w14:textId="77777777" w:rsidTr="003B1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5" w:type="dxa"/>
            <w:gridSpan w:val="7"/>
          </w:tcPr>
          <w:p w14:paraId="0ADA75E9" w14:textId="036C2A8D" w:rsidR="00091664" w:rsidRPr="00B0175E" w:rsidRDefault="00091664" w:rsidP="00F07009">
            <w:pPr>
              <w:jc w:val="center"/>
              <w:rPr>
                <w:rFonts w:ascii="Leelawadee" w:hAnsi="Leelawadee" w:cs="Leelawadee"/>
                <w:color w:val="002060"/>
                <w:sz w:val="24"/>
                <w:szCs w:val="24"/>
                <w:cs/>
              </w:rPr>
            </w:pPr>
            <w:r w:rsidRPr="00091664">
              <w:rPr>
                <w:rFonts w:ascii="Leelawadee" w:hAnsi="Leelawadee" w:cs="Leelawadee" w:hint="cs"/>
                <w:color w:val="002060"/>
                <w:sz w:val="24"/>
                <w:szCs w:val="24"/>
                <w:cs/>
              </w:rPr>
              <w:t xml:space="preserve">**คณะออกเดินทางได้ไม่ต่ำกว่า 15 ท่าน </w:t>
            </w:r>
          </w:p>
        </w:tc>
      </w:tr>
      <w:tr w:rsidR="00091664" w:rsidRPr="00B0175E" w14:paraId="080E2BC0" w14:textId="77777777" w:rsidTr="00186C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15" w:type="dxa"/>
            <w:gridSpan w:val="7"/>
          </w:tcPr>
          <w:p w14:paraId="05FE4E4A" w14:textId="3BB58B5A" w:rsidR="00091664" w:rsidRPr="00B0175E" w:rsidRDefault="00091664" w:rsidP="00F07009">
            <w:pPr>
              <w:jc w:val="center"/>
              <w:rPr>
                <w:rFonts w:ascii="Leelawadee" w:hAnsi="Leelawadee" w:cs="Leelawadee"/>
                <w:color w:val="002060"/>
                <w:sz w:val="24"/>
                <w:szCs w:val="24"/>
                <w:cs/>
              </w:rPr>
            </w:pPr>
            <w:r w:rsidRPr="00091664">
              <w:rPr>
                <w:rFonts w:ascii="Leelawadee" w:hAnsi="Leelawadee" w:cs="Leelawadee" w:hint="cs"/>
                <w:color w:val="002060"/>
                <w:sz w:val="24"/>
                <w:szCs w:val="24"/>
                <w:cs/>
              </w:rPr>
              <w:t>**โรงแรมในอเมริกา โดยส่วนใหญ่ไม่มีห้อง 3 เตียง (</w:t>
            </w:r>
            <w:r w:rsidRPr="00091664">
              <w:rPr>
                <w:rFonts w:ascii="Leelawadee" w:hAnsi="Leelawadee" w:cs="Leelawadee"/>
                <w:color w:val="002060"/>
                <w:sz w:val="24"/>
                <w:szCs w:val="24"/>
              </w:rPr>
              <w:t xml:space="preserve">Triple Room) </w:t>
            </w:r>
            <w:r w:rsidRPr="00091664">
              <w:rPr>
                <w:rFonts w:ascii="Leelawadee" w:hAnsi="Leelawadee" w:cs="Leelawadee" w:hint="cs"/>
                <w:color w:val="002060"/>
                <w:sz w:val="24"/>
                <w:szCs w:val="24"/>
                <w:cs/>
              </w:rPr>
              <w:t>สอบถามเพิ่มเติมได้ที่เจ้าหน้าที่</w:t>
            </w:r>
          </w:p>
        </w:tc>
      </w:tr>
    </w:tbl>
    <w:p w14:paraId="30343ACB" w14:textId="097DE0C0" w:rsidR="00B0175E" w:rsidRPr="00947DE8" w:rsidRDefault="00947DE8" w:rsidP="00947DE8">
      <w:pPr>
        <w:spacing w:before="0" w:after="0" w:line="20" w:lineRule="atLeast"/>
        <w:ind w:left="1080" w:hanging="1080"/>
        <w:rPr>
          <w:rFonts w:ascii="Leelawadee" w:hAnsi="Leelawadee" w:cs="Leelawadee"/>
          <w:b/>
          <w:bCs/>
          <w:color w:val="00688B" w:themeColor="text2"/>
          <w:sz w:val="24"/>
          <w:szCs w:val="24"/>
          <w:lang w:bidi="th-TH"/>
        </w:rPr>
      </w:pPr>
      <w:bookmarkStart w:id="16" w:name="_Hlk181452442"/>
      <w:r w:rsidRPr="00947DE8">
        <w:rPr>
          <w:rFonts w:ascii="Leelawadee" w:hAnsi="Leelawadee" w:cs="Leelawadee" w:hint="cs"/>
          <w:b/>
          <w:bCs/>
          <w:color w:val="00688B" w:themeColor="text2"/>
          <w:sz w:val="24"/>
          <w:szCs w:val="24"/>
          <w:cs/>
          <w:lang w:bidi="th-TH"/>
        </w:rPr>
        <w:t xml:space="preserve">**ท่านที่ยังไม่มีวีซ่าคิดค่าธรรมเนียมและบริการพิเศษ เพียง </w:t>
      </w:r>
      <w:r w:rsidRPr="00947DE8">
        <w:rPr>
          <w:rFonts w:ascii="Leelawadee" w:hAnsi="Leelawadee" w:cs="Leelawadee" w:hint="cs"/>
          <w:b/>
          <w:bCs/>
          <w:color w:val="FF0000"/>
          <w:sz w:val="24"/>
          <w:szCs w:val="24"/>
          <w:cs/>
          <w:lang w:bidi="th-TH"/>
        </w:rPr>
        <w:t xml:space="preserve">7,999 </w:t>
      </w:r>
      <w:r w:rsidRPr="00947DE8">
        <w:rPr>
          <w:rFonts w:ascii="Leelawadee" w:hAnsi="Leelawadee" w:cs="Leelawadee" w:hint="cs"/>
          <w:b/>
          <w:bCs/>
          <w:color w:val="00688B" w:themeColor="text2"/>
          <w:sz w:val="24"/>
          <w:szCs w:val="24"/>
          <w:cs/>
          <w:lang w:bidi="th-TH"/>
        </w:rPr>
        <w:t>บาท</w:t>
      </w:r>
      <w:r>
        <w:rPr>
          <w:rFonts w:ascii="Leelawadee" w:hAnsi="Leelawadee" w:cs="Leelawadee" w:hint="cs"/>
          <w:b/>
          <w:bCs/>
          <w:color w:val="00688B" w:themeColor="text2"/>
          <w:sz w:val="24"/>
          <w:szCs w:val="24"/>
          <w:cs/>
          <w:lang w:bidi="th-TH"/>
        </w:rPr>
        <w:t xml:space="preserve"> เท่านั้น</w:t>
      </w:r>
    </w:p>
    <w:bookmarkEnd w:id="16"/>
    <w:p w14:paraId="2B096F81" w14:textId="77777777" w:rsidR="00270F96" w:rsidRDefault="00270F96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00688B" w:themeColor="text2"/>
          <w:sz w:val="24"/>
          <w:szCs w:val="24"/>
          <w:lang w:bidi="th-TH"/>
        </w:rPr>
      </w:pPr>
    </w:p>
    <w:p w14:paraId="675B36BC" w14:textId="77777777" w:rsidR="00B0175E" w:rsidRPr="00B0175E" w:rsidRDefault="00B0175E" w:rsidP="00B0175E">
      <w:pPr>
        <w:tabs>
          <w:tab w:val="left" w:pos="2685"/>
        </w:tabs>
        <w:spacing w:before="0" w:after="0" w:line="240" w:lineRule="auto"/>
        <w:rPr>
          <w:rFonts w:ascii="Leelawadee" w:eastAsia="Calibri" w:hAnsi="Leelawadee" w:cs="Leelawadee"/>
          <w:color w:val="002060"/>
          <w:sz w:val="24"/>
          <w:szCs w:val="24"/>
          <w:u w:val="single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u w:val="single"/>
          <w:cs/>
          <w:lang w:eastAsia="en-US" w:bidi="th-TH"/>
        </w:rPr>
        <w:t>อัตราค่าบริการนี้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u w:val="single"/>
          <w:cs/>
          <w:lang w:eastAsia="en-US" w:bidi="th-TH"/>
        </w:rPr>
        <w:t>รวม</w:t>
      </w:r>
    </w:p>
    <w:p w14:paraId="314FBD17" w14:textId="1D152337" w:rsidR="00B0175E" w:rsidRPr="00B0175E" w:rsidRDefault="00B0175E" w:rsidP="00B0175E">
      <w:pPr>
        <w:numPr>
          <w:ilvl w:val="0"/>
          <w:numId w:val="21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ค่าตั๋วเครื่องบินไป – กลับพร้อมคณะ สายการบิน </w:t>
      </w:r>
      <w:r w:rsidRPr="00B0175E">
        <w:rPr>
          <w:rFonts w:ascii="Leelawadee" w:eastAsia="Calibri" w:hAnsi="Leelawadee" w:cs="Leelawadee"/>
          <w:b/>
          <w:bCs/>
          <w:color w:val="0066CC"/>
          <w:sz w:val="28"/>
          <w:szCs w:val="28"/>
          <w:lang w:eastAsia="en-US" w:bidi="th-TH"/>
        </w:rPr>
        <w:t xml:space="preserve">TURKISH AIRLINES </w:t>
      </w:r>
      <w:r w:rsidRPr="00B0175E">
        <w:rPr>
          <w:rFonts w:ascii="Leelawadee" w:eastAsia="Calibri" w:hAnsi="Leelawadee" w:cs="Leelawadee"/>
          <w:color w:val="FF0000"/>
          <w:sz w:val="28"/>
          <w:szCs w:val="28"/>
          <w:cs/>
          <w:lang w:eastAsia="en-US" w:bidi="th-TH"/>
        </w:rPr>
        <w:t xml:space="preserve"> </w:t>
      </w:r>
    </w:p>
    <w:p w14:paraId="5B15D952" w14:textId="2653AB6B" w:rsidR="00B0175E" w:rsidRPr="00B0175E" w:rsidRDefault="00B0175E" w:rsidP="00B0175E">
      <w:pPr>
        <w:numPr>
          <w:ilvl w:val="0"/>
          <w:numId w:val="21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SimSun" w:hAnsi="Leelawadee" w:cs="Leelawadee"/>
          <w:color w:val="002060"/>
          <w:sz w:val="24"/>
          <w:szCs w:val="24"/>
          <w:cs/>
          <w:lang w:eastAsia="en-US" w:bidi="th-TH"/>
        </w:rPr>
        <w:t>ค่าที่พัก</w:t>
      </w:r>
      <w:r w:rsidRPr="00B0175E">
        <w:rPr>
          <w:rFonts w:ascii="Leelawadee" w:eastAsia="SimSun" w:hAnsi="Leelawadee" w:cs="Leelawadee"/>
          <w:color w:val="FF0000"/>
          <w:sz w:val="24"/>
          <w:szCs w:val="24"/>
          <w:cs/>
          <w:lang w:eastAsia="en-US" w:bidi="th-TH"/>
        </w:rPr>
        <w:t xml:space="preserve">โรงแรมระดับมาตราฐานหรือเทียบเท่า </w:t>
      </w:r>
      <w:r w:rsidR="00270F96">
        <w:rPr>
          <w:rFonts w:ascii="Leelawadee" w:eastAsia="SimSun" w:hAnsi="Leelawadee" w:cs="Leelawadee" w:hint="cs"/>
          <w:color w:val="FF0000"/>
          <w:sz w:val="24"/>
          <w:szCs w:val="24"/>
          <w:cs/>
          <w:lang w:eastAsia="en-US" w:bidi="th-TH"/>
        </w:rPr>
        <w:t>3-4</w:t>
      </w:r>
      <w:r w:rsidRPr="00B0175E">
        <w:rPr>
          <w:rFonts w:ascii="Leelawadee" w:eastAsia="SimSun" w:hAnsi="Leelawadee" w:cs="Leelawadee"/>
          <w:color w:val="FF000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พักห้องละ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2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ท่าน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 (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ในกรณีมีงานเทรดแฟร์ การแข่งขันกีฬา หรือกิจกรรมอื่นๆ ทางบริษัทขอสงวนสิทธิ์ในการย้ายพักในเมืองใกล้เคียงแทน อาจจะมีการปรับเปลี่ยนโปรแกรมตามความเหมาะสม)</w:t>
      </w:r>
    </w:p>
    <w:p w14:paraId="703F00F1" w14:textId="446AFFFD" w:rsidR="00B0175E" w:rsidRPr="00B0175E" w:rsidRDefault="00B0175E" w:rsidP="00B0175E">
      <w:pPr>
        <w:numPr>
          <w:ilvl w:val="0"/>
          <w:numId w:val="21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ค่าอาหาร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ตามที่ระบุในรายการ ทางบริษัทจึงขอสงวนสิทธิ์นการเปลี่ยนแปลง</w:t>
      </w:r>
    </w:p>
    <w:p w14:paraId="3C141BCE" w14:textId="77777777" w:rsidR="00B0175E" w:rsidRPr="00B0175E" w:rsidRDefault="00B0175E" w:rsidP="00B0175E">
      <w:pPr>
        <w:numPr>
          <w:ilvl w:val="0"/>
          <w:numId w:val="21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ค่ารถรับ – ส่งสนามบิน และตลอดรายการทัวร์</w:t>
      </w:r>
    </w:p>
    <w:p w14:paraId="6A7B8A38" w14:textId="77777777" w:rsidR="00B0175E" w:rsidRPr="00B0175E" w:rsidRDefault="00B0175E" w:rsidP="00B0175E">
      <w:pPr>
        <w:numPr>
          <w:ilvl w:val="0"/>
          <w:numId w:val="21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ค่าอัตราเข้าชมสถานที่ต่างๆ ที่ระบุไว้ในรายการ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ab/>
      </w:r>
    </w:p>
    <w:p w14:paraId="20728520" w14:textId="77777777" w:rsidR="00B0175E" w:rsidRPr="00B0175E" w:rsidRDefault="00B0175E" w:rsidP="00B0175E">
      <w:pPr>
        <w:numPr>
          <w:ilvl w:val="0"/>
          <w:numId w:val="21"/>
        </w:numPr>
        <w:tabs>
          <w:tab w:val="left" w:pos="1343"/>
        </w:tabs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ค่ามัคคุเทศก์ของบริษัทนำเที่ยว และการอำนวยความสะดวกตลอดการเดินทาง</w:t>
      </w:r>
    </w:p>
    <w:p w14:paraId="6469DCFD" w14:textId="77777777" w:rsidR="00B0175E" w:rsidRPr="00B0175E" w:rsidRDefault="00B0175E" w:rsidP="00B0175E">
      <w:pPr>
        <w:numPr>
          <w:ilvl w:val="0"/>
          <w:numId w:val="21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ค่าประกันภัยอุบัติเหตุระหว่างการเดินทางในวงเงิน ท่านละ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>2,0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00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>,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000 บาท (เงื่อนไขตามกรมธรรม์)</w:t>
      </w:r>
    </w:p>
    <w:p w14:paraId="4C4FB0DF" w14:textId="77777777" w:rsidR="00B0175E" w:rsidRPr="00B0175E" w:rsidRDefault="00B0175E" w:rsidP="00B0175E">
      <w:pPr>
        <w:numPr>
          <w:ilvl w:val="0"/>
          <w:numId w:val="21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i/>
          <w:iCs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หมายเหตุ 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cs/>
          <w:lang w:eastAsia="en-US" w:bidi="th-TH"/>
        </w:rPr>
        <w:t>**</w:t>
      </w:r>
      <w:r w:rsidRPr="00B0175E">
        <w:rPr>
          <w:rFonts w:ascii="Leelawadee" w:eastAsia="Calibri" w:hAnsi="Leelawadee" w:cs="Leelawadee"/>
          <w:i/>
          <w:iCs/>
          <w:color w:val="FF0000"/>
          <w:sz w:val="24"/>
          <w:szCs w:val="24"/>
          <w:cs/>
          <w:lang w:eastAsia="en-US" w:bidi="th-TH"/>
        </w:rPr>
        <w:t>ในกรณีลูกค้าท่านใดสนใจ</w:t>
      </w:r>
      <w:r w:rsidRPr="00B0175E">
        <w:rPr>
          <w:rFonts w:ascii="Leelawadee" w:eastAsia="Calibri" w:hAnsi="Leelawadee" w:cs="Leelawadee"/>
          <w:i/>
          <w:iCs/>
          <w:color w:val="FF0000"/>
          <w:sz w:val="24"/>
          <w:szCs w:val="24"/>
          <w:lang w:eastAsia="en-US" w:bidi="th-TH"/>
        </w:rPr>
        <w:t xml:space="preserve"> </w:t>
      </w:r>
      <w:r w:rsidRPr="00B0175E">
        <w:rPr>
          <w:rFonts w:ascii="Leelawadee" w:eastAsia="Calibri" w:hAnsi="Leelawadee" w:cs="Leelawadee"/>
          <w:i/>
          <w:iCs/>
          <w:color w:val="002060"/>
          <w:sz w:val="24"/>
          <w:szCs w:val="24"/>
          <w:cs/>
          <w:lang w:eastAsia="en-US" w:bidi="th-TH"/>
        </w:rPr>
        <w:t xml:space="preserve">ซื้อประกันการเดินทางเพื่อให้ครอบคลุมในเรื่องสุขภาพ ท่านสามารถสอบถามรายละเอียดเพิ่มเติมได้ที่เจ้าหน้าของบริษัท** </w:t>
      </w:r>
      <w:r w:rsidRPr="00B0175E">
        <w:rPr>
          <w:rFonts w:ascii="Leelawadee" w:eastAsia="Calibri" w:hAnsi="Leelawadee" w:cs="Leelawadee"/>
          <w:i/>
          <w:iCs/>
          <w:color w:val="FF0000"/>
          <w:sz w:val="24"/>
          <w:szCs w:val="24"/>
          <w:cs/>
          <w:lang w:eastAsia="en-US" w:bidi="th-TH"/>
        </w:rPr>
        <w:t xml:space="preserve">อัตราเบี้ยประกันเริ่มต้น </w:t>
      </w:r>
      <w:r w:rsidRPr="00B0175E">
        <w:rPr>
          <w:rFonts w:ascii="Leelawadee" w:eastAsia="Calibri" w:hAnsi="Leelawadee" w:cs="Leelawadee"/>
          <w:i/>
          <w:iCs/>
          <w:color w:val="FF0000"/>
          <w:sz w:val="24"/>
          <w:szCs w:val="24"/>
          <w:lang w:eastAsia="en-US" w:bidi="th-TH"/>
        </w:rPr>
        <w:t xml:space="preserve">390 </w:t>
      </w:r>
      <w:r w:rsidRPr="00B0175E">
        <w:rPr>
          <w:rFonts w:ascii="Leelawadee" w:eastAsia="Calibri" w:hAnsi="Leelawadee" w:cs="Leelawadee"/>
          <w:i/>
          <w:iCs/>
          <w:color w:val="FF0000"/>
          <w:sz w:val="24"/>
          <w:szCs w:val="24"/>
          <w:cs/>
          <w:lang w:eastAsia="en-US" w:bidi="th-TH"/>
        </w:rPr>
        <w:t xml:space="preserve">บาท </w:t>
      </w:r>
      <w:r w:rsidRPr="00B0175E">
        <w:rPr>
          <w:rFonts w:ascii="Leelawadee" w:eastAsia="Calibri" w:hAnsi="Leelawadee" w:cs="Leelawadee"/>
          <w:i/>
          <w:iCs/>
          <w:color w:val="002060"/>
          <w:sz w:val="24"/>
          <w:szCs w:val="24"/>
          <w:cs/>
          <w:lang w:eastAsia="en-US" w:bidi="th-TH"/>
        </w:rPr>
        <w:t>ขึ้นอยู่ระยะเวลาการเดินทาง</w:t>
      </w:r>
    </w:p>
    <w:p w14:paraId="2841487C" w14:textId="77777777" w:rsidR="00B0175E" w:rsidRPr="00B0175E" w:rsidRDefault="00B0175E" w:rsidP="00B0175E">
      <w:pPr>
        <w:numPr>
          <w:ilvl w:val="0"/>
          <w:numId w:val="21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ค่ารถปรับอากาศนำเที่ยวตามรายการที่ระบุ พร้อมพนักงานขับรถที่ชำนาญทาง 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cs/>
          <w:lang w:eastAsia="en-US" w:bidi="th-TH"/>
        </w:rPr>
        <w:t>(ไม่รวมทิปพนักงานขับรถ)</w:t>
      </w:r>
    </w:p>
    <w:p w14:paraId="21C25D65" w14:textId="77777777" w:rsidR="00B0175E" w:rsidRPr="00B0175E" w:rsidRDefault="00B0175E" w:rsidP="00B0175E">
      <w:pPr>
        <w:tabs>
          <w:tab w:val="left" w:pos="2685"/>
        </w:tabs>
        <w:spacing w:before="0" w:after="0" w:line="240" w:lineRule="auto"/>
        <w:ind w:left="1440" w:hanging="1440"/>
        <w:rPr>
          <w:rFonts w:ascii="Leelawadee" w:eastAsia="Calibri" w:hAnsi="Leelawadee" w:cs="Leelawadee"/>
          <w:color w:val="002060"/>
          <w:sz w:val="24"/>
          <w:szCs w:val="24"/>
          <w:u w:val="single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u w:val="single"/>
          <w:cs/>
          <w:lang w:eastAsia="en-US" w:bidi="th-TH"/>
        </w:rPr>
        <w:t>อัตราค่าบริการนี้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u w:val="single"/>
          <w:cs/>
          <w:lang w:eastAsia="en-US" w:bidi="th-TH"/>
        </w:rPr>
        <w:t>ไม่รวม</w:t>
      </w:r>
    </w:p>
    <w:p w14:paraId="3885A90F" w14:textId="77777777" w:rsidR="00B0175E" w:rsidRPr="00B0175E" w:rsidRDefault="00B0175E" w:rsidP="00B0175E">
      <w:pPr>
        <w:numPr>
          <w:ilvl w:val="0"/>
          <w:numId w:val="22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ค่าบริการ และค่าใช้จ่ายส่วนตัวที่ไม่ได้ระบุในรายการ</w:t>
      </w:r>
    </w:p>
    <w:p w14:paraId="7AB37538" w14:textId="61A49E6E" w:rsidR="00B0175E" w:rsidRPr="00B0175E" w:rsidRDefault="00B0175E" w:rsidP="00B0175E">
      <w:pPr>
        <w:numPr>
          <w:ilvl w:val="0"/>
          <w:numId w:val="22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ค่าน้ำหนักกระเป๋าเดินทางในกรณีที่เกินกว่าสายการบินกำหนด ฉะนั้นกระเป๋าจะต้องไม่เกณฑ์น้ำหนักดังนี้ กระเป๋าโหลดใต้เครื่องบินไม่เกิน </w:t>
      </w:r>
      <w:r w:rsidR="00270F96" w:rsidRPr="00947DE8">
        <w:rPr>
          <w:rFonts w:ascii="Leelawadee" w:eastAsia="Calibri" w:hAnsi="Leelawadee" w:cs="Leelawadee" w:hint="cs"/>
          <w:b/>
          <w:bCs/>
          <w:color w:val="FF0000"/>
          <w:sz w:val="28"/>
          <w:szCs w:val="28"/>
          <w:highlight w:val="yellow"/>
          <w:cs/>
          <w:lang w:eastAsia="en-US" w:bidi="th-TH"/>
        </w:rPr>
        <w:t>23</w:t>
      </w:r>
      <w:r w:rsidRPr="00B0175E">
        <w:rPr>
          <w:rFonts w:ascii="Leelawadee" w:eastAsia="Calibri" w:hAnsi="Leelawadee" w:cs="Leelawadee"/>
          <w:b/>
          <w:bCs/>
          <w:color w:val="FF0000"/>
          <w:sz w:val="28"/>
          <w:szCs w:val="28"/>
          <w:highlight w:val="yellow"/>
          <w:cs/>
          <w:lang w:eastAsia="en-US" w:bidi="th-TH"/>
        </w:rPr>
        <w:t xml:space="preserve"> กิโลกรัม</w:t>
      </w:r>
      <w:r w:rsidR="00270F96" w:rsidRPr="00947DE8">
        <w:rPr>
          <w:rFonts w:ascii="Leelawadee" w:eastAsia="Calibri" w:hAnsi="Leelawadee" w:cs="Leelawadee" w:hint="cs"/>
          <w:b/>
          <w:bCs/>
          <w:color w:val="FF0000"/>
          <w:sz w:val="28"/>
          <w:szCs w:val="28"/>
          <w:highlight w:val="yellow"/>
          <w:cs/>
          <w:lang w:eastAsia="en-US" w:bidi="th-TH"/>
        </w:rPr>
        <w:t xml:space="preserve"> 2 ใบ</w:t>
      </w:r>
      <w:r w:rsidRPr="00B0175E">
        <w:rPr>
          <w:rFonts w:ascii="Leelawadee" w:eastAsia="Calibri" w:hAnsi="Leelawadee" w:cs="Leelawadee"/>
          <w:color w:val="FF0000"/>
          <w:sz w:val="28"/>
          <w:szCs w:val="28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และกรณีถือขึ้นเครื่องได้ไม่เกิน 7 กิโลกรัม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 </w:t>
      </w:r>
    </w:p>
    <w:p w14:paraId="51A4DE34" w14:textId="77777777" w:rsidR="00B0175E" w:rsidRPr="00B0175E" w:rsidRDefault="00B0175E" w:rsidP="00B0175E">
      <w:pPr>
        <w:numPr>
          <w:ilvl w:val="0"/>
          <w:numId w:val="22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ค่าธรรมเนียมหนังสือเดินทาง อาหารที่สั่งเพิ่ม ค่าโทรศัพท์ ค่าซักรีด ฯลฯ</w:t>
      </w:r>
    </w:p>
    <w:p w14:paraId="3CED4A48" w14:textId="77777777" w:rsidR="00B0175E" w:rsidRPr="00B0175E" w:rsidRDefault="00B0175E" w:rsidP="00B0175E">
      <w:pPr>
        <w:numPr>
          <w:ilvl w:val="0"/>
          <w:numId w:val="22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ค่าอาหารที่ไม่ได้ระบุไว้ในรายการ และสำหรับราคานี้ทางบริษัทจะไม่รวมค่าภาษีท่องเที่ยวหากมีการเก็บเพิ่ม</w:t>
      </w:r>
    </w:p>
    <w:p w14:paraId="76477A61" w14:textId="77777777" w:rsidR="00B0175E" w:rsidRPr="00B0175E" w:rsidRDefault="00B0175E" w:rsidP="00B0175E">
      <w:pPr>
        <w:numPr>
          <w:ilvl w:val="0"/>
          <w:numId w:val="22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ค่าทำใบอนุญาตกลับเข้าประเทศของคนต่างชาติ หรือคนต่างด้าว</w:t>
      </w:r>
    </w:p>
    <w:p w14:paraId="2F2ECD5B" w14:textId="77777777" w:rsidR="00B0175E" w:rsidRPr="00B0175E" w:rsidRDefault="00B0175E" w:rsidP="00B0175E">
      <w:pPr>
        <w:numPr>
          <w:ilvl w:val="0"/>
          <w:numId w:val="22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rtl/>
          <w:cs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ค่าภาษีมูลค่าเพิ่ม 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lang w:eastAsia="en-US" w:bidi="th-TH"/>
        </w:rPr>
        <w:t xml:space="preserve">7%,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ค่าภาษีหัก ณ ที่จ่าย 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lang w:eastAsia="en-US" w:bidi="th-TH"/>
        </w:rPr>
        <w:t>3%</w:t>
      </w:r>
    </w:p>
    <w:p w14:paraId="3188E81D" w14:textId="77777777" w:rsidR="00B0175E" w:rsidRPr="00B0175E" w:rsidRDefault="00B0175E" w:rsidP="00B0175E">
      <w:pPr>
        <w:numPr>
          <w:ilvl w:val="0"/>
          <w:numId w:val="22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ค่าน้ำหนักกระเป๋าสัมภาระ ที่หนักเกินสายการบินกำหนด</w:t>
      </w:r>
    </w:p>
    <w:p w14:paraId="6C3D6205" w14:textId="77777777" w:rsidR="00B0175E" w:rsidRPr="00B0175E" w:rsidRDefault="00B0175E" w:rsidP="00B0175E">
      <w:pPr>
        <w:numPr>
          <w:ilvl w:val="0"/>
          <w:numId w:val="22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ค่ายกกระเป๋าเดินทางใบใหญ่ในโรงแรม</w:t>
      </w:r>
    </w:p>
    <w:p w14:paraId="63AE13DB" w14:textId="078244C4" w:rsidR="00B0175E" w:rsidRPr="00B0175E" w:rsidRDefault="00B0175E" w:rsidP="00B0175E">
      <w:pPr>
        <w:numPr>
          <w:ilvl w:val="0"/>
          <w:numId w:val="22"/>
        </w:numPr>
        <w:spacing w:before="0" w:after="0" w:line="240" w:lineRule="auto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highlight w:val="yellow"/>
          <w:lang w:eastAsia="en-US" w:bidi="th-TH"/>
        </w:rPr>
      </w:pPr>
      <w:r w:rsidRPr="00B0175E">
        <w:rPr>
          <w:rFonts w:ascii="Leelawadee" w:eastAsia="Calibri" w:hAnsi="Leelawadee" w:cs="Leelawadee" w:hint="cs"/>
          <w:color w:val="002060"/>
          <w:sz w:val="24"/>
          <w:szCs w:val="24"/>
          <w:highlight w:val="yellow"/>
          <w:cs/>
          <w:lang w:eastAsia="en-US" w:bidi="th-TH"/>
        </w:rPr>
        <w:t>ค่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highlight w:val="yellow"/>
          <w:cs/>
          <w:lang w:eastAsia="en-US" w:bidi="th-TH"/>
        </w:rPr>
        <w:t>าทิปพนักงานขับรถ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highlight w:val="yellow"/>
          <w:lang w:eastAsia="en-US" w:bidi="th-TH"/>
        </w:rPr>
        <w:t>,</w:t>
      </w:r>
      <w:r w:rsidR="003D5E63">
        <w:rPr>
          <w:rFonts w:ascii="Leelawadee" w:eastAsia="Calibri" w:hAnsi="Leelawadee" w:cs="Leelawadee" w:hint="cs"/>
          <w:color w:val="002060"/>
          <w:sz w:val="24"/>
          <w:szCs w:val="24"/>
          <w:highlight w:val="yellow"/>
          <w:cs/>
          <w:lang w:eastAsia="en-US" w:bidi="th-TH"/>
        </w:rPr>
        <w:t xml:space="preserve">พนักงานบริการ โรงแรม ร้านอาหาร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highlight w:val="yellow"/>
          <w:cs/>
          <w:lang w:eastAsia="en-US" w:bidi="th-TH"/>
        </w:rPr>
        <w:t xml:space="preserve">ตามธรรมเนียมคือ </w:t>
      </w:r>
      <w:r w:rsidRPr="00B0175E">
        <w:rPr>
          <w:rFonts w:ascii="Leelawadee" w:eastAsia="Calibri" w:hAnsi="Leelawadee" w:cs="Leelawadee" w:hint="cs"/>
          <w:b/>
          <w:bCs/>
          <w:color w:val="FF0000"/>
          <w:sz w:val="24"/>
          <w:szCs w:val="24"/>
          <w:highlight w:val="yellow"/>
          <w:cs/>
          <w:lang w:eastAsia="en-US" w:bidi="th-TH"/>
        </w:rPr>
        <w:t>10</w:t>
      </w:r>
      <w:r w:rsidRPr="00B0175E">
        <w:rPr>
          <w:rFonts w:ascii="Leelawadee" w:eastAsia="Calibri" w:hAnsi="Leelawadee" w:cs="Leelawadee"/>
          <w:b/>
          <w:bCs/>
          <w:color w:val="FF0000"/>
          <w:sz w:val="24"/>
          <w:szCs w:val="24"/>
          <w:highlight w:val="yellow"/>
          <w:cs/>
          <w:lang w:eastAsia="en-US" w:bidi="th-TH"/>
        </w:rPr>
        <w:t>0</w:t>
      </w:r>
      <w:r w:rsidRPr="00B0175E">
        <w:rPr>
          <w:rFonts w:ascii="Leelawadee" w:eastAsia="Calibri" w:hAnsi="Leelawadee" w:cs="Leelawadee"/>
          <w:b/>
          <w:bCs/>
          <w:color w:val="FF0000"/>
          <w:sz w:val="24"/>
          <w:szCs w:val="24"/>
          <w:highlight w:val="yellow"/>
          <w:lang w:eastAsia="en-US" w:bidi="th-TH"/>
        </w:rPr>
        <w:t xml:space="preserve"> USD </w:t>
      </w:r>
      <w:r w:rsidRPr="00B0175E">
        <w:rPr>
          <w:rFonts w:ascii="Leelawadee" w:eastAsia="Calibri" w:hAnsi="Leelawadee" w:cs="Leelawadee"/>
          <w:b/>
          <w:bCs/>
          <w:color w:val="FF0000"/>
          <w:sz w:val="24"/>
          <w:szCs w:val="24"/>
          <w:highlight w:val="yellow"/>
          <w:cs/>
          <w:lang w:eastAsia="en-US" w:bidi="th-TH"/>
        </w:rPr>
        <w:t>/ท่าน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highlight w:val="yellow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highlight w:val="yellow"/>
          <w:cs/>
          <w:lang w:eastAsia="en-US" w:bidi="th-TH"/>
        </w:rPr>
        <w:t>(เก็บสนามบินในวันเดินทาง)</w:t>
      </w:r>
    </w:p>
    <w:p w14:paraId="283CAD73" w14:textId="77777777" w:rsidR="00B0175E" w:rsidRPr="00B0175E" w:rsidRDefault="00B0175E" w:rsidP="00B0175E">
      <w:pPr>
        <w:numPr>
          <w:ilvl w:val="0"/>
          <w:numId w:val="22"/>
        </w:numPr>
        <w:spacing w:before="0" w:line="276" w:lineRule="auto"/>
        <w:contextualSpacing/>
        <w:rPr>
          <w:rFonts w:ascii="Leelawadee" w:eastAsia="Calibri" w:hAnsi="Leelawadee" w:cs="Leelawadee"/>
          <w:b/>
          <w:bCs/>
          <w:color w:val="FF0000"/>
          <w:sz w:val="24"/>
          <w:szCs w:val="24"/>
          <w:highlight w:val="yellow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highlight w:val="yellow"/>
          <w:cs/>
          <w:lang w:eastAsia="en-US" w:bidi="th-TH"/>
        </w:rPr>
        <w:t xml:space="preserve">ค่าทิปหัวหน้าทัวร์ไทย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highlight w:val="yellow"/>
          <w:cs/>
          <w:lang w:eastAsia="en-US" w:bidi="th-TH"/>
        </w:rPr>
        <w:t>“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highlight w:val="yellow"/>
          <w:cs/>
          <w:lang w:eastAsia="en-US" w:bidi="th-TH"/>
        </w:rPr>
        <w:t>ขึ้นอยู่ความพึงพอใจในการให้บริการ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highlight w:val="yellow"/>
          <w:cs/>
          <w:lang w:eastAsia="en-US" w:bidi="th-TH"/>
        </w:rPr>
        <w:t>”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highlight w:val="yellow"/>
          <w:cs/>
          <w:lang w:eastAsia="en-US" w:bidi="th-TH"/>
        </w:rPr>
        <w:t xml:space="preserve"> **ไม่บังคับ โดยธรรมเนียมประมาณ ท่าน</w:t>
      </w:r>
      <w:r w:rsidRPr="00B0175E">
        <w:rPr>
          <w:rFonts w:ascii="Leelawadee" w:eastAsia="Calibri" w:hAnsi="Leelawadee" w:cs="Leelawadee"/>
          <w:b/>
          <w:bCs/>
          <w:color w:val="FF0000"/>
          <w:sz w:val="24"/>
          <w:szCs w:val="24"/>
          <w:highlight w:val="yellow"/>
          <w:cs/>
          <w:lang w:eastAsia="en-US" w:bidi="th-TH"/>
        </w:rPr>
        <w:t xml:space="preserve">ละ </w:t>
      </w:r>
      <w:r w:rsidRPr="00B0175E">
        <w:rPr>
          <w:rFonts w:ascii="Leelawadee" w:eastAsia="Calibri" w:hAnsi="Leelawadee" w:cs="Leelawadee" w:hint="cs"/>
          <w:b/>
          <w:bCs/>
          <w:color w:val="FF0000"/>
          <w:sz w:val="24"/>
          <w:szCs w:val="24"/>
          <w:highlight w:val="yellow"/>
          <w:cs/>
          <w:lang w:eastAsia="en-US" w:bidi="th-TH"/>
        </w:rPr>
        <w:t>500</w:t>
      </w:r>
      <w:r w:rsidRPr="00B0175E">
        <w:rPr>
          <w:rFonts w:ascii="Leelawadee" w:eastAsia="Calibri" w:hAnsi="Leelawadee" w:cs="Leelawadee"/>
          <w:b/>
          <w:bCs/>
          <w:color w:val="FF0000"/>
          <w:sz w:val="24"/>
          <w:szCs w:val="24"/>
          <w:highlight w:val="yellow"/>
          <w:cs/>
          <w:lang w:eastAsia="en-US" w:bidi="th-TH"/>
        </w:rPr>
        <w:t>-</w:t>
      </w:r>
      <w:r w:rsidRPr="00B0175E">
        <w:rPr>
          <w:rFonts w:ascii="Leelawadee" w:eastAsia="Calibri" w:hAnsi="Leelawadee" w:cs="Leelawadee" w:hint="cs"/>
          <w:b/>
          <w:bCs/>
          <w:color w:val="FF0000"/>
          <w:sz w:val="24"/>
          <w:szCs w:val="24"/>
          <w:highlight w:val="yellow"/>
          <w:cs/>
          <w:lang w:eastAsia="en-US" w:bidi="th-TH"/>
        </w:rPr>
        <w:t>1000</w:t>
      </w:r>
      <w:r w:rsidRPr="00B0175E">
        <w:rPr>
          <w:rFonts w:ascii="Leelawadee" w:eastAsia="Calibri" w:hAnsi="Leelawadee" w:cs="Leelawadee"/>
          <w:b/>
          <w:bCs/>
          <w:color w:val="FF0000"/>
          <w:sz w:val="24"/>
          <w:szCs w:val="24"/>
          <w:highlight w:val="yellow"/>
          <w:cs/>
          <w:lang w:eastAsia="en-US" w:bidi="th-TH"/>
        </w:rPr>
        <w:t xml:space="preserve"> บาท ตลอดทริป  </w:t>
      </w:r>
    </w:p>
    <w:p w14:paraId="3AD6D60A" w14:textId="77777777" w:rsidR="00B0175E" w:rsidRPr="00B0175E" w:rsidRDefault="00B0175E" w:rsidP="00B0175E">
      <w:pPr>
        <w:spacing w:before="0" w:after="0" w:line="240" w:lineRule="auto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หมายเหตุ : กรุณาทุกท่านศึกษารายละเอียดทั้งหมดก่อนทำการจองทุกครั้ง เพื่อความถูกต้องและความเข้าใจตรงกันระหว่างบริษัทและลูกค้าทุกท่าน</w:t>
      </w:r>
    </w:p>
    <w:p w14:paraId="5EDE1F7D" w14:textId="77777777" w:rsidR="00B0175E" w:rsidRPr="00B0175E" w:rsidRDefault="00B0175E" w:rsidP="00B0175E">
      <w:pPr>
        <w:spacing w:before="0" w:after="0" w:line="240" w:lineRule="auto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</w:p>
    <w:p w14:paraId="0A6AE0CB" w14:textId="77777777" w:rsidR="00B0175E" w:rsidRPr="00B0175E" w:rsidRDefault="00B0175E" w:rsidP="00B0175E">
      <w:pPr>
        <w:shd w:val="clear" w:color="auto" w:fill="FBC1A2"/>
        <w:spacing w:before="0" w:after="0" w:line="240" w:lineRule="auto"/>
        <w:ind w:firstLine="720"/>
        <w:contextualSpacing/>
        <w:outlineLvl w:val="0"/>
        <w:rPr>
          <w:rFonts w:ascii="Tahoma" w:eastAsia="SimSun" w:hAnsi="Tahoma" w:cs="Tahoma"/>
          <w:color w:val="002060"/>
          <w:sz w:val="24"/>
          <w:szCs w:val="24"/>
        </w:rPr>
      </w:pPr>
      <w:r w:rsidRPr="00B0175E">
        <w:rPr>
          <w:rFonts w:ascii="Tahoma" w:eastAsia="SimSun" w:hAnsi="Tahoma" w:cs="Tahoma"/>
          <w:color w:val="002060"/>
          <w:sz w:val="24"/>
          <w:szCs w:val="24"/>
          <w:lang w:bidi="th-TH"/>
        </w:rPr>
        <w:t xml:space="preserve">             </w:t>
      </w:r>
      <w:r w:rsidRPr="00B0175E">
        <w:rPr>
          <w:rFonts w:ascii="Tahoma" w:eastAsia="SimSun" w:hAnsi="Tahoma" w:cs="Tahoma"/>
          <w:color w:val="002060"/>
          <w:sz w:val="24"/>
          <w:szCs w:val="24"/>
          <w:cs/>
          <w:lang w:bidi="th-TH"/>
        </w:rPr>
        <w:t xml:space="preserve">หนังสือเดินทางต้องมีอายุเหลือใช้งานไม่น้อยกว่า </w:t>
      </w:r>
      <w:r w:rsidRPr="00B0175E">
        <w:rPr>
          <w:rFonts w:ascii="Tahoma" w:eastAsia="SimSun" w:hAnsi="Tahoma" w:cs="Tahoma"/>
          <w:color w:val="002060"/>
          <w:sz w:val="24"/>
          <w:szCs w:val="24"/>
          <w:rtl/>
          <w:cs/>
        </w:rPr>
        <w:t xml:space="preserve">6 </w:t>
      </w:r>
      <w:r w:rsidRPr="00B0175E">
        <w:rPr>
          <w:rFonts w:ascii="Tahoma" w:eastAsia="SimSun" w:hAnsi="Tahoma" w:cs="Tahoma"/>
          <w:color w:val="002060"/>
          <w:sz w:val="24"/>
          <w:szCs w:val="24"/>
          <w:rtl/>
          <w:cs/>
          <w:lang w:bidi="th-TH"/>
        </w:rPr>
        <w:t>เดือน นับจากวันเดินทาง</w:t>
      </w:r>
    </w:p>
    <w:p w14:paraId="413E922E" w14:textId="77777777" w:rsidR="00B0175E" w:rsidRPr="00B0175E" w:rsidRDefault="00B0175E" w:rsidP="00B0175E">
      <w:pPr>
        <w:shd w:val="clear" w:color="auto" w:fill="FBC1A2"/>
        <w:spacing w:before="0" w:after="0" w:line="240" w:lineRule="auto"/>
        <w:contextualSpacing/>
        <w:jc w:val="center"/>
        <w:rPr>
          <w:rFonts w:ascii="Tahoma" w:eastAsia="SimSun" w:hAnsi="Tahoma" w:cs="Tahoma"/>
          <w:color w:val="002060"/>
          <w:sz w:val="24"/>
          <w:szCs w:val="24"/>
        </w:rPr>
      </w:pPr>
      <w:r w:rsidRPr="00B0175E">
        <w:rPr>
          <w:rFonts w:ascii="Tahoma" w:eastAsia="SimSun" w:hAnsi="Tahoma" w:cs="Tahoma"/>
          <w:color w:val="002060"/>
          <w:sz w:val="24"/>
          <w:szCs w:val="24"/>
          <w:cs/>
          <w:lang w:bidi="th-TH"/>
        </w:rPr>
        <w:t xml:space="preserve">และมีหน้าที่เหลือไว้ประทับตราไม่น้อยกว่า </w:t>
      </w:r>
      <w:r w:rsidRPr="00B0175E">
        <w:rPr>
          <w:rFonts w:ascii="Tahoma" w:eastAsia="SimSun" w:hAnsi="Tahoma" w:cs="Tahoma"/>
          <w:color w:val="002060"/>
          <w:sz w:val="24"/>
          <w:szCs w:val="24"/>
          <w:rtl/>
          <w:cs/>
        </w:rPr>
        <w:t xml:space="preserve">2 </w:t>
      </w:r>
      <w:r w:rsidRPr="00B0175E">
        <w:rPr>
          <w:rFonts w:ascii="Tahoma" w:eastAsia="SimSun" w:hAnsi="Tahoma" w:cs="Tahoma"/>
          <w:color w:val="002060"/>
          <w:sz w:val="24"/>
          <w:szCs w:val="24"/>
          <w:rtl/>
          <w:cs/>
          <w:lang w:bidi="th-TH"/>
        </w:rPr>
        <w:t>หน้า</w:t>
      </w:r>
    </w:p>
    <w:p w14:paraId="187ABEAA" w14:textId="77777777" w:rsidR="00B0175E" w:rsidRPr="00B0175E" w:rsidRDefault="00B0175E" w:rsidP="00B0175E">
      <w:pPr>
        <w:shd w:val="clear" w:color="auto" w:fill="FBC1A2"/>
        <w:spacing w:before="0" w:after="0" w:line="240" w:lineRule="auto"/>
        <w:contextualSpacing/>
        <w:jc w:val="center"/>
        <w:rPr>
          <w:rFonts w:ascii="Tahoma" w:eastAsia="SimSun" w:hAnsi="Tahoma" w:cs="Tahoma"/>
          <w:color w:val="002060"/>
          <w:sz w:val="24"/>
          <w:szCs w:val="24"/>
        </w:rPr>
      </w:pPr>
      <w:r w:rsidRPr="00B0175E">
        <w:rPr>
          <w:rFonts w:ascii="Tahoma" w:eastAsia="SimSun" w:hAnsi="Tahoma" w:cs="Tahoma"/>
          <w:color w:val="002060"/>
          <w:sz w:val="24"/>
          <w:szCs w:val="24"/>
          <w:rtl/>
          <w:cs/>
        </w:rPr>
        <w:t xml:space="preserve">** </w:t>
      </w:r>
      <w:r w:rsidRPr="00B0175E">
        <w:rPr>
          <w:rFonts w:ascii="Tahoma" w:eastAsia="SimSun" w:hAnsi="Tahoma" w:cs="Tahoma"/>
          <w:color w:val="002060"/>
          <w:sz w:val="24"/>
          <w:szCs w:val="24"/>
          <w:rtl/>
          <w:cs/>
          <w:lang w:bidi="th-TH"/>
        </w:rPr>
        <w:t xml:space="preserve">กรณี ถือหนังสือเดินทางต่างชาติ </w:t>
      </w:r>
      <w:r w:rsidRPr="00B0175E">
        <w:rPr>
          <w:rFonts w:ascii="Tahoma" w:eastAsia="SimSun" w:hAnsi="Tahoma" w:cs="Tahoma"/>
          <w:color w:val="002060"/>
          <w:sz w:val="24"/>
          <w:szCs w:val="24"/>
          <w:cs/>
          <w:lang w:bidi="th-TH"/>
        </w:rPr>
        <w:t xml:space="preserve">โปรดสอบถามข้อมูลเพิ่มเติม </w:t>
      </w:r>
      <w:r w:rsidRPr="00B0175E">
        <w:rPr>
          <w:rFonts w:ascii="Tahoma" w:eastAsia="SimSun" w:hAnsi="Tahoma" w:cs="Tahoma"/>
          <w:color w:val="002060"/>
          <w:sz w:val="24"/>
          <w:szCs w:val="24"/>
          <w:rtl/>
          <w:cs/>
        </w:rPr>
        <w:t>**</w:t>
      </w:r>
    </w:p>
    <w:p w14:paraId="37F12BF7" w14:textId="77777777" w:rsidR="00B0175E" w:rsidRPr="00B0175E" w:rsidRDefault="00B0175E" w:rsidP="00B0175E">
      <w:pPr>
        <w:widowControl w:val="0"/>
        <w:shd w:val="clear" w:color="auto" w:fill="C9ECFC"/>
        <w:tabs>
          <w:tab w:val="left" w:pos="90"/>
          <w:tab w:val="left" w:pos="567"/>
        </w:tabs>
        <w:autoSpaceDE w:val="0"/>
        <w:autoSpaceDN w:val="0"/>
        <w:adjustRightInd w:val="0"/>
        <w:spacing w:before="0" w:after="0" w:line="240" w:lineRule="auto"/>
        <w:contextualSpacing/>
        <w:jc w:val="center"/>
        <w:rPr>
          <w:rFonts w:ascii="Tahoma" w:eastAsia="SimSun" w:hAnsi="Tahoma" w:cs="Tahoma"/>
          <w:color w:val="002060"/>
          <w:sz w:val="24"/>
          <w:szCs w:val="24"/>
        </w:rPr>
      </w:pPr>
      <w:r w:rsidRPr="00B0175E">
        <w:rPr>
          <w:rFonts w:ascii="Tahoma" w:eastAsia="SimSun" w:hAnsi="Tahoma" w:cs="Tahoma"/>
          <w:color w:val="002060"/>
          <w:sz w:val="24"/>
          <w:szCs w:val="24"/>
        </w:rPr>
        <w:t>**</w:t>
      </w:r>
      <w:r w:rsidRPr="00B0175E">
        <w:rPr>
          <w:rFonts w:ascii="Tahoma" w:eastAsia="SimSun" w:hAnsi="Tahoma" w:cs="Tahoma"/>
          <w:color w:val="002060"/>
          <w:sz w:val="24"/>
          <w:szCs w:val="24"/>
          <w:cs/>
          <w:lang w:bidi="th-TH"/>
        </w:rPr>
        <w:t>ในกรณีที่ผู้โดยสาร มีไฟล์ทเดินทางภายในประเทศหรือระหว่างประเทศ ที่เกี่ยวข้องกับวันเดินทางที่ท่านได้ทำการจองไว้กับทางบริษัทฯ กรุณาแจ้งให้กับทางเจ้าหน้าที่ทราบ ก่อนการชำระเงินค่าตั๋วดังกล่าว ถ้าเกิดข้อผิดพลาด ทางบริษัทฯ ขอสงวนสิทธิ์ในการรับผิดชอบทุกกรณี</w:t>
      </w:r>
      <w:r w:rsidRPr="00B0175E">
        <w:rPr>
          <w:rFonts w:ascii="Tahoma" w:eastAsia="SimSun" w:hAnsi="Tahoma" w:cs="Tahoma"/>
          <w:color w:val="002060"/>
          <w:sz w:val="24"/>
          <w:szCs w:val="24"/>
        </w:rPr>
        <w:t>**</w:t>
      </w:r>
    </w:p>
    <w:p w14:paraId="1DAE557C" w14:textId="77777777" w:rsidR="00B14C61" w:rsidRDefault="00B14C61" w:rsidP="00B0175E">
      <w:pPr>
        <w:spacing w:before="0" w:after="0" w:line="20" w:lineRule="atLeast"/>
        <w:rPr>
          <w:rFonts w:ascii="Leelawadee" w:eastAsia="Calibri" w:hAnsi="Leelawadee" w:cs="Leelawadee"/>
          <w:b/>
          <w:bCs/>
          <w:color w:val="FF0000"/>
          <w:sz w:val="24"/>
          <w:szCs w:val="24"/>
          <w:lang w:eastAsia="en-US" w:bidi="th-TH"/>
        </w:rPr>
      </w:pPr>
    </w:p>
    <w:p w14:paraId="2873B81B" w14:textId="72C8D55D" w:rsidR="00B0175E" w:rsidRPr="00B0175E" w:rsidRDefault="00B0175E" w:rsidP="00B0175E">
      <w:pPr>
        <w:spacing w:before="0" w:after="0" w:line="20" w:lineRule="atLeast"/>
        <w:rPr>
          <w:rFonts w:ascii="Leelawadee" w:eastAsia="Calibri" w:hAnsi="Leelawadee" w:cs="Leelawadee"/>
          <w:b/>
          <w:bCs/>
          <w:color w:val="FF000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 w:hint="cs"/>
          <w:b/>
          <w:bCs/>
          <w:color w:val="FF0000"/>
          <w:sz w:val="24"/>
          <w:szCs w:val="24"/>
          <w:cs/>
          <w:lang w:eastAsia="en-US" w:bidi="th-TH"/>
        </w:rPr>
        <w:lastRenderedPageBreak/>
        <w:t>การจองและชำระเงิน</w:t>
      </w:r>
    </w:p>
    <w:p w14:paraId="7A6AABF6" w14:textId="2A3D4052" w:rsidR="00B0175E" w:rsidRPr="00B0175E" w:rsidRDefault="00B0175E" w:rsidP="00B0175E">
      <w:pPr>
        <w:spacing w:before="0" w:after="0" w:line="20" w:lineRule="atLeast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-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กรุณาชำระค่ามัดจำท่านละ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="003D5E63">
        <w:rPr>
          <w:rFonts w:ascii="Leelawadee" w:eastAsia="Calibri" w:hAnsi="Leelawadee" w:cs="Leelawadee" w:hint="cs"/>
          <w:b/>
          <w:bCs/>
          <w:color w:val="FF0000"/>
          <w:sz w:val="28"/>
          <w:szCs w:val="28"/>
          <w:cs/>
          <w:lang w:eastAsia="en-US" w:bidi="th-TH"/>
        </w:rPr>
        <w:t>3</w:t>
      </w:r>
      <w:r w:rsidR="00270F96">
        <w:rPr>
          <w:rFonts w:ascii="Leelawadee" w:eastAsia="Calibri" w:hAnsi="Leelawadee" w:cs="Leelawadee" w:hint="cs"/>
          <w:b/>
          <w:bCs/>
          <w:color w:val="FF0000"/>
          <w:sz w:val="28"/>
          <w:szCs w:val="28"/>
          <w:cs/>
          <w:lang w:eastAsia="en-US" w:bidi="th-TH"/>
        </w:rPr>
        <w:t>0</w:t>
      </w:r>
      <w:r w:rsidRPr="00B0175E">
        <w:rPr>
          <w:rFonts w:ascii="Leelawadee" w:eastAsia="Calibri" w:hAnsi="Leelawadee" w:cs="Leelawadee"/>
          <w:b/>
          <w:bCs/>
          <w:color w:val="FF0000"/>
          <w:sz w:val="28"/>
          <w:szCs w:val="28"/>
          <w:cs/>
          <w:lang w:eastAsia="en-US" w:bidi="th-TH"/>
        </w:rPr>
        <w:t xml:space="preserve">,000.- </w:t>
      </w:r>
      <w:r w:rsidRPr="00B0175E">
        <w:rPr>
          <w:rFonts w:ascii="Leelawadee" w:eastAsia="Calibri" w:hAnsi="Leelawadee" w:cs="Leelawadee" w:hint="cs"/>
          <w:b/>
          <w:bCs/>
          <w:color w:val="FF0000"/>
          <w:sz w:val="28"/>
          <w:szCs w:val="28"/>
          <w:cs/>
          <w:lang w:eastAsia="en-US" w:bidi="th-TH"/>
        </w:rPr>
        <w:t>บาท</w:t>
      </w:r>
      <w:r w:rsidRPr="00B0175E">
        <w:rPr>
          <w:rFonts w:ascii="Leelawadee" w:eastAsia="Calibri" w:hAnsi="Leelawadee" w:cs="Leelawadee"/>
          <w:color w:val="FF0000"/>
          <w:sz w:val="28"/>
          <w:szCs w:val="28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FF0000"/>
          <w:sz w:val="28"/>
          <w:szCs w:val="28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เมื่อจองเดินทาง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>***</w:t>
      </w:r>
    </w:p>
    <w:p w14:paraId="6953F97F" w14:textId="70B2A5C5" w:rsidR="00B0175E" w:rsidRPr="00B0175E" w:rsidRDefault="00B0175E" w:rsidP="00B0175E">
      <w:pPr>
        <w:spacing w:before="0" w:after="0" w:line="20" w:lineRule="atLeast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-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กรุณาชำระค่าบริการส่วนที่เหลือทั้งหมดก่อนการเดินทาง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="00270F96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45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วัน</w:t>
      </w:r>
    </w:p>
    <w:p w14:paraId="5597642A" w14:textId="77777777" w:rsidR="00B0175E" w:rsidRPr="00B0175E" w:rsidRDefault="00B0175E" w:rsidP="00B0175E">
      <w:pPr>
        <w:spacing w:before="0" w:after="0" w:line="20" w:lineRule="atLeast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</w:p>
    <w:p w14:paraId="2BEA6FBB" w14:textId="77777777" w:rsidR="00B0175E" w:rsidRPr="00B0175E" w:rsidRDefault="00B0175E" w:rsidP="00B0175E">
      <w:pPr>
        <w:spacing w:before="0" w:after="0" w:line="20" w:lineRule="atLeast"/>
        <w:rPr>
          <w:rFonts w:ascii="Leelawadee" w:eastAsia="Calibri" w:hAnsi="Leelawadee" w:cs="Leelawadee"/>
          <w:color w:val="FF000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 w:hint="cs"/>
          <w:color w:val="FF0000"/>
          <w:sz w:val="24"/>
          <w:szCs w:val="24"/>
          <w:cs/>
          <w:lang w:eastAsia="en-US" w:bidi="th-TH"/>
        </w:rPr>
        <w:t>เงื่อนไขยกเลิกการจอง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cs/>
          <w:lang w:eastAsia="en-US" w:bidi="th-TH"/>
        </w:rPr>
        <w:t xml:space="preserve"> </w:t>
      </w:r>
    </w:p>
    <w:p w14:paraId="5BCD35EB" w14:textId="77777777" w:rsidR="00B0175E" w:rsidRPr="00B0175E" w:rsidRDefault="00B0175E" w:rsidP="00B0175E">
      <w:pPr>
        <w:numPr>
          <w:ilvl w:val="0"/>
          <w:numId w:val="23"/>
        </w:numPr>
        <w:spacing w:before="0" w:after="0" w:line="20" w:lineRule="atLeast"/>
        <w:contextualSpacing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เนื่องจากยกเลิกก่อนการเดินทาง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>45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วันขึ้นไป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คืนเงินค่าทัวร์โดยหักค่าใช้จ่ายที่เกิดขึ้นจริง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</w:p>
    <w:p w14:paraId="6A9A622B" w14:textId="77777777" w:rsidR="00B0175E" w:rsidRPr="00B0175E" w:rsidRDefault="00B0175E" w:rsidP="00B0175E">
      <w:pPr>
        <w:numPr>
          <w:ilvl w:val="0"/>
          <w:numId w:val="23"/>
        </w:numPr>
        <w:spacing w:before="0" w:after="0" w:line="20" w:lineRule="atLeast"/>
        <w:contextualSpacing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ยกเลิกก่อนการเดินทาง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ก่อน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30 – 44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วัน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คืนเงิน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75 %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ของค่าทัวร์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หรือหักค่าใช้จ่ายตามจริง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เช่น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ค่ามัดจำตั๋วเครื่องบิน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โรงแรม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และค่าใช้จ่ายจำเป็นอื่นๆ</w:t>
      </w:r>
    </w:p>
    <w:p w14:paraId="3FB4F7BE" w14:textId="77777777" w:rsidR="00B0175E" w:rsidRPr="00B0175E" w:rsidRDefault="00B0175E" w:rsidP="00B0175E">
      <w:pPr>
        <w:numPr>
          <w:ilvl w:val="0"/>
          <w:numId w:val="23"/>
        </w:numPr>
        <w:spacing w:before="0" w:after="0" w:line="20" w:lineRule="atLeast"/>
        <w:contextualSpacing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ยกเลิกก่อนการเดินทาง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 xml:space="preserve">ก่อน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20 – 29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วัน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 xml:space="preserve">คืนเงิน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50 %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ของค่าทัวร์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หรือหักค่าใช้จ่ายตามจริง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เช่น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ค่ามัดจำตั๋วเครื่องบิน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โรงแรม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และค่าใช้จ่ายจำเป็นอื่นๆ</w:t>
      </w:r>
    </w:p>
    <w:p w14:paraId="1C9111FC" w14:textId="77777777" w:rsidR="00B0175E" w:rsidRPr="00B0175E" w:rsidRDefault="00B0175E" w:rsidP="00B0175E">
      <w:pPr>
        <w:numPr>
          <w:ilvl w:val="0"/>
          <w:numId w:val="23"/>
        </w:numPr>
        <w:spacing w:before="0" w:after="0" w:line="20" w:lineRule="atLeast"/>
        <w:contextualSpacing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 xml:space="preserve">ยกเลิกการเดินทาง น้อยกว่า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20 </w:t>
      </w:r>
      <w:r w:rsidRPr="00B0175E">
        <w:rPr>
          <w:rFonts w:ascii="Leelawadee" w:eastAsia="Calibri" w:hAnsi="Leelawadee" w:cs="Leelawadee" w:hint="cs"/>
          <w:color w:val="002060"/>
          <w:sz w:val="24"/>
          <w:szCs w:val="24"/>
          <w:cs/>
          <w:lang w:eastAsia="en-US" w:bidi="th-TH"/>
        </w:rPr>
        <w:t>วัน ขอสงวนสิทธิ์ไม่คืนเงินค่าทัวร์ที่ชำระแล้วทั้งหมด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</w:t>
      </w:r>
    </w:p>
    <w:p w14:paraId="046BC1D9" w14:textId="77777777" w:rsidR="00B0175E" w:rsidRPr="00B0175E" w:rsidRDefault="00B0175E" w:rsidP="00B0175E">
      <w:pPr>
        <w:spacing w:before="0" w:after="0" w:line="20" w:lineRule="atLeast"/>
        <w:rPr>
          <w:rFonts w:ascii="Leelawadee" w:eastAsia="Calibri" w:hAnsi="Leelawadee" w:cs="Leelawadee"/>
          <w:color w:val="FF0000"/>
          <w:sz w:val="24"/>
          <w:szCs w:val="24"/>
          <w:lang w:eastAsia="en-US" w:bidi="th-TH"/>
        </w:rPr>
      </w:pPr>
    </w:p>
    <w:p w14:paraId="34F85861" w14:textId="77777777" w:rsidR="00B0175E" w:rsidRPr="00B0175E" w:rsidRDefault="00B0175E" w:rsidP="00B0175E">
      <w:pPr>
        <w:spacing w:before="0" w:after="0" w:line="20" w:lineRule="atLeast"/>
        <w:rPr>
          <w:rFonts w:ascii="Leelawadee" w:eastAsia="Calibri" w:hAnsi="Leelawadee" w:cs="Leelawadee"/>
          <w:color w:val="FF000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FF0000"/>
          <w:sz w:val="24"/>
          <w:szCs w:val="24"/>
          <w:cs/>
          <w:lang w:eastAsia="en-US" w:bidi="th-TH"/>
        </w:rPr>
        <w:t>ข้อแนะนำก่อนการเดินทาง</w:t>
      </w:r>
    </w:p>
    <w:p w14:paraId="36636412" w14:textId="77777777" w:rsidR="00B0175E" w:rsidRPr="00B0175E" w:rsidRDefault="00B0175E" w:rsidP="00B0175E">
      <w:pPr>
        <w:numPr>
          <w:ilvl w:val="0"/>
          <w:numId w:val="7"/>
        </w:numPr>
        <w:spacing w:before="0" w:after="0" w:line="20" w:lineRule="atLeast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กรณีที่ท่านต้องออกตั๋วเครื่องบินภายในประเทศ กรุณาจองตั๋วที่สามารถเลื่อนเวลา และวันเดินทางได้ เพราะจะมีบางกรณีที่สายการบินอาจมีการปรับเปลี่ยนวันเวลาบิน มิฉะนั้นทางบริษัทจะไม่รับผิดชอบใดๆ ทั้งสิ้น</w:t>
      </w:r>
    </w:p>
    <w:p w14:paraId="1E02D06C" w14:textId="77777777" w:rsidR="00B0175E" w:rsidRPr="00B0175E" w:rsidRDefault="00B0175E" w:rsidP="00B0175E">
      <w:pPr>
        <w:numPr>
          <w:ilvl w:val="0"/>
          <w:numId w:val="7"/>
        </w:numPr>
        <w:spacing w:before="0" w:after="0" w:line="20" w:lineRule="atLeast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กรณีที่ท่านเป็นอิสลาม หรือแพ้อาหารเนื้อสัตว์บางประเภท ให้ท่านโปรดระบุมาให้ชัดเจน</w:t>
      </w:r>
    </w:p>
    <w:p w14:paraId="6D027674" w14:textId="77777777" w:rsidR="00B0175E" w:rsidRPr="00B0175E" w:rsidRDefault="00B0175E" w:rsidP="00B0175E">
      <w:pPr>
        <w:numPr>
          <w:ilvl w:val="0"/>
          <w:numId w:val="7"/>
        </w:numPr>
        <w:spacing w:before="0" w:after="0" w:line="20" w:lineRule="atLeast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กรุณาส่งรายชื่อผู้เดินทาง 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cs/>
          <w:lang w:eastAsia="en-US" w:bidi="th-TH"/>
        </w:rPr>
        <w:t xml:space="preserve">สำเนาหน้าพาสปอร์ต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ให้กับเจ้าหน้าที่หลังจากที่ได้ชำระค่ามัดจำทัวร์ หรือค่าทัวร์ส่วนที่เหลือ กรณีที่ท่านเดินทางเป็นครอบครัวหลายท่าน กรุณาแจ้งรายชื่อคู่นอนกับเจ้าหน้าที่ให้ทราบ </w:t>
      </w:r>
    </w:p>
    <w:p w14:paraId="12873B53" w14:textId="77777777" w:rsidR="00B0175E" w:rsidRPr="00B0175E" w:rsidRDefault="00B0175E" w:rsidP="00B0175E">
      <w:pPr>
        <w:numPr>
          <w:ilvl w:val="0"/>
          <w:numId w:val="7"/>
        </w:numPr>
        <w:spacing w:before="0" w:after="0" w:line="20" w:lineRule="atLeast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กรณีที่ออกตั๋วเครื่องบินแล้วสะกดชื่อ-นามสกุลผิด ทางบริษัทจะไม่รับผิดชอบหากท่านไม่ดำเนินการส่งสำเนาหน้าพาสปอร์ตให้ทางบริษัทในการออกตั๋วเครื่องบิน</w:t>
      </w:r>
    </w:p>
    <w:p w14:paraId="68FBAA4E" w14:textId="77777777" w:rsidR="00B0175E" w:rsidRPr="00B0175E" w:rsidRDefault="00B0175E" w:rsidP="00B0175E">
      <w:pPr>
        <w:numPr>
          <w:ilvl w:val="0"/>
          <w:numId w:val="7"/>
        </w:numPr>
        <w:spacing w:before="0" w:after="0" w:line="20" w:lineRule="atLeast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กรณีเปลี่ยนชื่อผู้เดินทางจะต้องมีการแจ้งล่วงหน้าก่อนออกเดินทางตามข้อตกลง มิฉะนั้นถ้าแจ้งหลังจากเจ้าหน้าที่ออกเอกสารทุกอย่างเรียบร้อยแล้ว จะต้องชำระค่าใช้จ่ายเพิ่มเติมในส่วนนี้</w:t>
      </w:r>
    </w:p>
    <w:p w14:paraId="19C1534C" w14:textId="77777777" w:rsidR="00B0175E" w:rsidRPr="00B0175E" w:rsidRDefault="00B0175E" w:rsidP="00B0175E">
      <w:pPr>
        <w:numPr>
          <w:ilvl w:val="0"/>
          <w:numId w:val="7"/>
        </w:numPr>
        <w:spacing w:before="0" w:after="0" w:line="20" w:lineRule="atLeast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หลังจากที่ท่านได้ชำระค่ามัดจำ และค่าทัวร์ส่วนที่เหลือเรียบร้อยแล้ว 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cs/>
          <w:lang w:eastAsia="en-US" w:bidi="th-TH"/>
        </w:rPr>
        <w:t>ภายใน 3-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lang w:eastAsia="en-US" w:bidi="th-TH"/>
        </w:rPr>
        <w:t>7</w:t>
      </w:r>
      <w:r w:rsidRPr="00B0175E">
        <w:rPr>
          <w:rFonts w:ascii="Leelawadee" w:eastAsia="Calibri" w:hAnsi="Leelawadee" w:cs="Leelawadee"/>
          <w:color w:val="FF0000"/>
          <w:sz w:val="24"/>
          <w:szCs w:val="24"/>
          <w:cs/>
          <w:lang w:eastAsia="en-US" w:bidi="th-TH"/>
        </w:rPr>
        <w:t xml:space="preserve"> วัน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ก่อนการเดินทาง ทางบริษัทจะจัดส่งใบนัดหมายเตรียมตัวการเดินทางให้ท่านทางอีเมล์ หรือแฟกซ์ที่ท่านได้ระบุไว้</w:t>
      </w:r>
    </w:p>
    <w:p w14:paraId="28A53FBC" w14:textId="77777777" w:rsidR="00B0175E" w:rsidRPr="00B0175E" w:rsidRDefault="00B0175E" w:rsidP="00B0175E">
      <w:pPr>
        <w:numPr>
          <w:ilvl w:val="0"/>
          <w:numId w:val="7"/>
        </w:numPr>
        <w:spacing w:before="0" w:after="0" w:line="20" w:lineRule="atLeast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ราคาทัวร์ใช้ตั๋วเครื่องบินแบบกรุ๊ป ไม่สามารถเลื่อนวันเดินทางได้จะต้องเดินทางไป-กลับตามวันเดินทางที่ระบุเท่านั้น</w:t>
      </w:r>
    </w:p>
    <w:p w14:paraId="668AE0D1" w14:textId="77777777" w:rsidR="00B0175E" w:rsidRPr="00B0175E" w:rsidRDefault="00B0175E" w:rsidP="00B0175E">
      <w:pPr>
        <w:numPr>
          <w:ilvl w:val="0"/>
          <w:numId w:val="7"/>
        </w:numPr>
        <w:spacing w:before="0" w:after="0" w:line="20" w:lineRule="atLeast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ทางบริษัทไม่มีนโยบายในการจัดคู่นอนให้แก่ลูกค้าที่ไม่รู้จักกัน กรณีที่ท่านเดินทาง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>1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ท่าน จะต้องจ่ายค่าพักเดี่ยวเพิ่มตามราคาที่ระบุไว้ในรายการทัวร์เท่านั้น</w:t>
      </w:r>
    </w:p>
    <w:p w14:paraId="78DFA3BD" w14:textId="77777777" w:rsidR="00B0175E" w:rsidRPr="00B0175E" w:rsidRDefault="00B0175E" w:rsidP="00B0175E">
      <w:pPr>
        <w:numPr>
          <w:ilvl w:val="0"/>
          <w:numId w:val="7"/>
        </w:numPr>
        <w:spacing w:before="0" w:after="0" w:line="20" w:lineRule="atLeast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PASSPORT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ต้องมีอายุการใช้ไม่น้อยกว่า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>6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 เดือน ก่อนหมดอายุ นับจากวันเดินทาง ไป-กลับ</w:t>
      </w:r>
    </w:p>
    <w:p w14:paraId="3699867E" w14:textId="77777777" w:rsidR="00B0175E" w:rsidRPr="00B0175E" w:rsidRDefault="00B0175E" w:rsidP="00B0175E">
      <w:pPr>
        <w:numPr>
          <w:ilvl w:val="0"/>
          <w:numId w:val="7"/>
        </w:numPr>
        <w:spacing w:before="0" w:after="0" w:line="20" w:lineRule="atLeast"/>
        <w:contextualSpacing/>
        <w:jc w:val="thaiDistribute"/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ลูกค้าที่เดินทาง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3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ท่าน อาจมีค่าใช้จ่ายเพิ่มเติม (พักเดี่ยว) ขึ้นอยู่กับมาตราฐานโรงแรม ส่วนห้อง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TRP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 xml:space="preserve">จะไม่มีในบางประเทศ ยกเว้น เด็ก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lang w:eastAsia="en-US" w:bidi="th-TH"/>
        </w:rPr>
        <w:t xml:space="preserve">Infant-12 </w:t>
      </w: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ปี</w:t>
      </w:r>
    </w:p>
    <w:p w14:paraId="3AC95AED" w14:textId="77777777" w:rsidR="00B0175E" w:rsidRPr="00B0175E" w:rsidRDefault="00B0175E" w:rsidP="00B0175E">
      <w:pPr>
        <w:numPr>
          <w:ilvl w:val="0"/>
          <w:numId w:val="7"/>
        </w:numPr>
        <w:spacing w:before="0" w:after="0" w:line="20" w:lineRule="atLeast"/>
        <w:contextualSpacing/>
        <w:jc w:val="thaiDistribute"/>
        <w:rPr>
          <w:rFonts w:ascii="Leelawadee" w:eastAsia="Calibri" w:hAnsi="Leelawadee" w:cs="Leelawadee"/>
          <w:color w:val="4A442A"/>
          <w:sz w:val="24"/>
          <w:szCs w:val="24"/>
          <w:lang w:eastAsia="en-US" w:bidi="th-TH"/>
        </w:rPr>
      </w:pPr>
      <w:r w:rsidRPr="00B0175E">
        <w:rPr>
          <w:rFonts w:ascii="Leelawadee" w:eastAsia="Calibri" w:hAnsi="Leelawadee" w:cs="Leelawadee"/>
          <w:color w:val="002060"/>
          <w:sz w:val="24"/>
          <w:szCs w:val="24"/>
          <w:cs/>
          <w:lang w:eastAsia="en-US" w:bidi="th-TH"/>
        </w:rPr>
        <w:t>การให้ทิปเป็นธรรมเนียมปฏิบัติสำหรับนักท่องเที่ยวเดินทางไปต่างประเทศ จะต้องมีการเรียกเก็บเพื่อเป็นสินน้ำใจกับผู้ให้บริการในส่วนต่างๆ จึงรบกวนทุกท่านเตรียมค่าใช้จ่ายส่วนนี้เพื่อมอบให้หัวหน้าทัวร์ระหว่างการเดินทาง</w:t>
      </w:r>
    </w:p>
    <w:p w14:paraId="59B2170E" w14:textId="77777777" w:rsidR="00B0175E" w:rsidRPr="00B0175E" w:rsidRDefault="00B0175E" w:rsidP="00B0175E">
      <w:pPr>
        <w:spacing w:before="0" w:after="0" w:line="240" w:lineRule="auto"/>
        <w:ind w:left="1440" w:hanging="1440"/>
        <w:contextualSpacing/>
        <w:jc w:val="center"/>
        <w:rPr>
          <w:rFonts w:ascii="Leelawadee" w:eastAsia="Calibri" w:hAnsi="Leelawadee" w:cs="Leelawadee"/>
          <w:color w:val="4A442A"/>
          <w:sz w:val="24"/>
          <w:szCs w:val="24"/>
          <w:lang w:eastAsia="en-US" w:bidi="th-TH"/>
        </w:rPr>
      </w:pPr>
    </w:p>
    <w:p w14:paraId="202B4F93" w14:textId="77777777" w:rsidR="00B0175E" w:rsidRPr="00B0175E" w:rsidRDefault="00B0175E" w:rsidP="00B0175E">
      <w:pPr>
        <w:spacing w:before="0" w:after="0" w:line="20" w:lineRule="atLeast"/>
        <w:rPr>
          <w:rFonts w:ascii="Leelawadee" w:eastAsia="Calibri" w:hAnsi="Leelawadee" w:cs="Leelawadee"/>
          <w:color w:val="0000FF"/>
          <w:lang w:eastAsia="en-US" w:bidi="th-TH"/>
        </w:rPr>
      </w:pPr>
    </w:p>
    <w:p w14:paraId="3AAC2FE6" w14:textId="77777777" w:rsidR="00B0175E" w:rsidRDefault="00B0175E" w:rsidP="00016993">
      <w:pPr>
        <w:spacing w:before="0" w:after="0" w:line="20" w:lineRule="atLeast"/>
        <w:ind w:left="1080" w:hanging="1080"/>
        <w:jc w:val="center"/>
        <w:rPr>
          <w:rFonts w:ascii="Leelawadee" w:hAnsi="Leelawadee" w:cs="Leelawadee"/>
          <w:color w:val="3C3C3C" w:themeColor="background2" w:themeShade="40"/>
          <w:sz w:val="24"/>
          <w:szCs w:val="24"/>
        </w:rPr>
      </w:pPr>
    </w:p>
    <w:sectPr w:rsidR="00B0175E" w:rsidSect="00AE62AB">
      <w:headerReference w:type="default" r:id="rId53"/>
      <w:footerReference w:type="default" r:id="rId54"/>
      <w:pgSz w:w="11909" w:h="16834" w:code="9"/>
      <w:pgMar w:top="720" w:right="720" w:bottom="450" w:left="720" w:header="720" w:footer="720" w:gutter="0"/>
      <w:pgBorders w:display="notFirstPage" w:offsetFrom="page">
        <w:top w:val="single" w:sz="8" w:space="15" w:color="D9D9D9" w:themeColor="background1" w:themeShade="D9"/>
        <w:left w:val="single" w:sz="8" w:space="15" w:color="D9D9D9" w:themeColor="background1" w:themeShade="D9"/>
        <w:bottom w:val="single" w:sz="8" w:space="15" w:color="D9D9D9" w:themeColor="background1" w:themeShade="D9"/>
        <w:right w:val="single" w:sz="8" w:space="15" w:color="D9D9D9" w:themeColor="background1" w:themeShade="D9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E75CB5" w14:textId="77777777" w:rsidR="00390EBE" w:rsidRDefault="00390EBE">
      <w:pPr>
        <w:spacing w:after="0" w:line="240" w:lineRule="auto"/>
      </w:pPr>
      <w:r>
        <w:separator/>
      </w:r>
    </w:p>
  </w:endnote>
  <w:endnote w:type="continuationSeparator" w:id="0">
    <w:p w14:paraId="2C3860A7" w14:textId="77777777" w:rsidR="00390EBE" w:rsidRDefault="00390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0051061"/>
      <w:docPartObj>
        <w:docPartGallery w:val="Page Numbers (Bottom of Page)"/>
        <w:docPartUnique/>
      </w:docPartObj>
    </w:sdtPr>
    <w:sdtContent>
      <w:p w14:paraId="1D69D4C0" w14:textId="77777777" w:rsidR="006B6BA9" w:rsidRDefault="006B6BA9">
        <w:pPr>
          <w:pStyle w:val="Footer"/>
        </w:pPr>
        <w:r>
          <w:rPr>
            <w:noProof/>
            <w:lang w:eastAsia="en-US" w:bidi="th-TH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71B46359" wp14:editId="30544D1B">
                  <wp:simplePos x="0" y="0"/>
                  <wp:positionH relativeFrom="rightMargin">
                    <wp:posOffset>67038</wp:posOffset>
                  </wp:positionH>
                  <wp:positionV relativeFrom="bottomMargin">
                    <wp:posOffset>165372</wp:posOffset>
                  </wp:positionV>
                  <wp:extent cx="431165" cy="490220"/>
                  <wp:effectExtent l="0" t="0" r="6985" b="5080"/>
                  <wp:wrapNone/>
                  <wp:docPr id="1" name="Group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1165" cy="490220"/>
                            <a:chOff x="664" y="14388"/>
                            <a:chExt cx="679" cy="772"/>
                          </a:xfrm>
                        </wpg:grpSpPr>
                        <wps:wsp>
                          <wps:cNvPr id="2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chemeClr val="tx2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4" y="14388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1ECB51" w14:textId="77777777" w:rsidR="006B6BA9" w:rsidRPr="00400E75" w:rsidRDefault="006B6BA9">
                                <w:pPr>
                                  <w:pStyle w:val="Footer"/>
                                  <w:jc w:val="right"/>
                                  <w:rPr>
                                    <w:rFonts w:asciiTheme="minorBidi" w:hAnsiTheme="minorBidi"/>
                                    <w:b/>
                                    <w:bCs/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 w:rsidRPr="00400E75">
                                  <w:rPr>
                                    <w:rFonts w:asciiTheme="minorBidi" w:hAnsiTheme="minorBidi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400E75">
                                  <w:rPr>
                                    <w:rFonts w:asciiTheme="minorBidi" w:hAnsiTheme="minorBidi"/>
                                    <w:sz w:val="24"/>
                                    <w:szCs w:val="24"/>
                                  </w:rPr>
                                  <w:instrText xml:space="preserve"> PAGE    \* MERGEFORMAT </w:instrText>
                                </w:r>
                                <w:r w:rsidRPr="00400E75">
                                  <w:rPr>
                                    <w:rFonts w:asciiTheme="minorBidi" w:hAnsiTheme="minorBidi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7E2071" w:rsidRPr="007E2071"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>1</w:t>
                                </w:r>
                                <w:r w:rsidRPr="00400E75">
                                  <w:rPr>
                                    <w:rFonts w:asciiTheme="minorBidi" w:hAnsiTheme="minorBidi"/>
                                    <w:b/>
                                    <w:bCs/>
                                    <w:noProof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1B46359" id="Group 1" o:spid="_x0000_s1026" style="position:absolute;margin-left:5.3pt;margin-top:13pt;width:33.95pt;height:38.6pt;z-index:251659264;mso-position-horizontal-relative:right-margin-area;mso-position-vertical-relative:bottom-margin-area" coordorigin="664,14388" coordsize="679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">
                  <v:rect id="Rectangle 53" o:spid="_x0000_s1027" style="position:absolute;left:831;top:14552;width:512;height:5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" fillcolor="#00688b [3215]" stroked="f"/>
                  <v:rect id="Rectangle 54" o:spid="_x0000_s1028" style="position:absolute;left:831;top:15117;width:512;height: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" fillcolor="#00688b [3215]" stroked="f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29" type="#_x0000_t202" style="position:absolute;left:664;top:14388;width:659;height:69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" filled="f" stroked="f">
                    <v:textbox inset="4.32pt,0,4.32pt,0">
                      <w:txbxContent>
                        <w:p w14:paraId="2D1ECB51" w14:textId="77777777" w:rsidR="006B6BA9" w:rsidRPr="00400E75" w:rsidRDefault="006B6BA9">
                          <w:pPr>
                            <w:pStyle w:val="Footer"/>
                            <w:jc w:val="right"/>
                            <w:rPr>
                              <w:rFonts w:asciiTheme="minorBidi" w:hAnsiTheme="minorBid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400E75">
                            <w:rPr>
                              <w:rFonts w:asciiTheme="minorBidi" w:hAnsiTheme="minorBidi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400E75">
                            <w:rPr>
                              <w:rFonts w:asciiTheme="minorBidi" w:hAnsiTheme="minorBidi"/>
                              <w:sz w:val="24"/>
                              <w:szCs w:val="24"/>
                            </w:rPr>
                            <w:instrText xml:space="preserve"> PAGE    \* MERGEFORMAT </w:instrText>
                          </w:r>
                          <w:r w:rsidRPr="00400E75">
                            <w:rPr>
                              <w:rFonts w:asciiTheme="minorBidi" w:hAnsiTheme="minorBidi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7E2071" w:rsidRPr="007E2071"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</w:rPr>
                            <w:t>1</w:t>
                          </w:r>
                          <w:r w:rsidRPr="00400E75">
                            <w:rPr>
                              <w:rFonts w:asciiTheme="minorBidi" w:hAnsiTheme="minorBidi"/>
                              <w:b/>
                              <w:bCs/>
                              <w:noProof/>
                              <w:color w:val="FFFFFF" w:themeColor="background1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EDF4F" w14:textId="77777777" w:rsidR="00390EBE" w:rsidRDefault="00390EBE">
      <w:pPr>
        <w:spacing w:after="0" w:line="240" w:lineRule="auto"/>
      </w:pPr>
      <w:r>
        <w:separator/>
      </w:r>
    </w:p>
  </w:footnote>
  <w:footnote w:type="continuationSeparator" w:id="0">
    <w:p w14:paraId="1FF3FCFA" w14:textId="77777777" w:rsidR="00390EBE" w:rsidRDefault="00390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10240" w14:textId="77777777" w:rsidR="006B6BA9" w:rsidRDefault="006B6BA9" w:rsidP="00400E75">
    <w:pPr>
      <w:pStyle w:val="Header"/>
      <w:tabs>
        <w:tab w:val="clear" w:pos="4680"/>
        <w:tab w:val="clear" w:pos="9360"/>
        <w:tab w:val="left" w:pos="95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932BB"/>
    <w:multiLevelType w:val="hybridMultilevel"/>
    <w:tmpl w:val="7BC6E36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color w:val="3C3C3C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523BFA"/>
    <w:multiLevelType w:val="hybridMultilevel"/>
    <w:tmpl w:val="517EE45C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3765437"/>
    <w:multiLevelType w:val="hybridMultilevel"/>
    <w:tmpl w:val="ADC4E216"/>
    <w:lvl w:ilvl="0" w:tplc="28D03BE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C3C3C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65900"/>
    <w:multiLevelType w:val="hybridMultilevel"/>
    <w:tmpl w:val="26B8B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02CB6"/>
    <w:multiLevelType w:val="hybridMultilevel"/>
    <w:tmpl w:val="89503D00"/>
    <w:lvl w:ilvl="0" w:tplc="787E00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3C3C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6195A"/>
    <w:multiLevelType w:val="hybridMultilevel"/>
    <w:tmpl w:val="65D04294"/>
    <w:lvl w:ilvl="0" w:tplc="74A67964">
      <w:start w:val="1"/>
      <w:numFmt w:val="decimal"/>
      <w:lvlText w:val="%1."/>
      <w:lvlJc w:val="left"/>
      <w:pPr>
        <w:ind w:left="720" w:hanging="360"/>
      </w:pPr>
      <w:rPr>
        <w:b/>
        <w:bCs/>
        <w:color w:val="3C3C3C" w:themeColor="background2" w:themeShade="4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5D5190"/>
    <w:multiLevelType w:val="hybridMultilevel"/>
    <w:tmpl w:val="8BF6F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D278C"/>
    <w:multiLevelType w:val="hybridMultilevel"/>
    <w:tmpl w:val="BCDAA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0486C"/>
    <w:multiLevelType w:val="hybridMultilevel"/>
    <w:tmpl w:val="616A9C6A"/>
    <w:lvl w:ilvl="0" w:tplc="1E6C5E42">
      <w:start w:val="1"/>
      <w:numFmt w:val="decimal"/>
      <w:lvlText w:val="%1."/>
      <w:lvlJc w:val="left"/>
      <w:pPr>
        <w:ind w:left="720" w:hanging="360"/>
      </w:pPr>
      <w:rPr>
        <w:b/>
        <w:bCs/>
        <w:color w:val="3C3C3C" w:themeColor="background2" w:themeShade="40"/>
      </w:rPr>
    </w:lvl>
    <w:lvl w:ilvl="1" w:tplc="119AB53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3C3C3C" w:themeColor="background2" w:themeShade="4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934620"/>
    <w:multiLevelType w:val="hybridMultilevel"/>
    <w:tmpl w:val="7036477C"/>
    <w:lvl w:ilvl="0" w:tplc="F09AC5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3C3C" w:themeColor="background2" w:themeShade="40"/>
        <w:sz w:val="21"/>
        <w:szCs w:val="2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7E7EB8"/>
    <w:multiLevelType w:val="hybridMultilevel"/>
    <w:tmpl w:val="6FBAA4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02ABA"/>
    <w:multiLevelType w:val="multilevel"/>
    <w:tmpl w:val="5B846464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4F362F4"/>
    <w:multiLevelType w:val="multilevel"/>
    <w:tmpl w:val="B6C085FE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 w15:restartNumberingAfterBreak="0">
    <w:nsid w:val="4564488C"/>
    <w:multiLevelType w:val="hybridMultilevel"/>
    <w:tmpl w:val="B58071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42E3600"/>
    <w:multiLevelType w:val="hybridMultilevel"/>
    <w:tmpl w:val="A31AA734"/>
    <w:lvl w:ilvl="0" w:tplc="EFC4BB00">
      <w:start w:val="1"/>
      <w:numFmt w:val="decimal"/>
      <w:lvlText w:val="%1."/>
      <w:lvlJc w:val="left"/>
      <w:pPr>
        <w:ind w:left="900" w:hanging="360"/>
      </w:pPr>
      <w:rPr>
        <w:color w:val="3C3C3C" w:themeColor="background2" w:themeShade="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10B33"/>
    <w:multiLevelType w:val="hybridMultilevel"/>
    <w:tmpl w:val="C00898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D2606B"/>
    <w:multiLevelType w:val="hybridMultilevel"/>
    <w:tmpl w:val="4EE89C46"/>
    <w:lvl w:ilvl="0" w:tplc="B3E4C6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3C3C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9D775D"/>
    <w:multiLevelType w:val="hybridMultilevel"/>
    <w:tmpl w:val="BF82977A"/>
    <w:lvl w:ilvl="0" w:tplc="BF7EE6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C3C3C" w:themeColor="background2" w:themeShade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2677F"/>
    <w:multiLevelType w:val="hybridMultilevel"/>
    <w:tmpl w:val="A1F0E7A2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6240BF"/>
    <w:multiLevelType w:val="hybridMultilevel"/>
    <w:tmpl w:val="5DBEDAD8"/>
    <w:lvl w:ilvl="0" w:tplc="0409000F">
      <w:start w:val="1"/>
      <w:numFmt w:val="decimal"/>
      <w:lvlText w:val="%1."/>
      <w:lvlJc w:val="left"/>
      <w:pPr>
        <w:ind w:left="2700" w:hanging="360"/>
      </w:p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0" w15:restartNumberingAfterBreak="0">
    <w:nsid w:val="75C84436"/>
    <w:multiLevelType w:val="hybridMultilevel"/>
    <w:tmpl w:val="E31409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0BE0952">
      <w:start w:val="1"/>
      <w:numFmt w:val="lowerLetter"/>
      <w:lvlText w:val="%2."/>
      <w:lvlJc w:val="left"/>
      <w:pPr>
        <w:ind w:left="1440" w:hanging="360"/>
      </w:pPr>
      <w:rPr>
        <w:lang w:bidi="th-TH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CF240A"/>
    <w:multiLevelType w:val="hybridMultilevel"/>
    <w:tmpl w:val="72BC3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CF3217"/>
    <w:multiLevelType w:val="hybridMultilevel"/>
    <w:tmpl w:val="B0D4381E"/>
    <w:lvl w:ilvl="0" w:tplc="58D8D90A">
      <w:start w:val="1"/>
      <w:numFmt w:val="decimal"/>
      <w:lvlText w:val="%1."/>
      <w:lvlJc w:val="left"/>
      <w:pPr>
        <w:ind w:left="1170" w:hanging="720"/>
      </w:pPr>
      <w:rPr>
        <w:rFonts w:asciiTheme="minorBidi" w:hAnsiTheme="minorBidi" w:cstheme="minorBidi"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 w16cid:durableId="458884587">
    <w:abstractNumId w:val="22"/>
  </w:num>
  <w:num w:numId="2" w16cid:durableId="18704490">
    <w:abstractNumId w:val="5"/>
  </w:num>
  <w:num w:numId="3" w16cid:durableId="97068836">
    <w:abstractNumId w:val="0"/>
  </w:num>
  <w:num w:numId="4" w16cid:durableId="1133594481">
    <w:abstractNumId w:val="16"/>
  </w:num>
  <w:num w:numId="5" w16cid:durableId="2142991770">
    <w:abstractNumId w:val="9"/>
  </w:num>
  <w:num w:numId="6" w16cid:durableId="397285872">
    <w:abstractNumId w:val="2"/>
  </w:num>
  <w:num w:numId="7" w16cid:durableId="512040137">
    <w:abstractNumId w:val="17"/>
  </w:num>
  <w:num w:numId="8" w16cid:durableId="864248108">
    <w:abstractNumId w:val="15"/>
  </w:num>
  <w:num w:numId="9" w16cid:durableId="532160425">
    <w:abstractNumId w:val="8"/>
  </w:num>
  <w:num w:numId="10" w16cid:durableId="886379712">
    <w:abstractNumId w:val="13"/>
  </w:num>
  <w:num w:numId="11" w16cid:durableId="1951739928">
    <w:abstractNumId w:val="19"/>
  </w:num>
  <w:num w:numId="12" w16cid:durableId="293633112">
    <w:abstractNumId w:val="20"/>
  </w:num>
  <w:num w:numId="13" w16cid:durableId="1824275598">
    <w:abstractNumId w:val="18"/>
  </w:num>
  <w:num w:numId="14" w16cid:durableId="693386232">
    <w:abstractNumId w:val="11"/>
  </w:num>
  <w:num w:numId="15" w16cid:durableId="234243316">
    <w:abstractNumId w:val="12"/>
  </w:num>
  <w:num w:numId="16" w16cid:durableId="835464833">
    <w:abstractNumId w:val="4"/>
  </w:num>
  <w:num w:numId="17" w16cid:durableId="783427421">
    <w:abstractNumId w:val="1"/>
  </w:num>
  <w:num w:numId="18" w16cid:durableId="982656980">
    <w:abstractNumId w:val="10"/>
  </w:num>
  <w:num w:numId="19" w16cid:durableId="1213422196">
    <w:abstractNumId w:val="14"/>
  </w:num>
  <w:num w:numId="20" w16cid:durableId="445196488">
    <w:abstractNumId w:val="6"/>
  </w:num>
  <w:num w:numId="21" w16cid:durableId="59181782">
    <w:abstractNumId w:val="21"/>
  </w:num>
  <w:num w:numId="22" w16cid:durableId="1847138082">
    <w:abstractNumId w:val="7"/>
  </w:num>
  <w:num w:numId="23" w16cid:durableId="2089426194">
    <w:abstractNumId w:val="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characterSpacingControl w:val="doNotCompress"/>
  <w:hdrShapeDefaults>
    <o:shapedefaults v:ext="edit" spidmax="2050">
      <o:colormru v:ext="edit" colors="#f3ebff,#e7fff0,#ffeae5,#ebfaff,#fff3d1,#fff5d9,white,#ffc9cd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764"/>
    <w:rsid w:val="000032BB"/>
    <w:rsid w:val="00006511"/>
    <w:rsid w:val="000102E1"/>
    <w:rsid w:val="0001207B"/>
    <w:rsid w:val="00012EBC"/>
    <w:rsid w:val="00016993"/>
    <w:rsid w:val="00016DB1"/>
    <w:rsid w:val="00023FAA"/>
    <w:rsid w:val="00033796"/>
    <w:rsid w:val="00033D1A"/>
    <w:rsid w:val="00034D12"/>
    <w:rsid w:val="00047E3A"/>
    <w:rsid w:val="0005074F"/>
    <w:rsid w:val="0005332C"/>
    <w:rsid w:val="00055724"/>
    <w:rsid w:val="00056899"/>
    <w:rsid w:val="000718B2"/>
    <w:rsid w:val="000843EC"/>
    <w:rsid w:val="00085BB0"/>
    <w:rsid w:val="00085C16"/>
    <w:rsid w:val="00091664"/>
    <w:rsid w:val="00093594"/>
    <w:rsid w:val="00093929"/>
    <w:rsid w:val="00094C7D"/>
    <w:rsid w:val="000B189B"/>
    <w:rsid w:val="000B5F79"/>
    <w:rsid w:val="000C2061"/>
    <w:rsid w:val="000C41AB"/>
    <w:rsid w:val="000C7730"/>
    <w:rsid w:val="000D0644"/>
    <w:rsid w:val="000D2C43"/>
    <w:rsid w:val="000E42E4"/>
    <w:rsid w:val="000E5F0A"/>
    <w:rsid w:val="000E77FF"/>
    <w:rsid w:val="000F15B0"/>
    <w:rsid w:val="000F4A50"/>
    <w:rsid w:val="000F5860"/>
    <w:rsid w:val="00102271"/>
    <w:rsid w:val="00107233"/>
    <w:rsid w:val="00111CF2"/>
    <w:rsid w:val="0012180C"/>
    <w:rsid w:val="00126496"/>
    <w:rsid w:val="00126CBC"/>
    <w:rsid w:val="00141613"/>
    <w:rsid w:val="001430EE"/>
    <w:rsid w:val="0014366D"/>
    <w:rsid w:val="00153615"/>
    <w:rsid w:val="001537C4"/>
    <w:rsid w:val="001623AB"/>
    <w:rsid w:val="0017651D"/>
    <w:rsid w:val="00177B56"/>
    <w:rsid w:val="00186D07"/>
    <w:rsid w:val="00192EA0"/>
    <w:rsid w:val="00193328"/>
    <w:rsid w:val="00195833"/>
    <w:rsid w:val="001A3EF4"/>
    <w:rsid w:val="001A50E9"/>
    <w:rsid w:val="001B0FC2"/>
    <w:rsid w:val="001B3E73"/>
    <w:rsid w:val="001B6C34"/>
    <w:rsid w:val="001B7D57"/>
    <w:rsid w:val="001C0682"/>
    <w:rsid w:val="001C29BB"/>
    <w:rsid w:val="001C67B5"/>
    <w:rsid w:val="001C6DEF"/>
    <w:rsid w:val="001D5575"/>
    <w:rsid w:val="001E1A7C"/>
    <w:rsid w:val="001E60AC"/>
    <w:rsid w:val="001F51E0"/>
    <w:rsid w:val="00200CE7"/>
    <w:rsid w:val="002152C3"/>
    <w:rsid w:val="00226C94"/>
    <w:rsid w:val="0023256D"/>
    <w:rsid w:val="00234986"/>
    <w:rsid w:val="002374E1"/>
    <w:rsid w:val="002442E7"/>
    <w:rsid w:val="002503EB"/>
    <w:rsid w:val="00252FB9"/>
    <w:rsid w:val="002628EE"/>
    <w:rsid w:val="002642B0"/>
    <w:rsid w:val="00270746"/>
    <w:rsid w:val="00270F96"/>
    <w:rsid w:val="0027117E"/>
    <w:rsid w:val="00291223"/>
    <w:rsid w:val="00292ABE"/>
    <w:rsid w:val="00295B7C"/>
    <w:rsid w:val="00296405"/>
    <w:rsid w:val="00297B07"/>
    <w:rsid w:val="002A200A"/>
    <w:rsid w:val="002A6216"/>
    <w:rsid w:val="002A66FE"/>
    <w:rsid w:val="002A734C"/>
    <w:rsid w:val="002A7571"/>
    <w:rsid w:val="002A7B2D"/>
    <w:rsid w:val="002B03BE"/>
    <w:rsid w:val="002B3FA0"/>
    <w:rsid w:val="002B5038"/>
    <w:rsid w:val="002B5EB2"/>
    <w:rsid w:val="002C09CC"/>
    <w:rsid w:val="002C1AE5"/>
    <w:rsid w:val="002C40A9"/>
    <w:rsid w:val="002C6A3F"/>
    <w:rsid w:val="002D2FE5"/>
    <w:rsid w:val="002D3884"/>
    <w:rsid w:val="002E0D05"/>
    <w:rsid w:val="002E358A"/>
    <w:rsid w:val="002E3C5E"/>
    <w:rsid w:val="002E78B5"/>
    <w:rsid w:val="002F5D78"/>
    <w:rsid w:val="002F6EA4"/>
    <w:rsid w:val="00305024"/>
    <w:rsid w:val="00311EC6"/>
    <w:rsid w:val="00314848"/>
    <w:rsid w:val="00317A0B"/>
    <w:rsid w:val="00320B5C"/>
    <w:rsid w:val="00323D9A"/>
    <w:rsid w:val="00326456"/>
    <w:rsid w:val="00343560"/>
    <w:rsid w:val="00344487"/>
    <w:rsid w:val="0034518B"/>
    <w:rsid w:val="00346F03"/>
    <w:rsid w:val="00351373"/>
    <w:rsid w:val="0035174F"/>
    <w:rsid w:val="00351889"/>
    <w:rsid w:val="0036497D"/>
    <w:rsid w:val="00365C09"/>
    <w:rsid w:val="00375D5A"/>
    <w:rsid w:val="00380580"/>
    <w:rsid w:val="00390EBE"/>
    <w:rsid w:val="0039673D"/>
    <w:rsid w:val="003A247D"/>
    <w:rsid w:val="003B66E3"/>
    <w:rsid w:val="003C0067"/>
    <w:rsid w:val="003C0858"/>
    <w:rsid w:val="003C1584"/>
    <w:rsid w:val="003C53E2"/>
    <w:rsid w:val="003D3E6D"/>
    <w:rsid w:val="003D5E63"/>
    <w:rsid w:val="003E06F8"/>
    <w:rsid w:val="003E25F5"/>
    <w:rsid w:val="003E480C"/>
    <w:rsid w:val="003F605F"/>
    <w:rsid w:val="00400E75"/>
    <w:rsid w:val="004053C6"/>
    <w:rsid w:val="00406017"/>
    <w:rsid w:val="00410E4C"/>
    <w:rsid w:val="00416307"/>
    <w:rsid w:val="00426571"/>
    <w:rsid w:val="0043048A"/>
    <w:rsid w:val="00430C98"/>
    <w:rsid w:val="0043168D"/>
    <w:rsid w:val="00441C0E"/>
    <w:rsid w:val="004507DE"/>
    <w:rsid w:val="00455DC7"/>
    <w:rsid w:val="00456145"/>
    <w:rsid w:val="0047119E"/>
    <w:rsid w:val="004739E5"/>
    <w:rsid w:val="00473FA2"/>
    <w:rsid w:val="0047425E"/>
    <w:rsid w:val="0047662C"/>
    <w:rsid w:val="0048031C"/>
    <w:rsid w:val="004816EA"/>
    <w:rsid w:val="00485117"/>
    <w:rsid w:val="00487E99"/>
    <w:rsid w:val="0049292C"/>
    <w:rsid w:val="004B425F"/>
    <w:rsid w:val="004C6642"/>
    <w:rsid w:val="004D3A98"/>
    <w:rsid w:val="004D4763"/>
    <w:rsid w:val="004D4AA7"/>
    <w:rsid w:val="004E314B"/>
    <w:rsid w:val="004E3F92"/>
    <w:rsid w:val="004F2DD1"/>
    <w:rsid w:val="004F7528"/>
    <w:rsid w:val="00506944"/>
    <w:rsid w:val="0051667B"/>
    <w:rsid w:val="00522940"/>
    <w:rsid w:val="005232AD"/>
    <w:rsid w:val="0052484E"/>
    <w:rsid w:val="00527AAA"/>
    <w:rsid w:val="00532130"/>
    <w:rsid w:val="00545342"/>
    <w:rsid w:val="005464D9"/>
    <w:rsid w:val="005477AA"/>
    <w:rsid w:val="00550DAD"/>
    <w:rsid w:val="005653F2"/>
    <w:rsid w:val="0056675D"/>
    <w:rsid w:val="00574DC5"/>
    <w:rsid w:val="00577C3F"/>
    <w:rsid w:val="00581523"/>
    <w:rsid w:val="00586F46"/>
    <w:rsid w:val="0058746A"/>
    <w:rsid w:val="00587C4E"/>
    <w:rsid w:val="005913BB"/>
    <w:rsid w:val="005A654C"/>
    <w:rsid w:val="005A6FE9"/>
    <w:rsid w:val="005B1AA1"/>
    <w:rsid w:val="005B256B"/>
    <w:rsid w:val="005B2B56"/>
    <w:rsid w:val="005B7951"/>
    <w:rsid w:val="005C1513"/>
    <w:rsid w:val="005C2979"/>
    <w:rsid w:val="005C35DD"/>
    <w:rsid w:val="005C420A"/>
    <w:rsid w:val="005C73B4"/>
    <w:rsid w:val="005C78E7"/>
    <w:rsid w:val="005D25FB"/>
    <w:rsid w:val="005D776B"/>
    <w:rsid w:val="005F2655"/>
    <w:rsid w:val="005F3E2D"/>
    <w:rsid w:val="005F449B"/>
    <w:rsid w:val="005F47E3"/>
    <w:rsid w:val="005F56F3"/>
    <w:rsid w:val="005F60B0"/>
    <w:rsid w:val="00611121"/>
    <w:rsid w:val="00623C0F"/>
    <w:rsid w:val="00626E28"/>
    <w:rsid w:val="00627C43"/>
    <w:rsid w:val="006306B4"/>
    <w:rsid w:val="00633C95"/>
    <w:rsid w:val="00637F8A"/>
    <w:rsid w:val="00643B83"/>
    <w:rsid w:val="0065285C"/>
    <w:rsid w:val="00657E1A"/>
    <w:rsid w:val="0066043A"/>
    <w:rsid w:val="00662764"/>
    <w:rsid w:val="00667CE1"/>
    <w:rsid w:val="00672DAE"/>
    <w:rsid w:val="0067326A"/>
    <w:rsid w:val="00680773"/>
    <w:rsid w:val="00681334"/>
    <w:rsid w:val="00684BB3"/>
    <w:rsid w:val="006B0FC3"/>
    <w:rsid w:val="006B6BA9"/>
    <w:rsid w:val="006D05D3"/>
    <w:rsid w:val="006D43F1"/>
    <w:rsid w:val="006D4ECA"/>
    <w:rsid w:val="006E2FDB"/>
    <w:rsid w:val="006E702D"/>
    <w:rsid w:val="006F1EBA"/>
    <w:rsid w:val="006F3FE6"/>
    <w:rsid w:val="00703AF8"/>
    <w:rsid w:val="00711429"/>
    <w:rsid w:val="00712666"/>
    <w:rsid w:val="00716E14"/>
    <w:rsid w:val="00721550"/>
    <w:rsid w:val="00726E3D"/>
    <w:rsid w:val="007320B7"/>
    <w:rsid w:val="0073590E"/>
    <w:rsid w:val="00741809"/>
    <w:rsid w:val="00742398"/>
    <w:rsid w:val="00743EE0"/>
    <w:rsid w:val="007455A2"/>
    <w:rsid w:val="0074740E"/>
    <w:rsid w:val="00751DA5"/>
    <w:rsid w:val="00754B22"/>
    <w:rsid w:val="00754B79"/>
    <w:rsid w:val="00755307"/>
    <w:rsid w:val="00761086"/>
    <w:rsid w:val="00765955"/>
    <w:rsid w:val="00766F95"/>
    <w:rsid w:val="00795FDA"/>
    <w:rsid w:val="007A7E2E"/>
    <w:rsid w:val="007B6EA7"/>
    <w:rsid w:val="007C06C9"/>
    <w:rsid w:val="007C352B"/>
    <w:rsid w:val="007C4726"/>
    <w:rsid w:val="007C7FFC"/>
    <w:rsid w:val="007D180D"/>
    <w:rsid w:val="007D507C"/>
    <w:rsid w:val="007E2071"/>
    <w:rsid w:val="007E2681"/>
    <w:rsid w:val="007F0631"/>
    <w:rsid w:val="007F4709"/>
    <w:rsid w:val="00801CFE"/>
    <w:rsid w:val="00807C36"/>
    <w:rsid w:val="00811838"/>
    <w:rsid w:val="00821721"/>
    <w:rsid w:val="00823C80"/>
    <w:rsid w:val="008248D1"/>
    <w:rsid w:val="00827D41"/>
    <w:rsid w:val="00830F2E"/>
    <w:rsid w:val="00831AAD"/>
    <w:rsid w:val="00832D35"/>
    <w:rsid w:val="00851853"/>
    <w:rsid w:val="00851C96"/>
    <w:rsid w:val="008542FC"/>
    <w:rsid w:val="00854B65"/>
    <w:rsid w:val="00855B4B"/>
    <w:rsid w:val="0086080D"/>
    <w:rsid w:val="00870B0C"/>
    <w:rsid w:val="00874F72"/>
    <w:rsid w:val="00877B09"/>
    <w:rsid w:val="00883D77"/>
    <w:rsid w:val="00892E56"/>
    <w:rsid w:val="00895134"/>
    <w:rsid w:val="00895E0E"/>
    <w:rsid w:val="008970BF"/>
    <w:rsid w:val="008A3743"/>
    <w:rsid w:val="008B4701"/>
    <w:rsid w:val="008D25E7"/>
    <w:rsid w:val="008E5C59"/>
    <w:rsid w:val="008E745C"/>
    <w:rsid w:val="009003DC"/>
    <w:rsid w:val="009044EB"/>
    <w:rsid w:val="00914C1A"/>
    <w:rsid w:val="00915EEB"/>
    <w:rsid w:val="009208A5"/>
    <w:rsid w:val="00947DE8"/>
    <w:rsid w:val="009539A5"/>
    <w:rsid w:val="0095795E"/>
    <w:rsid w:val="0096052C"/>
    <w:rsid w:val="00962873"/>
    <w:rsid w:val="00966CA7"/>
    <w:rsid w:val="009673F9"/>
    <w:rsid w:val="00967946"/>
    <w:rsid w:val="00983EAF"/>
    <w:rsid w:val="00991DF4"/>
    <w:rsid w:val="009971CC"/>
    <w:rsid w:val="009A0692"/>
    <w:rsid w:val="009A1803"/>
    <w:rsid w:val="009B1DC4"/>
    <w:rsid w:val="009B2DBD"/>
    <w:rsid w:val="009B4DFD"/>
    <w:rsid w:val="009D6FA7"/>
    <w:rsid w:val="009E3516"/>
    <w:rsid w:val="009E4AE4"/>
    <w:rsid w:val="009E5E06"/>
    <w:rsid w:val="009E63C3"/>
    <w:rsid w:val="009F15D4"/>
    <w:rsid w:val="009F5B50"/>
    <w:rsid w:val="009F767C"/>
    <w:rsid w:val="00A01BC1"/>
    <w:rsid w:val="00A10746"/>
    <w:rsid w:val="00A145A2"/>
    <w:rsid w:val="00A20DED"/>
    <w:rsid w:val="00A251DB"/>
    <w:rsid w:val="00A25AC9"/>
    <w:rsid w:val="00A26761"/>
    <w:rsid w:val="00A34BE5"/>
    <w:rsid w:val="00A403BB"/>
    <w:rsid w:val="00A40601"/>
    <w:rsid w:val="00A442F6"/>
    <w:rsid w:val="00A4784F"/>
    <w:rsid w:val="00A55083"/>
    <w:rsid w:val="00A657C9"/>
    <w:rsid w:val="00A668F6"/>
    <w:rsid w:val="00A747FD"/>
    <w:rsid w:val="00A74C1A"/>
    <w:rsid w:val="00A76B23"/>
    <w:rsid w:val="00A833B9"/>
    <w:rsid w:val="00A934C0"/>
    <w:rsid w:val="00A94FFB"/>
    <w:rsid w:val="00A95304"/>
    <w:rsid w:val="00AA1CE3"/>
    <w:rsid w:val="00AA27C1"/>
    <w:rsid w:val="00AA2E9F"/>
    <w:rsid w:val="00AA6FB6"/>
    <w:rsid w:val="00AB0AFE"/>
    <w:rsid w:val="00AC1FED"/>
    <w:rsid w:val="00AC3EB4"/>
    <w:rsid w:val="00AC50EF"/>
    <w:rsid w:val="00AC5215"/>
    <w:rsid w:val="00AC5B69"/>
    <w:rsid w:val="00AC7322"/>
    <w:rsid w:val="00AD003D"/>
    <w:rsid w:val="00AD1668"/>
    <w:rsid w:val="00AD7A42"/>
    <w:rsid w:val="00AE62AB"/>
    <w:rsid w:val="00AF1F6A"/>
    <w:rsid w:val="00AF4C2F"/>
    <w:rsid w:val="00B0175E"/>
    <w:rsid w:val="00B0496D"/>
    <w:rsid w:val="00B06176"/>
    <w:rsid w:val="00B07013"/>
    <w:rsid w:val="00B14C61"/>
    <w:rsid w:val="00B16B9C"/>
    <w:rsid w:val="00B251E7"/>
    <w:rsid w:val="00B3074D"/>
    <w:rsid w:val="00B45ABF"/>
    <w:rsid w:val="00B47EEA"/>
    <w:rsid w:val="00B50237"/>
    <w:rsid w:val="00B50AD3"/>
    <w:rsid w:val="00B53291"/>
    <w:rsid w:val="00B54705"/>
    <w:rsid w:val="00B7293E"/>
    <w:rsid w:val="00B72D7C"/>
    <w:rsid w:val="00B7384F"/>
    <w:rsid w:val="00B868CF"/>
    <w:rsid w:val="00B95347"/>
    <w:rsid w:val="00BA4953"/>
    <w:rsid w:val="00BA6EC6"/>
    <w:rsid w:val="00BA779B"/>
    <w:rsid w:val="00BB0281"/>
    <w:rsid w:val="00BB1F49"/>
    <w:rsid w:val="00BB24FC"/>
    <w:rsid w:val="00BB498B"/>
    <w:rsid w:val="00BC59C3"/>
    <w:rsid w:val="00BD15C8"/>
    <w:rsid w:val="00BD643E"/>
    <w:rsid w:val="00BD76DE"/>
    <w:rsid w:val="00BE1CA9"/>
    <w:rsid w:val="00BF1191"/>
    <w:rsid w:val="00BF7D4A"/>
    <w:rsid w:val="00BF7FA9"/>
    <w:rsid w:val="00C033E6"/>
    <w:rsid w:val="00C03C01"/>
    <w:rsid w:val="00C07856"/>
    <w:rsid w:val="00C13F8F"/>
    <w:rsid w:val="00C14CAA"/>
    <w:rsid w:val="00C21E5B"/>
    <w:rsid w:val="00C230B5"/>
    <w:rsid w:val="00C250D2"/>
    <w:rsid w:val="00C30318"/>
    <w:rsid w:val="00C30DDE"/>
    <w:rsid w:val="00C3257D"/>
    <w:rsid w:val="00C3539D"/>
    <w:rsid w:val="00C40E48"/>
    <w:rsid w:val="00C467F7"/>
    <w:rsid w:val="00C56F5D"/>
    <w:rsid w:val="00C6153B"/>
    <w:rsid w:val="00C61B0F"/>
    <w:rsid w:val="00C623D7"/>
    <w:rsid w:val="00C76757"/>
    <w:rsid w:val="00C818AD"/>
    <w:rsid w:val="00C82652"/>
    <w:rsid w:val="00C86827"/>
    <w:rsid w:val="00CA5601"/>
    <w:rsid w:val="00CA56B3"/>
    <w:rsid w:val="00CB1E88"/>
    <w:rsid w:val="00CB3BC2"/>
    <w:rsid w:val="00CB6635"/>
    <w:rsid w:val="00CC480B"/>
    <w:rsid w:val="00CC6C41"/>
    <w:rsid w:val="00CD06E3"/>
    <w:rsid w:val="00CD0848"/>
    <w:rsid w:val="00CD2EB5"/>
    <w:rsid w:val="00CD3F62"/>
    <w:rsid w:val="00CD44E0"/>
    <w:rsid w:val="00CE4A1E"/>
    <w:rsid w:val="00CE5678"/>
    <w:rsid w:val="00CE5CD3"/>
    <w:rsid w:val="00CF1994"/>
    <w:rsid w:val="00CF2D76"/>
    <w:rsid w:val="00CF5315"/>
    <w:rsid w:val="00D01714"/>
    <w:rsid w:val="00D01E1B"/>
    <w:rsid w:val="00D04E89"/>
    <w:rsid w:val="00D05DAF"/>
    <w:rsid w:val="00D07F42"/>
    <w:rsid w:val="00D10ED8"/>
    <w:rsid w:val="00D12B49"/>
    <w:rsid w:val="00D1749B"/>
    <w:rsid w:val="00D21CFB"/>
    <w:rsid w:val="00D2375A"/>
    <w:rsid w:val="00D23B90"/>
    <w:rsid w:val="00D31BB9"/>
    <w:rsid w:val="00D36D88"/>
    <w:rsid w:val="00D419EE"/>
    <w:rsid w:val="00D4599D"/>
    <w:rsid w:val="00D46211"/>
    <w:rsid w:val="00D50E31"/>
    <w:rsid w:val="00D5568B"/>
    <w:rsid w:val="00D67FBF"/>
    <w:rsid w:val="00D80CBF"/>
    <w:rsid w:val="00D81192"/>
    <w:rsid w:val="00D87DC7"/>
    <w:rsid w:val="00D935FA"/>
    <w:rsid w:val="00D9461F"/>
    <w:rsid w:val="00D9603F"/>
    <w:rsid w:val="00DA13E3"/>
    <w:rsid w:val="00DA1DEF"/>
    <w:rsid w:val="00DA6A32"/>
    <w:rsid w:val="00DB2FB7"/>
    <w:rsid w:val="00DB5DAA"/>
    <w:rsid w:val="00DC5758"/>
    <w:rsid w:val="00DD236C"/>
    <w:rsid w:val="00DE2928"/>
    <w:rsid w:val="00DE2A40"/>
    <w:rsid w:val="00DE5A78"/>
    <w:rsid w:val="00DE78D2"/>
    <w:rsid w:val="00DF011D"/>
    <w:rsid w:val="00DF754B"/>
    <w:rsid w:val="00E000D3"/>
    <w:rsid w:val="00E00252"/>
    <w:rsid w:val="00E064A8"/>
    <w:rsid w:val="00E1793E"/>
    <w:rsid w:val="00E260C7"/>
    <w:rsid w:val="00E267EC"/>
    <w:rsid w:val="00E27483"/>
    <w:rsid w:val="00E30F4D"/>
    <w:rsid w:val="00E424D2"/>
    <w:rsid w:val="00E6322B"/>
    <w:rsid w:val="00E81E40"/>
    <w:rsid w:val="00E8604D"/>
    <w:rsid w:val="00E86D11"/>
    <w:rsid w:val="00E96105"/>
    <w:rsid w:val="00EA10F3"/>
    <w:rsid w:val="00EA2F32"/>
    <w:rsid w:val="00EC54D9"/>
    <w:rsid w:val="00EC6759"/>
    <w:rsid w:val="00ED0033"/>
    <w:rsid w:val="00ED3828"/>
    <w:rsid w:val="00ED5CD2"/>
    <w:rsid w:val="00ED7974"/>
    <w:rsid w:val="00EE1675"/>
    <w:rsid w:val="00EE1885"/>
    <w:rsid w:val="00EE3D4B"/>
    <w:rsid w:val="00EE67F6"/>
    <w:rsid w:val="00EF4447"/>
    <w:rsid w:val="00EF4A30"/>
    <w:rsid w:val="00EF5991"/>
    <w:rsid w:val="00EF7274"/>
    <w:rsid w:val="00F019D7"/>
    <w:rsid w:val="00F04C6C"/>
    <w:rsid w:val="00F06CF1"/>
    <w:rsid w:val="00F15EA0"/>
    <w:rsid w:val="00F22C52"/>
    <w:rsid w:val="00F23345"/>
    <w:rsid w:val="00F3078F"/>
    <w:rsid w:val="00F313BC"/>
    <w:rsid w:val="00F32E5D"/>
    <w:rsid w:val="00F355BB"/>
    <w:rsid w:val="00F40862"/>
    <w:rsid w:val="00F41846"/>
    <w:rsid w:val="00F429DE"/>
    <w:rsid w:val="00F603E1"/>
    <w:rsid w:val="00F6049A"/>
    <w:rsid w:val="00F61FD4"/>
    <w:rsid w:val="00F65D9E"/>
    <w:rsid w:val="00F667E7"/>
    <w:rsid w:val="00F673EC"/>
    <w:rsid w:val="00F72ACC"/>
    <w:rsid w:val="00F759FF"/>
    <w:rsid w:val="00F80C76"/>
    <w:rsid w:val="00F860CC"/>
    <w:rsid w:val="00F87073"/>
    <w:rsid w:val="00F907BB"/>
    <w:rsid w:val="00F91A4F"/>
    <w:rsid w:val="00F9457E"/>
    <w:rsid w:val="00FA16BA"/>
    <w:rsid w:val="00FA3F1D"/>
    <w:rsid w:val="00FA4687"/>
    <w:rsid w:val="00FA52EF"/>
    <w:rsid w:val="00FB6503"/>
    <w:rsid w:val="00FC4308"/>
    <w:rsid w:val="00FC50E6"/>
    <w:rsid w:val="00FD014B"/>
    <w:rsid w:val="00FD3ABF"/>
    <w:rsid w:val="00FD7832"/>
    <w:rsid w:val="00FE6899"/>
    <w:rsid w:val="00FE7629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ebff,#e7fff0,#ffeae5,#ebfaff,#fff3d1,#fff5d9,white,#ffc9cd"/>
    </o:shapedefaults>
    <o:shapelayout v:ext="edit">
      <o:idmap v:ext="edit" data="2"/>
    </o:shapelayout>
  </w:shapeDefaults>
  <w:decimalSymbol w:val="."/>
  <w:listSeparator w:val=","/>
  <w14:docId w14:val="6BC3D105"/>
  <w15:docId w15:val="{8A1F52EA-380E-4420-9E94-1C864715C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before="120" w:after="20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C09"/>
  </w:style>
  <w:style w:type="paragraph" w:styleId="Heading1">
    <w:name w:val="heading 1"/>
    <w:basedOn w:val="Normal"/>
    <w:next w:val="Normal"/>
    <w:link w:val="Heading1Char"/>
    <w:uiPriority w:val="9"/>
    <w:qFormat/>
    <w:pPr>
      <w:pBdr>
        <w:top w:val="single" w:sz="24" w:space="0" w:color="00688B" w:themeColor="text2"/>
        <w:left w:val="single" w:sz="24" w:space="0" w:color="00688B" w:themeColor="text2"/>
        <w:bottom w:val="single" w:sz="24" w:space="0" w:color="00688B" w:themeColor="text2"/>
        <w:right w:val="single" w:sz="24" w:space="0" w:color="00688B" w:themeColor="text2"/>
      </w:pBdr>
      <w:shd w:val="clear" w:color="auto" w:fill="00688B" w:themeFill="text2"/>
      <w:spacing w:after="0"/>
      <w:outlineLvl w:val="0"/>
    </w:pPr>
    <w:rPr>
      <w:rFonts w:asciiTheme="majorHAnsi" w:eastAsiaTheme="majorEastAsia" w:hAnsiTheme="majorHAnsi" w:cstheme="majorBidi"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pBdr>
        <w:top w:val="single" w:sz="24" w:space="0" w:color="B4ECFF" w:themeColor="text2" w:themeTint="33"/>
        <w:left w:val="single" w:sz="24" w:space="0" w:color="B4ECFF" w:themeColor="text2" w:themeTint="33"/>
        <w:bottom w:val="single" w:sz="24" w:space="0" w:color="B4ECFF" w:themeColor="text2" w:themeTint="33"/>
        <w:right w:val="single" w:sz="24" w:space="0" w:color="B4ECFF" w:themeColor="text2" w:themeTint="33"/>
      </w:pBdr>
      <w:shd w:val="clear" w:color="auto" w:fill="B4ECFF" w:themeFill="text2" w:themeFillTint="33"/>
      <w:spacing w:after="0"/>
      <w:outlineLvl w:val="1"/>
    </w:pPr>
    <w:rPr>
      <w:rFonts w:asciiTheme="majorHAnsi" w:eastAsiaTheme="majorEastAsia" w:hAnsiTheme="majorHAnsi" w:cstheme="majorBidi"/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pBdr>
        <w:top w:val="single" w:sz="6" w:space="2" w:color="00688B" w:themeColor="text2"/>
      </w:pBdr>
      <w:spacing w:before="300" w:after="0"/>
      <w:outlineLvl w:val="2"/>
    </w:pPr>
    <w:rPr>
      <w:rFonts w:asciiTheme="majorHAnsi" w:eastAsiaTheme="majorEastAsia" w:hAnsiTheme="majorHAnsi" w:cstheme="majorBidi"/>
      <w:caps/>
      <w:color w:val="003345" w:themeColor="text2" w:themeShade="80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pBdr>
        <w:top w:val="dotted" w:sz="6" w:space="2" w:color="00688B" w:themeColor="text2"/>
      </w:pBdr>
      <w:spacing w:before="200" w:after="0"/>
      <w:outlineLvl w:val="3"/>
    </w:pPr>
    <w:rPr>
      <w:rFonts w:asciiTheme="majorHAnsi" w:eastAsiaTheme="majorEastAsia" w:hAnsiTheme="majorHAnsi" w:cstheme="majorBidi"/>
      <w:caps/>
      <w:color w:val="004D68" w:themeColor="text2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pBdr>
        <w:bottom w:val="single" w:sz="6" w:space="1" w:color="00688B" w:themeColor="text2"/>
      </w:pBdr>
      <w:spacing w:before="200" w:after="0"/>
      <w:outlineLvl w:val="4"/>
    </w:pPr>
    <w:rPr>
      <w:rFonts w:asciiTheme="majorHAnsi" w:eastAsiaTheme="majorEastAsia" w:hAnsiTheme="majorHAnsi" w:cstheme="majorBidi"/>
      <w:caps/>
      <w:color w:val="004D68" w:themeColor="text2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pBdr>
        <w:bottom w:val="dotted" w:sz="6" w:space="1" w:color="00688B" w:themeColor="text2"/>
      </w:pBdr>
      <w:spacing w:before="200" w:after="0"/>
      <w:outlineLvl w:val="5"/>
    </w:pPr>
    <w:rPr>
      <w:rFonts w:asciiTheme="majorHAnsi" w:eastAsiaTheme="majorEastAsia" w:hAnsiTheme="majorHAnsi" w:cstheme="majorBidi"/>
      <w:caps/>
      <w:color w:val="004D68" w:themeColor="text2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00" w:after="0"/>
      <w:outlineLvl w:val="6"/>
    </w:pPr>
    <w:rPr>
      <w:rFonts w:asciiTheme="majorHAnsi" w:eastAsiaTheme="majorEastAsia" w:hAnsiTheme="majorHAnsi" w:cstheme="majorBidi"/>
      <w:caps/>
      <w:color w:val="004D68" w:themeColor="text2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00" w:after="0"/>
      <w:outlineLvl w:val="7"/>
    </w:pPr>
    <w:rPr>
      <w:rFonts w:asciiTheme="majorHAnsi" w:eastAsiaTheme="majorEastAsia" w:hAnsiTheme="majorHAnsi" w:cstheme="majorBidi"/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00" w:after="0"/>
      <w:outlineLvl w:val="8"/>
    </w:pPr>
    <w:rPr>
      <w:rFonts w:asciiTheme="majorHAnsi" w:eastAsiaTheme="majorEastAsia" w:hAnsiTheme="majorHAnsi" w:cstheme="majorBidi"/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aps/>
      <w:color w:val="FFFFFF" w:themeColor="background1"/>
      <w:spacing w:val="15"/>
      <w:shd w:val="clear" w:color="auto" w:fill="00688B" w:themeFill="text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aps/>
      <w:spacing w:val="15"/>
      <w:shd w:val="clear" w:color="auto" w:fill="B4ECFF" w:themeFill="text2" w:themeFillTint="33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aps/>
      <w:color w:val="003345" w:themeColor="text2" w:themeShade="80"/>
      <w:spacing w:val="15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2E5D" w:themeColor="text1"/>
        <w:left w:val="single" w:sz="4" w:space="0" w:color="002E5D" w:themeColor="text1"/>
        <w:bottom w:val="single" w:sz="4" w:space="0" w:color="002E5D" w:themeColor="text1"/>
        <w:right w:val="single" w:sz="4" w:space="0" w:color="002E5D" w:themeColor="text1"/>
        <w:insideH w:val="single" w:sz="4" w:space="0" w:color="002E5D" w:themeColor="text1"/>
        <w:insideV w:val="single" w:sz="4" w:space="0" w:color="002E5D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0" w:after="0"/>
    </w:pPr>
    <w:rPr>
      <w:rFonts w:asciiTheme="majorHAnsi" w:eastAsiaTheme="majorEastAsia" w:hAnsiTheme="majorHAnsi" w:cstheme="majorBidi"/>
      <w:caps/>
      <w:color w:val="00688B" w:themeColor="text2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aps/>
      <w:color w:val="00688B" w:themeColor="text2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0" w:after="500" w:line="240" w:lineRule="auto"/>
    </w:pPr>
    <w:rPr>
      <w:caps/>
      <w:color w:val="0075EE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Pr>
      <w:caps/>
      <w:color w:val="0075EE" w:themeColor="text1" w:themeTint="A6"/>
      <w:spacing w:val="10"/>
      <w:sz w:val="21"/>
      <w:szCs w:val="21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SubtleReference">
    <w:name w:val="Subtle Reference"/>
    <w:uiPriority w:val="31"/>
    <w:qFormat/>
    <w:rPr>
      <w:b w:val="0"/>
      <w:bCs w:val="0"/>
      <w:color w:val="00688B" w:themeColor="text2"/>
    </w:rPr>
  </w:style>
  <w:style w:type="character" w:styleId="SubtleEmphasis">
    <w:name w:val="Subtle Emphasis"/>
    <w:uiPriority w:val="19"/>
    <w:qFormat/>
    <w:rPr>
      <w:i/>
      <w:iCs/>
      <w:color w:val="003345" w:themeColor="text2" w:themeShade="80"/>
    </w:rPr>
  </w:style>
  <w:style w:type="character" w:styleId="Emphasis">
    <w:name w:val="Emphasis"/>
    <w:uiPriority w:val="20"/>
    <w:qFormat/>
    <w:rPr>
      <w:caps/>
      <w:color w:val="auto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pPr>
      <w:ind w:left="1080" w:right="1080"/>
      <w:jc w:val="center"/>
    </w:pPr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sz w:val="24"/>
      <w:szCs w:val="24"/>
    </w:rPr>
  </w:style>
  <w:style w:type="character" w:styleId="IntenseEmphasis">
    <w:name w:val="Intense Emphasis"/>
    <w:uiPriority w:val="21"/>
    <w:qFormat/>
    <w:rPr>
      <w:b/>
      <w:bCs/>
      <w:caps/>
      <w:color w:val="003345" w:themeColor="text2" w:themeShade="80"/>
      <w:spacing w:val="10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240" w:after="240" w:line="240" w:lineRule="auto"/>
      <w:ind w:left="1080" w:right="1080"/>
      <w:jc w:val="center"/>
    </w:pPr>
    <w:rPr>
      <w:color w:val="00688B" w:themeColor="text2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color w:val="00688B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caps/>
      <w:color w:val="004D68" w:themeColor="text2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aps/>
      <w:color w:val="004D68" w:themeColor="text2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aps/>
      <w:color w:val="004D68" w:themeColor="text2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caps/>
      <w:color w:val="004D68" w:themeColor="text2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aps/>
      <w:spacing w:val="10"/>
      <w:sz w:val="18"/>
      <w:szCs w:val="18"/>
    </w:rPr>
  </w:style>
  <w:style w:type="paragraph" w:styleId="NoSpacing">
    <w:name w:val="No Spacing"/>
    <w:link w:val="NoSpacingChar"/>
    <w:uiPriority w:val="1"/>
    <w:qFormat/>
    <w:pPr>
      <w:spacing w:after="0" w:line="240" w:lineRule="auto"/>
    </w:pPr>
  </w:style>
  <w:style w:type="character" w:styleId="BookTitle">
    <w:name w:val="Book Title"/>
    <w:uiPriority w:val="33"/>
    <w:qFormat/>
    <w:rPr>
      <w:b/>
      <w:bCs/>
      <w:i/>
      <w:iCs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rPr>
      <w:b/>
      <w:bCs/>
      <w:color w:val="004D68" w:themeColor="text2" w:themeShade="BF"/>
      <w:sz w:val="16"/>
      <w:szCs w:val="16"/>
    </w:rPr>
  </w:style>
  <w:style w:type="character" w:styleId="IntenseReference">
    <w:name w:val="Intense Reference"/>
    <w:uiPriority w:val="32"/>
    <w:qFormat/>
    <w:rPr>
      <w:b w:val="0"/>
      <w:bCs w:val="0"/>
      <w:i/>
      <w:iCs/>
      <w:caps/>
      <w:color w:val="00688B" w:themeColor="text2"/>
    </w:rPr>
  </w:style>
  <w:style w:type="character" w:customStyle="1" w:styleId="NoSpacingChar">
    <w:name w:val="No Spacing Char"/>
    <w:basedOn w:val="DefaultParagraphFont"/>
    <w:link w:val="NoSpacing"/>
    <w:uiPriority w:val="1"/>
  </w:style>
  <w:style w:type="character" w:styleId="Strong">
    <w:name w:val="Strong"/>
    <w:uiPriority w:val="22"/>
    <w:qFormat/>
    <w:rPr>
      <w:b/>
      <w:bC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character" w:styleId="PlaceholderText">
    <w:name w:val="Placeholder Text"/>
    <w:basedOn w:val="DefaultParagraphFont"/>
    <w:uiPriority w:val="99"/>
    <w:semiHidden/>
    <w:rsid w:val="00662764"/>
    <w:rPr>
      <w:color w:val="808080"/>
    </w:rPr>
  </w:style>
  <w:style w:type="table" w:styleId="GridTable5Dark-Accent3">
    <w:name w:val="Grid Table 5 Dark Accent 3"/>
    <w:basedOn w:val="TableNormal"/>
    <w:uiPriority w:val="50"/>
    <w:rsid w:val="00126CB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CFFD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05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B05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B05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B050" w:themeFill="accent3"/>
      </w:tcPr>
    </w:tblStylePr>
    <w:tblStylePr w:type="band1Vert">
      <w:tblPr/>
      <w:tcPr>
        <w:shd w:val="clear" w:color="auto" w:fill="79FFB5" w:themeFill="accent3" w:themeFillTint="66"/>
      </w:tcPr>
    </w:tblStylePr>
    <w:tblStylePr w:type="band1Horz">
      <w:tblPr/>
      <w:tcPr>
        <w:shd w:val="clear" w:color="auto" w:fill="79FFB5" w:themeFill="accent3" w:themeFillTint="66"/>
      </w:tcPr>
    </w:tblStylePr>
  </w:style>
  <w:style w:type="table" w:styleId="ListTable3-Accent5">
    <w:name w:val="List Table 3 Accent 5"/>
    <w:basedOn w:val="TableNormal"/>
    <w:uiPriority w:val="48"/>
    <w:rsid w:val="008542FC"/>
    <w:pPr>
      <w:spacing w:after="0" w:line="240" w:lineRule="auto"/>
    </w:pPr>
    <w:tblPr>
      <w:tblStyleRowBandSize w:val="1"/>
      <w:tblStyleColBandSize w:val="1"/>
      <w:tblBorders>
        <w:top w:val="single" w:sz="4" w:space="0" w:color="828288" w:themeColor="accent5"/>
        <w:left w:val="single" w:sz="4" w:space="0" w:color="828288" w:themeColor="accent5"/>
        <w:bottom w:val="single" w:sz="4" w:space="0" w:color="828288" w:themeColor="accent5"/>
        <w:right w:val="single" w:sz="4" w:space="0" w:color="82828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28288" w:themeFill="accent5"/>
      </w:tcPr>
    </w:tblStylePr>
    <w:tblStylePr w:type="lastRow">
      <w:rPr>
        <w:b/>
        <w:bCs/>
      </w:rPr>
      <w:tblPr/>
      <w:tcPr>
        <w:tcBorders>
          <w:top w:val="double" w:sz="4" w:space="0" w:color="82828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28288" w:themeColor="accent5"/>
          <w:right w:val="single" w:sz="4" w:space="0" w:color="828288" w:themeColor="accent5"/>
        </w:tcBorders>
      </w:tcPr>
    </w:tblStylePr>
    <w:tblStylePr w:type="band1Horz">
      <w:tblPr/>
      <w:tcPr>
        <w:tcBorders>
          <w:top w:val="single" w:sz="4" w:space="0" w:color="828288" w:themeColor="accent5"/>
          <w:bottom w:val="single" w:sz="4" w:space="0" w:color="82828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28288" w:themeColor="accent5"/>
          <w:left w:val="nil"/>
        </w:tcBorders>
      </w:tcPr>
    </w:tblStylePr>
    <w:tblStylePr w:type="swCell">
      <w:tblPr/>
      <w:tcPr>
        <w:tcBorders>
          <w:top w:val="double" w:sz="4" w:space="0" w:color="828288" w:themeColor="accent5"/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851853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853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00E7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0E75"/>
  </w:style>
  <w:style w:type="paragraph" w:styleId="Footer">
    <w:name w:val="footer"/>
    <w:basedOn w:val="Normal"/>
    <w:link w:val="FooterChar"/>
    <w:uiPriority w:val="99"/>
    <w:unhideWhenUsed/>
    <w:rsid w:val="00400E7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0E75"/>
  </w:style>
  <w:style w:type="table" w:styleId="PlainTable1">
    <w:name w:val="Plain Table 1"/>
    <w:basedOn w:val="TableNormal"/>
    <w:uiPriority w:val="41"/>
    <w:rsid w:val="00CB1E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-Accent5">
    <w:name w:val="Grid Table 4 Accent 5"/>
    <w:basedOn w:val="TableNormal"/>
    <w:uiPriority w:val="49"/>
    <w:rsid w:val="00743EE0"/>
    <w:pPr>
      <w:spacing w:after="0" w:line="240" w:lineRule="auto"/>
    </w:pPr>
    <w:tblPr>
      <w:tblStyleRowBandSize w:val="1"/>
      <w:tblStyleColBandSize w:val="1"/>
      <w:tblBorders>
        <w:top w:val="single" w:sz="4" w:space="0" w:color="B3B3B7" w:themeColor="accent5" w:themeTint="99"/>
        <w:left w:val="single" w:sz="4" w:space="0" w:color="B3B3B7" w:themeColor="accent5" w:themeTint="99"/>
        <w:bottom w:val="single" w:sz="4" w:space="0" w:color="B3B3B7" w:themeColor="accent5" w:themeTint="99"/>
        <w:right w:val="single" w:sz="4" w:space="0" w:color="B3B3B7" w:themeColor="accent5" w:themeTint="99"/>
        <w:insideH w:val="single" w:sz="4" w:space="0" w:color="B3B3B7" w:themeColor="accent5" w:themeTint="99"/>
        <w:insideV w:val="single" w:sz="4" w:space="0" w:color="B3B3B7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8288" w:themeColor="accent5"/>
          <w:left w:val="single" w:sz="4" w:space="0" w:color="828288" w:themeColor="accent5"/>
          <w:bottom w:val="single" w:sz="4" w:space="0" w:color="828288" w:themeColor="accent5"/>
          <w:right w:val="single" w:sz="4" w:space="0" w:color="828288" w:themeColor="accent5"/>
          <w:insideH w:val="nil"/>
          <w:insideV w:val="nil"/>
        </w:tcBorders>
        <w:shd w:val="clear" w:color="auto" w:fill="828288" w:themeFill="accent5"/>
      </w:tcPr>
    </w:tblStylePr>
    <w:tblStylePr w:type="lastRow">
      <w:rPr>
        <w:b/>
        <w:bCs/>
      </w:rPr>
      <w:tblPr/>
      <w:tcPr>
        <w:tcBorders>
          <w:top w:val="double" w:sz="4" w:space="0" w:color="82828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7" w:themeFill="accent5" w:themeFillTint="33"/>
      </w:tcPr>
    </w:tblStylePr>
    <w:tblStylePr w:type="band1Horz">
      <w:tblPr/>
      <w:tcPr>
        <w:shd w:val="clear" w:color="auto" w:fill="E5E5E7" w:themeFill="accent5" w:themeFillTint="33"/>
      </w:tcPr>
    </w:tblStylePr>
  </w:style>
  <w:style w:type="table" w:styleId="GridTable4-Accent2">
    <w:name w:val="Grid Table 4 Accent 2"/>
    <w:basedOn w:val="TableNormal"/>
    <w:uiPriority w:val="49"/>
    <w:rsid w:val="00506944"/>
    <w:pPr>
      <w:spacing w:after="0" w:line="240" w:lineRule="auto"/>
    </w:pPr>
    <w:tblPr>
      <w:tblStyleRowBandSize w:val="1"/>
      <w:tblStyleColBandSize w:val="1"/>
      <w:tblBorders>
        <w:top w:val="single" w:sz="4" w:space="0" w:color="C2FA60" w:themeColor="accent2" w:themeTint="99"/>
        <w:left w:val="single" w:sz="4" w:space="0" w:color="C2FA60" w:themeColor="accent2" w:themeTint="99"/>
        <w:bottom w:val="single" w:sz="4" w:space="0" w:color="C2FA60" w:themeColor="accent2" w:themeTint="99"/>
        <w:right w:val="single" w:sz="4" w:space="0" w:color="C2FA60" w:themeColor="accent2" w:themeTint="99"/>
        <w:insideH w:val="single" w:sz="4" w:space="0" w:color="C2FA60" w:themeColor="accent2" w:themeTint="99"/>
        <w:insideV w:val="single" w:sz="4" w:space="0" w:color="C2FA6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7E707" w:themeColor="accent2"/>
          <w:left w:val="single" w:sz="4" w:space="0" w:color="97E707" w:themeColor="accent2"/>
          <w:bottom w:val="single" w:sz="4" w:space="0" w:color="97E707" w:themeColor="accent2"/>
          <w:right w:val="single" w:sz="4" w:space="0" w:color="97E707" w:themeColor="accent2"/>
          <w:insideH w:val="nil"/>
          <w:insideV w:val="nil"/>
        </w:tcBorders>
        <w:shd w:val="clear" w:color="auto" w:fill="97E707" w:themeFill="accent2"/>
      </w:tcPr>
    </w:tblStylePr>
    <w:tblStylePr w:type="lastRow">
      <w:rPr>
        <w:b/>
        <w:bCs/>
      </w:rPr>
      <w:tblPr/>
      <w:tcPr>
        <w:tcBorders>
          <w:top w:val="double" w:sz="4" w:space="0" w:color="97E70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DC9" w:themeFill="accent2" w:themeFillTint="33"/>
      </w:tcPr>
    </w:tblStylePr>
    <w:tblStylePr w:type="band1Horz">
      <w:tblPr/>
      <w:tcPr>
        <w:shd w:val="clear" w:color="auto" w:fill="EAFDC9" w:themeFill="accent2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506944"/>
    <w:pPr>
      <w:spacing w:after="0" w:line="240" w:lineRule="auto"/>
    </w:pPr>
    <w:rPr>
      <w:color w:val="70AC05" w:themeColor="accent2" w:themeShade="BF"/>
    </w:rPr>
    <w:tblPr>
      <w:tblStyleRowBandSize w:val="1"/>
      <w:tblStyleColBandSize w:val="1"/>
      <w:tblBorders>
        <w:top w:val="single" w:sz="4" w:space="0" w:color="C2FA60" w:themeColor="accent2" w:themeTint="99"/>
        <w:left w:val="single" w:sz="4" w:space="0" w:color="C2FA60" w:themeColor="accent2" w:themeTint="99"/>
        <w:bottom w:val="single" w:sz="4" w:space="0" w:color="C2FA60" w:themeColor="accent2" w:themeTint="99"/>
        <w:right w:val="single" w:sz="4" w:space="0" w:color="C2FA60" w:themeColor="accent2" w:themeTint="99"/>
        <w:insideH w:val="single" w:sz="4" w:space="0" w:color="C2FA60" w:themeColor="accent2" w:themeTint="99"/>
        <w:insideV w:val="single" w:sz="4" w:space="0" w:color="C2FA60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C2FA6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FA6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DC9" w:themeFill="accent2" w:themeFillTint="33"/>
      </w:tcPr>
    </w:tblStylePr>
    <w:tblStylePr w:type="band1Horz">
      <w:tblPr/>
      <w:tcPr>
        <w:shd w:val="clear" w:color="auto" w:fill="EAFDC9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ED7974"/>
    <w:pPr>
      <w:spacing w:after="0" w:line="240" w:lineRule="auto"/>
    </w:pPr>
    <w:tblPr>
      <w:tblStyleRowBandSize w:val="1"/>
      <w:tblStyleColBandSize w:val="1"/>
      <w:tblBorders>
        <w:top w:val="single" w:sz="4" w:space="0" w:color="D6FB95" w:themeColor="accent2" w:themeTint="66"/>
        <w:left w:val="single" w:sz="4" w:space="0" w:color="D6FB95" w:themeColor="accent2" w:themeTint="66"/>
        <w:bottom w:val="single" w:sz="4" w:space="0" w:color="D6FB95" w:themeColor="accent2" w:themeTint="66"/>
        <w:right w:val="single" w:sz="4" w:space="0" w:color="D6FB95" w:themeColor="accent2" w:themeTint="66"/>
        <w:insideH w:val="single" w:sz="4" w:space="0" w:color="D6FB95" w:themeColor="accent2" w:themeTint="66"/>
        <w:insideV w:val="single" w:sz="4" w:space="0" w:color="D6FB9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C2FA6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FA6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asicParagraph">
    <w:name w:val="[Basic Paragraph]"/>
    <w:basedOn w:val="Normal"/>
    <w:uiPriority w:val="99"/>
    <w:rsid w:val="0029122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Times New Roman" w:eastAsiaTheme="minorHAnsi" w:hAnsi="Times New Roman" w:cs="Times New Roman"/>
      <w:color w:val="000000"/>
      <w:sz w:val="24"/>
      <w:szCs w:val="24"/>
      <w:lang w:eastAsia="en-US" w:bidi="th-TH"/>
    </w:rPr>
  </w:style>
  <w:style w:type="table" w:styleId="GridTable1Light-Accent4">
    <w:name w:val="Grid Table 1 Light Accent 4"/>
    <w:basedOn w:val="TableNormal"/>
    <w:uiPriority w:val="46"/>
    <w:rsid w:val="00430C98"/>
    <w:pPr>
      <w:spacing w:after="0" w:line="240" w:lineRule="auto"/>
    </w:pPr>
    <w:tblPr>
      <w:tblStyleRowBandSize w:val="1"/>
      <w:tblStyleColBandSize w:val="1"/>
      <w:tblBorders>
        <w:top w:val="single" w:sz="4" w:space="0" w:color="F9B2D6" w:themeColor="accent4" w:themeTint="66"/>
        <w:left w:val="single" w:sz="4" w:space="0" w:color="F9B2D6" w:themeColor="accent4" w:themeTint="66"/>
        <w:bottom w:val="single" w:sz="4" w:space="0" w:color="F9B2D6" w:themeColor="accent4" w:themeTint="66"/>
        <w:right w:val="single" w:sz="4" w:space="0" w:color="F9B2D6" w:themeColor="accent4" w:themeTint="66"/>
        <w:insideH w:val="single" w:sz="4" w:space="0" w:color="F9B2D6" w:themeColor="accent4" w:themeTint="66"/>
        <w:insideV w:val="single" w:sz="4" w:space="0" w:color="F9B2D6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78CC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8CC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">
    <w:name w:val="Grid Table 4"/>
    <w:basedOn w:val="TableNormal"/>
    <w:uiPriority w:val="49"/>
    <w:rsid w:val="00430C98"/>
    <w:pPr>
      <w:spacing w:after="0" w:line="240" w:lineRule="auto"/>
    </w:pPr>
    <w:tblPr>
      <w:tblStyleRowBandSize w:val="1"/>
      <w:tblStyleColBandSize w:val="1"/>
      <w:tblBorders>
        <w:top w:val="single" w:sz="4" w:space="0" w:color="0480FF" w:themeColor="text1" w:themeTint="99"/>
        <w:left w:val="single" w:sz="4" w:space="0" w:color="0480FF" w:themeColor="text1" w:themeTint="99"/>
        <w:bottom w:val="single" w:sz="4" w:space="0" w:color="0480FF" w:themeColor="text1" w:themeTint="99"/>
        <w:right w:val="single" w:sz="4" w:space="0" w:color="0480FF" w:themeColor="text1" w:themeTint="99"/>
        <w:insideH w:val="single" w:sz="4" w:space="0" w:color="0480FF" w:themeColor="text1" w:themeTint="99"/>
        <w:insideV w:val="single" w:sz="4" w:space="0" w:color="0480FF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2E5D" w:themeColor="text1"/>
          <w:left w:val="single" w:sz="4" w:space="0" w:color="002E5D" w:themeColor="text1"/>
          <w:bottom w:val="single" w:sz="4" w:space="0" w:color="002E5D" w:themeColor="text1"/>
          <w:right w:val="single" w:sz="4" w:space="0" w:color="002E5D" w:themeColor="text1"/>
          <w:insideH w:val="nil"/>
          <w:insideV w:val="nil"/>
        </w:tcBorders>
        <w:shd w:val="clear" w:color="auto" w:fill="002E5D" w:themeFill="text1"/>
      </w:tcPr>
    </w:tblStylePr>
    <w:tblStylePr w:type="lastRow">
      <w:rPr>
        <w:b/>
        <w:bCs/>
      </w:rPr>
      <w:tblPr/>
      <w:tcPr>
        <w:tcBorders>
          <w:top w:val="double" w:sz="4" w:space="0" w:color="002E5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4FF" w:themeFill="text1" w:themeFillTint="33"/>
      </w:tcPr>
    </w:tblStylePr>
    <w:tblStylePr w:type="band1Horz">
      <w:tblPr/>
      <w:tcPr>
        <w:shd w:val="clear" w:color="auto" w:fill="ABD4FF" w:themeFill="text1" w:themeFillTint="33"/>
      </w:tcPr>
    </w:tblStylePr>
  </w:style>
  <w:style w:type="table" w:customStyle="1" w:styleId="GridTable4-Accent21">
    <w:name w:val="Grid Table 4 - Accent 21"/>
    <w:basedOn w:val="TableNormal"/>
    <w:next w:val="GridTable4-Accent2"/>
    <w:uiPriority w:val="49"/>
    <w:rsid w:val="00B0175E"/>
    <w:pPr>
      <w:spacing w:before="0" w:after="0" w:line="240" w:lineRule="auto"/>
    </w:pPr>
    <w:rPr>
      <w:rFonts w:ascii="Calibri" w:eastAsia="Calibri" w:hAnsi="Calibri" w:cs="Cordia New"/>
      <w:sz w:val="20"/>
      <w:szCs w:val="20"/>
      <w:lang w:eastAsia="en-US" w:bidi="th-TH"/>
    </w:rPr>
    <w:tblPr>
      <w:tblStyleRowBandSize w:val="1"/>
      <w:tblStyleColBandSize w:val="1"/>
      <w:tblBorders>
        <w:top w:val="single" w:sz="4" w:space="0" w:color="D99594"/>
        <w:left w:val="single" w:sz="4" w:space="0" w:color="D99594"/>
        <w:bottom w:val="single" w:sz="4" w:space="0" w:color="D99594"/>
        <w:right w:val="single" w:sz="4" w:space="0" w:color="D99594"/>
        <w:insideH w:val="single" w:sz="4" w:space="0" w:color="D99594"/>
        <w:insideV w:val="single" w:sz="4" w:space="0" w:color="D99594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  <w:insideH w:val="nil"/>
          <w:insideV w:val="nil"/>
        </w:tcBorders>
        <w:shd w:val="clear" w:color="auto" w:fill="C0504D"/>
      </w:tcPr>
    </w:tblStylePr>
    <w:tblStylePr w:type="lastRow">
      <w:rPr>
        <w:b/>
        <w:bCs/>
      </w:rPr>
      <w:tblPr/>
      <w:tcPr>
        <w:tcBorders>
          <w:top w:val="double" w:sz="4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/>
      </w:tcPr>
    </w:tblStylePr>
    <w:tblStylePr w:type="band1Horz">
      <w:tblPr/>
      <w:tcPr>
        <w:shd w:val="clear" w:color="auto" w:fill="F2DB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g"/><Relationship Id="rId18" Type="http://schemas.openxmlformats.org/officeDocument/2006/relationships/image" Target="media/image8.jpg"/><Relationship Id="rId26" Type="http://schemas.openxmlformats.org/officeDocument/2006/relationships/image" Target="media/image14.jpg"/><Relationship Id="rId39" Type="http://schemas.openxmlformats.org/officeDocument/2006/relationships/image" Target="media/image31.jpeg"/><Relationship Id="rId21" Type="http://schemas.openxmlformats.org/officeDocument/2006/relationships/image" Target="media/image9.jpg"/><Relationship Id="rId34" Type="http://schemas.openxmlformats.org/officeDocument/2006/relationships/image" Target="media/image19.jpg"/><Relationship Id="rId42" Type="http://schemas.openxmlformats.org/officeDocument/2006/relationships/image" Target="media/image24.png"/><Relationship Id="rId47" Type="http://schemas.openxmlformats.org/officeDocument/2006/relationships/image" Target="media/image29.jpeg"/><Relationship Id="rId50" Type="http://schemas.openxmlformats.org/officeDocument/2006/relationships/image" Target="media/image32.png"/><Relationship Id="rId55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9" Type="http://schemas.openxmlformats.org/officeDocument/2006/relationships/image" Target="media/image15.jpg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1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header" Target="header1.xml"/><Relationship Id="rId5" Type="http://schemas.openxmlformats.org/officeDocument/2006/relationships/settings" Target="settings.xml"/><Relationship Id="rId19" Type="http://schemas.openxmlformats.org/officeDocument/2006/relationships/image" Target="media/image11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0.jpg"/><Relationship Id="rId27" Type="http://schemas.openxmlformats.org/officeDocument/2006/relationships/image" Target="media/image19.jpeg"/><Relationship Id="rId30" Type="http://schemas.openxmlformats.org/officeDocument/2006/relationships/image" Target="media/image17.jpeg"/><Relationship Id="rId35" Type="http://schemas.openxmlformats.org/officeDocument/2006/relationships/image" Target="media/image27.jpeg"/><Relationship Id="rId43" Type="http://schemas.openxmlformats.org/officeDocument/2006/relationships/image" Target="media/image25.jpeg"/><Relationship Id="rId48" Type="http://schemas.openxmlformats.org/officeDocument/2006/relationships/image" Target="media/image30.png"/><Relationship Id="rId56" Type="http://schemas.openxmlformats.org/officeDocument/2006/relationships/glossaryDocument" Target="glossary/document.xml"/><Relationship Id="rId8" Type="http://schemas.openxmlformats.org/officeDocument/2006/relationships/endnotes" Target="endnotes.xml"/><Relationship Id="rId51" Type="http://schemas.openxmlformats.org/officeDocument/2006/relationships/image" Target="media/image43.jpeg"/><Relationship Id="rId3" Type="http://schemas.openxmlformats.org/officeDocument/2006/relationships/numbering" Target="numbering.xml"/><Relationship Id="rId12" Type="http://schemas.openxmlformats.org/officeDocument/2006/relationships/image" Target="media/image4.jpeg"/><Relationship Id="rId17" Type="http://schemas.openxmlformats.org/officeDocument/2006/relationships/image" Target="media/image7.jpg"/><Relationship Id="rId25" Type="http://schemas.openxmlformats.org/officeDocument/2006/relationships/image" Target="media/image13.jpeg"/><Relationship Id="rId33" Type="http://schemas.openxmlformats.org/officeDocument/2006/relationships/image" Target="media/image18.jpg"/><Relationship Id="rId38" Type="http://schemas.openxmlformats.org/officeDocument/2006/relationships/image" Target="media/image22.jpeg"/><Relationship Id="rId46" Type="http://schemas.openxmlformats.org/officeDocument/2006/relationships/image" Target="media/image38.png"/><Relationship Id="rId20" Type="http://schemas.openxmlformats.org/officeDocument/2006/relationships/image" Target="media/image12.jpeg"/><Relationship Id="rId41" Type="http://schemas.openxmlformats.org/officeDocument/2006/relationships/image" Target="media/image23.jp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31.jpg"/><Relationship Id="rId57" Type="http://schemas.openxmlformats.org/officeDocument/2006/relationships/theme" Target="theme/theme1.xml"/><Relationship Id="rId10" Type="http://schemas.openxmlformats.org/officeDocument/2006/relationships/image" Target="media/image2.png"/><Relationship Id="rId31" Type="http://schemas.openxmlformats.org/officeDocument/2006/relationships/image" Target="media/image23.jpeg"/><Relationship Id="rId44" Type="http://schemas.openxmlformats.org/officeDocument/2006/relationships/image" Target="media/image26.png"/><Relationship Id="rId52" Type="http://schemas.openxmlformats.org/officeDocument/2006/relationships/image" Target="media/image4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ng\AppData\Roaming\Microsoft\Templates\Banded%20design%20(blank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02E06EEDB604B1191378AF656E1C3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8E937-EABD-45EC-9AD2-797A90A60073}"/>
      </w:docPartPr>
      <w:docPartBody>
        <w:p w:rsidR="00644A29" w:rsidRDefault="004563B2" w:rsidP="004563B2">
          <w:pPr>
            <w:pStyle w:val="702E06EEDB604B1191378AF656E1C3512"/>
          </w:pPr>
          <w:r w:rsidRPr="00BE1CA9">
            <w:rPr>
              <w:rStyle w:val="PlaceholderText"/>
              <w:sz w:val="28"/>
              <w:szCs w:val="28"/>
            </w:rPr>
            <w:t>Choose an item.</w:t>
          </w:r>
        </w:p>
      </w:docPartBody>
    </w:docPart>
    <w:docPart>
      <w:docPartPr>
        <w:name w:val="CED2786951E745B98E9CE13A1C600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FD3B1-7A26-4907-94BB-B74322E3FA46}"/>
      </w:docPartPr>
      <w:docPartBody>
        <w:p w:rsidR="00644A29" w:rsidRDefault="004563B2" w:rsidP="004563B2">
          <w:pPr>
            <w:pStyle w:val="CED2786951E745B98E9CE13A1C600F511"/>
          </w:pPr>
          <w:r w:rsidRPr="00BE1CA9">
            <w:rPr>
              <w:rStyle w:val="PlaceholderText"/>
              <w:sz w:val="28"/>
              <w:szCs w:val="28"/>
            </w:rPr>
            <w:t>Choose an item.</w:t>
          </w:r>
        </w:p>
      </w:docPartBody>
    </w:docPart>
    <w:docPart>
      <w:docPartPr>
        <w:name w:val="BA56B653B591467694CB7B4DFCDAF0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1F89D0-E528-4DEB-BDF0-50D011923E87}"/>
      </w:docPartPr>
      <w:docPartBody>
        <w:p w:rsidR="00644A29" w:rsidRDefault="004563B2" w:rsidP="004563B2">
          <w:pPr>
            <w:pStyle w:val="BA56B653B591467694CB7B4DFCDAF07E"/>
          </w:pPr>
          <w:r w:rsidRPr="00BE1CA9">
            <w:rPr>
              <w:rStyle w:val="PlaceholderText"/>
              <w:sz w:val="28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3B2"/>
    <w:rsid w:val="0001012B"/>
    <w:rsid w:val="00057368"/>
    <w:rsid w:val="00057470"/>
    <w:rsid w:val="000575E9"/>
    <w:rsid w:val="000843EC"/>
    <w:rsid w:val="000B189B"/>
    <w:rsid w:val="000C4AD5"/>
    <w:rsid w:val="000C7705"/>
    <w:rsid w:val="000E6779"/>
    <w:rsid w:val="000F2E5E"/>
    <w:rsid w:val="001034BF"/>
    <w:rsid w:val="00117BC2"/>
    <w:rsid w:val="001557A2"/>
    <w:rsid w:val="00166A55"/>
    <w:rsid w:val="001A31F0"/>
    <w:rsid w:val="001A44E8"/>
    <w:rsid w:val="001C4C2C"/>
    <w:rsid w:val="001E1A7C"/>
    <w:rsid w:val="001F6EEF"/>
    <w:rsid w:val="0021179E"/>
    <w:rsid w:val="00221D84"/>
    <w:rsid w:val="00232E0C"/>
    <w:rsid w:val="00250E57"/>
    <w:rsid w:val="0027766A"/>
    <w:rsid w:val="00295FA1"/>
    <w:rsid w:val="002A7571"/>
    <w:rsid w:val="002D6BE0"/>
    <w:rsid w:val="002E2892"/>
    <w:rsid w:val="00313DEE"/>
    <w:rsid w:val="00381807"/>
    <w:rsid w:val="00385AE2"/>
    <w:rsid w:val="003B1BD2"/>
    <w:rsid w:val="003E1E57"/>
    <w:rsid w:val="003E3CB7"/>
    <w:rsid w:val="003E40BF"/>
    <w:rsid w:val="003F1AA6"/>
    <w:rsid w:val="00423062"/>
    <w:rsid w:val="004507DE"/>
    <w:rsid w:val="00452C1B"/>
    <w:rsid w:val="004563B2"/>
    <w:rsid w:val="00461FAF"/>
    <w:rsid w:val="0046736F"/>
    <w:rsid w:val="00482F01"/>
    <w:rsid w:val="004C1260"/>
    <w:rsid w:val="004C1A53"/>
    <w:rsid w:val="004F7528"/>
    <w:rsid w:val="00506F68"/>
    <w:rsid w:val="00555212"/>
    <w:rsid w:val="00556DAD"/>
    <w:rsid w:val="00566273"/>
    <w:rsid w:val="005A333D"/>
    <w:rsid w:val="005B4761"/>
    <w:rsid w:val="00621DCD"/>
    <w:rsid w:val="006252DF"/>
    <w:rsid w:val="00644A29"/>
    <w:rsid w:val="00696394"/>
    <w:rsid w:val="006A4A06"/>
    <w:rsid w:val="006D0C28"/>
    <w:rsid w:val="006F1417"/>
    <w:rsid w:val="006F3F27"/>
    <w:rsid w:val="007311F5"/>
    <w:rsid w:val="007320B7"/>
    <w:rsid w:val="00770373"/>
    <w:rsid w:val="007849DA"/>
    <w:rsid w:val="007B1E64"/>
    <w:rsid w:val="007E58AE"/>
    <w:rsid w:val="00802F8A"/>
    <w:rsid w:val="0081373F"/>
    <w:rsid w:val="00815898"/>
    <w:rsid w:val="008578CD"/>
    <w:rsid w:val="008738D5"/>
    <w:rsid w:val="008756A1"/>
    <w:rsid w:val="008A4255"/>
    <w:rsid w:val="00923250"/>
    <w:rsid w:val="00927BB2"/>
    <w:rsid w:val="009337B0"/>
    <w:rsid w:val="009A1631"/>
    <w:rsid w:val="009B188F"/>
    <w:rsid w:val="00A6388C"/>
    <w:rsid w:val="00A94225"/>
    <w:rsid w:val="00A94FFB"/>
    <w:rsid w:val="00AA2A9F"/>
    <w:rsid w:val="00AB300E"/>
    <w:rsid w:val="00AD1BC4"/>
    <w:rsid w:val="00AF160E"/>
    <w:rsid w:val="00B10D1E"/>
    <w:rsid w:val="00B2762B"/>
    <w:rsid w:val="00B277E2"/>
    <w:rsid w:val="00B750C6"/>
    <w:rsid w:val="00B92DB2"/>
    <w:rsid w:val="00BD6D5D"/>
    <w:rsid w:val="00BF4FA7"/>
    <w:rsid w:val="00C03B6A"/>
    <w:rsid w:val="00C71AD9"/>
    <w:rsid w:val="00CE11A0"/>
    <w:rsid w:val="00D12577"/>
    <w:rsid w:val="00D5272D"/>
    <w:rsid w:val="00D52A2C"/>
    <w:rsid w:val="00D74CC8"/>
    <w:rsid w:val="00DA41ED"/>
    <w:rsid w:val="00DF59B0"/>
    <w:rsid w:val="00E11246"/>
    <w:rsid w:val="00E1253A"/>
    <w:rsid w:val="00E471C7"/>
    <w:rsid w:val="00EC371B"/>
    <w:rsid w:val="00EF5458"/>
    <w:rsid w:val="00EF6B05"/>
    <w:rsid w:val="00F13A8C"/>
    <w:rsid w:val="00F3574B"/>
    <w:rsid w:val="00F70168"/>
    <w:rsid w:val="00F72ACC"/>
    <w:rsid w:val="00F87A99"/>
    <w:rsid w:val="00FD0683"/>
    <w:rsid w:val="00FD5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50E57"/>
    <w:rPr>
      <w:color w:val="808080"/>
    </w:rPr>
  </w:style>
  <w:style w:type="paragraph" w:customStyle="1" w:styleId="CED2786951E745B98E9CE13A1C600F511">
    <w:name w:val="CED2786951E745B98E9CE13A1C600F511"/>
    <w:rsid w:val="004563B2"/>
    <w:pPr>
      <w:spacing w:after="0" w:line="264" w:lineRule="auto"/>
    </w:pPr>
    <w:rPr>
      <w:rFonts w:asciiTheme="majorHAnsi" w:eastAsiaTheme="majorEastAsia" w:hAnsiTheme="majorHAnsi" w:cstheme="majorBidi"/>
      <w:caps/>
      <w:color w:val="0E2841" w:themeColor="text2"/>
      <w:spacing w:val="10"/>
      <w:sz w:val="52"/>
      <w:szCs w:val="52"/>
      <w:lang w:eastAsia="ja-JP" w:bidi="ar-SA"/>
    </w:rPr>
  </w:style>
  <w:style w:type="paragraph" w:customStyle="1" w:styleId="702E06EEDB604B1191378AF656E1C3512">
    <w:name w:val="702E06EEDB604B1191378AF656E1C3512"/>
    <w:rsid w:val="004563B2"/>
    <w:pPr>
      <w:spacing w:after="0" w:line="264" w:lineRule="auto"/>
    </w:pPr>
    <w:rPr>
      <w:rFonts w:asciiTheme="majorHAnsi" w:eastAsiaTheme="majorEastAsia" w:hAnsiTheme="majorHAnsi" w:cstheme="majorBidi"/>
      <w:caps/>
      <w:color w:val="0E2841" w:themeColor="text2"/>
      <w:spacing w:val="10"/>
      <w:sz w:val="52"/>
      <w:szCs w:val="52"/>
      <w:lang w:eastAsia="ja-JP" w:bidi="ar-SA"/>
    </w:rPr>
  </w:style>
  <w:style w:type="paragraph" w:customStyle="1" w:styleId="BA56B653B591467694CB7B4DFCDAF07E">
    <w:name w:val="BA56B653B591467694CB7B4DFCDAF07E"/>
    <w:rsid w:val="00456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3.jpeg"/></Relationships>
</file>

<file path=word/theme/theme1.xml><?xml version="1.0" encoding="utf-8"?>
<a:theme xmlns:a="http://schemas.openxmlformats.org/drawingml/2006/main" name="Banded">
  <a:themeElements>
    <a:clrScheme name="Custom 3 - J">
      <a:dk1>
        <a:srgbClr val="002E5D"/>
      </a:dk1>
      <a:lt1>
        <a:srgbClr val="FFFFFF"/>
      </a:lt1>
      <a:dk2>
        <a:srgbClr val="00688B"/>
      </a:dk2>
      <a:lt2>
        <a:srgbClr val="F2F2F2"/>
      </a:lt2>
      <a:accent1>
        <a:srgbClr val="FFC000"/>
      </a:accent1>
      <a:accent2>
        <a:srgbClr val="97E707"/>
      </a:accent2>
      <a:accent3>
        <a:srgbClr val="00B050"/>
      </a:accent3>
      <a:accent4>
        <a:srgbClr val="F24099"/>
      </a:accent4>
      <a:accent5>
        <a:srgbClr val="828288"/>
      </a:accent5>
      <a:accent6>
        <a:srgbClr val="FF3300"/>
      </a:accent6>
      <a:hlink>
        <a:srgbClr val="005DBA"/>
      </a:hlink>
      <a:folHlink>
        <a:srgbClr val="6C606A"/>
      </a:folHlink>
    </a:clrScheme>
    <a:fontScheme name="Banded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nded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atMod val="120000"/>
                <a:lumMod val="107000"/>
              </a:schemeClr>
            </a:gs>
            <a:gs pos="50000">
              <a:schemeClr val="phClr">
                <a:tint val="70000"/>
                <a:satMod val="124000"/>
                <a:lumMod val="103000"/>
              </a:schemeClr>
            </a:gs>
            <a:gs pos="100000">
              <a:schemeClr val="phClr">
                <a:tint val="85000"/>
                <a:satMod val="120000"/>
                <a:lum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5000"/>
                <a:shade val="98000"/>
                <a:satMod val="110000"/>
                <a:lumMod val="103000"/>
              </a:schemeClr>
            </a:gs>
            <a:gs pos="50000">
              <a:schemeClr val="phClr">
                <a:shade val="85000"/>
                <a:satMod val="105000"/>
                <a:lumMod val="100000"/>
              </a:schemeClr>
            </a:gs>
            <a:gs pos="100000">
              <a:schemeClr val="phClr">
                <a:shade val="60000"/>
                <a:satMod val="120000"/>
                <a:lumMod val="100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5875" dir="5400000" algn="ctr" rotWithShape="0">
              <a:srgbClr val="000000">
                <a:alpha val="68000"/>
              </a:srgbClr>
            </a:outerShdw>
          </a:effectLst>
        </a:effectStyle>
        <a:effectStyle>
          <a:effectLst>
            <a:outerShdw blurRad="88900" dist="2794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/>
              <a:schemeClr val="phClr">
                <a:shade val="91000"/>
                <a:satMod val="105000"/>
              </a:schemeClr>
            </a:duotone>
          </a:blip>
          <a:tile tx="0" ty="0" sx="100000" sy="100000" flip="none" algn="tl"/>
        </a:blipFill>
        <a:gradFill rotWithShape="1">
          <a:gsLst>
            <a:gs pos="0">
              <a:schemeClr val="phClr">
                <a:tint val="100000"/>
                <a:shade val="0"/>
                <a:satMod val="100000"/>
              </a:schemeClr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nded" id="{98DFF888-2449-4D28-977C-6306C017633E}" vid="{9792607F-9579-4224-82FF-9C88C3E1E53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SelectedStyle="\APA.XSL" StyleName="APA">
  <b:Source>
    <b:Tag>RSt01</b:Tag>
    <b:SourceType>Book</b:SourceType>
    <b:Guid>{7AD77338-905D-470F-B1E0-188E68B0C2E5}</b:Guid>
    <b:Author>
      <b:Author>
        <b:NameList>
          <b:Person>
            <b:Last>Stair</b:Last>
            <b:First>R</b:First>
          </b:Person>
          <b:Person>
            <b:Last>Reynolds</b:Last>
            <b:First>G.</b:First>
          </b:Person>
        </b:NameList>
      </b:Author>
    </b:Author>
    <b:Title>Principles of Information Systems</b:Title>
    <b:Year>2001</b:Year>
    <b:City>Boston</b:City>
    <b:Publisher>Course Technology</b:Publisher>
    <b:RefOrder>1</b:RefOrder>
  </b:Source>
  <b:Source>
    <b:Tag>Kro09</b:Tag>
    <b:SourceType>Book</b:SourceType>
    <b:Guid>{BECAF388-DFB8-4ECD-A8A7-68C152322225}</b:Guid>
    <b:Author>
      <b:Author>
        <b:NameList>
          <b:Person>
            <b:Last>Kroenke</b:Last>
            <b:First>D.</b:First>
          </b:Person>
          <b:Person>
            <b:Last>Auer</b:Last>
            <b:First>D.</b:First>
          </b:Person>
        </b:NameList>
      </b:Author>
    </b:Author>
    <b:Year>2009</b:Year>
    <b:Title>Database Concepts</b:Title>
    <b:City>New Jersey</b:City>
    <b:Publisher>Prentice Hall</b:Publisher>
    <b:RefOrder>2</b:RefOrder>
  </b:Source>
</b:Sources>
</file>

<file path=customXml/itemProps1.xml><?xml version="1.0" encoding="utf-8"?>
<ds:datastoreItem xmlns:ds="http://schemas.openxmlformats.org/officeDocument/2006/customXml" ds:itemID="{FF740C13-C6A2-43D3-86C5-4CBB969C2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78ACD9-48DB-42A1-A88F-94500205A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Banded design (blank).dotx</Template>
  <TotalTime>0</TotalTime>
  <Pages>11</Pages>
  <Words>2881</Words>
  <Characters>16423</Characters>
  <Application>Microsoft Office Word</Application>
  <DocSecurity>0</DocSecurity>
  <Lines>136</Lines>
  <Paragraphs>38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/>
      <vt:lpstr/>
      <vt:lpstr>จุดเด่น</vt:lpstr>
      <vt:lpstr>กำหนดการเดินทาง	     เดือนพฤษภาคม  2568</vt:lpstr>
      <vt:lpstr>หนังสือเดินทางต้องมีอายุเหลือใช้งานไม่น้อยกว่า 6 เดือน นับจากวันเดิ</vt:lpstr>
    </vt:vector>
  </TitlesOfParts>
  <Company/>
  <LinksUpToDate>false</LinksUpToDate>
  <CharactersWithSpaces>19266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Jing</dc:creator>
  <cp:keywords/>
  <dc:description/>
  <cp:lastModifiedBy>Thanat Tam Kongchasingha</cp:lastModifiedBy>
  <cp:revision>2</cp:revision>
  <cp:lastPrinted>2024-11-11T17:47:00Z</cp:lastPrinted>
  <dcterms:created xsi:type="dcterms:W3CDTF">2026-07-31T17:36:00Z</dcterms:created>
  <dcterms:modified xsi:type="dcterms:W3CDTF">2026-07-31T17:36:00Z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TC037499679991</vt:lpwstr>
  </property>
</Properties>
</file>