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E5"/>
  <w:body>
    <w:p w14:paraId="517D0D24" w14:textId="77777777" w:rsidR="00464E8B" w:rsidRDefault="00464E8B" w:rsidP="004F521B">
      <w:pPr>
        <w:pStyle w:val="NoSpacing"/>
        <w:spacing w:line="20" w:lineRule="atLeast"/>
        <w:rPr>
          <w:cs/>
        </w:rPr>
      </w:pPr>
    </w:p>
    <w:p w14:paraId="456E0A46" w14:textId="77777777" w:rsidR="00BB7FA3" w:rsidRDefault="00BB7FA3" w:rsidP="004F521B">
      <w:pPr>
        <w:pStyle w:val="NoSpacing"/>
        <w:spacing w:line="20" w:lineRule="atLeast"/>
      </w:pPr>
    </w:p>
    <w:p w14:paraId="298D045C" w14:textId="77777777" w:rsidR="00BB7FA3" w:rsidRDefault="00BB7FA3" w:rsidP="004F521B">
      <w:pPr>
        <w:pStyle w:val="NoSpacing"/>
        <w:spacing w:line="20" w:lineRule="atLeast"/>
      </w:pPr>
    </w:p>
    <w:p w14:paraId="21ED0A9A" w14:textId="77777777" w:rsidR="00BB7FA3" w:rsidRDefault="00BB7FA3" w:rsidP="004F521B">
      <w:pPr>
        <w:pStyle w:val="NoSpacing"/>
        <w:spacing w:line="20" w:lineRule="atLeast"/>
      </w:pPr>
    </w:p>
    <w:p w14:paraId="1DBC6CDF" w14:textId="77777777" w:rsidR="00BB7FA3" w:rsidRDefault="00BB7FA3" w:rsidP="004F521B">
      <w:pPr>
        <w:pStyle w:val="NoSpacing"/>
        <w:spacing w:line="20" w:lineRule="atLeast"/>
      </w:pPr>
    </w:p>
    <w:p w14:paraId="60A95FF5" w14:textId="77777777" w:rsidR="00BB7FA3" w:rsidRDefault="00BB7FA3" w:rsidP="004F521B">
      <w:pPr>
        <w:pStyle w:val="NoSpacing"/>
        <w:spacing w:line="20" w:lineRule="atLeast"/>
      </w:pPr>
    </w:p>
    <w:p w14:paraId="5CD315A4" w14:textId="77777777" w:rsidR="00BB7FA3" w:rsidRDefault="00BB7FA3" w:rsidP="004F521B">
      <w:pPr>
        <w:pStyle w:val="NoSpacing"/>
        <w:spacing w:line="20" w:lineRule="atLeast"/>
      </w:pPr>
    </w:p>
    <w:p w14:paraId="28F2140A" w14:textId="77777777" w:rsidR="00BB7FA3" w:rsidRDefault="00BB7FA3" w:rsidP="004F521B">
      <w:pPr>
        <w:pStyle w:val="NoSpacing"/>
        <w:spacing w:line="20" w:lineRule="atLeast"/>
      </w:pPr>
    </w:p>
    <w:p w14:paraId="69F786D7" w14:textId="77777777" w:rsidR="00BB7FA3" w:rsidRDefault="00BB7FA3" w:rsidP="004F521B">
      <w:pPr>
        <w:pStyle w:val="NoSpacing"/>
        <w:spacing w:line="20" w:lineRule="atLeast"/>
      </w:pPr>
    </w:p>
    <w:p w14:paraId="57FCE3AF" w14:textId="77777777" w:rsidR="00BB7FA3" w:rsidRDefault="00BB7FA3" w:rsidP="004F521B">
      <w:pPr>
        <w:pStyle w:val="NoSpacing"/>
        <w:spacing w:line="20" w:lineRule="atLeast"/>
      </w:pPr>
    </w:p>
    <w:p w14:paraId="1BB79AE6" w14:textId="77777777" w:rsidR="00BB7FA3" w:rsidRDefault="00BB7FA3" w:rsidP="004F521B">
      <w:pPr>
        <w:pStyle w:val="NoSpacing"/>
        <w:spacing w:line="20" w:lineRule="atLeast"/>
      </w:pPr>
    </w:p>
    <w:p w14:paraId="6DBE39BA" w14:textId="77777777" w:rsidR="00BB7FA3" w:rsidRPr="001062DF" w:rsidRDefault="00BB7FA3" w:rsidP="004F521B">
      <w:pPr>
        <w:pStyle w:val="NoSpacing"/>
        <w:spacing w:line="20" w:lineRule="atLeast"/>
        <w:rPr>
          <w:cs/>
        </w:rPr>
      </w:pPr>
    </w:p>
    <w:p w14:paraId="35B97C0C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27D8AC5B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E58EA49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420DA71" w14:textId="1D220637" w:rsidR="004F521B" w:rsidRDefault="002B0135" w:rsidP="00BB7FA3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 w:rsidRPr="000F3E54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BCD765B" wp14:editId="0864C68F">
            <wp:extent cx="7581900" cy="7581900"/>
            <wp:effectExtent l="0" t="0" r="0" b="0"/>
            <wp:docPr id="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91EC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CEB0B3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5DBF42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357F271C" w14:textId="77777777" w:rsidR="0055323C" w:rsidRDefault="0055323C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6A0C38BB" w14:textId="77777777" w:rsidR="0055323C" w:rsidRDefault="0055323C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71E95CC9" w14:textId="77777777" w:rsidR="0055323C" w:rsidRDefault="0055323C" w:rsidP="00BB1C6B">
      <w:pPr>
        <w:spacing w:after="0" w:line="20" w:lineRule="atLeast"/>
        <w:ind w:hanging="180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209978B7" w14:textId="2AC3A2C0" w:rsidR="0055323C" w:rsidRDefault="002B0135" w:rsidP="00C47EF0">
      <w:pPr>
        <w:spacing w:after="0" w:line="20" w:lineRule="atLeast"/>
        <w:ind w:hanging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0F3E54"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444283E2" wp14:editId="49966C40">
            <wp:extent cx="7572375" cy="10706100"/>
            <wp:effectExtent l="0" t="0" r="0" b="0"/>
            <wp:docPr id="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8DB53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C2C6A2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4B19A2" w14:textId="77777777" w:rsidR="00A2242C" w:rsidRPr="007D6608" w:rsidRDefault="00A2242C" w:rsidP="00A2242C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231B16" w14:textId="7B6B83A7" w:rsidR="00A2242C" w:rsidRPr="007D6608" w:rsidRDefault="002B0135" w:rsidP="00A2242C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46CA54A3" wp14:editId="524CAD0B">
            <wp:simplePos x="0" y="0"/>
            <wp:positionH relativeFrom="column">
              <wp:posOffset>1905</wp:posOffset>
            </wp:positionH>
            <wp:positionV relativeFrom="paragraph">
              <wp:posOffset>116840</wp:posOffset>
            </wp:positionV>
            <wp:extent cx="7162800" cy="1100455"/>
            <wp:effectExtent l="0" t="0" r="0" b="0"/>
            <wp:wrapNone/>
            <wp:docPr id="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326E3" w14:textId="77777777" w:rsidR="00A2242C" w:rsidRPr="007D6608" w:rsidRDefault="00A2242C" w:rsidP="00A2242C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B878ABD" w14:textId="77777777" w:rsidR="00A2242C" w:rsidRPr="007D6608" w:rsidRDefault="00A2242C" w:rsidP="00A2242C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9E237F2" w14:textId="77777777" w:rsidR="00A2242C" w:rsidRPr="007D6608" w:rsidRDefault="00A2242C" w:rsidP="00A2242C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6891D1A" w14:textId="0FCE02D0" w:rsidR="00A2242C" w:rsidRPr="002F19DE" w:rsidRDefault="002B0135" w:rsidP="00A2242C">
      <w:pPr>
        <w:tabs>
          <w:tab w:val="left" w:pos="250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5B1DBB64" wp14:editId="3464884F">
            <wp:simplePos x="0" y="0"/>
            <wp:positionH relativeFrom="margin">
              <wp:align>left</wp:align>
            </wp:positionH>
            <wp:positionV relativeFrom="page">
              <wp:posOffset>1847850</wp:posOffset>
            </wp:positionV>
            <wp:extent cx="7153275" cy="361315"/>
            <wp:effectExtent l="0" t="0" r="0" b="0"/>
            <wp:wrapNone/>
            <wp:docPr id="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" b="8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42C" w:rsidRPr="007D6608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tbl>
      <w:tblPr>
        <w:tblpPr w:leftFromText="187" w:rightFromText="187" w:vertAnchor="page" w:horzAnchor="margin" w:tblpXSpec="center" w:tblpY="2898"/>
        <w:tblW w:w="1080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B4C6E7"/>
        <w:tblLook w:val="04A0" w:firstRow="1" w:lastRow="0" w:firstColumn="1" w:lastColumn="0" w:noHBand="0" w:noVBand="1"/>
      </w:tblPr>
      <w:tblGrid>
        <w:gridCol w:w="3217"/>
        <w:gridCol w:w="1980"/>
        <w:gridCol w:w="1980"/>
        <w:gridCol w:w="1980"/>
        <w:gridCol w:w="1643"/>
      </w:tblGrid>
      <w:tr w:rsidR="00A2242C" w:rsidRPr="000F3E54" w14:paraId="6E4BCC0D" w14:textId="77777777" w:rsidTr="000F3E54">
        <w:trPr>
          <w:trHeight w:val="405"/>
        </w:trPr>
        <w:tc>
          <w:tcPr>
            <w:tcW w:w="32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D9FF"/>
            <w:vAlign w:val="center"/>
          </w:tcPr>
          <w:p w14:paraId="452E2E49" w14:textId="77777777" w:rsidR="00A2242C" w:rsidRPr="000F3E54" w:rsidRDefault="008F2EDF" w:rsidP="000F3E54">
            <w:pPr>
              <w:spacing w:after="0" w:line="240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F3E5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31 ธ.ค. 69 </w:t>
            </w:r>
            <w:r w:rsidRPr="000F3E54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0F3E54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ม.ค. 70</w:t>
            </w:r>
          </w:p>
        </w:tc>
        <w:tc>
          <w:tcPr>
            <w:tcW w:w="19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D9FF"/>
            <w:vAlign w:val="center"/>
          </w:tcPr>
          <w:p w14:paraId="17B27712" w14:textId="77777777" w:rsidR="00A2242C" w:rsidRPr="000F3E54" w:rsidRDefault="0055323C" w:rsidP="000F3E54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F3E5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D9FF"/>
            <w:vAlign w:val="center"/>
          </w:tcPr>
          <w:p w14:paraId="348EAB22" w14:textId="77777777" w:rsidR="00A2242C" w:rsidRPr="000F3E54" w:rsidRDefault="0055323C" w:rsidP="000F3E54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F3E5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9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D9FF"/>
            <w:vAlign w:val="center"/>
          </w:tcPr>
          <w:p w14:paraId="6047F6AA" w14:textId="77777777" w:rsidR="00A2242C" w:rsidRPr="000F3E54" w:rsidRDefault="0055323C" w:rsidP="000F3E54">
            <w:pPr>
              <w:spacing w:after="0"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F3E5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41,990</w:t>
            </w:r>
          </w:p>
        </w:tc>
        <w:tc>
          <w:tcPr>
            <w:tcW w:w="164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D9FF"/>
            <w:vAlign w:val="center"/>
            <w:hideMark/>
          </w:tcPr>
          <w:p w14:paraId="43CEC441" w14:textId="77777777" w:rsidR="00A2242C" w:rsidRPr="000F3E54" w:rsidRDefault="00A2242C" w:rsidP="000F3E54">
            <w:pPr>
              <w:spacing w:after="0"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F3E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Pr="000F3E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0F3E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</w:tbl>
    <w:p w14:paraId="6CDFF1C7" w14:textId="2910A73F" w:rsidR="00A2242C" w:rsidRDefault="002B0135" w:rsidP="00A2242C">
      <w:pPr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1EAAE4CA" wp14:editId="0E63E338">
                <wp:simplePos x="0" y="0"/>
                <wp:positionH relativeFrom="column">
                  <wp:posOffset>635</wp:posOffset>
                </wp:positionH>
                <wp:positionV relativeFrom="paragraph">
                  <wp:posOffset>445770</wp:posOffset>
                </wp:positionV>
                <wp:extent cx="7162800" cy="763905"/>
                <wp:effectExtent l="0" t="0" r="0" b="0"/>
                <wp:wrapNone/>
                <wp:docPr id="195852188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763905"/>
                          <a:chOff x="0" y="0"/>
                          <a:chExt cx="7346315" cy="76431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0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/>
                        <wps:cNvSpPr txBox="1"/>
                        <wps:spPr>
                          <a:xfrm>
                            <a:off x="417569" y="0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0C963" w14:textId="77777777" w:rsidR="00A2242C" w:rsidRDefault="00A2242C" w:rsidP="00A2242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0AAA9291" w14:textId="77777777" w:rsidR="00A2242C" w:rsidRDefault="00A2242C" w:rsidP="00A2242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417569" y="26718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579095" w14:textId="77777777" w:rsidR="00A2242C" w:rsidRDefault="00A2242C" w:rsidP="00A2242C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500 บาท ชำระที่สนามบิน</w:t>
                              </w:r>
                            </w:p>
                            <w:p w14:paraId="335286F6" w14:textId="77777777" w:rsidR="00A2242C" w:rsidRDefault="00A2242C" w:rsidP="00A2242C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AAE4CA" id="Group 40" o:spid="_x0000_s1026" style="position:absolute;margin-left:.05pt;margin-top:35.1pt;width:564pt;height:60.15pt;z-index:251651584;mso-width-relative:margin;mso-height-relative:margin" coordsize="73463,7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">
                <v:shape id="Picture 1117705997" o:spid="_x0000_s1027" type="#_x0000_t75" style="position:absolute;top:35;width:73463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175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2030C963" w14:textId="77777777" w:rsidR="00A2242C" w:rsidRDefault="00A2242C" w:rsidP="00A2242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0AAA9291" w14:textId="77777777" w:rsidR="00A2242C" w:rsidRDefault="00A2242C" w:rsidP="00A2242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175;top:267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4D579095" w14:textId="77777777" w:rsidR="00A2242C" w:rsidRDefault="00A2242C" w:rsidP="00A2242C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500 บาท ชำระที่สนามบิน</w:t>
                        </w:r>
                      </w:p>
                      <w:p w14:paraId="335286F6" w14:textId="77777777" w:rsidR="00A2242C" w:rsidRDefault="00A2242C" w:rsidP="00A2242C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64B3E3A" w14:textId="77777777" w:rsidR="00A2242C" w:rsidRDefault="00A2242C" w:rsidP="00A2242C">
      <w:pPr>
        <w:rPr>
          <w:sz w:val="32"/>
          <w:szCs w:val="32"/>
        </w:rPr>
      </w:pPr>
    </w:p>
    <w:p w14:paraId="6F9F164D" w14:textId="77777777" w:rsidR="0082345E" w:rsidRPr="004A68E1" w:rsidRDefault="0082345E" w:rsidP="002C7B3D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5278301" w14:textId="77777777" w:rsidR="00192469" w:rsidRDefault="00192469" w:rsidP="00192469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  <w:bookmarkStart w:id="2" w:name="_Hlk110962820"/>
    </w:p>
    <w:p w14:paraId="17D9A118" w14:textId="77777777" w:rsidR="00192469" w:rsidRPr="00944B9E" w:rsidRDefault="00192469" w:rsidP="00192469">
      <w:pPr>
        <w:tabs>
          <w:tab w:val="left" w:pos="270"/>
          <w:tab w:val="left" w:pos="1980"/>
        </w:tabs>
        <w:spacing w:after="0" w:line="20" w:lineRule="atLeast"/>
        <w:ind w:left="1260" w:right="3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305E67F" w14:textId="77777777" w:rsidR="00192469" w:rsidRPr="00A86C25" w:rsidRDefault="00192469" w:rsidP="003D440C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38" w:hanging="270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="009C272C">
        <w:rPr>
          <w:rFonts w:ascii="TH SarabunPSK" w:hAnsi="TH SarabunPSK" w:cs="TH SarabunPSK"/>
          <w:color w:val="FF0000"/>
          <w:sz w:val="28"/>
          <w:shd w:val="clear" w:color="auto" w:fill="FFFF00"/>
        </w:rPr>
        <w:t>5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684245" w14:textId="77777777" w:rsidR="00192469" w:rsidRPr="00944B9E" w:rsidRDefault="00192469" w:rsidP="003D440C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38" w:hanging="270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EC32A62" w14:textId="77777777" w:rsidR="00192469" w:rsidRPr="00944B9E" w:rsidRDefault="00192469" w:rsidP="003D440C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38" w:hanging="270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703DB8DB" w14:textId="77777777" w:rsidR="00192469" w:rsidRDefault="00192469" w:rsidP="003D440C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38" w:hanging="270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0AE99FCD" w14:textId="77777777" w:rsidR="00192469" w:rsidRPr="00D36B70" w:rsidRDefault="00192469" w:rsidP="003D440C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38" w:hanging="270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3FA420DD" w14:textId="77777777" w:rsidR="00192469" w:rsidRDefault="00192469" w:rsidP="003D440C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168D8A44" w14:textId="77777777" w:rsidR="00192469" w:rsidRDefault="00192469" w:rsidP="00192469">
      <w:pPr>
        <w:spacing w:after="0" w:line="20" w:lineRule="atLeast"/>
        <w:ind w:left="810" w:right="-169" w:hanging="36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FE0D39" w14:textId="77777777" w:rsidR="00BA1994" w:rsidRPr="00581A8C" w:rsidRDefault="00BA1994" w:rsidP="00BA1994">
      <w:pPr>
        <w:spacing w:after="0" w:line="20" w:lineRule="atLeast"/>
        <w:ind w:left="360"/>
        <w:contextualSpacing/>
        <w:jc w:val="thaiDistribute"/>
        <w:rPr>
          <w:rFonts w:ascii="TH SarabunPSK" w:hAnsi="TH SarabunPSK" w:cs="TH SarabunPSK"/>
          <w:sz w:val="28"/>
        </w:rPr>
      </w:pPr>
    </w:p>
    <w:bookmarkEnd w:id="2"/>
    <w:p w14:paraId="034E183B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6043EB6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E6BD90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0307F0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547F19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9C8DC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F76E12" w14:textId="77777777" w:rsidR="002C54E4" w:rsidRDefault="002C54E4" w:rsidP="002C54E4">
      <w:pPr>
        <w:spacing w:after="0" w:line="20" w:lineRule="atLeast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7C468885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F04A4E" w14:textId="77777777" w:rsidR="00332BF6" w:rsidRDefault="00332BF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5F7311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CE401F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EC34C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21712E1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A3BF42A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12D277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20E598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149AD6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84DA71" w14:textId="77777777" w:rsidR="00A2242C" w:rsidRDefault="00A2242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BCCB3C" w14:textId="77777777" w:rsidR="00192469" w:rsidRDefault="00192469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CDA0C0" w14:textId="77777777" w:rsidR="008F2EDF" w:rsidRDefault="008F2EDF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F9CCB94" w14:textId="77777777" w:rsidR="00DD0484" w:rsidRDefault="00DD0484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D3AC0D5" w14:textId="224012F1" w:rsidR="00332BF6" w:rsidRDefault="002B0135" w:rsidP="002C54E4">
      <w:pPr>
        <w:spacing w:after="0" w:line="20" w:lineRule="atLeast"/>
        <w:ind w:left="27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0F3E54"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1D17DDB8" wp14:editId="170126F4">
            <wp:extent cx="6905625" cy="10353675"/>
            <wp:effectExtent l="0" t="0" r="0" b="0"/>
            <wp:docPr id="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4A3F1" w14:textId="0342448B" w:rsidR="00332BF6" w:rsidRDefault="002B0135" w:rsidP="002C54E4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 w:rsidRPr="000F3E54"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1FEA82DF" wp14:editId="71988564">
            <wp:extent cx="7600950" cy="3571875"/>
            <wp:effectExtent l="0" t="0" r="0" b="0"/>
            <wp:docPr id="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8" b="18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11FD" w14:textId="550800CC" w:rsidR="006C63EB" w:rsidRDefault="002B013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37A1A87F" wp14:editId="693C9AB5">
                <wp:simplePos x="0" y="0"/>
                <wp:positionH relativeFrom="margin">
                  <wp:posOffset>-104140</wp:posOffset>
                </wp:positionH>
                <wp:positionV relativeFrom="paragraph">
                  <wp:posOffset>100965</wp:posOffset>
                </wp:positionV>
                <wp:extent cx="7265035" cy="681355"/>
                <wp:effectExtent l="0" t="0" r="0" b="0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60512242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EC1B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37479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A32F7A" w14:textId="77777777" w:rsidR="00A67A07" w:rsidRPr="000F3E54" w:rsidRDefault="00A67A07" w:rsidP="00A67A07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1 :</w:t>
                              </w:r>
                              <w:proofErr w:type="gramEnd"/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1A87F" id="Group 36" o:spid="_x0000_s1030" style="position:absolute;margin-left:-8.2pt;margin-top:7.95pt;width:572.05pt;height:53.65pt;z-index:-251671040;mso-position-horizontal-relative:margin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" fillcolor="#ec1b50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TextBox 87" o:spid="_x0000_s1033" type="#_x0000_t202" style="position:absolute;left:6374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0DA32F7A" w14:textId="77777777" w:rsidR="00A67A07" w:rsidRPr="000F3E54" w:rsidRDefault="00A67A07" w:rsidP="00A67A07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1 :</w:t>
                        </w:r>
                        <w:proofErr w:type="gramEnd"/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B491505" w14:textId="77777777" w:rsidR="006C63EB" w:rsidRDefault="006C63E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B808E8" w14:textId="77777777" w:rsidR="00F24F6B" w:rsidRDefault="00A67A07" w:rsidP="00F24F6B">
      <w:pPr>
        <w:ind w:left="720" w:hanging="720"/>
        <w:rPr>
          <w:rFonts w:ascii="TH SarabunPSK" w:hAnsi="TH SarabunPSK" w:cs="TH SarabunPSK"/>
          <w:sz w:val="28"/>
        </w:rPr>
      </w:pPr>
      <w:bookmarkStart w:id="3" w:name="_Hlk170475069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  <w:bookmarkEnd w:id="3"/>
    </w:p>
    <w:p w14:paraId="683A6693" w14:textId="2D12B290" w:rsidR="00F24F6B" w:rsidRPr="00F24F6B" w:rsidRDefault="002B0135" w:rsidP="00F24F6B">
      <w:pPr>
        <w:ind w:left="720" w:hanging="990"/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02AB7869" wp14:editId="26CD4D14">
            <wp:extent cx="7505700" cy="2505075"/>
            <wp:effectExtent l="0" t="0" r="0" b="0"/>
            <wp:docPr id="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DFB62" w14:textId="35763699" w:rsidR="00332BF6" w:rsidRPr="00E57315" w:rsidRDefault="002B0135" w:rsidP="008723F1">
      <w:pPr>
        <w:ind w:left="-180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4FC9E302" wp14:editId="52B99AD8">
                <wp:extent cx="7724775" cy="682625"/>
                <wp:effectExtent l="0" t="0" r="0" b="0"/>
                <wp:docPr id="185882930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24775" cy="682625"/>
                          <a:chOff x="0" y="-88900"/>
                          <a:chExt cx="7801746" cy="682625"/>
                        </a:xfrm>
                      </wpg:grpSpPr>
                      <wps:wsp>
                        <wps:cNvPr id="438423690" name="Rectangle 1"/>
                        <wps:cNvSpPr/>
                        <wps:spPr>
                          <a:xfrm>
                            <a:off x="352425" y="104775"/>
                            <a:ext cx="7122244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EC1B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434812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88900"/>
                            <a:ext cx="760095" cy="68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3316767" name="TextBox 87"/>
                        <wps:cNvSpPr txBox="1"/>
                        <wps:spPr>
                          <a:xfrm>
                            <a:off x="618460" y="171450"/>
                            <a:ext cx="7183286" cy="2952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C0F01A" w14:textId="01FA6143" w:rsidR="00A67A07" w:rsidRPr="000F3E54" w:rsidRDefault="00A67A07" w:rsidP="00A95117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2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332BF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r w:rsidR="00A24F5C"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เกียวโต – ศาลเจ้า</w:t>
                              </w:r>
                              <w:r w:rsidR="009912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ฟูชิมิอินาริ</w:t>
                              </w:r>
                              <w:r w:rsidR="00A24F5C"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332BF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– </w:t>
                              </w:r>
                              <w:r w:rsidR="00332BF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proofErr w:type="spellStart"/>
                              <w:r w:rsidR="00332BF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Nabana</w:t>
                              </w:r>
                              <w:proofErr w:type="spellEnd"/>
                              <w:r w:rsidR="00332BF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no Sato Win</w:t>
                              </w:r>
                              <w:r w:rsidR="00944B7B"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ter I</w:t>
                              </w:r>
                              <w:r w:rsidR="00332BF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9E302" id="Group 32" o:spid="_x0000_s1034" style="width:608.25pt;height:53.75pt;mso-position-horizontal-relative:char;mso-position-vertical-relative:line" coordorigin=",-889" coordsize="78017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">
                <v:shape id="Rectangle 1" o:spid="_x0000_s1035" type="#_x0000_t176" style="position:absolute;left:3524;top:1047;width:7122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" fillcolor="#ec1b50" stroked="f" strokeweight="1pt"/>
                <v:shape id="Picture 2" o:spid="_x0000_s1036" type="#_x0000_t75" style="position:absolute;top:-889;width:7600;height:6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">
                  <v:imagedata r:id="rId17" o:title=""/>
                </v:shape>
                <v:shape id="TextBox 87" o:spid="_x0000_s1037" type="#_x0000_t202" style="position:absolute;left:6184;top:1714;width:71833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" filled="f" stroked="f">
                  <v:textbox>
                    <w:txbxContent>
                      <w:p w14:paraId="4DC0F01A" w14:textId="01FA6143" w:rsidR="00A67A07" w:rsidRPr="000F3E54" w:rsidRDefault="00A67A07" w:rsidP="00A95117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2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332BF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r w:rsidR="00A24F5C"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เกียวโต – ศาลเจ้า</w:t>
                        </w:r>
                        <w:r w:rsidR="009912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ฟูชิมิอินาริ</w:t>
                        </w:r>
                        <w:r w:rsidR="00A24F5C"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332BF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– </w:t>
                        </w:r>
                        <w:r w:rsidR="00332BF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proofErr w:type="spellStart"/>
                        <w:r w:rsidR="00332BF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Nabana</w:t>
                        </w:r>
                        <w:proofErr w:type="spellEnd"/>
                        <w:r w:rsidR="00332BF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no Sato Win</w:t>
                        </w:r>
                        <w:r w:rsidR="00944B7B"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ter I</w:t>
                        </w:r>
                        <w:r w:rsidR="00332BF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llumination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219A3F" w14:textId="77777777" w:rsidR="002C54E4" w:rsidRPr="00876C0C" w:rsidRDefault="002C54E4" w:rsidP="008723F1">
      <w:pPr>
        <w:spacing w:after="0"/>
        <w:ind w:left="720" w:right="128" w:hanging="720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C529B8"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B272CD8" w14:textId="77777777" w:rsidR="008723F1" w:rsidRDefault="002C54E4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</w:rPr>
        <w:t>0</w:t>
      </w:r>
      <w:r w:rsidR="00C529B8">
        <w:rPr>
          <w:rFonts w:ascii="TH SarabunPSK" w:hAnsi="TH SarabunPSK" w:cs="TH SarabunPSK"/>
          <w:sz w:val="28"/>
        </w:rPr>
        <w:t>8</w:t>
      </w:r>
      <w:r w:rsidRPr="00407B7B">
        <w:rPr>
          <w:rFonts w:ascii="TH SarabunPSK" w:hAnsi="TH SarabunPSK" w:cs="TH SarabunPSK" w:hint="cs"/>
          <w:sz w:val="28"/>
        </w:rPr>
        <w:t>.</w:t>
      </w:r>
      <w:r w:rsidR="00C529B8">
        <w:rPr>
          <w:rFonts w:ascii="TH SarabunPSK" w:hAnsi="TH SarabunPSK" w:cs="TH SarabunPSK"/>
          <w:sz w:val="28"/>
        </w:rPr>
        <w:t>45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18F018A9" w14:textId="77777777" w:rsidR="008723F1" w:rsidRPr="008723F1" w:rsidRDefault="008723F1" w:rsidP="002C54E4">
      <w:pPr>
        <w:spacing w:after="0" w:line="20" w:lineRule="atLeast"/>
        <w:ind w:left="720" w:right="128" w:hanging="720"/>
        <w:jc w:val="thaiDistribute"/>
        <w:rPr>
          <w:rFonts w:ascii="TH SarabunPSK" w:hAnsi="TH SarabunPSK" w:cs="TH SarabunPSK"/>
          <w:sz w:val="12"/>
          <w:szCs w:val="12"/>
        </w:rPr>
      </w:pPr>
    </w:p>
    <w:p w14:paraId="4DEEDC17" w14:textId="271B0AED" w:rsidR="00F22DBE" w:rsidRDefault="002B0135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1270" distL="114300" distR="114300" simplePos="0" relativeHeight="251649536" behindDoc="0" locked="0" layoutInCell="1" allowOverlap="1" wp14:anchorId="0F169986" wp14:editId="0EEFF873">
            <wp:simplePos x="0" y="0"/>
            <wp:positionH relativeFrom="column">
              <wp:posOffset>4296410</wp:posOffset>
            </wp:positionH>
            <wp:positionV relativeFrom="paragraph">
              <wp:posOffset>1132205</wp:posOffset>
            </wp:positionV>
            <wp:extent cx="1409700" cy="1400810"/>
            <wp:effectExtent l="0" t="0" r="0" b="0"/>
            <wp:wrapNone/>
            <wp:docPr id="5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8702" name="Picture 882498702"/>
                    <pic:cNvPicPr/>
                  </pic:nvPicPr>
                  <pic:blipFill rotWithShape="1">
                    <a:blip r:embed="rId19"/>
                    <a:srcRect l="49545" t="29141" r="9380" b="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081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E503F" w14:textId="77777777" w:rsidR="00F22DBE" w:rsidRDefault="00F22DBE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0BD95E53" w14:textId="77777777" w:rsidR="00F22DBE" w:rsidRDefault="00F22DBE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2D045D09" w14:textId="77777777" w:rsidR="00F22DBE" w:rsidRDefault="00F22DBE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1B71F5AB" w14:textId="3FE2C252" w:rsidR="00F22DBE" w:rsidRDefault="002B0135" w:rsidP="00906E3E">
      <w:pPr>
        <w:spacing w:after="0" w:line="20" w:lineRule="atLeast"/>
        <w:ind w:left="-270" w:right="3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710C5C54" wp14:editId="1733F8F6">
            <wp:simplePos x="0" y="0"/>
            <wp:positionH relativeFrom="column">
              <wp:posOffset>-361315</wp:posOffset>
            </wp:positionH>
            <wp:positionV relativeFrom="paragraph">
              <wp:posOffset>-9525</wp:posOffset>
            </wp:positionV>
            <wp:extent cx="7829550" cy="4191000"/>
            <wp:effectExtent l="0" t="0" r="0" b="0"/>
            <wp:wrapNone/>
            <wp:docPr id="4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2" b="1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A5AF6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22B09843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6BCE16C8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5C4CEBB1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0DFADB04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6BB0E9A3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7D001376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06F7A2D0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652DAC4C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2437DC4B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0E0AE651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53326653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4F8C6122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57772D2B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120C9FF8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09619C4D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00B5FA16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6047D5BD" w14:textId="77777777" w:rsidR="00F720A2" w:rsidRDefault="00F720A2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3EDF92E5" w14:textId="77777777" w:rsidR="00F22DBE" w:rsidRDefault="00F22DBE" w:rsidP="00C676FD">
      <w:pPr>
        <w:spacing w:after="0"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</w:p>
    <w:p w14:paraId="22133B54" w14:textId="49FE5F62" w:rsidR="00F720A2" w:rsidRDefault="002B0135" w:rsidP="00F720A2">
      <w:pPr>
        <w:spacing w:after="0" w:line="20" w:lineRule="atLeast"/>
        <w:ind w:left="720" w:right="30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5951" simplePos="0" relativeHeight="251639296" behindDoc="0" locked="0" layoutInCell="1" allowOverlap="1" wp14:anchorId="023EFAA1" wp14:editId="330460B2">
            <wp:simplePos x="0" y="0"/>
            <wp:positionH relativeFrom="column">
              <wp:posOffset>4500880</wp:posOffset>
            </wp:positionH>
            <wp:positionV relativeFrom="paragraph">
              <wp:posOffset>1189355</wp:posOffset>
            </wp:positionV>
            <wp:extent cx="1376934" cy="1171575"/>
            <wp:effectExtent l="0" t="0" r="0" b="0"/>
            <wp:wrapNone/>
            <wp:docPr id="4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559357" name="Picture 1419559357"/>
                    <pic:cNvPicPr/>
                  </pic:nvPicPr>
                  <pic:blipFill rotWithShape="1">
                    <a:blip r:embed="rId21" cstate="print"/>
                    <a:srcRect l="37488" t="18491" r="8541" b="2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17157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0A2">
        <w:rPr>
          <w:rFonts w:ascii="TH SarabunPSK" w:hAnsi="TH SarabunPSK" w:cs="TH SarabunPSK" w:hint="cs"/>
          <w:sz w:val="28"/>
          <w:cs/>
        </w:rPr>
        <w:t>จากนั้น</w:t>
      </w:r>
      <w:r w:rsidR="00F720A2" w:rsidRPr="001C7088">
        <w:rPr>
          <w:rFonts w:ascii="TH SarabunPSK" w:hAnsi="TH SarabunPSK" w:cs="TH SarabunPSK"/>
          <w:sz w:val="28"/>
          <w:cs/>
        </w:rPr>
        <w:t xml:space="preserve">นำท่านชม </w:t>
      </w:r>
      <w:r w:rsidR="00F720A2" w:rsidRPr="001C7088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ศาลเจ้าฟูชิมิอินาริ</w:t>
      </w:r>
      <w:r w:rsidR="00F720A2" w:rsidRPr="001C708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F720A2" w:rsidRPr="00B8090A">
        <w:rPr>
          <w:rFonts w:ascii="TH SarabunPSK" w:hAnsi="TH SarabunPSK" w:cs="TH SarabunPSK"/>
          <w:sz w:val="28"/>
          <w:cs/>
        </w:rPr>
        <w:t>ที่สถิตของเทพเจ้าอินาริ (เทพเจ้าแห่งกสิกรรมและพระแม่โพส</w:t>
      </w:r>
      <w:r w:rsidR="00F720A2">
        <w:rPr>
          <w:rFonts w:ascii="TH SarabunPSK" w:hAnsi="TH SarabunPSK" w:cs="TH SarabunPSK" w:hint="cs"/>
          <w:sz w:val="28"/>
          <w:cs/>
        </w:rPr>
        <w:t>พ</w:t>
      </w:r>
      <w:r w:rsidR="00F720A2" w:rsidRPr="00B8090A">
        <w:rPr>
          <w:rFonts w:ascii="TH SarabunPSK" w:hAnsi="TH SarabunPSK" w:cs="TH SarabunPSK"/>
          <w:sz w:val="28"/>
          <w:cs/>
        </w:rPr>
        <w:t xml:space="preserve">ของญี่ปุ่น) ซึ่งเป็นที่นับถืออย่างมากในด้านการขอพรให้พืชพรรณธัญญาหารอุดมสมบูรณ์และธุรกิจรุ่งเรือง นมัสการเทพจิ้งจอกที่ชาวญี่ปุ่น เชื่อว่า เป็นทูตสวรรค์ผู้คอยนำข่าวสารจากสรวงสวรรค์ลงมายังโลกมนุษย์ ท่านจะได้ตื่นตากับรูปปั้นจิ้งจอกจำนวนมาก และเดินต่อไปยังไฮไลท์สำคัญคือ </w:t>
      </w:r>
      <w:r w:rsidR="00F720A2" w:rsidRPr="00B8090A">
        <w:rPr>
          <w:rFonts w:ascii="TH SarabunPSK" w:hAnsi="TH SarabunPSK" w:cs="TH SarabunPSK"/>
          <w:color w:val="0000FF"/>
          <w:sz w:val="28"/>
          <w:cs/>
        </w:rPr>
        <w:t xml:space="preserve">“ซุ้มประตูสีแดง” </w:t>
      </w:r>
      <w:r w:rsidR="00F720A2" w:rsidRPr="00B8090A">
        <w:rPr>
          <w:rFonts w:ascii="TH SarabunPSK" w:hAnsi="TH SarabunPSK" w:cs="TH SarabunPSK"/>
          <w:sz w:val="28"/>
          <w:cs/>
        </w:rPr>
        <w:t>(</w:t>
      </w:r>
      <w:r w:rsidR="00F720A2" w:rsidRPr="00B8090A">
        <w:rPr>
          <w:rFonts w:ascii="TH SarabunPSK" w:hAnsi="TH SarabunPSK" w:cs="TH SarabunPSK"/>
          <w:sz w:val="28"/>
        </w:rPr>
        <w:t xml:space="preserve">Torii) </w:t>
      </w:r>
      <w:r w:rsidR="00F720A2" w:rsidRPr="00B8090A">
        <w:rPr>
          <w:rFonts w:ascii="TH SarabunPSK" w:hAnsi="TH SarabunPSK" w:cs="TH SarabunPSK"/>
          <w:sz w:val="28"/>
          <w:cs/>
        </w:rPr>
        <w:t>อันเป็นสัญลักษณ์ของศาลเจ้าที่มีจำนวนหลายพันต้นทอดตัวยาวตามเส้นทางของไหล่เขาลดหลั่นกันเป็นระยะทางถึง 4 กิโลเมตร ซึ่งที่นี่เคยเป็นฉากสำคัญของภาพยนตร์ชื่อดังเรื่อง “</w:t>
      </w:r>
      <w:r w:rsidR="00F720A2" w:rsidRPr="00B8090A">
        <w:rPr>
          <w:rFonts w:ascii="TH SarabunPSK" w:hAnsi="TH SarabunPSK" w:cs="TH SarabunPSK"/>
          <w:sz w:val="28"/>
        </w:rPr>
        <w:t xml:space="preserve">Memoirs of a Geisha” </w:t>
      </w:r>
      <w:r w:rsidR="00F720A2" w:rsidRPr="00B8090A">
        <w:rPr>
          <w:rFonts w:ascii="TH SarabunPSK" w:hAnsi="TH SarabunPSK" w:cs="TH SarabunPSK"/>
          <w:sz w:val="28"/>
          <w:cs/>
        </w:rPr>
        <w:t>ในฉากที่ซายูริ นางเอกของเรื่องวิ่งลอดซุ้มประตูเพื่อไปขอพรเทพเจ้าให้ตนเองสมความปรารถนา</w:t>
      </w:r>
    </w:p>
    <w:p w14:paraId="56D7BAB7" w14:textId="77777777" w:rsidR="00C676FD" w:rsidRPr="00F720A2" w:rsidRDefault="00C676FD" w:rsidP="00F720A2">
      <w:pPr>
        <w:ind w:right="5168"/>
        <w:jc w:val="thaiDistribute"/>
        <w:rPr>
          <w:rFonts w:ascii="TH SarabunPSK" w:hAnsi="TH SarabunPSK" w:cs="TH SarabunPSK"/>
          <w:sz w:val="28"/>
        </w:rPr>
      </w:pPr>
    </w:p>
    <w:p w14:paraId="2D22D6F9" w14:textId="77777777" w:rsidR="003B0422" w:rsidRPr="003B0422" w:rsidRDefault="003B0422" w:rsidP="008723F1">
      <w:pPr>
        <w:spacing w:after="0" w:line="20" w:lineRule="atLeast"/>
        <w:ind w:left="720" w:right="5168"/>
        <w:jc w:val="thaiDistribute"/>
        <w:rPr>
          <w:rFonts w:ascii="TH SarabunPSK" w:hAnsi="TH SarabunPSK" w:cs="TH SarabunPSK"/>
          <w:b/>
          <w:bCs/>
          <w:color w:val="00B050"/>
          <w:sz w:val="18"/>
          <w:szCs w:val="18"/>
        </w:rPr>
      </w:pPr>
    </w:p>
    <w:p w14:paraId="2C9DD5CA" w14:textId="77777777" w:rsidR="00C676FD" w:rsidRDefault="00A67A07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A038B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DA038B">
        <w:rPr>
          <w:rFonts w:ascii="TH SarabunPSK" w:hAnsi="TH SarabunPSK" w:cs="TH SarabunPSK"/>
          <w:b/>
          <w:bCs/>
          <w:sz w:val="28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บุฟเฟ่ต์</w:t>
      </w:r>
      <w:r w:rsidR="008723F1">
        <w:rPr>
          <w:rFonts w:ascii="TH SarabunPSK" w:hAnsi="TH SarabunPSK" w:cs="TH SarabunPSK" w:hint="cs"/>
          <w:b/>
          <w:bCs/>
          <w:sz w:val="28"/>
          <w:cs/>
        </w:rPr>
        <w:t>ยากินิคุ</w:t>
      </w:r>
    </w:p>
    <w:p w14:paraId="3E1F7D3A" w14:textId="77777777" w:rsidR="008723F1" w:rsidRDefault="008723F1" w:rsidP="00E47648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5913E18D" w14:textId="25A19532" w:rsidR="00C676FD" w:rsidRPr="00C676FD" w:rsidRDefault="002B0135" w:rsidP="00E47648">
      <w:pPr>
        <w:spacing w:after="0" w:line="20" w:lineRule="atLeast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521AC8F" wp14:editId="2AEB72D8">
                <wp:simplePos x="0" y="0"/>
                <wp:positionH relativeFrom="page">
                  <wp:posOffset>4023360</wp:posOffset>
                </wp:positionH>
                <wp:positionV relativeFrom="paragraph">
                  <wp:posOffset>24765</wp:posOffset>
                </wp:positionV>
                <wp:extent cx="3554730" cy="2804160"/>
                <wp:effectExtent l="0" t="0" r="0" b="0"/>
                <wp:wrapNone/>
                <wp:docPr id="621691346" name="Flowchart: Dela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3554730" cy="2804160"/>
                        </a:xfrm>
                        <a:prstGeom prst="flowChartDelay">
                          <a:avLst/>
                        </a:prstGeom>
                        <a:blipFill dpi="0" rotWithShape="0">
                          <a:blip r:embed="rId22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B32A1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28" o:spid="_x0000_s1026" type="#_x0000_t135" style="position:absolute;margin-left:316.8pt;margin-top:1.95pt;width:279.9pt;height:220.8p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" stroked="f" strokeweight="1pt">
                <v:fill r:id="rId24" o:title="" recolor="t" type="frame"/>
                <w10:wrap anchorx="page"/>
              </v:shape>
            </w:pict>
          </mc:Fallback>
        </mc:AlternateContent>
      </w:r>
    </w:p>
    <w:p w14:paraId="6AC0C300" w14:textId="77777777" w:rsidR="008723F1" w:rsidRPr="00C676FD" w:rsidRDefault="00B855AF" w:rsidP="00A24F5C">
      <w:pPr>
        <w:spacing w:after="0" w:line="20" w:lineRule="atLeast"/>
        <w:ind w:left="720" w:right="5618"/>
        <w:jc w:val="thaiDistribute"/>
        <w:rPr>
          <w:rFonts w:ascii="TH SarabunPSK" w:hAnsi="TH SarabunPSK" w:cs="TH SarabunPSK"/>
          <w:sz w:val="28"/>
        </w:rPr>
      </w:pPr>
      <w:r w:rsidRPr="0036114E">
        <w:rPr>
          <w:rFonts w:ascii="TH SarabunPSK" w:hAnsi="TH SarabunPSK" w:cs="TH SarabunPSK"/>
          <w:sz w:val="28"/>
          <w:cs/>
        </w:rPr>
        <w:t>จากนั้น</w:t>
      </w:r>
      <w:r w:rsidR="00BF33A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นำท่านชม</w:t>
      </w:r>
      <w:r w:rsidR="002C54E4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proofErr w:type="spellStart"/>
      <w:r w:rsidRPr="0036114E">
        <w:rPr>
          <w:rFonts w:ascii="TH SarabunPSK" w:hAnsi="TH SarabunPSK" w:cs="TH SarabunPSK"/>
          <w:b/>
          <w:bCs/>
          <w:color w:val="0000FF"/>
          <w:sz w:val="28"/>
        </w:rPr>
        <w:t>Nabana</w:t>
      </w:r>
      <w:proofErr w:type="spellEnd"/>
      <w:r w:rsidRPr="0036114E">
        <w:rPr>
          <w:rFonts w:ascii="TH SarabunPSK" w:hAnsi="TH SarabunPSK" w:cs="TH SarabunPSK"/>
          <w:b/>
          <w:bCs/>
          <w:color w:val="0000FF"/>
          <w:sz w:val="28"/>
        </w:rPr>
        <w:t xml:space="preserve"> no Sato Winter Illumination</w:t>
      </w:r>
      <w:r w:rsidRPr="0036114E">
        <w:rPr>
          <w:rFonts w:ascii="TH SarabunPSK" w:hAnsi="TH SarabunPSK" w:cs="TH SarabunPSK"/>
          <w:color w:val="0000FF"/>
          <w:sz w:val="28"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ณ สวนนา</w:t>
      </w:r>
      <w:r w:rsidR="002041C2">
        <w:rPr>
          <w:rFonts w:ascii="TH SarabunPSK" w:hAnsi="TH SarabunPSK" w:cs="TH SarabunPSK" w:hint="cs"/>
          <w:sz w:val="28"/>
          <w:cs/>
        </w:rPr>
        <w:t>บาน</w:t>
      </w:r>
      <w:r w:rsidR="00A245E5">
        <w:rPr>
          <w:rFonts w:ascii="TH SarabunPSK" w:hAnsi="TH SarabunPSK" w:cs="TH SarabunPSK" w:hint="cs"/>
          <w:sz w:val="28"/>
          <w:cs/>
        </w:rPr>
        <w:t>ะ</w:t>
      </w:r>
      <w:r w:rsidR="002041C2">
        <w:rPr>
          <w:rFonts w:ascii="TH SarabunPSK" w:hAnsi="TH SarabunPSK" w:cs="TH SarabunPSK" w:hint="cs"/>
          <w:sz w:val="28"/>
          <w:cs/>
        </w:rPr>
        <w:t xml:space="preserve"> โนะ </w:t>
      </w:r>
      <w:r w:rsidRPr="0036114E">
        <w:rPr>
          <w:rFonts w:ascii="TH SarabunPSK" w:hAnsi="TH SarabunPSK" w:cs="TH SarabunPSK"/>
          <w:sz w:val="28"/>
          <w:cs/>
        </w:rPr>
        <w:t>ซาโตะ ธีมพาร์ค</w:t>
      </w:r>
      <w:r w:rsidR="008D2349">
        <w:rPr>
          <w:rFonts w:ascii="TH SarabunPSK" w:hAnsi="TH SarabunPSK" w:cs="TH SarabunPSK" w:hint="cs"/>
          <w:sz w:val="28"/>
          <w:cs/>
        </w:rPr>
        <w:t xml:space="preserve"> </w:t>
      </w:r>
      <w:r w:rsidRPr="0036114E">
        <w:rPr>
          <w:rFonts w:ascii="TH SarabunPSK" w:hAnsi="TH SarabunPSK" w:cs="TH SarabunPSK"/>
          <w:sz w:val="28"/>
          <w:cs/>
        </w:rPr>
        <w:t>สวนดอกไม้ที่มีทุ่งดอกไม้ให้ชมตลอดทั้ง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ในช่วงฤดูใบไม้ร่วงตลอดจนถึงปลายฤดูหนาวจะได้รับความนิยมมากเป็นพิเศษ</w:t>
      </w:r>
    </w:p>
    <w:p w14:paraId="0005BC9B" w14:textId="77777777" w:rsidR="008723F1" w:rsidRPr="008723F1" w:rsidRDefault="008723F1" w:rsidP="00A24F5C">
      <w:pPr>
        <w:spacing w:after="0" w:line="20" w:lineRule="atLeast"/>
        <w:ind w:right="5618"/>
        <w:jc w:val="thaiDistribute"/>
        <w:rPr>
          <w:rFonts w:ascii="TH SarabunPSK" w:hAnsi="TH SarabunPSK" w:cs="TH SarabunPSK"/>
          <w:sz w:val="16"/>
          <w:szCs w:val="16"/>
        </w:rPr>
      </w:pPr>
    </w:p>
    <w:p w14:paraId="77214578" w14:textId="77777777" w:rsidR="00A67A07" w:rsidRDefault="00A67A07" w:rsidP="00A24F5C">
      <w:pPr>
        <w:spacing w:after="0" w:line="20" w:lineRule="atLeast"/>
        <w:ind w:right="5618"/>
        <w:jc w:val="thaiDistribute"/>
        <w:rPr>
          <w:rFonts w:ascii="TH SarabunPSK" w:hAnsi="TH SarabunPSK" w:cs="TH SarabunPSK"/>
          <w:sz w:val="28"/>
          <w:cs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</w:p>
    <w:p w14:paraId="52731184" w14:textId="77777777" w:rsidR="00A67A07" w:rsidRDefault="00A67A07" w:rsidP="00A24F5C">
      <w:pPr>
        <w:spacing w:after="0" w:line="20" w:lineRule="atLeast"/>
        <w:ind w:left="720" w:right="5618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E675E" w:rsidRPr="000F3E54">
        <w:rPr>
          <w:rFonts w:ascii="TH SarabunPSK" w:hAnsi="TH SarabunPSK" w:cs="TH SarabunPSK"/>
          <w:b/>
          <w:bCs/>
          <w:color w:val="3B3838"/>
          <w:sz w:val="28"/>
        </w:rPr>
        <w:t xml:space="preserve">GIFU </w:t>
      </w:r>
      <w:r w:rsidR="00EF09D4" w:rsidRPr="000F3E54">
        <w:rPr>
          <w:rFonts w:ascii="TH SarabunPSK" w:hAnsi="TH SarabunPSK" w:cs="TH SarabunPSK"/>
          <w:b/>
          <w:bCs/>
          <w:color w:val="3B3838"/>
          <w:sz w:val="28"/>
        </w:rPr>
        <w:t xml:space="preserve">/ OGAKI </w:t>
      </w:r>
      <w:r w:rsidR="00EE675E" w:rsidRPr="000F3E54">
        <w:rPr>
          <w:rFonts w:ascii="TH SarabunPSK" w:hAnsi="TH SarabunPSK" w:cs="TH SarabunPSK"/>
          <w:b/>
          <w:bCs/>
          <w:color w:val="3B3838"/>
          <w:sz w:val="28"/>
        </w:rPr>
        <w:t xml:space="preserve">AREA HOTEL </w:t>
      </w:r>
      <w:r w:rsidRPr="000F3E54">
        <w:rPr>
          <w:rFonts w:ascii="TH SarabunPSK" w:hAnsi="TH SarabunPSK" w:cs="TH SarabunPSK" w:hint="cs"/>
          <w:color w:val="3B3838"/>
          <w:sz w:val="28"/>
          <w:cs/>
        </w:rPr>
        <w:t>หรือเทียบเท่า</w:t>
      </w:r>
      <w:r w:rsidRPr="000F3E54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2373E593" w14:textId="77777777" w:rsidR="008723F1" w:rsidRDefault="008723F1" w:rsidP="00A24F5C">
      <w:pPr>
        <w:spacing w:after="0" w:line="20" w:lineRule="atLeast"/>
        <w:ind w:left="720" w:right="5618" w:hanging="720"/>
        <w:jc w:val="thaiDistribute"/>
        <w:rPr>
          <w:rFonts w:ascii="TH SarabunPSK" w:hAnsi="TH SarabunPSK" w:cs="TH SarabunPSK"/>
          <w:sz w:val="28"/>
        </w:rPr>
      </w:pPr>
    </w:p>
    <w:p w14:paraId="303AEC1B" w14:textId="77777777" w:rsidR="00E47648" w:rsidRDefault="00E47648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noProof/>
          <w:sz w:val="28"/>
        </w:rPr>
      </w:pPr>
    </w:p>
    <w:p w14:paraId="5F808805" w14:textId="77777777" w:rsidR="00A24F5C" w:rsidRDefault="00A24F5C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noProof/>
          <w:sz w:val="28"/>
        </w:rPr>
      </w:pPr>
    </w:p>
    <w:p w14:paraId="60EF1B34" w14:textId="77777777" w:rsidR="00A24F5C" w:rsidRDefault="00A24F5C" w:rsidP="006C5B52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noProof/>
          <w:sz w:val="28"/>
        </w:rPr>
      </w:pPr>
    </w:p>
    <w:p w14:paraId="4FF38F9A" w14:textId="5B50DA24" w:rsidR="00A24F5C" w:rsidRDefault="002B0135" w:rsidP="00A24F5C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noProof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6208571" wp14:editId="0EBF4899">
            <wp:extent cx="7696200" cy="4000500"/>
            <wp:effectExtent l="0" t="0" r="0" b="0"/>
            <wp:docPr id="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8EE7F" w14:textId="29E38FC9" w:rsidR="00A67A07" w:rsidRDefault="002B013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7E5BB06" wp14:editId="79BB84D3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6522720" cy="381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1945874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72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6D129A" w14:textId="77777777" w:rsidR="00A67A07" w:rsidRPr="000F3E54" w:rsidRDefault="00A67A07" w:rsidP="00A24F5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หมู่บ้านชิราคาวาโกะ </w:t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– ทาคายาม่า - ที่ทำการเมืองเก่าทาคายาม่า </w:t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เขตเมืองเก่าซันมาชิซึจิ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5BB06" id="Text Box 26" o:spid="_x0000_s1038" type="#_x0000_t202" style="position:absolute;margin-left:462.4pt;margin-top:20.85pt;width:513.6pt;height:30pt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" filled="f" stroked="f">
                <v:textbox>
                  <w:txbxContent>
                    <w:p w14:paraId="7A6D129A" w14:textId="77777777" w:rsidR="00A67A07" w:rsidRPr="000F3E54" w:rsidRDefault="00A67A07" w:rsidP="00A24F5C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3</w:t>
                      </w:r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หมู่บ้านชิราคาวาโกะ </w:t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– ทาคายาม่า - ที่ทำการเมืองเก่าทาคายาม่า </w:t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- </w:t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เขตเมืองเก่าซันมาชิซึจิ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344B431" wp14:editId="01CB1790">
                <wp:simplePos x="0" y="0"/>
                <wp:positionH relativeFrom="column">
                  <wp:posOffset>276860</wp:posOffset>
                </wp:positionH>
                <wp:positionV relativeFrom="paragraph">
                  <wp:posOffset>208915</wp:posOffset>
                </wp:positionV>
                <wp:extent cx="693420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541" y="20661"/>
                    <wp:lineTo x="21541" y="0"/>
                    <wp:lineTo x="0" y="0"/>
                  </wp:wrapPolygon>
                </wp:wrapTight>
                <wp:docPr id="988200944" name="Flowchart: Alternate Proces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4200" cy="438150"/>
                        </a:xfrm>
                        <a:prstGeom prst="flowChartAlternateProcess">
                          <a:avLst/>
                        </a:prstGeom>
                        <a:solidFill>
                          <a:srgbClr val="EC1B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36E9D" id="Flowchart: Alternate Process 24" o:spid="_x0000_s1026" type="#_x0000_t176" style="position:absolute;margin-left:21.8pt;margin-top:16.45pt;width:546pt;height:34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" fillcolor="#ec1b50" stroked="f" strokeweight="1pt"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7488" behindDoc="0" locked="0" layoutInCell="1" allowOverlap="1" wp14:anchorId="7DC17B90" wp14:editId="34880D97">
            <wp:simplePos x="0" y="0"/>
            <wp:positionH relativeFrom="column">
              <wp:posOffset>-72390</wp:posOffset>
            </wp:positionH>
            <wp:positionV relativeFrom="paragraph">
              <wp:posOffset>77470</wp:posOffset>
            </wp:positionV>
            <wp:extent cx="759460" cy="701675"/>
            <wp:effectExtent l="0" t="0" r="0" b="0"/>
            <wp:wrapTight wrapText="bothSides">
              <wp:wrapPolygon edited="0">
                <wp:start x="13003" y="0"/>
                <wp:lineTo x="8127" y="2346"/>
                <wp:lineTo x="2167" y="7624"/>
                <wp:lineTo x="0" y="15833"/>
                <wp:lineTo x="0" y="17006"/>
                <wp:lineTo x="2709" y="18766"/>
                <wp:lineTo x="3793" y="21111"/>
                <wp:lineTo x="4334" y="21111"/>
                <wp:lineTo x="7043" y="21111"/>
                <wp:lineTo x="8669" y="21111"/>
                <wp:lineTo x="16796" y="18766"/>
                <wp:lineTo x="21130" y="11142"/>
                <wp:lineTo x="21130" y="3519"/>
                <wp:lineTo x="15712" y="0"/>
                <wp:lineTo x="13003" y="0"/>
              </wp:wrapPolygon>
            </wp:wrapTight>
            <wp:docPr id="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25907" w14:textId="77777777" w:rsidR="00332BF6" w:rsidRPr="00A24F5C" w:rsidRDefault="00332BF6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18"/>
          <w:szCs w:val="18"/>
        </w:rPr>
      </w:pPr>
    </w:p>
    <w:p w14:paraId="0A5E21AF" w14:textId="77777777" w:rsidR="00B855AF" w:rsidRDefault="00B855AF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83EFCA2" w14:textId="532A293E" w:rsidR="00757633" w:rsidRDefault="002B0135" w:rsidP="00757633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5189" simplePos="0" relativeHeight="251650560" behindDoc="0" locked="0" layoutInCell="1" allowOverlap="1" wp14:anchorId="02AE3343" wp14:editId="6DC5AA7B">
            <wp:simplePos x="0" y="0"/>
            <wp:positionH relativeFrom="column">
              <wp:posOffset>5090795</wp:posOffset>
            </wp:positionH>
            <wp:positionV relativeFrom="paragraph">
              <wp:posOffset>692785</wp:posOffset>
            </wp:positionV>
            <wp:extent cx="1303401" cy="977900"/>
            <wp:effectExtent l="0" t="0" r="0" b="0"/>
            <wp:wrapNone/>
            <wp:docPr id="4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507050" name="Picture 173050705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9779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F5C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="00A24F5C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A24F5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A24F5C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A24F5C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="00A24F5C" w:rsidRPr="001347B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 </w:t>
      </w:r>
      <w:r w:rsidR="00A24F5C" w:rsidRPr="001347BF">
        <w:rPr>
          <w:rFonts w:ascii="TH SarabunPSK" w:hAnsi="TH SarabunPSK" w:cs="TH SarabunPSK"/>
          <w:sz w:val="28"/>
        </w:rPr>
        <w:t xml:space="preserve">1995 </w:t>
      </w:r>
      <w:r w:rsidR="00A24F5C" w:rsidRPr="001347BF">
        <w:rPr>
          <w:rFonts w:ascii="TH SarabunPSK" w:hAnsi="TH SarabunPSK" w:cs="TH SarabunPSK"/>
          <w:sz w:val="28"/>
          <w:cs/>
        </w:rPr>
        <w:t>ท่านจะได้พบกับบ้านในแบบกัสโชสึคุริ ซึ่งเป็นแบบญี่ปุ่นดั้งเดิม ชื่อนี้ได้มาจากคำว่า "กัสโช"</w:t>
      </w:r>
      <w:r w:rsidR="00A24F5C" w:rsidRPr="001347BF">
        <w:rPr>
          <w:rFonts w:ascii="TH SarabunPSK" w:hAnsi="TH SarabunPSK" w:cs="TH SarabunPSK"/>
          <w:sz w:val="28"/>
        </w:rPr>
        <w:t xml:space="preserve"> </w:t>
      </w:r>
      <w:r w:rsidR="00A24F5C" w:rsidRPr="001347BF">
        <w:rPr>
          <w:rFonts w:ascii="TH SarabunPSK" w:hAnsi="TH SarabunPSK" w:cs="TH SarabunPSK"/>
          <w:sz w:val="28"/>
          <w:cs/>
        </w:rPr>
        <w:t xml:space="preserve">ซึ่งแปลว่า พนมมือ ตามรูปแบบของบ้านที่หลังคาชันถึง </w:t>
      </w:r>
      <w:r w:rsidR="00A24F5C" w:rsidRPr="001347BF">
        <w:rPr>
          <w:rFonts w:ascii="TH SarabunPSK" w:hAnsi="TH SarabunPSK" w:cs="TH SarabunPSK"/>
          <w:sz w:val="28"/>
        </w:rPr>
        <w:t xml:space="preserve">60 </w:t>
      </w:r>
      <w:r w:rsidR="00A24F5C" w:rsidRPr="001347BF">
        <w:rPr>
          <w:rFonts w:ascii="TH SarabunPSK" w:hAnsi="TH SarabunPSK" w:cs="TH SarabunPSK"/>
          <w:sz w:val="28"/>
          <w:cs/>
        </w:rPr>
        <w:t xml:space="preserve">องศา มีลักษณะคล้ายสองมือที่พนมเข้าหากัน ตัวบ้านมีความยาวประมาณ </w:t>
      </w:r>
      <w:r w:rsidR="00A24F5C" w:rsidRPr="001347BF">
        <w:rPr>
          <w:rFonts w:ascii="TH SarabunPSK" w:hAnsi="TH SarabunPSK" w:cs="TH SarabunPSK"/>
          <w:sz w:val="28"/>
        </w:rPr>
        <w:t xml:space="preserve">18 </w:t>
      </w:r>
      <w:r w:rsidR="00A24F5C" w:rsidRPr="001347BF">
        <w:rPr>
          <w:rFonts w:ascii="TH SarabunPSK" w:hAnsi="TH SarabunPSK" w:cs="TH SarabunPSK"/>
          <w:sz w:val="28"/>
          <w:cs/>
        </w:rPr>
        <w:t xml:space="preserve">เมตร และมีความกว้าง </w:t>
      </w:r>
      <w:r w:rsidR="00A24F5C" w:rsidRPr="001347BF">
        <w:rPr>
          <w:rFonts w:ascii="TH SarabunPSK" w:hAnsi="TH SarabunPSK" w:cs="TH SarabunPSK"/>
          <w:sz w:val="28"/>
        </w:rPr>
        <w:t xml:space="preserve">10 </w:t>
      </w:r>
      <w:r w:rsidR="00A24F5C" w:rsidRPr="001347BF">
        <w:rPr>
          <w:rFonts w:ascii="TH SarabunPSK" w:hAnsi="TH SarabunPSK" w:cs="TH SarabunPSK"/>
          <w:sz w:val="28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036EA653" w14:textId="77777777" w:rsidR="00757633" w:rsidRPr="00757633" w:rsidRDefault="00757633" w:rsidP="00757633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14"/>
          <w:szCs w:val="14"/>
        </w:rPr>
      </w:pPr>
    </w:p>
    <w:p w14:paraId="46EF7EF7" w14:textId="77777777" w:rsidR="00A24F5C" w:rsidRDefault="00A24F5C" w:rsidP="0075763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 w:rsidRPr="008334DA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s/>
        </w:rPr>
        <w:t>พิเศษ!! บริการท่านด้วยเมนู หมูย่างใบโฮบะ</w:t>
      </w:r>
    </w:p>
    <w:p w14:paraId="6CE6A823" w14:textId="77777777" w:rsidR="00757633" w:rsidRPr="00757633" w:rsidRDefault="00757633" w:rsidP="00757633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b/>
          <w:bCs/>
          <w:sz w:val="2"/>
          <w:szCs w:val="6"/>
        </w:rPr>
      </w:pPr>
    </w:p>
    <w:p w14:paraId="67CD41D2" w14:textId="77777777" w:rsidR="00A24F5C" w:rsidRDefault="00A24F5C" w:rsidP="00A24F5C">
      <w:pPr>
        <w:spacing w:before="24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ทาคายาม่า</w:t>
      </w:r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จังหวัด “</w:t>
      </w:r>
      <w:r>
        <w:rPr>
          <w:rFonts w:ascii="TH SarabunPSK" w:hAnsi="TH SarabunPSK" w:cs="TH SarabunPSK" w:hint="cs"/>
          <w:sz w:val="28"/>
          <w:cs/>
        </w:rPr>
        <w:t>กิฟุ</w:t>
      </w:r>
      <w:r w:rsidRPr="00367456">
        <w:rPr>
          <w:rFonts w:ascii="TH SarabunPSK" w:hAnsi="TH SarabunPSK" w:cs="TH SarabunPSK"/>
          <w:sz w:val="28"/>
          <w:cs/>
        </w:rPr>
        <w:t>” จังหวัดที่อุดมสมบูรณ์ไปด้วยธรรมชาติที่สวยงาม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>
        <w:rPr>
          <w:rFonts w:ascii="TH SarabunPSK" w:hAnsi="TH SarabunPSK" w:cs="TH SarabunPSK"/>
          <w:sz w:val="28"/>
        </w:rPr>
        <w:t xml:space="preserve"> </w:t>
      </w:r>
      <w:r w:rsidRPr="00367456">
        <w:rPr>
          <w:rFonts w:ascii="TH SarabunPSK" w:hAnsi="TH SarabunPSK" w:cs="TH SarabunPSK"/>
          <w:b/>
          <w:bCs/>
          <w:sz w:val="28"/>
          <w:cs/>
        </w:rPr>
        <w:t>“ลิตเติ้ลเกียวโต</w:t>
      </w:r>
      <w:r w:rsidRPr="00367456">
        <w:rPr>
          <w:rFonts w:ascii="TH SarabunPSK" w:hAnsi="TH SarabunPSK" w:cs="TH SarabunPSK"/>
          <w:b/>
          <w:bCs/>
          <w:sz w:val="28"/>
        </w:rPr>
        <w:t>”</w:t>
      </w:r>
      <w:r w:rsidRPr="00367456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 xml:space="preserve">เป็นเมืองขนาดเล็กน่ารักตั้งอยู่ในหุบเขาที่ยังคงดูแลวัด ศาลเจ้า แม่น้ำ สะพาน ตลาดเช้า และบรรยากาศแบบเมืองเกียวโตในอดีตไว้ได้อย่างลงตัว </w:t>
      </w:r>
    </w:p>
    <w:p w14:paraId="4862FFE9" w14:textId="77777777" w:rsidR="00A24F5C" w:rsidRDefault="00A24F5C" w:rsidP="00A24F5C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ที่ทำการเก่าเมืองทาคายาม่า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ใช้เป็นทั้งที่ทำงาน และที่อยู่อาศัยของผู้ว่าราชการจังหวัดฮิดะมาเป็นเวลากว่า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</w:t>
      </w:r>
      <w:r w:rsidRPr="00A245E5">
        <w:rPr>
          <w:rFonts w:ascii="TH SarabunPSK" w:hAnsi="TH SarabunPSK" w:cs="TH SarabunPSK"/>
          <w:sz w:val="28"/>
          <w:cs/>
        </w:rPr>
        <w:t>โชกุนโทคุงาวะ</w:t>
      </w:r>
      <w:r w:rsidRPr="0049099F">
        <w:rPr>
          <w:rFonts w:ascii="TH SarabunPSK" w:hAnsi="TH SarabunPSK" w:cs="TH SarabunPSK"/>
          <w:sz w:val="28"/>
          <w:cs/>
        </w:rPr>
        <w:t xml:space="preserve"> ในสมัยเอโดะ 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 xml:space="preserve"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นำชมความงามของเมืองทาคายาม่า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440 เยน ราคาอาจมีการเปลี่ยนแปลงภายหลัง</w:t>
      </w:r>
    </w:p>
    <w:p w14:paraId="190079B2" w14:textId="77777777" w:rsidR="00F35C40" w:rsidRDefault="00F35C40" w:rsidP="00F35C40">
      <w:pPr>
        <w:ind w:left="709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เขตเมืองเก่าซันมาชิซึจิ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ซุปมิโสะชิรุ ตุ๊กตาซารุโบะโบะ ซึ่งเป็นตุ๊กตาตามความเชื่อของคนโบราณสมัยก่อน</w:t>
      </w:r>
    </w:p>
    <w:p w14:paraId="4249524B" w14:textId="77777777" w:rsidR="00F35C40" w:rsidRDefault="00F35C40" w:rsidP="00A24F5C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11E6DCAB" w14:textId="77777777" w:rsidR="00A24F5C" w:rsidRDefault="00A24F5C" w:rsidP="00A24F5C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0AC424B" w14:textId="77777777" w:rsidR="00A24F5C" w:rsidRDefault="00A24F5C" w:rsidP="00A24F5C">
      <w:pPr>
        <w:ind w:left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B781D99" w14:textId="3AC23422" w:rsidR="00A24F5C" w:rsidRDefault="002B0135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6FF143C4" wp14:editId="429DCCAF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7533005" cy="5596890"/>
            <wp:effectExtent l="0" t="0" r="0" b="0"/>
            <wp:wrapNone/>
            <wp:docPr id="4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55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45511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91048E3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0C912E4" w14:textId="77777777" w:rsidR="00A24F5C" w:rsidRDefault="00A24F5C" w:rsidP="00A24F5C">
      <w:pPr>
        <w:spacing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CE69A49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5B993BF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B65ED30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0492C5F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237FB80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8B81FD0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AA93EE3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9DE5985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21CE8A2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A1553DD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F3F03ED" w14:textId="77777777" w:rsidR="00A24F5C" w:rsidRDefault="00A24F5C" w:rsidP="00A24F5C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F866F3D" w14:textId="77777777" w:rsidR="00A24F5C" w:rsidRDefault="00A24F5C" w:rsidP="00A24F5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36676B1" w14:textId="77777777" w:rsidR="00A24F5C" w:rsidRDefault="00A24F5C" w:rsidP="00A24F5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CE41DC5" w14:textId="635F748F" w:rsidR="00A24F5C" w:rsidRDefault="002B0135" w:rsidP="00A24F5C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15C1996A" wp14:editId="4FF0C918">
            <wp:simplePos x="0" y="0"/>
            <wp:positionH relativeFrom="column">
              <wp:posOffset>5140960</wp:posOffset>
            </wp:positionH>
            <wp:positionV relativeFrom="paragraph">
              <wp:posOffset>40640</wp:posOffset>
            </wp:positionV>
            <wp:extent cx="2068830" cy="1384300"/>
            <wp:effectExtent l="0" t="0" r="0" b="0"/>
            <wp:wrapThrough wrapText="bothSides">
              <wp:wrapPolygon edited="0">
                <wp:start x="0" y="0"/>
                <wp:lineTo x="0" y="21402"/>
                <wp:lineTo x="21481" y="21402"/>
                <wp:lineTo x="21481" y="0"/>
                <wp:lineTo x="0" y="0"/>
              </wp:wrapPolygon>
            </wp:wrapThrough>
            <wp:docPr id="41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08AC2B6B" wp14:editId="134F0550">
            <wp:extent cx="161925" cy="161925"/>
            <wp:effectExtent l="0" t="0" r="0" b="0"/>
            <wp:docPr id="8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4F5C" w:rsidRPr="0049099F">
        <w:rPr>
          <w:rFonts w:ascii="TH SarabunPSK" w:hAnsi="TH SarabunPSK" w:cs="TH SarabunPSK" w:hint="cs"/>
          <w:sz w:val="28"/>
          <w:cs/>
        </w:rPr>
        <w:t>เดินทางมาถึงเขตเมืองเก่าซันมาชิซึจิทั้งที ย่านนี้มีแต่ของอร่อยอย่างแน่นอนเมื่อเดินตามไปถนนเรื่อย</w:t>
      </w:r>
      <w:r w:rsidR="00A24F5C">
        <w:rPr>
          <w:rFonts w:ascii="TH SarabunPSK" w:hAnsi="TH SarabunPSK" w:cs="TH SarabunPSK" w:hint="cs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 xml:space="preserve">ๆ </w:t>
      </w:r>
      <w:r w:rsidR="00A24F5C">
        <w:rPr>
          <w:rFonts w:ascii="TH SarabunPSK" w:hAnsi="TH SarabunPSK" w:cs="TH SarabunPSK" w:hint="cs"/>
          <w:sz w:val="28"/>
          <w:cs/>
        </w:rPr>
        <w:t xml:space="preserve">   </w:t>
      </w:r>
      <w:r w:rsidR="00A24F5C" w:rsidRPr="0049099F">
        <w:rPr>
          <w:rFonts w:ascii="TH SarabunPSK" w:hAnsi="TH SarabunPSK" w:cs="TH SarabunPSK" w:hint="cs"/>
          <w:sz w:val="28"/>
          <w:cs/>
        </w:rPr>
        <w:t>2 ข้างทางนั้นมีแต</w:t>
      </w:r>
      <w:r w:rsidR="00A24F5C">
        <w:rPr>
          <w:rFonts w:ascii="TH SarabunPSK" w:hAnsi="TH SarabunPSK" w:cs="TH SarabunPSK" w:hint="cs"/>
          <w:sz w:val="28"/>
          <w:cs/>
        </w:rPr>
        <w:t>่</w:t>
      </w:r>
      <w:r w:rsidR="00A24F5C" w:rsidRPr="0049099F">
        <w:rPr>
          <w:rFonts w:ascii="TH SarabunPSK" w:hAnsi="TH SarabunPSK" w:cs="TH SarabunPSK" w:hint="cs"/>
          <w:sz w:val="28"/>
          <w:cs/>
        </w:rPr>
        <w:t>ร้านอาหารน่าทานไปหมด</w:t>
      </w:r>
      <w:r w:rsidR="00A24F5C">
        <w:rPr>
          <w:rFonts w:ascii="TH SarabunPSK" w:hAnsi="TH SarabunPSK" w:cs="TH SarabunPSK" w:hint="cs"/>
          <w:sz w:val="28"/>
          <w:cs/>
        </w:rPr>
        <w:t>ซ</w:t>
      </w:r>
      <w:r w:rsidR="00A24F5C" w:rsidRPr="0049099F">
        <w:rPr>
          <w:rFonts w:ascii="TH SarabunPSK" w:hAnsi="TH SarabunPSK" w:cs="TH SarabunPSK" w:hint="cs"/>
          <w:sz w:val="28"/>
          <w:cs/>
        </w:rPr>
        <w:t>ะทุกร้าน อากาศหนาว</w:t>
      </w:r>
      <w:r w:rsidR="00A24F5C">
        <w:rPr>
          <w:rFonts w:ascii="TH SarabunPSK" w:hAnsi="TH SarabunPSK" w:cs="TH SarabunPSK" w:hint="cs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>ๆ</w:t>
      </w:r>
      <w:r w:rsidR="00A24F5C">
        <w:rPr>
          <w:rFonts w:ascii="TH SarabunPSK" w:hAnsi="TH SarabunPSK" w:cs="TH SarabunPSK" w:hint="cs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>ก็ต้องหาอะไรอุ่น</w:t>
      </w:r>
      <w:r w:rsidR="00A24F5C">
        <w:rPr>
          <w:rFonts w:ascii="TH SarabunPSK" w:hAnsi="TH SarabunPSK" w:cs="TH SarabunPSK" w:hint="cs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>ๆ</w:t>
      </w:r>
      <w:r w:rsidR="00A24F5C">
        <w:rPr>
          <w:rFonts w:ascii="TH SarabunPSK" w:hAnsi="TH SarabunPSK" w:cs="TH SarabunPSK" w:hint="cs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>ทานกันแก้หนาวสักหน่อย</w:t>
      </w:r>
      <w:r w:rsidR="00A24F5C">
        <w:rPr>
          <w:rFonts w:ascii="TH SarabunPSK" w:hAnsi="TH SarabunPSK" w:cs="TH SarabunPSK" w:hint="cs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 xml:space="preserve">สิ่งแรกที่แนะนำนั่นคือ </w:t>
      </w:r>
      <w:r w:rsidR="00A24F5C" w:rsidRPr="0049099F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="00A24F5C" w:rsidRPr="0049099F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="00A24F5C" w:rsidRPr="0049099F">
        <w:rPr>
          <w:rFonts w:ascii="TH SarabunPSK" w:hAnsi="TH SarabunPSK" w:cs="TH SarabunPSK" w:hint="cs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</w:t>
      </w:r>
      <w:r w:rsidR="00A24F5C">
        <w:rPr>
          <w:rFonts w:ascii="TH SarabunPSK" w:hAnsi="TH SarabunPSK" w:cs="TH SarabunPSK" w:hint="cs"/>
          <w:sz w:val="28"/>
          <w:cs/>
        </w:rPr>
        <w:t>บ</w:t>
      </w:r>
    </w:p>
    <w:p w14:paraId="3656F49F" w14:textId="77777777" w:rsidR="00F35C40" w:rsidRDefault="00F35C40" w:rsidP="00A24F5C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0F33A60" w14:textId="68A5D2D3" w:rsidR="00A24F5C" w:rsidRDefault="002B0135" w:rsidP="00A24F5C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F272E95" wp14:editId="5E727956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2082800" cy="1387475"/>
            <wp:effectExtent l="0" t="0" r="0" b="0"/>
            <wp:wrapThrough wrapText="bothSides">
              <wp:wrapPolygon edited="0">
                <wp:start x="0" y="0"/>
                <wp:lineTo x="0" y="21353"/>
                <wp:lineTo x="21337" y="21353"/>
                <wp:lineTo x="21337" y="0"/>
                <wp:lineTo x="0" y="0"/>
              </wp:wrapPolygon>
            </wp:wrapThrough>
            <wp:docPr id="4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33AB5" w14:textId="77777777" w:rsidR="00A24F5C" w:rsidRPr="00CE3EF0" w:rsidRDefault="00A24F5C" w:rsidP="00A24F5C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28"/>
        </w:rPr>
      </w:pPr>
      <w:r w:rsidRPr="00CE3EF0">
        <w:rPr>
          <w:rFonts w:ascii="TH SarabunPSK" w:hAnsi="TH SarabunPSK" w:cs="TH SarabunPSK" w:hint="cs"/>
          <w:sz w:val="28"/>
          <w:cs/>
        </w:rPr>
        <w:t>อีกหนึ่งเมนูยอดฮิตตลอดกา</w:t>
      </w:r>
      <w:r>
        <w:rPr>
          <w:rFonts w:ascii="TH SarabunPSK" w:hAnsi="TH SarabunPSK" w:cs="TH SarabunPSK" w:hint="cs"/>
          <w:sz w:val="28"/>
          <w:cs/>
        </w:rPr>
        <w:t>ล</w:t>
      </w:r>
      <w:r w:rsidRPr="00CE3EF0">
        <w:rPr>
          <w:rFonts w:ascii="TH SarabunPSK" w:hAnsi="TH SarabunPSK" w:cs="TH SarabunPSK" w:hint="cs"/>
          <w:sz w:val="28"/>
          <w:cs/>
        </w:rPr>
        <w:t>ที่พลาดไม่ได้นั่นก็คือ</w:t>
      </w:r>
      <w:r w:rsidRPr="00CE3EF0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ซูชิเนื้อฮิดะ</w:t>
      </w:r>
      <w:r w:rsidRPr="00CE3EF0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CE3EF0">
        <w:rPr>
          <w:rFonts w:ascii="TH SarabunPSK" w:hAnsi="TH SarabunPSK" w:cs="TH SarabunPSK" w:hint="cs"/>
          <w:sz w:val="28"/>
          <w:cs/>
        </w:rPr>
        <w:t xml:space="preserve">การันตีความอร่อยด้วยแถวยาวนอกร้าน ที่ร้านนี้เสิร์ฟเมนูซูชิเนื้อวากิวคุณภาพดีระดับ 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4-</w:t>
      </w:r>
      <w:r w:rsidRPr="00CE3EF0">
        <w:rPr>
          <w:rFonts w:ascii="TH SarabunPSK" w:hAnsi="TH SarabunPSK" w:cs="TH SarabunPSK" w:hint="cs"/>
          <w:sz w:val="28"/>
        </w:rPr>
        <w:t>A</w:t>
      </w:r>
      <w:r w:rsidRPr="00CE3EF0">
        <w:rPr>
          <w:rFonts w:ascii="TH SarabunPSK" w:hAnsi="TH SarabunPSK" w:cs="TH SarabunPSK" w:hint="cs"/>
          <w:sz w:val="28"/>
          <w:cs/>
        </w:rPr>
        <w:t>5 โดยซูชิชุดนี้ประกอบไปด้วยข้าวปั้นหน้าเนื้อโรยต้นหอมและกุนคันมากิ โดยเนื้อถูกปรุงอย่างดีด้วยเกลือทาเคะซุมิหรือเกลือจากไม้ไผ่ ขิงและโชยุ เสิร์ฟบนขนมเซมเบ้ ดังนั้นจึงทานได้ทั้งหมด วินาทีที่เนื้อนุ่ม ๆ ละลายในปากนั้น บอกได้เลยว่าสมกับที่รอคอยอย่างแน่นอน</w:t>
      </w:r>
    </w:p>
    <w:p w14:paraId="52C016AE" w14:textId="77777777" w:rsidR="00A24F5C" w:rsidRPr="00CE3EF0" w:rsidRDefault="00A24F5C" w:rsidP="00A24F5C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2E3304C0" w14:textId="77777777" w:rsidR="00A24F5C" w:rsidRPr="00A02DEB" w:rsidRDefault="00A24F5C" w:rsidP="00A24F5C">
      <w:pPr>
        <w:tabs>
          <w:tab w:val="left" w:pos="5850"/>
        </w:tabs>
        <w:spacing w:after="0"/>
        <w:ind w:left="709"/>
        <w:jc w:val="thaiDistribute"/>
        <w:rPr>
          <w:rFonts w:ascii="TH SarabunPSK" w:hAnsi="TH SarabunPSK" w:cs="TH SarabunPSK"/>
          <w:sz w:val="8"/>
          <w:szCs w:val="8"/>
        </w:rPr>
      </w:pPr>
    </w:p>
    <w:p w14:paraId="764A1708" w14:textId="77777777" w:rsidR="00A24F5C" w:rsidRPr="00A02DEB" w:rsidRDefault="00A24F5C" w:rsidP="00A24F5C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13629395" w14:textId="77777777" w:rsidR="00A24F5C" w:rsidRPr="00581C1E" w:rsidRDefault="00A24F5C" w:rsidP="00A24F5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 xml:space="preserve">อิสระอาหารค่ำตามอัธยาศัย </w:t>
      </w:r>
      <w:r>
        <w:rPr>
          <w:rFonts w:ascii="TH SarabunPSK" w:hAnsi="TH SarabunPSK" w:cs="TH SarabunPSK" w:hint="cs"/>
          <w:sz w:val="28"/>
          <w:cs/>
        </w:rPr>
        <w:t>เพื่อไม่เป็นการรบกวนเวลาของท่าน</w:t>
      </w:r>
    </w:p>
    <w:p w14:paraId="47C47067" w14:textId="77777777" w:rsidR="00A24F5C" w:rsidRDefault="00A24F5C" w:rsidP="00A24F5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 w:rsidRPr="00581C1E">
        <w:rPr>
          <w:rFonts w:ascii="TH SarabunPSK" w:hAnsi="TH SarabunPSK" w:cs="TH SarabunPSK"/>
          <w:sz w:val="28"/>
          <w:cs/>
        </w:rPr>
        <w:tab/>
      </w:r>
      <w:r w:rsidR="00EB2508" w:rsidRPr="003B4933">
        <w:rPr>
          <w:rFonts w:ascii="TH SarabunPSK" w:hAnsi="TH SarabunPSK" w:cs="TH SarabunPSK"/>
          <w:sz w:val="28"/>
        </w:rPr>
        <w:t>NAG</w:t>
      </w:r>
      <w:r w:rsidR="00EB2508">
        <w:rPr>
          <w:rFonts w:ascii="TH SarabunPSK" w:hAnsi="TH SarabunPSK" w:cs="TH SarabunPSK"/>
          <w:sz w:val="28"/>
        </w:rPr>
        <w:t>ANO</w:t>
      </w:r>
      <w:r w:rsidR="00EB2508" w:rsidRPr="003B4933">
        <w:rPr>
          <w:rFonts w:ascii="TH SarabunPSK" w:hAnsi="TH SarabunPSK" w:cs="TH SarabunPSK"/>
          <w:sz w:val="28"/>
        </w:rPr>
        <w:t xml:space="preserve"> AREA HOTEL </w:t>
      </w:r>
      <w:r w:rsidRPr="000F3E54">
        <w:rPr>
          <w:rFonts w:ascii="TH SarabunPSK" w:hAnsi="TH SarabunPSK" w:cs="TH SarabunPSK" w:hint="cs"/>
          <w:color w:val="3B3838"/>
          <w:sz w:val="28"/>
          <w:cs/>
        </w:rPr>
        <w:t>หรือเทียบเท่า</w:t>
      </w:r>
      <w:r w:rsidRPr="000F3E54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5618FEE0" w14:textId="77777777" w:rsidR="00A24F5C" w:rsidRDefault="00A24F5C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17F6C0F4" w14:textId="77777777" w:rsidR="00A24F5C" w:rsidRDefault="00A24F5C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7055017E" w14:textId="77777777" w:rsidR="00A24F5C" w:rsidRDefault="00A24F5C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0827291A" w14:textId="77777777" w:rsidR="00A24F5C" w:rsidRDefault="00A24F5C" w:rsidP="00B855AF">
      <w:pPr>
        <w:tabs>
          <w:tab w:val="left" w:pos="4295"/>
        </w:tabs>
        <w:spacing w:after="0"/>
        <w:ind w:left="709" w:hanging="709"/>
        <w:rPr>
          <w:rFonts w:ascii="TH SarabunPSK" w:hAnsi="TH SarabunPSK" w:cs="TH SarabunPSK"/>
          <w:sz w:val="28"/>
        </w:rPr>
      </w:pPr>
    </w:p>
    <w:p w14:paraId="61607454" w14:textId="77777777" w:rsidR="00F35C40" w:rsidRDefault="00F35C4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4C5BA8F6" w14:textId="6C13E1F7" w:rsidR="00F35C40" w:rsidRDefault="002B0135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5D32D102" wp14:editId="3DB53736">
            <wp:simplePos x="0" y="0"/>
            <wp:positionH relativeFrom="page">
              <wp:align>left</wp:align>
            </wp:positionH>
            <wp:positionV relativeFrom="paragraph">
              <wp:posOffset>-1529715</wp:posOffset>
            </wp:positionV>
            <wp:extent cx="7848600" cy="5213985"/>
            <wp:effectExtent l="0" t="0" r="0" b="0"/>
            <wp:wrapNone/>
            <wp:docPr id="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7" b="1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DB52A" w14:textId="77777777" w:rsidR="00F35C40" w:rsidRDefault="00F35C4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52CBF741" w14:textId="77777777" w:rsidR="00F35C40" w:rsidRDefault="00F35C40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</w:p>
    <w:p w14:paraId="75D96123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70647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5CB00AD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7E59F59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F1F0382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3D65478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0732296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02A7A9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CE6F010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2945E6C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0F70917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0245F24" w14:textId="77777777" w:rsidR="00912F7A" w:rsidRDefault="00912F7A" w:rsidP="003278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E62EA3B" w14:textId="183DBEB6" w:rsidR="00CE3EF0" w:rsidRDefault="002B0135" w:rsidP="00C47EF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189337D" wp14:editId="61266000">
                <wp:simplePos x="0" y="0"/>
                <wp:positionH relativeFrom="column">
                  <wp:posOffset>248285</wp:posOffset>
                </wp:positionH>
                <wp:positionV relativeFrom="paragraph">
                  <wp:posOffset>344805</wp:posOffset>
                </wp:positionV>
                <wp:extent cx="7010400" cy="685800"/>
                <wp:effectExtent l="0" t="0" r="0" b="0"/>
                <wp:wrapTight wrapText="bothSides">
                  <wp:wrapPolygon edited="0">
                    <wp:start x="59" y="0"/>
                    <wp:lineTo x="0" y="600"/>
                    <wp:lineTo x="0" y="19800"/>
                    <wp:lineTo x="59" y="21000"/>
                    <wp:lineTo x="21541" y="21000"/>
                    <wp:lineTo x="21541" y="600"/>
                    <wp:lineTo x="21483" y="0"/>
                    <wp:lineTo x="59" y="0"/>
                  </wp:wrapPolygon>
                </wp:wrapTight>
                <wp:docPr id="205314598" name="Flowchart: Alternate Proces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685800"/>
                        </a:xfrm>
                        <a:prstGeom prst="flowChartAlternateProcess">
                          <a:avLst/>
                        </a:prstGeom>
                        <a:solidFill>
                          <a:srgbClr val="EC1B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9C9D8" id="Flowchart: Alternate Process 22" o:spid="_x0000_s1026" type="#_x0000_t176" style="position:absolute;margin-left:19.55pt;margin-top:27.15pt;width:552pt;height:5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" fillcolor="#ec1b50" stroked="f" strokeweight="1pt"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88FC42" wp14:editId="0F15E58F">
                <wp:simplePos x="0" y="0"/>
                <wp:positionH relativeFrom="page">
                  <wp:posOffset>742950</wp:posOffset>
                </wp:positionH>
                <wp:positionV relativeFrom="paragraph">
                  <wp:posOffset>359410</wp:posOffset>
                </wp:positionV>
                <wp:extent cx="6600825" cy="685800"/>
                <wp:effectExtent l="0" t="0" r="0" b="0"/>
                <wp:wrapNone/>
                <wp:docPr id="93553498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082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CF3E5" w14:textId="77777777" w:rsidR="00C47EF0" w:rsidRPr="000F3E54" w:rsidRDefault="00327882" w:rsidP="00C47EF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ab/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ฮาคุบะ - อิวาทาเกะ กอนโดล่า ลิฟท์ - ฮาคุบะ อิวาทาเกะ เมาท์เท่น รีสอร์ท </w:t>
                            </w:r>
                            <w:r w:rsidR="003B4933"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C47EF0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Snow Peak Land Station </w:t>
                            </w:r>
                            <w:proofErr w:type="spellStart"/>
                            <w:r w:rsidR="00C47EF0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Hakuba</w:t>
                            </w:r>
                            <w:proofErr w:type="spellEnd"/>
                            <w:r w:rsidR="00C47EF0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08958F55" w14:textId="77777777" w:rsidR="00327882" w:rsidRPr="000F3E54" w:rsidRDefault="00C47EF0" w:rsidP="00C47EF0">
                            <w:pPr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Starbucks Snow Peak </w:t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 xml:space="preserve">– </w:t>
                            </w:r>
                            <w:r w:rsidRPr="000F3E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สวน</w:t>
                            </w:r>
                            <w:r w:rsidR="00A24F5C" w:rsidRPr="000F3E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0"/>
                                <w:szCs w:val="30"/>
                                <w:cs/>
                              </w:rPr>
                              <w:t>โออิเดะ พาร์ค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8FC42" id="Text Box 20" o:spid="_x0000_s1039" type="#_x0000_t202" style="position:absolute;left:0;text-align:left;margin-left:58.5pt;margin-top:28.3pt;width:519.75pt;height:54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" filled="f" stroked="f">
                <v:textbox>
                  <w:txbxContent>
                    <w:p w14:paraId="652CF3E5" w14:textId="77777777" w:rsidR="00C47EF0" w:rsidRPr="000F3E54" w:rsidRDefault="00327882" w:rsidP="00C47EF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4</w:t>
                      </w:r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</w:rPr>
                        <w:tab/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ฮาคุบะ - อิวาทาเกะ กอนโดล่า ลิฟท์ - ฮาคุบะ อิวาทาเกะ เมาท์เท่น รีสอร์ท </w:t>
                      </w:r>
                      <w:r w:rsidR="003B4933"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- </w:t>
                      </w:r>
                      <w:r w:rsidR="00C47EF0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Snow Peak Land Station </w:t>
                      </w:r>
                      <w:proofErr w:type="spellStart"/>
                      <w:r w:rsidR="00C47EF0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>Hakuba</w:t>
                      </w:r>
                      <w:proofErr w:type="spellEnd"/>
                      <w:r w:rsidR="00C47EF0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08958F55" w14:textId="77777777" w:rsidR="00327882" w:rsidRPr="000F3E54" w:rsidRDefault="00C47EF0" w:rsidP="00C47EF0">
                      <w:pPr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Starbucks Snow Peak </w:t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 xml:space="preserve">– </w:t>
                      </w:r>
                      <w:r w:rsidRPr="000F3E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สวน</w:t>
                      </w:r>
                      <w:r w:rsidR="00A24F5C" w:rsidRPr="000F3E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0"/>
                          <w:szCs w:val="30"/>
                          <w:cs/>
                        </w:rPr>
                        <w:t>โออิเดะ พาร์ค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7248" behindDoc="0" locked="0" layoutInCell="1" allowOverlap="1" wp14:anchorId="2D422C26" wp14:editId="58ADF7CC">
            <wp:simplePos x="0" y="0"/>
            <wp:positionH relativeFrom="column">
              <wp:posOffset>-142240</wp:posOffset>
            </wp:positionH>
            <wp:positionV relativeFrom="paragraph">
              <wp:posOffset>170815</wp:posOffset>
            </wp:positionV>
            <wp:extent cx="771525" cy="690880"/>
            <wp:effectExtent l="0" t="0" r="0" b="0"/>
            <wp:wrapNone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0A08A" w14:textId="77777777" w:rsidR="00327882" w:rsidRPr="00DF0472" w:rsidRDefault="00327882" w:rsidP="005A7EB3">
      <w:pPr>
        <w:spacing w:after="0"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p w14:paraId="3FDBB66F" w14:textId="77777777" w:rsidR="00327882" w:rsidRDefault="00327882" w:rsidP="00F35C40">
      <w:pPr>
        <w:tabs>
          <w:tab w:val="left" w:pos="4295"/>
        </w:tabs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AF2942B" w14:textId="4F1AAC2A" w:rsidR="003B4933" w:rsidRPr="003B4933" w:rsidRDefault="002B0135" w:rsidP="00C47EF0">
      <w:pPr>
        <w:ind w:left="720"/>
        <w:jc w:val="thaiDistribute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EA46750" wp14:editId="1448FCE5">
                <wp:simplePos x="0" y="0"/>
                <wp:positionH relativeFrom="page">
                  <wp:posOffset>3997960</wp:posOffset>
                </wp:positionH>
                <wp:positionV relativeFrom="paragraph">
                  <wp:posOffset>15240</wp:posOffset>
                </wp:positionV>
                <wp:extent cx="3561715" cy="1857375"/>
                <wp:effectExtent l="0" t="0" r="0" b="0"/>
                <wp:wrapTight wrapText="bothSides">
                  <wp:wrapPolygon edited="0">
                    <wp:start x="0" y="0"/>
                    <wp:lineTo x="0" y="21489"/>
                    <wp:lineTo x="21488" y="21489"/>
                    <wp:lineTo x="21488" y="0"/>
                    <wp:lineTo x="0" y="0"/>
                  </wp:wrapPolygon>
                </wp:wrapTight>
                <wp:docPr id="167984515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1715" cy="1857375"/>
                        </a:xfrm>
                        <a:prstGeom prst="rect">
                          <a:avLst/>
                        </a:prstGeom>
                        <a:blipFill dpi="0" rotWithShape="1">
                          <a:blip r:embed="rId32" cstate="email"/>
                          <a:srcRect/>
                          <a:stretch>
                            <a:fillRect r="68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EFF21" id="Rectangle 18" o:spid="_x0000_s1026" style="position:absolute;margin-left:314.8pt;margin-top:1.2pt;width:280.45pt;height:14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" stroked="f" strokeweight="1pt">
                <v:fill r:id="rId33" o:title="" recolor="t" rotate="t" type="frame"/>
                <w10:wrap type="tight" anchorx="page"/>
              </v:rect>
            </w:pict>
          </mc:Fallback>
        </mc:AlternateContent>
      </w:r>
      <w:r w:rsidR="003B4933" w:rsidRPr="003B4933">
        <w:rPr>
          <w:rFonts w:ascii="TH SarabunPSK" w:hAnsi="TH SarabunPSK" w:cs="TH SarabunPSK"/>
          <w:cs/>
        </w:rPr>
        <w:t xml:space="preserve">นำท่านเดินทางสู่ </w:t>
      </w:r>
      <w:r w:rsidR="003B4933" w:rsidRPr="003B4933">
        <w:rPr>
          <w:rFonts w:ascii="TH SarabunPSK" w:hAnsi="TH SarabunPSK" w:cs="TH SarabunPSK"/>
          <w:b/>
          <w:bCs/>
          <w:color w:val="0000FF"/>
          <w:cs/>
        </w:rPr>
        <w:t>ฮาคุบะ</w:t>
      </w:r>
      <w:r w:rsidR="003B4933" w:rsidRPr="003B4933">
        <w:rPr>
          <w:rFonts w:ascii="TH SarabunPSK" w:hAnsi="TH SarabunPSK" w:cs="TH SarabunPSK"/>
          <w:color w:val="0000FF"/>
          <w:cs/>
        </w:rPr>
        <w:t xml:space="preserve"> </w:t>
      </w:r>
      <w:r w:rsidR="003B4933" w:rsidRPr="003B4933">
        <w:rPr>
          <w:rFonts w:ascii="TH SarabunPSK" w:hAnsi="TH SarabunPSK" w:cs="TH SarabunPSK"/>
          <w:cs/>
        </w:rPr>
        <w:t>ตั้งอยู่ทางตอนเหนือของจังหวัดนากาโน่ บนความสูง</w:t>
      </w:r>
      <w:r w:rsidR="003B4933" w:rsidRPr="00C47EF0">
        <w:rPr>
          <w:rFonts w:ascii="TH SarabunPSK" w:hAnsi="TH SarabunPSK" w:cs="TH SarabunPSK" w:hint="cs"/>
          <w:sz w:val="28"/>
          <w:cs/>
        </w:rPr>
        <w:t xml:space="preserve">ราว </w:t>
      </w:r>
      <w:r w:rsidR="003B4933" w:rsidRPr="00C47EF0">
        <w:rPr>
          <w:rFonts w:ascii="TH SarabunPSK" w:hAnsi="TH SarabunPSK" w:cs="TH SarabunPSK" w:hint="cs"/>
          <w:sz w:val="28"/>
        </w:rPr>
        <w:t>3,000</w:t>
      </w:r>
      <w:r w:rsidR="003B4933" w:rsidRPr="003B4933">
        <w:rPr>
          <w:rFonts w:ascii="TH SarabunPSK" w:hAnsi="TH SarabunPSK" w:cs="TH SarabunPSK"/>
        </w:rPr>
        <w:t xml:space="preserve"> </w:t>
      </w:r>
      <w:r w:rsidR="003B4933" w:rsidRPr="003B4933">
        <w:rPr>
          <w:rFonts w:ascii="TH SarabunPSK" w:hAnsi="TH SarabunPSK" w:cs="TH SarabunPSK"/>
          <w:cs/>
        </w:rPr>
        <w:t>เมตร ของเทือกเขาแอลป์ตอนเหนือ มีชื่อเสียงด้านหิมะที่นุ่มฟู พร้อมด้วยลานสกียอดนิยม</w:t>
      </w:r>
      <w:r w:rsidR="00C47EF0">
        <w:rPr>
          <w:rFonts w:ascii="TH SarabunPSK" w:hAnsi="TH SarabunPSK" w:cs="TH SarabunPSK" w:hint="cs"/>
          <w:cs/>
        </w:rPr>
        <w:t xml:space="preserve"> </w:t>
      </w:r>
      <w:r w:rsidR="003B4933" w:rsidRPr="003B4933">
        <w:rPr>
          <w:rFonts w:ascii="TH SarabunPSK" w:hAnsi="TH SarabunPSK" w:cs="TH SarabunPSK"/>
          <w:cs/>
        </w:rPr>
        <w:t>สนามสกีกระโดด และพิพิธภัณฑ์อนุสรณ์หมู่บ้านโอลิมปิกฮาคุบะ นอกจากกิจกรรมสกีและสโนว์บอร์ดแล้ว ยังมีแหล่งออนเซ็นที่ตั้งอยู่รอบเมืองอีกด้วย</w:t>
      </w:r>
    </w:p>
    <w:p w14:paraId="772B1946" w14:textId="4FAF4B07" w:rsidR="003B4933" w:rsidRPr="003B4933" w:rsidRDefault="002B0135" w:rsidP="003B4933">
      <w:pPr>
        <w:ind w:left="720"/>
        <w:jc w:val="both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41C3E6A" wp14:editId="3B3DDF60">
            <wp:simplePos x="0" y="0"/>
            <wp:positionH relativeFrom="page">
              <wp:posOffset>4013835</wp:posOffset>
            </wp:positionH>
            <wp:positionV relativeFrom="paragraph">
              <wp:posOffset>628650</wp:posOffset>
            </wp:positionV>
            <wp:extent cx="3498850" cy="1991360"/>
            <wp:effectExtent l="0" t="0" r="0" b="0"/>
            <wp:wrapTight wrapText="bothSides">
              <wp:wrapPolygon edited="0">
                <wp:start x="0" y="0"/>
                <wp:lineTo x="0" y="21490"/>
                <wp:lineTo x="21522" y="21490"/>
                <wp:lineTo x="21522" y="0"/>
                <wp:lineTo x="0" y="0"/>
              </wp:wrapPolygon>
            </wp:wrapTight>
            <wp:docPr id="34" name="Picture 103" descr="HAKUBA MOUNTAIN HARBOR（en） | Hakuba Cycling - 白馬村サイクリング情報サ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AKUBA MOUNTAIN HARBOR（en） | Hakuba Cycling - 白馬村サイクリング情報サイト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933" w:rsidRPr="003B4933">
        <w:rPr>
          <w:rFonts w:ascii="TH SarabunPSK" w:hAnsi="TH SarabunPSK" w:cs="TH SarabunPSK"/>
          <w:sz w:val="28"/>
          <w:cs/>
        </w:rPr>
        <w:t xml:space="preserve">จากนั้นนำทุกท่านนั่ง </w:t>
      </w:r>
      <w:r w:rsidR="003B4933" w:rsidRPr="003B4933">
        <w:rPr>
          <w:rFonts w:ascii="TH SarabunPSK" w:hAnsi="TH SarabunPSK" w:cs="TH SarabunPSK"/>
          <w:b/>
          <w:bCs/>
          <w:color w:val="0000FF"/>
          <w:sz w:val="28"/>
          <w:cs/>
        </w:rPr>
        <w:t>อิวาทาเกะ กอนโดล่าลิฟท์</w:t>
      </w:r>
      <w:r w:rsidR="003B4933" w:rsidRPr="003B4933">
        <w:rPr>
          <w:rFonts w:ascii="TH SarabunPSK" w:hAnsi="TH SarabunPSK" w:cs="TH SarabunPSK"/>
          <w:sz w:val="28"/>
          <w:cs/>
        </w:rPr>
        <w:t xml:space="preserve"> </w:t>
      </w:r>
      <w:r w:rsidR="003B4933" w:rsidRPr="003B4933">
        <w:rPr>
          <w:rFonts w:ascii="TH SarabunPSK" w:hAnsi="TH SarabunPSK" w:cs="TH SarabunPSK"/>
          <w:b/>
          <w:bCs/>
          <w:color w:val="00B050"/>
          <w:sz w:val="28"/>
          <w:cs/>
        </w:rPr>
        <w:t>(ราคารวมค่ากระเช้าแล้ว)</w:t>
      </w:r>
      <w:r w:rsidR="003B4933" w:rsidRPr="003B4933">
        <w:rPr>
          <w:rFonts w:ascii="TH SarabunPSK" w:hAnsi="TH SarabunPSK" w:cs="TH SarabunPSK"/>
          <w:color w:val="00B050"/>
          <w:sz w:val="28"/>
          <w:cs/>
        </w:rPr>
        <w:t xml:space="preserve"> </w:t>
      </w:r>
      <w:r w:rsidR="003B4933" w:rsidRPr="003B4933">
        <w:rPr>
          <w:rFonts w:ascii="TH SarabunPSK" w:hAnsi="TH SarabunPSK" w:cs="TH SarabunPSK"/>
          <w:sz w:val="28"/>
          <w:cs/>
        </w:rPr>
        <w:t xml:space="preserve">เพื่อไปยัง </w:t>
      </w:r>
      <w:r w:rsidR="003B4933" w:rsidRPr="003B4933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ฮาคุบะ อิวาทาเกะ เมาน์เทน รีสอร์ท </w:t>
      </w:r>
      <w:r w:rsidR="003B4933" w:rsidRPr="003B4933">
        <w:rPr>
          <w:rFonts w:ascii="TH SarabunPSK" w:hAnsi="TH SarabunPSK" w:cs="TH SarabunPSK"/>
          <w:b/>
          <w:bCs/>
          <w:sz w:val="28"/>
          <w:cs/>
        </w:rPr>
        <w:t>(</w:t>
      </w:r>
      <w:proofErr w:type="spellStart"/>
      <w:r w:rsidR="003B4933" w:rsidRPr="003B4933">
        <w:rPr>
          <w:rFonts w:ascii="TH SarabunPSK" w:hAnsi="TH SarabunPSK" w:cs="TH SarabunPSK"/>
          <w:b/>
          <w:bCs/>
          <w:sz w:val="28"/>
        </w:rPr>
        <w:t>Hakuba</w:t>
      </w:r>
      <w:proofErr w:type="spellEnd"/>
      <w:r w:rsidR="003B4933" w:rsidRPr="003B4933">
        <w:rPr>
          <w:rFonts w:ascii="TH SarabunPSK" w:hAnsi="TH SarabunPSK" w:cs="TH SarabunPSK"/>
          <w:b/>
          <w:bCs/>
          <w:sz w:val="28"/>
        </w:rPr>
        <w:t xml:space="preserve"> Iwatake Mountain Resort)</w:t>
      </w:r>
      <w:r w:rsidR="003B4933" w:rsidRPr="003B4933">
        <w:rPr>
          <w:rFonts w:ascii="TH SarabunPSK" w:hAnsi="TH SarabunPSK" w:cs="TH SarabunPSK"/>
          <w:sz w:val="28"/>
          <w:cs/>
        </w:rPr>
        <w:t xml:space="preserve"> สกีรีสอร์ทยอดนิยมของจังหวัดนากาโน่ ซึ่งตั้งอยู่สูงจากระดับน้ำทะเล </w:t>
      </w:r>
      <w:r w:rsidR="003B4933" w:rsidRPr="003B4933">
        <w:rPr>
          <w:rFonts w:ascii="TH SarabunPSK" w:hAnsi="TH SarabunPSK" w:cs="TH SarabunPSK"/>
          <w:sz w:val="28"/>
        </w:rPr>
        <w:t xml:space="preserve">1,100 </w:t>
      </w:r>
      <w:r w:rsidR="003B4933" w:rsidRPr="003B4933">
        <w:rPr>
          <w:rFonts w:ascii="TH SarabunPSK" w:hAnsi="TH SarabunPSK" w:cs="TH SarabunPSK"/>
          <w:sz w:val="28"/>
          <w:cs/>
        </w:rPr>
        <w:t>เมตร สัมผัสทิวทัศน์สุดตระการตาของ</w:t>
      </w:r>
      <w:r w:rsidR="003B4933" w:rsidRPr="003B4933">
        <w:rPr>
          <w:rFonts w:ascii="TH SarabunPSK" w:hAnsi="TH SarabunPSK" w:cs="TH SarabunPSK"/>
          <w:sz w:val="28"/>
        </w:rPr>
        <w:t xml:space="preserve"> </w:t>
      </w:r>
      <w:r w:rsidR="003B4933" w:rsidRPr="003B4933">
        <w:rPr>
          <w:rFonts w:ascii="TH SarabunPSK" w:hAnsi="TH SarabunPSK" w:cs="TH SarabunPSK"/>
          <w:sz w:val="28"/>
          <w:cs/>
        </w:rPr>
        <w:t>เทือกเขาฮิดะ</w:t>
      </w:r>
      <w:r w:rsidR="003B4933" w:rsidRPr="003B4933">
        <w:rPr>
          <w:rFonts w:ascii="TH SarabunPSK" w:hAnsi="TH SarabunPSK" w:cs="TH SarabunPSK"/>
          <w:sz w:val="28"/>
        </w:rPr>
        <w:t xml:space="preserve"> </w:t>
      </w:r>
      <w:r w:rsidR="003B4933" w:rsidRPr="003B4933">
        <w:rPr>
          <w:rFonts w:ascii="TH SarabunPSK" w:hAnsi="TH SarabunPSK" w:cs="TH SarabunPSK"/>
          <w:sz w:val="28"/>
          <w:cs/>
        </w:rPr>
        <w:t>หรือที่หลายคนรู้จักกันในชื่อ</w:t>
      </w:r>
      <w:r w:rsidR="003B4933" w:rsidRPr="003B4933">
        <w:rPr>
          <w:rFonts w:ascii="TH SarabunPSK" w:hAnsi="TH SarabunPSK" w:cs="TH SarabunPSK"/>
          <w:sz w:val="28"/>
        </w:rPr>
        <w:t xml:space="preserve"> </w:t>
      </w:r>
      <w:r w:rsidR="003B4933" w:rsidRPr="003B4933">
        <w:rPr>
          <w:rFonts w:ascii="TH SarabunPSK" w:hAnsi="TH SarabunPSK" w:cs="TH SarabunPSK"/>
          <w:sz w:val="28"/>
          <w:cs/>
        </w:rPr>
        <w:t>เทือกเขาแอลป์ตอนเหนือ</w:t>
      </w:r>
    </w:p>
    <w:p w14:paraId="4B7582BF" w14:textId="573E7A82" w:rsidR="00EB2508" w:rsidRDefault="002B0135" w:rsidP="00EB2508">
      <w:pPr>
        <w:ind w:left="720" w:right="5258"/>
        <w:jc w:val="thaiDistribute"/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2A9362A4" wp14:editId="42E49BEC">
            <wp:simplePos x="0" y="0"/>
            <wp:positionH relativeFrom="column">
              <wp:posOffset>5725160</wp:posOffset>
            </wp:positionH>
            <wp:positionV relativeFrom="paragraph">
              <wp:posOffset>1071880</wp:posOffset>
            </wp:positionV>
            <wp:extent cx="1642745" cy="1371600"/>
            <wp:effectExtent l="0" t="0" r="0" b="0"/>
            <wp:wrapNone/>
            <wp:docPr id="3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733C0A43" wp14:editId="11406CCF">
            <wp:simplePos x="0" y="0"/>
            <wp:positionH relativeFrom="column">
              <wp:posOffset>3606800</wp:posOffset>
            </wp:positionH>
            <wp:positionV relativeFrom="paragraph">
              <wp:posOffset>1078865</wp:posOffset>
            </wp:positionV>
            <wp:extent cx="2188210" cy="1371600"/>
            <wp:effectExtent l="0" t="0" r="0" b="0"/>
            <wp:wrapNone/>
            <wp:docPr id="32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8" b="1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933" w:rsidRPr="003B4933">
        <w:rPr>
          <w:rFonts w:ascii="TH SarabunPSK" w:hAnsi="TH SarabunPSK" w:cs="TH SarabunPSK"/>
          <w:sz w:val="28"/>
          <w:cs/>
        </w:rPr>
        <w:t>เก็บภาพประทับใจ ณ</w:t>
      </w:r>
      <w:r w:rsidR="003B4933" w:rsidRPr="003B4933">
        <w:rPr>
          <w:rFonts w:ascii="TH SarabunPSK" w:hAnsi="TH SarabunPSK" w:cs="TH SarabunPSK"/>
          <w:sz w:val="28"/>
        </w:rPr>
        <w:t xml:space="preserve"> </w:t>
      </w:r>
      <w:proofErr w:type="spellStart"/>
      <w:r w:rsidR="003B4933" w:rsidRPr="003B4933">
        <w:rPr>
          <w:rFonts w:ascii="TH SarabunPSK" w:hAnsi="TH SarabunPSK" w:cs="TH SarabunPSK"/>
          <w:b/>
          <w:bCs/>
          <w:color w:val="0000FF"/>
          <w:sz w:val="28"/>
        </w:rPr>
        <w:t>Hakuba</w:t>
      </w:r>
      <w:proofErr w:type="spellEnd"/>
      <w:r w:rsidR="003B4933" w:rsidRPr="003B4933">
        <w:rPr>
          <w:rFonts w:ascii="TH SarabunPSK" w:hAnsi="TH SarabunPSK" w:cs="TH SarabunPSK"/>
          <w:b/>
          <w:bCs/>
          <w:color w:val="0000FF"/>
          <w:sz w:val="28"/>
        </w:rPr>
        <w:t xml:space="preserve"> Mountain Harbor</w:t>
      </w:r>
      <w:r w:rsidR="003B4933" w:rsidRPr="003B4933">
        <w:rPr>
          <w:rFonts w:ascii="TH SarabunPSK" w:hAnsi="TH SarabunPSK" w:cs="TH SarabunPSK"/>
          <w:color w:val="0000FF"/>
          <w:sz w:val="28"/>
        </w:rPr>
        <w:t xml:space="preserve"> </w:t>
      </w:r>
      <w:r w:rsidR="003B4933" w:rsidRPr="003B4933">
        <w:rPr>
          <w:rFonts w:ascii="TH SarabunPSK" w:hAnsi="TH SarabunPSK" w:cs="TH SarabunPSK"/>
          <w:sz w:val="28"/>
          <w:cs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="003B4933" w:rsidRPr="003B4933">
        <w:rPr>
          <w:rFonts w:ascii="TH SarabunPSK" w:hAnsi="TH SarabunPSK" w:cs="TH SarabunPSK"/>
          <w:sz w:val="28"/>
        </w:rPr>
        <w:t xml:space="preserve"> </w:t>
      </w:r>
      <w:r w:rsidR="003B4933" w:rsidRPr="003B4933">
        <w:rPr>
          <w:rFonts w:ascii="TH SarabunPSK" w:hAnsi="TH SarabunPSK" w:cs="TH SarabunPSK"/>
          <w:b/>
          <w:bCs/>
          <w:sz w:val="28"/>
          <w:cs/>
        </w:rPr>
        <w:t xml:space="preserve">ระเบียง </w:t>
      </w:r>
      <w:proofErr w:type="spellStart"/>
      <w:r w:rsidR="003B4933" w:rsidRPr="003B4933">
        <w:rPr>
          <w:rFonts w:ascii="TH SarabunPSK" w:hAnsi="TH SarabunPSK" w:cs="TH SarabunPSK"/>
          <w:b/>
          <w:bCs/>
          <w:sz w:val="28"/>
        </w:rPr>
        <w:t>Hakuba</w:t>
      </w:r>
      <w:proofErr w:type="spellEnd"/>
      <w:r w:rsidR="003B4933" w:rsidRPr="003B4933">
        <w:rPr>
          <w:rFonts w:ascii="TH SarabunPSK" w:hAnsi="TH SarabunPSK" w:cs="TH SarabunPSK"/>
          <w:b/>
          <w:bCs/>
          <w:sz w:val="28"/>
        </w:rPr>
        <w:t xml:space="preserve"> Sanzan</w:t>
      </w:r>
      <w:r w:rsidR="003B4933" w:rsidRPr="003B4933">
        <w:rPr>
          <w:rFonts w:ascii="TH SarabunPSK" w:hAnsi="TH SarabunPSK" w:cs="TH SarabunPSK"/>
          <w:sz w:val="28"/>
        </w:rPr>
        <w:t xml:space="preserve"> </w:t>
      </w:r>
      <w:r w:rsidR="003B4933" w:rsidRPr="003B4933">
        <w:rPr>
          <w:rFonts w:ascii="TH SarabunPSK" w:hAnsi="TH SarabunPSK" w:cs="TH SarabunPSK"/>
          <w:sz w:val="28"/>
          <w:cs/>
        </w:rPr>
        <w:t>ที่สามารถมองเห็นเทือกเขาแอลป์ได้อย่างงดงาม อิสระให้ทุกท่านดื่มด่ำกับบรรยากาศได้อย่างเต็มที่</w:t>
      </w:r>
      <w:r w:rsidR="003B4933" w:rsidRPr="003B4933">
        <w:t xml:space="preserve"> </w:t>
      </w:r>
    </w:p>
    <w:p w14:paraId="7625BE03" w14:textId="77777777" w:rsidR="003B4933" w:rsidRPr="000F3E54" w:rsidRDefault="00EB2508" w:rsidP="00EB2508">
      <w:pPr>
        <w:ind w:left="720" w:right="5978"/>
        <w:jc w:val="thaiDistribute"/>
        <w:rPr>
          <w:rFonts w:ascii="TH SarabunPSK" w:hAnsi="TH SarabunPSK" w:cs="TH SarabunPSK"/>
          <w:b/>
          <w:bCs/>
          <w:color w:val="C45911"/>
          <w:sz w:val="28"/>
        </w:rPr>
      </w:pPr>
      <w:r w:rsidRPr="000F3E54">
        <w:rPr>
          <w:rFonts w:ascii="TH SarabunPSK" w:hAnsi="TH SarabunPSK" w:cs="TH SarabunPSK"/>
          <w:b/>
          <w:bCs/>
          <w:color w:val="C45911"/>
          <w:sz w:val="28"/>
          <w:cs/>
        </w:rPr>
        <w:t>ภายในบริเวณเดียวกันยังมีร้านเบเกอรี่ชื่อ</w:t>
      </w:r>
      <w:r w:rsidRPr="000F3E54">
        <w:rPr>
          <w:rFonts w:ascii="TH SarabunPSK" w:hAnsi="TH SarabunPSK" w:cs="TH SarabunPSK"/>
          <w:b/>
          <w:bCs/>
          <w:color w:val="C45911"/>
          <w:sz w:val="28"/>
        </w:rPr>
        <w:t xml:space="preserve"> The City Bakery </w:t>
      </w:r>
      <w:r w:rsidRPr="000F3E54">
        <w:rPr>
          <w:rFonts w:ascii="TH SarabunPSK" w:hAnsi="TH SarabunPSK" w:cs="TH SarabunPSK"/>
          <w:b/>
          <w:bCs/>
          <w:color w:val="C45911"/>
          <w:sz w:val="28"/>
          <w:cs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</w:p>
    <w:p w14:paraId="20F7771F" w14:textId="62AD9584" w:rsidR="003B4933" w:rsidRPr="003B4933" w:rsidRDefault="002B0135" w:rsidP="00EB2508">
      <w:pPr>
        <w:ind w:left="-270" w:right="6028"/>
        <w:jc w:val="thaiDistribute"/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00A573A" wp14:editId="0C6A3CDD">
            <wp:extent cx="7915275" cy="4381500"/>
            <wp:effectExtent l="0" t="0" r="0" b="0"/>
            <wp:docPr id="9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1A7D1" w14:textId="77777777" w:rsidR="003B4933" w:rsidRDefault="003B4933" w:rsidP="00EB2508">
      <w:pPr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>นอกจากนี้ ท่านยังสามารถสนุกสนานกับ</w:t>
      </w:r>
      <w:r w:rsidRPr="003B4933">
        <w:rPr>
          <w:rFonts w:ascii="TH SarabunPSK" w:hAnsi="TH SarabunPSK" w:cs="TH SarabunPSK"/>
          <w:sz w:val="28"/>
        </w:rPr>
        <w:t xml:space="preserve"> </w:t>
      </w:r>
      <w:r w:rsidRPr="003B4933">
        <w:rPr>
          <w:rFonts w:ascii="TH SarabunPSK" w:hAnsi="TH SarabunPSK" w:cs="TH SarabunPSK"/>
          <w:b/>
          <w:bCs/>
          <w:color w:val="0000FF"/>
          <w:sz w:val="28"/>
        </w:rPr>
        <w:t>Yoo-Hoo! Swing</w:t>
      </w:r>
      <w:r w:rsidRPr="003B4933">
        <w:rPr>
          <w:rFonts w:ascii="TH SarabunPSK" w:hAnsi="TH SarabunPSK" w:cs="TH SarabunPSK"/>
          <w:sz w:val="28"/>
        </w:rPr>
        <w:t xml:space="preserve"> </w:t>
      </w:r>
      <w:r w:rsidRPr="003B4933">
        <w:rPr>
          <w:rFonts w:ascii="TH SarabunPSK" w:hAnsi="TH SarabunPSK" w:cs="TH SarabunPSK"/>
          <w:sz w:val="28"/>
          <w:cs/>
        </w:rPr>
        <w:t xml:space="preserve"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  <w:r w:rsidRPr="003B4933">
        <w:rPr>
          <w:rFonts w:ascii="TH SarabunPSK" w:hAnsi="TH SarabunPSK" w:cs="TH SarabunPSK"/>
          <w:b/>
          <w:bCs/>
          <w:color w:val="EE0000"/>
          <w:sz w:val="28"/>
          <w:cs/>
        </w:rPr>
        <w:t>(ไม่รวมค่าตั๋ว ประมาณท่านละ 500 เยน ราคาอาจมีการเปลี่ยนแปลง</w:t>
      </w:r>
    </w:p>
    <w:p w14:paraId="64AFE8AC" w14:textId="77777777" w:rsidR="00F35C40" w:rsidRPr="00EB2508" w:rsidRDefault="00EB2508" w:rsidP="00EB2508">
      <w:pPr>
        <w:ind w:left="720" w:hanging="54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 xml:space="preserve">เที่ยง   บริการอาหารกลางวัน ณ ภัตตาคาร </w:t>
      </w:r>
    </w:p>
    <w:p w14:paraId="4B7DEFF7" w14:textId="44E827F1" w:rsidR="00EB2508" w:rsidRPr="00EB2508" w:rsidRDefault="002B0135" w:rsidP="00EB2508">
      <w:pPr>
        <w:spacing w:after="0"/>
        <w:ind w:left="720" w:right="525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162A0A0" wp14:editId="2554E529">
            <wp:simplePos x="0" y="0"/>
            <wp:positionH relativeFrom="page">
              <wp:align>right</wp:align>
            </wp:positionH>
            <wp:positionV relativeFrom="paragraph">
              <wp:posOffset>2292985</wp:posOffset>
            </wp:positionV>
            <wp:extent cx="3464560" cy="2137410"/>
            <wp:effectExtent l="0" t="0" r="0" b="0"/>
            <wp:wrapNone/>
            <wp:docPr id="3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1FB916BC" wp14:editId="6FDBAE7F">
            <wp:simplePos x="0" y="0"/>
            <wp:positionH relativeFrom="page">
              <wp:posOffset>4074160</wp:posOffset>
            </wp:positionH>
            <wp:positionV relativeFrom="paragraph">
              <wp:posOffset>7620</wp:posOffset>
            </wp:positionV>
            <wp:extent cx="3482975" cy="2049145"/>
            <wp:effectExtent l="0" t="0" r="0" b="0"/>
            <wp:wrapTight wrapText="bothSides">
              <wp:wrapPolygon edited="0">
                <wp:start x="0" y="0"/>
                <wp:lineTo x="0" y="21486"/>
                <wp:lineTo x="21502" y="21486"/>
                <wp:lineTo x="21502" y="0"/>
                <wp:lineTo x="0" y="0"/>
              </wp:wrapPolygon>
            </wp:wrapTight>
            <wp:docPr id="3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0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508" w:rsidRPr="00EB2508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EB2508" w:rsidRPr="00EB2508">
        <w:rPr>
          <w:rFonts w:ascii="TH SarabunPSK" w:hAnsi="TH SarabunPSK" w:cs="TH SarabunPSK"/>
          <w:b/>
          <w:bCs/>
          <w:color w:val="0000FF"/>
          <w:sz w:val="28"/>
        </w:rPr>
        <w:t xml:space="preserve">Snow Peak Land Station </w:t>
      </w:r>
      <w:proofErr w:type="spellStart"/>
      <w:r w:rsidR="00EB2508" w:rsidRPr="00EB2508">
        <w:rPr>
          <w:rFonts w:ascii="TH SarabunPSK" w:hAnsi="TH SarabunPSK" w:cs="TH SarabunPSK"/>
          <w:b/>
          <w:bCs/>
          <w:color w:val="0000FF"/>
          <w:sz w:val="28"/>
        </w:rPr>
        <w:t>Hakuba</w:t>
      </w:r>
      <w:proofErr w:type="spellEnd"/>
      <w:r w:rsidR="00EB2508" w:rsidRPr="00EB2508">
        <w:rPr>
          <w:rFonts w:ascii="TH SarabunPSK" w:hAnsi="TH SarabunPSK" w:cs="TH SarabunPSK"/>
          <w:sz w:val="28"/>
        </w:rPr>
        <w:t xml:space="preserve"> </w:t>
      </w:r>
      <w:r w:rsidR="00EB2508" w:rsidRPr="00EB2508">
        <w:rPr>
          <w:rFonts w:ascii="TH SarabunPSK" w:hAnsi="TH SarabunPSK" w:cs="TH SarabunPSK" w:hint="cs"/>
          <w:sz w:val="28"/>
          <w:cs/>
        </w:rPr>
        <w:t>คอมเพล็กซ์สุดโดดเด่นที่ได้รับการยกย่องว่าเป็นหนึ่งในแลนด์มาร์กที่สวยที่สุดแห่งหนึ่งของญี่ปุ่น ออกแบบโดยสถาปนิกชื่อดังระดับโลก เคนโกะ คุมะ (</w:t>
      </w:r>
      <w:r w:rsidR="00EB2508" w:rsidRPr="00EB2508">
        <w:rPr>
          <w:rFonts w:ascii="TH SarabunPSK" w:hAnsi="TH SarabunPSK" w:cs="TH SarabunPSK" w:hint="cs"/>
          <w:sz w:val="28"/>
        </w:rPr>
        <w:t xml:space="preserve">Kengo Kuma) </w:t>
      </w:r>
      <w:r w:rsidR="00EB2508" w:rsidRPr="00EB2508">
        <w:rPr>
          <w:rFonts w:ascii="TH SarabunPSK" w:hAnsi="TH SarabunPSK" w:cs="TH SarabunPSK" w:hint="cs"/>
          <w:sz w:val="28"/>
          <w:cs/>
        </w:rPr>
        <w:t xml:space="preserve">ซึ่งนำแนวคิดจาก เกล็ดหิมะ มาถ่ายทอดผ่านงานสถาปัตยกรรมไม้ที่มีเอกลักษณ์ สะท้อนความงดงามและความอบอุ่นของธรรมชาติได้อย่างลงตัวภายในคอมเพล็กซ์มีร้านค้าและสินค้าสำหรับสายแคมป์จากแบรนด์ </w:t>
      </w:r>
      <w:r w:rsidR="00EB2508" w:rsidRPr="00EB2508">
        <w:rPr>
          <w:rFonts w:ascii="TH SarabunPSK" w:hAnsi="TH SarabunPSK" w:cs="TH SarabunPSK" w:hint="cs"/>
          <w:sz w:val="28"/>
        </w:rPr>
        <w:t xml:space="preserve">Snow Peak </w:t>
      </w:r>
      <w:r w:rsidR="00EB2508" w:rsidRPr="00EB2508">
        <w:rPr>
          <w:rFonts w:ascii="TH SarabunPSK" w:hAnsi="TH SarabunPSK" w:cs="TH SarabunPSK" w:hint="cs"/>
          <w:sz w:val="28"/>
          <w:cs/>
        </w:rPr>
        <w:t xml:space="preserve">ให้เลือกชมอย่างจุใจ พร้อมแวะสัมผัสบรรยากาศของ </w:t>
      </w:r>
      <w:r w:rsidR="00EB2508" w:rsidRPr="00EB2508">
        <w:rPr>
          <w:rFonts w:ascii="TH SarabunPSK" w:hAnsi="TH SarabunPSK" w:cs="TH SarabunPSK" w:hint="cs"/>
          <w:b/>
          <w:bCs/>
          <w:color w:val="0000FF"/>
          <w:sz w:val="28"/>
        </w:rPr>
        <w:t xml:space="preserve">Starbucks </w:t>
      </w:r>
      <w:r w:rsidR="00EB2508" w:rsidRPr="00EB2508">
        <w:rPr>
          <w:rFonts w:ascii="TH SarabunPSK" w:hAnsi="TH SarabunPSK" w:cs="TH SarabunPSK"/>
          <w:b/>
          <w:bCs/>
          <w:color w:val="0000FF"/>
          <w:sz w:val="28"/>
        </w:rPr>
        <w:t>Snow Peak</w:t>
      </w:r>
      <w:r w:rsidR="00EB2508" w:rsidRPr="00EB2508">
        <w:rPr>
          <w:rFonts w:ascii="TH SarabunPSK" w:hAnsi="TH SarabunPSK" w:cs="TH SarabunPSK"/>
          <w:color w:val="0000FF"/>
          <w:sz w:val="28"/>
        </w:rPr>
        <w:t xml:space="preserve"> </w:t>
      </w:r>
      <w:r w:rsidR="00EB2508" w:rsidRPr="00EB2508">
        <w:rPr>
          <w:rFonts w:ascii="TH SarabunPSK" w:hAnsi="TH SarabunPSK" w:cs="TH SarabunPSK" w:hint="cs"/>
          <w:sz w:val="28"/>
          <w:cs/>
        </w:rPr>
        <w:t>ที่ได้รับการยกย่องว่าเป็นหนึ่งในสาขาที่สวยที่สุดของญี่ปุ่น ด้วยการออกแบบที่กลมกลืนกับงานสถาปัตยกรรมไม้และธรรมชาติรอบด้าน จึงเป็นอีกหนึ่งมุมถ่ายภาพที่ไม่ควรพลาด</w:t>
      </w:r>
    </w:p>
    <w:p w14:paraId="396BBCA2" w14:textId="77777777" w:rsidR="003B4933" w:rsidRPr="000F3E54" w:rsidRDefault="00EB2508" w:rsidP="00EB2508">
      <w:pPr>
        <w:spacing w:after="0"/>
        <w:ind w:left="720" w:right="5258"/>
        <w:jc w:val="thaiDistribute"/>
        <w:rPr>
          <w:rFonts w:ascii="TH SarabunPSK" w:hAnsi="TH SarabunPSK" w:cs="TH SarabunPSK"/>
          <w:color w:val="000000"/>
          <w:sz w:val="28"/>
        </w:rPr>
      </w:pPr>
      <w:r w:rsidRPr="000F3E54">
        <w:rPr>
          <w:rFonts w:ascii="TH SarabunPSK" w:hAnsi="TH SarabunPSK" w:cs="TH SarabunPSK" w:hint="cs"/>
          <w:color w:val="000000"/>
          <w:sz w:val="28"/>
          <w:cs/>
        </w:rPr>
        <w:t>จากนั้น</w:t>
      </w:r>
      <w:r w:rsidR="003B4933" w:rsidRPr="000F3E54">
        <w:rPr>
          <w:rFonts w:ascii="TH SarabunPSK" w:hAnsi="TH SarabunPSK" w:cs="TH SarabunPSK"/>
          <w:color w:val="000000"/>
          <w:sz w:val="28"/>
          <w:cs/>
        </w:rPr>
        <w:t xml:space="preserve">นำท่านเดินทางสู่ </w:t>
      </w:r>
      <w:r w:rsidR="003B4933" w:rsidRPr="00EB2508">
        <w:rPr>
          <w:rFonts w:ascii="TH SarabunPSK" w:hAnsi="TH SarabunPSK" w:cs="TH SarabunPSK"/>
          <w:b/>
          <w:bCs/>
          <w:color w:val="0000FF"/>
          <w:sz w:val="28"/>
          <w:cs/>
        </w:rPr>
        <w:t>สวนโออิเดะ พาร์ค</w:t>
      </w:r>
      <w:r w:rsidR="003B4933" w:rsidRPr="000F3E54">
        <w:rPr>
          <w:rFonts w:ascii="TH SarabunPSK" w:hAnsi="TH SarabunPSK" w:cs="TH SarabunPSK"/>
          <w:color w:val="000000"/>
          <w:sz w:val="28"/>
          <w:cs/>
        </w:rPr>
        <w:t xml:space="preserve"> จุดชมวิวธรรมชาติชื่อดังแห่งฮาคุบะ สัมผัสบรรยากาศฤดูหนาวอันเงียบสงบ ท่ามกลางหิมะขาวบริสุทธิ์ ชมทัศนียภาพของเทือกเขาแอลป์ญี่ปุ่นที่โอบล้อมอย่างงดงาม เพลิดเพลินกับวิวสะพาน ลำธาร และหมู่บ้านเล็ก ๆ ที่งดงามราวภาพวาด อีกหนึ่งจุดเช็กอินสุดประทับใจ ที่สะท้อนเสน่ห์แห่งฤดูหนาวของฮาคุบะได้อย่างสมบูรณ์</w:t>
      </w:r>
    </w:p>
    <w:p w14:paraId="75306DE3" w14:textId="77777777" w:rsidR="003B4933" w:rsidRPr="003B4933" w:rsidRDefault="003B4933" w:rsidP="003B4933">
      <w:pPr>
        <w:spacing w:after="0"/>
        <w:ind w:left="720" w:right="5850" w:hanging="54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5DF491E7" w14:textId="77777777" w:rsidR="003B4933" w:rsidRPr="003B4933" w:rsidRDefault="003B4933" w:rsidP="003B4933">
      <w:pPr>
        <w:tabs>
          <w:tab w:val="left" w:pos="0"/>
        </w:tabs>
        <w:spacing w:after="0" w:line="20" w:lineRule="atLeast"/>
        <w:ind w:left="720" w:right="5850" w:hanging="54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>ค่ำ</w:t>
      </w:r>
      <w:r w:rsidRPr="003B4933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0A8E2F40" w14:textId="77777777" w:rsidR="003B4933" w:rsidRPr="003B4933" w:rsidRDefault="003B4933" w:rsidP="003B4933">
      <w:pPr>
        <w:spacing w:after="0"/>
        <w:ind w:left="720" w:hanging="54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>ที่พัก</w:t>
      </w:r>
      <w:r w:rsidRPr="003B4933">
        <w:rPr>
          <w:rFonts w:ascii="TH SarabunPSK" w:hAnsi="TH SarabunPSK" w:cs="TH SarabunPSK"/>
          <w:sz w:val="28"/>
          <w:cs/>
        </w:rPr>
        <w:tab/>
      </w:r>
      <w:r w:rsidRPr="003B4933">
        <w:rPr>
          <w:rFonts w:ascii="TH SarabunPSK" w:hAnsi="TH SarabunPSK" w:cs="TH SarabunPSK"/>
          <w:sz w:val="28"/>
        </w:rPr>
        <w:t>NAG</w:t>
      </w:r>
      <w:r w:rsidR="00EB2508">
        <w:rPr>
          <w:rFonts w:ascii="TH SarabunPSK" w:hAnsi="TH SarabunPSK" w:cs="TH SarabunPSK"/>
          <w:sz w:val="28"/>
        </w:rPr>
        <w:t>ANO</w:t>
      </w:r>
      <w:r w:rsidRPr="003B4933">
        <w:rPr>
          <w:rFonts w:ascii="TH SarabunPSK" w:hAnsi="TH SarabunPSK" w:cs="TH SarabunPSK"/>
          <w:sz w:val="28"/>
        </w:rPr>
        <w:t xml:space="preserve"> AREA HOTEL </w:t>
      </w:r>
      <w:r w:rsidRPr="003B4933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0BB7660C" w14:textId="77777777" w:rsidR="003B4933" w:rsidRDefault="003B4933" w:rsidP="003B4933">
      <w:pPr>
        <w:spacing w:after="0"/>
        <w:ind w:hanging="540"/>
        <w:jc w:val="thaiDistribute"/>
        <w:rPr>
          <w:rFonts w:ascii="TH SarabunPSK" w:hAnsi="TH SarabunPSK" w:cs="TH SarabunPSK"/>
          <w:sz w:val="28"/>
        </w:rPr>
      </w:pPr>
    </w:p>
    <w:p w14:paraId="15D28BE4" w14:textId="762C5026" w:rsidR="00A24F5C" w:rsidRPr="003B4933" w:rsidRDefault="002B0135" w:rsidP="000C18F5">
      <w:pPr>
        <w:tabs>
          <w:tab w:val="left" w:pos="4295"/>
        </w:tabs>
        <w:spacing w:after="0"/>
        <w:ind w:left="-270" w:right="4178"/>
        <w:rPr>
          <w:rFonts w:ascii="TH SarabunPSK" w:hAnsi="TH SarabunPSK" w:cs="TH SarabunPSK"/>
          <w:sz w:val="28"/>
          <w:cs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AA9E066" wp14:editId="7353F008">
                <wp:simplePos x="0" y="0"/>
                <wp:positionH relativeFrom="margin">
                  <wp:align>left</wp:align>
                </wp:positionH>
                <wp:positionV relativeFrom="paragraph">
                  <wp:posOffset>4605020</wp:posOffset>
                </wp:positionV>
                <wp:extent cx="7258050" cy="682625"/>
                <wp:effectExtent l="0" t="0" r="0" b="0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25849698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0" cy="682625"/>
                          <a:chOff x="94308" y="7479"/>
                          <a:chExt cx="7063458" cy="526895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EC1B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918152" y="204629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DEB868" w14:textId="77777777" w:rsidR="00EB2508" w:rsidRPr="000F3E54" w:rsidRDefault="00EB2508" w:rsidP="00EB2508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5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  <w:t xml:space="preserve"> </w:t>
                              </w:r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ลานกิจกรรมหิมะ </w:t>
                              </w:r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- เก็บสตรอว์เบอร์รี่ - อิออนมอลล์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9E066" id="Group 16" o:spid="_x0000_s1040" style="position:absolute;left:0;text-align:left;margin-left:0;margin-top:362.6pt;width:571.5pt;height:53.75pt;z-index:-251653632;mso-position-horizontal:left;mso-position-horizontal-relative:margin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">
                <v:shape id="Rectangle 1" o:spid="_x0000_s1041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" fillcolor="#ec1b50" stroked="f" strokeweight="1pt"/>
                <v:shape id="Picture 2" o:spid="_x0000_s1042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TextBox 87" o:spid="_x0000_s1043" type="#_x0000_t202" style="position:absolute;left:9181;top:2046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11DEB868" w14:textId="77777777" w:rsidR="00EB2508" w:rsidRPr="000F3E54" w:rsidRDefault="00EB2508" w:rsidP="00EB2508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5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  <w:t xml:space="preserve"> </w:t>
                        </w:r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ลานกิจกรรมหิมะ </w:t>
                        </w:r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- เก็บสตรอว์เบอร์รี่ - อิออนมอลล์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0F3E54">
        <w:rPr>
          <w:rFonts w:ascii="TH SarabunPSK" w:hAnsi="TH SarabunPSK" w:cs="TH SarabunPSK"/>
          <w:noProof/>
          <w:sz w:val="28"/>
          <w:lang w:val="th-TH"/>
        </w:rPr>
        <w:drawing>
          <wp:inline distT="0" distB="0" distL="0" distR="0" wp14:anchorId="70B1DE9C" wp14:editId="68D93E0B">
            <wp:extent cx="7553325" cy="4562475"/>
            <wp:effectExtent l="0" t="0" r="0" b="0"/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88" r="18158" b="10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D5FC7" w14:textId="77777777" w:rsidR="00EB2508" w:rsidRDefault="00EB2508" w:rsidP="000C18F5">
      <w:pPr>
        <w:tabs>
          <w:tab w:val="left" w:pos="4295"/>
        </w:tabs>
        <w:spacing w:after="0"/>
        <w:ind w:right="4178"/>
        <w:rPr>
          <w:rFonts w:ascii="TH SarabunPSK" w:hAnsi="TH SarabunPSK" w:cs="TH SarabunPSK"/>
          <w:sz w:val="28"/>
        </w:rPr>
      </w:pPr>
    </w:p>
    <w:p w14:paraId="386026BE" w14:textId="77777777" w:rsidR="00A24F5C" w:rsidRDefault="000C18F5" w:rsidP="000C18F5">
      <w:pPr>
        <w:tabs>
          <w:tab w:val="left" w:pos="4295"/>
        </w:tabs>
        <w:ind w:left="709" w:right="4178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5BBB0B82" w14:textId="77777777" w:rsidR="000C18F5" w:rsidRPr="009B1157" w:rsidRDefault="000C18F5" w:rsidP="000C18F5">
      <w:pPr>
        <w:tabs>
          <w:tab w:val="left" w:pos="4295"/>
        </w:tabs>
        <w:spacing w:after="0"/>
        <w:ind w:left="709" w:firstLine="11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sz w:val="28"/>
          <w:cs/>
        </w:rPr>
        <w:t xml:space="preserve">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 มีกิจกรรมนอกเหนือจากการเล่นสกีมากมาย เป็นลานสกีที่มีชื่อเสียงท่านจะได้สนุกกับลานหิมะขาวโพลน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ราคานี้ไม่รวมค่าเข้า 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 xml:space="preserve">, 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ค่าเช่าอุปกรณ์เครื่องเล่นสกี สโนว์สเลด และครูฝึก ประมาณ 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000-15</w:t>
      </w:r>
      <w:r w:rsidRPr="009B1157">
        <w:rPr>
          <w:rFonts w:ascii="TH SarabunPSK" w:hAnsi="TH SarabunPSK" w:cs="TH SarabunPSK"/>
          <w:b/>
          <w:bCs/>
          <w:color w:val="0000FF"/>
          <w:sz w:val="28"/>
        </w:rPr>
        <w:t>,</w:t>
      </w:r>
      <w:r w:rsidRPr="009B1157">
        <w:rPr>
          <w:rFonts w:ascii="TH SarabunPSK" w:hAnsi="TH SarabunPSK" w:cs="TH SarabunPSK"/>
          <w:b/>
          <w:bCs/>
          <w:color w:val="0000FF"/>
          <w:sz w:val="28"/>
          <w:cs/>
        </w:rPr>
        <w:t>000 เยน</w:t>
      </w:r>
      <w:r w:rsidRPr="009B115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(ลาน</w:t>
      </w:r>
      <w:r>
        <w:rPr>
          <w:rFonts w:ascii="TH SarabunPSK" w:hAnsi="TH SarabunPSK" w:cs="TH SarabunPSK" w:hint="cs"/>
          <w:b/>
          <w:bCs/>
          <w:color w:val="0000FF"/>
          <w:sz w:val="28"/>
          <w:highlight w:val="yellow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0000FF"/>
          <w:sz w:val="28"/>
          <w:highlight w:val="yellow"/>
          <w:cs/>
        </w:rPr>
        <w:t>จะเปิดให้บริการหรือไม่ ขึ้นอยู่กับสภาพภูมิอากาศ)</w:t>
      </w:r>
    </w:p>
    <w:p w14:paraId="31B554D1" w14:textId="77777777" w:rsidR="000C18F5" w:rsidRPr="00B855AF" w:rsidRDefault="000C18F5" w:rsidP="000C18F5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sz w:val="12"/>
          <w:szCs w:val="12"/>
        </w:rPr>
      </w:pPr>
    </w:p>
    <w:p w14:paraId="1483A08F" w14:textId="77777777" w:rsidR="000C18F5" w:rsidRDefault="000C18F5" w:rsidP="000C18F5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 : กรณีลาน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กิจกรรมหิมะ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ปิดให้บริการ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9B1157">
        <w:rPr>
          <w:rFonts w:ascii="TH SarabunPSK" w:hAnsi="TH SarabunPSK" w:cs="TH SarabunPSK"/>
          <w:b/>
          <w:bCs/>
          <w:color w:val="FF0000"/>
          <w:sz w:val="28"/>
          <w:cs/>
        </w:rPr>
        <w:t>ขอสงวนสิทธิ์นำท่านเดินทาง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เก็บภาพประทับใจกับ </w:t>
      </w:r>
      <w:r w:rsidRPr="001F7720">
        <w:rPr>
          <w:rFonts w:ascii="TH SarabunPSK" w:hAnsi="TH SarabunPSK" w:cs="TH SarabunPSK" w:hint="cs"/>
          <w:b/>
          <w:bCs/>
          <w:color w:val="FF0000"/>
          <w:sz w:val="28"/>
          <w:cs/>
        </w:rPr>
        <w:t>ปราสาทฮาจิมัง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ตั้งอยู่ภายในเมือง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กุ</w:t>
      </w:r>
      <w:r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โจ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ของจังหวัดกิฟุ</w:t>
      </w:r>
      <w:r w:rsidRPr="001F772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ถือได้ว่าเป็นแหล่งท่องเที่ยวทางประวัติศาสตร์ที่งดงามทั้งสถาปัตยกรรมและยังเป็นอีกหนึ่งจุดชมวิวที่สวยมาก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1F7720">
        <w:rPr>
          <w:rFonts w:ascii="TH SarabunPSK" w:hAnsi="TH SarabunPSK" w:cs="TH SarabunPSK"/>
          <w:b/>
          <w:bCs/>
          <w:color w:val="FF0000"/>
          <w:sz w:val="28"/>
          <w:cs/>
        </w:rPr>
        <w:t>ๆ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1F772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ของเมืองเลยก็ว่าได้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(ไม่รวมค่าเข้า ประมาณ 800 เยน)</w:t>
      </w:r>
    </w:p>
    <w:p w14:paraId="18B33E21" w14:textId="77777777" w:rsidR="000C18F5" w:rsidRDefault="000C18F5" w:rsidP="000C18F5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2F6349F6" w14:textId="2CD9A6AE" w:rsidR="000C18F5" w:rsidRDefault="002B0135" w:rsidP="000C18F5">
      <w:pPr>
        <w:tabs>
          <w:tab w:val="left" w:pos="4295"/>
        </w:tabs>
        <w:spacing w:after="0"/>
        <w:ind w:left="-270" w:firstLine="27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2126214" wp14:editId="5D33F20C">
            <wp:simplePos x="0" y="0"/>
            <wp:positionH relativeFrom="column">
              <wp:posOffset>-713740</wp:posOffset>
            </wp:positionH>
            <wp:positionV relativeFrom="paragraph">
              <wp:posOffset>69850</wp:posOffset>
            </wp:positionV>
            <wp:extent cx="3250565" cy="1828800"/>
            <wp:effectExtent l="0" t="0" r="0" b="0"/>
            <wp:wrapNone/>
            <wp:docPr id="2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16495583" wp14:editId="4D081850">
            <wp:simplePos x="0" y="0"/>
            <wp:positionH relativeFrom="column">
              <wp:posOffset>2199005</wp:posOffset>
            </wp:positionH>
            <wp:positionV relativeFrom="paragraph">
              <wp:posOffset>66040</wp:posOffset>
            </wp:positionV>
            <wp:extent cx="2537460" cy="1828800"/>
            <wp:effectExtent l="0" t="0" r="0" b="0"/>
            <wp:wrapNone/>
            <wp:docPr id="24" name="Picture 14" descr="スノーチューブを二人でビューン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スノーチューブを二人でビューン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16623792" wp14:editId="71E93C77">
            <wp:simplePos x="0" y="0"/>
            <wp:positionH relativeFrom="column">
              <wp:posOffset>4677410</wp:posOffset>
            </wp:positionH>
            <wp:positionV relativeFrom="paragraph">
              <wp:posOffset>69850</wp:posOffset>
            </wp:positionV>
            <wp:extent cx="2747645" cy="1828800"/>
            <wp:effectExtent l="0" t="0" r="0" b="0"/>
            <wp:wrapNone/>
            <wp:docPr id="2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93145" w14:textId="77777777" w:rsidR="000C18F5" w:rsidRPr="000C2830" w:rsidRDefault="000C18F5" w:rsidP="000C18F5">
      <w:pPr>
        <w:tabs>
          <w:tab w:val="left" w:pos="4295"/>
        </w:tabs>
        <w:spacing w:after="0"/>
        <w:ind w:left="709" w:hanging="709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5483E1CE" w14:textId="77777777" w:rsidR="000C18F5" w:rsidRDefault="000C18F5" w:rsidP="000C18F5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7A8F73" w14:textId="77777777" w:rsidR="000C18F5" w:rsidRDefault="000C18F5" w:rsidP="000C18F5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DE1309" w14:textId="77777777" w:rsidR="000C18F5" w:rsidRDefault="000C18F5" w:rsidP="000C18F5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C8CF517" w14:textId="77777777" w:rsidR="000C18F5" w:rsidRDefault="000C18F5" w:rsidP="000C18F5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A375BA" w14:textId="77777777" w:rsidR="000C18F5" w:rsidRDefault="000C18F5" w:rsidP="000C18F5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77E862DE" w14:textId="77777777" w:rsidR="000C18F5" w:rsidRPr="00430F7D" w:rsidRDefault="000C18F5" w:rsidP="000C18F5">
      <w:pPr>
        <w:spacing w:after="0" w:line="20" w:lineRule="atLeast"/>
        <w:ind w:left="720" w:hanging="1004"/>
        <w:jc w:val="thaiDistribute"/>
        <w:rPr>
          <w:rFonts w:ascii="TH SarabunPSK" w:hAnsi="TH SarabunPSK" w:cs="TH SarabunPSK"/>
          <w:sz w:val="28"/>
        </w:rPr>
      </w:pPr>
    </w:p>
    <w:p w14:paraId="2925DA0F" w14:textId="77777777" w:rsidR="000C18F5" w:rsidRPr="00A02DEB" w:rsidRDefault="000C18F5" w:rsidP="000C18F5">
      <w:pPr>
        <w:spacing w:after="0" w:line="20" w:lineRule="atLeast"/>
        <w:jc w:val="thaiDistribute"/>
        <w:rPr>
          <w:rFonts w:ascii="TH SarabunPSK" w:hAnsi="TH SarabunPSK" w:cs="TH SarabunPSK"/>
          <w:sz w:val="14"/>
          <w:szCs w:val="14"/>
        </w:rPr>
      </w:pPr>
    </w:p>
    <w:p w14:paraId="2C2B2B38" w14:textId="77777777" w:rsidR="000C18F5" w:rsidRDefault="000C18F5" w:rsidP="000C18F5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F25DEE9" w14:textId="77777777" w:rsidR="005A7EB3" w:rsidRPr="000C18F5" w:rsidRDefault="005A7EB3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3AE542C6" w14:textId="312BAD9C" w:rsidR="00CA34F3" w:rsidRDefault="002B0135" w:rsidP="000C18F5">
      <w:pPr>
        <w:ind w:left="-270" w:right="4178"/>
        <w:rPr>
          <w:rFonts w:ascii="TH SarabunPSK" w:hAnsi="TH SarabunPSK" w:cs="TH SarabunPSK"/>
          <w:b/>
          <w:bCs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2B5F377" wp14:editId="747B16EE">
            <wp:extent cx="7572375" cy="4143375"/>
            <wp:effectExtent l="0" t="0" r="0" b="0"/>
            <wp:docPr id="1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3" t="27856" r="15887" b="10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F6D44" w14:textId="4FE57D46" w:rsidR="000C18F5" w:rsidRDefault="002B0135" w:rsidP="000C18F5">
      <w:pPr>
        <w:ind w:left="720" w:hanging="5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50FA9043" wp14:editId="21D6FE46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2931795" cy="1993900"/>
            <wp:effectExtent l="0" t="0" r="0" b="0"/>
            <wp:wrapTight wrapText="bothSides">
              <wp:wrapPolygon edited="0">
                <wp:start x="0" y="0"/>
                <wp:lineTo x="0" y="21462"/>
                <wp:lineTo x="21474" y="21462"/>
                <wp:lineTo x="21474" y="0"/>
                <wp:lineTo x="0" y="0"/>
              </wp:wrapPolygon>
            </wp:wrapTight>
            <wp:docPr id="2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21275" r="14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377D4B55" wp14:editId="5C4749A7">
            <wp:simplePos x="0" y="0"/>
            <wp:positionH relativeFrom="page">
              <wp:align>left</wp:align>
            </wp:positionH>
            <wp:positionV relativeFrom="paragraph">
              <wp:posOffset>287020</wp:posOffset>
            </wp:positionV>
            <wp:extent cx="476250" cy="476250"/>
            <wp:effectExtent l="0" t="0" r="0" b="0"/>
            <wp:wrapNone/>
            <wp:docPr id="165796047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42455"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8F5" w:rsidRPr="003B4933">
        <w:rPr>
          <w:rFonts w:ascii="TH SarabunPSK" w:hAnsi="TH SarabunPSK" w:cs="TH SarabunPSK"/>
          <w:sz w:val="28"/>
          <w:cs/>
        </w:rPr>
        <w:t xml:space="preserve">เที่ยง   บริการอาหารกลางวัน ณ ภัตตาคาร </w:t>
      </w:r>
    </w:p>
    <w:p w14:paraId="044F7A30" w14:textId="2F4DFC85" w:rsidR="00223082" w:rsidRDefault="002B0135" w:rsidP="00223082">
      <w:pPr>
        <w:spacing w:after="0" w:line="254" w:lineRule="auto"/>
        <w:ind w:left="720" w:right="38"/>
        <w:jc w:val="thaiDistribute"/>
        <w:rPr>
          <w:rFonts w:ascii="TH SarabunPSK" w:hAnsi="TH SarabunPSK" w:cs="TH SarabunPSK"/>
          <w:noProof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CBFD26B" wp14:editId="3EC539FA">
            <wp:simplePos x="0" y="0"/>
            <wp:positionH relativeFrom="column">
              <wp:posOffset>4050030</wp:posOffset>
            </wp:positionH>
            <wp:positionV relativeFrom="paragraph">
              <wp:posOffset>1303020</wp:posOffset>
            </wp:positionV>
            <wp:extent cx="476250" cy="476250"/>
            <wp:effectExtent l="0" t="0" r="0" b="0"/>
            <wp:wrapNone/>
            <wp:docPr id="1537110469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5297"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8F5" w:rsidRPr="000645F5">
        <w:rPr>
          <w:rFonts w:ascii="TH SarabunPSK" w:hAnsi="TH SarabunPSK" w:cs="TH SarabunPSK"/>
          <w:noProof/>
          <w:sz w:val="28"/>
          <w:cs/>
        </w:rPr>
        <w:t xml:space="preserve">นำท่านไปยัง </w:t>
      </w:r>
      <w:r w:rsidR="000C18F5" w:rsidRPr="000645F5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เก็บสตรอ</w:t>
      </w:r>
      <w:r w:rsidR="000C18F5" w:rsidRPr="000645F5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ว์</w:t>
      </w:r>
      <w:r w:rsidR="000C18F5" w:rsidRPr="000645F5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เบอ</w:t>
      </w:r>
      <w:r w:rsidR="000C18F5" w:rsidRPr="000645F5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ร์</w:t>
      </w:r>
      <w:r w:rsidR="000C18F5" w:rsidRPr="000645F5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รี่</w:t>
      </w:r>
      <w:r w:rsidR="000C18F5" w:rsidRPr="000645F5">
        <w:rPr>
          <w:rFonts w:ascii="TH SarabunPSK" w:hAnsi="TH SarabunPSK" w:cs="TH SarabunPSK"/>
          <w:noProof/>
          <w:color w:val="0000FF"/>
          <w:sz w:val="28"/>
          <w:cs/>
        </w:rPr>
        <w:t xml:space="preserve"> </w:t>
      </w:r>
      <w:r w:rsidR="000C18F5" w:rsidRPr="00511B2E">
        <w:rPr>
          <w:rFonts w:ascii="TH SarabunPSK" w:hAnsi="TH SarabunPSK" w:cs="TH SarabunPSK"/>
          <w:noProof/>
          <w:sz w:val="28"/>
          <w:cs/>
        </w:rPr>
        <w:t>ให้ทุกท่านได้สัมผัสบรรยากาศการเก็บผลสดจากต้นอย่างใกล้ชิด</w:t>
      </w:r>
      <w:r w:rsidR="000C18F5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0C18F5" w:rsidRPr="00511B2E">
        <w:rPr>
          <w:rFonts w:ascii="TH SarabunPSK" w:hAnsi="TH SarabunPSK" w:cs="TH SarabunPSK"/>
          <w:noProof/>
          <w:sz w:val="28"/>
          <w:cs/>
        </w:rPr>
        <w:t>เพลิดเพลินกับสตรอว์เบอร์รี่ลูกโต สีแดงสด หวานฉ่ำตามฤดูกาล</w:t>
      </w:r>
      <w:r w:rsidR="000C18F5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0C18F5" w:rsidRPr="00511B2E">
        <w:rPr>
          <w:rFonts w:ascii="TH SarabunPSK" w:hAnsi="TH SarabunPSK" w:cs="TH SarabunPSK"/>
          <w:noProof/>
          <w:sz w:val="28"/>
          <w:cs/>
        </w:rPr>
        <w:t>สตรอว์เบอร์รีอุดมไปด้วยสารอาหารที่เป็นประโยชน์ เช่น วิตามินซีและกรดโฟลิก นอกจากนี้ยังเชื่อกันว่าช่วยป้องกันหวัดและมีฤทธิ์ช่วยให้ผิวขาวกระจ่างใสอีกด้วย พร้อมเก็บภาพความประทับใจ</w:t>
      </w:r>
      <w:r w:rsidR="000C18F5">
        <w:rPr>
          <w:rFonts w:ascii="TH SarabunPSK" w:hAnsi="TH SarabunPSK" w:cs="TH SarabunPSK" w:hint="cs"/>
          <w:noProof/>
          <w:sz w:val="28"/>
          <w:cs/>
        </w:rPr>
        <w:t>คู่กับสตรอว์เบอร์รี่</w:t>
      </w:r>
      <w:r w:rsidR="000C18F5" w:rsidRPr="00511B2E">
        <w:rPr>
          <w:rFonts w:ascii="TH SarabunPSK" w:hAnsi="TH SarabunPSK" w:cs="TH SarabunPSK"/>
          <w:noProof/>
          <w:sz w:val="28"/>
          <w:cs/>
        </w:rPr>
        <w:t xml:space="preserve"> เป็นอีกหนึ่งกิจกรรมสุดน่ารักที่ไม่ควรพลาด</w:t>
      </w:r>
      <w:r w:rsidR="000C18F5" w:rsidRPr="000645F5">
        <w:rPr>
          <w:rFonts w:ascii="TH SarabunPSK" w:hAnsi="TH SarabunPSK" w:cs="TH SarabunPSK"/>
          <w:noProof/>
          <w:sz w:val="28"/>
          <w:cs/>
        </w:rPr>
        <w:t xml:space="preserve"> </w:t>
      </w:r>
      <w:r w:rsidR="000C18F5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0C18F5" w:rsidRPr="00501026">
        <w:rPr>
          <w:rFonts w:ascii="TH SarabunPSK" w:hAnsi="TH SarabunPSK" w:cs="TH SarabunPSK" w:hint="cs"/>
          <w:noProof/>
          <w:color w:val="00B050"/>
          <w:sz w:val="28"/>
          <w:cs/>
        </w:rPr>
        <w:t xml:space="preserve">รวมค่าเก็บสตรอว์เบอร์รี่แล้ว </w:t>
      </w:r>
    </w:p>
    <w:p w14:paraId="780F248D" w14:textId="77777777" w:rsidR="000C18F5" w:rsidRPr="00223082" w:rsidRDefault="000C18F5" w:rsidP="00223082">
      <w:pPr>
        <w:spacing w:after="0" w:line="254" w:lineRule="auto"/>
        <w:ind w:left="720" w:right="38"/>
        <w:jc w:val="thaiDistribute"/>
        <w:rPr>
          <w:rFonts w:ascii="TH SarabunPSK" w:hAnsi="TH SarabunPSK" w:cs="TH SarabunPSK"/>
          <w:noProof/>
          <w:color w:val="00B050"/>
          <w:sz w:val="28"/>
          <w:cs/>
        </w:rPr>
      </w:pPr>
      <w:r w:rsidRPr="00501026">
        <w:rPr>
          <w:rFonts w:ascii="TH SarabunPSK" w:hAnsi="TH SarabunPSK" w:cs="TH SarabunPSK" w:hint="cs"/>
          <w:b/>
          <w:bCs/>
          <w:noProof/>
          <w:color w:val="EE0000"/>
          <w:sz w:val="28"/>
          <w:cs/>
        </w:rPr>
        <w:t xml:space="preserve">หมายเหตุ ระยะเวลาเก็บสตรอว์เบอร์รี่ประมาณ 30 นาที </w:t>
      </w:r>
    </w:p>
    <w:p w14:paraId="77FA405D" w14:textId="4A836814" w:rsidR="00223082" w:rsidRDefault="002B0135" w:rsidP="00223082">
      <w:pPr>
        <w:spacing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45F84B35" wp14:editId="4943D65C">
            <wp:simplePos x="0" y="0"/>
            <wp:positionH relativeFrom="column">
              <wp:posOffset>4484370</wp:posOffset>
            </wp:positionH>
            <wp:positionV relativeFrom="paragraph">
              <wp:posOffset>163195</wp:posOffset>
            </wp:positionV>
            <wp:extent cx="2894330" cy="2141220"/>
            <wp:effectExtent l="0" t="0" r="0" b="0"/>
            <wp:wrapThrough wrapText="bothSides">
              <wp:wrapPolygon edited="0">
                <wp:start x="0" y="0"/>
                <wp:lineTo x="0" y="21331"/>
                <wp:lineTo x="21467" y="21331"/>
                <wp:lineTo x="21467" y="0"/>
                <wp:lineTo x="0" y="0"/>
              </wp:wrapPolygon>
            </wp:wrapThrough>
            <wp:docPr id="205342619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8" b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41576" w14:textId="77777777" w:rsidR="00223082" w:rsidRPr="00223082" w:rsidRDefault="00223082" w:rsidP="00223082">
      <w:pPr>
        <w:spacing w:line="20" w:lineRule="atLeast"/>
        <w:ind w:left="720" w:right="38"/>
        <w:jc w:val="thaiDistribute"/>
        <w:rPr>
          <w:rFonts w:ascii="TH SarabunPSK" w:hAnsi="TH SarabunPSK" w:cs="TH SarabunPSK"/>
          <w:sz w:val="28"/>
        </w:rPr>
      </w:pPr>
      <w:r w:rsidRPr="00223082">
        <w:rPr>
          <w:rFonts w:ascii="TH SarabunPSK" w:hAnsi="TH SarabunPSK" w:cs="TH SarabunPSK"/>
          <w:sz w:val="28"/>
          <w:cs/>
        </w:rPr>
        <w:t>จากนั้นนำท่านช้อปปิ้ง ณ</w:t>
      </w:r>
      <w:r w:rsidRPr="00223082">
        <w:rPr>
          <w:rFonts w:ascii="TH SarabunPSK" w:hAnsi="TH SarabunPSK" w:cs="TH SarabunPSK"/>
          <w:sz w:val="28"/>
        </w:rPr>
        <w:t xml:space="preserve"> </w:t>
      </w:r>
      <w:r w:rsidRPr="002230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อิออน มอลล์ </w:t>
      </w:r>
      <w:r w:rsidRPr="00223082">
        <w:rPr>
          <w:rFonts w:ascii="TH SarabunPSK" w:hAnsi="TH SarabunPSK" w:cs="TH SarabunPSK"/>
          <w:sz w:val="28"/>
          <w:cs/>
        </w:rPr>
        <w:t>ศูนย์การค้าขนาดใหญ่และเป็นหนึ่งในแหล่งช้อปปิ้งยอดนิยมของชาวญี่ปุ่น ที่รวบรวมสินค้าหลากหลายไว้ในที่เดียว ให้ท่านเลือกซื้อสินค้าได้อย่างจุใจ ไม่ว่าจะเป็นเครื่องสำอาง สินค้าแม่และเด็ก ของเล่น เสื้อผ้า กระเป๋า รองเท้า ยาสามัญประจำบ้าน รวมถึงผลไม้สดและสินค้าท้องถิ่นคุณภาพดีจากทั่วประเทศญี่ปุ่น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23082">
        <w:rPr>
          <w:rFonts w:ascii="TH SarabunPSK" w:hAnsi="TH SarabunPSK" w:cs="TH SarabunPSK"/>
          <w:sz w:val="28"/>
          <w:cs/>
        </w:rPr>
        <w:t>พลาดไม่ได้กับร้าน</w:t>
      </w:r>
      <w:r w:rsidRPr="00223082">
        <w:rPr>
          <w:rFonts w:ascii="TH SarabunPSK" w:hAnsi="TH SarabunPSK" w:cs="TH SarabunPSK"/>
          <w:sz w:val="28"/>
        </w:rPr>
        <w:t xml:space="preserve"> 100 </w:t>
      </w:r>
      <w:r w:rsidRPr="00223082">
        <w:rPr>
          <w:rFonts w:ascii="TH SarabunPSK" w:hAnsi="TH SarabunPSK" w:cs="TH SarabunPSK"/>
          <w:sz w:val="28"/>
          <w:cs/>
        </w:rPr>
        <w:t>เยน</w:t>
      </w:r>
      <w:r w:rsidRPr="00223082">
        <w:rPr>
          <w:rFonts w:ascii="TH SarabunPSK" w:hAnsi="TH SarabunPSK" w:cs="TH SarabunPSK"/>
          <w:sz w:val="28"/>
        </w:rPr>
        <w:t xml:space="preserve"> </w:t>
      </w:r>
      <w:r w:rsidRPr="00223082">
        <w:rPr>
          <w:rFonts w:ascii="TH SarabunPSK" w:hAnsi="TH SarabunPSK" w:cs="TH SarabunPSK"/>
          <w:sz w:val="28"/>
          <w:cs/>
        </w:rPr>
        <w:t>ยอดนิยม ที่จำหน่ายสินค้าหลากหลายประเภทในราคาสุดคุ้ม เริ่มต้นเพียง</w:t>
      </w:r>
      <w:r w:rsidRPr="00223082">
        <w:rPr>
          <w:rFonts w:ascii="TH SarabunPSK" w:hAnsi="TH SarabunPSK" w:cs="TH SarabunPSK"/>
          <w:sz w:val="28"/>
        </w:rPr>
        <w:t xml:space="preserve"> 100 </w:t>
      </w:r>
      <w:r w:rsidRPr="00223082">
        <w:rPr>
          <w:rFonts w:ascii="TH SarabunPSK" w:hAnsi="TH SarabunPSK" w:cs="TH SarabunPSK"/>
          <w:sz w:val="28"/>
          <w:cs/>
        </w:rPr>
        <w:t>เยน</w:t>
      </w:r>
      <w:r w:rsidRPr="00223082">
        <w:rPr>
          <w:rFonts w:ascii="TH SarabunPSK" w:hAnsi="TH SarabunPSK" w:cs="TH SarabunPSK"/>
          <w:sz w:val="28"/>
        </w:rPr>
        <w:t xml:space="preserve"> </w:t>
      </w:r>
      <w:r w:rsidRPr="00223082">
        <w:rPr>
          <w:rFonts w:ascii="TH SarabunPSK" w:hAnsi="TH SarabunPSK" w:cs="TH SarabunPSK"/>
          <w:sz w:val="28"/>
          <w:cs/>
        </w:rPr>
        <w:t>ไม่ว่าจะเป็นของใช้ในบ้าน เครื่องครัว เครื่องเขียน ของตกแต่ง หรือของฝากน่ารัก ๆ เหมาะสำหรับเลือกซื้อกลับเป็นของที่ระลึก เรียกได้ว่าเป็นอีกหนึ่งมุมช้อปปิ้งที่นักท่องเที่ยวไม่ควรพลาด</w:t>
      </w:r>
    </w:p>
    <w:p w14:paraId="24383C71" w14:textId="77777777" w:rsidR="00223082" w:rsidRDefault="00223082" w:rsidP="000C18F5">
      <w:pPr>
        <w:tabs>
          <w:tab w:val="left" w:pos="0"/>
        </w:tabs>
        <w:spacing w:after="0" w:line="20" w:lineRule="atLeast"/>
        <w:ind w:left="720" w:right="5850" w:hanging="540"/>
        <w:jc w:val="thaiDistribute"/>
        <w:rPr>
          <w:rFonts w:ascii="TH SarabunPSK" w:hAnsi="TH SarabunPSK" w:cs="TH SarabunPSK"/>
          <w:sz w:val="28"/>
        </w:rPr>
      </w:pPr>
    </w:p>
    <w:p w14:paraId="1C737619" w14:textId="77777777" w:rsidR="000C18F5" w:rsidRPr="003B4933" w:rsidRDefault="000C18F5" w:rsidP="000C18F5">
      <w:pPr>
        <w:tabs>
          <w:tab w:val="left" w:pos="0"/>
        </w:tabs>
        <w:spacing w:after="0" w:line="20" w:lineRule="atLeast"/>
        <w:ind w:left="720" w:right="5850" w:hanging="54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>ค่ำ</w:t>
      </w:r>
      <w:r w:rsidRPr="003B4933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148655A8" w14:textId="77777777" w:rsidR="000C18F5" w:rsidRPr="003B4933" w:rsidRDefault="000C18F5" w:rsidP="000C18F5">
      <w:pPr>
        <w:spacing w:after="0"/>
        <w:ind w:left="720" w:hanging="540"/>
        <w:jc w:val="thaiDistribute"/>
        <w:rPr>
          <w:rFonts w:ascii="TH SarabunPSK" w:hAnsi="TH SarabunPSK" w:cs="TH SarabunPSK"/>
          <w:sz w:val="28"/>
        </w:rPr>
      </w:pPr>
      <w:r w:rsidRPr="003B4933">
        <w:rPr>
          <w:rFonts w:ascii="TH SarabunPSK" w:hAnsi="TH SarabunPSK" w:cs="TH SarabunPSK"/>
          <w:sz w:val="28"/>
          <w:cs/>
        </w:rPr>
        <w:t>ที่พัก</w:t>
      </w:r>
      <w:r w:rsidRPr="003B4933">
        <w:rPr>
          <w:rFonts w:ascii="TH SarabunPSK" w:hAnsi="TH SarabunPSK" w:cs="TH SarabunPSK"/>
          <w:sz w:val="28"/>
          <w:cs/>
        </w:rPr>
        <w:tab/>
      </w:r>
      <w:r w:rsidR="00223082" w:rsidRPr="00223082">
        <w:rPr>
          <w:rFonts w:ascii="TH SarabunPSK" w:hAnsi="TH SarabunPSK" w:cs="TH SarabunPSK"/>
          <w:sz w:val="28"/>
        </w:rPr>
        <w:t xml:space="preserve">GIFU / OGAKI AREA HOTEL </w:t>
      </w:r>
      <w:r w:rsidR="00223082" w:rsidRPr="00223082">
        <w:rPr>
          <w:rFonts w:ascii="TH SarabunPSK" w:hAnsi="TH SarabunPSK" w:cs="TH SarabunPSK"/>
          <w:sz w:val="28"/>
          <w:cs/>
        </w:rPr>
        <w:t xml:space="preserve">หรือเทียบเท่า ระดับ </w:t>
      </w:r>
      <w:r w:rsidR="00223082" w:rsidRPr="00223082">
        <w:rPr>
          <w:rFonts w:ascii="TH SarabunPSK" w:hAnsi="TH SarabunPSK" w:cs="TH SarabunPSK"/>
          <w:sz w:val="28"/>
        </w:rPr>
        <w:t>3</w:t>
      </w:r>
      <w:r w:rsidR="00223082" w:rsidRPr="00223082">
        <w:rPr>
          <w:rFonts w:ascii="TH SarabunPSK" w:hAnsi="TH SarabunPSK" w:cs="TH SarabunPSK"/>
          <w:sz w:val="28"/>
          <w:cs/>
        </w:rPr>
        <w:t xml:space="preserve"> ดาว</w:t>
      </w:r>
    </w:p>
    <w:p w14:paraId="0090C6D5" w14:textId="77777777" w:rsidR="00CA34F3" w:rsidRPr="000C18F5" w:rsidRDefault="00CA34F3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4D2880B7" w14:textId="77777777" w:rsidR="00CA34F3" w:rsidRDefault="00CA34F3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25DED42F" w14:textId="77777777" w:rsidR="00CA34F3" w:rsidRDefault="00CA34F3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707EDCFF" w14:textId="77777777" w:rsidR="00223082" w:rsidRDefault="00223082" w:rsidP="00DF047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4DF11F3E" w14:textId="5A4C3A1D" w:rsidR="00223082" w:rsidRDefault="002B0135" w:rsidP="00223082">
      <w:pPr>
        <w:ind w:left="-270" w:right="4178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6169FF27" wp14:editId="2C0516E6">
                <wp:simplePos x="0" y="0"/>
                <wp:positionH relativeFrom="margin">
                  <wp:align>left</wp:align>
                </wp:positionH>
                <wp:positionV relativeFrom="paragraph">
                  <wp:posOffset>4795520</wp:posOffset>
                </wp:positionV>
                <wp:extent cx="7258050" cy="682625"/>
                <wp:effectExtent l="0" t="0" r="0" b="0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185157155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0" cy="682625"/>
                          <a:chOff x="94308" y="7479"/>
                          <a:chExt cx="7063458" cy="526895"/>
                        </a:xfrm>
                      </wpg:grpSpPr>
                      <wps:wsp>
                        <wps:cNvPr id="2091784837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EC1B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26735924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041020" name="TextBox 87"/>
                        <wps:cNvSpPr txBox="1"/>
                        <wps:spPr>
                          <a:xfrm>
                            <a:off x="918152" y="197277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E09081" w14:textId="77777777" w:rsidR="00223082" w:rsidRPr="000F3E54" w:rsidRDefault="00223082" w:rsidP="00223082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6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  <w:t xml:space="preserve"> </w:t>
                              </w:r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เกียวโต – วัดคิโยมิสึ - ถนนสายกาน้ำชา – พิธีชงชาญี่ปุ่น - โอซาก้า </w:t>
                              </w:r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Pr="000F3E5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ย่านชินไซบาชิ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9FF27" id="Group 12" o:spid="_x0000_s1044" style="position:absolute;left:0;text-align:left;margin-left:0;margin-top:377.6pt;width:571.5pt;height:53.75pt;z-index:-251645440;mso-position-horizontal:left;mso-position-horizontal-relative:margin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">
                <v:shape id="Rectangle 1" o:spid="_x0000_s1045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" fillcolor="#ec1b50" stroked="f" strokeweight="1pt"/>
                <v:shape id="Picture 2" o:spid="_x0000_s1046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">
                  <v:imagedata r:id="rId17" o:title=""/>
                </v:shape>
                <v:shape id="TextBox 87" o:spid="_x0000_s1047" type="#_x0000_t202" style="position:absolute;left:9181;top:1972;width:6239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" filled="f" stroked="f">
                  <v:textbox>
                    <w:txbxContent>
                      <w:p w14:paraId="67E09081" w14:textId="77777777" w:rsidR="00223082" w:rsidRPr="000F3E54" w:rsidRDefault="00223082" w:rsidP="00223082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6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  <w:t xml:space="preserve"> </w:t>
                        </w:r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เกียวโต – วัดคิโยมิสึ - ถนนสายกาน้ำชา – พิธีชงชาญี่ปุ่น - โอซาก้า </w:t>
                        </w:r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- </w:t>
                        </w:r>
                        <w:r w:rsidRPr="000F3E54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ย่านชินไซบาชิ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 w:rsidRPr="000F3E54">
        <w:rPr>
          <w:rFonts w:ascii="TH SarabunPSK" w:hAnsi="TH SarabunPSK" w:cs="TH SarabunPSK"/>
          <w:b/>
          <w:bCs/>
          <w:noProof/>
          <w:sz w:val="28"/>
        </w:rPr>
        <w:drawing>
          <wp:inline distT="0" distB="0" distL="0" distR="0" wp14:anchorId="494A128B" wp14:editId="5DD492F6">
            <wp:extent cx="7381875" cy="4695825"/>
            <wp:effectExtent l="0" t="0" r="0" b="0"/>
            <wp:docPr id="1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4" b="8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86A10" w14:textId="02B2ABC6" w:rsidR="00223082" w:rsidRDefault="002B0135" w:rsidP="00223082">
      <w:pPr>
        <w:tabs>
          <w:tab w:val="left" w:pos="4295"/>
        </w:tabs>
        <w:spacing w:after="0"/>
        <w:ind w:left="709" w:right="4178" w:hanging="709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3A6E5F46" wp14:editId="41C020AF">
            <wp:simplePos x="0" y="0"/>
            <wp:positionH relativeFrom="page">
              <wp:posOffset>4631055</wp:posOffset>
            </wp:positionH>
            <wp:positionV relativeFrom="paragraph">
              <wp:posOffset>788670</wp:posOffset>
            </wp:positionV>
            <wp:extent cx="2953385" cy="2122805"/>
            <wp:effectExtent l="0" t="0" r="0" b="0"/>
            <wp:wrapNone/>
            <wp:docPr id="421779229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082" w:rsidRPr="00C4445B">
        <w:rPr>
          <w:rFonts w:ascii="TH SarabunPSK" w:hAnsi="TH SarabunPSK" w:cs="TH SarabunPSK"/>
          <w:sz w:val="28"/>
          <w:cs/>
        </w:rPr>
        <w:t>เช้า</w:t>
      </w:r>
      <w:r w:rsidR="00223082">
        <w:rPr>
          <w:rFonts w:ascii="TH SarabunPSK" w:hAnsi="TH SarabunPSK" w:cs="TH SarabunPSK"/>
          <w:sz w:val="28"/>
        </w:rPr>
        <w:tab/>
      </w:r>
      <w:r w:rsidR="00223082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1319A7CE" w14:textId="77777777" w:rsidR="00223082" w:rsidRPr="005A7A6C" w:rsidRDefault="00223082" w:rsidP="00223082">
      <w:pPr>
        <w:spacing w:after="0" w:line="20" w:lineRule="atLeast"/>
        <w:ind w:right="4178"/>
        <w:rPr>
          <w:rFonts w:ascii="TH Sarabun New" w:hAnsi="TH Sarabun New" w:cs="TH Sarabun New"/>
          <w:b/>
          <w:bCs/>
          <w:sz w:val="10"/>
          <w:szCs w:val="10"/>
        </w:rPr>
      </w:pPr>
    </w:p>
    <w:p w14:paraId="5A4741F5" w14:textId="3843545A" w:rsidR="00223082" w:rsidRDefault="002B0135" w:rsidP="00757633">
      <w:pPr>
        <w:ind w:left="720" w:right="435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3749CDAE" wp14:editId="178DDC26">
            <wp:simplePos x="0" y="0"/>
            <wp:positionH relativeFrom="page">
              <wp:posOffset>4641850</wp:posOffset>
            </wp:positionH>
            <wp:positionV relativeFrom="paragraph">
              <wp:posOffset>1936750</wp:posOffset>
            </wp:positionV>
            <wp:extent cx="2912745" cy="1941830"/>
            <wp:effectExtent l="0" t="0" r="0" b="0"/>
            <wp:wrapNone/>
            <wp:docPr id="58029266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45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0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223082" w:rsidRPr="006D27E6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="00223082">
        <w:rPr>
          <w:rFonts w:ascii="TH SarabunPSK" w:hAnsi="TH SarabunPSK" w:cs="TH SarabunPSK" w:hint="cs"/>
          <w:sz w:val="28"/>
          <w:cs/>
        </w:rPr>
        <w:t xml:space="preserve"> </w:t>
      </w:r>
      <w:r w:rsidR="00223082" w:rsidRPr="005A7EB3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="00223082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="00223082" w:rsidRPr="005A7EB3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223082" w:rsidRPr="005A7EB3">
        <w:rPr>
          <w:rFonts w:ascii="TH SarabunPSK" w:hAnsi="TH SarabunPSK" w:cs="TH SarabunPSK"/>
          <w:sz w:val="28"/>
          <w:cs/>
        </w:rPr>
        <w:t>หรือ วัดน้ำใส ซึ่งเคยติดรอบสุดท้ายของการประกวด</w:t>
      </w:r>
      <w:r w:rsidR="00223082" w:rsidRPr="005A7EB3">
        <w:rPr>
          <w:rFonts w:ascii="TH SarabunPSK" w:hAnsi="TH SarabunPSK" w:cs="TH SarabunPSK"/>
          <w:sz w:val="28"/>
        </w:rPr>
        <w:t xml:space="preserve"> 1 </w:t>
      </w:r>
      <w:r w:rsidR="00223082" w:rsidRPr="005A7EB3">
        <w:rPr>
          <w:rFonts w:ascii="TH SarabunPSK" w:hAnsi="TH SarabunPSK" w:cs="TH SarabunPSK"/>
          <w:sz w:val="28"/>
          <w:cs/>
        </w:rPr>
        <w:t xml:space="preserve">ใน </w:t>
      </w:r>
      <w:r w:rsidR="00223082" w:rsidRPr="005A7EB3">
        <w:rPr>
          <w:rFonts w:ascii="TH SarabunPSK" w:hAnsi="TH SarabunPSK" w:cs="TH SarabunPSK"/>
          <w:sz w:val="28"/>
        </w:rPr>
        <w:t xml:space="preserve">7 </w:t>
      </w:r>
      <w:r w:rsidR="00223082" w:rsidRPr="005A7EB3">
        <w:rPr>
          <w:rFonts w:ascii="TH SarabunPSK" w:hAnsi="TH SarabunPSK" w:cs="TH SarabunPSK"/>
          <w:sz w:val="28"/>
          <w:cs/>
        </w:rPr>
        <w:t>สิ่งมหัศจรรย์ของโลกยุคใหม่ เป็นวัดขนาดใหญ่และเก่าแก่ ตั้งอยู่บริเวณเนินเขาฮิ</w:t>
      </w:r>
      <w:r w:rsidR="00223082">
        <w:rPr>
          <w:rFonts w:ascii="TH SarabunPSK" w:hAnsi="TH SarabunPSK" w:cs="TH SarabunPSK" w:hint="cs"/>
          <w:sz w:val="28"/>
          <w:cs/>
        </w:rPr>
        <w:t>ง</w:t>
      </w:r>
      <w:r w:rsidR="00223082" w:rsidRPr="005A7EB3">
        <w:rPr>
          <w:rFonts w:ascii="TH SarabunPSK" w:hAnsi="TH SarabunPSK" w:cs="TH SarabunPSK"/>
          <w:sz w:val="28"/>
          <w:cs/>
        </w:rPr>
        <w:t xml:space="preserve">าชิยาม่า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วัดแห่งนี้มีอายุเก่าแก่กว่ากรุงเกียวโต โดยมีอายุกว่า </w:t>
      </w:r>
      <w:r w:rsidR="00223082" w:rsidRPr="005A7EB3">
        <w:rPr>
          <w:rFonts w:ascii="TH SarabunPSK" w:hAnsi="TH SarabunPSK" w:cs="TH SarabunPSK"/>
          <w:sz w:val="28"/>
        </w:rPr>
        <w:t xml:space="preserve">1,200 </w:t>
      </w:r>
      <w:r w:rsidR="00223082" w:rsidRPr="005A7EB3">
        <w:rPr>
          <w:rFonts w:ascii="TH SarabunPSK" w:hAnsi="TH SarabunPSK" w:cs="TH SarabunPSK"/>
          <w:sz w:val="28"/>
          <w:cs/>
        </w:rPr>
        <w:t xml:space="preserve">ปี เป็นที่ประดิษฐานของพระโพธิสัตว์อวโลกิเตศวร และเทพเอบิสึ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จุดชมวิวที่สวยงามที่สุดแห่งหนึ่งของกรุงเกียวโต พร้อมชมทัศนียภาพของตัวเมืองเกียวโตและวิหารวัดคิโยมิสึได้อย่างงดงาม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 สายแรกให้โชคลาภร่ำรวย สายที่สองให้ความงดงาม และสายที่สามให้สุขภาพแข็งแรง </w:t>
      </w:r>
      <w:r w:rsidR="00757633">
        <w:rPr>
          <w:rFonts w:ascii="TH SarabunPSK" w:hAnsi="TH SarabunPSK" w:cs="TH SarabunPSK" w:hint="cs"/>
          <w:sz w:val="28"/>
          <w:cs/>
        </w:rPr>
        <w:t xml:space="preserve"> </w:t>
      </w:r>
      <w:r w:rsidR="00223082" w:rsidRPr="005A7EB3">
        <w:rPr>
          <w:rFonts w:ascii="TH SarabunPSK" w:hAnsi="TH SarabunPSK" w:cs="TH SarabunPSK"/>
          <w:sz w:val="28"/>
          <w:cs/>
        </w:rPr>
        <w:t xml:space="preserve">จากนั้นเดินตามทางสัมผัสกับร้านค้าญี่ปุ่นตกแต่งตามสมัยเอโดะที่มีชื่อเรียกว่า </w:t>
      </w:r>
      <w:r w:rsidR="00223082" w:rsidRPr="005A7EB3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="00223082" w:rsidRPr="005A7EB3">
        <w:rPr>
          <w:rFonts w:ascii="TH SarabunPSK" w:hAnsi="TH SarabunPSK" w:cs="TH SarabunPSK"/>
          <w:sz w:val="28"/>
          <w:cs/>
        </w:rPr>
        <w:t xml:space="preserve"> 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="00223082" w:rsidRPr="005A7EB3">
        <w:rPr>
          <w:rFonts w:ascii="TH SarabunPSK" w:hAnsi="TH SarabunPSK" w:cs="TH SarabunPSK"/>
          <w:sz w:val="28"/>
        </w:rPr>
        <w:t>,</w:t>
      </w:r>
      <w:r w:rsidR="00223082" w:rsidRPr="005A7EB3">
        <w:rPr>
          <w:rFonts w:ascii="TH SarabunPSK" w:hAnsi="TH SarabunPSK" w:cs="TH SarabunPSK"/>
          <w:sz w:val="28"/>
          <w:cs/>
        </w:rPr>
        <w:t xml:space="preserve"> ไส้สตรอว์เบอร์รี่</w:t>
      </w:r>
      <w:r w:rsidR="00223082" w:rsidRPr="005A7EB3">
        <w:rPr>
          <w:rFonts w:ascii="TH SarabunPSK" w:hAnsi="TH SarabunPSK" w:cs="TH SarabunPSK"/>
          <w:sz w:val="28"/>
        </w:rPr>
        <w:t xml:space="preserve">, </w:t>
      </w:r>
      <w:r w:rsidR="00223082" w:rsidRPr="005A7EB3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หรือว่าจะเป็นชาเกียวโต</w:t>
      </w:r>
      <w:r w:rsidR="00223082" w:rsidRPr="005A7EB3">
        <w:rPr>
          <w:rFonts w:ascii="TH SarabunPSK" w:hAnsi="TH SarabunPSK" w:cs="TH SarabunPSK"/>
          <w:sz w:val="28"/>
        </w:rPr>
        <w:t xml:space="preserve">, </w:t>
      </w:r>
      <w:r w:rsidR="00223082" w:rsidRPr="005A7EB3">
        <w:rPr>
          <w:rFonts w:ascii="TH SarabunPSK" w:hAnsi="TH SarabunPSK" w:cs="TH SarabunPSK"/>
          <w:sz w:val="28"/>
          <w:cs/>
        </w:rPr>
        <w:t>ตุ๊กตาเกียวโต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="00223082" w:rsidRPr="005A7EB3">
        <w:rPr>
          <w:rFonts w:ascii="TH SarabunPSK" w:hAnsi="TH SarabunPSK" w:cs="TH SarabunPSK"/>
          <w:sz w:val="28"/>
        </w:rPr>
        <w:t xml:space="preserve">, </w:t>
      </w:r>
      <w:r w:rsidR="00223082" w:rsidRPr="005A7EB3">
        <w:rPr>
          <w:rFonts w:ascii="TH SarabunPSK" w:hAnsi="TH SarabunPSK" w:cs="TH SarabunPSK"/>
          <w:sz w:val="28"/>
          <w:cs/>
        </w:rPr>
        <w:t xml:space="preserve">เครื่องเซรามิกญี่ปุ่น ทั้งกาน้ำชา ถ้วย ชาม ต่าง ๆ และของที่ระลึก อีกมากมายนานาชนิด  </w:t>
      </w:r>
    </w:p>
    <w:p w14:paraId="7ABA2FB6" w14:textId="77777777" w:rsidR="00223082" w:rsidRDefault="00223082" w:rsidP="00223082">
      <w:pPr>
        <w:ind w:right="4178"/>
        <w:rPr>
          <w:rFonts w:ascii="TH SarabunPSK" w:hAnsi="TH SarabunPSK" w:cs="TH SarabunPSK"/>
          <w:b/>
          <w:bCs/>
          <w:sz w:val="28"/>
        </w:rPr>
      </w:pPr>
    </w:p>
    <w:p w14:paraId="53C565E8" w14:textId="29ACD3C1" w:rsidR="00757633" w:rsidRPr="00311966" w:rsidRDefault="002B0135" w:rsidP="00311966">
      <w:pPr>
        <w:ind w:left="-270" w:right="4178"/>
        <w:rPr>
          <w:rFonts w:ascii="TH SarabunPSK" w:hAnsi="TH SarabunPSK" w:cs="TH SarabunPSK"/>
          <w:b/>
          <w:bCs/>
          <w:sz w:val="28"/>
        </w:rPr>
      </w:pPr>
      <w:r w:rsidRPr="000F3E54"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39B63125" wp14:editId="5E1012C4">
            <wp:extent cx="7543800" cy="4695825"/>
            <wp:effectExtent l="0" t="0" r="0" b="0"/>
            <wp:docPr id="1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Hlk171430838"/>
    </w:p>
    <w:p w14:paraId="56E35ACF" w14:textId="77777777" w:rsidR="00757633" w:rsidRPr="0036114E" w:rsidRDefault="00757633" w:rsidP="00757633">
      <w:pPr>
        <w:spacing w:after="0" w:line="20" w:lineRule="atLeast"/>
        <w:ind w:left="720" w:right="4178" w:hanging="11"/>
        <w:jc w:val="thaiDistribute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B1F95C2" w14:textId="77777777" w:rsidR="00757633" w:rsidRPr="00311966" w:rsidRDefault="00757633" w:rsidP="00311966">
      <w:pPr>
        <w:ind w:right="4178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  <w:cs/>
        </w:rPr>
        <w:tab/>
      </w:r>
      <w:r w:rsidR="00311966">
        <w:rPr>
          <w:rFonts w:ascii="TH SarabunPSK" w:hAnsi="TH SarabunPSK" w:cs="TH SarabunPSK" w:hint="cs"/>
          <w:sz w:val="28"/>
          <w:cs/>
        </w:rPr>
        <w:t>อิสระอาหารกลางวันตามอัธยาศัย เพื่อไม่เป็นการรบกวนเวลาของท่าน</w:t>
      </w:r>
    </w:p>
    <w:p w14:paraId="35C11628" w14:textId="77777777" w:rsidR="00223082" w:rsidRPr="00757633" w:rsidRDefault="00223082" w:rsidP="00757633">
      <w:pPr>
        <w:ind w:left="720" w:right="128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ว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4B7BDEE9" w14:textId="77777777" w:rsidR="00223082" w:rsidRDefault="00757633" w:rsidP="00757633">
      <w:pPr>
        <w:spacing w:after="0" w:line="20" w:lineRule="atLeast"/>
        <w:ind w:left="720" w:right="128"/>
        <w:jc w:val="thaiDistribute"/>
        <w:rPr>
          <w:rFonts w:ascii="TH SarabunPSK" w:hAnsi="TH SarabunPSK" w:cs="TH SarabunPSK"/>
          <w:sz w:val="28"/>
        </w:rPr>
      </w:pPr>
      <w:r w:rsidRPr="00311966"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31196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57633">
        <w:rPr>
          <w:rFonts w:ascii="TH SarabunPSK" w:hAnsi="TH SarabunPSK" w:cs="TH SarabunPSK" w:hint="cs"/>
          <w:b/>
          <w:bCs/>
          <w:color w:val="0000FF"/>
          <w:sz w:val="28"/>
          <w:cs/>
        </w:rPr>
        <w:t>โอซาก้า</w:t>
      </w:r>
      <w:r w:rsidRPr="007576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23082"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="00223082" w:rsidRPr="008D4451">
        <w:rPr>
          <w:rFonts w:ascii="TH SarabunPSK" w:hAnsi="TH SarabunPSK" w:cs="TH SarabunPSK"/>
          <w:sz w:val="28"/>
          <w:cs/>
        </w:rPr>
        <w:t xml:space="preserve"> </w:t>
      </w:r>
      <w:r w:rsidR="00223082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</w:t>
      </w:r>
      <w:r w:rsidR="00223082">
        <w:rPr>
          <w:rFonts w:ascii="TH SarabunPSK" w:hAnsi="TH SarabunPSK" w:cs="TH SarabunPSK" w:hint="cs"/>
          <w:b/>
          <w:bCs/>
          <w:color w:val="0000FF"/>
          <w:sz w:val="28"/>
          <w:cs/>
        </w:rPr>
        <w:t>ซ</w:t>
      </w:r>
      <w:r w:rsidR="00223082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บาชิ</w:t>
      </w:r>
      <w:r w:rsidR="00223082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223082"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</w:t>
      </w:r>
      <w:r w:rsidR="00223082">
        <w:rPr>
          <w:rFonts w:ascii="TH SarabunPSK" w:hAnsi="TH SarabunPSK" w:cs="TH SarabunPSK" w:hint="cs"/>
          <w:sz w:val="28"/>
          <w:cs/>
        </w:rPr>
        <w:t>ที่</w:t>
      </w:r>
      <w:r w:rsidR="00223082" w:rsidRPr="008D4451">
        <w:rPr>
          <w:rFonts w:ascii="TH SarabunPSK" w:hAnsi="TH SarabunPSK" w:cs="TH SarabunPSK"/>
          <w:sz w:val="28"/>
          <w:cs/>
        </w:rPr>
        <w:t>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จะพยายามสร้างจุดเด่นให้แก่ร้านของตนให้ได้มากที่สุด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6A237D70" w14:textId="4D721E79" w:rsidR="00223082" w:rsidRPr="00DF0472" w:rsidRDefault="002B0135" w:rsidP="00223082">
      <w:pPr>
        <w:spacing w:after="0" w:line="20" w:lineRule="atLeast"/>
        <w:ind w:left="720"/>
        <w:jc w:val="thaiDistribute"/>
        <w:rPr>
          <w:rFonts w:ascii="TH SarabunPSK" w:hAnsi="TH SarabunPSK" w:cs="TH SarabunPSK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5647078" wp14:editId="78220DA3">
                <wp:simplePos x="0" y="0"/>
                <wp:positionH relativeFrom="page">
                  <wp:align>right</wp:align>
                </wp:positionH>
                <wp:positionV relativeFrom="paragraph">
                  <wp:posOffset>120015</wp:posOffset>
                </wp:positionV>
                <wp:extent cx="1590675" cy="1352550"/>
                <wp:effectExtent l="0" t="0" r="0" b="0"/>
                <wp:wrapThrough wrapText="bothSides">
                  <wp:wrapPolygon edited="0">
                    <wp:start x="5950" y="0"/>
                    <wp:lineTo x="1552" y="304"/>
                    <wp:lineTo x="0" y="1521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5950" y="0"/>
                  </wp:wrapPolygon>
                </wp:wrapThrough>
                <wp:docPr id="688070797" name="Teardro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90419"/>
                          </a:avLst>
                        </a:prstGeom>
                        <a:blipFill dpi="0" rotWithShape="1">
                          <a:blip r:embed="rId52" cstate="email"/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0B03" id="Teardrop 8" o:spid="_x0000_s1026" style="position:absolute;margin-left:74.05pt;margin-top:9.45pt;width:125.25pt;height:106.5pt;flip:x;z-index:2516433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" path="m,676275c,302779,356085,,795338,v239712,,479424,21598,719136,64794c1565275,268621,1590675,472448,1590675,676275v,373496,-356085,676275,-795338,676275c356084,1352550,-1,1049771,-1,676275r1,xe" stroked="f" strokeweight="1pt">
                <v:fill r:id="rId53" o:title="" recolor="t" rotate="t" type="frame"/>
                <v:stroke joinstyle="miter"/>
                <v:path arrowok="t" o:connecttype="custom" o:connectlocs="0,676275;795338,0;1514474,64794;1590675,676275;795337,1352550;-1,676275;0,676275" o:connectangles="0,0,0,0,0,0,0"/>
                <w10:wrap type="through"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193B606C" wp14:editId="3161D576">
            <wp:simplePos x="0" y="0"/>
            <wp:positionH relativeFrom="column">
              <wp:posOffset>105410</wp:posOffset>
            </wp:positionH>
            <wp:positionV relativeFrom="paragraph">
              <wp:posOffset>119380</wp:posOffset>
            </wp:positionV>
            <wp:extent cx="368300" cy="368300"/>
            <wp:effectExtent l="0" t="0" r="0" b="0"/>
            <wp:wrapNone/>
            <wp:docPr id="1839932875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52894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5"/>
    <w:p w14:paraId="6E9027FF" w14:textId="77777777" w:rsidR="00223082" w:rsidRDefault="00223082" w:rsidP="00223082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</w:t>
      </w:r>
      <w:r>
        <w:rPr>
          <w:rFonts w:ascii="TH SarabunPSK" w:hAnsi="TH SarabunPSK" w:cs="TH SarabunPSK" w:hint="cs"/>
          <w:color w:val="00B050"/>
          <w:sz w:val="28"/>
          <w:cs/>
        </w:rPr>
        <w:t>ชิน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</w:t>
      </w:r>
      <w:r>
        <w:rPr>
          <w:rFonts w:ascii="TH SarabunPSK" w:hAnsi="TH SarabunPSK" w:cs="TH SarabunPSK" w:hint="cs"/>
          <w:color w:val="00B050"/>
          <w:sz w:val="28"/>
          <w:cs/>
        </w:rPr>
        <w:t>ซ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ทาโกะยากิ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ที่ไม่ว่าใครก็ต้องเอ่ยถึง หากไปเที่ยวโอซาก้าแล้วไม่ได้แวะซื้อทาโกยากิกินเลยสักร้านก็ต้องขอบอกเลยว่าพลาดสุด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ๆ เพราะขนาดคนที่เขาไม่อินกับทาโก</w:t>
      </w:r>
      <w:r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ยากิสักเท่าไร พอได้มาเห็นกับตาชิมกับปากที่โอซาก้าแล้วก็ต้องเอ่ยปากชมไม่หยุด</w:t>
      </w:r>
    </w:p>
    <w:p w14:paraId="2B5B5A93" w14:textId="77777777" w:rsidR="00223082" w:rsidRPr="000C2830" w:rsidRDefault="00223082" w:rsidP="00223082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6AAE7378" w14:textId="77777777" w:rsidR="00223082" w:rsidRPr="00581C1E" w:rsidRDefault="00223082" w:rsidP="002230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4190BA08" w14:textId="77777777" w:rsidR="00223082" w:rsidRDefault="00223082" w:rsidP="0022308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83D8CE9" w14:textId="77777777" w:rsidR="00327882" w:rsidRDefault="00327882" w:rsidP="000645F5">
      <w:pPr>
        <w:spacing w:after="0" w:line="20" w:lineRule="atLeast"/>
        <w:ind w:left="720" w:right="-232" w:hanging="810"/>
        <w:jc w:val="thaiDistribute"/>
        <w:rPr>
          <w:rFonts w:ascii="TH SarabunPSK" w:hAnsi="TH SarabunPSK" w:cs="TH SarabunPSK"/>
          <w:sz w:val="28"/>
          <w:cs/>
        </w:rPr>
      </w:pPr>
    </w:p>
    <w:p w14:paraId="1C53B5D7" w14:textId="77777777" w:rsidR="00DF0472" w:rsidRDefault="00DF0472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273C1DC" w14:textId="77777777" w:rsidR="00311966" w:rsidRDefault="00311966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DE0FD13" w14:textId="77777777" w:rsidR="00311966" w:rsidRDefault="00311966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B5987CF" w14:textId="77777777" w:rsidR="00311966" w:rsidRDefault="00311966" w:rsidP="00A848D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BBFC19" w14:textId="44347B96" w:rsidR="00757633" w:rsidRDefault="002B0135" w:rsidP="00757633">
      <w:pPr>
        <w:ind w:hanging="43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5EEC4E3" wp14:editId="21549067">
                <wp:simplePos x="0" y="0"/>
                <wp:positionH relativeFrom="page">
                  <wp:posOffset>17780</wp:posOffset>
                </wp:positionH>
                <wp:positionV relativeFrom="paragraph">
                  <wp:posOffset>-17780</wp:posOffset>
                </wp:positionV>
                <wp:extent cx="7534275" cy="4977765"/>
                <wp:effectExtent l="0" t="0" r="0" b="0"/>
                <wp:wrapNone/>
                <wp:docPr id="69613059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4275" cy="4977765"/>
                        </a:xfrm>
                        <a:prstGeom prst="rect">
                          <a:avLst/>
                        </a:prstGeom>
                        <a:blipFill dpi="0" rotWithShape="1">
                          <a:blip r:embed="rId55"/>
                          <a:srcRect/>
                          <a:stretch>
                            <a:fillRect t="-1" b="-93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B276C" w14:textId="77777777" w:rsidR="00757633" w:rsidRDefault="00757633" w:rsidP="00757633">
                            <w:pPr>
                              <w:ind w:left="-43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EC4E3" id="Rectangle 6" o:spid="_x0000_s1048" style="position:absolute;margin-left:1.4pt;margin-top:-1.4pt;width:593.25pt;height:391.9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" stroked="f" strokeweight="1pt">
                <v:fill r:id="rId56" o:title="" recolor="t" rotate="t" type="frame"/>
                <v:textbox>
                  <w:txbxContent>
                    <w:p w14:paraId="09EB276C" w14:textId="77777777" w:rsidR="00757633" w:rsidRDefault="00757633" w:rsidP="00757633">
                      <w:pPr>
                        <w:ind w:left="-435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C31424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18E86061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5C61EAA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C9326CA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443F4B6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6E0FE872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35540D7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8A579CF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6F3EBDDB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5067B96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4BFFB3C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04163386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62C33F92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776A9E1A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50403205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9CBDD48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CF4E97A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4AADAA63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036E733B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3F475B0D" w14:textId="77777777" w:rsidR="00757633" w:rsidRDefault="00757633" w:rsidP="00757633">
      <w:pPr>
        <w:spacing w:after="0" w:line="20" w:lineRule="atLeast"/>
        <w:ind w:left="-270"/>
        <w:jc w:val="thaiDistribute"/>
        <w:rPr>
          <w:rFonts w:ascii="TH SarabunPSK" w:hAnsi="TH SarabunPSK" w:cs="TH SarabunPSK"/>
          <w:sz w:val="28"/>
        </w:rPr>
      </w:pPr>
    </w:p>
    <w:p w14:paraId="2F7CD98A" w14:textId="5107A97E" w:rsidR="00757633" w:rsidRPr="00E25BDB" w:rsidRDefault="002B0135" w:rsidP="00757633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  <w:sectPr w:rsidR="00757633" w:rsidRPr="00E25BDB" w:rsidSect="00757633">
          <w:type w:val="continuous"/>
          <w:pgSz w:w="11906" w:h="16838" w:code="9"/>
          <w:pgMar w:top="0" w:right="424" w:bottom="8" w:left="284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0403EE0B" wp14:editId="65CBA862">
                <wp:simplePos x="0" y="0"/>
                <wp:positionH relativeFrom="page">
                  <wp:posOffset>171450</wp:posOffset>
                </wp:positionH>
                <wp:positionV relativeFrom="paragraph">
                  <wp:posOffset>20955</wp:posOffset>
                </wp:positionV>
                <wp:extent cx="7258050" cy="682625"/>
                <wp:effectExtent l="0" t="0" r="0" b="0"/>
                <wp:wrapTight wrapText="bothSides">
                  <wp:wrapPolygon edited="0">
                    <wp:start x="1361" y="0"/>
                    <wp:lineTo x="850" y="2411"/>
                    <wp:lineTo x="227" y="7836"/>
                    <wp:lineTo x="0" y="16275"/>
                    <wp:lineTo x="0" y="16878"/>
                    <wp:lineTo x="283" y="19289"/>
                    <wp:lineTo x="397" y="21098"/>
                    <wp:lineTo x="454" y="21098"/>
                    <wp:lineTo x="737" y="21098"/>
                    <wp:lineTo x="21430" y="20495"/>
                    <wp:lineTo x="21487" y="5425"/>
                    <wp:lineTo x="1644" y="0"/>
                    <wp:lineTo x="1361" y="0"/>
                  </wp:wrapPolygon>
                </wp:wrapTight>
                <wp:docPr id="32307041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0" cy="682625"/>
                          <a:chOff x="94308" y="7479"/>
                          <a:chExt cx="7063458" cy="526895"/>
                        </a:xfrm>
                      </wpg:grpSpPr>
                      <wps:wsp>
                        <wps:cNvPr id="958728532" name="Rectangle 1"/>
                        <wps:cNvSpPr/>
                        <wps:spPr>
                          <a:xfrm>
                            <a:off x="373792" y="154460"/>
                            <a:ext cx="6696221" cy="360103"/>
                          </a:xfrm>
                          <a:prstGeom prst="flowChartAlternateProcess">
                            <a:avLst/>
                          </a:prstGeom>
                          <a:solidFill>
                            <a:srgbClr val="EC1B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801695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8" y="747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753260" name="TextBox 87"/>
                        <wps:cNvSpPr txBox="1"/>
                        <wps:spPr>
                          <a:xfrm>
                            <a:off x="918152" y="189925"/>
                            <a:ext cx="6239614" cy="2952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E93668" w14:textId="77777777" w:rsidR="00757633" w:rsidRPr="000F3E54" w:rsidRDefault="00757633" w:rsidP="00757633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31196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7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  <w:t xml:space="preserve"> 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ศาลเจ้านัมบะ </w:t>
                              </w:r>
                              <w:r w:rsidR="00311966"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ยาซากะ </w:t>
                              </w:r>
                              <w:r w:rsidRPr="000F3E5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– ตลาดปลาคุโรมง – ริงกุ เอาท์เล็ท – สนามบินคันไซ - สนามบินสุวรรณภูมิ  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3EE0B" id="Group 4" o:spid="_x0000_s1049" style="position:absolute;left:0;text-align:left;margin-left:13.5pt;margin-top:1.65pt;width:571.5pt;height:53.75pt;z-index:-251642368;mso-position-horizontal-relative:page;mso-position-vertical-relative:text;mso-width-relative:margin;mso-height-relative:margin" coordorigin="943,74" coordsize="70634,5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">
                <v:shape id="Rectangle 1" o:spid="_x0000_s1050" type="#_x0000_t176" style="position:absolute;left:3737;top:1544;width:66963;height:3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" fillcolor="#ec1b50" stroked="f" strokeweight="1pt"/>
                <v:shape id="Picture 2" o:spid="_x0000_s1051" type="#_x0000_t75" style="position:absolute;left:943;top:7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">
                  <v:imagedata r:id="rId17" o:title=""/>
                </v:shape>
                <v:shape id="TextBox 87" o:spid="_x0000_s1052" type="#_x0000_t202" style="position:absolute;left:9181;top:1899;width:6239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" filled="f" stroked="f">
                  <v:textbox>
                    <w:txbxContent>
                      <w:p w14:paraId="3EE93668" w14:textId="77777777" w:rsidR="00757633" w:rsidRPr="000F3E54" w:rsidRDefault="00757633" w:rsidP="00757633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31196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7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  <w:t xml:space="preserve"> 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ศาลเจ้านัมบะ </w:t>
                        </w:r>
                        <w:r w:rsidR="00311966"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ยาซากะ </w:t>
                        </w:r>
                        <w:r w:rsidRPr="000F3E5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– ตลาดปลาคุโรมง – ริงกุ เอาท์เล็ท – สนามบินคันไซ - สนามบินสุวรรณภูมิ   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3B25879" w14:textId="77777777" w:rsidR="00757633" w:rsidRPr="00C632F2" w:rsidRDefault="00757633" w:rsidP="00757633">
      <w:pPr>
        <w:spacing w:after="0"/>
        <w:jc w:val="thaiDistribute"/>
        <w:rPr>
          <w:rFonts w:ascii="TH SarabunPSK" w:hAnsi="TH SarabunPSK" w:cs="TH SarabunPSK"/>
          <w:sz w:val="14"/>
          <w:szCs w:val="14"/>
        </w:rPr>
      </w:pPr>
    </w:p>
    <w:p w14:paraId="4BF915E3" w14:textId="77777777" w:rsidR="00757633" w:rsidRDefault="00757633" w:rsidP="00757633">
      <w:pPr>
        <w:spacing w:after="0"/>
        <w:ind w:left="360" w:hanging="630"/>
        <w:jc w:val="thaiDistribute"/>
        <w:rPr>
          <w:rFonts w:ascii="TH SarabunPSK" w:hAnsi="TH SarabunPSK" w:cs="TH SarabunPSK"/>
          <w:sz w:val="28"/>
        </w:rPr>
      </w:pPr>
      <w:bookmarkStart w:id="6" w:name="_Hlk171690679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DC98FF0" w14:textId="77777777" w:rsidR="00757633" w:rsidRPr="00515C1A" w:rsidRDefault="00757633" w:rsidP="00757633">
      <w:pPr>
        <w:ind w:left="360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 xml:space="preserve">ท่านเดินทางสู่ </w:t>
      </w:r>
      <w:r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ศาลเจ้านัมบะ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B7C81">
        <w:rPr>
          <w:rFonts w:ascii="TH SarabunPSK" w:hAnsi="TH SarabunPSK" w:cs="TH SarabunPSK"/>
          <w:sz w:val="28"/>
          <w:cs/>
        </w:rPr>
        <w:t>ตั้งอยู่ในย่านนัมบะของเมืองโอซาก้า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และนำพาโชคลาภเข้ามา ซึ่งกลายเป็นที่นิยมสำหรับนักท่องเที่ยวที่จะมาสักการะขอพร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28A3C84D" w14:textId="7AF1EEDD" w:rsidR="00757633" w:rsidRPr="000F5E09" w:rsidRDefault="002B0135" w:rsidP="00757633">
      <w:pPr>
        <w:spacing w:line="254" w:lineRule="auto"/>
        <w:ind w:left="360" w:right="2377"/>
        <w:jc w:val="thaiDistribute"/>
        <w:rPr>
          <w:rFonts w:ascii="TH SarabunPSK" w:hAnsi="TH SarabunPSK" w:cs="TH SarabunPSK"/>
          <w:sz w:val="28"/>
        </w:rPr>
      </w:pPr>
      <w:bookmarkStart w:id="7" w:name="_Hlk171690774"/>
      <w:bookmarkEnd w:id="6"/>
      <w:r>
        <w:rPr>
          <w:noProof/>
        </w:rPr>
        <w:drawing>
          <wp:anchor distT="0" distB="0" distL="114300" distR="114554" simplePos="0" relativeHeight="251677184" behindDoc="0" locked="0" layoutInCell="1" allowOverlap="1" wp14:anchorId="25CFCA9A" wp14:editId="40DD0ABE">
            <wp:simplePos x="0" y="0"/>
            <wp:positionH relativeFrom="column">
              <wp:posOffset>5188585</wp:posOffset>
            </wp:positionH>
            <wp:positionV relativeFrom="paragraph">
              <wp:posOffset>71120</wp:posOffset>
            </wp:positionV>
            <wp:extent cx="1913636" cy="1276350"/>
            <wp:effectExtent l="0" t="0" r="0" b="0"/>
            <wp:wrapNone/>
            <wp:docPr id="169262350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33721" name="Picture 9423372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27635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633">
        <w:rPr>
          <w:rFonts w:ascii="TH SarabunPSK" w:hAnsi="TH SarabunPSK" w:cs="TH SarabunPSK" w:hint="cs"/>
          <w:sz w:val="28"/>
          <w:cs/>
        </w:rPr>
        <w:t>จากนั้น</w:t>
      </w:r>
      <w:r w:rsidR="00757633" w:rsidRPr="000F5E09">
        <w:rPr>
          <w:rFonts w:ascii="TH SarabunPSK" w:hAnsi="TH SarabunPSK" w:cs="TH SarabunPSK"/>
          <w:sz w:val="28"/>
          <w:cs/>
        </w:rPr>
        <w:t xml:space="preserve">นำท่านเดินทางไปยัง </w:t>
      </w:r>
      <w:r w:rsidR="00757633" w:rsidRPr="000F5E09">
        <w:rPr>
          <w:rFonts w:ascii="TH SarabunPSK" w:hAnsi="TH SarabunPSK" w:cs="TH SarabunPSK"/>
          <w:b/>
          <w:bCs/>
          <w:color w:val="0000FF"/>
          <w:sz w:val="28"/>
          <w:cs/>
        </w:rPr>
        <w:t>ตลาดปลาคุโรมง</w:t>
      </w:r>
      <w:r w:rsidR="00757633" w:rsidRPr="000F5E0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57633" w:rsidRPr="000F5E09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โอโคโนมิยากิ และขนม ผลไม้ต่าง</w:t>
      </w:r>
      <w:r w:rsidR="00757633">
        <w:rPr>
          <w:rFonts w:ascii="TH SarabunPSK" w:hAnsi="TH SarabunPSK" w:cs="TH SarabunPSK" w:hint="cs"/>
          <w:sz w:val="28"/>
          <w:cs/>
        </w:rPr>
        <w:t xml:space="preserve"> </w:t>
      </w:r>
      <w:r w:rsidR="00757633" w:rsidRPr="000F5E09">
        <w:rPr>
          <w:rFonts w:ascii="TH SarabunPSK" w:hAnsi="TH SarabunPSK" w:cs="TH SarabunPSK"/>
          <w:sz w:val="28"/>
          <w:cs/>
        </w:rPr>
        <w:t xml:space="preserve">ๆ </w:t>
      </w:r>
    </w:p>
    <w:p w14:paraId="2E47EAD8" w14:textId="77777777" w:rsidR="00757633" w:rsidRDefault="00757633" w:rsidP="00757633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18093524" w14:textId="6480A3F0" w:rsidR="00757633" w:rsidRDefault="002B0135" w:rsidP="00757633">
      <w:pPr>
        <w:spacing w:line="254" w:lineRule="auto"/>
        <w:ind w:left="-709" w:right="-143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2F9C4F09" wp14:editId="7C1248D2">
            <wp:simplePos x="0" y="0"/>
            <wp:positionH relativeFrom="column">
              <wp:posOffset>5109845</wp:posOffset>
            </wp:positionH>
            <wp:positionV relativeFrom="paragraph">
              <wp:posOffset>1270</wp:posOffset>
            </wp:positionV>
            <wp:extent cx="2057400" cy="1371600"/>
            <wp:effectExtent l="0" t="0" r="0" b="0"/>
            <wp:wrapNone/>
            <wp:docPr id="1649976586" name="Picture 52" descr="Kuromon Market: Taste the Best of Osaka! - The True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Kuromon Market: Taste the Best of Osaka! - The True Japan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1D881955" wp14:editId="21804E68">
            <wp:extent cx="2057400" cy="1371600"/>
            <wp:effectExtent l="0" t="0" r="0" b="0"/>
            <wp:docPr id="1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094090E6" wp14:editId="735BBD76">
            <wp:extent cx="1438275" cy="1371600"/>
            <wp:effectExtent l="0" t="0" r="0" b="0"/>
            <wp:docPr id="1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4" r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0D0371D1" wp14:editId="52CF98BB">
            <wp:extent cx="2057400" cy="1371600"/>
            <wp:effectExtent l="0" t="0" r="0" b="0"/>
            <wp:docPr id="1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8634C" w14:textId="7F2D13AC" w:rsidR="00757633" w:rsidRDefault="002B0135" w:rsidP="00757633">
      <w:pPr>
        <w:spacing w:line="254" w:lineRule="auto"/>
        <w:ind w:left="-709" w:right="-143"/>
        <w:jc w:val="thaiDistribute"/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832237C" wp14:editId="73E6FAB6">
            <wp:extent cx="7562850" cy="4810125"/>
            <wp:effectExtent l="0" t="0" r="0" b="0"/>
            <wp:docPr id="1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61D72" w14:textId="77777777" w:rsidR="00757633" w:rsidRDefault="00757633" w:rsidP="00757633">
      <w:pPr>
        <w:spacing w:line="254" w:lineRule="auto"/>
        <w:ind w:left="360" w:right="-143"/>
        <w:jc w:val="thaiDistribute"/>
        <w:rPr>
          <w:rFonts w:ascii="TH SarabunPSK" w:hAnsi="TH SarabunPSK" w:cs="TH SarabunPSK"/>
          <w:sz w:val="28"/>
        </w:rPr>
      </w:pPr>
      <w:r w:rsidRPr="00BF0167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BF0167">
        <w:rPr>
          <w:rFonts w:ascii="TH SarabunPSK" w:hAnsi="TH SarabunPSK" w:cs="TH SarabunPSK"/>
          <w:b/>
          <w:bCs/>
          <w:color w:val="0000FF"/>
          <w:sz w:val="28"/>
          <w:cs/>
        </w:rPr>
        <w:t>ริงกุ เอาท์เล็ท</w:t>
      </w:r>
      <w:r w:rsidRPr="00BF016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  <w:cs/>
        </w:rPr>
        <w:t>แหล่งช้อปปิ้งใหญ่ใกล้กับสนามบินคันไซ ให้ท่านเพลิดเพลินกับการเลือกซื้อสินค้า “แบรนด์เนม” ชื่อดังหลากหลายและสินค้าดีราคาพิเศษ อาทิ เครื่องสำอาง</w:t>
      </w:r>
      <w:r w:rsidRPr="00BF0167">
        <w:rPr>
          <w:rFonts w:ascii="TH SarabunPSK" w:hAnsi="TH SarabunPSK" w:cs="TH SarabunPSK"/>
          <w:sz w:val="28"/>
        </w:rPr>
        <w:t xml:space="preserve">, </w:t>
      </w:r>
      <w:r w:rsidRPr="00BF0167">
        <w:rPr>
          <w:rFonts w:ascii="TH SarabunPSK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hAnsi="TH SarabunPSK" w:cs="TH SarabunPSK"/>
          <w:sz w:val="28"/>
        </w:rPr>
        <w:t xml:space="preserve">, </w:t>
      </w:r>
      <w:r w:rsidRPr="00BF0167">
        <w:rPr>
          <w:rFonts w:ascii="TH SarabunPSK" w:hAnsi="TH SarabunPSK" w:cs="TH SarabunPSK"/>
          <w:sz w:val="28"/>
          <w:cs/>
        </w:rPr>
        <w:t>เสื้อผ้า</w:t>
      </w:r>
      <w:r w:rsidRPr="00BF0167">
        <w:rPr>
          <w:rFonts w:ascii="TH SarabunPSK" w:hAnsi="TH SarabunPSK" w:cs="TH SarabunPSK"/>
          <w:sz w:val="28"/>
        </w:rPr>
        <w:t xml:space="preserve">, </w:t>
      </w:r>
      <w:r w:rsidRPr="00BF0167">
        <w:rPr>
          <w:rFonts w:ascii="TH SarabunPSK" w:hAnsi="TH SarabunPSK" w:cs="TH SarabunPSK"/>
          <w:sz w:val="28"/>
          <w:cs/>
        </w:rPr>
        <w:t>กระเป๋า</w:t>
      </w:r>
      <w:r w:rsidRPr="00BF0167">
        <w:rPr>
          <w:rFonts w:ascii="TH SarabunPSK" w:hAnsi="TH SarabunPSK" w:cs="TH SarabunPSK"/>
          <w:sz w:val="28"/>
        </w:rPr>
        <w:t xml:space="preserve">, </w:t>
      </w:r>
      <w:r w:rsidRPr="00BF0167">
        <w:rPr>
          <w:rFonts w:ascii="TH SarabunPSK" w:hAnsi="TH SarabunPSK" w:cs="TH SarabunPSK"/>
          <w:sz w:val="28"/>
          <w:cs/>
        </w:rPr>
        <w:t>รองเท้า</w:t>
      </w:r>
      <w:r w:rsidRPr="00BF0167">
        <w:rPr>
          <w:rFonts w:ascii="TH SarabunPSK" w:hAnsi="TH SarabunPSK" w:cs="TH SarabunPSK"/>
          <w:sz w:val="28"/>
        </w:rPr>
        <w:t xml:space="preserve">, </w:t>
      </w:r>
      <w:r w:rsidRPr="00BF0167">
        <w:rPr>
          <w:rFonts w:ascii="TH SarabunPSK" w:hAnsi="TH SarabunPSK" w:cs="TH SarabunPSK"/>
          <w:sz w:val="28"/>
          <w:cs/>
        </w:rPr>
        <w:t>อุปกรณ์กีฬา</w:t>
      </w:r>
      <w:r w:rsidRPr="00BF0167">
        <w:rPr>
          <w:rFonts w:ascii="TH SarabunPSK" w:hAnsi="TH SarabunPSK" w:cs="TH SarabunPSK"/>
          <w:sz w:val="28"/>
        </w:rPr>
        <w:t xml:space="preserve">, </w:t>
      </w:r>
      <w:r w:rsidRPr="00BF0167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hAnsi="TH SarabunPSK" w:cs="TH SarabunPSK"/>
          <w:sz w:val="28"/>
        </w:rPr>
        <w:t>MK Michel Klein, Morgan, Elle, Cynthia Rowley</w:t>
      </w:r>
      <w:r w:rsidRPr="00BF0167">
        <w:rPr>
          <w:rFonts w:ascii="TH SarabunPSK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hAnsi="TH SarabunPSK" w:cs="TH SarabunPSK"/>
          <w:sz w:val="28"/>
        </w:rPr>
        <w:t>Bally, Prada, Gucci, Diesel,</w:t>
      </w:r>
      <w:r w:rsidRPr="00BF0167">
        <w:rPr>
          <w:rFonts w:ascii="TH SarabunPSK" w:hAnsi="TH SarabunPSK" w:cs="TH SarabunPSK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</w:rPr>
        <w:t xml:space="preserve">Tumi, Gap, Armani </w:t>
      </w:r>
      <w:r w:rsidRPr="00BF0167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hAnsi="TH SarabunPSK" w:cs="TH SarabunPSK"/>
          <w:sz w:val="28"/>
        </w:rPr>
        <w:t>Agete</w:t>
      </w:r>
      <w:proofErr w:type="spellEnd"/>
      <w:r w:rsidRPr="00BF0167">
        <w:rPr>
          <w:rFonts w:ascii="TH SarabunPSK" w:hAnsi="TH SarabunPSK" w:cs="TH SarabunPSK"/>
          <w:sz w:val="28"/>
        </w:rPr>
        <w:t>,</w:t>
      </w:r>
      <w:r w:rsidRPr="00BF0167">
        <w:rPr>
          <w:rFonts w:ascii="TH SarabunPSK" w:hAnsi="TH SarabunPSK" w:cs="TH SarabunPSK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</w:rPr>
        <w:t>S.T.</w:t>
      </w:r>
      <w:r w:rsidRPr="00BF0167">
        <w:rPr>
          <w:rFonts w:ascii="TH SarabunPSK" w:hAnsi="TH SarabunPSK" w:cs="TH SarabunPSK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</w:rPr>
        <w:t xml:space="preserve">Dupont, Tasaki </w:t>
      </w:r>
      <w:r w:rsidRPr="00BF0167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hAnsi="TH SarabunPSK" w:cs="TH SarabunPSK"/>
          <w:sz w:val="28"/>
        </w:rPr>
        <w:t>Hush Puppies, Scotch Grain,</w:t>
      </w:r>
      <w:r w:rsidRPr="00BF0167">
        <w:rPr>
          <w:rFonts w:ascii="TH SarabunPSK" w:hAnsi="TH SarabunPSK" w:cs="TH SarabunPSK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</w:rPr>
        <w:t xml:space="preserve">Skechers, Hogan </w:t>
      </w:r>
      <w:r w:rsidRPr="00BF0167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hAnsi="TH SarabunPSK" w:cs="TH SarabunPSK"/>
          <w:sz w:val="28"/>
        </w:rPr>
        <w:t>Asobi</w:t>
      </w:r>
      <w:proofErr w:type="spellEnd"/>
      <w:r w:rsidRPr="00BF0167">
        <w:rPr>
          <w:rFonts w:ascii="TH SarabunPSK" w:hAnsi="TH SarabunPSK" w:cs="TH SarabunPSK"/>
          <w:sz w:val="28"/>
        </w:rPr>
        <w:t>, Hakka Kids,</w:t>
      </w:r>
      <w:r w:rsidRPr="00BF0167">
        <w:rPr>
          <w:rFonts w:ascii="TH SarabunPSK" w:hAnsi="TH SarabunPSK" w:cs="TH SarabunPSK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</w:rPr>
        <w:t xml:space="preserve">Miki House </w:t>
      </w:r>
      <w:r w:rsidRPr="00BF0167">
        <w:rPr>
          <w:rFonts w:ascii="TH SarabunPSK" w:hAnsi="TH SarabunPSK" w:cs="TH SarabunPSK"/>
          <w:sz w:val="28"/>
          <w:cs/>
        </w:rPr>
        <w:t>และสินค้าอื่น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F0167">
        <w:rPr>
          <w:rFonts w:ascii="TH SarabunPSK" w:hAnsi="TH SarabunPSK" w:cs="TH SarabunPSK"/>
          <w:sz w:val="28"/>
          <w:cs/>
        </w:rPr>
        <w:t xml:space="preserve">ๆ อีกมากมาย </w:t>
      </w:r>
    </w:p>
    <w:p w14:paraId="63747926" w14:textId="77777777" w:rsidR="00757633" w:rsidRDefault="00757633" w:rsidP="00757633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0658A5BD" w14:textId="77777777" w:rsidR="00757633" w:rsidRPr="002404ED" w:rsidRDefault="00757633" w:rsidP="00757633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15</w:t>
      </w:r>
      <w:r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 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>ชั่วโมง 25 นาที</w:t>
      </w:r>
    </w:p>
    <w:p w14:paraId="11DAEB9A" w14:textId="77777777" w:rsidR="00757633" w:rsidRDefault="00757633" w:rsidP="00757633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23.55   </w:t>
      </w:r>
      <w:r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โดยสวัสดิภาพ ... พร้อมความประทับใจ</w:t>
      </w:r>
    </w:p>
    <w:bookmarkEnd w:id="7"/>
    <w:p w14:paraId="168D1F4E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3EF6BB31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A78280F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0EA59873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01D634D2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1B502E1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683C3A1F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698E9392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1DC03FDA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735E52AD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0496B7CE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2515FE2E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57C4E1DB" w14:textId="77777777" w:rsidR="00757633" w:rsidRDefault="00757633" w:rsidP="00757633">
      <w:pPr>
        <w:spacing w:after="0"/>
        <w:ind w:left="360" w:hanging="720"/>
        <w:jc w:val="thaiDistribute"/>
        <w:rPr>
          <w:rFonts w:ascii="TH SarabunPSK" w:hAnsi="TH SarabunPSK" w:cs="TH SarabunPSK"/>
          <w:sz w:val="28"/>
        </w:rPr>
      </w:pPr>
    </w:p>
    <w:p w14:paraId="371982C6" w14:textId="114A7CC6" w:rsidR="00590A32" w:rsidRPr="00944B9E" w:rsidRDefault="002B0135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16882D9B" wp14:editId="53983588">
            <wp:extent cx="6629400" cy="9363075"/>
            <wp:effectExtent l="0" t="0" r="0" b="0"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AB53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DC66C79" w14:textId="77777777" w:rsidR="00327882" w:rsidRDefault="0032788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03C3CF8" w14:textId="77777777" w:rsidR="006707DD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1FBB5DC" w14:textId="77777777" w:rsidR="00757633" w:rsidRPr="00944B9E" w:rsidRDefault="00757633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7C8280" w14:textId="35E8D237" w:rsidR="00590A32" w:rsidRPr="00944B9E" w:rsidRDefault="002B013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014A59D2" wp14:editId="65C4471B">
            <wp:extent cx="6648450" cy="9372600"/>
            <wp:effectExtent l="0" t="0" r="0" b="0"/>
            <wp:docPr id="1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75093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4CAFCC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A50555B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6E74FA9" w14:textId="34E4909A" w:rsidR="00590A32" w:rsidRPr="00944B9E" w:rsidRDefault="002B013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1C647DD8" wp14:editId="51513ED7">
            <wp:extent cx="6648450" cy="9372600"/>
            <wp:effectExtent l="0" t="0" r="0" b="0"/>
            <wp:docPr id="2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7EACC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6277D3C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3FC3A91" w14:textId="77777777" w:rsidR="006707DD" w:rsidRPr="00944B9E" w:rsidRDefault="006707DD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E5FA95E" w14:textId="3C7D6B30" w:rsidR="00590A32" w:rsidRPr="00944B9E" w:rsidRDefault="002B013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F3E54">
        <w:rPr>
          <w:rFonts w:ascii="TH SarabunPSK" w:hAnsi="TH SarabunPSK" w:cs="TH SarabunPSK"/>
          <w:noProof/>
          <w:sz w:val="28"/>
        </w:rPr>
        <w:drawing>
          <wp:inline distT="0" distB="0" distL="0" distR="0" wp14:anchorId="563C95EB" wp14:editId="0ED92C19">
            <wp:extent cx="6629400" cy="9363075"/>
            <wp:effectExtent l="0" t="0" r="0" b="0"/>
            <wp:docPr id="21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122B7" w14:textId="77777777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BC967" w14:textId="77777777" w:rsidR="00900E07" w:rsidRDefault="00900E07" w:rsidP="00B855AF">
      <w:pPr>
        <w:spacing w:after="0" w:line="240" w:lineRule="auto"/>
      </w:pPr>
      <w:r>
        <w:separator/>
      </w:r>
    </w:p>
  </w:endnote>
  <w:endnote w:type="continuationSeparator" w:id="0">
    <w:p w14:paraId="143F5853" w14:textId="77777777" w:rsidR="00900E07" w:rsidRDefault="00900E07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80C0" w14:textId="77777777" w:rsidR="00900E07" w:rsidRDefault="00900E07" w:rsidP="00B855AF">
      <w:pPr>
        <w:spacing w:after="0" w:line="240" w:lineRule="auto"/>
      </w:pPr>
      <w:r>
        <w:separator/>
      </w:r>
    </w:p>
  </w:footnote>
  <w:footnote w:type="continuationSeparator" w:id="0">
    <w:p w14:paraId="17488F23" w14:textId="77777777" w:rsidR="00900E07" w:rsidRDefault="00900E07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4.25pt;height:50.5pt;visibility:visible" o:bullet="t">
        <v:imagedata r:id="rId1" o:title=""/>
      </v:shape>
    </w:pict>
  </w:numPicBullet>
  <w:numPicBullet w:numPicBulletId="1">
    <w:pict>
      <v:shape id="Picture 94" o:spid="_x0000_i1026" type="#_x0000_t75" style="width:28.05pt;height:28.05pt;visibility:visible" o:bullet="t">
        <v:imagedata r:id="rId2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C619B0"/>
    <w:multiLevelType w:val="hybridMultilevel"/>
    <w:tmpl w:val="2D6E275C"/>
    <w:lvl w:ilvl="0" w:tplc="EE3066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BE5EF9"/>
    <w:multiLevelType w:val="hybridMultilevel"/>
    <w:tmpl w:val="9F2CDAB0"/>
    <w:lvl w:ilvl="0" w:tplc="367828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4C0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83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810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02F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020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4C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9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DF23F0C"/>
    <w:multiLevelType w:val="hybridMultilevel"/>
    <w:tmpl w:val="5A389F56"/>
    <w:lvl w:ilvl="0" w:tplc="3CEED7A4">
      <w:start w:val="1"/>
      <w:numFmt w:val="decimalZero"/>
      <w:lvlText w:val="%1-"/>
      <w:lvlJc w:val="left"/>
      <w:pPr>
        <w:ind w:left="315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35" w:hanging="360"/>
      </w:pPr>
    </w:lvl>
    <w:lvl w:ilvl="2" w:tplc="0409001B" w:tentative="1">
      <w:start w:val="1"/>
      <w:numFmt w:val="lowerRoman"/>
      <w:lvlText w:val="%3."/>
      <w:lvlJc w:val="right"/>
      <w:pPr>
        <w:ind w:left="1755" w:hanging="180"/>
      </w:pPr>
    </w:lvl>
    <w:lvl w:ilvl="3" w:tplc="0409000F" w:tentative="1">
      <w:start w:val="1"/>
      <w:numFmt w:val="decimal"/>
      <w:lvlText w:val="%4."/>
      <w:lvlJc w:val="left"/>
      <w:pPr>
        <w:ind w:left="2475" w:hanging="360"/>
      </w:pPr>
    </w:lvl>
    <w:lvl w:ilvl="4" w:tplc="04090019" w:tentative="1">
      <w:start w:val="1"/>
      <w:numFmt w:val="lowerLetter"/>
      <w:lvlText w:val="%5."/>
      <w:lvlJc w:val="left"/>
      <w:pPr>
        <w:ind w:left="3195" w:hanging="360"/>
      </w:pPr>
    </w:lvl>
    <w:lvl w:ilvl="5" w:tplc="0409001B" w:tentative="1">
      <w:start w:val="1"/>
      <w:numFmt w:val="lowerRoman"/>
      <w:lvlText w:val="%6."/>
      <w:lvlJc w:val="right"/>
      <w:pPr>
        <w:ind w:left="3915" w:hanging="180"/>
      </w:pPr>
    </w:lvl>
    <w:lvl w:ilvl="6" w:tplc="0409000F" w:tentative="1">
      <w:start w:val="1"/>
      <w:numFmt w:val="decimal"/>
      <w:lvlText w:val="%7."/>
      <w:lvlJc w:val="left"/>
      <w:pPr>
        <w:ind w:left="4635" w:hanging="360"/>
      </w:pPr>
    </w:lvl>
    <w:lvl w:ilvl="7" w:tplc="04090019" w:tentative="1">
      <w:start w:val="1"/>
      <w:numFmt w:val="lowerLetter"/>
      <w:lvlText w:val="%8."/>
      <w:lvlJc w:val="left"/>
      <w:pPr>
        <w:ind w:left="5355" w:hanging="360"/>
      </w:pPr>
    </w:lvl>
    <w:lvl w:ilvl="8" w:tplc="040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72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2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87028">
    <w:abstractNumId w:val="3"/>
  </w:num>
  <w:num w:numId="2" w16cid:durableId="2128312371">
    <w:abstractNumId w:val="18"/>
  </w:num>
  <w:num w:numId="3" w16cid:durableId="201094779">
    <w:abstractNumId w:val="3"/>
  </w:num>
  <w:num w:numId="4" w16cid:durableId="262492339">
    <w:abstractNumId w:val="1"/>
  </w:num>
  <w:num w:numId="5" w16cid:durableId="838153109">
    <w:abstractNumId w:val="15"/>
  </w:num>
  <w:num w:numId="6" w16cid:durableId="395469024">
    <w:abstractNumId w:val="20"/>
  </w:num>
  <w:num w:numId="7" w16cid:durableId="1006205776">
    <w:abstractNumId w:val="16"/>
  </w:num>
  <w:num w:numId="8" w16cid:durableId="298465129">
    <w:abstractNumId w:val="7"/>
  </w:num>
  <w:num w:numId="9" w16cid:durableId="33891534">
    <w:abstractNumId w:val="13"/>
  </w:num>
  <w:num w:numId="10" w16cid:durableId="657805497">
    <w:abstractNumId w:val="12"/>
  </w:num>
  <w:num w:numId="11" w16cid:durableId="520778357">
    <w:abstractNumId w:val="14"/>
  </w:num>
  <w:num w:numId="12" w16cid:durableId="1289629035">
    <w:abstractNumId w:val="0"/>
  </w:num>
  <w:num w:numId="13" w16cid:durableId="555969157">
    <w:abstractNumId w:val="21"/>
  </w:num>
  <w:num w:numId="14" w16cid:durableId="1250236412">
    <w:abstractNumId w:val="4"/>
  </w:num>
  <w:num w:numId="15" w16cid:durableId="1490249470">
    <w:abstractNumId w:val="9"/>
  </w:num>
  <w:num w:numId="16" w16cid:durableId="2077362440">
    <w:abstractNumId w:val="11"/>
  </w:num>
  <w:num w:numId="17" w16cid:durableId="761492403">
    <w:abstractNumId w:val="17"/>
  </w:num>
  <w:num w:numId="18" w16cid:durableId="1632520128">
    <w:abstractNumId w:val="6"/>
  </w:num>
  <w:num w:numId="19" w16cid:durableId="15671780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0497612">
    <w:abstractNumId w:val="10"/>
  </w:num>
  <w:num w:numId="21" w16cid:durableId="786849957">
    <w:abstractNumId w:val="5"/>
  </w:num>
  <w:num w:numId="22" w16cid:durableId="1803038280">
    <w:abstractNumId w:val="19"/>
  </w:num>
  <w:num w:numId="23" w16cid:durableId="832262969">
    <w:abstractNumId w:val="8"/>
  </w:num>
  <w:num w:numId="24" w16cid:durableId="14250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35"/>
    <w:rsid w:val="00001E2D"/>
    <w:rsid w:val="00006894"/>
    <w:rsid w:val="00007B1D"/>
    <w:rsid w:val="000155FC"/>
    <w:rsid w:val="00016BF6"/>
    <w:rsid w:val="00022CB7"/>
    <w:rsid w:val="0002795A"/>
    <w:rsid w:val="000363CE"/>
    <w:rsid w:val="0004017D"/>
    <w:rsid w:val="0004569B"/>
    <w:rsid w:val="00047E5E"/>
    <w:rsid w:val="000517FD"/>
    <w:rsid w:val="00053636"/>
    <w:rsid w:val="00054FCE"/>
    <w:rsid w:val="00056B2F"/>
    <w:rsid w:val="00061A65"/>
    <w:rsid w:val="000645F5"/>
    <w:rsid w:val="000675A1"/>
    <w:rsid w:val="00070B6A"/>
    <w:rsid w:val="00070FB7"/>
    <w:rsid w:val="000718D9"/>
    <w:rsid w:val="00072EF2"/>
    <w:rsid w:val="00080573"/>
    <w:rsid w:val="00081CE1"/>
    <w:rsid w:val="00082F9C"/>
    <w:rsid w:val="00085700"/>
    <w:rsid w:val="00091D86"/>
    <w:rsid w:val="00096147"/>
    <w:rsid w:val="000963CB"/>
    <w:rsid w:val="000A286C"/>
    <w:rsid w:val="000A380F"/>
    <w:rsid w:val="000A78ED"/>
    <w:rsid w:val="000B0D02"/>
    <w:rsid w:val="000C18F5"/>
    <w:rsid w:val="000C240A"/>
    <w:rsid w:val="000C2830"/>
    <w:rsid w:val="000C340E"/>
    <w:rsid w:val="000C365E"/>
    <w:rsid w:val="000C5D9D"/>
    <w:rsid w:val="000D5746"/>
    <w:rsid w:val="000D7554"/>
    <w:rsid w:val="000D76C2"/>
    <w:rsid w:val="000E12A5"/>
    <w:rsid w:val="000E7F35"/>
    <w:rsid w:val="000F1989"/>
    <w:rsid w:val="000F1ABA"/>
    <w:rsid w:val="000F228D"/>
    <w:rsid w:val="000F38AB"/>
    <w:rsid w:val="000F3A88"/>
    <w:rsid w:val="000F3E54"/>
    <w:rsid w:val="000F4738"/>
    <w:rsid w:val="000F7C5F"/>
    <w:rsid w:val="000F7F9D"/>
    <w:rsid w:val="00100EFE"/>
    <w:rsid w:val="001015DB"/>
    <w:rsid w:val="001062DF"/>
    <w:rsid w:val="00112169"/>
    <w:rsid w:val="00120020"/>
    <w:rsid w:val="00121326"/>
    <w:rsid w:val="00127DC1"/>
    <w:rsid w:val="00133C5F"/>
    <w:rsid w:val="001348D6"/>
    <w:rsid w:val="00136741"/>
    <w:rsid w:val="001407C5"/>
    <w:rsid w:val="0014195F"/>
    <w:rsid w:val="00142755"/>
    <w:rsid w:val="00142A34"/>
    <w:rsid w:val="00142B46"/>
    <w:rsid w:val="00146ADD"/>
    <w:rsid w:val="00147C61"/>
    <w:rsid w:val="0015201A"/>
    <w:rsid w:val="00156706"/>
    <w:rsid w:val="00156DD1"/>
    <w:rsid w:val="00157CE0"/>
    <w:rsid w:val="00164076"/>
    <w:rsid w:val="0016646A"/>
    <w:rsid w:val="00171968"/>
    <w:rsid w:val="001769E2"/>
    <w:rsid w:val="00176F72"/>
    <w:rsid w:val="001863B2"/>
    <w:rsid w:val="00186D8A"/>
    <w:rsid w:val="00192305"/>
    <w:rsid w:val="00192469"/>
    <w:rsid w:val="001962A8"/>
    <w:rsid w:val="001A5784"/>
    <w:rsid w:val="001A7976"/>
    <w:rsid w:val="001B14A2"/>
    <w:rsid w:val="001B566F"/>
    <w:rsid w:val="001C0DBB"/>
    <w:rsid w:val="001C22EE"/>
    <w:rsid w:val="001C5370"/>
    <w:rsid w:val="001C5D1F"/>
    <w:rsid w:val="001C7088"/>
    <w:rsid w:val="001D08B0"/>
    <w:rsid w:val="001D6A38"/>
    <w:rsid w:val="001D6EDC"/>
    <w:rsid w:val="001D774F"/>
    <w:rsid w:val="001D7A6C"/>
    <w:rsid w:val="001E1F7D"/>
    <w:rsid w:val="001E401F"/>
    <w:rsid w:val="001E4B7A"/>
    <w:rsid w:val="001E6DF8"/>
    <w:rsid w:val="001F148A"/>
    <w:rsid w:val="001F2042"/>
    <w:rsid w:val="001F7720"/>
    <w:rsid w:val="001F787B"/>
    <w:rsid w:val="00200819"/>
    <w:rsid w:val="002017B3"/>
    <w:rsid w:val="00202CDF"/>
    <w:rsid w:val="002037EA"/>
    <w:rsid w:val="002041C2"/>
    <w:rsid w:val="002049C3"/>
    <w:rsid w:val="0021107A"/>
    <w:rsid w:val="00213750"/>
    <w:rsid w:val="00216C7B"/>
    <w:rsid w:val="00216D0A"/>
    <w:rsid w:val="00217DBF"/>
    <w:rsid w:val="00221774"/>
    <w:rsid w:val="0022192A"/>
    <w:rsid w:val="00222461"/>
    <w:rsid w:val="00223082"/>
    <w:rsid w:val="002312BB"/>
    <w:rsid w:val="00231D6C"/>
    <w:rsid w:val="00233DAC"/>
    <w:rsid w:val="002344D6"/>
    <w:rsid w:val="002367DE"/>
    <w:rsid w:val="002404ED"/>
    <w:rsid w:val="0024057A"/>
    <w:rsid w:val="002447C8"/>
    <w:rsid w:val="00247778"/>
    <w:rsid w:val="00253040"/>
    <w:rsid w:val="002531E2"/>
    <w:rsid w:val="00253691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91A7C"/>
    <w:rsid w:val="00292C14"/>
    <w:rsid w:val="00297B12"/>
    <w:rsid w:val="002A1C5B"/>
    <w:rsid w:val="002A76A1"/>
    <w:rsid w:val="002B0135"/>
    <w:rsid w:val="002B40DA"/>
    <w:rsid w:val="002B7809"/>
    <w:rsid w:val="002C2B11"/>
    <w:rsid w:val="002C54E4"/>
    <w:rsid w:val="002C5949"/>
    <w:rsid w:val="002C6008"/>
    <w:rsid w:val="002C7B3D"/>
    <w:rsid w:val="002D0672"/>
    <w:rsid w:val="002D1CEA"/>
    <w:rsid w:val="002D31AB"/>
    <w:rsid w:val="002D37B2"/>
    <w:rsid w:val="002E45C6"/>
    <w:rsid w:val="002E4FA4"/>
    <w:rsid w:val="002E5C06"/>
    <w:rsid w:val="002F019D"/>
    <w:rsid w:val="002F0A8E"/>
    <w:rsid w:val="002F2EDE"/>
    <w:rsid w:val="002F3481"/>
    <w:rsid w:val="002F7175"/>
    <w:rsid w:val="002F7C31"/>
    <w:rsid w:val="003058E3"/>
    <w:rsid w:val="00306700"/>
    <w:rsid w:val="00306954"/>
    <w:rsid w:val="003101F2"/>
    <w:rsid w:val="00311966"/>
    <w:rsid w:val="00311A9E"/>
    <w:rsid w:val="003151F3"/>
    <w:rsid w:val="003234BC"/>
    <w:rsid w:val="003239A6"/>
    <w:rsid w:val="00324E2E"/>
    <w:rsid w:val="00327496"/>
    <w:rsid w:val="00327882"/>
    <w:rsid w:val="00330548"/>
    <w:rsid w:val="00330E19"/>
    <w:rsid w:val="00332BF6"/>
    <w:rsid w:val="003359CA"/>
    <w:rsid w:val="00346469"/>
    <w:rsid w:val="003524A3"/>
    <w:rsid w:val="00353C9A"/>
    <w:rsid w:val="003552CA"/>
    <w:rsid w:val="00356D20"/>
    <w:rsid w:val="00357394"/>
    <w:rsid w:val="0036114E"/>
    <w:rsid w:val="0036264F"/>
    <w:rsid w:val="003654E5"/>
    <w:rsid w:val="00367E3D"/>
    <w:rsid w:val="003718A2"/>
    <w:rsid w:val="003759EF"/>
    <w:rsid w:val="00380921"/>
    <w:rsid w:val="00381BAB"/>
    <w:rsid w:val="003841AA"/>
    <w:rsid w:val="0038635B"/>
    <w:rsid w:val="00387BCD"/>
    <w:rsid w:val="003925A9"/>
    <w:rsid w:val="003969CA"/>
    <w:rsid w:val="00396E10"/>
    <w:rsid w:val="00397686"/>
    <w:rsid w:val="003A0771"/>
    <w:rsid w:val="003A20F0"/>
    <w:rsid w:val="003A5648"/>
    <w:rsid w:val="003A6C85"/>
    <w:rsid w:val="003A74B5"/>
    <w:rsid w:val="003B0422"/>
    <w:rsid w:val="003B2665"/>
    <w:rsid w:val="003B4933"/>
    <w:rsid w:val="003B6522"/>
    <w:rsid w:val="003B6CAF"/>
    <w:rsid w:val="003B7828"/>
    <w:rsid w:val="003C027E"/>
    <w:rsid w:val="003C2540"/>
    <w:rsid w:val="003C2F90"/>
    <w:rsid w:val="003D35F4"/>
    <w:rsid w:val="003D440C"/>
    <w:rsid w:val="003D511E"/>
    <w:rsid w:val="003E20AC"/>
    <w:rsid w:val="003E74B9"/>
    <w:rsid w:val="003E7CE3"/>
    <w:rsid w:val="003F0C08"/>
    <w:rsid w:val="003F1C58"/>
    <w:rsid w:val="003F4C8D"/>
    <w:rsid w:val="003F585E"/>
    <w:rsid w:val="00403EF2"/>
    <w:rsid w:val="00404FE3"/>
    <w:rsid w:val="00406E25"/>
    <w:rsid w:val="0040700B"/>
    <w:rsid w:val="00407B7B"/>
    <w:rsid w:val="00411295"/>
    <w:rsid w:val="00413A85"/>
    <w:rsid w:val="0041449C"/>
    <w:rsid w:val="004149D8"/>
    <w:rsid w:val="00414D3C"/>
    <w:rsid w:val="00416CC2"/>
    <w:rsid w:val="00416F93"/>
    <w:rsid w:val="00422EFF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4DA4"/>
    <w:rsid w:val="004467DE"/>
    <w:rsid w:val="00451A28"/>
    <w:rsid w:val="00453E8A"/>
    <w:rsid w:val="00457C43"/>
    <w:rsid w:val="00464E8B"/>
    <w:rsid w:val="00465EE9"/>
    <w:rsid w:val="00466177"/>
    <w:rsid w:val="00466736"/>
    <w:rsid w:val="00467A8B"/>
    <w:rsid w:val="00471327"/>
    <w:rsid w:val="004745B8"/>
    <w:rsid w:val="0047584C"/>
    <w:rsid w:val="00475B36"/>
    <w:rsid w:val="004762FF"/>
    <w:rsid w:val="004820FC"/>
    <w:rsid w:val="00485766"/>
    <w:rsid w:val="00493129"/>
    <w:rsid w:val="004A20F0"/>
    <w:rsid w:val="004A3CE9"/>
    <w:rsid w:val="004A45BC"/>
    <w:rsid w:val="004A68E1"/>
    <w:rsid w:val="004A7018"/>
    <w:rsid w:val="004B410D"/>
    <w:rsid w:val="004B7346"/>
    <w:rsid w:val="004C0D78"/>
    <w:rsid w:val="004C162C"/>
    <w:rsid w:val="004C3924"/>
    <w:rsid w:val="004C416F"/>
    <w:rsid w:val="004C4301"/>
    <w:rsid w:val="004D1A3D"/>
    <w:rsid w:val="004D4FF6"/>
    <w:rsid w:val="004E1810"/>
    <w:rsid w:val="004E1E36"/>
    <w:rsid w:val="004E6D9D"/>
    <w:rsid w:val="004F163D"/>
    <w:rsid w:val="004F19EB"/>
    <w:rsid w:val="004F521B"/>
    <w:rsid w:val="00500447"/>
    <w:rsid w:val="00501026"/>
    <w:rsid w:val="00503BC0"/>
    <w:rsid w:val="00504F96"/>
    <w:rsid w:val="00506052"/>
    <w:rsid w:val="00511B2E"/>
    <w:rsid w:val="005134CB"/>
    <w:rsid w:val="005157FD"/>
    <w:rsid w:val="0051621B"/>
    <w:rsid w:val="005232ED"/>
    <w:rsid w:val="005245E0"/>
    <w:rsid w:val="00533700"/>
    <w:rsid w:val="005353A7"/>
    <w:rsid w:val="00535869"/>
    <w:rsid w:val="005360E3"/>
    <w:rsid w:val="005423E9"/>
    <w:rsid w:val="00550F70"/>
    <w:rsid w:val="00551045"/>
    <w:rsid w:val="00551CC2"/>
    <w:rsid w:val="005530CF"/>
    <w:rsid w:val="0055323C"/>
    <w:rsid w:val="005533F5"/>
    <w:rsid w:val="00553DE6"/>
    <w:rsid w:val="00554796"/>
    <w:rsid w:val="00557480"/>
    <w:rsid w:val="00557E3A"/>
    <w:rsid w:val="005604A9"/>
    <w:rsid w:val="00566375"/>
    <w:rsid w:val="005670F0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2B26"/>
    <w:rsid w:val="00594474"/>
    <w:rsid w:val="00594524"/>
    <w:rsid w:val="0059489F"/>
    <w:rsid w:val="00596BE4"/>
    <w:rsid w:val="005A1A29"/>
    <w:rsid w:val="005A32D7"/>
    <w:rsid w:val="005A4840"/>
    <w:rsid w:val="005A7A6C"/>
    <w:rsid w:val="005A7EB3"/>
    <w:rsid w:val="005B24C1"/>
    <w:rsid w:val="005B362C"/>
    <w:rsid w:val="005C11C3"/>
    <w:rsid w:val="005C513C"/>
    <w:rsid w:val="005D1016"/>
    <w:rsid w:val="005D2D48"/>
    <w:rsid w:val="005D35F6"/>
    <w:rsid w:val="005D58AE"/>
    <w:rsid w:val="005D6D36"/>
    <w:rsid w:val="005E64C0"/>
    <w:rsid w:val="005F203B"/>
    <w:rsid w:val="00600071"/>
    <w:rsid w:val="00601C82"/>
    <w:rsid w:val="00602C82"/>
    <w:rsid w:val="006049B4"/>
    <w:rsid w:val="00604C08"/>
    <w:rsid w:val="0060518F"/>
    <w:rsid w:val="00607B24"/>
    <w:rsid w:val="00611688"/>
    <w:rsid w:val="00611E03"/>
    <w:rsid w:val="00612B4D"/>
    <w:rsid w:val="0062374E"/>
    <w:rsid w:val="006255C4"/>
    <w:rsid w:val="00626148"/>
    <w:rsid w:val="00626348"/>
    <w:rsid w:val="006277D1"/>
    <w:rsid w:val="00630E29"/>
    <w:rsid w:val="00631FD4"/>
    <w:rsid w:val="006320BA"/>
    <w:rsid w:val="00634830"/>
    <w:rsid w:val="00636BE7"/>
    <w:rsid w:val="0064480E"/>
    <w:rsid w:val="006451BC"/>
    <w:rsid w:val="006466F9"/>
    <w:rsid w:val="00647F81"/>
    <w:rsid w:val="00651BD8"/>
    <w:rsid w:val="006533CC"/>
    <w:rsid w:val="00655498"/>
    <w:rsid w:val="006569BF"/>
    <w:rsid w:val="00656A45"/>
    <w:rsid w:val="00657A09"/>
    <w:rsid w:val="0066508F"/>
    <w:rsid w:val="006707DD"/>
    <w:rsid w:val="006723C6"/>
    <w:rsid w:val="00675722"/>
    <w:rsid w:val="0068261E"/>
    <w:rsid w:val="00686024"/>
    <w:rsid w:val="0068683F"/>
    <w:rsid w:val="0069346B"/>
    <w:rsid w:val="0069673B"/>
    <w:rsid w:val="006A157B"/>
    <w:rsid w:val="006A68F7"/>
    <w:rsid w:val="006A75DC"/>
    <w:rsid w:val="006B5A13"/>
    <w:rsid w:val="006B6DB2"/>
    <w:rsid w:val="006C3BC9"/>
    <w:rsid w:val="006C554D"/>
    <w:rsid w:val="006C5B52"/>
    <w:rsid w:val="006C5BB7"/>
    <w:rsid w:val="006C6153"/>
    <w:rsid w:val="006C63EB"/>
    <w:rsid w:val="006C692D"/>
    <w:rsid w:val="006C7740"/>
    <w:rsid w:val="006D0B4F"/>
    <w:rsid w:val="006D1A6E"/>
    <w:rsid w:val="006D4F97"/>
    <w:rsid w:val="006E5BCB"/>
    <w:rsid w:val="006F1BAB"/>
    <w:rsid w:val="006F44DA"/>
    <w:rsid w:val="006F4F00"/>
    <w:rsid w:val="006F5777"/>
    <w:rsid w:val="006F74B7"/>
    <w:rsid w:val="007037CD"/>
    <w:rsid w:val="00703D4D"/>
    <w:rsid w:val="0070400C"/>
    <w:rsid w:val="00711FBF"/>
    <w:rsid w:val="00723648"/>
    <w:rsid w:val="007236B5"/>
    <w:rsid w:val="00724B3A"/>
    <w:rsid w:val="0072697D"/>
    <w:rsid w:val="00732004"/>
    <w:rsid w:val="00734877"/>
    <w:rsid w:val="0073608F"/>
    <w:rsid w:val="007373DC"/>
    <w:rsid w:val="00750764"/>
    <w:rsid w:val="00751AD9"/>
    <w:rsid w:val="0075552A"/>
    <w:rsid w:val="00757633"/>
    <w:rsid w:val="00761B4B"/>
    <w:rsid w:val="00764067"/>
    <w:rsid w:val="00765BB2"/>
    <w:rsid w:val="0078018B"/>
    <w:rsid w:val="00781D41"/>
    <w:rsid w:val="0078244B"/>
    <w:rsid w:val="007839F5"/>
    <w:rsid w:val="00786B3E"/>
    <w:rsid w:val="00787008"/>
    <w:rsid w:val="0079004D"/>
    <w:rsid w:val="007927A0"/>
    <w:rsid w:val="0079731F"/>
    <w:rsid w:val="007975DA"/>
    <w:rsid w:val="00797F33"/>
    <w:rsid w:val="007A09EB"/>
    <w:rsid w:val="007A1788"/>
    <w:rsid w:val="007A2740"/>
    <w:rsid w:val="007A6F2C"/>
    <w:rsid w:val="007A7F92"/>
    <w:rsid w:val="007B1FBA"/>
    <w:rsid w:val="007B4DD9"/>
    <w:rsid w:val="007B6665"/>
    <w:rsid w:val="007B7792"/>
    <w:rsid w:val="007C1A89"/>
    <w:rsid w:val="007C2C9A"/>
    <w:rsid w:val="007C3593"/>
    <w:rsid w:val="007C52B6"/>
    <w:rsid w:val="007C735E"/>
    <w:rsid w:val="007C7C17"/>
    <w:rsid w:val="007D0E71"/>
    <w:rsid w:val="007D660B"/>
    <w:rsid w:val="007E01D1"/>
    <w:rsid w:val="007E0DF9"/>
    <w:rsid w:val="007E177B"/>
    <w:rsid w:val="007E6EDF"/>
    <w:rsid w:val="007E7407"/>
    <w:rsid w:val="007E74F7"/>
    <w:rsid w:val="007E78FA"/>
    <w:rsid w:val="007F14CF"/>
    <w:rsid w:val="007F2119"/>
    <w:rsid w:val="007F656C"/>
    <w:rsid w:val="007F65B5"/>
    <w:rsid w:val="00801560"/>
    <w:rsid w:val="00803B47"/>
    <w:rsid w:val="00807278"/>
    <w:rsid w:val="008105F2"/>
    <w:rsid w:val="0081453A"/>
    <w:rsid w:val="0081582A"/>
    <w:rsid w:val="0081586A"/>
    <w:rsid w:val="00821C51"/>
    <w:rsid w:val="00822A18"/>
    <w:rsid w:val="00822CEB"/>
    <w:rsid w:val="0082345E"/>
    <w:rsid w:val="00823B61"/>
    <w:rsid w:val="008255D9"/>
    <w:rsid w:val="00826B54"/>
    <w:rsid w:val="0083123D"/>
    <w:rsid w:val="0083246B"/>
    <w:rsid w:val="00833079"/>
    <w:rsid w:val="008334DA"/>
    <w:rsid w:val="00833718"/>
    <w:rsid w:val="008353AF"/>
    <w:rsid w:val="00840CF7"/>
    <w:rsid w:val="008427E0"/>
    <w:rsid w:val="0084398C"/>
    <w:rsid w:val="0084433C"/>
    <w:rsid w:val="008500A2"/>
    <w:rsid w:val="008531E5"/>
    <w:rsid w:val="00854BEA"/>
    <w:rsid w:val="008560EE"/>
    <w:rsid w:val="0086297F"/>
    <w:rsid w:val="008629DB"/>
    <w:rsid w:val="00870EB7"/>
    <w:rsid w:val="00872346"/>
    <w:rsid w:val="008723F1"/>
    <w:rsid w:val="008724B5"/>
    <w:rsid w:val="00875949"/>
    <w:rsid w:val="00876529"/>
    <w:rsid w:val="00876C0C"/>
    <w:rsid w:val="008849BE"/>
    <w:rsid w:val="00885D13"/>
    <w:rsid w:val="008865C8"/>
    <w:rsid w:val="0089016D"/>
    <w:rsid w:val="00890BC2"/>
    <w:rsid w:val="008924EF"/>
    <w:rsid w:val="008926B2"/>
    <w:rsid w:val="008931F6"/>
    <w:rsid w:val="00894325"/>
    <w:rsid w:val="0089461D"/>
    <w:rsid w:val="008954B8"/>
    <w:rsid w:val="00897E83"/>
    <w:rsid w:val="008A06AD"/>
    <w:rsid w:val="008A1A75"/>
    <w:rsid w:val="008A4679"/>
    <w:rsid w:val="008A72BA"/>
    <w:rsid w:val="008B0950"/>
    <w:rsid w:val="008B1312"/>
    <w:rsid w:val="008B1E31"/>
    <w:rsid w:val="008B2C04"/>
    <w:rsid w:val="008B3466"/>
    <w:rsid w:val="008B4C49"/>
    <w:rsid w:val="008B512E"/>
    <w:rsid w:val="008B5355"/>
    <w:rsid w:val="008B55E7"/>
    <w:rsid w:val="008B7106"/>
    <w:rsid w:val="008C4BAF"/>
    <w:rsid w:val="008C71AB"/>
    <w:rsid w:val="008C7B39"/>
    <w:rsid w:val="008D2349"/>
    <w:rsid w:val="008D2ED4"/>
    <w:rsid w:val="008D4451"/>
    <w:rsid w:val="008D475E"/>
    <w:rsid w:val="008D4AAD"/>
    <w:rsid w:val="008D54D7"/>
    <w:rsid w:val="008D60BC"/>
    <w:rsid w:val="008D7692"/>
    <w:rsid w:val="008E0C7D"/>
    <w:rsid w:val="008F2EDF"/>
    <w:rsid w:val="008F2FB6"/>
    <w:rsid w:val="008F4716"/>
    <w:rsid w:val="008F4875"/>
    <w:rsid w:val="008F4BE2"/>
    <w:rsid w:val="008F682B"/>
    <w:rsid w:val="008F7696"/>
    <w:rsid w:val="00900E07"/>
    <w:rsid w:val="00901659"/>
    <w:rsid w:val="00904B87"/>
    <w:rsid w:val="00905CE3"/>
    <w:rsid w:val="00906E3E"/>
    <w:rsid w:val="00912F7A"/>
    <w:rsid w:val="00913CD5"/>
    <w:rsid w:val="00915972"/>
    <w:rsid w:val="0091732E"/>
    <w:rsid w:val="009228C6"/>
    <w:rsid w:val="00923DF3"/>
    <w:rsid w:val="0092406C"/>
    <w:rsid w:val="00926E38"/>
    <w:rsid w:val="009326A4"/>
    <w:rsid w:val="00940EC7"/>
    <w:rsid w:val="00943FDB"/>
    <w:rsid w:val="00944B7B"/>
    <w:rsid w:val="00944BD0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46A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123A"/>
    <w:rsid w:val="00992E97"/>
    <w:rsid w:val="009930C9"/>
    <w:rsid w:val="009973A4"/>
    <w:rsid w:val="009A0336"/>
    <w:rsid w:val="009A1330"/>
    <w:rsid w:val="009A4E80"/>
    <w:rsid w:val="009B1157"/>
    <w:rsid w:val="009B28CB"/>
    <w:rsid w:val="009B576A"/>
    <w:rsid w:val="009B5DD1"/>
    <w:rsid w:val="009B60C7"/>
    <w:rsid w:val="009C02BC"/>
    <w:rsid w:val="009C2415"/>
    <w:rsid w:val="009C272C"/>
    <w:rsid w:val="009C4ADB"/>
    <w:rsid w:val="009D1B9B"/>
    <w:rsid w:val="009D30F5"/>
    <w:rsid w:val="009D50A8"/>
    <w:rsid w:val="009D61CE"/>
    <w:rsid w:val="009D73C2"/>
    <w:rsid w:val="009D7A06"/>
    <w:rsid w:val="009D7A7E"/>
    <w:rsid w:val="009E1F4B"/>
    <w:rsid w:val="009E3EC9"/>
    <w:rsid w:val="009E4B89"/>
    <w:rsid w:val="009F2761"/>
    <w:rsid w:val="009F4077"/>
    <w:rsid w:val="009F763A"/>
    <w:rsid w:val="00A01688"/>
    <w:rsid w:val="00A02302"/>
    <w:rsid w:val="00A02BF2"/>
    <w:rsid w:val="00A02DEB"/>
    <w:rsid w:val="00A03732"/>
    <w:rsid w:val="00A04978"/>
    <w:rsid w:val="00A0759B"/>
    <w:rsid w:val="00A115B4"/>
    <w:rsid w:val="00A1739F"/>
    <w:rsid w:val="00A21CC3"/>
    <w:rsid w:val="00A2242C"/>
    <w:rsid w:val="00A245E5"/>
    <w:rsid w:val="00A24F5C"/>
    <w:rsid w:val="00A2521D"/>
    <w:rsid w:val="00A429FE"/>
    <w:rsid w:val="00A4501D"/>
    <w:rsid w:val="00A452E9"/>
    <w:rsid w:val="00A458F0"/>
    <w:rsid w:val="00A47D70"/>
    <w:rsid w:val="00A55607"/>
    <w:rsid w:val="00A61018"/>
    <w:rsid w:val="00A6153A"/>
    <w:rsid w:val="00A61CA0"/>
    <w:rsid w:val="00A63324"/>
    <w:rsid w:val="00A64734"/>
    <w:rsid w:val="00A65035"/>
    <w:rsid w:val="00A67409"/>
    <w:rsid w:val="00A67A07"/>
    <w:rsid w:val="00A71F61"/>
    <w:rsid w:val="00A73229"/>
    <w:rsid w:val="00A73DAF"/>
    <w:rsid w:val="00A761E4"/>
    <w:rsid w:val="00A76383"/>
    <w:rsid w:val="00A77DC1"/>
    <w:rsid w:val="00A814BC"/>
    <w:rsid w:val="00A81955"/>
    <w:rsid w:val="00A83D81"/>
    <w:rsid w:val="00A848D6"/>
    <w:rsid w:val="00A85668"/>
    <w:rsid w:val="00A87DCF"/>
    <w:rsid w:val="00A906F0"/>
    <w:rsid w:val="00A91F1B"/>
    <w:rsid w:val="00A92054"/>
    <w:rsid w:val="00A92FC3"/>
    <w:rsid w:val="00A93FC6"/>
    <w:rsid w:val="00A95117"/>
    <w:rsid w:val="00AA2194"/>
    <w:rsid w:val="00AB19AA"/>
    <w:rsid w:val="00AB3698"/>
    <w:rsid w:val="00AC4AB3"/>
    <w:rsid w:val="00AD327D"/>
    <w:rsid w:val="00AE2B80"/>
    <w:rsid w:val="00AE42E7"/>
    <w:rsid w:val="00AF25BA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251DD"/>
    <w:rsid w:val="00B25294"/>
    <w:rsid w:val="00B27209"/>
    <w:rsid w:val="00B31672"/>
    <w:rsid w:val="00B34C08"/>
    <w:rsid w:val="00B37AF2"/>
    <w:rsid w:val="00B42686"/>
    <w:rsid w:val="00B477CD"/>
    <w:rsid w:val="00B52E43"/>
    <w:rsid w:val="00B5493D"/>
    <w:rsid w:val="00B57AF5"/>
    <w:rsid w:val="00B60366"/>
    <w:rsid w:val="00B62517"/>
    <w:rsid w:val="00B65873"/>
    <w:rsid w:val="00B71D21"/>
    <w:rsid w:val="00B71E41"/>
    <w:rsid w:val="00B7559F"/>
    <w:rsid w:val="00B80893"/>
    <w:rsid w:val="00B84A10"/>
    <w:rsid w:val="00B85025"/>
    <w:rsid w:val="00B855AF"/>
    <w:rsid w:val="00B85D2C"/>
    <w:rsid w:val="00B86363"/>
    <w:rsid w:val="00B86F00"/>
    <w:rsid w:val="00B94A4F"/>
    <w:rsid w:val="00B97124"/>
    <w:rsid w:val="00B9770E"/>
    <w:rsid w:val="00BA1994"/>
    <w:rsid w:val="00BA75A1"/>
    <w:rsid w:val="00BB1B22"/>
    <w:rsid w:val="00BB1C6B"/>
    <w:rsid w:val="00BB52E1"/>
    <w:rsid w:val="00BB7F56"/>
    <w:rsid w:val="00BB7FA3"/>
    <w:rsid w:val="00BC3387"/>
    <w:rsid w:val="00BC7115"/>
    <w:rsid w:val="00BD1F3D"/>
    <w:rsid w:val="00BD4275"/>
    <w:rsid w:val="00BD4E9E"/>
    <w:rsid w:val="00BE5BB8"/>
    <w:rsid w:val="00BE7487"/>
    <w:rsid w:val="00BF0131"/>
    <w:rsid w:val="00BF0868"/>
    <w:rsid w:val="00BF20DD"/>
    <w:rsid w:val="00BF33AC"/>
    <w:rsid w:val="00BF3427"/>
    <w:rsid w:val="00BF4496"/>
    <w:rsid w:val="00C0012B"/>
    <w:rsid w:val="00C015C8"/>
    <w:rsid w:val="00C047B4"/>
    <w:rsid w:val="00C04F6B"/>
    <w:rsid w:val="00C064FF"/>
    <w:rsid w:val="00C07B6C"/>
    <w:rsid w:val="00C12F9F"/>
    <w:rsid w:val="00C13121"/>
    <w:rsid w:val="00C1647C"/>
    <w:rsid w:val="00C1648E"/>
    <w:rsid w:val="00C17070"/>
    <w:rsid w:val="00C238DE"/>
    <w:rsid w:val="00C3000C"/>
    <w:rsid w:val="00C329FA"/>
    <w:rsid w:val="00C40685"/>
    <w:rsid w:val="00C41F26"/>
    <w:rsid w:val="00C4445B"/>
    <w:rsid w:val="00C44ED6"/>
    <w:rsid w:val="00C4579A"/>
    <w:rsid w:val="00C47EF0"/>
    <w:rsid w:val="00C5061A"/>
    <w:rsid w:val="00C51FFD"/>
    <w:rsid w:val="00C529B8"/>
    <w:rsid w:val="00C601E1"/>
    <w:rsid w:val="00C60A17"/>
    <w:rsid w:val="00C6189E"/>
    <w:rsid w:val="00C61A69"/>
    <w:rsid w:val="00C63266"/>
    <w:rsid w:val="00C676FD"/>
    <w:rsid w:val="00C70B77"/>
    <w:rsid w:val="00C72077"/>
    <w:rsid w:val="00C73B0E"/>
    <w:rsid w:val="00C73F0E"/>
    <w:rsid w:val="00C75DE5"/>
    <w:rsid w:val="00C84800"/>
    <w:rsid w:val="00C91467"/>
    <w:rsid w:val="00C92C4D"/>
    <w:rsid w:val="00C97420"/>
    <w:rsid w:val="00C97C3D"/>
    <w:rsid w:val="00CA34F3"/>
    <w:rsid w:val="00CA7D60"/>
    <w:rsid w:val="00CB3651"/>
    <w:rsid w:val="00CC0734"/>
    <w:rsid w:val="00CC6CD1"/>
    <w:rsid w:val="00CD3BD1"/>
    <w:rsid w:val="00CD4D98"/>
    <w:rsid w:val="00CE3EF0"/>
    <w:rsid w:val="00CE5CD7"/>
    <w:rsid w:val="00CF277B"/>
    <w:rsid w:val="00CF2A47"/>
    <w:rsid w:val="00CF5D6D"/>
    <w:rsid w:val="00CF692A"/>
    <w:rsid w:val="00D00530"/>
    <w:rsid w:val="00D05D3C"/>
    <w:rsid w:val="00D07F6B"/>
    <w:rsid w:val="00D13F43"/>
    <w:rsid w:val="00D158FE"/>
    <w:rsid w:val="00D24E09"/>
    <w:rsid w:val="00D2569A"/>
    <w:rsid w:val="00D26350"/>
    <w:rsid w:val="00D30F12"/>
    <w:rsid w:val="00D31D99"/>
    <w:rsid w:val="00D3202B"/>
    <w:rsid w:val="00D361C6"/>
    <w:rsid w:val="00D42649"/>
    <w:rsid w:val="00D4424F"/>
    <w:rsid w:val="00D462CA"/>
    <w:rsid w:val="00D50791"/>
    <w:rsid w:val="00D558A0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C0625"/>
    <w:rsid w:val="00DC396F"/>
    <w:rsid w:val="00DC3A5C"/>
    <w:rsid w:val="00DC464D"/>
    <w:rsid w:val="00DC4B13"/>
    <w:rsid w:val="00DD0484"/>
    <w:rsid w:val="00DD440A"/>
    <w:rsid w:val="00DD4816"/>
    <w:rsid w:val="00DD5722"/>
    <w:rsid w:val="00DD6312"/>
    <w:rsid w:val="00DD68FF"/>
    <w:rsid w:val="00DD7044"/>
    <w:rsid w:val="00DD78BF"/>
    <w:rsid w:val="00DE09BE"/>
    <w:rsid w:val="00DE68E4"/>
    <w:rsid w:val="00DF0472"/>
    <w:rsid w:val="00E01C10"/>
    <w:rsid w:val="00E06BB2"/>
    <w:rsid w:val="00E10B78"/>
    <w:rsid w:val="00E14A8D"/>
    <w:rsid w:val="00E170A2"/>
    <w:rsid w:val="00E21728"/>
    <w:rsid w:val="00E23CA0"/>
    <w:rsid w:val="00E26A68"/>
    <w:rsid w:val="00E30CED"/>
    <w:rsid w:val="00E33119"/>
    <w:rsid w:val="00E412B3"/>
    <w:rsid w:val="00E47648"/>
    <w:rsid w:val="00E47D2C"/>
    <w:rsid w:val="00E50FED"/>
    <w:rsid w:val="00E54348"/>
    <w:rsid w:val="00E57397"/>
    <w:rsid w:val="00E61454"/>
    <w:rsid w:val="00E63499"/>
    <w:rsid w:val="00E63885"/>
    <w:rsid w:val="00E63B5D"/>
    <w:rsid w:val="00E64BC5"/>
    <w:rsid w:val="00E65009"/>
    <w:rsid w:val="00E67384"/>
    <w:rsid w:val="00E71227"/>
    <w:rsid w:val="00E72D8A"/>
    <w:rsid w:val="00E74F21"/>
    <w:rsid w:val="00E75C25"/>
    <w:rsid w:val="00E80638"/>
    <w:rsid w:val="00E810F8"/>
    <w:rsid w:val="00E81994"/>
    <w:rsid w:val="00E830C5"/>
    <w:rsid w:val="00E8552A"/>
    <w:rsid w:val="00E856BC"/>
    <w:rsid w:val="00E85DF9"/>
    <w:rsid w:val="00E900AB"/>
    <w:rsid w:val="00E90C2D"/>
    <w:rsid w:val="00E92CA8"/>
    <w:rsid w:val="00E9580C"/>
    <w:rsid w:val="00E95F6A"/>
    <w:rsid w:val="00E969D6"/>
    <w:rsid w:val="00E97AC7"/>
    <w:rsid w:val="00EA05B4"/>
    <w:rsid w:val="00EA0797"/>
    <w:rsid w:val="00EA17D0"/>
    <w:rsid w:val="00EA41E9"/>
    <w:rsid w:val="00EA5257"/>
    <w:rsid w:val="00EA7F37"/>
    <w:rsid w:val="00EB0B18"/>
    <w:rsid w:val="00EB143E"/>
    <w:rsid w:val="00EB1BDF"/>
    <w:rsid w:val="00EB2508"/>
    <w:rsid w:val="00EB2E8A"/>
    <w:rsid w:val="00EB32B4"/>
    <w:rsid w:val="00EB33E6"/>
    <w:rsid w:val="00EB581C"/>
    <w:rsid w:val="00EB5E85"/>
    <w:rsid w:val="00EC01DA"/>
    <w:rsid w:val="00EC2FF2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675E"/>
    <w:rsid w:val="00EE7AC1"/>
    <w:rsid w:val="00EF0868"/>
    <w:rsid w:val="00EF0907"/>
    <w:rsid w:val="00EF09D4"/>
    <w:rsid w:val="00EF0FC5"/>
    <w:rsid w:val="00EF4AB1"/>
    <w:rsid w:val="00EF5BA1"/>
    <w:rsid w:val="00EF79C8"/>
    <w:rsid w:val="00F004BB"/>
    <w:rsid w:val="00F00A84"/>
    <w:rsid w:val="00F02E9D"/>
    <w:rsid w:val="00F0386C"/>
    <w:rsid w:val="00F07A80"/>
    <w:rsid w:val="00F103DC"/>
    <w:rsid w:val="00F12E46"/>
    <w:rsid w:val="00F133E8"/>
    <w:rsid w:val="00F14319"/>
    <w:rsid w:val="00F16A55"/>
    <w:rsid w:val="00F22DBE"/>
    <w:rsid w:val="00F24D12"/>
    <w:rsid w:val="00F24F6B"/>
    <w:rsid w:val="00F25015"/>
    <w:rsid w:val="00F255A1"/>
    <w:rsid w:val="00F25DD2"/>
    <w:rsid w:val="00F359A3"/>
    <w:rsid w:val="00F35C40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56B66"/>
    <w:rsid w:val="00F604B4"/>
    <w:rsid w:val="00F605EC"/>
    <w:rsid w:val="00F612FA"/>
    <w:rsid w:val="00F70282"/>
    <w:rsid w:val="00F7052D"/>
    <w:rsid w:val="00F720A2"/>
    <w:rsid w:val="00F72CAA"/>
    <w:rsid w:val="00F73565"/>
    <w:rsid w:val="00F76FE9"/>
    <w:rsid w:val="00F77BFD"/>
    <w:rsid w:val="00F81402"/>
    <w:rsid w:val="00F8577A"/>
    <w:rsid w:val="00F95052"/>
    <w:rsid w:val="00F95F70"/>
    <w:rsid w:val="00F96BB0"/>
    <w:rsid w:val="00F97E0F"/>
    <w:rsid w:val="00FA00B7"/>
    <w:rsid w:val="00FA3DEA"/>
    <w:rsid w:val="00FB2CB1"/>
    <w:rsid w:val="00FB4384"/>
    <w:rsid w:val="00FB51C9"/>
    <w:rsid w:val="00FB5344"/>
    <w:rsid w:val="00FB5472"/>
    <w:rsid w:val="00FB56C2"/>
    <w:rsid w:val="00FB7CFC"/>
    <w:rsid w:val="00FC0E49"/>
    <w:rsid w:val="00FC1209"/>
    <w:rsid w:val="00FC3236"/>
    <w:rsid w:val="00FC496E"/>
    <w:rsid w:val="00FC71A8"/>
    <w:rsid w:val="00FD097B"/>
    <w:rsid w:val="00FD1904"/>
    <w:rsid w:val="00FD223C"/>
    <w:rsid w:val="00FD7BEE"/>
    <w:rsid w:val="00FE50D0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6f,#ffeff7,#f2e2fe,#f99,#ffe1e1,#ffd9d9,#ffe5e5,#f3e7ff"/>
    </o:shapedefaults>
    <o:shapelayout v:ext="edit">
      <o:idmap v:ext="edit" data="1"/>
    </o:shapelayout>
  </w:shapeDefaults>
  <w:decimalSymbol w:val="."/>
  <w:listSeparator w:val=","/>
  <w14:docId w14:val="776F9F68"/>
  <w15:chartTrackingRefBased/>
  <w15:docId w15:val="{83418656-7CEB-46DC-9EF0-F35BADE3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BalloonText">
    <w:name w:val="Balloon Text"/>
    <w:basedOn w:val="Normal"/>
    <w:link w:val="BalloonTextChar"/>
    <w:uiPriority w:val="99"/>
    <w:semiHidden/>
    <w:unhideWhenUsed/>
    <w:rsid w:val="00C8480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C84800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uiPriority w:val="39"/>
    <w:rsid w:val="00A224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7.jpeg"/><Relationship Id="rId58" Type="http://schemas.openxmlformats.org/officeDocument/2006/relationships/image" Target="media/image51.jpe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4.jp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6.pn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bolwan.j\Desktop\ZGKIX-2636MM%20(DEC)%20&#3648;&#3621;&#3607;&#3626;&#3660;&#3650;&#3585;%20&#3650;&#3629;&#3595;&#3634;&#3585;&#3657;&#3634;%20&#3630;&#3634;&#3588;&#3640;&#3610;&#3632;%20&#3585;&#3636;&#3615;&#3640;%20&#3648;&#3585;&#3637;&#3618;&#3623;&#3650;&#3605;%20&#3621;&#3634;&#3609;&#3585;&#3636;&#3592;&#3585;&#3619;&#3619;&#3617;&#3627;&#3636;&#3617;&#3632;%20&#3648;&#3585;&#3655;&#3610;&#3626;&#3605;&#3619;&#3629;&#3623;&#3660;&#3648;&#3610;&#3629;&#3619;&#3660;&#3619;&#3637;&#3656;%207D%205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EC68-788E-4F9A-81A6-555A154A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ZGKIX-2636MM (DEC) เลทส์โก โอซาก้า ฮาคุบะ กิฟุ เกียวโต ลานกิจกรรมหิมะ เก็บสตรอว์เบอร์รี่ 7D 5N.dot</Template>
  <TotalTime>0</TotalTime>
  <Pages>20</Pages>
  <Words>3377</Words>
  <Characters>13896</Characters>
  <Application>Microsoft Office Word</Application>
  <DocSecurity>0</DocSecurity>
  <Lines>415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UBOLWAN JARUNGPORNSAWAT</dc:creator>
  <cp:keywords/>
  <dc:description/>
  <cp:lastModifiedBy>Thanat Tam Kongchasingha</cp:lastModifiedBy>
  <cp:revision>2</cp:revision>
  <cp:lastPrinted>2026-08-03T08:55:00Z</cp:lastPrinted>
  <dcterms:created xsi:type="dcterms:W3CDTF">2026-08-04T10:48:00Z</dcterms:created>
  <dcterms:modified xsi:type="dcterms:W3CDTF">2026-08-04T10:48:00Z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eac9a4348d3f34cf65b9439bb7b91920f133703bd5574a0d3e581a467f2b26fd</vt:lpwstr>
  </property>
</Properties>
</file>