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E6517" w14:textId="286A8F0C" w:rsidR="005D33D4" w:rsidRDefault="005D33D4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6BEB35A2" w14:textId="615A98CF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0462A5A7" w14:textId="312FE069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73B86451" w14:textId="7E363C41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439B20B5" w14:textId="01B29668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2BDF87FA" wp14:editId="0C980E53">
            <wp:simplePos x="0" y="0"/>
            <wp:positionH relativeFrom="column">
              <wp:posOffset>-511810</wp:posOffset>
            </wp:positionH>
            <wp:positionV relativeFrom="paragraph">
              <wp:posOffset>119380</wp:posOffset>
            </wp:positionV>
            <wp:extent cx="7496175" cy="7496175"/>
            <wp:effectExtent l="0" t="0" r="9525" b="9525"/>
            <wp:wrapNone/>
            <wp:docPr id="8222633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B12EF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0C20C3AA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68E753E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29B5A714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3C47B043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66E657DE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182CE245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1D4F94ED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3DAC4B6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03F622BF" w14:textId="68F12FD5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4E219BA9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720EBD76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75B1F7A1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0B77B54C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7120C973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6CC2B501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10342CD7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37392BC2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6D5616B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3A5F74C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0A257FA2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CBB06F8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47F62E42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66ED7161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70CBDE38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22CA066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7901B855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55F9692B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4B0534BC" w14:textId="77777777" w:rsidR="0075732E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19B8F981" w14:textId="77777777" w:rsidR="0075732E" w:rsidRPr="00CF13B6" w:rsidRDefault="0075732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</w:p>
    <w:p w14:paraId="6CEE6431" w14:textId="6388F2EA" w:rsidR="00864652" w:rsidRPr="00CF13B6" w:rsidRDefault="00864652" w:rsidP="00CF13B6">
      <w:pPr>
        <w:shd w:val="clear" w:color="auto" w:fill="3333FF"/>
        <w:spacing w:after="0"/>
        <w:rPr>
          <w:rFonts w:ascii="EucrosiaUPC" w:eastAsia="Times New Roman" w:hAnsi="EucrosiaUPC" w:cs="EucrosiaUPC"/>
          <w:vanish/>
          <w:sz w:val="32"/>
          <w:szCs w:val="40"/>
          <w:lang w:val="th-TH"/>
        </w:rPr>
      </w:pPr>
    </w:p>
    <w:p w14:paraId="1086A351" w14:textId="77777777" w:rsidR="00C830C1" w:rsidRPr="00CF13B6" w:rsidRDefault="00C830C1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</w:t>
      </w:r>
      <w:r w:rsidR="00934740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แรกของการเดินทาง</w:t>
      </w:r>
      <w:r w:rsidR="00EF3106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  <w:r w:rsidR="00763B18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(1)</w:t>
      </w:r>
      <w:r w:rsidR="00EF3106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ท่าอากาศยานสุวรรณภูมิ – </w:t>
      </w:r>
      <w:r w:rsidR="00BA4A5B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มิลาน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</w:p>
    <w:p w14:paraId="1834031D" w14:textId="77777777" w:rsidR="000178D7" w:rsidRPr="00CF13B6" w:rsidRDefault="00C830C1" w:rsidP="00CF13B6">
      <w:pPr>
        <w:pStyle w:val="NoSpacing"/>
        <w:ind w:left="0" w:right="0" w:firstLine="0"/>
        <w:rPr>
          <w:rFonts w:ascii="EucrosiaUPC" w:eastAsia="SimSun" w:hAnsi="EucrosiaUPC" w:cs="EucrosiaUPC"/>
          <w:color w:val="4B04CC"/>
          <w:szCs w:val="32"/>
          <w:cs/>
        </w:rPr>
      </w:pPr>
      <w:r w:rsidRPr="00CF13B6">
        <w:rPr>
          <w:rFonts w:ascii="EucrosiaUPC" w:eastAsia="SimSun" w:hAnsi="EucrosiaUPC" w:cs="EucrosiaUPC"/>
          <w:color w:val="4B04CC"/>
          <w:szCs w:val="32"/>
          <w:cs/>
        </w:rPr>
        <w:t>2</w:t>
      </w:r>
      <w:r w:rsidR="00EE6237" w:rsidRPr="00CF13B6">
        <w:rPr>
          <w:rFonts w:ascii="EucrosiaUPC" w:eastAsia="SimSun" w:hAnsi="EucrosiaUPC" w:cs="EucrosiaUPC"/>
          <w:color w:val="4B04CC"/>
          <w:szCs w:val="32"/>
          <w:cs/>
        </w:rPr>
        <w:t>1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>.30</w:t>
      </w:r>
      <w:r w:rsidR="00C73D8B" w:rsidRPr="00CF13B6">
        <w:rPr>
          <w:rFonts w:ascii="EucrosiaUPC" w:eastAsia="SimSun" w:hAnsi="EucrosiaUPC" w:cs="EucrosiaUPC"/>
          <w:color w:val="4B04CC"/>
          <w:szCs w:val="32"/>
          <w:cs/>
        </w:rPr>
        <w:tab/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1E683B37" w14:textId="014EDFCE" w:rsidR="00C830C1" w:rsidRPr="00CF13B6" w:rsidRDefault="00C830C1" w:rsidP="00CF13B6">
      <w:pPr>
        <w:pStyle w:val="NoSpacing"/>
        <w:ind w:left="0" w:right="0" w:firstLine="720"/>
        <w:rPr>
          <w:rFonts w:ascii="EucrosiaUPC" w:eastAsia="SimSun" w:hAnsi="EucrosiaUPC" w:cs="EucrosiaUPC"/>
          <w:color w:val="4B04CC"/>
          <w:szCs w:val="32"/>
          <w:cs/>
        </w:rPr>
      </w:pPr>
      <w:r w:rsidRPr="00CF13B6">
        <w:rPr>
          <w:rFonts w:ascii="EucrosiaUPC" w:eastAsia="SimSun" w:hAnsi="EucrosiaUPC" w:cs="EucrosiaUPC"/>
          <w:color w:val="4B04CC"/>
          <w:szCs w:val="32"/>
          <w:cs/>
        </w:rPr>
        <w:t>เคา</w:t>
      </w:r>
      <w:r w:rsidR="000178D7" w:rsidRPr="00CF13B6">
        <w:rPr>
          <w:rFonts w:ascii="EucrosiaUPC" w:eastAsia="SimSun" w:hAnsi="EucrosiaUPC" w:cs="EucrosiaUPC"/>
          <w:color w:val="4B04CC"/>
          <w:szCs w:val="32"/>
          <w:cs/>
        </w:rPr>
        <w:t>ท์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>เตอร์สายการบินไทย</w:t>
      </w:r>
      <w:r w:rsidR="00514B50"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 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>(เคาเตอร์</w:t>
      </w:r>
      <w:r w:rsidRPr="00CF13B6">
        <w:rPr>
          <w:rFonts w:ascii="EucrosiaUPC" w:eastAsia="SimSun" w:hAnsi="EucrosiaUPC" w:cs="EucrosiaUPC"/>
          <w:color w:val="4B04CC"/>
          <w:szCs w:val="32"/>
        </w:rPr>
        <w:t xml:space="preserve"> </w:t>
      </w:r>
      <w:r w:rsidR="00CF13B6">
        <w:rPr>
          <w:rFonts w:ascii="EucrosiaUPC" w:eastAsia="SimSun" w:hAnsi="EucrosiaUPC" w:cs="EucrosiaUPC"/>
          <w:color w:val="4B04CC"/>
          <w:szCs w:val="32"/>
          <w:lang w:val="en-US"/>
        </w:rPr>
        <w:t>H-J</w:t>
      </w:r>
      <w:r w:rsidRPr="00CF13B6">
        <w:rPr>
          <w:rFonts w:ascii="EucrosiaUPC" w:eastAsia="SimSun" w:hAnsi="EucrosiaUPC" w:cs="EucrosiaUPC"/>
          <w:color w:val="4B04CC"/>
          <w:szCs w:val="32"/>
        </w:rPr>
        <w:t xml:space="preserve"> 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>) พร้อมเจ้าหน้าที่คอยดูแลเช็คสัมภาระและบัตรที่นั่งบนเครื่อง</w:t>
      </w:r>
    </w:p>
    <w:p w14:paraId="1FB471FE" w14:textId="72D483E1" w:rsidR="00C830C1" w:rsidRPr="00CF13B6" w:rsidRDefault="003F5295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วันที่</w:t>
      </w:r>
      <w:r w:rsidR="00934740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สองของการเดินทาง</w:t>
      </w:r>
      <w:r w:rsidR="00EF3106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  <w:r w:rsidR="00763B18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(2)</w:t>
      </w:r>
      <w:r w:rsidR="00EF3106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  <w:r w:rsidR="00BA4A5B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มิลาน </w:t>
      </w:r>
      <w:r w:rsidR="00BA1514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–</w:t>
      </w:r>
      <w:r w:rsidR="00BA4A5B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  <w:r w:rsidR="00597991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ชมเมือง</w:t>
      </w:r>
      <w:r w:rsidR="00CE32A3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โ</w:t>
      </w:r>
      <w:r w:rsidR="00CE32A3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ต</w:t>
      </w:r>
      <w:r w:rsidR="0084637D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ริ</w:t>
      </w:r>
      <w:r w:rsidR="00CE32A3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โ</w:t>
      </w:r>
      <w:r w:rsidR="0084637D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น</w:t>
      </w:r>
      <w:r w:rsidR="00CE32A3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่</w:t>
      </w:r>
      <w:r w:rsidR="0084637D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– ชาโมนิกซ์</w:t>
      </w:r>
      <w:r w:rsidR="00C830C1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</w:p>
    <w:p w14:paraId="6885DBE9" w14:textId="77777777" w:rsidR="00BA4A5B" w:rsidRPr="00CF13B6" w:rsidRDefault="00C830C1" w:rsidP="00CF13B6">
      <w:pPr>
        <w:pStyle w:val="NoSpacing"/>
        <w:ind w:left="0" w:right="0" w:firstLine="0"/>
        <w:rPr>
          <w:rFonts w:ascii="EucrosiaUPC" w:eastAsia="SimSun" w:hAnsi="EucrosiaUPC" w:cs="EucrosiaUPC"/>
          <w:color w:val="4B04CC"/>
          <w:szCs w:val="32"/>
        </w:rPr>
      </w:pPr>
      <w:r w:rsidRPr="00CF13B6">
        <w:rPr>
          <w:rFonts w:ascii="EucrosiaUPC" w:eastAsia="SimSun" w:hAnsi="EucrosiaUPC" w:cs="EucrosiaUPC"/>
          <w:color w:val="4B04CC"/>
          <w:szCs w:val="32"/>
          <w:cs/>
        </w:rPr>
        <w:t>00.</w:t>
      </w:r>
      <w:r w:rsidR="00BA4A5B" w:rsidRPr="00CF13B6">
        <w:rPr>
          <w:rFonts w:ascii="EucrosiaUPC" w:eastAsia="SimSun" w:hAnsi="EucrosiaUPC" w:cs="EucrosiaUPC"/>
          <w:color w:val="4B04CC"/>
          <w:szCs w:val="32"/>
          <w:cs/>
        </w:rPr>
        <w:t>35</w:t>
      </w:r>
      <w:r w:rsidR="00C73D8B" w:rsidRPr="00CF13B6">
        <w:rPr>
          <w:rFonts w:ascii="EucrosiaUPC" w:eastAsia="SimSun" w:hAnsi="EucrosiaUPC" w:cs="EucrosiaUPC"/>
          <w:color w:val="4B04CC"/>
          <w:szCs w:val="32"/>
          <w:cs/>
        </w:rPr>
        <w:tab/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>ออกเดินทางสู่</w:t>
      </w:r>
      <w:r w:rsidR="00BA4A5B" w:rsidRPr="00CF13B6">
        <w:rPr>
          <w:rFonts w:ascii="EucrosiaUPC" w:eastAsia="SimSun" w:hAnsi="EucrosiaUPC" w:cs="EucrosiaUPC"/>
          <w:color w:val="4B04CC"/>
          <w:szCs w:val="32"/>
          <w:cs/>
        </w:rPr>
        <w:t>กรุงมิลาน</w:t>
      </w:r>
      <w:r w:rsidR="00EE6237"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 ประเทศ</w:t>
      </w:r>
      <w:r w:rsidR="00BA4A5B" w:rsidRPr="00CF13B6">
        <w:rPr>
          <w:rFonts w:ascii="EucrosiaUPC" w:eastAsia="SimSun" w:hAnsi="EucrosiaUPC" w:cs="EucrosiaUPC"/>
          <w:color w:val="4B04CC"/>
          <w:szCs w:val="32"/>
          <w:cs/>
        </w:rPr>
        <w:t>อิตาลี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 โดยสายการบินไทยเที่ยวบินที่ </w:t>
      </w:r>
      <w:r w:rsidRPr="00CF13B6">
        <w:rPr>
          <w:rFonts w:ascii="EucrosiaUPC" w:eastAsia="SimSun" w:hAnsi="EucrosiaUPC" w:cs="EucrosiaUPC"/>
          <w:color w:val="4B04CC"/>
          <w:szCs w:val="32"/>
        </w:rPr>
        <w:t>TG</w:t>
      </w:r>
      <w:r w:rsidR="00587A5C" w:rsidRPr="00CF13B6">
        <w:rPr>
          <w:rFonts w:ascii="EucrosiaUPC" w:eastAsia="SimSun" w:hAnsi="EucrosiaUPC" w:cs="EucrosiaUPC"/>
          <w:color w:val="4B04CC"/>
          <w:szCs w:val="32"/>
          <w:lang w:val="en-US"/>
        </w:rPr>
        <w:t>9</w:t>
      </w:r>
      <w:r w:rsidR="00BA4A5B" w:rsidRPr="00CF13B6">
        <w:rPr>
          <w:rFonts w:ascii="EucrosiaUPC" w:eastAsia="SimSun" w:hAnsi="EucrosiaUPC" w:cs="EucrosiaUPC"/>
          <w:color w:val="4B04CC"/>
          <w:szCs w:val="32"/>
          <w:lang w:val="en-US"/>
        </w:rPr>
        <w:t>40</w:t>
      </w:r>
      <w:r w:rsidR="00BA4A5B"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 </w:t>
      </w:r>
    </w:p>
    <w:p w14:paraId="72527426" w14:textId="63508D42" w:rsidR="00BA4A5B" w:rsidRPr="00CF13B6" w:rsidRDefault="009442F4" w:rsidP="00CF13B6">
      <w:pPr>
        <w:pStyle w:val="NoSpacing"/>
        <w:ind w:left="720" w:right="0" w:hanging="720"/>
        <w:rPr>
          <w:rFonts w:ascii="EucrosiaUPC" w:eastAsia="SimSun" w:hAnsi="EucrosiaUPC" w:cs="EucrosiaUPC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754D7D27" wp14:editId="4C93B16D">
            <wp:simplePos x="0" y="0"/>
            <wp:positionH relativeFrom="column">
              <wp:posOffset>2878455</wp:posOffset>
            </wp:positionH>
            <wp:positionV relativeFrom="paragraph">
              <wp:posOffset>4761865</wp:posOffset>
            </wp:positionV>
            <wp:extent cx="3600450" cy="2419350"/>
            <wp:effectExtent l="0" t="0" r="0" b="0"/>
            <wp:wrapSquare wrapText="bothSides"/>
            <wp:docPr id="1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38C72B58" wp14:editId="406A3AE7">
            <wp:simplePos x="0" y="0"/>
            <wp:positionH relativeFrom="column">
              <wp:posOffset>2879090</wp:posOffset>
            </wp:positionH>
            <wp:positionV relativeFrom="paragraph">
              <wp:posOffset>285115</wp:posOffset>
            </wp:positionV>
            <wp:extent cx="3599815" cy="2162175"/>
            <wp:effectExtent l="0" t="0" r="0" b="0"/>
            <wp:wrapSquare wrapText="bothSides"/>
            <wp:docPr id="17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4BD69148" wp14:editId="466284F6">
            <wp:simplePos x="0" y="0"/>
            <wp:positionH relativeFrom="column">
              <wp:posOffset>2879090</wp:posOffset>
            </wp:positionH>
            <wp:positionV relativeFrom="paragraph">
              <wp:posOffset>2514600</wp:posOffset>
            </wp:positionV>
            <wp:extent cx="3599815" cy="2152015"/>
            <wp:effectExtent l="0" t="0" r="0" b="0"/>
            <wp:wrapSquare wrapText="bothSides"/>
            <wp:docPr id="1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0C1" w:rsidRPr="00CF13B6">
        <w:rPr>
          <w:rFonts w:ascii="EucrosiaUPC" w:eastAsia="SimSun" w:hAnsi="EucrosiaUPC" w:cs="EucrosiaUPC"/>
          <w:color w:val="4B04CC"/>
          <w:szCs w:val="32"/>
        </w:rPr>
        <w:t>07.10</w:t>
      </w:r>
      <w:r w:rsidR="00C73D8B" w:rsidRPr="00CF13B6">
        <w:rPr>
          <w:rFonts w:ascii="EucrosiaUPC" w:eastAsia="SimSun" w:hAnsi="EucrosiaUPC" w:cs="EucrosiaUPC"/>
          <w:color w:val="4B04CC"/>
          <w:szCs w:val="32"/>
          <w:cs/>
        </w:rPr>
        <w:tab/>
      </w:r>
      <w:r w:rsidR="00C830C1" w:rsidRPr="00CF13B6">
        <w:rPr>
          <w:rFonts w:ascii="EucrosiaUPC" w:eastAsia="SimSun" w:hAnsi="EucrosiaUPC" w:cs="EucrosiaUPC"/>
          <w:color w:val="4B04CC"/>
          <w:szCs w:val="32"/>
          <w:cs/>
        </w:rPr>
        <w:t>เดินทางถึงสนามบินนานาชาติ</w:t>
      </w:r>
      <w:r w:rsidR="00BA4A5B"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มัลเพนซา กรุงมิลาน </w:t>
      </w:r>
      <w:r w:rsidR="003F0E2E" w:rsidRPr="00CF13B6">
        <w:rPr>
          <w:rFonts w:ascii="EucrosiaUPC" w:eastAsia="SimSun" w:hAnsi="EucrosiaUPC" w:cs="EucrosiaUPC"/>
          <w:color w:val="4B04CC"/>
          <w:szCs w:val="32"/>
          <w:cs/>
        </w:rPr>
        <w:t>หลังจาก</w:t>
      </w:r>
      <w:r w:rsidR="00BA4A5B" w:rsidRPr="00CF13B6">
        <w:rPr>
          <w:rFonts w:ascii="EucrosiaUPC" w:eastAsia="SimSun" w:hAnsi="EucrosiaUPC" w:cs="EucrosiaUPC"/>
          <w:color w:val="4B04CC"/>
          <w:szCs w:val="32"/>
          <w:cs/>
        </w:rPr>
        <w:t xml:space="preserve">ผ่านพิธีตรวจคนเข้าเมืองเรียบร้อยแล้ว </w:t>
      </w:r>
      <w:r w:rsidR="003F0E2E" w:rsidRPr="00B30804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</w:rPr>
        <w:t>เดินทางสู่เมือง</w:t>
      </w:r>
      <w:r w:rsidR="00CE32A3" w:rsidRPr="00B30804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cs/>
          <w:lang w:val="en-US"/>
        </w:rPr>
        <w:t>โ</w:t>
      </w:r>
      <w:r w:rsidR="003F0E2E" w:rsidRPr="00B30804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</w:rPr>
        <w:t xml:space="preserve">ตริโน่ </w:t>
      </w:r>
      <w:r w:rsidR="000355CD" w:rsidRPr="00B30804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“</w:t>
      </w:r>
      <w:r w:rsidR="003F0E2E" w:rsidRPr="00B30804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</w:rPr>
        <w:t>ตูริน</w:t>
      </w:r>
      <w:r w:rsidR="000355CD" w:rsidRPr="00B30804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</w:rPr>
        <w:t>”</w:t>
      </w:r>
      <w:r w:rsidR="003F0E2E" w:rsidRPr="00B30804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</w:rPr>
        <w:t xml:space="preserve"> </w:t>
      </w:r>
      <w:r w:rsidR="000355CD" w:rsidRPr="00B30804">
        <w:rPr>
          <w:rFonts w:ascii="EucrosiaUPC" w:eastAsia="SimSun" w:hAnsi="EucrosiaUPC" w:cs="EucrosiaUPC"/>
          <w:b/>
          <w:bCs/>
          <w:color w:val="FF0000"/>
          <w:sz w:val="34"/>
          <w:szCs w:val="34"/>
          <w:highlight w:val="yellow"/>
          <w:cs/>
        </w:rPr>
        <w:t>(13</w:t>
      </w:r>
      <w:r w:rsidR="00B30804">
        <w:rPr>
          <w:rFonts w:ascii="EucrosiaUPC" w:eastAsia="SimSun" w:hAnsi="EucrosiaUPC" w:cs="EucrosiaUPC" w:hint="cs"/>
          <w:b/>
          <w:bCs/>
          <w:color w:val="FF0000"/>
          <w:sz w:val="34"/>
          <w:szCs w:val="34"/>
          <w:highlight w:val="yellow"/>
          <w:cs/>
        </w:rPr>
        <w:t>0</w:t>
      </w:r>
      <w:r w:rsidR="000355CD" w:rsidRPr="00B30804">
        <w:rPr>
          <w:rFonts w:ascii="EucrosiaUPC" w:eastAsia="SimSun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กม.)</w:t>
      </w:r>
      <w:r w:rsidR="000355CD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8050C0" w:rsidRPr="00CF13B6">
        <w:rPr>
          <w:rFonts w:ascii="EucrosiaUPC" w:eastAsia="SimSun" w:hAnsi="EucrosiaUPC" w:cs="EucrosiaUPC"/>
          <w:sz w:val="34"/>
          <w:szCs w:val="34"/>
          <w:cs/>
        </w:rPr>
        <w:t xml:space="preserve">เมืองเก่าของอาณาจักรโรมันตั้งแต่สมัยก่อนคริสตศักราช 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 xml:space="preserve">เข้าสู่บริเวณลานจตุรัสซาน คาร์โล </w:t>
      </w:r>
      <w:r w:rsidR="00E94EB4" w:rsidRPr="00CF13B6">
        <w:rPr>
          <w:rFonts w:ascii="EucrosiaUPC" w:eastAsia="SimSun" w:hAnsi="EucrosiaUPC" w:cs="EucrosiaUPC"/>
          <w:sz w:val="34"/>
          <w:szCs w:val="34"/>
          <w:lang w:val="en-US"/>
        </w:rPr>
        <w:t>“</w:t>
      </w:r>
      <w:r w:rsidR="00E94EB4" w:rsidRPr="00CF13B6">
        <w:rPr>
          <w:rFonts w:ascii="EucrosiaUPC" w:eastAsia="SimSun" w:hAnsi="EucrosiaUPC" w:cs="EucrosiaUPC"/>
          <w:sz w:val="34"/>
          <w:szCs w:val="34"/>
        </w:rPr>
        <w:t>Piazza San Carlo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>” ซึ่งสร้างมาตั้งเเต่ศตวรรษที่ 17 เป็นที่ตั้ง</w:t>
      </w:r>
      <w:r w:rsidR="00265E8B" w:rsidRPr="00CF13B6">
        <w:rPr>
          <w:rFonts w:ascii="EucrosiaUPC" w:eastAsia="SimSun" w:hAnsi="EucrosiaUPC" w:cs="EucrosiaUPC"/>
          <w:sz w:val="34"/>
          <w:szCs w:val="34"/>
          <w:cs/>
        </w:rPr>
        <w:t>อาคารสถาปัตยกรรมเก่าอันสวยงาม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>สถานที่สำคัญ</w:t>
      </w:r>
      <w:r w:rsidR="00265E8B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>เช่น โบสถ์</w:t>
      </w:r>
      <w:r w:rsidR="00265E8B" w:rsidRPr="00CF13B6">
        <w:rPr>
          <w:rFonts w:ascii="EucrosiaUPC" w:eastAsia="SimSun" w:hAnsi="EucrosiaUPC" w:cs="EucrosiaUPC"/>
          <w:sz w:val="34"/>
          <w:szCs w:val="34"/>
          <w:cs/>
        </w:rPr>
        <w:t>ศ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 xml:space="preserve">ซานตา คริสติน่า </w:t>
      </w:r>
      <w:r w:rsidR="00E94EB4" w:rsidRPr="00CF13B6">
        <w:rPr>
          <w:rFonts w:ascii="EucrosiaUPC" w:eastAsia="SimSun" w:hAnsi="EucrosiaUPC" w:cs="EucrosiaUPC"/>
          <w:sz w:val="34"/>
          <w:szCs w:val="34"/>
          <w:lang w:val="en-US"/>
        </w:rPr>
        <w:t>“</w:t>
      </w:r>
      <w:r w:rsidR="00E94EB4" w:rsidRPr="00CF13B6">
        <w:rPr>
          <w:rFonts w:ascii="EucrosiaUPC" w:eastAsia="SimSun" w:hAnsi="EucrosiaUPC" w:cs="EucrosiaUPC"/>
          <w:sz w:val="34"/>
          <w:szCs w:val="34"/>
        </w:rPr>
        <w:t>Chiesa di Santa Cristina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>”</w:t>
      </w:r>
      <w:r w:rsidR="00E94EB4" w:rsidRPr="00CF13B6">
        <w:rPr>
          <w:rFonts w:ascii="EucrosiaUPC" w:eastAsia="SimSun" w:hAnsi="EucrosiaUPC" w:cs="EucrosiaUPC"/>
          <w:sz w:val="34"/>
          <w:szCs w:val="34"/>
        </w:rPr>
        <w:t xml:space="preserve"> </w:t>
      </w:r>
      <w:r w:rsidR="00E94EB4" w:rsidRPr="00CF13B6">
        <w:rPr>
          <w:rFonts w:ascii="EucrosiaUPC" w:eastAsia="SimSun" w:hAnsi="EucrosiaUPC" w:cs="EucrosiaUPC"/>
          <w:sz w:val="34"/>
          <w:szCs w:val="34"/>
          <w:cs/>
        </w:rPr>
        <w:t xml:space="preserve">และโบสถ์ ซาน คาร์โล </w:t>
      </w:r>
      <w:r w:rsidR="00E94EB4" w:rsidRPr="00CF13B6">
        <w:rPr>
          <w:rFonts w:ascii="EucrosiaUPC" w:eastAsia="SimSun" w:hAnsi="EucrosiaUPC" w:cs="EucrosiaUPC"/>
          <w:sz w:val="34"/>
          <w:szCs w:val="34"/>
        </w:rPr>
        <w:t>San Carlo</w:t>
      </w:r>
      <w:r w:rsidR="00DA18D0" w:rsidRPr="00CF13B6">
        <w:rPr>
          <w:rFonts w:ascii="EucrosiaUPC" w:eastAsia="SimSun" w:hAnsi="EucrosiaUPC" w:cs="EucrosiaUPC"/>
          <w:sz w:val="34"/>
          <w:szCs w:val="34"/>
          <w:cs/>
          <w:lang w:val="en-US"/>
        </w:rPr>
        <w:t xml:space="preserve"> </w:t>
      </w:r>
      <w:r w:rsidR="00265E8B" w:rsidRPr="00CF13B6">
        <w:rPr>
          <w:rFonts w:ascii="EucrosiaUPC" w:eastAsia="SimSun" w:hAnsi="EucrosiaUPC" w:cs="EucrosiaUPC"/>
          <w:sz w:val="34"/>
          <w:szCs w:val="34"/>
          <w:cs/>
          <w:lang w:val="en-US"/>
        </w:rPr>
        <w:t>และรูปปั้นของ</w:t>
      </w:r>
      <w:r w:rsidR="00DA18D0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DA18D0" w:rsidRPr="00CF13B6">
        <w:rPr>
          <w:rFonts w:ascii="EucrosiaUPC" w:eastAsia="SimSun" w:hAnsi="EucrosiaUPC" w:cs="EucrosiaUPC"/>
          <w:sz w:val="34"/>
          <w:szCs w:val="34"/>
        </w:rPr>
        <w:t xml:space="preserve">Emanuel Philibert </w:t>
      </w:r>
      <w:r w:rsidR="00DA18D0" w:rsidRPr="00CF13B6">
        <w:rPr>
          <w:rFonts w:ascii="EucrosiaUPC" w:eastAsia="SimSun" w:hAnsi="EucrosiaUPC" w:cs="EucrosiaUPC"/>
          <w:sz w:val="34"/>
          <w:szCs w:val="34"/>
          <w:cs/>
        </w:rPr>
        <w:t>ดยุ๊คแห่งซาวอย ใน</w:t>
      </w:r>
      <w:r w:rsidR="008050C0" w:rsidRPr="00CF13B6">
        <w:rPr>
          <w:rFonts w:ascii="EucrosiaUPC" w:eastAsia="SimSun" w:hAnsi="EucrosiaUPC" w:cs="EucrosiaUPC"/>
          <w:sz w:val="34"/>
          <w:szCs w:val="34"/>
          <w:cs/>
        </w:rPr>
        <w:t>ช่วง</w:t>
      </w:r>
      <w:r w:rsidR="00DA18D0" w:rsidRPr="00CF13B6">
        <w:rPr>
          <w:rFonts w:ascii="EucrosiaUPC" w:eastAsia="SimSun" w:hAnsi="EucrosiaUPC" w:cs="EucrosiaUPC"/>
          <w:sz w:val="34"/>
          <w:szCs w:val="34"/>
          <w:cs/>
        </w:rPr>
        <w:t xml:space="preserve">ปี ค.ศ.1553-1580 </w:t>
      </w:r>
      <w:r w:rsidR="00DA18D0" w:rsidRPr="00CF13B6">
        <w:rPr>
          <w:rFonts w:ascii="EucrosiaUPC" w:eastAsia="SimSun" w:hAnsi="EucrosiaUPC" w:cs="EucrosiaUPC"/>
          <w:sz w:val="34"/>
          <w:szCs w:val="34"/>
          <w:cs/>
          <w:lang w:val="en-US"/>
        </w:rPr>
        <w:t xml:space="preserve">เก็บภาพเป็นที่ระลึกกับพระราชวังมาดามา </w:t>
      </w:r>
      <w:r w:rsidR="00DA18D0" w:rsidRPr="00CF13B6">
        <w:rPr>
          <w:rFonts w:ascii="EucrosiaUPC" w:eastAsia="SimSun" w:hAnsi="EucrosiaUPC" w:cs="EucrosiaUPC"/>
          <w:sz w:val="34"/>
          <w:szCs w:val="34"/>
          <w:lang w:val="en-US"/>
        </w:rPr>
        <w:t xml:space="preserve">“Palazzo Madama” Piazza Castello </w:t>
      </w:r>
      <w:r w:rsidR="00DA18D0" w:rsidRPr="00CF13B6">
        <w:rPr>
          <w:rFonts w:ascii="EucrosiaUPC" w:eastAsia="SimSun" w:hAnsi="EucrosiaUPC" w:cs="EucrosiaUPC"/>
          <w:sz w:val="34"/>
          <w:szCs w:val="34"/>
          <w:cs/>
          <w:lang w:val="en-US"/>
        </w:rPr>
        <w:t>ซึ่งเป็นวังเก่าในอดีต ที่อยู่ของพระญาติในราชวงศ์ซาวอย</w:t>
      </w:r>
      <w:r w:rsidR="00DA18D0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0F16F2">
        <w:rPr>
          <w:rFonts w:ascii="EucrosiaUPC" w:eastAsia="SimSun" w:hAnsi="EucrosiaUPC" w:cs="EucrosiaUPC" w:hint="cs"/>
          <w:sz w:val="34"/>
          <w:szCs w:val="34"/>
          <w:cs/>
        </w:rPr>
        <w:t>ถ่ายภาพกับวิหารดูโอโม่แห่งตูริน</w:t>
      </w:r>
      <w:r w:rsidR="008050C0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0F16F2">
        <w:rPr>
          <w:rFonts w:ascii="EucrosiaUPC" w:eastAsia="SimSun" w:hAnsi="EucrosiaUPC" w:cs="EucrosiaUPC" w:hint="cs"/>
          <w:sz w:val="34"/>
          <w:szCs w:val="34"/>
          <w:cs/>
        </w:rPr>
        <w:t>(</w:t>
      </w:r>
      <w:r w:rsidR="008050C0" w:rsidRPr="00CF13B6">
        <w:rPr>
          <w:rFonts w:ascii="EucrosiaUPC" w:eastAsia="SimSun" w:hAnsi="EucrosiaUPC" w:cs="EucrosiaUPC"/>
          <w:sz w:val="34"/>
          <w:szCs w:val="34"/>
        </w:rPr>
        <w:t>Duomo di Torino</w:t>
      </w:r>
      <w:r w:rsidR="000F16F2">
        <w:rPr>
          <w:rFonts w:ascii="EucrosiaUPC" w:eastAsia="SimSun" w:hAnsi="EucrosiaUPC" w:cs="EucrosiaUPC" w:hint="cs"/>
          <w:sz w:val="34"/>
          <w:szCs w:val="34"/>
          <w:cs/>
        </w:rPr>
        <w:t>)</w:t>
      </w:r>
      <w:r w:rsidR="008050C0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0F16F2">
        <w:rPr>
          <w:rFonts w:ascii="EucrosiaUPC" w:eastAsia="SimSun" w:hAnsi="EucrosiaUPC" w:cs="EucrosiaUPC" w:hint="cs"/>
          <w:sz w:val="34"/>
          <w:szCs w:val="34"/>
          <w:cs/>
        </w:rPr>
        <w:t>ที่</w:t>
      </w:r>
      <w:r w:rsidR="00E908E9" w:rsidRPr="00CF13B6">
        <w:rPr>
          <w:rFonts w:ascii="EucrosiaUPC" w:eastAsia="SimSun" w:hAnsi="EucrosiaUPC" w:cs="EucrosiaUPC"/>
          <w:sz w:val="34"/>
          <w:szCs w:val="34"/>
          <w:cs/>
        </w:rPr>
        <w:t xml:space="preserve">สร้างมาตั้งเเต่ปี ค.ศ.1498 </w:t>
      </w:r>
    </w:p>
    <w:p w14:paraId="603ED555" w14:textId="77777777" w:rsidR="00BA4A5B" w:rsidRPr="00CF13B6" w:rsidRDefault="00BA4A5B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cs/>
        </w:rPr>
      </w:pPr>
      <w:r w:rsidRPr="00CF13B6">
        <w:rPr>
          <w:rFonts w:ascii="EucrosiaUPC" w:eastAsia="SimSun" w:hAnsi="EucrosiaUPC" w:cs="EucrosiaUPC"/>
          <w:szCs w:val="32"/>
          <w:cs/>
        </w:rPr>
        <w:t>เที่ยง</w:t>
      </w:r>
      <w:r w:rsidRPr="00CF13B6">
        <w:rPr>
          <w:rFonts w:ascii="EucrosiaUPC" w:eastAsia="SimSun" w:hAnsi="EucrosiaUPC" w:cs="EucrosiaUPC"/>
          <w:szCs w:val="32"/>
          <w:cs/>
        </w:rPr>
        <w:tab/>
        <w:t xml:space="preserve">บริการอาหารมื้อกลางวัน ณ ภัตตาคาร </w:t>
      </w:r>
    </w:p>
    <w:p w14:paraId="658AFDB6" w14:textId="7D15C512" w:rsidR="00F57046" w:rsidRPr="00CF13B6" w:rsidRDefault="008050C0" w:rsidP="00CF13B6">
      <w:pPr>
        <w:pStyle w:val="NoSpacing"/>
        <w:ind w:left="720" w:right="0" w:hanging="720"/>
        <w:rPr>
          <w:rFonts w:ascii="EucrosiaUPC" w:eastAsia="SimSun" w:hAnsi="EucrosiaUPC" w:cs="EucrosiaUPC"/>
          <w:szCs w:val="32"/>
        </w:rPr>
      </w:pPr>
      <w:bookmarkStart w:id="0" w:name="_Hlk255766"/>
      <w:r w:rsidRPr="00CF13B6">
        <w:rPr>
          <w:rFonts w:ascii="EucrosiaUPC" w:eastAsia="SimSun" w:hAnsi="EucrosiaUPC" w:cs="EucrosiaUPC"/>
          <w:szCs w:val="32"/>
          <w:cs/>
        </w:rPr>
        <w:t>บ่าย</w:t>
      </w:r>
      <w:r w:rsidRPr="00CF13B6">
        <w:rPr>
          <w:rFonts w:ascii="EucrosiaUPC" w:eastAsia="SimSun" w:hAnsi="EucrosiaUPC" w:cs="EucrosiaUPC"/>
          <w:szCs w:val="32"/>
          <w:cs/>
        </w:rPr>
        <w:tab/>
      </w:r>
      <w:r w:rsidR="009114DB" w:rsidRPr="00B30804">
        <w:rPr>
          <w:rFonts w:ascii="EucrosiaUPC" w:eastAsia="SimSun" w:hAnsi="EucrosiaUPC" w:cs="EucrosiaUPC"/>
          <w:sz w:val="34"/>
          <w:szCs w:val="34"/>
          <w:highlight w:val="yellow"/>
          <w:cs/>
        </w:rPr>
        <w:t xml:space="preserve">เดินทางสู่เมืองชาโมนิกซ์ (Chamonix) </w:t>
      </w:r>
      <w:r w:rsidR="009114DB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>(17</w:t>
      </w:r>
      <w:r w:rsidR="00B30804" w:rsidRPr="00B30804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cs/>
        </w:rPr>
        <w:t>0</w:t>
      </w:r>
      <w:r w:rsidR="009114DB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 xml:space="preserve"> </w:t>
      </w:r>
      <w:r w:rsidR="009114DB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  <w:lang w:val="en-US"/>
        </w:rPr>
        <w:t>กม.)</w:t>
      </w:r>
      <w:r w:rsidR="009114DB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="009114DB" w:rsidRPr="00CF13B6">
        <w:rPr>
          <w:rFonts w:ascii="EucrosiaUPC" w:eastAsia="SimSun" w:hAnsi="EucrosiaUPC" w:cs="EucrosiaUPC"/>
          <w:szCs w:val="32"/>
          <w:cs/>
          <w:lang w:val="en-US"/>
        </w:rPr>
        <w:t>เมือง</w:t>
      </w:r>
      <w:r w:rsidR="009114DB" w:rsidRPr="00CF13B6">
        <w:rPr>
          <w:rFonts w:ascii="EucrosiaUPC" w:eastAsia="SimSun" w:hAnsi="EucrosiaUPC" w:cs="EucrosiaUPC"/>
          <w:szCs w:val="32"/>
          <w:cs/>
        </w:rPr>
        <w:t>ที่ล้อมรอบด้วยเทือกเขาแอล์ป ที่เป็นเมืองตากอากาศของชาวฝรั่งเศส มีการตกแต่งบ้านเรือนไว้อย่างสวยงาม อิสระให้ท่านเพลิดเพลินเดินเล่น ชมเมือง ชาโมนิกซ์ ในวันอากาศดี ท่านสามารถมองเห็นยอดเขามองบลองค์</w:t>
      </w:r>
      <w:r w:rsidR="00094A7C" w:rsidRPr="00CF13B6">
        <w:rPr>
          <w:rFonts w:ascii="EucrosiaUPC" w:eastAsia="SimSun" w:hAnsi="EucrosiaUPC" w:cs="EucrosiaUPC"/>
          <w:szCs w:val="32"/>
          <w:cs/>
        </w:rPr>
        <w:t xml:space="preserve"> อิสระให้ท่านเดินเล่นพักผ่อนตามอัธยาศัย</w:t>
      </w:r>
    </w:p>
    <w:p w14:paraId="2034152C" w14:textId="77777777" w:rsidR="00094A7C" w:rsidRPr="00CF13B6" w:rsidRDefault="00094A7C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cs/>
        </w:rPr>
      </w:pPr>
      <w:r w:rsidRPr="00CF13B6">
        <w:rPr>
          <w:rFonts w:ascii="EucrosiaUPC" w:eastAsia="SimSun" w:hAnsi="EucrosiaUPC" w:cs="EucrosiaUPC"/>
          <w:szCs w:val="32"/>
          <w:cs/>
        </w:rPr>
        <w:t>ค่ำ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บริการอาหารค่ำ ณ ภัตตาคาร</w:t>
      </w:r>
    </w:p>
    <w:p w14:paraId="091CFB99" w14:textId="77777777" w:rsidR="00F57046" w:rsidRPr="00CF13B6" w:rsidRDefault="00094A7C" w:rsidP="00CF13B6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0000FF"/>
          <w:sz w:val="40"/>
          <w:cs/>
          <w:lang w:val="en-US"/>
        </w:rPr>
      </w:pPr>
      <w:r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cs/>
        </w:rPr>
        <w:lastRenderedPageBreak/>
        <w:t>ที่พัก</w:t>
      </w:r>
      <w:r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: </w:t>
      </w:r>
      <w:r w:rsidR="006879CE"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M</w:t>
      </w:r>
      <w:r w:rsidR="006879CE"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cs/>
          <w:lang w:val="en-US"/>
        </w:rPr>
        <w:t>ERCURE</w:t>
      </w:r>
      <w:r w:rsidR="006879CE"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 CHAMONIX LES BOSSONS </w:t>
      </w:r>
      <w:r w:rsidR="006879CE"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cs/>
          <w:lang w:val="en-US"/>
        </w:rPr>
        <w:t>หรือระดับใกล้เคียง</w:t>
      </w:r>
    </w:p>
    <w:p w14:paraId="37ECE26B" w14:textId="22E13245" w:rsidR="00EC359E" w:rsidRDefault="00094A7C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วันที่สามของการเดินทาง (3)  </w:t>
      </w:r>
      <w:r w:rsidR="004A3582"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ยอดเขาไอกุย ดู มิดิ – </w:t>
      </w:r>
      <w:r w:rsidR="00EC359E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นั่งกระเช้าสู่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ยอดเขามองบล</w:t>
      </w:r>
      <w:r w:rsidR="00EC359E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อ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งค์ </w:t>
      </w:r>
    </w:p>
    <w:p w14:paraId="15B6E170" w14:textId="73691F43" w:rsidR="005F347A" w:rsidRPr="00CF13B6" w:rsidRDefault="00EC359E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 w:rsidR="004A3582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ชมหมู่บ้าน</w:t>
      </w:r>
      <w:r w:rsidR="00597991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อีวัวร์ – แ</w:t>
      </w:r>
      <w:r w:rsidR="002613C1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อน</w:t>
      </w:r>
      <w:r w:rsidR="00597991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น์</w:t>
      </w:r>
      <w:r w:rsidR="002613C1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ซี่</w:t>
      </w:r>
    </w:p>
    <w:p w14:paraId="23F352DE" w14:textId="77777777" w:rsidR="00F57046" w:rsidRPr="00CF13B6" w:rsidRDefault="00094A7C" w:rsidP="00CF13B6">
      <w:pPr>
        <w:pStyle w:val="NoSpacing"/>
        <w:ind w:left="0" w:right="0" w:firstLine="0"/>
        <w:rPr>
          <w:rFonts w:ascii="EucrosiaUPC" w:eastAsia="SimSun" w:hAnsi="EucrosiaUPC" w:cs="EucrosiaUPC"/>
          <w:color w:val="4B04CC"/>
          <w:szCs w:val="32"/>
        </w:rPr>
      </w:pPr>
      <w:r w:rsidRPr="00CF13B6">
        <w:rPr>
          <w:rFonts w:ascii="EucrosiaUPC" w:eastAsia="SimSun" w:hAnsi="EucrosiaUPC" w:cs="EucrosiaUPC"/>
          <w:color w:val="4B04CC"/>
          <w:szCs w:val="32"/>
          <w:cs/>
        </w:rPr>
        <w:t>เช้า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ab/>
        <w:t>บริการอาหารเช้า ที่ห้องอาหารของโรงแรม</w:t>
      </w:r>
    </w:p>
    <w:p w14:paraId="48BEC592" w14:textId="5FCDFC1C" w:rsidR="00094A7C" w:rsidRPr="00CF13B6" w:rsidRDefault="009442F4" w:rsidP="00EC359E">
      <w:pPr>
        <w:pStyle w:val="NoSpacing"/>
        <w:ind w:left="720" w:right="0" w:firstLine="0"/>
        <w:rPr>
          <w:rFonts w:ascii="EucrosiaUPC" w:eastAsia="SimSun" w:hAnsi="EucrosiaUPC" w:cs="EucrosiaUPC"/>
          <w:szCs w:val="32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0190477C" wp14:editId="590A7731">
            <wp:simplePos x="0" y="0"/>
            <wp:positionH relativeFrom="column">
              <wp:posOffset>2917190</wp:posOffset>
            </wp:positionH>
            <wp:positionV relativeFrom="paragraph">
              <wp:posOffset>283845</wp:posOffset>
            </wp:positionV>
            <wp:extent cx="3599815" cy="2124075"/>
            <wp:effectExtent l="0" t="0" r="0" b="0"/>
            <wp:wrapSquare wrapText="bothSides"/>
            <wp:docPr id="1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A7C" w:rsidRPr="00B30804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หลังอาหารนําท่านนั่งเคเบิ้ลไฟฟ้าขึ้นสู่สถานี ไอกุย ดู มิดิ (</w:t>
      </w:r>
      <w:r w:rsidR="00094A7C" w:rsidRPr="00B30804">
        <w:rPr>
          <w:rFonts w:ascii="EucrosiaUPC" w:eastAsia="SimSun" w:hAnsi="EucrosiaUPC" w:cs="EucrosiaUPC"/>
          <w:sz w:val="34"/>
          <w:szCs w:val="34"/>
          <w:highlight w:val="yellow"/>
          <w:u w:val="single"/>
        </w:rPr>
        <w:t xml:space="preserve">Aiguille du Midi)  </w:t>
      </w:r>
      <w:r w:rsidR="00094A7C" w:rsidRPr="00B30804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ด้วยความสูงระดับ 3,842 เมตร</w:t>
      </w:r>
      <w:r w:rsidR="00094A7C" w:rsidRPr="00CF13B6">
        <w:rPr>
          <w:rFonts w:ascii="EucrosiaUPC" w:eastAsia="SimSun" w:hAnsi="EucrosiaUPC" w:cs="EucrosiaUPC"/>
          <w:szCs w:val="32"/>
          <w:cs/>
        </w:rPr>
        <w:t xml:space="preserve"> เป็นกระเช้าที่สูงที่สุดในโลก ถูกสร้างขึ้นเมือปี ค.ศ.1955 ใช้เวลานั่งกระเช้าประมาณ 45 นาที จนถึงสถานีไอกุย ดู มิดิ จากสถานีนี้ท่านจะสามารถมองเห็นยอดเขามองบลองค์ ยอดเขาที่สูงที่สุดในยุโรป และสูงเป็นอันดับที่ 11 ของโลก ที่มีความสูง 4,807 เมตร ในท่านอิสระเล่นหิมะหรือถ่ายรูปตามอัธยาศัย ท่านสามารถลองพิสูจน์ความกล้าโดยการยืนอยู่บนกระจก (</w:t>
      </w:r>
      <w:r w:rsidR="00094A7C" w:rsidRPr="00CF13B6">
        <w:rPr>
          <w:rFonts w:ascii="EucrosiaUPC" w:eastAsia="SimSun" w:hAnsi="EucrosiaUPC" w:cs="EucrosiaUPC"/>
          <w:szCs w:val="32"/>
        </w:rPr>
        <w:t>Step into the Void</w:t>
      </w:r>
      <w:r w:rsidR="00094A7C" w:rsidRPr="00CF13B6">
        <w:rPr>
          <w:rFonts w:ascii="EucrosiaUPC" w:eastAsia="SimSun" w:hAnsi="EucrosiaUPC" w:cs="EucrosiaUPC"/>
          <w:szCs w:val="32"/>
          <w:cs/>
        </w:rPr>
        <w:t xml:space="preserve">) </w:t>
      </w:r>
      <w:r w:rsidR="00094A7C" w:rsidRPr="00CF13B6">
        <w:rPr>
          <w:rFonts w:ascii="EucrosiaUPC" w:eastAsia="SimSun" w:hAnsi="EucrosiaUPC" w:cs="EucrosiaUPC"/>
          <w:szCs w:val="32"/>
          <w:cs/>
          <w:lang w:val="en-US"/>
        </w:rPr>
        <w:t>เปิดครั</w:t>
      </w:r>
      <w:r w:rsidR="004E0866" w:rsidRPr="00CF13B6">
        <w:rPr>
          <w:rFonts w:ascii="EucrosiaUPC" w:eastAsia="SimSun" w:hAnsi="EucrosiaUPC" w:cs="EucrosiaUPC"/>
          <w:szCs w:val="32"/>
          <w:cs/>
          <w:lang w:val="en-US"/>
        </w:rPr>
        <w:t>้</w:t>
      </w:r>
      <w:r w:rsidR="00094A7C" w:rsidRPr="00CF13B6">
        <w:rPr>
          <w:rFonts w:ascii="EucrosiaUPC" w:eastAsia="SimSun" w:hAnsi="EucrosiaUPC" w:cs="EucrosiaUPC"/>
          <w:szCs w:val="32"/>
          <w:cs/>
          <w:lang w:val="en-US"/>
        </w:rPr>
        <w:t>งแรกในปี 2013</w:t>
      </w:r>
      <w:r w:rsidR="00094A7C" w:rsidRPr="00CF13B6">
        <w:rPr>
          <w:rFonts w:ascii="EucrosiaUPC" w:eastAsia="SimSun" w:hAnsi="EucrosiaUPC" w:cs="EucrosiaUPC"/>
          <w:szCs w:val="32"/>
          <w:cs/>
        </w:rPr>
        <w:t xml:space="preserve"> โคลงสร้างทั้งหมดเป็นแก้วชนิดพิเศษ มีพื้นเป็นแก้วใสสามารถมองเห็นหุบเหวด้านล่างได้อย่างชัดเจน</w:t>
      </w:r>
      <w:r w:rsidR="003D16DD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="00094A7C" w:rsidRPr="00CF13B6">
        <w:rPr>
          <w:rFonts w:ascii="EucrosiaUPC" w:eastAsia="SimSun" w:hAnsi="EucrosiaUPC" w:cs="EucrosiaUPC"/>
          <w:szCs w:val="32"/>
          <w:cs/>
        </w:rPr>
        <w:t xml:space="preserve">ได้เวลาสมควรนำท่านเดินทางลงสู่สถานีชาโมนิก  </w:t>
      </w:r>
    </w:p>
    <w:p w14:paraId="59AE5159" w14:textId="3B8382D7" w:rsidR="00F57046" w:rsidRPr="00CF13B6" w:rsidRDefault="006E765D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  <w:r>
        <w:rPr>
          <w:rFonts w:ascii="EucrosiaUPC" w:eastAsia="SimSun" w:hAnsi="EucrosiaUPC" w:cs="EucrosiaUPC"/>
          <w:noProof/>
          <w:szCs w:val="32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3F3F3ADC" wp14:editId="018B6F6B">
                <wp:simplePos x="0" y="0"/>
                <wp:positionH relativeFrom="margin">
                  <wp:align>right</wp:align>
                </wp:positionH>
                <wp:positionV relativeFrom="paragraph">
                  <wp:posOffset>5384</wp:posOffset>
                </wp:positionV>
                <wp:extent cx="3491865" cy="4046855"/>
                <wp:effectExtent l="0" t="0" r="0" b="0"/>
                <wp:wrapSquare wrapText="bothSides"/>
                <wp:docPr id="8448112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1865" cy="4046855"/>
                          <a:chOff x="0" y="0"/>
                          <a:chExt cx="3599815" cy="4172447"/>
                        </a:xfrm>
                      </wpg:grpSpPr>
                      <pic:pic xmlns:pic="http://schemas.openxmlformats.org/drawingml/2006/picture">
                        <pic:nvPicPr>
                          <pic:cNvPr id="127785933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896349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5047"/>
                            <a:ext cx="359981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00A5E" id="Group 2" o:spid="_x0000_s1026" style="position:absolute;margin-left:223.75pt;margin-top:.4pt;width:274.95pt;height:318.65pt;z-index:251641856;mso-position-horizontal:right;mso-position-horizontal-relative:margin;mso-width-relative:margin;mso-height-relative:margin" coordsize="35998,41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">
                <v:shape id="Picture 24" o:spid="_x0000_s1027" type="#_x0000_t75" style="position:absolute;width:35998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">
                  <v:imagedata r:id="rId15" o:title=""/>
                </v:shape>
                <v:shape id="Picture 23" o:spid="_x0000_s1028" type="#_x0000_t75" style="position:absolute;top:21150;width:35998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094A7C" w:rsidRPr="00CF13B6">
        <w:rPr>
          <w:rFonts w:ascii="EucrosiaUPC" w:eastAsia="SimSun" w:hAnsi="EucrosiaUPC" w:cs="EucrosiaUPC"/>
          <w:szCs w:val="32"/>
          <w:cs/>
        </w:rPr>
        <w:t>เที่ยง</w:t>
      </w:r>
      <w:r w:rsidR="00094A7C" w:rsidRPr="00CF13B6">
        <w:rPr>
          <w:rFonts w:ascii="EucrosiaUPC" w:eastAsia="SimSun" w:hAnsi="EucrosiaUPC" w:cs="EucrosiaUPC"/>
          <w:szCs w:val="32"/>
          <w:cs/>
        </w:rPr>
        <w:tab/>
        <w:t>บริการอาหารกลางวัน ณ ภัตตาคาร</w:t>
      </w:r>
    </w:p>
    <w:p w14:paraId="0F739EF9" w14:textId="13DC2384" w:rsidR="006077CE" w:rsidRDefault="00094A7C" w:rsidP="006E765D">
      <w:pPr>
        <w:pStyle w:val="NoSpacing"/>
        <w:ind w:left="720" w:right="0" w:hanging="720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บ่าย</w:t>
      </w:r>
      <w:r w:rsidRPr="00CF13B6">
        <w:rPr>
          <w:rFonts w:ascii="EucrosiaUPC" w:eastAsia="SimSun" w:hAnsi="EucrosiaUPC" w:cs="EucrosiaUPC"/>
          <w:szCs w:val="32"/>
          <w:cs/>
        </w:rPr>
        <w:tab/>
      </w:r>
      <w:r w:rsidR="002613C1" w:rsidRPr="00B30804">
        <w:rPr>
          <w:rFonts w:ascii="EucrosiaUPC" w:eastAsia="SimSun" w:hAnsi="EucrosiaUPC" w:cs="EucrosiaUPC"/>
          <w:sz w:val="34"/>
          <w:szCs w:val="34"/>
          <w:highlight w:val="yellow"/>
          <w:cs/>
        </w:rPr>
        <w:t>หลังอาหาร</w:t>
      </w:r>
      <w:r w:rsidR="00EC359E" w:rsidRPr="00B30804">
        <w:rPr>
          <w:rFonts w:ascii="Angsana New" w:eastAsia="SimSun" w:hAnsi="Angsana New" w:hint="cs"/>
          <w:sz w:val="34"/>
          <w:szCs w:val="34"/>
          <w:highlight w:val="yellow"/>
          <w:cs/>
        </w:rPr>
        <w:t>เดินทางสู่</w:t>
      </w:r>
      <w:r w:rsidR="00B039F8" w:rsidRPr="00B30804">
        <w:rPr>
          <w:rFonts w:ascii="Angsana New" w:eastAsia="SimSun" w:hAnsi="Angsana New" w:hint="cs"/>
          <w:sz w:val="34"/>
          <w:szCs w:val="34"/>
          <w:highlight w:val="yellow"/>
          <w:cs/>
          <w:lang w:val="en-US"/>
        </w:rPr>
        <w:t>ห</w:t>
      </w:r>
      <w:r w:rsidR="00EC359E" w:rsidRPr="00B30804">
        <w:rPr>
          <w:rFonts w:ascii="Angsana New" w:eastAsia="SimSun" w:hAnsi="Angsana New"/>
          <w:sz w:val="34"/>
          <w:szCs w:val="34"/>
          <w:highlight w:val="yellow"/>
          <w:cs/>
        </w:rPr>
        <w:t>มู่บ้าน</w:t>
      </w:r>
      <w:r w:rsidR="00EC359E" w:rsidRPr="00B30804">
        <w:rPr>
          <w:rFonts w:ascii="Angsana New" w:eastAsia="SimSun" w:hAnsi="Angsana New" w:hint="cs"/>
          <w:sz w:val="34"/>
          <w:szCs w:val="34"/>
          <w:highlight w:val="yellow"/>
          <w:cs/>
        </w:rPr>
        <w:t xml:space="preserve"> </w:t>
      </w:r>
      <w:r w:rsidR="00EC359E" w:rsidRPr="00B30804">
        <w:rPr>
          <w:rFonts w:ascii="Angsana New" w:eastAsia="SimSun" w:hAnsi="Angsana New"/>
          <w:b/>
          <w:sz w:val="34"/>
          <w:szCs w:val="34"/>
          <w:highlight w:val="yellow"/>
          <w:lang w:val="en-US"/>
        </w:rPr>
        <w:t>“</w:t>
      </w:r>
      <w:r w:rsidR="00EC359E" w:rsidRPr="00B30804">
        <w:rPr>
          <w:rFonts w:ascii="Angsana New" w:eastAsia="SimSun" w:hAnsi="Angsana New"/>
          <w:b/>
          <w:sz w:val="34"/>
          <w:szCs w:val="34"/>
          <w:highlight w:val="yellow"/>
          <w:cs/>
        </w:rPr>
        <w:t>อีวัวร์</w:t>
      </w:r>
      <w:r w:rsidR="00EC359E" w:rsidRPr="00B30804">
        <w:rPr>
          <w:rFonts w:ascii="Angsana New" w:eastAsia="SimSun" w:hAnsi="Angsana New"/>
          <w:b/>
          <w:sz w:val="34"/>
          <w:szCs w:val="34"/>
          <w:highlight w:val="yellow"/>
          <w:lang w:val="en-US"/>
        </w:rPr>
        <w:t>”</w:t>
      </w:r>
      <w:r w:rsidR="00EC359E" w:rsidRPr="00B30804">
        <w:rPr>
          <w:rFonts w:ascii="Angsana New" w:eastAsia="SimSun" w:hAnsi="Angsana New" w:hint="cs"/>
          <w:b/>
          <w:sz w:val="34"/>
          <w:szCs w:val="34"/>
          <w:highlight w:val="yellow"/>
          <w:cs/>
        </w:rPr>
        <w:t xml:space="preserve"> </w:t>
      </w:r>
      <w:r w:rsidR="00EC359E" w:rsidRPr="00B30804">
        <w:rPr>
          <w:rFonts w:ascii="Angsana New" w:eastAsia="SimSun" w:hAnsi="Angsana New"/>
          <w:b/>
          <w:sz w:val="34"/>
          <w:szCs w:val="34"/>
          <w:highlight w:val="yellow"/>
          <w:cs/>
        </w:rPr>
        <w:t>(</w:t>
      </w:r>
      <w:r w:rsidR="00EC359E" w:rsidRPr="00B30804">
        <w:rPr>
          <w:rFonts w:ascii="Angsana New" w:eastAsia="SimSun" w:hAnsi="Angsana New"/>
          <w:b/>
          <w:bCs/>
          <w:sz w:val="34"/>
          <w:szCs w:val="34"/>
          <w:highlight w:val="yellow"/>
          <w:cs/>
        </w:rPr>
        <w:t>Yvoire)</w:t>
      </w:r>
      <w:r w:rsidR="00EC359E" w:rsidRPr="00B30804">
        <w:rPr>
          <w:rFonts w:ascii="Angsana New" w:eastAsia="SimSun" w:hAnsi="Angsana New"/>
          <w:sz w:val="34"/>
          <w:szCs w:val="34"/>
          <w:highlight w:val="yellow"/>
          <w:cs/>
        </w:rPr>
        <w:t xml:space="preserve"> </w:t>
      </w:r>
      <w:r w:rsidR="00EC359E" w:rsidRPr="00B30804">
        <w:rPr>
          <w:rFonts w:ascii="Angsana New" w:eastAsia="SimSun" w:hAnsi="Angsana New" w:hint="cs"/>
          <w:color w:val="FF0000"/>
          <w:sz w:val="34"/>
          <w:szCs w:val="34"/>
          <w:highlight w:val="yellow"/>
          <w:cs/>
        </w:rPr>
        <w:t>(9</w:t>
      </w:r>
      <w:r w:rsidR="00B30804">
        <w:rPr>
          <w:rFonts w:ascii="Angsana New" w:eastAsia="SimSun" w:hAnsi="Angsana New" w:hint="cs"/>
          <w:color w:val="FF0000"/>
          <w:sz w:val="34"/>
          <w:szCs w:val="34"/>
          <w:highlight w:val="yellow"/>
          <w:cs/>
        </w:rPr>
        <w:t>0</w:t>
      </w:r>
      <w:r w:rsidR="00EC359E" w:rsidRPr="00B30804">
        <w:rPr>
          <w:rFonts w:ascii="Angsana New" w:eastAsia="SimSun" w:hAnsi="Angsana New" w:hint="cs"/>
          <w:color w:val="FF0000"/>
          <w:sz w:val="34"/>
          <w:szCs w:val="34"/>
          <w:highlight w:val="yellow"/>
          <w:cs/>
        </w:rPr>
        <w:t xml:space="preserve"> กม.)</w:t>
      </w:r>
      <w:r w:rsidR="00EC359E" w:rsidRPr="00EC359E">
        <w:rPr>
          <w:rFonts w:ascii="Angsana New" w:eastAsia="SimSun" w:hAnsi="Angsana New" w:hint="cs"/>
          <w:b/>
          <w:color w:val="FF0000"/>
          <w:szCs w:val="32"/>
          <w:cs/>
        </w:rPr>
        <w:t xml:space="preserve"> </w:t>
      </w:r>
      <w:r w:rsidR="00EC359E" w:rsidRPr="00EC359E">
        <w:rPr>
          <w:rFonts w:ascii="Angsana New" w:eastAsia="SimSun" w:hAnsi="Angsana New"/>
          <w:b/>
          <w:color w:val="FF0000"/>
          <w:szCs w:val="32"/>
          <w:lang w:val="en-US"/>
        </w:rPr>
        <w:t>“</w:t>
      </w:r>
      <w:r w:rsidR="00EC359E" w:rsidRPr="00EC359E">
        <w:rPr>
          <w:rFonts w:ascii="Angsana New" w:eastAsia="SimSun" w:hAnsi="Angsana New" w:hint="cs"/>
          <w:b/>
          <w:szCs w:val="32"/>
          <w:cs/>
        </w:rPr>
        <w:t>หนึ่งใน</w:t>
      </w:r>
      <w:r w:rsidR="00EC359E" w:rsidRPr="00EC359E">
        <w:rPr>
          <w:rFonts w:ascii="Angsana New" w:eastAsia="SimSun" w:hAnsi="Angsana New"/>
          <w:b/>
          <w:szCs w:val="32"/>
          <w:cs/>
        </w:rPr>
        <w:t>หมู่บ้านสวยในฝรั่งเศส</w:t>
      </w:r>
      <w:r w:rsidR="00EC359E" w:rsidRPr="00EC359E">
        <w:rPr>
          <w:rFonts w:ascii="Angsana New" w:eastAsia="SimSun" w:hAnsi="Angsana New"/>
          <w:b/>
          <w:szCs w:val="32"/>
          <w:lang w:val="en-US"/>
        </w:rPr>
        <w:t xml:space="preserve">” </w:t>
      </w:r>
      <w:r w:rsidR="00EC359E">
        <w:rPr>
          <w:rFonts w:ascii="Angsana New" w:eastAsia="SimSun" w:hAnsi="Angsana New" w:hint="cs"/>
          <w:szCs w:val="32"/>
          <w:cs/>
          <w:lang w:val="en-US"/>
        </w:rPr>
        <w:t xml:space="preserve">ได้รับฉายาว่า </w:t>
      </w:r>
      <w:r w:rsidR="00EC359E" w:rsidRPr="00EC359E">
        <w:rPr>
          <w:rFonts w:ascii="Angsana New" w:eastAsia="SimSun" w:hAnsi="Angsana New"/>
          <w:b/>
          <w:szCs w:val="32"/>
          <w:lang w:val="en-US"/>
        </w:rPr>
        <w:t>“</w:t>
      </w:r>
      <w:r w:rsidR="00EC359E" w:rsidRPr="00EC359E">
        <w:rPr>
          <w:rFonts w:ascii="Angsana New" w:eastAsia="SimSun" w:hAnsi="Angsana New"/>
          <w:b/>
          <w:szCs w:val="32"/>
          <w:cs/>
          <w:lang w:val="en-US"/>
        </w:rPr>
        <w:t>ไข่มุกแห่งทะเลสาบเจนีวา</w:t>
      </w:r>
      <w:r w:rsidR="00EC359E" w:rsidRPr="00EC359E">
        <w:rPr>
          <w:rFonts w:ascii="Angsana New" w:eastAsia="SimSun" w:hAnsi="Angsana New"/>
          <w:b/>
          <w:szCs w:val="32"/>
          <w:lang w:val="en-US"/>
        </w:rPr>
        <w:t>” (la Perle du Lac Léman)</w:t>
      </w:r>
      <w:r w:rsidR="00EC359E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EC359E" w:rsidRPr="00731CD3">
        <w:rPr>
          <w:rFonts w:ascii="Angsana New" w:eastAsia="SimSun" w:hAnsi="Angsana New"/>
          <w:szCs w:val="32"/>
          <w:cs/>
          <w:lang w:val="en-US"/>
        </w:rPr>
        <w:t xml:space="preserve">ตั้งอยู่บนชายฝั่งทะเลสาบเจนีวาของฝรั่งเศสระหว่างเจนีวาและเมืองเอเวียง เป็นหมู่บ้านในยุคกลางที่สร้างขึ้นในช่วงต้นศตวรรษที่ </w:t>
      </w:r>
      <w:r w:rsidR="00EC359E" w:rsidRPr="00731CD3">
        <w:rPr>
          <w:rFonts w:ascii="Angsana New" w:eastAsia="SimSun" w:hAnsi="Angsana New"/>
          <w:szCs w:val="32"/>
          <w:lang w:val="en-US"/>
        </w:rPr>
        <w:t>14</w:t>
      </w:r>
      <w:r w:rsidR="00EC359E">
        <w:rPr>
          <w:rFonts w:ascii="Angsana New" w:eastAsia="SimSun" w:hAnsi="Angsana New"/>
          <w:szCs w:val="32"/>
          <w:lang w:val="en-US"/>
        </w:rPr>
        <w:t xml:space="preserve"> </w:t>
      </w:r>
      <w:r w:rsidR="00EC359E" w:rsidRPr="00731CD3">
        <w:rPr>
          <w:rFonts w:ascii="Angsana New" w:eastAsia="SimSun" w:hAnsi="Angsana New"/>
          <w:szCs w:val="32"/>
          <w:cs/>
          <w:lang w:val="en-US"/>
        </w:rPr>
        <w:t xml:space="preserve">ศูนย์กลางของหมู่บ้านคือป้อมปราการและเชิงเทินยุคกลางในศตวรรษที่ </w:t>
      </w:r>
      <w:r w:rsidR="00EC359E" w:rsidRPr="00731CD3">
        <w:rPr>
          <w:rFonts w:ascii="Angsana New" w:eastAsia="SimSun" w:hAnsi="Angsana New"/>
          <w:szCs w:val="32"/>
          <w:lang w:val="en-US"/>
        </w:rPr>
        <w:t xml:space="preserve">14 </w:t>
      </w:r>
      <w:r w:rsidR="00EC359E" w:rsidRPr="00731CD3">
        <w:rPr>
          <w:rFonts w:ascii="Angsana New" w:eastAsia="SimSun" w:hAnsi="Angsana New"/>
          <w:szCs w:val="32"/>
          <w:cs/>
          <w:lang w:val="en-US"/>
        </w:rPr>
        <w:t>ที่ใช้ในการปกป้องหมู่บ้านซึ่งได้รับการอนุรักษ์ไว้อย่างดี ถนนที่เต็มไปด้วยดอกไม้หลากสีสันสวยงามตลอดทั้งปี แต่มีเสน่ห์เป็นพิเศษในช่วงฤดูใบไม้ผลิและฤดูร้อนเมื่อเต็มไปด้วยดอกไม้บานบนขอบหน้าต่างจากทุกระเบียงบ้าน</w:t>
      </w:r>
      <w:r w:rsidR="00EC359E">
        <w:rPr>
          <w:rFonts w:ascii="Angsana New" w:eastAsia="SimSun" w:hAnsi="Angsana New" w:hint="cs"/>
          <w:szCs w:val="32"/>
          <w:cs/>
          <w:lang w:val="en-US"/>
        </w:rPr>
        <w:t xml:space="preserve"> </w:t>
      </w:r>
      <w:r w:rsidR="00EC359E" w:rsidRPr="00B30804">
        <w:rPr>
          <w:rFonts w:ascii="Angsana New" w:eastAsia="SimSun" w:hAnsi="Angsana New" w:hint="cs"/>
          <w:sz w:val="34"/>
          <w:szCs w:val="34"/>
          <w:highlight w:val="yellow"/>
          <w:cs/>
          <w:lang w:val="en-US"/>
        </w:rPr>
        <w:t>จากนั้น</w:t>
      </w:r>
      <w:r w:rsidR="002613C1" w:rsidRPr="00B30804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cs/>
        </w:rPr>
        <w:t>เดินทางสู่เมืองอานซี (</w:t>
      </w:r>
      <w:r w:rsidR="002613C1" w:rsidRPr="00B30804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</w:rPr>
        <w:t>Annecy)</w:t>
      </w:r>
      <w:r w:rsidR="002613C1" w:rsidRPr="00B30804">
        <w:rPr>
          <w:rFonts w:ascii="EucrosiaUPC" w:eastAsia="SimSun" w:hAnsi="EucrosiaUPC" w:cs="EucrosiaUPC"/>
          <w:sz w:val="34"/>
          <w:szCs w:val="34"/>
          <w:highlight w:val="yellow"/>
        </w:rPr>
        <w:t xml:space="preserve"> </w:t>
      </w:r>
      <w:r w:rsidR="002613C1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>(</w:t>
      </w:r>
      <w:r w:rsidR="00EC359E" w:rsidRPr="00B30804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cs/>
        </w:rPr>
        <w:t>70</w:t>
      </w:r>
      <w:r w:rsidR="002613C1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 xml:space="preserve"> กม.)</w:t>
      </w:r>
      <w:r w:rsidR="002613C1" w:rsidRPr="00CF13B6">
        <w:rPr>
          <w:rFonts w:ascii="EucrosiaUPC" w:eastAsia="SimSun" w:hAnsi="EucrosiaUPC" w:cs="EucrosiaUPC"/>
          <w:szCs w:val="32"/>
          <w:cs/>
        </w:rPr>
        <w:t xml:space="preserve"> </w:t>
      </w:r>
    </w:p>
    <w:p w14:paraId="61A66F8D" w14:textId="77777777" w:rsidR="00EC359E" w:rsidRDefault="00EC359E" w:rsidP="00EC359E">
      <w:pPr>
        <w:pStyle w:val="NoSpacing"/>
        <w:ind w:left="720" w:right="0" w:hanging="720"/>
        <w:rPr>
          <w:rFonts w:ascii="EucrosiaUPC" w:eastAsia="SimSun" w:hAnsi="EucrosiaUPC" w:cs="EucrosiaUPC"/>
          <w:szCs w:val="32"/>
        </w:rPr>
      </w:pPr>
      <w:r>
        <w:rPr>
          <w:rFonts w:ascii="EucrosiaUPC" w:eastAsia="SimSun" w:hAnsi="EucrosiaUPC" w:cs="EucrosiaUPC" w:hint="cs"/>
          <w:szCs w:val="32"/>
          <w:cs/>
        </w:rPr>
        <w:lastRenderedPageBreak/>
        <w:t>ค่ำ</w:t>
      </w:r>
      <w:r>
        <w:rPr>
          <w:rFonts w:ascii="EucrosiaUPC" w:eastAsia="SimSun" w:hAnsi="EucrosiaUPC" w:cs="EucrosiaUPC" w:hint="cs"/>
          <w:szCs w:val="32"/>
          <w:cs/>
        </w:rPr>
        <w:tab/>
        <w:t>บริการอาหารค่ำ ณ ภัตตาคาร</w:t>
      </w:r>
    </w:p>
    <w:p w14:paraId="49125DCC" w14:textId="77777777" w:rsidR="00EC359E" w:rsidRPr="00EC359E" w:rsidRDefault="00EC359E" w:rsidP="00EC359E">
      <w:pPr>
        <w:pStyle w:val="NoSpacing"/>
        <w:ind w:left="720" w:right="0" w:hanging="720"/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</w:pPr>
      <w:r w:rsidRPr="00105722">
        <w:rPr>
          <w:rFonts w:ascii="EucrosiaUPC" w:eastAsia="SimSun" w:hAnsi="EucrosiaUPC" w:cs="EucrosiaUPC" w:hint="cs"/>
          <w:b/>
          <w:bCs/>
          <w:color w:val="0000CC"/>
          <w:sz w:val="40"/>
          <w:highlight w:val="yellow"/>
          <w:cs/>
        </w:rPr>
        <w:t>ที่พัก</w:t>
      </w:r>
      <w:r w:rsidRPr="00105722">
        <w:rPr>
          <w:rFonts w:ascii="EucrosiaUPC" w:eastAsia="SimSun" w:hAnsi="EucrosiaUPC" w:cs="EucrosiaUPC"/>
          <w:b/>
          <w:bCs/>
          <w:color w:val="0000CC"/>
          <w:sz w:val="40"/>
          <w:highlight w:val="yellow"/>
          <w:lang w:val="en-US"/>
        </w:rPr>
        <w:t>: MERCURE ANNECY CENTRE</w:t>
      </w:r>
      <w:r w:rsidRPr="00105722">
        <w:rPr>
          <w:rFonts w:ascii="EucrosiaUPC" w:eastAsia="SimSun" w:hAnsi="EucrosiaUPC" w:cs="EucrosiaUPC"/>
          <w:b/>
          <w:bCs/>
          <w:color w:val="FF0000"/>
          <w:sz w:val="40"/>
          <w:highlight w:val="yellow"/>
          <w:lang w:val="en-US"/>
        </w:rPr>
        <w:t xml:space="preserve"> </w:t>
      </w:r>
      <w:r w:rsidRPr="00105722">
        <w:rPr>
          <w:rFonts w:ascii="EucrosiaUPC" w:eastAsia="SimSun" w:hAnsi="EucrosiaUPC" w:cs="EucrosiaUPC" w:hint="cs"/>
          <w:b/>
          <w:bCs/>
          <w:color w:val="FF0000"/>
          <w:sz w:val="40"/>
          <w:highlight w:val="yellow"/>
          <w:cs/>
          <w:lang w:val="en-US"/>
        </w:rPr>
        <w:t>หรือที่พักระดับใกล้เคียง</w:t>
      </w:r>
    </w:p>
    <w:p w14:paraId="60A53253" w14:textId="77777777" w:rsidR="006077CE" w:rsidRPr="00CF13B6" w:rsidRDefault="006077CE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วันที่ส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ี่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ของการเดินทาง</w:t>
      </w:r>
      <w:r w:rsidR="00EC359E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(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4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)</w:t>
      </w:r>
      <w:r w:rsidR="00EC359E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แอนน์ซี่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– ช็องเบรี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–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เกรนอบ 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–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อาวีญง 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</w:p>
    <w:p w14:paraId="3C88847A" w14:textId="0DD831A6" w:rsidR="006077CE" w:rsidRPr="00CF13B6" w:rsidRDefault="006077CE" w:rsidP="00CF13B6">
      <w:pPr>
        <w:pStyle w:val="NoSpacing"/>
        <w:ind w:left="0" w:right="0" w:firstLine="0"/>
        <w:rPr>
          <w:rFonts w:ascii="EucrosiaUPC" w:eastAsia="SimSun" w:hAnsi="EucrosiaUPC" w:cs="EucrosiaUPC"/>
          <w:color w:val="4B04CC"/>
          <w:szCs w:val="32"/>
        </w:rPr>
      </w:pPr>
      <w:r w:rsidRPr="00CF13B6">
        <w:rPr>
          <w:rFonts w:ascii="EucrosiaUPC" w:eastAsia="SimSun" w:hAnsi="EucrosiaUPC" w:cs="EucrosiaUPC"/>
          <w:color w:val="4B04CC"/>
          <w:szCs w:val="32"/>
          <w:cs/>
        </w:rPr>
        <w:t>เช้า</w:t>
      </w:r>
      <w:r w:rsidRPr="00CF13B6">
        <w:rPr>
          <w:rFonts w:ascii="EucrosiaUPC" w:eastAsia="SimSun" w:hAnsi="EucrosiaUPC" w:cs="EucrosiaUPC"/>
          <w:color w:val="4B04CC"/>
          <w:szCs w:val="32"/>
          <w:cs/>
        </w:rPr>
        <w:tab/>
        <w:t>บริการอาหารเช้า ที่ห้องอาหารของโรงแรม</w:t>
      </w:r>
    </w:p>
    <w:p w14:paraId="5C4F0C7E" w14:textId="74DBCBDC" w:rsidR="00F36DDC" w:rsidRPr="00D83A2C" w:rsidRDefault="004C056F" w:rsidP="00DD32FE">
      <w:pPr>
        <w:pStyle w:val="NoSpacing"/>
        <w:ind w:left="720" w:right="0" w:firstLine="0"/>
        <w:rPr>
          <w:rFonts w:ascii="EucrosiaUPC" w:eastAsia="SimSun" w:hAnsi="EucrosiaUPC" w:cs="EucrosiaUPC"/>
          <w:szCs w:val="32"/>
          <w:cs/>
          <w:lang w:val="en-US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3F4F199A" wp14:editId="7FFA1DC4">
            <wp:simplePos x="0" y="0"/>
            <wp:positionH relativeFrom="margin">
              <wp:align>right</wp:align>
            </wp:positionH>
            <wp:positionV relativeFrom="paragraph">
              <wp:posOffset>5013960</wp:posOffset>
            </wp:positionV>
            <wp:extent cx="3599815" cy="2265045"/>
            <wp:effectExtent l="0" t="0" r="635" b="1905"/>
            <wp:wrapSquare wrapText="bothSides"/>
            <wp:docPr id="18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4C42F21D" wp14:editId="2E0B3B99">
            <wp:simplePos x="0" y="0"/>
            <wp:positionH relativeFrom="margin">
              <wp:align>right</wp:align>
            </wp:positionH>
            <wp:positionV relativeFrom="paragraph">
              <wp:posOffset>3078563</wp:posOffset>
            </wp:positionV>
            <wp:extent cx="3599815" cy="1871980"/>
            <wp:effectExtent l="0" t="0" r="635" b="0"/>
            <wp:wrapSquare wrapText="bothSides"/>
            <wp:docPr id="1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586D2378" wp14:editId="5D3DFC77">
            <wp:simplePos x="0" y="0"/>
            <wp:positionH relativeFrom="margin">
              <wp:align>right</wp:align>
            </wp:positionH>
            <wp:positionV relativeFrom="paragraph">
              <wp:posOffset>538204</wp:posOffset>
            </wp:positionV>
            <wp:extent cx="3599815" cy="2171700"/>
            <wp:effectExtent l="0" t="0" r="635" b="0"/>
            <wp:wrapSquare wrapText="bothSides"/>
            <wp:docPr id="180" name="Picture 22" descr="A river with a bridge over it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22" descr="A river with a bridge over it and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56F">
        <w:rPr>
          <w:rFonts w:ascii="EucrosiaUPC" w:eastAsia="SimSun" w:hAnsi="EucrosiaUPC" w:cs="EucrosiaUPC" w:hint="cs"/>
          <w:b/>
          <w:bCs/>
          <w:color w:val="3333FF"/>
          <w:szCs w:val="32"/>
          <w:u w:val="single"/>
          <w:cs/>
        </w:rPr>
        <w:t>นำท่านเดินชม</w:t>
      </w:r>
      <w:r w:rsidRPr="004C056F">
        <w:rPr>
          <w:rFonts w:ascii="EucrosiaUPC" w:eastAsia="SimSun" w:hAnsi="EucrosiaUPC" w:cs="EucrosiaUPC"/>
          <w:b/>
          <w:bCs/>
          <w:color w:val="3333FF"/>
          <w:szCs w:val="32"/>
          <w:u w:val="single"/>
          <w:cs/>
        </w:rPr>
        <w:t>เมือง</w:t>
      </w:r>
      <w:r w:rsidRPr="004C056F">
        <w:rPr>
          <w:rFonts w:ascii="EucrosiaUPC" w:eastAsia="SimSun" w:hAnsi="EucrosiaUPC" w:cs="EucrosiaUPC" w:hint="cs"/>
          <w:b/>
          <w:bCs/>
          <w:color w:val="3333FF"/>
          <w:szCs w:val="32"/>
          <w:u w:val="single"/>
          <w:cs/>
        </w:rPr>
        <w:t>แอนน์ซี่ เมือง</w:t>
      </w:r>
      <w:r w:rsidRPr="004C056F">
        <w:rPr>
          <w:rFonts w:ascii="EucrosiaUPC" w:eastAsia="SimSun" w:hAnsi="EucrosiaUPC" w:cs="EucrosiaUPC"/>
          <w:b/>
          <w:bCs/>
          <w:color w:val="3333FF"/>
          <w:szCs w:val="32"/>
          <w:u w:val="single"/>
          <w:cs/>
        </w:rPr>
        <w:t xml:space="preserve">เล็กๆ น่ารัก ตามแบบชนบทฝรั่งเศส </w:t>
      </w:r>
      <w:r w:rsidRPr="00CF13B6">
        <w:rPr>
          <w:rFonts w:ascii="EucrosiaUPC" w:eastAsia="SimSun" w:hAnsi="EucrosiaUPC" w:cs="EucrosiaUPC"/>
          <w:szCs w:val="32"/>
          <w:cs/>
        </w:rPr>
        <w:t>ตั้งอยู่ในเขตจังหวัดโอต-ซาวอย (</w:t>
      </w:r>
      <w:r w:rsidRPr="00CF13B6">
        <w:rPr>
          <w:rFonts w:ascii="EucrosiaUPC" w:eastAsia="SimSun" w:hAnsi="EucrosiaUPC" w:cs="EucrosiaUPC"/>
          <w:szCs w:val="32"/>
        </w:rPr>
        <w:t>Haute-Savoie</w:t>
      </w:r>
      <w:r w:rsidRPr="00CF13B6">
        <w:rPr>
          <w:rFonts w:ascii="EucrosiaUPC" w:eastAsia="SimSun" w:hAnsi="EucrosiaUPC" w:cs="EucrosiaUPC"/>
          <w:szCs w:val="32"/>
          <w:cs/>
        </w:rPr>
        <w:t xml:space="preserve">) หรือ 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>อับปอร์</w:t>
      </w:r>
      <w:r w:rsidRPr="00CF13B6">
        <w:rPr>
          <w:rFonts w:ascii="EucrosiaUPC" w:eastAsia="SimSun" w:hAnsi="EucrosiaUPC" w:cs="EucrosiaUPC"/>
          <w:szCs w:val="32"/>
          <w:cs/>
        </w:rPr>
        <w:t>ซาวอย อยู่ทางตอน เหนือของทะเลสาบอันซี (</w:t>
      </w:r>
      <w:r w:rsidRPr="00CF13B6">
        <w:rPr>
          <w:rFonts w:ascii="EucrosiaUPC" w:eastAsia="SimSun" w:hAnsi="EucrosiaUPC" w:cs="EucrosiaUPC"/>
          <w:szCs w:val="32"/>
        </w:rPr>
        <w:t>Annecy Lake)</w:t>
      </w:r>
      <w:r w:rsidRPr="00CF13B6">
        <w:rPr>
          <w:rFonts w:ascii="EucrosiaUPC" w:eastAsia="SimSun" w:hAnsi="EucrosiaUPC" w:cs="EucrosiaUPC"/>
          <w:szCs w:val="32"/>
          <w:cs/>
        </w:rPr>
        <w:t xml:space="preserve"> และเห็นวิวเทือกเขาแอล์ปในสวิตเซอร์แลนด์ ถือเป็นเมืองท่องเที่ยวระดับต้นๆ และยังได้รับสมญานามว่า "เวนิสแห่งเทือกเขาแอลป์" ใจกลางเมืองยังมี </w:t>
      </w:r>
      <w:r w:rsidRPr="00CF13B6">
        <w:rPr>
          <w:rFonts w:ascii="EucrosiaUPC" w:eastAsia="SimSun" w:hAnsi="EucrosiaUPC" w:cs="EucrosiaUPC"/>
          <w:szCs w:val="32"/>
        </w:rPr>
        <w:t xml:space="preserve">Palais de L’Isle </w:t>
      </w:r>
      <w:r w:rsidRPr="00CF13B6">
        <w:rPr>
          <w:rFonts w:ascii="EucrosiaUPC" w:eastAsia="SimSun" w:hAnsi="EucrosiaUPC" w:cs="EucrosiaUPC"/>
          <w:szCs w:val="32"/>
          <w:cs/>
        </w:rPr>
        <w:t xml:space="preserve">เป็นปราสาทรูปหัวเรือโบราณ ปราสาทหลังนี้ตั้งอยู่กลางน้ำ และยังเป็นสัญลักษณ์ของอานน์ซี อีกด้วย ฝรั่งเศส อิสระให้ท่านเดินเล่นในตัวเมืองริมทะเลสาบตามอัธยาศัย </w:t>
      </w:r>
      <w:r w:rsidR="002613C1" w:rsidRPr="00B30804">
        <w:rPr>
          <w:rFonts w:ascii="EucrosiaUPC" w:eastAsia="SimSun" w:hAnsi="EucrosiaUPC" w:cs="EucrosiaUPC"/>
          <w:sz w:val="34"/>
          <w:szCs w:val="34"/>
          <w:highlight w:val="yellow"/>
          <w:cs/>
        </w:rPr>
        <w:t xml:space="preserve">เดินทางสู่เมือง </w:t>
      </w:r>
      <w:r w:rsidR="002613C1" w:rsidRPr="00B30804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lang w:val="en-US"/>
        </w:rPr>
        <w:t>“</w:t>
      </w:r>
      <w:r w:rsidR="002613C1" w:rsidRPr="00B30804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cs/>
        </w:rPr>
        <w:t>ช็องเบรี” (</w:t>
      </w:r>
      <w:r w:rsidR="002613C1" w:rsidRPr="00B30804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</w:rPr>
        <w:t>Chambery)</w:t>
      </w:r>
      <w:r w:rsidR="002613C1" w:rsidRPr="00B30804">
        <w:rPr>
          <w:rFonts w:ascii="EucrosiaUPC" w:eastAsia="SimSun" w:hAnsi="EucrosiaUPC" w:cs="EucrosiaUPC"/>
          <w:sz w:val="34"/>
          <w:szCs w:val="34"/>
          <w:highlight w:val="yellow"/>
        </w:rPr>
        <w:t xml:space="preserve"> </w:t>
      </w:r>
      <w:r w:rsidR="002613C1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>(</w:t>
      </w:r>
      <w:r w:rsidR="002613C1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lang w:val="en-US"/>
        </w:rPr>
        <w:t>5</w:t>
      </w:r>
      <w:r w:rsidR="00D83A2C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lang w:val="en-US"/>
        </w:rPr>
        <w:t>2</w:t>
      </w:r>
      <w:r w:rsidR="002613C1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 xml:space="preserve"> กม.)</w:t>
      </w:r>
      <w:r w:rsidR="002613C1" w:rsidRPr="00CF13B6">
        <w:rPr>
          <w:rFonts w:ascii="EucrosiaUPC" w:eastAsia="SimSun" w:hAnsi="EucrosiaUPC" w:cs="EucrosiaUPC"/>
          <w:szCs w:val="32"/>
          <w:cs/>
        </w:rPr>
        <w:t xml:space="preserve"> เมืองหลวงเก่าแก่</w:t>
      </w:r>
      <w:r w:rsidR="000D22BA" w:rsidRPr="00CF13B6">
        <w:rPr>
          <w:rFonts w:ascii="EucrosiaUPC" w:eastAsia="SimSun" w:hAnsi="EucrosiaUPC" w:cs="EucrosiaUPC"/>
          <w:szCs w:val="32"/>
          <w:cs/>
          <w:lang w:val="en-US"/>
        </w:rPr>
        <w:t>แห่ง</w:t>
      </w:r>
      <w:r w:rsidR="002613C1" w:rsidRPr="00CF13B6">
        <w:rPr>
          <w:rFonts w:ascii="EucrosiaUPC" w:eastAsia="SimSun" w:hAnsi="EucrosiaUPC" w:cs="EucrosiaUPC"/>
          <w:szCs w:val="32"/>
          <w:cs/>
        </w:rPr>
        <w:t>ซาวอย</w:t>
      </w:r>
      <w:r w:rsidR="000D22BA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="002613C1" w:rsidRPr="00CF13B6">
        <w:rPr>
          <w:rFonts w:ascii="EucrosiaUPC" w:eastAsia="SimSun" w:hAnsi="EucrosiaUPC" w:cs="EucrosiaUPC"/>
          <w:szCs w:val="32"/>
          <w:cs/>
        </w:rPr>
        <w:t>(</w:t>
      </w:r>
      <w:r w:rsidR="002613C1" w:rsidRPr="00CF13B6">
        <w:rPr>
          <w:rFonts w:ascii="EucrosiaUPC" w:eastAsia="SimSun" w:hAnsi="EucrosiaUPC" w:cs="EucrosiaUPC"/>
          <w:szCs w:val="32"/>
        </w:rPr>
        <w:t xml:space="preserve">Savoie) </w:t>
      </w:r>
      <w:r w:rsidR="000D22BA" w:rsidRPr="00CF13B6">
        <w:rPr>
          <w:rFonts w:ascii="EucrosiaUPC" w:eastAsia="SimSun" w:hAnsi="EucrosiaUPC" w:cs="EucrosiaUPC"/>
          <w:szCs w:val="32"/>
          <w:cs/>
        </w:rPr>
        <w:t>ตั้งอยู่ใน</w:t>
      </w:r>
      <w:r w:rsidR="002613C1" w:rsidRPr="00CF13B6">
        <w:rPr>
          <w:rFonts w:ascii="EucrosiaUPC" w:eastAsia="SimSun" w:hAnsi="EucrosiaUPC" w:cs="EucrosiaUPC"/>
          <w:szCs w:val="32"/>
          <w:cs/>
        </w:rPr>
        <w:t>แคว้นโรห์น-แอ</w:t>
      </w:r>
      <w:r w:rsidR="000D22BA" w:rsidRPr="00CF13B6">
        <w:rPr>
          <w:rFonts w:ascii="EucrosiaUPC" w:eastAsia="SimSun" w:hAnsi="EucrosiaUPC" w:cs="EucrosiaUPC"/>
          <w:szCs w:val="32"/>
          <w:cs/>
        </w:rPr>
        <w:t xml:space="preserve">ลป์ </w:t>
      </w:r>
      <w:r w:rsidR="002613C1" w:rsidRPr="00CF13B6">
        <w:rPr>
          <w:rFonts w:ascii="EucrosiaUPC" w:eastAsia="SimSun" w:hAnsi="EucrosiaUPC" w:cs="EucrosiaUPC"/>
          <w:szCs w:val="32"/>
          <w:cs/>
        </w:rPr>
        <w:t>เป็นอีกเมืองที่เสน่ห์ของประเทศฝ</w:t>
      </w:r>
      <w:r w:rsidR="000D22BA" w:rsidRPr="00CF13B6">
        <w:rPr>
          <w:rFonts w:ascii="EucrosiaUPC" w:eastAsia="SimSun" w:hAnsi="EucrosiaUPC" w:cs="EucrosiaUPC"/>
          <w:szCs w:val="32"/>
          <w:cs/>
        </w:rPr>
        <w:t>รั่งเศส</w:t>
      </w:r>
      <w:r w:rsidR="002613C1" w:rsidRPr="00CF13B6">
        <w:rPr>
          <w:rFonts w:ascii="EucrosiaUPC" w:eastAsia="SimSun" w:hAnsi="EucrosiaUPC" w:cs="EucrosiaUPC"/>
          <w:szCs w:val="32"/>
          <w:cs/>
        </w:rPr>
        <w:t xml:space="preserve">ในเรื่องของความงดงามทางด้านสถาปัตยกรรมแบบสไตล์โกธิค </w:t>
      </w:r>
      <w:r w:rsidR="00F41386" w:rsidRPr="00CF13B6">
        <w:rPr>
          <w:rFonts w:ascii="EucrosiaUPC" w:eastAsia="SimSun" w:hAnsi="EucrosiaUPC" w:cs="EucrosiaUPC"/>
          <w:szCs w:val="32"/>
          <w:cs/>
        </w:rPr>
        <w:t>ถ่ายภาพกับ</w:t>
      </w:r>
      <w:r w:rsidR="002613C1" w:rsidRPr="00CF13B6">
        <w:rPr>
          <w:rFonts w:ascii="EucrosiaUPC" w:eastAsia="SimSun" w:hAnsi="EucrosiaUPC" w:cs="EucrosiaUPC"/>
          <w:szCs w:val="32"/>
          <w:cs/>
        </w:rPr>
        <w:t xml:space="preserve">ปราสาทช็องเบรี </w:t>
      </w:r>
      <w:r w:rsidR="00F41386" w:rsidRPr="00CF13B6">
        <w:rPr>
          <w:rFonts w:ascii="EucrosiaUPC" w:eastAsia="SimSun" w:hAnsi="EucrosiaUPC" w:cs="EucrosiaUPC"/>
          <w:szCs w:val="32"/>
          <w:lang w:val="en-US"/>
        </w:rPr>
        <w:t>“</w:t>
      </w:r>
      <w:r w:rsidR="002613C1" w:rsidRPr="00CF13B6">
        <w:rPr>
          <w:rFonts w:ascii="EucrosiaUPC" w:eastAsia="SimSun" w:hAnsi="EucrosiaUPC" w:cs="EucrosiaUPC"/>
          <w:szCs w:val="32"/>
        </w:rPr>
        <w:t>Chateau de Chambery</w:t>
      </w:r>
      <w:r w:rsidR="00F41386" w:rsidRPr="00CF13B6">
        <w:rPr>
          <w:rFonts w:ascii="EucrosiaUPC" w:eastAsia="SimSun" w:hAnsi="EucrosiaUPC" w:cs="EucrosiaUPC"/>
          <w:szCs w:val="32"/>
          <w:cs/>
        </w:rPr>
        <w:t>”</w:t>
      </w:r>
      <w:r w:rsidR="002613C1" w:rsidRPr="00CF13B6">
        <w:rPr>
          <w:rFonts w:ascii="EucrosiaUPC" w:eastAsia="SimSun" w:hAnsi="EucrosiaUPC" w:cs="EucrosiaUPC"/>
          <w:szCs w:val="32"/>
        </w:rPr>
        <w:t xml:space="preserve"> </w:t>
      </w:r>
      <w:r w:rsidR="002613C1" w:rsidRPr="00CF13B6">
        <w:rPr>
          <w:rFonts w:ascii="EucrosiaUPC" w:eastAsia="SimSun" w:hAnsi="EucrosiaUPC" w:cs="EucrosiaUPC"/>
          <w:szCs w:val="32"/>
          <w:cs/>
        </w:rPr>
        <w:t xml:space="preserve">ที่ก่อตั้งขึ้นในศตวรรษที่ 11 </w:t>
      </w:r>
      <w:r w:rsidR="000D22BA" w:rsidRPr="00CF13B6">
        <w:rPr>
          <w:rFonts w:ascii="EucrosiaUPC" w:eastAsia="SimSun" w:hAnsi="EucrosiaUPC" w:cs="EucrosiaUPC"/>
          <w:szCs w:val="32"/>
          <w:cs/>
        </w:rPr>
        <w:t>สร้างขึ้</w:t>
      </w:r>
      <w:r w:rsidR="002613C1" w:rsidRPr="00CF13B6">
        <w:rPr>
          <w:rFonts w:ascii="EucrosiaUPC" w:eastAsia="SimSun" w:hAnsi="EucrosiaUPC" w:cs="EucrosiaUPC"/>
          <w:szCs w:val="32"/>
          <w:cs/>
        </w:rPr>
        <w:t>นแบบโ</w:t>
      </w:r>
      <w:r w:rsidR="000D22BA" w:rsidRPr="00CF13B6">
        <w:rPr>
          <w:rFonts w:ascii="EucrosiaUPC" w:eastAsia="SimSun" w:hAnsi="EucrosiaUPC" w:cs="EucrosiaUPC"/>
          <w:szCs w:val="32"/>
          <w:cs/>
        </w:rPr>
        <w:t xml:space="preserve">กธิค </w:t>
      </w:r>
      <w:r w:rsidR="002613C1" w:rsidRPr="00CF13B6">
        <w:rPr>
          <w:rFonts w:ascii="EucrosiaUPC" w:eastAsia="SimSun" w:hAnsi="EucrosiaUPC" w:cs="EucrosiaUPC"/>
          <w:szCs w:val="32"/>
          <w:cs/>
        </w:rPr>
        <w:t>และ</w:t>
      </w:r>
      <w:r w:rsidR="00BA29C5" w:rsidRPr="00CF13B6">
        <w:rPr>
          <w:rFonts w:ascii="EucrosiaUPC" w:eastAsia="SimSun" w:hAnsi="EucrosiaUPC" w:cs="EucrosiaUPC"/>
          <w:szCs w:val="32"/>
          <w:cs/>
        </w:rPr>
        <w:t>ชม</w:t>
      </w:r>
      <w:r w:rsidR="002613C1" w:rsidRPr="00CF13B6">
        <w:rPr>
          <w:rFonts w:ascii="EucrosiaUPC" w:eastAsia="SimSun" w:hAnsi="EucrosiaUPC" w:cs="EucrosiaUPC"/>
          <w:szCs w:val="32"/>
          <w:cs/>
        </w:rPr>
        <w:t>ลานน้ำพุช้าง (</w:t>
      </w:r>
      <w:r w:rsidR="002613C1" w:rsidRPr="00CF13B6">
        <w:rPr>
          <w:rFonts w:ascii="EucrosiaUPC" w:eastAsia="SimSun" w:hAnsi="EucrosiaUPC" w:cs="EucrosiaUPC"/>
          <w:szCs w:val="32"/>
        </w:rPr>
        <w:t xml:space="preserve">Elephants Fountain) </w:t>
      </w:r>
      <w:r w:rsidR="002613C1" w:rsidRPr="00CF13B6">
        <w:rPr>
          <w:rFonts w:ascii="EucrosiaUPC" w:eastAsia="SimSun" w:hAnsi="EucrosiaUPC" w:cs="EucrosiaUPC"/>
          <w:szCs w:val="32"/>
          <w:cs/>
        </w:rPr>
        <w:t>ได้รับการยอมรับให้เป็นหนึ่งในสัญลักษณ์ของเมือง</w:t>
      </w:r>
      <w:r w:rsidR="000D22BA" w:rsidRPr="00CF13B6">
        <w:rPr>
          <w:rFonts w:ascii="EucrosiaUPC" w:eastAsia="SimSun" w:hAnsi="EucrosiaUPC" w:cs="EucrosiaUPC"/>
          <w:szCs w:val="32"/>
          <w:cs/>
        </w:rPr>
        <w:t xml:space="preserve"> </w:t>
      </w:r>
    </w:p>
    <w:p w14:paraId="5F9F253F" w14:textId="515CEC23" w:rsidR="00F9356D" w:rsidRPr="00CF13B6" w:rsidRDefault="00F9356D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cs/>
        </w:rPr>
      </w:pPr>
      <w:r w:rsidRPr="00CF13B6">
        <w:rPr>
          <w:rFonts w:ascii="EucrosiaUPC" w:eastAsia="SimSun" w:hAnsi="EucrosiaUPC" w:cs="EucrosiaUPC"/>
          <w:szCs w:val="32"/>
          <w:cs/>
        </w:rPr>
        <w:t>เที่ยง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บริการอาหารกลางวัน ณ ภัตตาคาร</w:t>
      </w:r>
    </w:p>
    <w:p w14:paraId="3702BA98" w14:textId="77777777" w:rsidR="004C056F" w:rsidRDefault="00F9356D" w:rsidP="00855857">
      <w:pPr>
        <w:pStyle w:val="NoSpacing"/>
        <w:ind w:left="720" w:right="0" w:hanging="720"/>
        <w:rPr>
          <w:rFonts w:ascii="EucrosiaUPC" w:eastAsia="SimSun" w:hAnsi="EucrosiaUPC" w:cs="EucrosiaUPC"/>
          <w:szCs w:val="32"/>
        </w:rPr>
      </w:pPr>
      <w:r w:rsidRPr="00B30804">
        <w:rPr>
          <w:rFonts w:ascii="EucrosiaUPC" w:eastAsia="SimSun" w:hAnsi="EucrosiaUPC" w:cs="EucrosiaUPC"/>
          <w:sz w:val="34"/>
          <w:szCs w:val="34"/>
          <w:highlight w:val="yellow"/>
          <w:cs/>
        </w:rPr>
        <w:t>บ่าย</w:t>
      </w:r>
      <w:r w:rsidRPr="00B30804">
        <w:rPr>
          <w:rFonts w:ascii="EucrosiaUPC" w:eastAsia="SimSun" w:hAnsi="EucrosiaUPC" w:cs="EucrosiaUPC"/>
          <w:sz w:val="34"/>
          <w:szCs w:val="34"/>
          <w:highlight w:val="yellow"/>
          <w:cs/>
        </w:rPr>
        <w:tab/>
      </w:r>
      <w:r w:rsidR="002469B3" w:rsidRPr="00B30804">
        <w:rPr>
          <w:rFonts w:ascii="EucrosiaUPC" w:eastAsia="SimSun" w:hAnsi="EucrosiaUPC" w:cs="EucrosiaUPC"/>
          <w:sz w:val="34"/>
          <w:szCs w:val="34"/>
          <w:highlight w:val="yellow"/>
          <w:cs/>
        </w:rPr>
        <w:t>หลังอาหาร</w:t>
      </w:r>
      <w:r w:rsidR="00D56D6D" w:rsidRPr="00B30804">
        <w:rPr>
          <w:rFonts w:ascii="EucrosiaUPC" w:eastAsia="SimSun" w:hAnsi="EucrosiaUPC" w:cs="EucrosiaUPC"/>
          <w:sz w:val="34"/>
          <w:szCs w:val="34"/>
          <w:highlight w:val="yellow"/>
          <w:cs/>
          <w:lang w:val="en-US"/>
        </w:rPr>
        <w:t xml:space="preserve">เดินทางสู่เมืองอาวิญง </w:t>
      </w:r>
      <w:r w:rsidR="00DE6456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>(</w:t>
      </w:r>
      <w:r w:rsidR="00D83A2C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lang w:val="en-US"/>
        </w:rPr>
        <w:t>22</w:t>
      </w:r>
      <w:r w:rsidR="00B30804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lang w:val="en-US"/>
        </w:rPr>
        <w:t>0</w:t>
      </w:r>
      <w:r w:rsidR="00DE6456" w:rsidRPr="00B30804">
        <w:rPr>
          <w:rFonts w:ascii="EucrosiaUPC" w:eastAsia="SimSun" w:hAnsi="EucrosiaUPC" w:cs="EucrosiaUPC"/>
          <w:color w:val="FF0000"/>
          <w:sz w:val="34"/>
          <w:szCs w:val="34"/>
          <w:highlight w:val="yellow"/>
          <w:cs/>
        </w:rPr>
        <w:t xml:space="preserve"> กม.)</w:t>
      </w:r>
      <w:r w:rsidR="00CB3879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</w:t>
      </w:r>
      <w:r w:rsidR="00CB3879" w:rsidRPr="00CF13B6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D83A2C" w:rsidRPr="00CF13B6">
        <w:rPr>
          <w:rFonts w:ascii="EucrosiaUPC" w:eastAsia="SimSun" w:hAnsi="EucrosiaUPC" w:cs="EucrosiaUPC"/>
          <w:szCs w:val="32"/>
          <w:cs/>
        </w:rPr>
        <w:t xml:space="preserve">เมืองเก่าแก่สร้างมาตั้งแต่ 539 ปีก่อนคริสตศักราช ตั้งอยู่ริมแม่น้ำโรน เคยอยู่ภายใต้การปกครองของโรมัน เมื่อเข้าสู่ตัวเมืองจะเห็นกำแพงยาวโอบล้อมเมืองเก่าไว้ด้านใน สร้างด้วยหิน มีความหนา 17 ฟุต อาวีญง ได้ถูกขนานนามว่า </w:t>
      </w:r>
      <w:r w:rsidR="00855857" w:rsidRPr="00855857">
        <w:rPr>
          <w:rFonts w:ascii="EucrosiaUPC" w:eastAsia="SimSun" w:hAnsi="EucrosiaUPC" w:cs="EucrosiaUPC"/>
          <w:szCs w:val="32"/>
        </w:rPr>
        <w:t>“</w:t>
      </w:r>
      <w:r w:rsidR="00855857" w:rsidRPr="00855857">
        <w:rPr>
          <w:rFonts w:ascii="EucrosiaUPC" w:eastAsia="SimSun" w:hAnsi="EucrosiaUPC" w:cs="EucrosiaUPC"/>
          <w:szCs w:val="32"/>
          <w:cs/>
        </w:rPr>
        <w:t>เมืองแห่งพระสันตะปาปา</w:t>
      </w:r>
      <w:r w:rsidR="00855857" w:rsidRPr="00855857">
        <w:rPr>
          <w:rFonts w:ascii="EucrosiaUPC" w:eastAsia="SimSun" w:hAnsi="EucrosiaUPC" w:cs="EucrosiaUPC"/>
          <w:szCs w:val="32"/>
        </w:rPr>
        <w:t xml:space="preserve">” </w:t>
      </w:r>
      <w:r w:rsidR="00855857" w:rsidRPr="00855857">
        <w:rPr>
          <w:rFonts w:ascii="EucrosiaUPC" w:eastAsia="SimSun" w:hAnsi="EucrosiaUPC" w:cs="EucrosiaUPC"/>
          <w:szCs w:val="32"/>
          <w:cs/>
        </w:rPr>
        <w:t>เพราะในอดีตเคย</w:t>
      </w:r>
    </w:p>
    <w:p w14:paraId="471FCC3A" w14:textId="77777777" w:rsidR="006E765D" w:rsidRDefault="006E765D" w:rsidP="00673798">
      <w:pPr>
        <w:pStyle w:val="NoSpacing"/>
        <w:ind w:left="720" w:right="0" w:firstLine="0"/>
        <w:rPr>
          <w:rFonts w:ascii="EucrosiaUPC" w:eastAsia="SimSun" w:hAnsi="EucrosiaUPC" w:cs="EucrosiaUPC"/>
          <w:szCs w:val="32"/>
        </w:rPr>
      </w:pPr>
    </w:p>
    <w:p w14:paraId="7764DC2B" w14:textId="53FA5F1D" w:rsidR="00855857" w:rsidRDefault="00855857" w:rsidP="00673798">
      <w:pPr>
        <w:pStyle w:val="NoSpacing"/>
        <w:ind w:left="720" w:right="0" w:firstLine="0"/>
        <w:rPr>
          <w:rFonts w:ascii="EucrosiaUPC" w:eastAsia="SimSun" w:hAnsi="EucrosiaUPC" w:cs="EucrosiaUPC"/>
          <w:szCs w:val="32"/>
          <w:lang w:val="en-US"/>
        </w:rPr>
      </w:pPr>
      <w:r w:rsidRPr="00855857">
        <w:rPr>
          <w:rFonts w:ascii="EucrosiaUPC" w:eastAsia="SimSun" w:hAnsi="EucrosiaUPC" w:cs="EucrosiaUPC"/>
          <w:szCs w:val="32"/>
          <w:cs/>
        </w:rPr>
        <w:lastRenderedPageBreak/>
        <w:t>ใช้เป็นที่ประทับของสมเด็จพระสันตประปาถึง 9 พระองค์ นอกจากนี้อาวีญงยังเป็นหนึ่งในไม่กี่เมืองในประเทศฝรั่งเศสที่ยังมีกำแพงเมืองเก่าที่ยังอยู่ในสภาพสมบูรณ์ ชมสะพานอาวีญง หรือสะพาน (</w:t>
      </w:r>
      <w:r w:rsidRPr="00855857">
        <w:rPr>
          <w:rFonts w:ascii="EucrosiaUPC" w:eastAsia="SimSun" w:hAnsi="EucrosiaUPC" w:cs="EucrosiaUPC"/>
          <w:szCs w:val="32"/>
        </w:rPr>
        <w:t xml:space="preserve">Pont Saint-Bénézet) </w:t>
      </w:r>
      <w:r w:rsidRPr="00855857">
        <w:rPr>
          <w:rFonts w:ascii="EucrosiaUPC" w:eastAsia="SimSun" w:hAnsi="EucrosiaUPC" w:cs="EucrosiaUPC"/>
          <w:szCs w:val="32"/>
          <w:cs/>
        </w:rPr>
        <w:t>สร้างขึ้นระหว่างปี 1177 -1728</w:t>
      </w:r>
    </w:p>
    <w:p w14:paraId="735F483E" w14:textId="2D2EA524" w:rsidR="00DE6456" w:rsidRPr="00CF13B6" w:rsidRDefault="00234D7A" w:rsidP="00673798">
      <w:pPr>
        <w:pStyle w:val="NoSpacing"/>
        <w:ind w:left="720" w:right="0" w:hanging="72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ค่ำ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บริการอาหารเย็น ณ ภัตตาคาร</w:t>
      </w:r>
    </w:p>
    <w:p w14:paraId="29635EA6" w14:textId="7BCC78C8" w:rsidR="00234D7A" w:rsidRPr="00CF13B6" w:rsidRDefault="00234D7A" w:rsidP="00673798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0000"/>
          <w:sz w:val="40"/>
          <w:cs/>
          <w:lang w:val="en-US"/>
        </w:rPr>
      </w:pPr>
      <w:r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cs/>
          <w:lang w:val="en-US"/>
        </w:rPr>
        <w:t>ที่พัก</w:t>
      </w:r>
      <w:r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: </w:t>
      </w:r>
      <w:r w:rsidR="00DE4D71" w:rsidRPr="00105722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HOTEL MERCURE PONT D'AVIGNON CENTRE </w:t>
      </w:r>
      <w:r w:rsidR="00F52BF4" w:rsidRPr="00105722">
        <w:rPr>
          <w:rFonts w:ascii="EucrosiaUPC" w:eastAsia="SimSun" w:hAnsi="EucrosiaUPC" w:cs="EucrosiaUPC"/>
          <w:b/>
          <w:bCs/>
          <w:color w:val="FF0000"/>
          <w:sz w:val="40"/>
          <w:highlight w:val="yellow"/>
          <w:cs/>
          <w:lang w:val="en-US"/>
        </w:rPr>
        <w:t>หรือ</w:t>
      </w:r>
      <w:r w:rsidR="00DE4D71" w:rsidRPr="00105722">
        <w:rPr>
          <w:rFonts w:ascii="EucrosiaUPC" w:eastAsia="SimSun" w:hAnsi="EucrosiaUPC" w:cs="EucrosiaUPC" w:hint="cs"/>
          <w:b/>
          <w:bCs/>
          <w:color w:val="FF0000"/>
          <w:sz w:val="40"/>
          <w:highlight w:val="yellow"/>
          <w:cs/>
          <w:lang w:val="en-US"/>
        </w:rPr>
        <w:t>ที่พัก</w:t>
      </w:r>
      <w:r w:rsidR="00F52BF4" w:rsidRPr="00105722">
        <w:rPr>
          <w:rFonts w:ascii="EucrosiaUPC" w:eastAsia="SimSun" w:hAnsi="EucrosiaUPC" w:cs="EucrosiaUPC"/>
          <w:b/>
          <w:bCs/>
          <w:color w:val="FF0000"/>
          <w:sz w:val="40"/>
          <w:highlight w:val="yellow"/>
          <w:cs/>
          <w:lang w:val="en-US"/>
        </w:rPr>
        <w:t>ระดับใกล้เคียง</w:t>
      </w:r>
      <w:r w:rsidRPr="00CF13B6"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  <w:t xml:space="preserve"> </w:t>
      </w:r>
    </w:p>
    <w:p w14:paraId="6432BDF9" w14:textId="101502D0" w:rsidR="006077CE" w:rsidRPr="00CF13B6" w:rsidRDefault="00347BC0" w:rsidP="006737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วันที่ห้าของการเดินทาง (5) </w:t>
      </w:r>
      <w:r w:rsidR="00E074C5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อาวีญง – 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เข้าชมวังสันตะปาปา</w:t>
      </w:r>
      <w:r w:rsidR="00155C7B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– 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ชมเมือง</w:t>
      </w:r>
      <w:r w:rsidR="00EF6A72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กอร์เดส</w:t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</w:t>
      </w:r>
      <w:r w:rsidR="00BB1486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 </w:t>
      </w:r>
    </w:p>
    <w:p w14:paraId="09AEF817" w14:textId="66C9F857" w:rsidR="006E48ED" w:rsidRPr="00CF13B6" w:rsidRDefault="001E5527" w:rsidP="006737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3261"/>
        </w:tabs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</w:pPr>
      <w:r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ab/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อาราม</w:t>
      </w:r>
      <w:r w:rsidRPr="001E5527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เล โบ เดอ โพรว็องซ์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 </w:t>
      </w:r>
    </w:p>
    <w:p w14:paraId="18703CC9" w14:textId="511A98D7" w:rsidR="00EC10F3" w:rsidRPr="00CF13B6" w:rsidRDefault="00FB0782" w:rsidP="00673798">
      <w:pPr>
        <w:pStyle w:val="NoSpacing"/>
        <w:ind w:left="0" w:right="0" w:firstLine="0"/>
        <w:rPr>
          <w:rFonts w:ascii="EucrosiaUPC" w:eastAsia="SimSun" w:hAnsi="EucrosiaUPC" w:cs="EucrosiaUPC"/>
          <w:color w:val="4B04CC"/>
          <w:sz w:val="34"/>
          <w:szCs w:val="34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เช้า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24D8A7DD" w14:textId="1C492AAF" w:rsidR="00EC10F3" w:rsidRPr="00CF13B6" w:rsidRDefault="00673798" w:rsidP="00673798">
      <w:pPr>
        <w:pStyle w:val="NoSpacing"/>
        <w:ind w:left="720" w:right="0" w:firstLine="0"/>
        <w:rPr>
          <w:rFonts w:ascii="EucrosiaUPC" w:eastAsia="SimSun" w:hAnsi="EucrosiaUPC" w:cs="EucrosiaUPC"/>
          <w:szCs w:val="32"/>
          <w:lang w:val="en-US"/>
        </w:rPr>
      </w:pPr>
      <w:r>
        <w:rPr>
          <w:rFonts w:ascii="EucrosiaUPC" w:eastAsia="SimSun" w:hAnsi="EucrosiaUPC" w:cs="EucrosiaUPC" w:hint="cs"/>
          <w:b/>
          <w:bCs/>
          <w:noProof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3DF73844" wp14:editId="3954E975">
                <wp:simplePos x="0" y="0"/>
                <wp:positionH relativeFrom="column">
                  <wp:posOffset>2807114</wp:posOffset>
                </wp:positionH>
                <wp:positionV relativeFrom="paragraph">
                  <wp:posOffset>293315</wp:posOffset>
                </wp:positionV>
                <wp:extent cx="3718560" cy="5732034"/>
                <wp:effectExtent l="0" t="0" r="0" b="2540"/>
                <wp:wrapTight wrapText="bothSides">
                  <wp:wrapPolygon edited="0">
                    <wp:start x="0" y="0"/>
                    <wp:lineTo x="0" y="21538"/>
                    <wp:lineTo x="21467" y="21538"/>
                    <wp:lineTo x="21467" y="0"/>
                    <wp:lineTo x="0" y="0"/>
                  </wp:wrapPolygon>
                </wp:wrapTight>
                <wp:docPr id="28639105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8560" cy="5732034"/>
                          <a:chOff x="0" y="0"/>
                          <a:chExt cx="3718560" cy="5732034"/>
                        </a:xfrm>
                      </wpg:grpSpPr>
                      <wpg:grpSp>
                        <wpg:cNvPr id="413168409" name="Group 5"/>
                        <wpg:cNvGrpSpPr/>
                        <wpg:grpSpPr>
                          <a:xfrm>
                            <a:off x="0" y="0"/>
                            <a:ext cx="3718560" cy="4127500"/>
                            <a:chOff x="0" y="0"/>
                            <a:chExt cx="3599815" cy="3995944"/>
                          </a:xfrm>
                        </wpg:grpSpPr>
                        <pic:pic xmlns:pic="http://schemas.openxmlformats.org/drawingml/2006/picture">
                          <pic:nvPicPr>
                            <pic:cNvPr id="1420127873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99815" cy="1924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83504236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48069"/>
                              <a:ext cx="3599815" cy="2047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98954838" name="Picture 4" descr="A building with a field of purple flow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42629"/>
                            <a:ext cx="3718560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272C67" id="Group 6" o:spid="_x0000_s1026" style="position:absolute;margin-left:221.05pt;margin-top:23.1pt;width:292.8pt;height:451.35pt;z-index:-251625472" coordsize="37185,573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LOatebiRwAA4kcAABUAAABkcnMvbWVkaWEvaW1hZ2UzLmpwZWf/2P/gABBKRklGAAEB&#10;AQBgAGAAAP/bAEMACAYGBwYFCAcHBwkJCAoMFA0MCwsMGRITDxQdGh8eHRocHCAkLicgIiwjHBwo&#10;NyksMDE0NDQfJzk9ODI8LjM0Mv/bAEMBCQkJDAsMGA0NGDIhHCEyMjIyMjIyMjIyMjIyMjIyMjIy&#10;MjIyMjIyMjIyMjIyMjIyMjIyMjIyMjIyMjIyMjIyMv/AABEIAKcB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">
                <v:group id="Group 5" o:spid="_x0000_s1027" style="position:absolute;width:37185;height:41275" coordsize="35998,39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">
                  <v:shape id="Picture 18" o:spid="_x0000_s1028" type="#_x0000_t75" style="position:absolute;width:35998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">
                    <v:imagedata r:id="rId23" o:title=""/>
                  </v:shape>
                  <v:shape id="Picture 17" o:spid="_x0000_s1029" type="#_x0000_t75" style="position:absolute;top:19480;width:35998;height:2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">
                    <v:imagedata r:id="rId24" o:title=""/>
                  </v:shape>
                </v:group>
                <v:shape id="Picture 4" o:spid="_x0000_s1030" type="#_x0000_t75" alt="A building with a field of purple flowers&#10;&#10;AI-generated content may be incorrect." style="position:absolute;top:41426;width:37185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">
                  <v:imagedata r:id="rId25" o:title="A building with a field of purple flowers&#10;&#10;AI-generated content may be incorrect"/>
                </v:shape>
                <w10:wrap type="tight"/>
              </v:group>
            </w:pict>
          </mc:Fallback>
        </mc:AlternateContent>
      </w:r>
      <w:r w:rsidR="00BB1486" w:rsidRPr="004C056F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u w:val="single"/>
          <w:cs/>
        </w:rPr>
        <w:t>หลังอาหารนำท่านเข้า</w:t>
      </w:r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  <w:cs/>
        </w:rPr>
        <w:t>ชมพระราชวังของสันตะปาปา (</w:t>
      </w:r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</w:rPr>
        <w:t>P</w:t>
      </w:r>
      <w:proofErr w:type="spellStart"/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  <w:lang w:val="en-US"/>
        </w:rPr>
        <w:t>alais</w:t>
      </w:r>
      <w:proofErr w:type="spellEnd"/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</w:rPr>
        <w:t xml:space="preserve"> </w:t>
      </w:r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  <w:lang w:val="en-US"/>
        </w:rPr>
        <w:t>des</w:t>
      </w:r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</w:rPr>
        <w:t xml:space="preserve"> P</w:t>
      </w:r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  <w:lang w:val="en-US"/>
        </w:rPr>
        <w:t>apes</w:t>
      </w:r>
      <w:r w:rsidR="00BB1486" w:rsidRPr="004C056F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</w:rPr>
        <w:t>)</w:t>
      </w:r>
      <w:r w:rsidR="00BB1486" w:rsidRPr="00855857">
        <w:rPr>
          <w:rFonts w:ascii="EucrosiaUPC" w:eastAsia="SimSun" w:hAnsi="EucrosiaUPC" w:cs="EucrosiaUPC"/>
          <w:szCs w:val="32"/>
        </w:rPr>
        <w:t xml:space="preserve"> </w:t>
      </w:r>
      <w:r w:rsidR="00BB1486" w:rsidRPr="00BB1486">
        <w:rPr>
          <w:rFonts w:ascii="EucrosiaUPC" w:eastAsia="SimSun" w:hAnsi="EucrosiaUPC" w:cs="EucrosiaUPC"/>
          <w:szCs w:val="32"/>
          <w:cs/>
        </w:rPr>
        <w:t>เป็นพระราชวังสไตล์โกธิกที่ใหญ่ที่สุดในโลกด้วยพื้นที่ 15</w:t>
      </w:r>
      <w:r w:rsidR="00BB1486" w:rsidRPr="00BB1486">
        <w:rPr>
          <w:rFonts w:ascii="EucrosiaUPC" w:eastAsia="SimSun" w:hAnsi="EucrosiaUPC" w:cs="EucrosiaUPC"/>
          <w:szCs w:val="32"/>
        </w:rPr>
        <w:t>,</w:t>
      </w:r>
      <w:r w:rsidR="00BB1486" w:rsidRPr="00BB1486">
        <w:rPr>
          <w:rFonts w:ascii="EucrosiaUPC" w:eastAsia="SimSun" w:hAnsi="EucrosiaUPC" w:cs="EucrosiaUPC"/>
          <w:szCs w:val="32"/>
          <w:cs/>
        </w:rPr>
        <w:t xml:space="preserve">000 ตารางเมตร </w:t>
      </w:r>
      <w:r w:rsidR="003E038E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BB1486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BB1486" w:rsidRPr="00BB1486">
        <w:rPr>
          <w:rFonts w:ascii="EucrosiaUPC" w:eastAsia="SimSun" w:hAnsi="EucrosiaUPC" w:cs="EucrosiaUPC"/>
          <w:szCs w:val="32"/>
          <w:cs/>
          <w:lang w:val="en-US"/>
        </w:rPr>
        <w:t xml:space="preserve">พระราชวังสมเด็จพระสันตะปาปาได้รับการขึ้นทะเบียนเป็นมรดกโลกโดยยูเนสโก </w:t>
      </w:r>
      <w:r w:rsidR="00EC10F3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จากนั้นเดินทางสู่หมู่บ้าน “</w:t>
      </w:r>
      <w:r w:rsidR="00EC10F3" w:rsidRPr="00DB6ECC">
        <w:rPr>
          <w:rFonts w:ascii="EucrosiaUPC" w:eastAsia="SimSun" w:hAnsi="EucrosiaUPC" w:cs="EucrosiaUPC"/>
          <w:b/>
          <w:bCs/>
          <w:color w:val="0000CC"/>
          <w:sz w:val="34"/>
          <w:szCs w:val="34"/>
          <w:highlight w:val="yellow"/>
          <w:u w:val="single"/>
          <w:cs/>
        </w:rPr>
        <w:t xml:space="preserve">กอร์เดส” </w:t>
      </w:r>
      <w:r w:rsidR="00EC10F3" w:rsidRPr="00DB6ECC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  <w:cs/>
        </w:rPr>
        <w:t>(</w:t>
      </w:r>
      <w:r w:rsidR="00EC10F3" w:rsidRPr="00DB6ECC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</w:rPr>
        <w:t>Gordes)</w:t>
      </w:r>
      <w:r w:rsidR="00EC10F3" w:rsidRPr="00DB6ECC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EC10F3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>(</w:t>
      </w:r>
      <w:r w:rsidR="00BB1486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lang w:val="en-US"/>
        </w:rPr>
        <w:t>4</w:t>
      </w:r>
      <w:r w:rsidR="00DB6ECC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lang w:val="en-US"/>
        </w:rPr>
        <w:t>5</w:t>
      </w:r>
      <w:r w:rsidR="00EC10F3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EC10F3" w:rsidRPr="00CF13B6">
        <w:rPr>
          <w:rFonts w:ascii="EucrosiaUPC" w:eastAsia="SimSun" w:hAnsi="EucrosiaUPC" w:cs="EucrosiaUPC"/>
          <w:color w:val="FF0000"/>
          <w:szCs w:val="32"/>
          <w:lang w:val="en-US"/>
        </w:rPr>
        <w:t xml:space="preserve"> </w:t>
      </w:r>
      <w:r w:rsidR="00EC10F3" w:rsidRPr="00CF13B6">
        <w:rPr>
          <w:rFonts w:ascii="EucrosiaUPC" w:hAnsi="EucrosiaUPC" w:cs="EucrosiaUPC"/>
          <w:szCs w:val="32"/>
          <w:cs/>
          <w:lang w:val="en-US"/>
        </w:rPr>
        <w:t>ชม</w:t>
      </w:r>
      <w:r w:rsidR="00EC10F3" w:rsidRPr="00CF13B6">
        <w:rPr>
          <w:rFonts w:ascii="EucrosiaUPC" w:hAnsi="EucrosiaUPC" w:cs="EucrosiaUPC"/>
          <w:szCs w:val="32"/>
          <w:cs/>
        </w:rPr>
        <w:t>หมู่บ้านกอร์เดส เป็นหมู่บ้านที่ได้รับการโหวดให้เป็นหนึ่งในหมู่บ้านที่สวยที่สุดในฝรั่งเศส และสวยที่สุดในแคว้นโปรวองซ์ตัวเมืองที่น่ารักมี ถนนที่ปูด้วยหินแบบโบราณ ผ่านบ้านเรือนที่ได้รับการอนุรักษ์ รวมถึงโบสถ์และปราสาทเก่า ตัวปราสาทตั้งอยู่เหนือสุดของหมู่บ้าน ท่านสามารถมองเห็นวิวทิวทัศน์ที่สวยงามของภูเขาและ พื้นที่รอบๆ เมืองได้อย่างชัดเจน</w:t>
      </w:r>
    </w:p>
    <w:p w14:paraId="26AC8FA5" w14:textId="675DA8AE" w:rsidR="00DE6456" w:rsidRPr="00CF13B6" w:rsidRDefault="003E3B03" w:rsidP="00673798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เที่ยง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บริการอาหารกลางวัน ณ ภัตตาคาร</w:t>
      </w:r>
    </w:p>
    <w:p w14:paraId="5EDB4633" w14:textId="4F499715" w:rsidR="00673798" w:rsidRDefault="003E3B03" w:rsidP="00673798">
      <w:pPr>
        <w:pStyle w:val="NoSpacing"/>
        <w:ind w:left="720" w:right="0" w:hanging="720"/>
        <w:rPr>
          <w:rFonts w:ascii="EucrosiaUPC" w:eastAsia="SimSun" w:hAnsi="EucrosiaUPC" w:cs="EucrosiaUPC"/>
          <w:b/>
          <w:bCs/>
          <w:color w:val="0000CC"/>
          <w:szCs w:val="32"/>
          <w:highlight w:val="yellow"/>
          <w:u w:val="single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บ่าย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</w:r>
      <w:r w:rsidR="004C056F" w:rsidRPr="00A17C32">
        <w:rPr>
          <w:rFonts w:ascii="EucrosiaUPC" w:eastAsia="SimSun" w:hAnsi="EucrosiaUPC" w:cs="EucrosiaUPC" w:hint="cs"/>
          <w:b/>
          <w:bCs/>
          <w:color w:val="3333FF"/>
          <w:szCs w:val="32"/>
          <w:highlight w:val="yellow"/>
          <w:u w:val="single"/>
          <w:cs/>
          <w:lang w:val="en-US"/>
        </w:rPr>
        <w:t>นำท่านเก็บภาพ</w:t>
      </w:r>
      <w:r w:rsidR="00395EF7" w:rsidRPr="00A17C32">
        <w:rPr>
          <w:rFonts w:ascii="EucrosiaUPC" w:eastAsia="SimSun" w:hAnsi="EucrosiaUPC" w:cs="EucrosiaUPC" w:hint="cs"/>
          <w:b/>
          <w:bCs/>
          <w:color w:val="3333FF"/>
          <w:szCs w:val="32"/>
          <w:highlight w:val="yellow"/>
          <w:u w:val="single"/>
          <w:cs/>
          <w:lang w:val="en-US"/>
        </w:rPr>
        <w:t>อาราม</w:t>
      </w:r>
      <w:r w:rsidR="00395EF7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  <w:lang w:val="en-US"/>
        </w:rPr>
        <w:t>นอ</w:t>
      </w:r>
      <w:r w:rsidR="00395EF7" w:rsidRPr="00A17C32">
        <w:rPr>
          <w:rFonts w:ascii="EucrosiaUPC" w:eastAsia="SimSun" w:hAnsi="EucrosiaUPC" w:cs="EucrosiaUPC" w:hint="cs"/>
          <w:b/>
          <w:bCs/>
          <w:color w:val="3333FF"/>
          <w:szCs w:val="32"/>
          <w:highlight w:val="yellow"/>
          <w:u w:val="single"/>
          <w:cs/>
          <w:lang w:val="en-US"/>
        </w:rPr>
        <w:t>ร์</w:t>
      </w:r>
      <w:r w:rsidR="00395EF7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  <w:lang w:val="en-US"/>
        </w:rPr>
        <w:t>เทรอดามแห่ง</w:t>
      </w:r>
      <w:r w:rsidR="00395EF7" w:rsidRPr="00A17C32">
        <w:rPr>
          <w:rFonts w:ascii="EucrosiaUPC" w:eastAsia="SimSun" w:hAnsi="EucrosiaUPC" w:cs="EucrosiaUPC" w:hint="cs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 </w:t>
      </w:r>
      <w:r w:rsidR="00395EF7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เซนันก์ </w:t>
      </w:r>
      <w:r w:rsidR="00395EF7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lang w:val="en-US"/>
        </w:rPr>
        <w:t>|</w:t>
      </w:r>
      <w:r w:rsidR="004C056F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 </w:t>
      </w:r>
      <w:r w:rsidR="004C056F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lang w:val="en-US"/>
        </w:rPr>
        <w:t xml:space="preserve">Abbaye Notre-Dame de </w:t>
      </w:r>
      <w:proofErr w:type="spellStart"/>
      <w:r w:rsidR="004C056F" w:rsidRPr="00A17C3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lang w:val="en-US"/>
        </w:rPr>
        <w:t>Sénanque</w:t>
      </w:r>
      <w:proofErr w:type="spellEnd"/>
      <w:r w:rsidR="004C056F" w:rsidRPr="004C056F">
        <w:rPr>
          <w:rFonts w:ascii="EucrosiaUPC" w:eastAsia="SimSun" w:hAnsi="EucrosiaUPC" w:cs="EucrosiaUPC"/>
          <w:color w:val="3333FF"/>
          <w:szCs w:val="32"/>
          <w:lang w:val="en-US"/>
        </w:rPr>
        <w:t xml:space="preserve"> </w:t>
      </w:r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ตั้งอยู่ทางเหนือของเมือง</w:t>
      </w:r>
      <w:r w:rsidR="004C056F">
        <w:rPr>
          <w:rFonts w:ascii="EucrosiaUPC" w:eastAsia="SimSun" w:hAnsi="EucrosiaUPC" w:cs="EucrosiaUPC" w:hint="cs"/>
          <w:szCs w:val="32"/>
          <w:cs/>
          <w:lang w:val="en-US"/>
        </w:rPr>
        <w:t>กอร์เดส(</w:t>
      </w:r>
      <w:proofErr w:type="spellStart"/>
      <w:r w:rsidR="004C056F" w:rsidRPr="004C056F">
        <w:rPr>
          <w:rFonts w:ascii="EucrosiaUPC" w:eastAsia="SimSun" w:hAnsi="EucrosiaUPC" w:cs="EucrosiaUPC"/>
          <w:szCs w:val="32"/>
          <w:lang w:val="en-US"/>
        </w:rPr>
        <w:t>Gordes</w:t>
      </w:r>
      <w:proofErr w:type="spellEnd"/>
      <w:r w:rsidR="004C056F">
        <w:rPr>
          <w:rFonts w:ascii="EucrosiaUPC" w:eastAsia="SimSun" w:hAnsi="EucrosiaUPC" w:cs="EucrosiaUPC"/>
          <w:szCs w:val="32"/>
          <w:lang w:val="en-US"/>
        </w:rPr>
        <w:t xml:space="preserve">) </w:t>
      </w:r>
      <w:r w:rsidR="004C056F">
        <w:rPr>
          <w:rFonts w:ascii="EucrosiaUPC" w:eastAsia="SimSun" w:hAnsi="EucrosiaUPC" w:cs="EucrosiaUPC" w:hint="cs"/>
          <w:szCs w:val="32"/>
          <w:cs/>
          <w:lang w:val="en-US"/>
        </w:rPr>
        <w:t>เป็นหนึ่ง</w:t>
      </w:r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ในสถานที่ที่ดีที่สุดเพื่อชมทุ่งดอกลาเวน</w:t>
      </w:r>
      <w:proofErr w:type="spellStart"/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เดอร์</w:t>
      </w:r>
      <w:proofErr w:type="spellEnd"/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ที่มีชื่อเสียงของโปรวอง</w:t>
      </w:r>
      <w:proofErr w:type="spellStart"/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ซ์</w:t>
      </w:r>
      <w:proofErr w:type="spellEnd"/>
      <w:r w:rsidR="004C056F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โบสถ์แห่งนี้เป็นสถาปัตยกรรมยุคกลาง ก่อตั้งขึ้นในปี 1148 เป็นหนึ่งใน3โบสถ์ของศาสนาคริสต์นิกาย</w:t>
      </w:r>
      <w:r w:rsidR="004C056F" w:rsidRPr="004C056F">
        <w:rPr>
          <w:rFonts w:ascii="EucrosiaUPC" w:eastAsia="SimSun" w:hAnsi="EucrosiaUPC" w:cs="EucrosiaUPC"/>
          <w:szCs w:val="32"/>
          <w:lang w:val="en-US"/>
        </w:rPr>
        <w:t>Cistercian</w:t>
      </w:r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ที่เหลืออยู่ในโพรวอง</w:t>
      </w:r>
      <w:proofErr w:type="spellStart"/>
      <w:r w:rsidR="004C056F" w:rsidRPr="004C056F">
        <w:rPr>
          <w:rFonts w:ascii="EucrosiaUPC" w:eastAsia="SimSun" w:hAnsi="EucrosiaUPC" w:cs="EucrosiaUPC"/>
          <w:szCs w:val="32"/>
          <w:cs/>
          <w:lang w:val="en-US"/>
        </w:rPr>
        <w:t>ซ์</w:t>
      </w:r>
      <w:proofErr w:type="spellEnd"/>
      <w:r w:rsidR="004C056F">
        <w:rPr>
          <w:rFonts w:ascii="EucrosiaUPC" w:eastAsia="SimSun" w:hAnsi="EucrosiaUPC" w:cs="EucrosiaUPC" w:hint="cs"/>
          <w:b/>
          <w:bCs/>
          <w:color w:val="0000CC"/>
          <w:szCs w:val="32"/>
          <w:highlight w:val="yellow"/>
          <w:u w:val="single"/>
          <w:cs/>
        </w:rPr>
        <w:t xml:space="preserve"> </w:t>
      </w:r>
    </w:p>
    <w:p w14:paraId="183A48B9" w14:textId="77777777" w:rsidR="00673798" w:rsidRDefault="00673798" w:rsidP="00673798">
      <w:pPr>
        <w:pStyle w:val="NoSpacing"/>
        <w:ind w:left="720" w:right="0" w:hanging="720"/>
        <w:rPr>
          <w:rFonts w:ascii="EucrosiaUPC" w:eastAsia="SimSun" w:hAnsi="EucrosiaUPC" w:cs="EucrosiaUPC"/>
          <w:b/>
          <w:bCs/>
          <w:color w:val="0000CC"/>
          <w:szCs w:val="32"/>
          <w:highlight w:val="yellow"/>
          <w:u w:val="single"/>
        </w:rPr>
      </w:pPr>
    </w:p>
    <w:p w14:paraId="450F75EC" w14:textId="29EAAE1B" w:rsidR="000B180B" w:rsidRPr="00582C38" w:rsidRDefault="00673798" w:rsidP="00673798">
      <w:pPr>
        <w:pStyle w:val="NoSpacing"/>
        <w:ind w:left="720" w:right="0" w:firstLine="0"/>
        <w:rPr>
          <w:rFonts w:ascii="EucrosiaUPC" w:eastAsia="SimSun" w:hAnsi="EucrosiaUPC" w:cs="EucrosiaUPC"/>
          <w:szCs w:val="32"/>
          <w:cs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38090D9" wp14:editId="098CEDB9">
            <wp:simplePos x="0" y="0"/>
            <wp:positionH relativeFrom="margin">
              <wp:posOffset>2893972</wp:posOffset>
            </wp:positionH>
            <wp:positionV relativeFrom="paragraph">
              <wp:posOffset>288676</wp:posOffset>
            </wp:positionV>
            <wp:extent cx="3599815" cy="1949450"/>
            <wp:effectExtent l="0" t="0" r="635" b="0"/>
            <wp:wrapSquare wrapText="bothSides"/>
            <wp:docPr id="905985524" name="Picture 16" descr="A group of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85524" name="Picture 16" descr="A group of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56F">
        <w:rPr>
          <w:rFonts w:ascii="EucrosiaUPC" w:eastAsia="SimSun" w:hAnsi="EucrosiaUPC" w:cs="EucrosiaUPC" w:hint="cs"/>
          <w:b/>
          <w:bCs/>
          <w:color w:val="0000CC"/>
          <w:szCs w:val="32"/>
          <w:highlight w:val="yellow"/>
          <w:u w:val="single"/>
          <w:cs/>
        </w:rPr>
        <w:t>นำท่านออก</w:t>
      </w:r>
      <w:r w:rsidR="004C056F" w:rsidRPr="00DB6ECC">
        <w:rPr>
          <w:rFonts w:ascii="EucrosiaUPC" w:eastAsia="SimSun" w:hAnsi="EucrosiaUPC" w:cs="EucrosiaUPC"/>
          <w:szCs w:val="32"/>
          <w:highlight w:val="yellow"/>
          <w:cs/>
          <w:lang w:val="en-US"/>
        </w:rPr>
        <w:t>เดินทางสู่หมู่บ้าน</w:t>
      </w:r>
      <w:r w:rsidR="004C056F" w:rsidRPr="00DB6ECC">
        <w:rPr>
          <w:rFonts w:ascii="EucrosiaUPC" w:eastAsia="SimSun" w:hAnsi="EucrosiaUPC" w:cs="EucrosiaUPC"/>
          <w:b/>
          <w:bCs/>
          <w:color w:val="0000CC"/>
          <w:szCs w:val="32"/>
          <w:highlight w:val="yellow"/>
          <w:cs/>
          <w:lang w:val="en-US"/>
        </w:rPr>
        <w:t xml:space="preserve"> “รูร์ซีญง” (</w:t>
      </w:r>
      <w:r w:rsidR="004C056F" w:rsidRPr="00DB6ECC">
        <w:rPr>
          <w:rFonts w:ascii="EucrosiaUPC" w:eastAsia="SimSun" w:hAnsi="EucrosiaUPC" w:cs="EucrosiaUPC"/>
          <w:b/>
          <w:bCs/>
          <w:color w:val="0000CC"/>
          <w:szCs w:val="32"/>
          <w:highlight w:val="yellow"/>
          <w:lang w:val="en-US"/>
        </w:rPr>
        <w:t>Roussillon)</w:t>
      </w:r>
      <w:r w:rsidR="004C056F" w:rsidRPr="00DB6ECC">
        <w:rPr>
          <w:rFonts w:ascii="EucrosiaUPC" w:eastAsia="SimSun" w:hAnsi="EucrosiaUPC" w:cs="EucrosiaUPC"/>
          <w:szCs w:val="32"/>
          <w:highlight w:val="yellow"/>
          <w:cs/>
        </w:rPr>
        <w:t xml:space="preserve"> </w:t>
      </w:r>
      <w:r w:rsidR="004C056F" w:rsidRPr="00DB6ECC">
        <w:rPr>
          <w:rFonts w:ascii="EucrosiaUPC" w:eastAsia="SimSun" w:hAnsi="EucrosiaUPC" w:cs="EucrosiaUPC"/>
          <w:color w:val="FF0000"/>
          <w:szCs w:val="32"/>
          <w:highlight w:val="yellow"/>
          <w:cs/>
        </w:rPr>
        <w:t>(12 กม.)</w:t>
      </w:r>
      <w:r w:rsidR="004C056F" w:rsidRPr="00CF13B6">
        <w:rPr>
          <w:rFonts w:ascii="EucrosiaUPC" w:eastAsia="SimSun" w:hAnsi="EucrosiaUPC" w:cs="EucrosiaUPC"/>
          <w:color w:val="FF0000"/>
          <w:szCs w:val="32"/>
          <w:lang w:val="en-US"/>
        </w:rPr>
        <w:t xml:space="preserve"> </w:t>
      </w:r>
      <w:r w:rsidR="004C056F" w:rsidRPr="00CF13B6">
        <w:rPr>
          <w:rFonts w:ascii="EucrosiaUPC" w:eastAsia="SimSun" w:hAnsi="EucrosiaUPC" w:cs="EucrosiaUPC"/>
          <w:szCs w:val="32"/>
          <w:cs/>
        </w:rPr>
        <w:t xml:space="preserve">หมู่บ้านสีส้มแห่งโพรวองซ์ </w:t>
      </w:r>
      <w:r w:rsidR="004C056F" w:rsidRPr="00CF13B6">
        <w:rPr>
          <w:rFonts w:ascii="EucrosiaUPC" w:eastAsia="SimSun" w:hAnsi="EucrosiaUPC" w:cs="EucrosiaUPC"/>
          <w:szCs w:val="32"/>
          <w:cs/>
          <w:lang w:val="en-US"/>
        </w:rPr>
        <w:t>ที่มี</w:t>
      </w:r>
      <w:r w:rsidR="004C056F" w:rsidRPr="00CF13B6">
        <w:rPr>
          <w:rFonts w:ascii="EucrosiaUPC" w:eastAsia="SimSun" w:hAnsi="EucrosiaUPC" w:cs="EucrosiaUPC"/>
          <w:szCs w:val="32"/>
          <w:cs/>
        </w:rPr>
        <w:t xml:space="preserve">จุดเด่นตรงที่บ้านเรือนสีสันสดใส </w:t>
      </w:r>
      <w:r w:rsidR="004C056F">
        <w:rPr>
          <w:rFonts w:ascii="EucrosiaUPC" w:eastAsia="SimSun" w:hAnsi="EucrosiaUPC" w:cs="EucrosiaUPC" w:hint="cs"/>
          <w:szCs w:val="32"/>
          <w:cs/>
        </w:rPr>
        <w:t>ทั้ง</w:t>
      </w:r>
      <w:r w:rsidR="004C056F" w:rsidRPr="00B72A7F">
        <w:rPr>
          <w:rFonts w:ascii="EucrosiaUPC" w:eastAsia="SimSun" w:hAnsi="EucrosiaUPC" w:cs="EucrosiaUPC"/>
          <w:szCs w:val="32"/>
          <w:cs/>
        </w:rPr>
        <w:t>สีแดง สีเหลือง สีส้ม และสีชมพูที่ผสานเข้าด้วยกัน</w:t>
      </w:r>
      <w:r>
        <w:rPr>
          <w:rFonts w:ascii="EucrosiaUPC" w:eastAsia="SimSun" w:hAnsi="EucrosiaUPC" w:cs="EucrosiaUPC" w:hint="cs"/>
          <w:szCs w:val="32"/>
          <w:cs/>
        </w:rPr>
        <w:t xml:space="preserve"> </w:t>
      </w:r>
      <w:r w:rsidR="004C056F">
        <w:rPr>
          <w:rFonts w:ascii="EucrosiaUPC" w:eastAsia="SimSun" w:hAnsi="EucrosiaUPC" w:cs="EucrosiaUPC" w:hint="cs"/>
          <w:szCs w:val="32"/>
          <w:cs/>
        </w:rPr>
        <w:t>และตัดกัน</w:t>
      </w:r>
      <w:r w:rsidR="004C056F" w:rsidRPr="00B72A7F">
        <w:rPr>
          <w:rFonts w:ascii="EucrosiaUPC" w:eastAsia="SimSun" w:hAnsi="EucrosiaUPC" w:cs="EucrosiaUPC"/>
          <w:szCs w:val="32"/>
          <w:cs/>
        </w:rPr>
        <w:t>อย่างน่าทึ่งระหว่างสีเขียวของต้นสน</w:t>
      </w:r>
      <w:r w:rsidR="004C056F">
        <w:rPr>
          <w:rFonts w:ascii="EucrosiaUPC" w:eastAsia="SimSun" w:hAnsi="EucrosiaUPC" w:cs="EucrosiaUPC" w:hint="cs"/>
          <w:szCs w:val="32"/>
          <w:cs/>
        </w:rPr>
        <w:t>กับ</w:t>
      </w:r>
      <w:r w:rsidR="004C056F" w:rsidRPr="00B72A7F">
        <w:rPr>
          <w:rFonts w:ascii="EucrosiaUPC" w:eastAsia="SimSun" w:hAnsi="EucrosiaUPC" w:cs="EucrosiaUPC"/>
          <w:szCs w:val="32"/>
          <w:cs/>
        </w:rPr>
        <w:t>หน้าผาสีแดง</w:t>
      </w:r>
      <w:r w:rsidR="004C056F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="004C056F">
        <w:rPr>
          <w:rFonts w:ascii="EucrosiaUPC" w:eastAsia="SimSun" w:hAnsi="EucrosiaUPC" w:cs="EucrosiaUPC" w:hint="cs"/>
          <w:szCs w:val="32"/>
          <w:cs/>
        </w:rPr>
        <w:t>และ</w:t>
      </w:r>
      <w:r w:rsidR="004C056F" w:rsidRPr="00B72A7F">
        <w:rPr>
          <w:rFonts w:ascii="EucrosiaUPC" w:eastAsia="SimSun" w:hAnsi="EucrosiaUPC" w:cs="EucrosiaUPC"/>
          <w:szCs w:val="32"/>
          <w:cs/>
        </w:rPr>
        <w:t>สีฟ้าสดใส</w:t>
      </w:r>
      <w:r w:rsidR="004C056F">
        <w:rPr>
          <w:rFonts w:ascii="EucrosiaUPC" w:eastAsia="SimSun" w:hAnsi="EucrosiaUPC" w:cs="EucrosiaUPC" w:hint="cs"/>
          <w:szCs w:val="32"/>
          <w:cs/>
        </w:rPr>
        <w:t xml:space="preserve"> </w:t>
      </w:r>
      <w:r w:rsidR="004C056F" w:rsidRPr="00B72A7F">
        <w:rPr>
          <w:rFonts w:ascii="EucrosiaUPC" w:eastAsia="SimSun" w:hAnsi="EucrosiaUPC" w:cs="EucrosiaUPC"/>
          <w:szCs w:val="32"/>
          <w:cs/>
        </w:rPr>
        <w:t>รูร์ซีญง</w:t>
      </w:r>
      <w:r w:rsidR="004C056F" w:rsidRPr="00CF13B6">
        <w:rPr>
          <w:rFonts w:ascii="EucrosiaUPC" w:eastAsia="SimSun" w:hAnsi="EucrosiaUPC" w:cs="EucrosiaUPC"/>
          <w:szCs w:val="32"/>
          <w:cs/>
        </w:rPr>
        <w:t xml:space="preserve">ยังได้รับเลือกให้เป็นหนึ่งใน </w:t>
      </w:r>
      <w:r w:rsidR="004C056F" w:rsidRPr="00CF13B6">
        <w:rPr>
          <w:rFonts w:ascii="EucrosiaUPC" w:eastAsia="SimSun" w:hAnsi="EucrosiaUPC" w:cs="EucrosiaUPC"/>
          <w:szCs w:val="32"/>
        </w:rPr>
        <w:t>“</w:t>
      </w:r>
      <w:r w:rsidR="004C056F" w:rsidRPr="00CF13B6">
        <w:rPr>
          <w:rFonts w:ascii="EucrosiaUPC" w:eastAsia="SimSun" w:hAnsi="EucrosiaUPC" w:cs="EucrosiaUPC"/>
          <w:szCs w:val="32"/>
          <w:cs/>
        </w:rPr>
        <w:t>หมู่บ้านที่สวยที่สุดในฝรั่งเศส</w:t>
      </w:r>
      <w:r w:rsidR="004C056F" w:rsidRPr="00CF13B6">
        <w:rPr>
          <w:rFonts w:ascii="EucrosiaUPC" w:eastAsia="SimSun" w:hAnsi="EucrosiaUPC" w:cs="EucrosiaUPC"/>
          <w:szCs w:val="32"/>
        </w:rPr>
        <w:t>”</w:t>
      </w:r>
      <w:r w:rsidR="004C056F" w:rsidRPr="00CF13B6">
        <w:rPr>
          <w:rFonts w:ascii="EucrosiaUPC" w:eastAsia="SimSun" w:hAnsi="EucrosiaUPC" w:cs="EucrosiaUPC"/>
          <w:szCs w:val="32"/>
          <w:cs/>
        </w:rPr>
        <w:t xml:space="preserve"> เดินเล่นชมเมืองตามอัธยาศัย</w:t>
      </w:r>
      <w:r w:rsidR="008E5BDF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="000C3997" w:rsidRPr="00DB6ECC">
        <w:rPr>
          <w:rFonts w:ascii="EucrosiaUPC" w:eastAsia="SimSun" w:hAnsi="EucrosiaUPC" w:cs="EucrosiaUPC"/>
          <w:sz w:val="34"/>
          <w:szCs w:val="34"/>
          <w:highlight w:val="yellow"/>
          <w:cs/>
        </w:rPr>
        <w:t>จากนั้นเดินทาง</w:t>
      </w:r>
      <w:r w:rsidR="00582C38" w:rsidRPr="00DB6ECC">
        <w:rPr>
          <w:rFonts w:ascii="EucrosiaUPC" w:eastAsia="SimSun" w:hAnsi="EucrosiaUPC" w:cs="EucrosiaUPC" w:hint="cs"/>
          <w:sz w:val="34"/>
          <w:szCs w:val="34"/>
          <w:highlight w:val="yellow"/>
          <w:cs/>
        </w:rPr>
        <w:t xml:space="preserve">กลับสู่เมืองอาวิญง </w:t>
      </w:r>
      <w:r w:rsidR="00582C38" w:rsidRPr="00DB6ECC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cs/>
          <w:lang w:val="en-US"/>
        </w:rPr>
        <w:t>(38 กม.)</w:t>
      </w:r>
      <w:r w:rsidR="000C3997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="00582C38">
        <w:rPr>
          <w:rFonts w:ascii="EucrosiaUPC" w:eastAsia="SimSun" w:hAnsi="EucrosiaUPC" w:cs="EucrosiaUPC"/>
          <w:szCs w:val="32"/>
          <w:lang w:val="en-US"/>
        </w:rPr>
        <w:t xml:space="preserve"> </w:t>
      </w:r>
    </w:p>
    <w:p w14:paraId="7D2BB56C" w14:textId="0F69BA15" w:rsidR="006E48ED" w:rsidRPr="00CF13B6" w:rsidRDefault="006E48ED" w:rsidP="00673798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ค่ำ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บริการอาหารเย็น ณ ภัตตาคาร</w:t>
      </w:r>
    </w:p>
    <w:p w14:paraId="10DBF682" w14:textId="4E8118AF" w:rsidR="008A0C97" w:rsidRPr="00CF13B6" w:rsidRDefault="008A0C97" w:rsidP="00673798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</w:pPr>
      <w:r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cs/>
          <w:lang w:val="en-US"/>
        </w:rPr>
        <w:t>ที่พัก</w:t>
      </w:r>
      <w:r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: </w:t>
      </w:r>
      <w:r w:rsidR="00EC10F3"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M</w:t>
      </w:r>
      <w:r w:rsidR="001E5527"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ERCURE</w:t>
      </w:r>
      <w:r w:rsidR="00EC10F3"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 A</w:t>
      </w:r>
      <w:r w:rsidR="001E5527"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VIGNON</w:t>
      </w:r>
      <w:r w:rsidR="00EC10F3"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 </w:t>
      </w:r>
      <w:r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H</w:t>
      </w:r>
      <w:r w:rsidR="001E5527" w:rsidRPr="0093140A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OTEL</w:t>
      </w:r>
      <w:r w:rsidRPr="0093140A">
        <w:rPr>
          <w:rFonts w:ascii="EucrosiaUPC" w:eastAsia="SimSun" w:hAnsi="EucrosiaUPC" w:cs="EucrosiaUPC"/>
          <w:b/>
          <w:bCs/>
          <w:color w:val="FF0000"/>
          <w:sz w:val="40"/>
          <w:highlight w:val="yellow"/>
          <w:lang w:val="en-US"/>
        </w:rPr>
        <w:t xml:space="preserve"> </w:t>
      </w:r>
      <w:r w:rsidRPr="0093140A">
        <w:rPr>
          <w:rFonts w:ascii="EucrosiaUPC" w:eastAsia="SimSun" w:hAnsi="EucrosiaUPC" w:cs="EucrosiaUPC"/>
          <w:b/>
          <w:bCs/>
          <w:color w:val="FF0000"/>
          <w:sz w:val="40"/>
          <w:highlight w:val="yellow"/>
          <w:cs/>
          <w:lang w:val="en-US"/>
        </w:rPr>
        <w:t>หรือ</w:t>
      </w:r>
      <w:r w:rsidR="001E5527" w:rsidRPr="0093140A">
        <w:rPr>
          <w:rFonts w:ascii="EucrosiaUPC" w:eastAsia="SimSun" w:hAnsi="EucrosiaUPC" w:cs="EucrosiaUPC" w:hint="cs"/>
          <w:b/>
          <w:bCs/>
          <w:color w:val="FF0000"/>
          <w:sz w:val="40"/>
          <w:highlight w:val="yellow"/>
          <w:cs/>
          <w:lang w:val="en-US"/>
        </w:rPr>
        <w:t>ที่พัก</w:t>
      </w:r>
      <w:r w:rsidRPr="0093140A">
        <w:rPr>
          <w:rFonts w:ascii="EucrosiaUPC" w:eastAsia="SimSun" w:hAnsi="EucrosiaUPC" w:cs="EucrosiaUPC"/>
          <w:b/>
          <w:bCs/>
          <w:color w:val="FF0000"/>
          <w:sz w:val="40"/>
          <w:highlight w:val="yellow"/>
          <w:cs/>
          <w:lang w:val="en-US"/>
        </w:rPr>
        <w:t>ระดับใกล้เคียง</w:t>
      </w:r>
      <w:r w:rsidRPr="00CF13B6"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  <w:t xml:space="preserve"> </w:t>
      </w:r>
    </w:p>
    <w:p w14:paraId="75F82A6E" w14:textId="7F23E3F8" w:rsidR="00395EF7" w:rsidRDefault="00EC10F3" w:rsidP="006737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วันที่หกของการเดินทาง</w:t>
      </w:r>
      <w:r w:rsidR="001E552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(6)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  <w:t xml:space="preserve">อาวีญง – 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ชมสะพานส่งน้ำ</w:t>
      </w:r>
      <w:r w:rsidR="00647B0D" w:rsidRPr="00647B0D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ปงต์ ดู การ์</w:t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-</w:t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ชมเมือง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นีมส์ </w:t>
      </w:r>
    </w:p>
    <w:p w14:paraId="6ADE85F4" w14:textId="72942898" w:rsidR="006077CE" w:rsidRPr="00CF13B6" w:rsidRDefault="00395EF7" w:rsidP="00395EF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</w:pP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อ</w:t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าร์ลส์</w:t>
      </w:r>
      <w:r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– 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มาร์เซย</w:t>
      </w:r>
    </w:p>
    <w:p w14:paraId="75C5CE35" w14:textId="0972AF3F" w:rsidR="008868D3" w:rsidRPr="00CF13B6" w:rsidRDefault="008868D3" w:rsidP="00673798">
      <w:pPr>
        <w:pStyle w:val="NoSpacing"/>
        <w:ind w:left="0" w:right="0" w:firstLine="0"/>
        <w:rPr>
          <w:rFonts w:ascii="EucrosiaUPC" w:eastAsia="SimSun" w:hAnsi="EucrosiaUPC" w:cs="EucrosiaUPC"/>
          <w:color w:val="4B04CC"/>
          <w:sz w:val="34"/>
          <w:szCs w:val="34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เช้า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4084CF19" w14:textId="44F8E502" w:rsidR="002A13F2" w:rsidRDefault="00673798" w:rsidP="00673798">
      <w:pPr>
        <w:pStyle w:val="NoSpacing"/>
        <w:ind w:left="720" w:right="0" w:firstLine="0"/>
        <w:rPr>
          <w:rFonts w:ascii="EucrosiaUPC" w:eastAsia="SimSun" w:hAnsi="EucrosiaUPC" w:cs="EucrosiaUPC"/>
          <w:szCs w:val="32"/>
          <w:lang w:val="en-US"/>
        </w:rPr>
      </w:pPr>
      <w:r>
        <w:rPr>
          <w:rFonts w:ascii="EucrosiaUPC" w:eastAsia="SimSun" w:hAnsi="EucrosiaUPC" w:cs="EucrosiaUPC"/>
          <w:noProof/>
          <w:szCs w:val="32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F2BA05A" wp14:editId="5491D25C">
                <wp:simplePos x="0" y="0"/>
                <wp:positionH relativeFrom="margin">
                  <wp:posOffset>-56212</wp:posOffset>
                </wp:positionH>
                <wp:positionV relativeFrom="paragraph">
                  <wp:posOffset>2581441</wp:posOffset>
                </wp:positionV>
                <wp:extent cx="6583680" cy="2062480"/>
                <wp:effectExtent l="0" t="0" r="7620" b="0"/>
                <wp:wrapTight wrapText="bothSides">
                  <wp:wrapPolygon edited="0">
                    <wp:start x="0" y="0"/>
                    <wp:lineTo x="0" y="21347"/>
                    <wp:lineTo x="21563" y="21347"/>
                    <wp:lineTo x="21563" y="0"/>
                    <wp:lineTo x="0" y="0"/>
                  </wp:wrapPolygon>
                </wp:wrapTight>
                <wp:docPr id="115321904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2062480"/>
                          <a:chOff x="0" y="0"/>
                          <a:chExt cx="6766394" cy="2119630"/>
                        </a:xfrm>
                      </wpg:grpSpPr>
                      <pic:pic xmlns:pic="http://schemas.openxmlformats.org/drawingml/2006/picture">
                        <pic:nvPicPr>
                          <pic:cNvPr id="130237191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56997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587934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89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032059" id="Group 3" o:spid="_x0000_s1026" style="position:absolute;margin-left:-4.45pt;margin-top:203.25pt;width:518.4pt;height:162.4pt;z-index:-251633664;mso-position-horizontal-relative:margin;mso-width-relative:margin;mso-height-relative:margin" coordsize="67663,21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">
                <v:shape id="Picture 13" o:spid="_x0000_s1027" type="#_x0000_t75" style="position:absolute;left:31964;width:35699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">
                  <v:imagedata r:id="rId29" o:title=""/>
                </v:shape>
                <v:shape id="Picture 2" o:spid="_x0000_s1028" type="#_x0000_t75" style="position:absolute;width:31838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6A5404">
        <w:rPr>
          <w:noProof/>
        </w:rPr>
        <w:drawing>
          <wp:anchor distT="0" distB="0" distL="114300" distR="114300" simplePos="0" relativeHeight="251652096" behindDoc="0" locked="0" layoutInCell="1" allowOverlap="1" wp14:anchorId="44E80E57" wp14:editId="7E8878DE">
            <wp:simplePos x="0" y="0"/>
            <wp:positionH relativeFrom="column">
              <wp:posOffset>2917190</wp:posOffset>
            </wp:positionH>
            <wp:positionV relativeFrom="paragraph">
              <wp:posOffset>95250</wp:posOffset>
            </wp:positionV>
            <wp:extent cx="3599815" cy="2064385"/>
            <wp:effectExtent l="0" t="0" r="0" b="0"/>
            <wp:wrapSquare wrapText="bothSides"/>
            <wp:docPr id="1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0F3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  <w:lang w:val="en-US"/>
        </w:rPr>
        <w:t>หลังอาหารนำท่านเข้าสู่</w:t>
      </w:r>
      <w:r w:rsidR="00214C81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  <w:lang w:val="en-US"/>
        </w:rPr>
        <w:t xml:space="preserve"> ปงต์ ดู การ์</w:t>
      </w:r>
      <w:r w:rsidR="00214C81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214C81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  <w:lang w:val="en-US"/>
        </w:rPr>
        <w:t>(</w:t>
      </w:r>
      <w:r w:rsidR="00214C81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lang w:val="en-US"/>
        </w:rPr>
        <w:t xml:space="preserve">Pont du Gard) </w:t>
      </w:r>
      <w:r w:rsidR="00214C81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>(</w:t>
      </w:r>
      <w:r w:rsidR="00214C81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  <w:lang w:val="en-US"/>
        </w:rPr>
        <w:t>28</w:t>
      </w:r>
      <w:r w:rsidR="00214C81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214C81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สะพานส่งน้ำอันยิ่งใหญ่และสวยงาม </w:t>
      </w:r>
      <w:r w:rsidR="00214C81" w:rsidRPr="00647B0D">
        <w:rPr>
          <w:rFonts w:ascii="EucrosiaUPC" w:eastAsia="SimSun" w:hAnsi="EucrosiaUPC" w:cs="EucrosiaUPC"/>
          <w:szCs w:val="32"/>
          <w:cs/>
          <w:lang w:val="en-US"/>
        </w:rPr>
        <w:t>ปงต์ ดู การ์</w:t>
      </w:r>
      <w:r w:rsidR="00214C81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214C81" w:rsidRPr="00FA4F28">
        <w:rPr>
          <w:rFonts w:ascii="EucrosiaUPC" w:eastAsia="SimSun" w:hAnsi="EucrosiaUPC" w:cs="EucrosiaUPC"/>
          <w:szCs w:val="32"/>
          <w:cs/>
          <w:lang w:val="en-US"/>
        </w:rPr>
        <w:t>เป็นสะพานส่งน้ำที่สร้างขึ้นโดยชาวโรมันในศตวรรษที่ 1 มีความโดดเด่นด้วยขนาดที่สูงถึง 49 เมตร และเป็นสะพานส่งน้ำโรมันที่สูงที่สุดในโลก</w:t>
      </w:r>
      <w:r w:rsidR="00214C81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214C81" w:rsidRPr="00CB4123">
        <w:rPr>
          <w:rFonts w:ascii="EucrosiaUPC" w:eastAsia="SimSun" w:hAnsi="EucrosiaUPC" w:cs="EucrosiaUPC"/>
          <w:szCs w:val="32"/>
          <w:cs/>
          <w:lang w:val="en-US"/>
        </w:rPr>
        <w:t>มีความโดดเด่นในด้านสภาพการเก็บรักษาที่ยอดเยี่ยม ซึ่งเป็นสาเหตุที่ทำให้ทุกวันนี้ได้รับการยกย่องว่าเป็นผลงานชิ้นเอกของอัจฉริยภาพเชิงสร้างสรรค์ของมนุษย์ เป็นเพียงตัวอย่างเดียวของสะพานโบราณสามชั้นที่</w:t>
      </w:r>
    </w:p>
    <w:p w14:paraId="4209D80F" w14:textId="5863AD17" w:rsidR="00962E5D" w:rsidRDefault="00CA38F0" w:rsidP="002A13F2">
      <w:pPr>
        <w:pStyle w:val="NoSpacing"/>
        <w:ind w:left="720" w:right="-1" w:firstLine="0"/>
        <w:rPr>
          <w:rFonts w:ascii="EucrosiaUPC" w:eastAsia="SimSun" w:hAnsi="EucrosiaUPC" w:cs="EucrosiaUPC"/>
          <w:szCs w:val="3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64F5D02B" wp14:editId="268EDD38">
            <wp:simplePos x="0" y="0"/>
            <wp:positionH relativeFrom="margin">
              <wp:align>right</wp:align>
            </wp:positionH>
            <wp:positionV relativeFrom="paragraph">
              <wp:posOffset>3113681</wp:posOffset>
            </wp:positionV>
            <wp:extent cx="3599815" cy="2406015"/>
            <wp:effectExtent l="0" t="0" r="635" b="0"/>
            <wp:wrapSquare wrapText="bothSides"/>
            <wp:docPr id="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798">
        <w:rPr>
          <w:noProof/>
        </w:rPr>
        <w:drawing>
          <wp:anchor distT="0" distB="0" distL="114300" distR="114300" simplePos="0" relativeHeight="251659264" behindDoc="0" locked="0" layoutInCell="1" allowOverlap="1" wp14:anchorId="453FF22A" wp14:editId="793FFB0B">
            <wp:simplePos x="0" y="0"/>
            <wp:positionH relativeFrom="margin">
              <wp:align>right</wp:align>
            </wp:positionH>
            <wp:positionV relativeFrom="paragraph">
              <wp:posOffset>792508</wp:posOffset>
            </wp:positionV>
            <wp:extent cx="3599815" cy="2287270"/>
            <wp:effectExtent l="0" t="0" r="635" b="0"/>
            <wp:wrapSquare wrapText="bothSides"/>
            <wp:docPr id="1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C81" w:rsidRPr="00CB4123">
        <w:rPr>
          <w:rFonts w:ascii="EucrosiaUPC" w:eastAsia="SimSun" w:hAnsi="EucrosiaUPC" w:cs="EucrosiaUPC"/>
          <w:szCs w:val="32"/>
          <w:cs/>
          <w:lang w:val="en-US"/>
        </w:rPr>
        <w:t>ยังคงหลงเหลืออยู่จนทุกวันนี้</w:t>
      </w:r>
      <w:r w:rsidR="00214C81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214C81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 xml:space="preserve">จากนั้นเดินทางสู่เมือง </w:t>
      </w:r>
      <w:r w:rsidR="00EC10F3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  <w:lang w:val="en-US"/>
        </w:rPr>
        <w:t xml:space="preserve">นีมส์ </w:t>
      </w:r>
      <w:r w:rsidR="00214C81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>(</w:t>
      </w:r>
      <w:r w:rsidR="00214C81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lang w:val="en-US"/>
        </w:rPr>
        <w:t>Nimes</w:t>
      </w:r>
      <w:r w:rsidR="00214C81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 xml:space="preserve">) </w:t>
      </w:r>
      <w:r w:rsidR="00214C81" w:rsidRPr="00DB6ECC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u w:val="single"/>
          <w:cs/>
          <w:lang w:val="en-US"/>
        </w:rPr>
        <w:t>(34 กม.)</w:t>
      </w:r>
      <w:r w:rsidR="00214C81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EC10F3" w:rsidRPr="00CF13B6">
        <w:rPr>
          <w:rFonts w:ascii="EucrosiaUPC" w:hAnsi="EucrosiaUPC" w:cs="EucrosiaUPC"/>
          <w:szCs w:val="32"/>
          <w:cs/>
        </w:rPr>
        <w:t>เมืองเก่าแก่ตั้งแต่สมัยจักวรรดิโรมัน</w:t>
      </w:r>
      <w:r w:rsidR="00EC10F3" w:rsidRPr="00CF13B6">
        <w:rPr>
          <w:rFonts w:ascii="EucrosiaUPC" w:hAnsi="EucrosiaUPC" w:cs="EucrosiaUPC"/>
          <w:szCs w:val="32"/>
        </w:rPr>
        <w:t xml:space="preserve"> </w:t>
      </w:r>
      <w:r w:rsidR="00EC10F3" w:rsidRPr="00CF13B6">
        <w:rPr>
          <w:rFonts w:ascii="EucrosiaUPC" w:hAnsi="EucrosiaUPC" w:cs="EucrosiaUPC"/>
          <w:szCs w:val="32"/>
          <w:cs/>
        </w:rPr>
        <w:t>ตั้งอยู่ในแคว้นอ็อกซีตานี (</w:t>
      </w:r>
      <w:r w:rsidR="00EC10F3" w:rsidRPr="00CF13B6">
        <w:rPr>
          <w:rFonts w:ascii="EucrosiaUPC" w:hAnsi="EucrosiaUPC" w:cs="EucrosiaUPC"/>
          <w:szCs w:val="32"/>
        </w:rPr>
        <w:t xml:space="preserve">Occitanie) </w:t>
      </w:r>
      <w:r w:rsidR="00EC10F3" w:rsidRPr="00CF13B6">
        <w:rPr>
          <w:rFonts w:ascii="EucrosiaUPC" w:hAnsi="EucrosiaUPC" w:cs="EucrosiaUPC"/>
          <w:szCs w:val="32"/>
          <w:cs/>
        </w:rPr>
        <w:t>ทางตอนใต้ของประเทศฝรั่งเศส ตั้งอยู่ระหว่างทะเลเมดิเตอร์เรเนียนและภูเขา</w:t>
      </w:r>
      <w:r w:rsidR="009867F9" w:rsidRPr="009867F9">
        <w:rPr>
          <w:rFonts w:ascii="EucrosiaUPC" w:hAnsi="EucrosiaUPC" w:cs="EucrosiaUPC"/>
          <w:szCs w:val="32"/>
          <w:cs/>
        </w:rPr>
        <w:t>เซเวนเนส</w:t>
      </w:r>
      <w:r w:rsidR="00EC10F3" w:rsidRPr="00CF13B6">
        <w:rPr>
          <w:rFonts w:ascii="EucrosiaUPC" w:hAnsi="EucrosiaUPC" w:cs="EucrosiaUPC"/>
          <w:szCs w:val="32"/>
          <w:cs/>
        </w:rPr>
        <w:t xml:space="preserve"> </w:t>
      </w:r>
      <w:r w:rsidR="009867F9">
        <w:rPr>
          <w:rFonts w:ascii="EucrosiaUPC" w:hAnsi="EucrosiaUPC" w:cs="EucrosiaUPC" w:hint="cs"/>
          <w:szCs w:val="32"/>
          <w:cs/>
        </w:rPr>
        <w:t>(</w:t>
      </w:r>
      <w:r w:rsidR="00EC10F3" w:rsidRPr="00CF13B6">
        <w:rPr>
          <w:rFonts w:ascii="EucrosiaUPC" w:hAnsi="EucrosiaUPC" w:cs="EucrosiaUPC"/>
          <w:szCs w:val="32"/>
        </w:rPr>
        <w:t>Cévennes</w:t>
      </w:r>
      <w:r w:rsidR="009867F9">
        <w:rPr>
          <w:rFonts w:ascii="EucrosiaUPC" w:hAnsi="EucrosiaUPC" w:cs="EucrosiaUPC" w:hint="cs"/>
          <w:szCs w:val="32"/>
          <w:cs/>
        </w:rPr>
        <w:t>)</w:t>
      </w:r>
      <w:r w:rsidR="00EC10F3" w:rsidRPr="00CF13B6">
        <w:rPr>
          <w:rFonts w:ascii="EucrosiaUPC" w:hAnsi="EucrosiaUPC" w:cs="EucrosiaUPC"/>
          <w:szCs w:val="32"/>
        </w:rPr>
        <w:t xml:space="preserve"> </w:t>
      </w:r>
      <w:r w:rsidR="00EC10F3" w:rsidRPr="004A3582">
        <w:rPr>
          <w:rFonts w:ascii="EucrosiaUPC" w:eastAsia="SimSun" w:hAnsi="EucrosiaUPC" w:cs="EucrosiaUPC"/>
          <w:b/>
          <w:bCs/>
          <w:szCs w:val="32"/>
          <w:highlight w:val="yellow"/>
          <w:u w:val="single"/>
          <w:cs/>
          <w:lang w:val="en-US"/>
        </w:rPr>
        <w:t xml:space="preserve">เก็บภาพสนามกีฬาโรมัน </w:t>
      </w:r>
      <w:r w:rsidR="00EC10F3" w:rsidRPr="004A3582">
        <w:rPr>
          <w:rFonts w:ascii="EucrosiaUPC" w:eastAsia="SimSun" w:hAnsi="EucrosiaUPC" w:cs="EucrosiaUPC"/>
          <w:b/>
          <w:bCs/>
          <w:szCs w:val="32"/>
          <w:highlight w:val="yellow"/>
          <w:u w:val="single"/>
          <w:lang w:val="en-US"/>
        </w:rPr>
        <w:t>“Arena de Nimes”</w:t>
      </w:r>
      <w:r w:rsidR="00EC10F3" w:rsidRPr="004A3582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EC10F3" w:rsidRPr="00CF13B6">
        <w:rPr>
          <w:rFonts w:ascii="EucrosiaUPC" w:eastAsia="SimSun" w:hAnsi="EucrosiaUPC" w:cs="EucrosiaUPC"/>
          <w:szCs w:val="32"/>
          <w:cs/>
          <w:lang w:val="en-US"/>
        </w:rPr>
        <w:t>สร้างขึ้นมาสมัย 100 ปีก่อนตริสต์ศักราช มีอายุกว่า 2</w:t>
      </w:r>
      <w:r w:rsidR="00EC10F3" w:rsidRPr="00CF13B6">
        <w:rPr>
          <w:rFonts w:ascii="EucrosiaUPC" w:eastAsia="SimSun" w:hAnsi="EucrosiaUPC" w:cs="EucrosiaUPC"/>
          <w:szCs w:val="32"/>
          <w:lang w:val="en-US"/>
        </w:rPr>
        <w:t>,</w:t>
      </w:r>
      <w:r w:rsidR="00EC10F3" w:rsidRPr="00CF13B6">
        <w:rPr>
          <w:rFonts w:ascii="EucrosiaUPC" w:eastAsia="SimSun" w:hAnsi="EucrosiaUPC" w:cs="EucrosiaUPC"/>
          <w:szCs w:val="32"/>
          <w:cs/>
          <w:lang w:val="en-US"/>
        </w:rPr>
        <w:t xml:space="preserve">000 ปี ปัจจุบันนี้ยังคงใช้เป็นสถานที่สำหรับจัดงานคอนเสิร์ตและประเพณี การต่อสู้วัวกระทิง ได้รับการประกาศให้เป็นมรดกโลกในปี ค.ศ.1981 </w:t>
      </w:r>
      <w:r w:rsidR="00EC10F3" w:rsidRPr="004A3582">
        <w:rPr>
          <w:rFonts w:ascii="EucrosiaUPC" w:eastAsia="SimSun" w:hAnsi="EucrosiaUPC" w:cs="EucrosiaUPC"/>
          <w:b/>
          <w:bCs/>
          <w:szCs w:val="32"/>
          <w:highlight w:val="yellow"/>
          <w:u w:val="single"/>
          <w:cs/>
          <w:lang w:val="en-US"/>
        </w:rPr>
        <w:t xml:space="preserve">จากนั้นชม </w:t>
      </w:r>
      <w:r w:rsidR="00EC10F3" w:rsidRPr="004A3582">
        <w:rPr>
          <w:rFonts w:ascii="EucrosiaUPC" w:eastAsia="SimSun" w:hAnsi="EucrosiaUPC" w:cs="EucrosiaUPC"/>
          <w:b/>
          <w:bCs/>
          <w:szCs w:val="32"/>
          <w:highlight w:val="yellow"/>
          <w:u w:val="single"/>
          <w:lang w:val="en-US"/>
        </w:rPr>
        <w:t xml:space="preserve">Maison Carrée </w:t>
      </w:r>
      <w:r w:rsidR="00EC10F3" w:rsidRPr="004A3582">
        <w:rPr>
          <w:rFonts w:ascii="EucrosiaUPC" w:eastAsia="SimSun" w:hAnsi="EucrosiaUPC" w:cs="EucrosiaUPC"/>
          <w:b/>
          <w:bCs/>
          <w:szCs w:val="32"/>
          <w:highlight w:val="yellow"/>
          <w:u w:val="single"/>
          <w:cs/>
          <w:lang w:val="en-US"/>
        </w:rPr>
        <w:t>หรือวัดโรมัน</w:t>
      </w:r>
      <w:r w:rsidR="00EC10F3" w:rsidRPr="004A3582">
        <w:rPr>
          <w:rFonts w:ascii="EucrosiaUPC" w:eastAsia="SimSun" w:hAnsi="EucrosiaUPC" w:cs="EucrosiaUPC"/>
          <w:b/>
          <w:bCs/>
          <w:szCs w:val="32"/>
          <w:u w:val="single"/>
          <w:cs/>
          <w:lang w:val="en-US"/>
        </w:rPr>
        <w:t xml:space="preserve"> </w:t>
      </w:r>
      <w:r w:rsidR="00EC10F3" w:rsidRPr="00CF13B6">
        <w:rPr>
          <w:rFonts w:ascii="EucrosiaUPC" w:eastAsia="SimSun" w:hAnsi="EucrosiaUPC" w:cs="EucrosiaUPC"/>
          <w:szCs w:val="32"/>
          <w:cs/>
          <w:lang w:val="en-US"/>
        </w:rPr>
        <w:t xml:space="preserve">ถูกสร้างขึ้นในสมัยเดียวกับอารีน่า เป็นสถาปัตยกรรมเก่าแก่ของเมืองนีมส์ ถูกสร้างขึ้นตั้งแต่สมัยศตวรรษที่ 1 ก่อนคริสต์ศักราช ที่นี่ได้รับการยอมรับว่าเป็นหนึ่งในสถาปัตยกรรมสมัยจักรวรรดิโรมันที่ถูกค้นพบและถูกเก็บรักษาไว้ได้เป็นอย่างดีที่สุด </w:t>
      </w:r>
    </w:p>
    <w:p w14:paraId="0EB29975" w14:textId="50657EAA" w:rsidR="00962E5D" w:rsidRDefault="00962E5D" w:rsidP="002A13F2">
      <w:pPr>
        <w:pStyle w:val="NoSpacing"/>
        <w:ind w:right="-1" w:hanging="437"/>
        <w:rPr>
          <w:rFonts w:ascii="EucrosiaUPC" w:eastAsia="SimSun" w:hAnsi="EucrosiaUPC" w:cs="EucrosiaUPC"/>
          <w:szCs w:val="32"/>
          <w:lang w:val="en-US"/>
        </w:rPr>
      </w:pPr>
      <w:r>
        <w:rPr>
          <w:rFonts w:ascii="EucrosiaUPC" w:eastAsia="SimSun" w:hAnsi="EucrosiaUPC" w:cs="EucrosiaUPC" w:hint="cs"/>
          <w:szCs w:val="32"/>
          <w:cs/>
          <w:lang w:val="en-US"/>
        </w:rPr>
        <w:t>เที่ยง</w:t>
      </w:r>
      <w:r>
        <w:rPr>
          <w:rFonts w:ascii="EucrosiaUPC" w:eastAsia="SimSun" w:hAnsi="EucrosiaUPC" w:cs="EucrosiaUPC" w:hint="cs"/>
          <w:szCs w:val="32"/>
          <w:cs/>
          <w:lang w:val="en-US"/>
        </w:rPr>
        <w:tab/>
      </w:r>
      <w:r w:rsidR="00574E1B">
        <w:rPr>
          <w:rFonts w:ascii="EucrosiaUPC" w:eastAsia="SimSun" w:hAnsi="EucrosiaUPC" w:cs="EucrosiaUPC" w:hint="cs"/>
          <w:szCs w:val="32"/>
          <w:cs/>
          <w:lang w:val="en-US"/>
        </w:rPr>
        <w:tab/>
      </w:r>
      <w:r>
        <w:rPr>
          <w:rFonts w:ascii="EucrosiaUPC" w:eastAsia="SimSun" w:hAnsi="EucrosiaUPC" w:cs="EucrosiaUPC" w:hint="cs"/>
          <w:szCs w:val="32"/>
          <w:cs/>
          <w:lang w:val="en-US"/>
        </w:rPr>
        <w:t>บริการอาหารกลางวัน ณ ภัตตาคาร</w:t>
      </w:r>
    </w:p>
    <w:p w14:paraId="017D5810" w14:textId="51D2B6D4" w:rsidR="00BB1486" w:rsidRPr="00E1380E" w:rsidRDefault="00CA38F0" w:rsidP="00395EF7">
      <w:pPr>
        <w:pStyle w:val="NoSpacing"/>
        <w:ind w:left="720" w:right="-1" w:hanging="720"/>
        <w:rPr>
          <w:rFonts w:ascii="EucrosiaUPC" w:eastAsia="SimSun" w:hAnsi="EucrosiaUPC" w:cs="EucrosiaUPC"/>
          <w:szCs w:val="32"/>
          <w:cs/>
          <w:lang w:val="en-US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2BEE0300" wp14:editId="51C96983">
            <wp:simplePos x="0" y="0"/>
            <wp:positionH relativeFrom="margin">
              <wp:align>right</wp:align>
            </wp:positionH>
            <wp:positionV relativeFrom="paragraph">
              <wp:posOffset>1542470</wp:posOffset>
            </wp:positionV>
            <wp:extent cx="3599815" cy="2028190"/>
            <wp:effectExtent l="0" t="0" r="635" b="0"/>
            <wp:wrapSquare wrapText="bothSides"/>
            <wp:docPr id="1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E5D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>บ่าย</w:t>
      </w:r>
      <w:r w:rsidR="00962E5D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ab/>
      </w:r>
      <w:r w:rsidR="00574E1B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>หลังอาหาร</w:t>
      </w:r>
      <w:r w:rsidR="00EC10F3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  <w:lang w:val="en-US"/>
        </w:rPr>
        <w:t xml:space="preserve">เดินทางสู่เมือง </w:t>
      </w:r>
      <w:r w:rsidR="00EC10F3" w:rsidRPr="00DB6ECC">
        <w:rPr>
          <w:rFonts w:ascii="EucrosiaUPC" w:eastAsia="SimSun" w:hAnsi="EucrosiaUPC" w:cs="EucrosiaUPC"/>
          <w:b/>
          <w:bCs/>
          <w:color w:val="0000CC"/>
          <w:sz w:val="34"/>
          <w:szCs w:val="34"/>
          <w:highlight w:val="yellow"/>
          <w:u w:val="single"/>
          <w:cs/>
          <w:lang w:val="en-US"/>
        </w:rPr>
        <w:t>“</w:t>
      </w:r>
      <w:r w:rsidR="00EC10F3" w:rsidRPr="00DB6ECC">
        <w:rPr>
          <w:rFonts w:ascii="EucrosiaUPC" w:eastAsia="SimSun" w:hAnsi="EucrosiaUPC" w:cs="EucrosiaUPC"/>
          <w:b/>
          <w:bCs/>
          <w:color w:val="0000CC"/>
          <w:sz w:val="34"/>
          <w:szCs w:val="34"/>
          <w:highlight w:val="yellow"/>
          <w:u w:val="single"/>
          <w:cs/>
        </w:rPr>
        <w:t>อาร์ลส์” (Arles)</w:t>
      </w:r>
      <w:r w:rsidR="00EC10F3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 xml:space="preserve"> </w:t>
      </w:r>
      <w:bookmarkStart w:id="1" w:name="_Hlk358112"/>
      <w:r w:rsidR="00EC10F3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>(</w:t>
      </w:r>
      <w:r w:rsidR="00EC10F3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  <w:lang w:val="en-US"/>
        </w:rPr>
        <w:t>3</w:t>
      </w:r>
      <w:r w:rsidR="00574E1B" w:rsidRPr="00DB6ECC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u w:val="single"/>
          <w:cs/>
          <w:lang w:val="en-US"/>
        </w:rPr>
        <w:t>2</w:t>
      </w:r>
      <w:r w:rsidR="00EC10F3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EC10F3" w:rsidRPr="00CF13B6">
        <w:rPr>
          <w:rFonts w:ascii="EucrosiaUPC" w:eastAsia="SimSun" w:hAnsi="EucrosiaUPC" w:cs="EucrosiaUPC"/>
          <w:color w:val="FF0000"/>
          <w:szCs w:val="32"/>
          <w:cs/>
        </w:rPr>
        <w:t xml:space="preserve"> </w:t>
      </w:r>
      <w:r w:rsidR="001D5968" w:rsidRPr="001D5968">
        <w:rPr>
          <w:rFonts w:ascii="EucrosiaUPC" w:eastAsia="SimSun" w:hAnsi="EucrosiaUPC" w:cs="EucrosiaUPC"/>
          <w:szCs w:val="32"/>
          <w:cs/>
        </w:rPr>
        <w:t>อาร์ลส์เป็นตัวอย่างที่ดีของการปรับตัวของเมืองโบราณให้เข้ากับอารยธรรมยุโรปในยุคกลาง มีอนุสรณ์สถานโรมันที่น่าประทับใจบางแห่ง โดยอนุสาวรีย์ที่เก่าแก่ที่สุด ได้แก่ สนามกีฬา โรงละครโรมัน มีอายุย้อนกลับไปถึงศตวรรษที่ 1 ก่อนคริสต์ศักราช</w:t>
      </w:r>
      <w:r w:rsidR="001D5968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EC10F3" w:rsidRPr="00CF13B6">
        <w:rPr>
          <w:rFonts w:ascii="EucrosiaUPC" w:eastAsia="SimSun" w:hAnsi="EucrosiaUPC" w:cs="EucrosiaUPC"/>
          <w:szCs w:val="32"/>
          <w:cs/>
        </w:rPr>
        <w:t xml:space="preserve">จิตรกรระดับโลก วินเซนท์ แวนโก๊ะ ได้ย้ายมาอยู่ที่เมืองอาร์ลในช่วงปลายของชีวิต และได้สร้างผลงานชั้นยอดที่นี่จำนวนมาก เป็นภาพเขียน 200 ภาพ </w:t>
      </w:r>
      <w:r w:rsidR="00EC10F3" w:rsidRPr="004A358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</w:rPr>
        <w:t>นำท่านเก็บภาพร้านกาแฟคาเฟ่ ลา นุย (</w:t>
      </w:r>
      <w:r w:rsidR="00EC10F3" w:rsidRPr="004A358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</w:rPr>
        <w:t xml:space="preserve">Le Café </w:t>
      </w:r>
      <w:r w:rsidR="00EC10F3" w:rsidRPr="004A3582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</w:rPr>
        <w:t>La Nuit)</w:t>
      </w:r>
      <w:r w:rsidR="00EC10F3" w:rsidRPr="00CF13B6">
        <w:rPr>
          <w:rFonts w:ascii="EucrosiaUPC" w:eastAsia="SimSun" w:hAnsi="EucrosiaUPC" w:cs="EucrosiaUPC"/>
          <w:szCs w:val="32"/>
          <w:cs/>
        </w:rPr>
        <w:t xml:space="preserve"> ที่โด่งดั</w:t>
      </w:r>
      <w:r w:rsidR="00EC10F3" w:rsidRPr="00CF13B6">
        <w:rPr>
          <w:rFonts w:ascii="EucrosiaUPC" w:eastAsia="SimSun" w:hAnsi="EucrosiaUPC" w:cs="EucrosiaUPC"/>
          <w:szCs w:val="32"/>
          <w:cs/>
          <w:lang w:val="en-US"/>
        </w:rPr>
        <w:t>ง เนื่องจากเป็นร้านกาแฟที่อยู่ในภาพวาดของแวนโก๊ะ</w:t>
      </w:r>
      <w:bookmarkEnd w:id="1"/>
      <w:r w:rsidR="00BB1486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395EF7" w:rsidRPr="00395EF7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  <w:lang w:val="en-US"/>
        </w:rPr>
        <w:t>นำท่าน</w:t>
      </w:r>
      <w:r w:rsidR="00395EF7" w:rsidRPr="00395EF7">
        <w:rPr>
          <w:rFonts w:ascii="EucrosiaUPC" w:eastAsia="SimSun" w:hAnsi="EucrosiaUPC" w:cs="EucrosiaUPC" w:hint="cs"/>
          <w:b/>
          <w:bCs/>
          <w:color w:val="3333FF"/>
          <w:szCs w:val="32"/>
          <w:highlight w:val="yellow"/>
          <w:u w:val="single"/>
          <w:cs/>
          <w:lang w:val="en-US"/>
        </w:rPr>
        <w:t>ออกเดินทางสู่</w:t>
      </w:r>
      <w:r w:rsidR="00395EF7" w:rsidRPr="00395EF7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  <w:lang w:val="en-US"/>
        </w:rPr>
        <w:t>เมือง ‘มาร์เซย’ (</w:t>
      </w:r>
      <w:r w:rsidR="00395EF7" w:rsidRPr="00395EF7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lang w:val="en-US"/>
        </w:rPr>
        <w:t>Marseille)</w:t>
      </w:r>
      <w:r w:rsidR="00395EF7" w:rsidRPr="00395EF7">
        <w:rPr>
          <w:rFonts w:ascii="EucrosiaUPC" w:eastAsia="SimSun" w:hAnsi="EucrosiaUPC" w:cs="EucrosiaUPC"/>
          <w:color w:val="3333FF"/>
          <w:szCs w:val="32"/>
          <w:lang w:val="en-US"/>
        </w:rPr>
        <w:t xml:space="preserve"> </w:t>
      </w:r>
      <w:r w:rsidR="00395EF7" w:rsidRPr="00395EF7">
        <w:rPr>
          <w:rFonts w:ascii="EucrosiaUPC" w:eastAsia="SimSun" w:hAnsi="EucrosiaUPC" w:cs="EucrosiaUPC"/>
          <w:szCs w:val="32"/>
          <w:cs/>
          <w:lang w:val="en-US"/>
        </w:rPr>
        <w:t xml:space="preserve">เมืองท่าที่สำคัญของประเทศฝรั่งเศส เป็นเมืองชายหาดริเวียร่าที่งดงาม ซึ่งได้ชื่อว่าเป็นประตูเมดิเตอร์เรเนียนของฝรั่งเศส มาร์เซย์เป็นที่รู้จักในฐานะสะพานเชื่อมระหว่างแอฟริกาเหนือและยุโรป เป็นเมืองที่จะทำให้คุณหลงเสน่ห์ด้วยน้ำทะเลสีฟ้าสวยงามและเมืองเก่าที่มีคุณค่าทางประวัติศาสตร์ ชมย่าน ท่าเรือ </w:t>
      </w:r>
      <w:r w:rsidR="00395EF7" w:rsidRPr="00395EF7">
        <w:rPr>
          <w:rFonts w:ascii="EucrosiaUPC" w:eastAsia="SimSun" w:hAnsi="EucrosiaUPC" w:cs="EucrosiaUPC"/>
          <w:szCs w:val="32"/>
          <w:lang w:val="en-US"/>
        </w:rPr>
        <w:t xml:space="preserve">Vieux </w:t>
      </w:r>
      <w:r w:rsidR="00395EF7" w:rsidRPr="00395EF7">
        <w:rPr>
          <w:rFonts w:ascii="EucrosiaUPC" w:eastAsia="SimSun" w:hAnsi="EucrosiaUPC" w:cs="EucrosiaUPC"/>
          <w:szCs w:val="32"/>
          <w:cs/>
          <w:lang w:val="en-US"/>
        </w:rPr>
        <w:t>ที่มีชีวิตชีวา ล้อมรอบไปด้วยอาคาร</w:t>
      </w:r>
      <w:r w:rsidR="00395EF7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395EF7" w:rsidRPr="00395EF7">
        <w:rPr>
          <w:rFonts w:ascii="EucrosiaUPC" w:eastAsia="SimSun" w:hAnsi="EucrosiaUPC" w:cs="EucrosiaUPC"/>
          <w:szCs w:val="32"/>
          <w:cs/>
          <w:lang w:val="en-US"/>
        </w:rPr>
        <w:t>เก่าแก่และเต็มไปด้วยเรือประมง ให้ความรู้สึกราวกับว่า</w:t>
      </w:r>
      <w:r w:rsidR="00395EF7" w:rsidRPr="00395EF7">
        <w:rPr>
          <w:rFonts w:ascii="EucrosiaUPC" w:eastAsia="SimSun" w:hAnsi="EucrosiaUPC" w:cs="EucrosiaUPC"/>
          <w:szCs w:val="32"/>
          <w:cs/>
          <w:lang w:val="en-US"/>
        </w:rPr>
        <w:lastRenderedPageBreak/>
        <w:t xml:space="preserve">หยุดนิ่งอยู่ในกาลเวลา และควรเป็น </w:t>
      </w:r>
      <w:r w:rsidR="00395EF7" w:rsidRPr="00395EF7">
        <w:rPr>
          <w:rFonts w:ascii="EucrosiaUPC" w:eastAsia="SimSun" w:hAnsi="EucrosiaUPC" w:cs="EucrosiaUPC"/>
          <w:szCs w:val="32"/>
          <w:lang w:val="en-US"/>
        </w:rPr>
        <w:t xml:space="preserve">Old Port of Marseille </w:t>
      </w:r>
      <w:r w:rsidR="00395EF7" w:rsidRPr="00395EF7">
        <w:rPr>
          <w:rFonts w:ascii="EucrosiaUPC" w:eastAsia="SimSun" w:hAnsi="EucrosiaUPC" w:cs="EucrosiaUPC"/>
          <w:szCs w:val="32"/>
          <w:cs/>
          <w:lang w:val="en-US"/>
        </w:rPr>
        <w:t>มีอายุย้อนไปถึง 600 ปีก่อนคริสตกาล ที่มีป้อมปราการเก่าแก่ตั้งตระหง่านที่ริมน้ำ และมหาวิหารบนยอดเขา และคาเฟ่เรียบๆ ที่เรียงรายอยู่ตามถนน</w:t>
      </w:r>
    </w:p>
    <w:p w14:paraId="40A8084C" w14:textId="0D040D2C" w:rsidR="00962E5D" w:rsidRPr="00CF13B6" w:rsidRDefault="00962E5D" w:rsidP="00962E5D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ค่ำ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</w:t>
      </w:r>
      <w:r w:rsidR="0075732E" w:rsidRPr="00CF13B6">
        <w:rPr>
          <w:rFonts w:ascii="EucrosiaUPC" w:eastAsia="SimSun" w:hAnsi="EucrosiaUPC" w:cs="EucrosiaUPC"/>
          <w:szCs w:val="32"/>
          <w:cs/>
        </w:rPr>
        <w:t>ค่ำ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ณ ภัตตาคาร</w:t>
      </w:r>
    </w:p>
    <w:p w14:paraId="09532514" w14:textId="77777777" w:rsidR="006077CE" w:rsidRPr="00CF13B6" w:rsidRDefault="00962E5D" w:rsidP="00CF13B6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</w:pPr>
      <w:r w:rsidRPr="00755E63">
        <w:rPr>
          <w:rFonts w:ascii="EucrosiaUPC" w:eastAsia="SimSun" w:hAnsi="EucrosiaUPC" w:cs="EucrosiaUPC"/>
          <w:b/>
          <w:bCs/>
          <w:color w:val="0000FF"/>
          <w:sz w:val="40"/>
          <w:highlight w:val="yellow"/>
          <w:cs/>
          <w:lang w:val="en-US"/>
        </w:rPr>
        <w:t>ที่พัก</w:t>
      </w:r>
      <w:r w:rsidRPr="00755E63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 xml:space="preserve">: </w:t>
      </w:r>
      <w:r w:rsidR="00755E63" w:rsidRPr="00755E63">
        <w:rPr>
          <w:rFonts w:ascii="EucrosiaUPC" w:eastAsia="SimSun" w:hAnsi="EucrosiaUPC" w:cs="EucrosiaUPC"/>
          <w:b/>
          <w:bCs/>
          <w:color w:val="0000FF"/>
          <w:sz w:val="40"/>
          <w:highlight w:val="yellow"/>
          <w:lang w:val="en-US"/>
        </w:rPr>
        <w:t>GOLDEN TULIP AIX EN PROVENCE</w:t>
      </w:r>
      <w:r w:rsidRPr="00755E63">
        <w:rPr>
          <w:rFonts w:ascii="EucrosiaUPC" w:eastAsia="SimSun" w:hAnsi="EucrosiaUPC" w:cs="EucrosiaUPC"/>
          <w:b/>
          <w:bCs/>
          <w:color w:val="FF0000"/>
          <w:sz w:val="40"/>
          <w:highlight w:val="yellow"/>
          <w:lang w:val="en-US"/>
        </w:rPr>
        <w:t xml:space="preserve"> </w:t>
      </w:r>
      <w:r w:rsidRPr="00755E63">
        <w:rPr>
          <w:rFonts w:ascii="EucrosiaUPC" w:eastAsia="SimSun" w:hAnsi="EucrosiaUPC" w:cs="EucrosiaUPC"/>
          <w:b/>
          <w:bCs/>
          <w:color w:val="FF0000"/>
          <w:sz w:val="40"/>
          <w:highlight w:val="yellow"/>
          <w:cs/>
          <w:lang w:val="en-US"/>
        </w:rPr>
        <w:t>หรือ</w:t>
      </w:r>
      <w:r w:rsidRPr="00755E63">
        <w:rPr>
          <w:rFonts w:ascii="EucrosiaUPC" w:eastAsia="SimSun" w:hAnsi="EucrosiaUPC" w:cs="EucrosiaUPC" w:hint="cs"/>
          <w:b/>
          <w:bCs/>
          <w:color w:val="FF0000"/>
          <w:sz w:val="40"/>
          <w:highlight w:val="yellow"/>
          <w:cs/>
          <w:lang w:val="en-US"/>
        </w:rPr>
        <w:t>ที่พัก</w:t>
      </w:r>
      <w:r w:rsidRPr="00755E63">
        <w:rPr>
          <w:rFonts w:ascii="EucrosiaUPC" w:eastAsia="SimSun" w:hAnsi="EucrosiaUPC" w:cs="EucrosiaUPC"/>
          <w:b/>
          <w:bCs/>
          <w:color w:val="FF0000"/>
          <w:sz w:val="40"/>
          <w:highlight w:val="yellow"/>
          <w:cs/>
          <w:lang w:val="en-US"/>
        </w:rPr>
        <w:t>ระดับใกล้เคียง</w:t>
      </w:r>
    </w:p>
    <w:p w14:paraId="61B9EEB8" w14:textId="79678F0C" w:rsidR="00B30804" w:rsidRDefault="008B4264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วันที่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เจ็ด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ของการเดินทาง</w:t>
      </w:r>
      <w:r w:rsidR="00962E5D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(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7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)</w:t>
      </w:r>
      <w:r w:rsidR="00962E5D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มาร์เซย </w:t>
      </w:r>
      <w:r w:rsidR="00CA38F0">
        <w:rPr>
          <w:rFonts w:ascii="EucrosiaUPC" w:eastAsia="SimSun" w:hAnsi="EucrosiaUPC" w:cs="EucrosiaUPC"/>
          <w:b/>
          <w:bCs/>
          <w:color w:val="FFFF00"/>
          <w:sz w:val="40"/>
          <w:cs/>
        </w:rPr>
        <w:t>–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เอ</w:t>
      </w:r>
      <w:r w:rsidR="001D607B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็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ก</w:t>
      </w:r>
      <w:r w:rsidR="00E074C5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ซ์</w:t>
      </w:r>
      <w:r w:rsidR="00C2482F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51094E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ออง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โ</w:t>
      </w:r>
      <w:r w:rsidR="00C2482F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พ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รว</w:t>
      </w:r>
      <w:r w:rsidR="00C2482F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็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องซ์ </w:t>
      </w:r>
      <w:r w:rsidR="00453501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–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FD0C29" w:rsidRPr="00FD0C29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วาล็องโซล</w:t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</w:p>
    <w:p w14:paraId="14E795EE" w14:textId="7D6328E6" w:rsidR="008B4264" w:rsidRPr="00CF13B6" w:rsidRDefault="00B30804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</w:pP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 w:rsidR="006077CE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ชมทุ่งดอกไม้แห่งโพรวองซ์</w:t>
      </w:r>
      <w:r w:rsidR="00962E5D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- </w:t>
      </w:r>
      <w:r w:rsidR="00890865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มัวส์ติเยร์ส เซนต์ มาเรีย – </w:t>
      </w:r>
      <w:r w:rsidR="00D0255C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นี</w:t>
      </w:r>
      <w:r w:rsidR="00B948AA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ซ</w:t>
      </w:r>
      <w:r w:rsidR="00890865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B948AA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</w:p>
    <w:p w14:paraId="136F871B" w14:textId="77777777" w:rsidR="008B4264" w:rsidRPr="00CF13B6" w:rsidRDefault="008B4264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เช้า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13AEB0A5" w14:textId="1CAE0DD8" w:rsidR="00CA38F0" w:rsidRPr="00E1380E" w:rsidRDefault="00395EF7" w:rsidP="00CA38F0">
      <w:pPr>
        <w:pStyle w:val="NoSpacing"/>
        <w:ind w:left="720" w:right="-1" w:firstLine="0"/>
        <w:rPr>
          <w:rFonts w:ascii="EucrosiaUPC" w:eastAsia="SimSun" w:hAnsi="EucrosiaUPC" w:cs="EucrosiaUPC"/>
          <w:szCs w:val="32"/>
          <w:cs/>
          <w:lang w:val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73171B9" wp14:editId="36E19AF6">
            <wp:simplePos x="0" y="0"/>
            <wp:positionH relativeFrom="margin">
              <wp:posOffset>2902806</wp:posOffset>
            </wp:positionH>
            <wp:positionV relativeFrom="paragraph">
              <wp:posOffset>325313</wp:posOffset>
            </wp:positionV>
            <wp:extent cx="3599815" cy="2216785"/>
            <wp:effectExtent l="0" t="0" r="635" b="0"/>
            <wp:wrapSquare wrapText="bothSides"/>
            <wp:docPr id="203" name="Picture 4" descr="A large building with a fountain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4" descr="A large building with a fountain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8F0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จากนั้นเดินทางสู่เมือง เอ็ก ออง-โปรวองซ์ (</w:t>
      </w:r>
      <w:r w:rsidR="00CA38F0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</w:rPr>
        <w:t>Aix en provence</w:t>
      </w:r>
      <w:r w:rsidR="00CA38F0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 xml:space="preserve">) </w:t>
      </w:r>
      <w:r w:rsidR="00CA38F0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>(</w:t>
      </w:r>
      <w:r w:rsidR="00CA38F0" w:rsidRPr="00DB6ECC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u w:val="single"/>
          <w:cs/>
          <w:lang w:val="en-US"/>
        </w:rPr>
        <w:t>7</w:t>
      </w:r>
      <w:r w:rsidR="00CA38F0" w:rsidRPr="00DB6ECC">
        <w:rPr>
          <w:rFonts w:ascii="EucrosiaUPC" w:eastAsia="SimSun" w:hAnsi="EucrosiaUPC" w:cs="EucrosiaUPC" w:hint="cs"/>
          <w:color w:val="FF0000"/>
          <w:sz w:val="34"/>
          <w:szCs w:val="34"/>
          <w:highlight w:val="yellow"/>
          <w:u w:val="single"/>
          <w:cs/>
        </w:rPr>
        <w:t>0</w:t>
      </w:r>
      <w:r w:rsidR="00CA38F0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CA38F0">
        <w:rPr>
          <w:rFonts w:ascii="EucrosiaUPC" w:eastAsia="SimSun" w:hAnsi="EucrosiaUPC" w:cs="EucrosiaUPC"/>
          <w:color w:val="FF0000"/>
          <w:szCs w:val="32"/>
          <w:lang w:val="en-US"/>
        </w:rPr>
        <w:t xml:space="preserve"> 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ชม เมือง เอ็กซ์ ออง โพรว็องซ์ (</w:t>
      </w:r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Aix </w:t>
      </w:r>
      <w:proofErr w:type="spellStart"/>
      <w:r w:rsidR="00CA38F0" w:rsidRPr="00CF13B6">
        <w:rPr>
          <w:rFonts w:ascii="EucrosiaUPC" w:eastAsia="SimSun" w:hAnsi="EucrosiaUPC" w:cs="EucrosiaUPC"/>
          <w:szCs w:val="32"/>
          <w:lang w:val="en-US"/>
        </w:rPr>
        <w:t>en</w:t>
      </w:r>
      <w:proofErr w:type="spellEnd"/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 Provence)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เมืองเก่าแก่ทึ่มีความเจริญรุ่งเรืองตั้งแต่ช่วงปลายศตวรรษที่ 15 เป็นเมืองศูนย์กลางการศึกษาและการฟื้นฟูศิลปะในยุคเรเนสซองซ์ของฝรั่งเศส ตึกรามบ้านช่องต่างๆ ที่เก่าแก่แต่หรูหรานั้นส่วนใหญ่เป็นสถาปัตยกรรมยุคบาร</w:t>
      </w:r>
      <w:r w:rsidR="00CA38F0">
        <w:rPr>
          <w:rFonts w:ascii="EucrosiaUPC" w:eastAsia="SimSun" w:hAnsi="EucrosiaUPC" w:cs="EucrosiaUPC" w:hint="cs"/>
          <w:szCs w:val="32"/>
          <w:cs/>
          <w:lang w:val="en-US"/>
        </w:rPr>
        <w:t>็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อค ศตวรรษที่ 17-18 ได้รับการรับรองจากองค์การยูเนสโก้</w:t>
      </w:r>
      <w:r w:rsidR="00CA38F0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ให้เป็นมรดกโลกเมื่อปี เข้าสู่จัตุรัสแปร์เซอร์ (</w:t>
      </w:r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Place des </w:t>
      </w:r>
      <w:proofErr w:type="spellStart"/>
      <w:r w:rsidR="00CA38F0" w:rsidRPr="00CF13B6">
        <w:rPr>
          <w:rFonts w:ascii="EucrosiaUPC" w:eastAsia="SimSun" w:hAnsi="EucrosiaUPC" w:cs="EucrosiaUPC"/>
          <w:szCs w:val="32"/>
          <w:lang w:val="en-US"/>
        </w:rPr>
        <w:t>Precheurs</w:t>
      </w:r>
      <w:proofErr w:type="spellEnd"/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) 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อันเป็นที่ตั้งของสถานที่สำคัญ เช่น โบสถ์มาเดอ</w:t>
      </w:r>
      <w:proofErr w:type="spellStart"/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ลีน</w:t>
      </w:r>
      <w:proofErr w:type="spellEnd"/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(</w:t>
      </w:r>
      <w:proofErr w:type="spellStart"/>
      <w:r w:rsidR="00CA38F0" w:rsidRPr="00CF13B6">
        <w:rPr>
          <w:rFonts w:ascii="EucrosiaUPC" w:eastAsia="SimSun" w:hAnsi="EucrosiaUPC" w:cs="EucrosiaUPC"/>
          <w:szCs w:val="32"/>
          <w:lang w:val="en-US"/>
        </w:rPr>
        <w:t>Eglise</w:t>
      </w:r>
      <w:proofErr w:type="spellEnd"/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 de la Madeleine) 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และศาลยุติธรรม (</w:t>
      </w:r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Palais de Justice) 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รวมถึงตลาดและแผงขายสินค้าพื้นเมือง ชม วิหาร แซง</w:t>
      </w:r>
      <w:proofErr w:type="spellStart"/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ต์</w:t>
      </w:r>
      <w:proofErr w:type="spellEnd"/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ซาเวียร์ (</w:t>
      </w:r>
      <w:proofErr w:type="spellStart"/>
      <w:r w:rsidR="00CA38F0" w:rsidRPr="00CF13B6">
        <w:rPr>
          <w:rFonts w:ascii="EucrosiaUPC" w:eastAsia="SimSun" w:hAnsi="EucrosiaUPC" w:cs="EucrosiaUPC"/>
          <w:szCs w:val="32"/>
          <w:lang w:val="en-US"/>
        </w:rPr>
        <w:t>St.Sauveur</w:t>
      </w:r>
      <w:proofErr w:type="spellEnd"/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 Cathedral)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สถานที่รวบรวมสถาปัตยกรรมอันหลากหลายตั้งแต่ ศตวรรษที่ </w:t>
      </w:r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5-17 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เดินเล่นบน ถนนกู</w:t>
      </w:r>
      <w:proofErr w:type="spellStart"/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>ร์ค</w:t>
      </w:r>
      <w:proofErr w:type="spellEnd"/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มิคาโบ (</w:t>
      </w:r>
      <w:proofErr w:type="spellStart"/>
      <w:r w:rsidR="00CA38F0" w:rsidRPr="00CF13B6">
        <w:rPr>
          <w:rFonts w:ascii="EucrosiaUPC" w:eastAsia="SimSun" w:hAnsi="EucrosiaUPC" w:cs="EucrosiaUPC"/>
          <w:szCs w:val="32"/>
          <w:lang w:val="en-US"/>
        </w:rPr>
        <w:t>Cours</w:t>
      </w:r>
      <w:proofErr w:type="spellEnd"/>
      <w:r w:rsidR="00CA38F0" w:rsidRPr="00CF13B6">
        <w:rPr>
          <w:rFonts w:ascii="EucrosiaUPC" w:eastAsia="SimSun" w:hAnsi="EucrosiaUPC" w:cs="EucrosiaUPC"/>
          <w:szCs w:val="32"/>
          <w:lang w:val="en-US"/>
        </w:rPr>
        <w:t xml:space="preserve"> Mirabeau)</w:t>
      </w:r>
      <w:r w:rsidR="00CA38F0" w:rsidRPr="00CF13B6">
        <w:rPr>
          <w:rFonts w:ascii="EucrosiaUPC" w:eastAsia="SimSun" w:hAnsi="EucrosiaUPC" w:cs="EucrosiaUPC"/>
          <w:szCs w:val="32"/>
          <w:cs/>
          <w:lang w:val="en-US"/>
        </w:rPr>
        <w:t xml:space="preserve"> ถนนสายสำคัญที่สุดของเมืองที่สองฟากถนนปลูกต้นไม้รื่นรมย์และประดับด้วยน้ำพุตลอดทาง</w:t>
      </w:r>
    </w:p>
    <w:p w14:paraId="389EE0C3" w14:textId="37D8F11D" w:rsidR="000868C6" w:rsidRDefault="009442F4" w:rsidP="00335795">
      <w:pPr>
        <w:pStyle w:val="NoSpacing"/>
        <w:ind w:left="720" w:right="-1" w:firstLine="0"/>
        <w:rPr>
          <w:rFonts w:ascii="EucrosiaUPC" w:eastAsia="SimSun" w:hAnsi="EucrosiaUPC" w:cs="EucrosiaUPC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13A085B" wp14:editId="08029714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549650" cy="2345055"/>
            <wp:effectExtent l="0" t="0" r="0" b="0"/>
            <wp:wrapSquare wrapText="bothSides"/>
            <wp:docPr id="1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8F0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cs/>
          <w:lang w:val="en-US"/>
        </w:rPr>
        <w:t>ได้เวลาสมควรนำท่าน</w:t>
      </w:r>
      <w:r w:rsidR="0067212C" w:rsidRPr="004A3582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cs/>
          <w:lang w:val="en-US"/>
        </w:rPr>
        <w:t>เดินทางสู่</w:t>
      </w:r>
      <w:r w:rsidR="0067212C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  <w:lang w:val="en-US"/>
        </w:rPr>
        <w:t>เมือง</w:t>
      </w:r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>มัว</w:t>
      </w:r>
      <w:proofErr w:type="spellStart"/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>ร์</w:t>
      </w:r>
      <w:proofErr w:type="spellEnd"/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>ติ</w:t>
      </w:r>
      <w:proofErr w:type="spellStart"/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>เยร์ส</w:t>
      </w:r>
      <w:proofErr w:type="spellEnd"/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>เซนต์</w:t>
      </w:r>
      <w:proofErr w:type="spellEnd"/>
      <w:r w:rsidR="004A3582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 xml:space="preserve"> มาเรีย</w:t>
      </w:r>
      <w:r w:rsidR="004A3582">
        <w:rPr>
          <w:rFonts w:ascii="EucrosiaUPC" w:eastAsia="SimSun" w:hAnsi="EucrosiaUPC" w:cs="EucrosiaUPC" w:hint="cs"/>
          <w:color w:val="0000CC"/>
          <w:sz w:val="34"/>
          <w:szCs w:val="34"/>
          <w:highlight w:val="yellow"/>
          <w:u w:val="single"/>
          <w:cs/>
        </w:rPr>
        <w:t xml:space="preserve"> / แวะชมเมือง</w:t>
      </w:r>
      <w:r w:rsidR="0067212C" w:rsidRPr="004A3582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cs/>
          <w:lang w:val="en-US"/>
        </w:rPr>
        <w:t xml:space="preserve"> </w:t>
      </w:r>
      <w:r w:rsidR="0067212C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“</w:t>
      </w:r>
      <w:r w:rsidR="00EE31F7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  <w:lang w:val="en-US"/>
        </w:rPr>
        <w:t>วาล็องโซล</w:t>
      </w:r>
      <w:r w:rsidR="0067212C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”</w:t>
      </w:r>
      <w:r w:rsidR="0067212C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  <w:lang w:val="en-US"/>
        </w:rPr>
        <w:t xml:space="preserve"> (</w:t>
      </w:r>
      <w:proofErr w:type="spellStart"/>
      <w:r w:rsidR="0067212C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Valensole</w:t>
      </w:r>
      <w:proofErr w:type="spellEnd"/>
      <w:r w:rsidR="0067212C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)</w:t>
      </w:r>
      <w:r w:rsidR="0067212C" w:rsidRPr="004A3582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cs/>
          <w:lang w:val="en-US"/>
        </w:rPr>
        <w:t xml:space="preserve"> </w:t>
      </w:r>
      <w:r w:rsidR="002222AB" w:rsidRPr="004A3582">
        <w:rPr>
          <w:rFonts w:ascii="EucrosiaUPC" w:eastAsia="SimSun" w:hAnsi="EucrosiaUPC" w:cs="EucrosiaUPC" w:hint="cs"/>
          <w:b/>
          <w:bCs/>
          <w:color w:val="FF0000"/>
          <w:sz w:val="34"/>
          <w:szCs w:val="34"/>
          <w:highlight w:val="yellow"/>
          <w:cs/>
          <w:lang w:val="en-US"/>
        </w:rPr>
        <w:t>(69 กม.)</w:t>
      </w:r>
      <w:r w:rsidR="002222AB" w:rsidRPr="004A3582">
        <w:rPr>
          <w:rFonts w:ascii="EucrosiaUPC" w:eastAsia="SimSun" w:hAnsi="EucrosiaUPC" w:cs="EucrosiaUPC" w:hint="cs"/>
          <w:b/>
          <w:bCs/>
          <w:sz w:val="34"/>
          <w:szCs w:val="34"/>
          <w:highlight w:val="yellow"/>
          <w:cs/>
          <w:lang w:val="en-US"/>
        </w:rPr>
        <w:t xml:space="preserve"> </w:t>
      </w:r>
      <w:r w:rsidR="00D40D3B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‘</w:t>
      </w:r>
      <w:r w:rsidR="00D40D3B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cs/>
          <w:lang w:val="en-US"/>
        </w:rPr>
        <w:t>เมืองหลวงของภูมิภาคลาเวนเดอร์</w:t>
      </w:r>
      <w:r w:rsidR="00D40D3B" w:rsidRPr="004A3582">
        <w:rPr>
          <w:rFonts w:ascii="EucrosiaUPC" w:eastAsia="SimSun" w:hAnsi="EucrosiaUPC" w:cs="EucrosiaUPC"/>
          <w:b/>
          <w:bCs/>
          <w:sz w:val="34"/>
          <w:szCs w:val="34"/>
          <w:highlight w:val="yellow"/>
          <w:lang w:val="en-US"/>
        </w:rPr>
        <w:t>’</w:t>
      </w:r>
      <w:r w:rsidR="00D40D3B" w:rsidRPr="00D40D3B">
        <w:rPr>
          <w:rFonts w:ascii="EucrosiaUPC" w:eastAsia="SimSun" w:hAnsi="EucrosiaUPC" w:cs="EucrosiaUPC"/>
          <w:szCs w:val="32"/>
          <w:cs/>
          <w:lang w:val="en-US"/>
        </w:rPr>
        <w:t>ตั้งอยู่ใจกลาง</w:t>
      </w:r>
      <w:r w:rsidR="00FD0C29" w:rsidRPr="00FD0C29">
        <w:rPr>
          <w:rFonts w:ascii="EucrosiaUPC" w:eastAsia="SimSun" w:hAnsi="EucrosiaUPC" w:cs="EucrosiaUPC"/>
          <w:szCs w:val="32"/>
          <w:cs/>
          <w:lang w:val="en-US"/>
        </w:rPr>
        <w:t>ที่ราบสูงวาล็องโซลตั้งอยู่ที่ระดับความสูง 500 เมตรทางใต้ของเทือกเขาแอลป์-เดอ-โอต-โพรวองซ์</w:t>
      </w:r>
      <w:r w:rsidR="00EE31F7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6D0F9F">
        <w:rPr>
          <w:rFonts w:ascii="EucrosiaUPC" w:eastAsia="SimSun" w:hAnsi="EucrosiaUPC" w:cs="EucrosiaUPC" w:hint="cs"/>
          <w:szCs w:val="32"/>
          <w:cs/>
          <w:lang w:val="en-US"/>
        </w:rPr>
        <w:t>ชม</w:t>
      </w:r>
      <w:r w:rsidR="00D362B9">
        <w:rPr>
          <w:rFonts w:ascii="EucrosiaUPC" w:eastAsia="SimSun" w:hAnsi="EucrosiaUPC" w:cs="EucrosiaUPC" w:hint="cs"/>
          <w:szCs w:val="32"/>
          <w:cs/>
          <w:lang w:val="en-US"/>
        </w:rPr>
        <w:t>ทุ่ง</w:t>
      </w:r>
      <w:r w:rsidR="00D362B9" w:rsidRPr="00D362B9">
        <w:rPr>
          <w:rFonts w:ascii="EucrosiaUPC" w:eastAsia="SimSun" w:hAnsi="EucrosiaUPC" w:cs="EucrosiaUPC"/>
          <w:szCs w:val="32"/>
          <w:cs/>
          <w:lang w:val="en-US"/>
        </w:rPr>
        <w:t>ลาเวนเดอร์สีม่วงสดใสโดยมีเทือกเขาแอลป์ที่ปกคลุมด้วยหิมะเป็นฉากหลัง</w:t>
      </w:r>
      <w:r w:rsidR="00D40D3B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D362B9" w:rsidRPr="0067212C">
        <w:rPr>
          <w:rFonts w:ascii="EucrosiaUPC" w:eastAsia="SimSun" w:hAnsi="EucrosiaUPC" w:cs="EucrosiaUPC"/>
          <w:szCs w:val="32"/>
          <w:cs/>
          <w:lang w:val="en-US"/>
        </w:rPr>
        <w:t>วาลองโซล</w:t>
      </w:r>
      <w:r w:rsidR="00D362B9">
        <w:rPr>
          <w:rFonts w:ascii="EucrosiaUPC" w:eastAsia="SimSun" w:hAnsi="EucrosiaUPC" w:cs="EucrosiaUPC" w:hint="cs"/>
          <w:szCs w:val="32"/>
          <w:cs/>
          <w:lang w:val="en-US"/>
        </w:rPr>
        <w:t>เป็น</w:t>
      </w:r>
      <w:r w:rsidR="00D362B9" w:rsidRPr="00D362B9">
        <w:rPr>
          <w:rFonts w:ascii="EucrosiaUPC" w:eastAsia="SimSun" w:hAnsi="EucrosiaUPC" w:cs="EucrosiaUPC"/>
          <w:szCs w:val="32"/>
          <w:cs/>
          <w:lang w:val="en-US"/>
        </w:rPr>
        <w:t>เมืองที่สวยงามในโพรวองซ์ซึ่งตั้งอยู่บนเนินเขาที่มองเห็นหุบเขาลาเวนเดอร์ และเป็นสถานที่ที่ต้องไปชมเมื่อมาเยือนฝรั่งเศสตอนใต้</w:t>
      </w:r>
      <w:r w:rsidR="000868C6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  <w:r w:rsidR="006D0F9F">
        <w:rPr>
          <w:rFonts w:ascii="EucrosiaUPC" w:eastAsia="SimSun" w:hAnsi="EucrosiaUPC" w:cs="EucrosiaUPC" w:hint="cs"/>
          <w:szCs w:val="32"/>
          <w:cs/>
          <w:lang w:val="en-US"/>
        </w:rPr>
        <w:t xml:space="preserve"> </w:t>
      </w:r>
    </w:p>
    <w:p w14:paraId="241E2703" w14:textId="3A2E48DD" w:rsidR="00210992" w:rsidRPr="00A17C32" w:rsidRDefault="00E461FE" w:rsidP="00D0255C">
      <w:pPr>
        <w:pStyle w:val="NoSpacing"/>
        <w:ind w:left="720" w:right="-1" w:firstLine="0"/>
        <w:jc w:val="center"/>
        <w:rPr>
          <w:rFonts w:ascii="EucrosiaUPC" w:eastAsia="SimSun" w:hAnsi="EucrosiaUPC" w:cs="EucrosiaUPC"/>
          <w:color w:val="3333FF"/>
          <w:sz w:val="34"/>
          <w:szCs w:val="34"/>
          <w:highlight w:val="yellow"/>
        </w:rPr>
      </w:pPr>
      <w:r w:rsidRPr="00A17C32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cs/>
        </w:rPr>
        <w:t>*** หมายเหตุ...ทุ่งดอก</w:t>
      </w:r>
      <w:r w:rsidR="00D0255C" w:rsidRPr="00A17C32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cs/>
        </w:rPr>
        <w:t>ลาเวนเดอร์</w:t>
      </w:r>
      <w:r w:rsidRPr="00A17C32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cs/>
        </w:rPr>
        <w:t xml:space="preserve">จะมีให้ท่านเห็นเฉพาะเดือนมิถุนายน </w:t>
      </w:r>
      <w:r w:rsidRPr="00A17C32">
        <w:rPr>
          <w:rFonts w:ascii="EucrosiaUPC" w:eastAsia="SimSun" w:hAnsi="EucrosiaUPC" w:cs="EucrosiaUPC"/>
          <w:color w:val="3333FF"/>
          <w:sz w:val="34"/>
          <w:szCs w:val="34"/>
          <w:highlight w:val="yellow"/>
          <w:cs/>
        </w:rPr>
        <w:t>–</w:t>
      </w:r>
      <w:r w:rsidRPr="00A17C32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cs/>
        </w:rPr>
        <w:t xml:space="preserve"> สิงหาคมเท่านั้น</w:t>
      </w:r>
      <w:r w:rsidR="00D0255C" w:rsidRPr="00A17C32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cs/>
        </w:rPr>
        <w:t xml:space="preserve"> ***</w:t>
      </w:r>
    </w:p>
    <w:p w14:paraId="636A0CF3" w14:textId="21CB589A" w:rsidR="00CA38F0" w:rsidRDefault="00395EF7" w:rsidP="00CA38F0">
      <w:pPr>
        <w:pStyle w:val="NoSpacing"/>
        <w:ind w:left="0" w:right="-1" w:firstLine="0"/>
        <w:rPr>
          <w:rFonts w:ascii="EucrosiaUPC" w:eastAsia="SimSun" w:hAnsi="EucrosiaUPC" w:cs="EucrosiaUPC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A5F4F64" wp14:editId="666A8738">
            <wp:simplePos x="0" y="0"/>
            <wp:positionH relativeFrom="margin">
              <wp:posOffset>15902</wp:posOffset>
            </wp:positionH>
            <wp:positionV relativeFrom="paragraph">
              <wp:posOffset>-166</wp:posOffset>
            </wp:positionV>
            <wp:extent cx="6525260" cy="1431925"/>
            <wp:effectExtent l="0" t="0" r="8890" b="0"/>
            <wp:wrapTight wrapText="bothSides">
              <wp:wrapPolygon edited="0">
                <wp:start x="0" y="0"/>
                <wp:lineTo x="0" y="21265"/>
                <wp:lineTo x="21566" y="21265"/>
                <wp:lineTo x="21566" y="0"/>
                <wp:lineTo x="0" y="0"/>
              </wp:wrapPolygon>
            </wp:wrapTight>
            <wp:docPr id="1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8F0" w:rsidRPr="00CF13B6">
        <w:rPr>
          <w:rFonts w:ascii="EucrosiaUPC" w:eastAsia="SimSun" w:hAnsi="EucrosiaUPC" w:cs="EucrosiaUPC"/>
          <w:szCs w:val="32"/>
          <w:cs/>
        </w:rPr>
        <w:t>เที่ยง</w:t>
      </w:r>
      <w:r w:rsidR="00CA38F0" w:rsidRPr="00CF13B6">
        <w:rPr>
          <w:rFonts w:ascii="EucrosiaUPC" w:eastAsia="SimSun" w:hAnsi="EucrosiaUPC" w:cs="EucrosiaUPC"/>
          <w:szCs w:val="32"/>
          <w:cs/>
        </w:rPr>
        <w:tab/>
        <w:t>บริการอาหารกลางวัน ณ ภัตตาคาร</w:t>
      </w:r>
    </w:p>
    <w:p w14:paraId="11B94AF9" w14:textId="1112CC76" w:rsidR="00673798" w:rsidRDefault="00395EF7" w:rsidP="00CA38F0">
      <w:pPr>
        <w:pStyle w:val="NoSpacing"/>
        <w:ind w:left="720" w:right="-1" w:firstLine="0"/>
        <w:rPr>
          <w:rFonts w:ascii="EucrosiaUPC" w:eastAsia="SimSun" w:hAnsi="EucrosiaUPC" w:cs="EucrosiaUPC"/>
          <w:sz w:val="34"/>
          <w:szCs w:val="34"/>
          <w:u w:val="single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575A257" wp14:editId="1FD26EF3">
            <wp:simplePos x="0" y="0"/>
            <wp:positionH relativeFrom="margin">
              <wp:posOffset>2967190</wp:posOffset>
            </wp:positionH>
            <wp:positionV relativeFrom="paragraph">
              <wp:posOffset>279565</wp:posOffset>
            </wp:positionV>
            <wp:extent cx="3599815" cy="2148840"/>
            <wp:effectExtent l="0" t="0" r="635" b="3810"/>
            <wp:wrapSquare wrapText="bothSides"/>
            <wp:docPr id="1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865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เดินทาง</w:t>
      </w:r>
      <w:r w:rsidR="004A3582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</w:rPr>
        <w:t>ถึง</w:t>
      </w:r>
      <w:r w:rsidR="00890865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 xml:space="preserve">เมือง </w:t>
      </w:r>
      <w:r w:rsidR="00890865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  <w:cs/>
        </w:rPr>
        <w:t>มัวร์ติเยร์ส เซนต์ มาเรีย (</w:t>
      </w:r>
      <w:r w:rsidR="00890865" w:rsidRPr="00DB6ECC">
        <w:rPr>
          <w:rFonts w:ascii="EucrosiaUPC" w:eastAsia="SimSun" w:hAnsi="EucrosiaUPC" w:cs="EucrosiaUPC"/>
          <w:color w:val="0000CC"/>
          <w:sz w:val="34"/>
          <w:szCs w:val="34"/>
          <w:highlight w:val="yellow"/>
          <w:u w:val="single"/>
        </w:rPr>
        <w:t>Moustiers-Ste-Marie)</w:t>
      </w:r>
      <w:r w:rsidR="00890865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</w:rPr>
        <w:t xml:space="preserve"> </w:t>
      </w:r>
      <w:r w:rsidR="004A3582">
        <w:rPr>
          <w:rFonts w:ascii="EucrosiaUPC" w:eastAsia="SimSun" w:hAnsi="EucrosiaUPC" w:cs="EucrosiaUPC" w:hint="cs"/>
          <w:szCs w:val="32"/>
          <w:cs/>
        </w:rPr>
        <w:t xml:space="preserve">/ </w:t>
      </w:r>
      <w:r w:rsidR="00890865" w:rsidRPr="00CF13B6">
        <w:rPr>
          <w:rFonts w:ascii="EucrosiaUPC" w:eastAsia="SimSun" w:hAnsi="EucrosiaUPC" w:cs="EucrosiaUPC"/>
          <w:szCs w:val="32"/>
          <w:cs/>
        </w:rPr>
        <w:t>นำท่านชมหมู่บ้านน่ารัก</w:t>
      </w:r>
      <w:r w:rsidR="00564027">
        <w:rPr>
          <w:rFonts w:ascii="EucrosiaUPC" w:eastAsia="SimSun" w:hAnsi="EucrosiaUPC" w:cs="EucrosiaUPC" w:hint="cs"/>
          <w:szCs w:val="32"/>
          <w:cs/>
          <w:lang w:val="en-US"/>
        </w:rPr>
        <w:t>ที่</w:t>
      </w:r>
      <w:r w:rsidR="00890865" w:rsidRPr="00CF13B6">
        <w:rPr>
          <w:rFonts w:ascii="EucrosiaUPC" w:eastAsia="SimSun" w:hAnsi="EucrosiaUPC" w:cs="EucrosiaUPC"/>
          <w:szCs w:val="32"/>
          <w:cs/>
        </w:rPr>
        <w:t xml:space="preserve">ซ่อนตัวอยู่ท่ามกลางหุบเขา </w:t>
      </w:r>
      <w:r w:rsidR="00564027">
        <w:rPr>
          <w:rFonts w:ascii="EucrosiaUPC" w:eastAsia="SimSun" w:hAnsi="EucrosiaUPC" w:cs="EucrosiaUPC" w:hint="cs"/>
          <w:szCs w:val="32"/>
          <w:cs/>
        </w:rPr>
        <w:t>ที่</w:t>
      </w:r>
      <w:r w:rsidR="00890865" w:rsidRPr="00CF13B6">
        <w:rPr>
          <w:rFonts w:ascii="EucrosiaUPC" w:eastAsia="SimSun" w:hAnsi="EucrosiaUPC" w:cs="EucrosiaUPC"/>
          <w:szCs w:val="32"/>
          <w:cs/>
        </w:rPr>
        <w:t xml:space="preserve">มีชื่อเสียงเกี่ยวกับเครื่องเคลือบ </w:t>
      </w:r>
      <w:r w:rsidR="0087413F">
        <w:rPr>
          <w:rFonts w:ascii="EucrosiaUPC" w:eastAsia="SimSun" w:hAnsi="EucrosiaUPC" w:cs="EucrosiaUPC"/>
          <w:szCs w:val="32"/>
          <w:lang w:val="en-US"/>
        </w:rPr>
        <w:t>“</w:t>
      </w:r>
      <w:r w:rsidR="00890865" w:rsidRPr="00CF13B6">
        <w:rPr>
          <w:rFonts w:ascii="EucrosiaUPC" w:eastAsia="SimSun" w:hAnsi="EucrosiaUPC" w:cs="EucrosiaUPC"/>
          <w:szCs w:val="32"/>
        </w:rPr>
        <w:t>Faïence</w:t>
      </w:r>
      <w:r w:rsidR="0087413F">
        <w:rPr>
          <w:rFonts w:ascii="EucrosiaUPC" w:eastAsia="SimSun" w:hAnsi="EucrosiaUPC" w:cs="EucrosiaUPC"/>
          <w:szCs w:val="32"/>
          <w:lang w:val="en-US"/>
        </w:rPr>
        <w:t>”</w:t>
      </w:r>
      <w:r w:rsidR="00564027">
        <w:rPr>
          <w:rFonts w:ascii="EucrosiaUPC" w:eastAsia="SimSun" w:hAnsi="EucrosiaUPC" w:cs="EucrosiaUPC"/>
          <w:szCs w:val="32"/>
          <w:lang w:val="en-US"/>
        </w:rPr>
        <w:t xml:space="preserve"> </w:t>
      </w:r>
      <w:r w:rsidR="00890865" w:rsidRPr="00CF13B6">
        <w:rPr>
          <w:rFonts w:ascii="EucrosiaUPC" w:eastAsia="SimSun" w:hAnsi="EucrosiaUPC" w:cs="EucrosiaUPC"/>
          <w:szCs w:val="32"/>
          <w:cs/>
        </w:rPr>
        <w:t>ที่สวยงามเป็นที่ยอมรับจากทั่วยุโรป ตั้งอยู่ท่ามกลางลำธารที่ไหลผ่านภูเขาซึ่งแบ่งออกเป็นสองส่วนมีน้ำตกเล็กๆ อยู่ในหมู่บ้าน ช่วยสร้างบรรยากาศสุดแสนโรแมนติก ชมบ้านเรือน จากยุคกลางที่สวยงาม เสียงของแม่น้ำและน้ำพุที่ไหลผ่านหมู่บ้านทำให้เมืองมัวร์ติเยร์ส รู้สึกเหมือนหมู่บ้านแถบอัลไพน์ โบสถ์นอเทรอดาม คือส่วนสำคัญของหมู่บ้าน สร้างขึ้นในศตวรรษที่ 12 ได้รับการบูรณะอย่างสวยงามในปีค.ศ.1928</w:t>
      </w:r>
      <w:r w:rsidR="00CA38F0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</w:rPr>
        <w:t xml:space="preserve"> / </w:t>
      </w:r>
      <w:r w:rsidR="00C97409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จากนั้นเดินทาง</w:t>
      </w:r>
      <w:r w:rsidR="00697AC6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สู่เมืองนีซ</w:t>
      </w:r>
      <w:r w:rsidR="00DB6ECC">
        <w:rPr>
          <w:rFonts w:ascii="EucrosiaUPC" w:eastAsia="SimSun" w:hAnsi="EucrosiaUPC" w:cs="EucrosiaUPC" w:hint="cs"/>
          <w:sz w:val="34"/>
          <w:szCs w:val="34"/>
          <w:u w:val="single"/>
          <w:cs/>
        </w:rPr>
        <w:t>(</w:t>
      </w:r>
      <w:r w:rsidR="00DB6ECC">
        <w:rPr>
          <w:rFonts w:ascii="EucrosiaUPC" w:eastAsia="SimSun" w:hAnsi="EucrosiaUPC" w:cs="EucrosiaUPC"/>
          <w:sz w:val="34"/>
          <w:szCs w:val="34"/>
          <w:u w:val="single"/>
          <w:lang w:val="en-US"/>
        </w:rPr>
        <w:t>Nice)</w:t>
      </w:r>
    </w:p>
    <w:p w14:paraId="2FCFE521" w14:textId="3C78B2FB" w:rsidR="00673798" w:rsidRPr="00CF13B6" w:rsidRDefault="00673798" w:rsidP="00673798">
      <w:pPr>
        <w:pStyle w:val="NoSpacing"/>
        <w:ind w:left="0" w:right="-1" w:firstLine="0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ค่ำ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บริการอาหารค่ำ ณ ภัตตาคาร</w:t>
      </w:r>
      <w:r>
        <w:rPr>
          <w:rFonts w:ascii="EucrosiaUPC" w:eastAsia="SimSun" w:hAnsi="EucrosiaUPC" w:cs="EucrosiaUPC" w:hint="cs"/>
          <w:szCs w:val="32"/>
          <w:cs/>
        </w:rPr>
        <w:t xml:space="preserve"> / นำท่นเข้าสู่ที่พัก</w:t>
      </w:r>
    </w:p>
    <w:p w14:paraId="5826AE40" w14:textId="5595EEE4" w:rsidR="00673798" w:rsidRDefault="00673798" w:rsidP="00673798">
      <w:pPr>
        <w:pStyle w:val="NoSpacing"/>
        <w:ind w:left="720" w:right="0" w:firstLine="0"/>
        <w:rPr>
          <w:rFonts w:ascii="EucrosiaUPC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0000CC"/>
          <w:sz w:val="40"/>
          <w:cs/>
        </w:rPr>
        <w:t>ที่พัก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</w:rPr>
        <w:t>: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  <w:cs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  <w:lang w:val="en-US"/>
        </w:rPr>
        <w:t>PARK INN BY RADISSON BLU HOTEL</w:t>
      </w:r>
      <w:r w:rsidRPr="00CF13B6"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0000"/>
          <w:sz w:val="40"/>
          <w:cs/>
          <w:lang w:val="en-US"/>
        </w:rPr>
        <w:t>หรือระดับใกล้เคียง</w:t>
      </w:r>
    </w:p>
    <w:p w14:paraId="40A1E6FF" w14:textId="2EBE2B11" w:rsidR="00673798" w:rsidRDefault="00673798" w:rsidP="006737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วันที่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แป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ดของการเดินทาง(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8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)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ab/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นีซ - คานน์ - </w:t>
      </w:r>
      <w:r w:rsidR="00CA38F0" w:rsidRPr="00CA38F0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เซนต์พอล เดอ วองซ์</w:t>
      </w:r>
      <w:r w:rsidR="00CA38F0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– 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ชมเมืองนีซ</w:t>
      </w:r>
    </w:p>
    <w:p w14:paraId="0A697308" w14:textId="38F7A540" w:rsidR="00673798" w:rsidRPr="00CF13B6" w:rsidRDefault="00673798" w:rsidP="00673798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  <w:lang w:val="en-US"/>
        </w:rPr>
        <w:t>เช้า</w:t>
      </w:r>
      <w:r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278F643E" w14:textId="43DA8012" w:rsidR="00CA38F0" w:rsidRDefault="00CA38F0" w:rsidP="00D0255C">
      <w:pPr>
        <w:pStyle w:val="NoSpacing"/>
        <w:ind w:left="720" w:right="0" w:firstLine="0"/>
        <w:rPr>
          <w:rFonts w:ascii="EucrosiaUPC" w:eastAsia="SimSun" w:hAnsi="EucrosiaUPC" w:cs="EucrosiaUPC"/>
          <w:color w:val="3333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A0FF38F" wp14:editId="66F72090">
            <wp:simplePos x="0" y="0"/>
            <wp:positionH relativeFrom="margin">
              <wp:posOffset>2926798</wp:posOffset>
            </wp:positionH>
            <wp:positionV relativeFrom="paragraph">
              <wp:posOffset>459823</wp:posOffset>
            </wp:positionV>
            <wp:extent cx="3599815" cy="2021840"/>
            <wp:effectExtent l="0" t="0" r="635" b="0"/>
            <wp:wrapSquare wrapText="bothSides"/>
            <wp:docPr id="200" name="Picture 5" descr="A city with many building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5" descr="A city with many buildings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ECC">
        <w:rPr>
          <w:rFonts w:ascii="EucrosiaUPC" w:eastAsia="SimSun" w:hAnsi="EucrosiaUPC" w:cs="EucrosiaUPC" w:hint="cs"/>
          <w:color w:val="3333FF"/>
          <w:sz w:val="34"/>
          <w:szCs w:val="34"/>
          <w:highlight w:val="yellow"/>
          <w:cs/>
        </w:rPr>
        <w:t>จากนั้น</w:t>
      </w:r>
      <w:r w:rsidRPr="00DB6ECC">
        <w:rPr>
          <w:rFonts w:ascii="EucrosiaUPC" w:eastAsia="SimSun" w:hAnsi="EucrosiaUPC" w:cs="EucrosiaUPC"/>
          <w:color w:val="3333FF"/>
          <w:sz w:val="34"/>
          <w:szCs w:val="34"/>
          <w:highlight w:val="yellow"/>
          <w:cs/>
        </w:rPr>
        <w:t>เดินทางสู่ เมืองคานส์ (</w:t>
      </w:r>
      <w:r w:rsidRPr="00DB6ECC">
        <w:rPr>
          <w:rFonts w:ascii="EucrosiaUPC" w:eastAsia="SimSun" w:hAnsi="EucrosiaUPC" w:cs="EucrosiaUPC"/>
          <w:color w:val="3333FF"/>
          <w:sz w:val="34"/>
          <w:szCs w:val="34"/>
          <w:highlight w:val="yellow"/>
        </w:rPr>
        <w:t xml:space="preserve">Cannes) </w:t>
      </w:r>
      <w:r w:rsidRPr="00CF13B6">
        <w:rPr>
          <w:rFonts w:ascii="EucrosiaUPC" w:eastAsia="SimSun" w:hAnsi="EucrosiaUPC" w:cs="EucrosiaUPC"/>
          <w:color w:val="3333FF"/>
          <w:sz w:val="34"/>
          <w:szCs w:val="34"/>
          <w:cs/>
        </w:rPr>
        <w:t>เป็นเมืองของการท่องเที่ยวฝรั่งเศสตอนใต้</w:t>
      </w:r>
      <w:r w:rsidRPr="00CF13B6">
        <w:rPr>
          <w:rFonts w:ascii="EucrosiaUPC" w:eastAsia="SimSun" w:hAnsi="EucrosiaUPC" w:cs="EucrosiaUPC"/>
          <w:color w:val="000000"/>
          <w:szCs w:val="32"/>
          <w:cs/>
        </w:rPr>
        <w:t xml:space="preserve"> เป็นเมืองที่จัดงานที่มีชื่อเสียงไปทั่วโลก คือ เทศกาลเมืองคานส์ (</w:t>
      </w:r>
      <w:r w:rsidRPr="00CF13B6">
        <w:rPr>
          <w:rFonts w:ascii="EucrosiaUPC" w:eastAsia="SimSun" w:hAnsi="EucrosiaUPC" w:cs="EucrosiaUPC"/>
          <w:color w:val="000000"/>
          <w:szCs w:val="32"/>
        </w:rPr>
        <w:t xml:space="preserve">Cannes Films Festival) </w:t>
      </w:r>
      <w:r w:rsidRPr="00CF13B6">
        <w:rPr>
          <w:rFonts w:ascii="EucrosiaUPC" w:eastAsia="SimSun" w:hAnsi="EucrosiaUPC" w:cs="EucrosiaUPC"/>
          <w:color w:val="000000"/>
          <w:szCs w:val="32"/>
          <w:cs/>
        </w:rPr>
        <w:t>เป็นเทศกาลที่มีมาตั้งแต่ปี ค.ศ.1946 ถือเป็นเทศกาลภาพยนตร์ที่เก่าแก่ที่สุดในโลกเทศกาล หนึ่ง อาคารที่ใช้ในการจัดงานเป็นอาคารขนาดเล็กสูง 2-3 ชั้นในช่วงเทศกาล อาคารจึงจะได้รับการตกแต่งให้ดูเลิศหรูอลังการสักครั้งหนึ่ง ที่  ลานด้านหน้าอาคาร มีรอยประทับเท้าพร้อมลายเซ็นของดาราฮอลลีวู๊ด มีชื่อหลายคน หากใครที่คลั่งไคล้ดาราแล้วละก็พลาดไม่ได้ที่กับการวัดรอยมือดาราคนโปรดที่หน้าปาเล่ เด เฟส</w:t>
      </w:r>
      <w:r w:rsidRPr="00CF13B6">
        <w:rPr>
          <w:rFonts w:ascii="EucrosiaUPC" w:eastAsia="SimSun" w:hAnsi="EucrosiaUPC" w:cs="EucrosiaUPC"/>
          <w:color w:val="000000"/>
          <w:szCs w:val="32"/>
          <w:cs/>
        </w:rPr>
        <w:lastRenderedPageBreak/>
        <w:t xml:space="preserve">ติวาล </w:t>
      </w:r>
      <w:r w:rsidRPr="00CF13B6">
        <w:rPr>
          <w:rFonts w:ascii="EucrosiaUPC" w:eastAsia="SimSun" w:hAnsi="EucrosiaUPC" w:cs="EucrosiaUPC"/>
          <w:color w:val="000000"/>
          <w:szCs w:val="32"/>
        </w:rPr>
        <w:t xml:space="preserve">Palais des Festivals </w:t>
      </w:r>
      <w:r w:rsidRPr="00CF13B6">
        <w:rPr>
          <w:rFonts w:ascii="EucrosiaUPC" w:eastAsia="SimSun" w:hAnsi="EucrosiaUPC" w:cs="EucrosiaUPC"/>
          <w:color w:val="000000"/>
          <w:szCs w:val="32"/>
          <w:cs/>
        </w:rPr>
        <w:t>ที่เหล่าดาราชื่อดังทั้งหลายได้ประทับรอยมือไว้ให้เป็นที่ระลึก ผ่านชมท่าจอดเรือยอร์ชลำงามๆ ของบรรดามหาเศรษฐีทั้งหลาย</w:t>
      </w:r>
      <w:r>
        <w:rPr>
          <w:rFonts w:ascii="EucrosiaUPC" w:eastAsia="SimSun" w:hAnsi="EucrosiaUPC" w:cs="EucrosiaUPC" w:hint="cs"/>
          <w:color w:val="000000"/>
          <w:szCs w:val="32"/>
          <w:cs/>
        </w:rPr>
        <w:t xml:space="preserve"> </w:t>
      </w:r>
      <w:r w:rsidR="00673798" w:rsidRPr="00E461FE">
        <w:rPr>
          <w:rFonts w:ascii="EucrosiaUPC" w:eastAsia="SimSun" w:hAnsi="EucrosiaUPC" w:cs="EucrosiaUPC"/>
          <w:sz w:val="34"/>
          <w:szCs w:val="34"/>
          <w:cs/>
        </w:rPr>
        <w:t>เดินทางสู่หมู่บ้าน</w:t>
      </w:r>
      <w:r w:rsidR="00673798" w:rsidRPr="00E461FE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</w:t>
      </w:r>
      <w:r w:rsidR="00673798" w:rsidRPr="00DB6ECC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</w:rPr>
        <w:t>เซนต์พอล เดอ วองซ์ (</w:t>
      </w:r>
      <w:r w:rsidR="00673798" w:rsidRPr="00DB6ECC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</w:rPr>
        <w:t>Saint Paul de Vence</w:t>
      </w:r>
      <w:r w:rsidR="00673798" w:rsidRPr="00DB6ECC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</w:rPr>
        <w:t>)</w:t>
      </w:r>
      <w:r w:rsidR="00673798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 xml:space="preserve"> </w:t>
      </w:r>
      <w:r w:rsidR="00673798" w:rsidRPr="00DB6ECC">
        <w:rPr>
          <w:rFonts w:ascii="EucrosiaUPC" w:eastAsia="SimSun" w:hAnsi="EucrosiaUPC" w:cs="EucrosiaUPC"/>
          <w:color w:val="FF0000"/>
          <w:sz w:val="34"/>
          <w:szCs w:val="34"/>
          <w:highlight w:val="yellow"/>
          <w:u w:val="single"/>
          <w:cs/>
        </w:rPr>
        <w:t>(19 กม.)</w:t>
      </w:r>
      <w:r w:rsidR="00673798" w:rsidRPr="00E461FE">
        <w:rPr>
          <w:rFonts w:ascii="EucrosiaUPC" w:eastAsia="SimSun" w:hAnsi="EucrosiaUPC" w:cs="EucrosiaUPC"/>
          <w:sz w:val="34"/>
          <w:szCs w:val="34"/>
          <w:cs/>
        </w:rPr>
        <w:t xml:space="preserve"> </w:t>
      </w:r>
    </w:p>
    <w:p w14:paraId="43056C26" w14:textId="77777777" w:rsidR="00CA38F0" w:rsidRDefault="00CA38F0" w:rsidP="00CA38F0">
      <w:pPr>
        <w:pStyle w:val="NoSpacing"/>
        <w:ind w:left="0" w:right="-1" w:firstLine="0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เที่ยง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บริการอาหารกลางวัน ณ ภัตตาคาร</w:t>
      </w:r>
    </w:p>
    <w:p w14:paraId="0E1A815E" w14:textId="5D14246C" w:rsidR="00D0255C" w:rsidRPr="00CF13B6" w:rsidRDefault="00395EF7" w:rsidP="00D0255C">
      <w:pPr>
        <w:pStyle w:val="NoSpacing"/>
        <w:ind w:left="720" w:right="0" w:firstLine="0"/>
        <w:rPr>
          <w:rFonts w:ascii="EucrosiaUPC" w:eastAsia="SimSun" w:hAnsi="EucrosiaUPC" w:cs="EucrosiaUPC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E1DCD6" wp14:editId="31A92EAC">
                <wp:simplePos x="0" y="0"/>
                <wp:positionH relativeFrom="margin">
                  <wp:align>right</wp:align>
                </wp:positionH>
                <wp:positionV relativeFrom="paragraph">
                  <wp:posOffset>379841</wp:posOffset>
                </wp:positionV>
                <wp:extent cx="3051175" cy="3342005"/>
                <wp:effectExtent l="0" t="0" r="0" b="0"/>
                <wp:wrapTight wrapText="bothSides">
                  <wp:wrapPolygon edited="0">
                    <wp:start x="0" y="0"/>
                    <wp:lineTo x="0" y="21424"/>
                    <wp:lineTo x="21443" y="21424"/>
                    <wp:lineTo x="21443" y="0"/>
                    <wp:lineTo x="0" y="0"/>
                  </wp:wrapPolygon>
                </wp:wrapTight>
                <wp:docPr id="1792177290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1175" cy="3342005"/>
                          <a:chOff x="5475" y="9938"/>
                          <a:chExt cx="5684" cy="6226"/>
                        </a:xfrm>
                      </wpg:grpSpPr>
                      <pic:pic xmlns:pic="http://schemas.openxmlformats.org/drawingml/2006/picture">
                        <pic:nvPicPr>
                          <pic:cNvPr id="118063374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5" y="13048"/>
                            <a:ext cx="5684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052185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0" y="9938"/>
                            <a:ext cx="5624" cy="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930B7" id="Group 211" o:spid="_x0000_s1026" style="position:absolute;margin-left:189.05pt;margin-top:29.9pt;width:240.25pt;height:263.15pt;z-index:-251656192;mso-position-horizontal:right;mso-position-horizontal-relative:margin" coordorigin="5475,9938" coordsize="5684,62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">
                <v:shape id="Picture 198" o:spid="_x0000_s1027" type="#_x0000_t75" style="position:absolute;left:5475;top:13048;width:5684;height:3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">
                  <v:imagedata r:id="rId42" o:title=""/>
                </v:shape>
                <v:shape id="Picture 199" o:spid="_x0000_s1028" type="#_x0000_t75" style="position:absolute;left:5490;top:9938;width:5624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CA38F0">
        <w:rPr>
          <w:rFonts w:ascii="EucrosiaUPC" w:eastAsia="SimSun" w:hAnsi="EucrosiaUPC" w:cs="EucrosiaUPC" w:hint="cs"/>
          <w:color w:val="3333FF"/>
          <w:sz w:val="34"/>
          <w:szCs w:val="34"/>
          <w:cs/>
        </w:rPr>
        <w:t>นำท่านชม</w:t>
      </w:r>
      <w:r w:rsidR="00673798" w:rsidRPr="00E461FE">
        <w:rPr>
          <w:rFonts w:ascii="EucrosiaUPC" w:eastAsia="SimSun" w:hAnsi="EucrosiaUPC" w:cs="EucrosiaUPC"/>
          <w:color w:val="3333FF"/>
          <w:sz w:val="34"/>
          <w:szCs w:val="34"/>
          <w:cs/>
        </w:rPr>
        <w:t>หมู่บ้านเซนต์ พอล เดอ วองซ์ เป็นหมู่บ้านในยุคสมัยกลางของยุโรป</w:t>
      </w:r>
      <w:r w:rsidR="00673798" w:rsidRPr="00CF13B6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</w:t>
      </w:r>
      <w:r w:rsidR="00673798" w:rsidRPr="00CF13B6">
        <w:rPr>
          <w:rFonts w:ascii="EucrosiaUPC" w:eastAsia="SimSun" w:hAnsi="EucrosiaUPC" w:cs="EucrosiaUPC"/>
          <w:szCs w:val="32"/>
          <w:cs/>
        </w:rPr>
        <w:t>ที่ยังคงสภาพดั้งเดิมไว้อย่างค่อนข้างสมบูรณ์ ตั้งอยู่ท่ามกลางหุบเขา และมีกำแพงหินล้อมรอบหมุ่บ้านแบบโบราณ ที่มีลักษณะคล้ายๆปราสาท ไว้ล้อมรอบ ทางเดินในหมู่บ้านจะเป็นเหมือนตรอกเล็กตรอกน้อยผสมปนเปกันไป ระหว่างบ้าน</w:t>
      </w:r>
      <w:r w:rsidR="00673798" w:rsidRPr="00CF13B6">
        <w:rPr>
          <w:rFonts w:ascii="EucrosiaUPC" w:eastAsia="SimSun" w:hAnsi="EucrosiaUPC" w:cs="EucrosiaUPC"/>
          <w:szCs w:val="32"/>
        </w:rPr>
        <w:t xml:space="preserve">, </w:t>
      </w:r>
      <w:r w:rsidR="00673798" w:rsidRPr="00CF13B6">
        <w:rPr>
          <w:rFonts w:ascii="EucrosiaUPC" w:eastAsia="SimSun" w:hAnsi="EucrosiaUPC" w:cs="EucrosiaUPC"/>
          <w:szCs w:val="32"/>
          <w:cs/>
        </w:rPr>
        <w:t>ร้านค้า   แกลเลอรี่ของศิลปิน รูปแบบการก่อสร้างเป็นแบบโบราณ  ที่ใช้หินในการก่อสร้างบ้าน ในหมู่บ้านได้ถูกปรับปรุงให้เป็นร้านค้า ร้านแสดงสินค้า</w:t>
      </w:r>
      <w:r w:rsidR="00673798">
        <w:rPr>
          <w:rFonts w:ascii="EucrosiaUPC" w:eastAsia="SimSun" w:hAnsi="EucrosiaUPC" w:cs="EucrosiaUPC" w:hint="cs"/>
          <w:szCs w:val="32"/>
          <w:cs/>
        </w:rPr>
        <w:t xml:space="preserve"> </w:t>
      </w:r>
      <w:r w:rsidR="00673798" w:rsidRPr="00CF13B6">
        <w:rPr>
          <w:rFonts w:ascii="EucrosiaUPC" w:eastAsia="SimSun" w:hAnsi="EucrosiaUPC" w:cs="EucrosiaUPC"/>
          <w:szCs w:val="32"/>
          <w:cs/>
        </w:rPr>
        <w:t>พวกศิลปะ และหัตถกรรม เช่น เครื่องถัก ตุ๊กตาผ้าแต่งตัวแบบวัฒนธรรมอันเก่าแก่ สร้อยหิน รวมทั้งภาพวาด ต่างๆ สวยงามมาก</w:t>
      </w:r>
      <w:r w:rsidR="00CA38F0">
        <w:rPr>
          <w:rFonts w:ascii="EucrosiaUPC" w:eastAsia="SimSun" w:hAnsi="EucrosiaUPC" w:cs="EucrosiaUPC"/>
          <w:szCs w:val="32"/>
          <w:lang w:val="en-US"/>
        </w:rPr>
        <w:t xml:space="preserve"> / </w:t>
      </w:r>
      <w:r w:rsidR="00CA38F0" w:rsidRPr="00CA38F0">
        <w:rPr>
          <w:rFonts w:ascii="EucrosiaUPC" w:eastAsia="SimSun" w:hAnsi="EucrosiaUPC" w:cs="EucrosiaUPC" w:hint="cs"/>
          <w:b/>
          <w:bCs/>
          <w:color w:val="3333FF"/>
          <w:szCs w:val="32"/>
          <w:highlight w:val="yellow"/>
          <w:u w:val="single"/>
          <w:cs/>
          <w:lang w:val="en-US"/>
        </w:rPr>
        <w:t>จากนั้น</w:t>
      </w:r>
      <w:r w:rsidR="00CA38F0" w:rsidRPr="00CA38F0">
        <w:rPr>
          <w:rFonts w:ascii="EucrosiaUPC" w:eastAsia="SimSun" w:hAnsi="EucrosiaUPC" w:cs="EucrosiaUPC"/>
          <w:b/>
          <w:bCs/>
          <w:color w:val="3333FF"/>
          <w:szCs w:val="32"/>
          <w:highlight w:val="yellow"/>
          <w:u w:val="single"/>
          <w:cs/>
        </w:rPr>
        <w:t>เดินทางกลับสู่เมืองนีซ</w:t>
      </w:r>
      <w:r w:rsidR="00CA38F0">
        <w:rPr>
          <w:rFonts w:ascii="EucrosiaUPC" w:eastAsia="SimSun" w:hAnsi="EucrosiaUPC" w:cs="EucrosiaUPC" w:hint="cs"/>
          <w:color w:val="3333FF"/>
          <w:szCs w:val="32"/>
          <w:cs/>
          <w:lang w:val="en-US"/>
        </w:rPr>
        <w:t>(</w:t>
      </w:r>
      <w:r w:rsidR="00CA38F0">
        <w:rPr>
          <w:rFonts w:ascii="EucrosiaUPC" w:eastAsia="SimSun" w:hAnsi="EucrosiaUPC" w:cs="EucrosiaUPC"/>
          <w:color w:val="3333FF"/>
          <w:szCs w:val="32"/>
          <w:lang w:val="en-US"/>
        </w:rPr>
        <w:t>Nice)</w:t>
      </w:r>
      <w:r w:rsidR="00CA38F0" w:rsidRPr="00CA38F0">
        <w:rPr>
          <w:rFonts w:ascii="EucrosiaUPC" w:eastAsia="SimSun" w:hAnsi="EucrosiaUPC" w:cs="EucrosiaUPC" w:hint="cs"/>
          <w:color w:val="3333FF"/>
          <w:szCs w:val="32"/>
          <w:cs/>
        </w:rPr>
        <w:t xml:space="preserve"> </w:t>
      </w:r>
      <w:r w:rsidR="00CA38F0" w:rsidRPr="00CF13B6">
        <w:rPr>
          <w:rFonts w:ascii="EucrosiaUPC" w:eastAsia="SimSun" w:hAnsi="EucrosiaUPC" w:cs="EucrosiaUPC"/>
          <w:szCs w:val="32"/>
          <w:cs/>
        </w:rPr>
        <w:t>เมือง</w:t>
      </w:r>
      <w:r w:rsidR="00CA38F0">
        <w:rPr>
          <w:rFonts w:ascii="EucrosiaUPC" w:eastAsia="SimSun" w:hAnsi="EucrosiaUPC" w:cs="EucrosiaUPC" w:hint="cs"/>
          <w:szCs w:val="32"/>
          <w:cs/>
        </w:rPr>
        <w:t>แสนสวย</w:t>
      </w:r>
      <w:r w:rsidR="00CA38F0" w:rsidRPr="00CF13B6">
        <w:rPr>
          <w:rFonts w:ascii="EucrosiaUPC" w:hAnsi="EucrosiaUPC" w:cs="EucrosiaUPC"/>
          <w:szCs w:val="32"/>
          <w:cs/>
        </w:rPr>
        <w:t>ในแคว้นโพรอว็องแอลป์โกตดาซูร์ (</w:t>
      </w:r>
      <w:r w:rsidR="00CA38F0" w:rsidRPr="00CF13B6">
        <w:rPr>
          <w:rFonts w:ascii="EucrosiaUPC" w:hAnsi="EucrosiaUPC" w:cs="EucrosiaUPC"/>
          <w:szCs w:val="32"/>
        </w:rPr>
        <w:t>Provence-Alpes-Côte d'Azur</w:t>
      </w:r>
      <w:r w:rsidR="00CA38F0" w:rsidRPr="00CF13B6">
        <w:rPr>
          <w:rFonts w:ascii="EucrosiaUPC" w:hAnsi="EucrosiaUPC" w:cs="EucrosiaUPC"/>
          <w:szCs w:val="32"/>
          <w:cs/>
        </w:rPr>
        <w:t>) ถือว่าเป็นชายฝั่งที่สำคัญที่สุดของเฟรนช์ริเวร่า (</w:t>
      </w:r>
      <w:r w:rsidR="00CA38F0" w:rsidRPr="00CF13B6">
        <w:rPr>
          <w:rFonts w:ascii="EucrosiaUPC" w:hAnsi="EucrosiaUPC" w:cs="EucrosiaUPC"/>
          <w:szCs w:val="32"/>
        </w:rPr>
        <w:t xml:space="preserve">French Riviera) </w:t>
      </w:r>
      <w:r w:rsidR="00CA38F0" w:rsidRPr="00CF13B6">
        <w:rPr>
          <w:rFonts w:ascii="EucrosiaUPC" w:hAnsi="EucrosiaUPC" w:cs="EucrosiaUPC"/>
          <w:szCs w:val="32"/>
          <w:cs/>
        </w:rPr>
        <w:t xml:space="preserve">ชมเมืองนีซ เมืองซึ่งอุดมไปด้วยสถาปัตยกรรม พิพิธภัณฑ์ ตลาด </w:t>
      </w:r>
      <w:r w:rsidR="00D0255C" w:rsidRPr="00CF13B6">
        <w:rPr>
          <w:rFonts w:ascii="EucrosiaUPC" w:hAnsi="EucrosiaUPC" w:cs="EucrosiaUPC"/>
          <w:szCs w:val="32"/>
          <w:cs/>
        </w:rPr>
        <w:t>ชมโบสถ์นอร์ทเทรอดาม</w:t>
      </w:r>
      <w:r w:rsidR="00D0255C">
        <w:rPr>
          <w:rFonts w:ascii="EucrosiaUPC" w:hAnsi="EucrosiaUPC" w:cs="EucrosiaUPC" w:hint="cs"/>
          <w:szCs w:val="32"/>
          <w:cs/>
        </w:rPr>
        <w:t xml:space="preserve"> </w:t>
      </w:r>
      <w:r w:rsidR="00D0255C" w:rsidRPr="00CF13B6">
        <w:rPr>
          <w:rFonts w:ascii="EucrosiaUPC" w:hAnsi="EucrosiaUPC" w:cs="EucrosiaUPC"/>
          <w:szCs w:val="32"/>
          <w:cs/>
        </w:rPr>
        <w:t>ของเมืองนีซ (</w:t>
      </w:r>
      <w:r w:rsidR="00D0255C" w:rsidRPr="00CF13B6">
        <w:rPr>
          <w:rFonts w:ascii="EucrosiaUPC" w:hAnsi="EucrosiaUPC" w:cs="EucrosiaUPC"/>
          <w:szCs w:val="32"/>
        </w:rPr>
        <w:t xml:space="preserve">BASILQUE NOTRE-DAME DE NICE) </w:t>
      </w:r>
      <w:r w:rsidR="00D0255C" w:rsidRPr="00CF13B6">
        <w:rPr>
          <w:rFonts w:ascii="EucrosiaUPC" w:hAnsi="EucrosiaUPC" w:cs="EucrosiaUPC"/>
          <w:szCs w:val="32"/>
          <w:cs/>
        </w:rPr>
        <w:t>เป็นโบสถ์ที่ได้รับการออกแบบสไตล์โกธิก นำเข้าสู่จัตุรัสมาสเซนา (</w:t>
      </w:r>
      <w:r w:rsidR="00D0255C" w:rsidRPr="00CF13B6">
        <w:rPr>
          <w:rFonts w:ascii="EucrosiaUPC" w:hAnsi="EucrosiaUPC" w:cs="EucrosiaUPC"/>
          <w:szCs w:val="32"/>
        </w:rPr>
        <w:t xml:space="preserve">Place Massena) </w:t>
      </w:r>
      <w:r w:rsidR="00D0255C" w:rsidRPr="00CF13B6">
        <w:rPr>
          <w:rFonts w:ascii="EucrosiaUPC" w:hAnsi="EucrosiaUPC" w:cs="EucrosiaUPC"/>
          <w:szCs w:val="32"/>
          <w:cs/>
        </w:rPr>
        <w:t xml:space="preserve">ที่ประดับด้วยน้ำพุ </w:t>
      </w:r>
      <w:r w:rsidR="00D0255C" w:rsidRPr="00CF13B6">
        <w:rPr>
          <w:rFonts w:ascii="EucrosiaUPC" w:hAnsi="EucrosiaUPC" w:cs="EucrosiaUPC"/>
          <w:szCs w:val="32"/>
        </w:rPr>
        <w:t xml:space="preserve">Fontaine du Soleil </w:t>
      </w:r>
      <w:r w:rsidR="00D0255C" w:rsidRPr="00CF13B6">
        <w:rPr>
          <w:rFonts w:ascii="EucrosiaUPC" w:hAnsi="EucrosiaUPC" w:cs="EucrosiaUPC"/>
          <w:szCs w:val="32"/>
          <w:cs/>
        </w:rPr>
        <w:t xml:space="preserve">และย่าน </w:t>
      </w:r>
      <w:r w:rsidR="00D0255C" w:rsidRPr="00CF13B6">
        <w:rPr>
          <w:rFonts w:ascii="EucrosiaUPC" w:hAnsi="EucrosiaUPC" w:cs="EucrosiaUPC"/>
          <w:szCs w:val="32"/>
        </w:rPr>
        <w:t xml:space="preserve">LA PLANETA Events Nice </w:t>
      </w:r>
      <w:r w:rsidR="00D0255C" w:rsidRPr="00CF13B6">
        <w:rPr>
          <w:rFonts w:ascii="EucrosiaUPC" w:hAnsi="EucrosiaUPC" w:cs="EucrosiaUPC"/>
          <w:szCs w:val="32"/>
          <w:cs/>
        </w:rPr>
        <w:t xml:space="preserve">ซึ่งเป็นลานกว้าง และเป็นย่านศูนย์การค้า ที่เห็นเป็นสไตล์ฝรั่งเศสผสมอิตาลี บริเวณนี้เต็มไปด้วยร้านอาหาร โรงแรม ร้านขายสินค้าแบรนด์เนม และห้างชื่อดังอย่าง </w:t>
      </w:r>
      <w:r w:rsidR="00D0255C" w:rsidRPr="00CF13B6">
        <w:rPr>
          <w:rFonts w:ascii="EucrosiaUPC" w:hAnsi="EucrosiaUPC" w:cs="EucrosiaUPC"/>
          <w:szCs w:val="32"/>
        </w:rPr>
        <w:t xml:space="preserve">Nice Etoile </w:t>
      </w:r>
      <w:r w:rsidR="00D0255C" w:rsidRPr="00CF13B6">
        <w:rPr>
          <w:rFonts w:ascii="EucrosiaUPC" w:hAnsi="EucrosiaUPC" w:cs="EucrosiaUPC"/>
          <w:szCs w:val="32"/>
          <w:cs/>
        </w:rPr>
        <w:t xml:space="preserve">และ </w:t>
      </w:r>
      <w:r w:rsidR="00D0255C" w:rsidRPr="00CF13B6">
        <w:rPr>
          <w:rFonts w:ascii="EucrosiaUPC" w:hAnsi="EucrosiaUPC" w:cs="EucrosiaUPC"/>
          <w:szCs w:val="32"/>
        </w:rPr>
        <w:t xml:space="preserve">Galeries Lafayette </w:t>
      </w:r>
      <w:r w:rsidR="00D0255C" w:rsidRPr="00CF13B6">
        <w:rPr>
          <w:rFonts w:ascii="EucrosiaUPC" w:hAnsi="EucrosiaUPC" w:cs="EucrosiaUPC"/>
          <w:szCs w:val="32"/>
          <w:cs/>
        </w:rPr>
        <w:t xml:space="preserve">อิสระทุกท่านเดินเล่นช้อปปิ้งตามอัธยาศัย </w:t>
      </w:r>
    </w:p>
    <w:p w14:paraId="7D2E21F9" w14:textId="0A64E80A" w:rsidR="00C97409" w:rsidRPr="00CF13B6" w:rsidRDefault="00C97409" w:rsidP="00335795">
      <w:pPr>
        <w:pStyle w:val="NoSpacing"/>
        <w:ind w:left="0" w:right="-1" w:firstLine="0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ค่ำ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บริการอาหารค่ำ ณ ภัตตาคาร</w:t>
      </w:r>
      <w:r w:rsidR="00B30804">
        <w:rPr>
          <w:rFonts w:ascii="EucrosiaUPC" w:eastAsia="SimSun" w:hAnsi="EucrosiaUPC" w:cs="EucrosiaUPC" w:hint="cs"/>
          <w:szCs w:val="32"/>
          <w:cs/>
        </w:rPr>
        <w:t xml:space="preserve"> / นำท่</w:t>
      </w:r>
      <w:r w:rsidR="00CA38F0">
        <w:rPr>
          <w:rFonts w:ascii="EucrosiaUPC" w:eastAsia="SimSun" w:hAnsi="EucrosiaUPC" w:cs="EucrosiaUPC" w:hint="cs"/>
          <w:szCs w:val="32"/>
          <w:cs/>
        </w:rPr>
        <w:t>า</w:t>
      </w:r>
      <w:r w:rsidR="00B30804">
        <w:rPr>
          <w:rFonts w:ascii="EucrosiaUPC" w:eastAsia="SimSun" w:hAnsi="EucrosiaUPC" w:cs="EucrosiaUPC" w:hint="cs"/>
          <w:szCs w:val="32"/>
          <w:cs/>
        </w:rPr>
        <w:t>นเข้าสู่ที่พัก</w:t>
      </w:r>
    </w:p>
    <w:p w14:paraId="6DDA523A" w14:textId="4A9FF25E" w:rsidR="00C97409" w:rsidRPr="00CF13B6" w:rsidRDefault="00C97409" w:rsidP="00335795">
      <w:pPr>
        <w:pStyle w:val="NoSpacing"/>
        <w:ind w:left="0" w:right="-1" w:firstLine="0"/>
        <w:rPr>
          <w:rFonts w:ascii="EucrosiaUPC" w:eastAsia="SimSun" w:hAnsi="EucrosiaUPC" w:cs="EucrosiaUPC"/>
          <w:b/>
          <w:bCs/>
          <w:color w:val="FF0000"/>
          <w:sz w:val="40"/>
          <w:cs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0000CC"/>
          <w:sz w:val="40"/>
          <w:cs/>
        </w:rPr>
        <w:t>ที่พัก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</w:rPr>
        <w:t>: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  <w:cs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  <w:lang w:val="en-US"/>
        </w:rPr>
        <w:t>PARK INN BY RADISSON BLU HOTEL</w:t>
      </w:r>
      <w:r w:rsidRPr="00CF13B6"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  <w:t xml:space="preserve"> </w:t>
      </w:r>
      <w:r w:rsidRPr="00CF13B6">
        <w:rPr>
          <w:rFonts w:ascii="EucrosiaUPC" w:eastAsia="SimSun" w:hAnsi="EucrosiaUPC" w:cs="EucrosiaUPC"/>
          <w:b/>
          <w:bCs/>
          <w:color w:val="FF0000"/>
          <w:sz w:val="40"/>
          <w:cs/>
          <w:lang w:val="en-US"/>
        </w:rPr>
        <w:t>หรือระดับใกล้เคียง</w:t>
      </w:r>
    </w:p>
    <w:p w14:paraId="5F83D12F" w14:textId="15948F6C" w:rsidR="00CA38F0" w:rsidRDefault="00C97409" w:rsidP="00CA38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jc w:val="left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วันที่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เก้า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ของการเดินทาง(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9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)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นีซ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 </w:t>
      </w:r>
      <w:r w:rsidR="00B30804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–</w:t>
      </w:r>
      <w:r w:rsidR="00D20D97" w:rsidRPr="00D20D97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D0255C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ชมเมือง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มอนติคาร์โล</w:t>
      </w:r>
      <w:r w:rsidR="00B30804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(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โมนาโค) </w:t>
      </w:r>
    </w:p>
    <w:p w14:paraId="466F86F8" w14:textId="702F2E67" w:rsidR="00C97409" w:rsidRPr="00CF13B6" w:rsidRDefault="00CA38F0" w:rsidP="00CA38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0" w:right="0" w:firstLine="0"/>
        <w:jc w:val="left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</w:r>
      <w:r w:rsidR="00D0255C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เข้าชมภายในพระราชวังโมนาโค </w:t>
      </w:r>
      <w:r w:rsidR="00D0255C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–</w:t>
      </w:r>
      <w:r w:rsidR="00D0255C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 xml:space="preserve"> 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เจนัว(อิตาลี)</w:t>
      </w:r>
    </w:p>
    <w:p w14:paraId="3F99C437" w14:textId="0F4AAD41" w:rsidR="00C97409" w:rsidRPr="00CF13B6" w:rsidRDefault="00C97409" w:rsidP="00395EF7">
      <w:pPr>
        <w:pStyle w:val="NoSpacing"/>
        <w:ind w:left="709" w:right="0" w:hanging="709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เช้า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บริการอาหารเช้า ที่ห้องอาหารของโรงแรม</w:t>
      </w:r>
    </w:p>
    <w:p w14:paraId="072C2AD8" w14:textId="02F9A6C4" w:rsidR="00D0255C" w:rsidRDefault="00D0255C" w:rsidP="000E53B0">
      <w:pPr>
        <w:pStyle w:val="NoSpacing"/>
        <w:ind w:left="709" w:right="0" w:firstLine="0"/>
        <w:rPr>
          <w:rFonts w:ascii="EucrosiaUPC" w:eastAsia="SimSun" w:hAnsi="EucrosiaUPC" w:cs="EucrosiaUPC"/>
          <w:szCs w:val="32"/>
        </w:rPr>
      </w:pPr>
      <w:r w:rsidRPr="00DB6ECC">
        <w:rPr>
          <w:rFonts w:ascii="EucrosiaUPC" w:eastAsia="SimSun" w:hAnsi="EucrosiaUPC" w:cs="EucrosiaUPC" w:hint="cs"/>
          <w:b/>
          <w:bCs/>
          <w:color w:val="000000"/>
          <w:sz w:val="34"/>
          <w:szCs w:val="34"/>
          <w:highlight w:val="yellow"/>
          <w:u w:val="single"/>
          <w:cs/>
        </w:rPr>
        <w:t>จากนั้นนำท่าน</w:t>
      </w:r>
      <w:r w:rsidR="00D20D97" w:rsidRPr="00DB6ECC">
        <w:rPr>
          <w:rFonts w:ascii="EucrosiaUPC" w:eastAsia="SimSun" w:hAnsi="EucrosiaUPC" w:cs="EucrosiaUPC" w:hint="cs"/>
          <w:b/>
          <w:bCs/>
          <w:color w:val="000000"/>
          <w:sz w:val="34"/>
          <w:szCs w:val="34"/>
          <w:highlight w:val="yellow"/>
          <w:u w:val="single"/>
          <w:cs/>
        </w:rPr>
        <w:t>เดินทางสู่</w:t>
      </w:r>
      <w:r w:rsidR="00D20D97" w:rsidRPr="00DB6ECC">
        <w:rPr>
          <w:rFonts w:ascii="EucrosiaUPC" w:eastAsia="SimSun" w:hAnsi="EucrosiaUPC" w:cs="EucrosiaUPC"/>
          <w:b/>
          <w:bCs/>
          <w:sz w:val="34"/>
          <w:szCs w:val="34"/>
          <w:highlight w:val="yellow"/>
          <w:u w:val="single"/>
          <w:cs/>
        </w:rPr>
        <w:t xml:space="preserve">มลรัฐโมนาโค </w:t>
      </w:r>
      <w:r w:rsidR="00D20D97" w:rsidRPr="00DB6ECC">
        <w:rPr>
          <w:rFonts w:ascii="EucrosiaUPC" w:eastAsia="SimSun" w:hAnsi="EucrosiaUPC" w:cs="EucrosiaUPC"/>
          <w:b/>
          <w:bCs/>
          <w:color w:val="FF0000"/>
          <w:sz w:val="34"/>
          <w:szCs w:val="34"/>
          <w:highlight w:val="yellow"/>
          <w:u w:val="single"/>
          <w:cs/>
        </w:rPr>
        <w:t>(</w:t>
      </w:r>
      <w:r w:rsidR="00D20D97" w:rsidRPr="00DB6ECC">
        <w:rPr>
          <w:rFonts w:ascii="EucrosiaUPC" w:eastAsia="SimSun" w:hAnsi="EucrosiaUPC" w:cs="EucrosiaUPC"/>
          <w:b/>
          <w:bCs/>
          <w:color w:val="FF0000"/>
          <w:sz w:val="34"/>
          <w:szCs w:val="34"/>
          <w:highlight w:val="yellow"/>
          <w:u w:val="single"/>
          <w:lang w:val="en-US"/>
        </w:rPr>
        <w:t xml:space="preserve">33 </w:t>
      </w:r>
      <w:r w:rsidR="00D20D97" w:rsidRPr="00DB6ECC">
        <w:rPr>
          <w:rFonts w:ascii="EucrosiaUPC" w:eastAsia="SimSun" w:hAnsi="EucrosiaUPC" w:cs="EucrosiaUPC"/>
          <w:b/>
          <w:bCs/>
          <w:color w:val="FF0000"/>
          <w:sz w:val="34"/>
          <w:szCs w:val="34"/>
          <w:highlight w:val="yellow"/>
          <w:u w:val="single"/>
          <w:cs/>
        </w:rPr>
        <w:t>กม.)</w:t>
      </w:r>
      <w:r w:rsidR="00D20D97" w:rsidRPr="00CF13B6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</w:t>
      </w:r>
      <w:r w:rsidR="00D20D97" w:rsidRPr="00CF13B6">
        <w:rPr>
          <w:rFonts w:ascii="EucrosiaUPC" w:eastAsia="SimSun" w:hAnsi="EucrosiaUPC" w:cs="EucrosiaUPC"/>
          <w:sz w:val="34"/>
          <w:szCs w:val="34"/>
          <w:cs/>
        </w:rPr>
        <w:t>รัฐอิสระที่ตั้งอยู่ทางตอนใต้ของฝรั่งเศส ชมเมืองมอนติ คาร์โล</w:t>
      </w:r>
      <w:r w:rsidR="00D20D97" w:rsidRPr="00CF13B6">
        <w:rPr>
          <w:rFonts w:ascii="EucrosiaUPC" w:eastAsia="SimSun" w:hAnsi="EucrosiaUPC" w:cs="EucrosiaUPC"/>
          <w:szCs w:val="32"/>
          <w:cs/>
        </w:rPr>
        <w:t xml:space="preserve"> เมืองหลวงของประเทศโมนาโค เป็นที่ประทับของเจ้าผู้ครองแคว้นตั้งอยู่บนหน้าผาสูง </w:t>
      </w:r>
      <w:r w:rsidR="00D20D97" w:rsidRPr="00CF13B6">
        <w:rPr>
          <w:rFonts w:ascii="EucrosiaUPC" w:eastAsia="SimSun" w:hAnsi="EucrosiaUPC" w:cs="EucrosiaUPC"/>
          <w:szCs w:val="32"/>
        </w:rPr>
        <w:t>60</w:t>
      </w:r>
      <w:r w:rsidR="00D20D97" w:rsidRPr="00CF13B6">
        <w:rPr>
          <w:rFonts w:ascii="EucrosiaUPC" w:eastAsia="SimSun" w:hAnsi="EucrosiaUPC" w:cs="EucrosiaUPC"/>
          <w:szCs w:val="32"/>
          <w:cs/>
        </w:rPr>
        <w:t xml:space="preserve"> เมตร เข้าสู่ลานหน้าพระราชวัง เก็บภาพพระราชวังแห่ง โมนาโค ซึ่งเป็นที่ประทับของประมุขแห่งรัฐโมนาโค</w:t>
      </w:r>
      <w:r w:rsidR="00395EF7" w:rsidRPr="00CF13B6">
        <w:rPr>
          <w:rFonts w:ascii="EucrosiaUPC" w:eastAsia="SimSun" w:hAnsi="EucrosiaUPC" w:cs="EucrosiaUPC"/>
          <w:color w:val="7C03D7"/>
          <w:szCs w:val="32"/>
          <w:cs/>
        </w:rPr>
        <w:t>ชมวิหารโมนาโค</w:t>
      </w:r>
      <w:r w:rsidR="00395EF7" w:rsidRPr="00CF13B6">
        <w:rPr>
          <w:rFonts w:ascii="EucrosiaUPC" w:eastAsia="SimSun" w:hAnsi="EucrosiaUPC" w:cs="EucrosiaUPC"/>
          <w:szCs w:val="32"/>
          <w:cs/>
        </w:rPr>
        <w:t xml:space="preserve"> (</w:t>
      </w:r>
      <w:r w:rsidR="00395EF7" w:rsidRPr="00CF13B6">
        <w:rPr>
          <w:rFonts w:ascii="EucrosiaUPC" w:eastAsia="SimSun" w:hAnsi="EucrosiaUPC" w:cs="EucrosiaUPC"/>
          <w:szCs w:val="32"/>
        </w:rPr>
        <w:t>Cathedral of Our Lady Immaculate</w:t>
      </w:r>
      <w:r w:rsidR="00395EF7" w:rsidRPr="00CF13B6">
        <w:rPr>
          <w:rFonts w:ascii="EucrosiaUPC" w:eastAsia="SimSun" w:hAnsi="EucrosiaUPC" w:cs="EucrosiaUPC"/>
          <w:szCs w:val="32"/>
          <w:cs/>
        </w:rPr>
        <w:t xml:space="preserve">) ที่สร้างในรูปแบบนี้โอโรมานซ์ เป็นที่ฝังพระศพของเจ้าหงเกรซ </w:t>
      </w:r>
      <w:r w:rsidR="00395EF7" w:rsidRPr="00CF13B6">
        <w:rPr>
          <w:rFonts w:ascii="EucrosiaUPC" w:eastAsia="SimSun" w:hAnsi="EucrosiaUPC" w:cs="EucrosiaUPC"/>
          <w:szCs w:val="32"/>
          <w:cs/>
        </w:rPr>
        <w:lastRenderedPageBreak/>
        <w:t>แห่งโมนาโกและเจ้าชายเรนิเยร์ พระสวามี ของมอนติคาร์โล เดินเล่นไปตามทางเดินในเมือง ซึ่งสองข้างทางเต็มไปด้วยอาคารบ้านเรือนร้านค้า ที่มีรูปแบบสถาปัตยกรรมอันงดงาม</w:t>
      </w:r>
    </w:p>
    <w:p w14:paraId="3800162C" w14:textId="1A2C133B" w:rsidR="00395EF7" w:rsidRDefault="00395EF7" w:rsidP="00395EF7">
      <w:pPr>
        <w:pStyle w:val="NoSpacing"/>
        <w:ind w:left="709" w:right="0" w:hanging="709"/>
        <w:rPr>
          <w:rFonts w:ascii="EucrosiaUPC" w:eastAsia="SimSun" w:hAnsi="EucrosiaUPC" w:cs="EucrosiaUPC"/>
          <w:color w:val="000000"/>
          <w:szCs w:val="32"/>
          <w:cs/>
          <w:lang w:val="en-US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9FC1D54" wp14:editId="427047B6">
                <wp:simplePos x="0" y="0"/>
                <wp:positionH relativeFrom="margin">
                  <wp:align>center</wp:align>
                </wp:positionH>
                <wp:positionV relativeFrom="paragraph">
                  <wp:posOffset>295275</wp:posOffset>
                </wp:positionV>
                <wp:extent cx="6837680" cy="4767580"/>
                <wp:effectExtent l="0" t="0" r="1270" b="0"/>
                <wp:wrapTight wrapText="bothSides">
                  <wp:wrapPolygon edited="0">
                    <wp:start x="0" y="0"/>
                    <wp:lineTo x="0" y="21491"/>
                    <wp:lineTo x="21544" y="21491"/>
                    <wp:lineTo x="21544" y="0"/>
                    <wp:lineTo x="0" y="0"/>
                  </wp:wrapPolygon>
                </wp:wrapTight>
                <wp:docPr id="178714040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4767580"/>
                          <a:chOff x="0" y="0"/>
                          <a:chExt cx="6360795" cy="4435889"/>
                        </a:xfrm>
                      </wpg:grpSpPr>
                      <wpg:grpSp>
                        <wpg:cNvPr id="710672777" name="Group 1"/>
                        <wpg:cNvGrpSpPr/>
                        <wpg:grpSpPr>
                          <a:xfrm>
                            <a:off x="0" y="0"/>
                            <a:ext cx="6360795" cy="2242185"/>
                            <a:chOff x="0" y="0"/>
                            <a:chExt cx="6750492" cy="2379345"/>
                          </a:xfrm>
                        </wpg:grpSpPr>
                        <pic:pic xmlns:pic="http://schemas.openxmlformats.org/drawingml/2006/picture">
                          <pic:nvPicPr>
                            <pic:cNvPr id="100589993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67380" cy="2376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463234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80522" y="0"/>
                              <a:ext cx="3569970" cy="23793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27659947" name="Group 10"/>
                        <wpg:cNvGrpSpPr/>
                        <wpg:grpSpPr>
                          <a:xfrm>
                            <a:off x="0" y="2250219"/>
                            <a:ext cx="6360795" cy="2185670"/>
                            <a:chOff x="0" y="0"/>
                            <a:chExt cx="6209500" cy="2133600"/>
                          </a:xfrm>
                        </wpg:grpSpPr>
                        <pic:pic xmlns:pic="http://schemas.openxmlformats.org/drawingml/2006/picture">
                          <pic:nvPicPr>
                            <pic:cNvPr id="1567879352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96565" cy="213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2638156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13545" y="0"/>
                              <a:ext cx="3195955" cy="21310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C5CF7" id="Group 11" o:spid="_x0000_s1026" style="position:absolute;margin-left:0;margin-top:23.25pt;width:538.4pt;height:375.4pt;z-index:251680768;mso-position-horizontal:center;mso-position-horizontal-relative:margin;mso-width-relative:margin;mso-height-relative:margin" coordsize="63607,44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">
                <v:group id="Group 1" o:spid="_x0000_s1027" style="position:absolute;width:63607;height:22421" coordsize="67504,23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">
                  <v:shape id="Picture 1" o:spid="_x0000_s1028" type="#_x0000_t75" style="position:absolute;width:31673;height:23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">
                    <v:imagedata r:id="rId48" o:title=""/>
                  </v:shape>
                  <v:shape id="Picture 1" o:spid="_x0000_s1029" type="#_x0000_t75" style="position:absolute;left:31805;width:35699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">
                    <v:imagedata r:id="rId49" o:title=""/>
                  </v:shape>
                </v:group>
                <v:group id="Group 10" o:spid="_x0000_s1030" style="position:absolute;top:22502;width:63607;height:21856" coordsize="62095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">
                  <v:shape id="Picture 6" o:spid="_x0000_s1031" type="#_x0000_t75" style="position:absolute;width:29965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">
                    <v:imagedata r:id="rId50" o:title=""/>
                  </v:shape>
                  <v:shape id="Picture 1" o:spid="_x0000_s1032" type="#_x0000_t75" style="position:absolute;left:30135;width:31960;height:2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">
                    <v:imagedata r:id="rId51" o:title=""/>
                  </v:shape>
                </v:group>
                <w10:wrap type="tight" anchorx="margin"/>
              </v:group>
            </w:pict>
          </mc:Fallback>
        </mc:AlternateContent>
      </w:r>
      <w:r>
        <w:rPr>
          <w:rFonts w:ascii="EucrosiaUPC" w:eastAsia="SimSun" w:hAnsi="EucrosiaUPC" w:cs="EucrosiaUPC" w:hint="cs"/>
          <w:color w:val="000000"/>
          <w:szCs w:val="32"/>
          <w:cs/>
          <w:lang w:val="en-US"/>
        </w:rPr>
        <w:t>เที่ยง</w:t>
      </w:r>
      <w:r>
        <w:rPr>
          <w:rFonts w:ascii="EucrosiaUPC" w:eastAsia="SimSun" w:hAnsi="EucrosiaUPC" w:cs="EucrosiaUPC" w:hint="cs"/>
          <w:color w:val="000000"/>
          <w:szCs w:val="32"/>
          <w:cs/>
          <w:lang w:val="en-US"/>
        </w:rPr>
        <w:tab/>
        <w:t>บริการอาหารกลางวัน ณ ภัตตาคาร</w:t>
      </w:r>
    </w:p>
    <w:p w14:paraId="074852C2" w14:textId="46573228" w:rsidR="00CA38F0" w:rsidRPr="00CF13B6" w:rsidRDefault="00D0255C" w:rsidP="00D0255C">
      <w:pPr>
        <w:pStyle w:val="NoSpacing"/>
        <w:ind w:left="720" w:right="0" w:firstLine="0"/>
        <w:rPr>
          <w:rFonts w:ascii="EucrosiaUPC" w:eastAsia="SimSun" w:hAnsi="EucrosiaUPC" w:cs="EucrosiaUPC"/>
          <w:szCs w:val="32"/>
          <w:cs/>
        </w:rPr>
      </w:pPr>
      <w:r w:rsidRPr="00DB6ECC">
        <w:rPr>
          <w:rFonts w:ascii="Angsana New" w:hAnsi="Angsana New"/>
          <w:b/>
          <w:bCs/>
          <w:color w:val="FF0000"/>
          <w:sz w:val="36"/>
          <w:szCs w:val="36"/>
          <w:highlight w:val="yellow"/>
          <w:u w:val="single"/>
          <w:cs/>
        </w:rPr>
        <w:t>นำท่าน</w:t>
      </w:r>
      <w:r w:rsidRPr="00DB6ECC">
        <w:rPr>
          <w:rFonts w:ascii="Angsana New" w:hAnsi="Angsana New" w:hint="cs"/>
          <w:b/>
          <w:bCs/>
          <w:color w:val="FF0000"/>
          <w:sz w:val="36"/>
          <w:szCs w:val="36"/>
          <w:highlight w:val="yellow"/>
          <w:u w:val="single"/>
          <w:cs/>
        </w:rPr>
        <w:t>เช้า</w:t>
      </w:r>
      <w:r w:rsidRPr="00DB6ECC">
        <w:rPr>
          <w:rFonts w:ascii="Angsana New" w:hAnsi="Angsana New"/>
          <w:b/>
          <w:bCs/>
          <w:color w:val="FF0000"/>
          <w:sz w:val="36"/>
          <w:szCs w:val="36"/>
          <w:highlight w:val="yellow"/>
          <w:u w:val="single"/>
          <w:cs/>
        </w:rPr>
        <w:t>ชมพระราชวังแห่งโมนาโค</w:t>
      </w:r>
      <w:r w:rsidRPr="00DB6ECC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(</w:t>
      </w:r>
      <w:r w:rsidRPr="00DB6ECC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Prince's Palace of Monaco)</w:t>
      </w:r>
      <w:r>
        <w:rPr>
          <w:rFonts w:ascii="Angsana New" w:hAnsi="Angsana New"/>
          <w:color w:val="FF0000"/>
          <w:szCs w:val="32"/>
          <w:u w:val="single"/>
        </w:rPr>
        <w:t xml:space="preserve"> </w:t>
      </w:r>
      <w:r w:rsidRPr="00494484">
        <w:rPr>
          <w:rFonts w:ascii="Angsana New" w:hAnsi="Angsana New"/>
          <w:color w:val="FF0000"/>
          <w:szCs w:val="32"/>
          <w:cs/>
        </w:rPr>
        <w:t>ซึ่งเป็นที่ประทับของประมุขแห่งรัฐโมนาโคในปัจจุบัน</w:t>
      </w:r>
      <w:r>
        <w:rPr>
          <w:rFonts w:ascii="Angsana New" w:hAnsi="Angsana New" w:hint="cs"/>
          <w:color w:val="FF0000"/>
          <w:szCs w:val="32"/>
          <w:cs/>
        </w:rPr>
        <w:t xml:space="preserve"> </w:t>
      </w:r>
      <w:r w:rsidRPr="00CF3B7C">
        <w:rPr>
          <w:rFonts w:ascii="Angsana New" w:hAnsi="Angsana New"/>
          <w:szCs w:val="32"/>
          <w:cs/>
        </w:rPr>
        <w:t xml:space="preserve">พระราชวังของเจ้าชายแห่งโมนาโกเดิมเป็นป้อมปราการ สร้างขึ้นตั้งแต่ปี </w:t>
      </w:r>
      <w:r>
        <w:rPr>
          <w:rFonts w:ascii="Angsana New" w:hAnsi="Angsana New" w:hint="cs"/>
          <w:szCs w:val="32"/>
          <w:cs/>
        </w:rPr>
        <w:t>ค.ศ.</w:t>
      </w:r>
      <w:r w:rsidRPr="00CF3B7C">
        <w:rPr>
          <w:rFonts w:ascii="Angsana New" w:hAnsi="Angsana New"/>
          <w:szCs w:val="32"/>
        </w:rPr>
        <w:t>1215</w:t>
      </w:r>
      <w:r w:rsidRPr="00CF3B7C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และ</w:t>
      </w:r>
      <w:r w:rsidRPr="00CF3B7C">
        <w:rPr>
          <w:rFonts w:ascii="Angsana New" w:hAnsi="Angsana New"/>
          <w:szCs w:val="32"/>
          <w:cs/>
        </w:rPr>
        <w:t xml:space="preserve">กลายเป็นทรัพย์สินและที่อยู่อาศัยของตระกูล </w:t>
      </w:r>
      <w:r w:rsidRPr="00CF3B7C">
        <w:rPr>
          <w:rFonts w:ascii="Angsana New" w:hAnsi="Angsana New"/>
          <w:szCs w:val="32"/>
        </w:rPr>
        <w:t xml:space="preserve">Grimaldi </w:t>
      </w:r>
      <w:r>
        <w:rPr>
          <w:rFonts w:ascii="Angsana New" w:hAnsi="Angsana New" w:hint="cs"/>
          <w:szCs w:val="32"/>
          <w:cs/>
        </w:rPr>
        <w:t>ใน</w:t>
      </w:r>
      <w:r w:rsidRPr="00CF3B7C">
        <w:rPr>
          <w:rFonts w:ascii="Angsana New" w:hAnsi="Angsana New"/>
          <w:szCs w:val="32"/>
          <w:cs/>
        </w:rPr>
        <w:t xml:space="preserve">ปลายศตวรรษที่ </w:t>
      </w:r>
      <w:r w:rsidRPr="00CF3B7C">
        <w:rPr>
          <w:rFonts w:ascii="Angsana New" w:hAnsi="Angsana New"/>
          <w:szCs w:val="32"/>
        </w:rPr>
        <w:t>13</w:t>
      </w:r>
      <w:r w:rsidRPr="00CF3B7C">
        <w:rPr>
          <w:rFonts w:ascii="Angsana New" w:hAnsi="Angsana New"/>
          <w:szCs w:val="32"/>
          <w:cs/>
        </w:rPr>
        <w:t xml:space="preserve"> ซึ่งเป็นจุดเริ่มต้นของอำนาจอธิปไตยเหนือโมนาโก </w:t>
      </w:r>
      <w:r>
        <w:rPr>
          <w:rFonts w:ascii="Angsana New" w:hAnsi="Angsana New" w:hint="cs"/>
          <w:szCs w:val="32"/>
          <w:cs/>
        </w:rPr>
        <w:t>จนได้รับ</w:t>
      </w:r>
      <w:r w:rsidRPr="00CF3B7C">
        <w:rPr>
          <w:rFonts w:ascii="Angsana New" w:hAnsi="Angsana New"/>
          <w:szCs w:val="32"/>
          <w:cs/>
        </w:rPr>
        <w:t xml:space="preserve">เอกราชในปี </w:t>
      </w:r>
      <w:r w:rsidRPr="00CF3B7C">
        <w:rPr>
          <w:rFonts w:ascii="Angsana New" w:hAnsi="Angsana New"/>
          <w:szCs w:val="32"/>
        </w:rPr>
        <w:t xml:space="preserve">1512 </w:t>
      </w:r>
      <w:r w:rsidRPr="00CF3B7C">
        <w:rPr>
          <w:rFonts w:ascii="Angsana New" w:hAnsi="Angsana New"/>
          <w:szCs w:val="32"/>
          <w:cs/>
        </w:rPr>
        <w:t>จากกษัตริย์แห่งฝรั่งเศส</w:t>
      </w:r>
      <w:r>
        <w:rPr>
          <w:rFonts w:ascii="Angsana New" w:hAnsi="Angsana New" w:hint="cs"/>
          <w:szCs w:val="32"/>
          <w:cs/>
        </w:rPr>
        <w:t xml:space="preserve"> นำท่านชมห้องต่างๆที่สำคัญ เช่น </w:t>
      </w:r>
      <w:r w:rsidRPr="00CF3B7C">
        <w:rPr>
          <w:rFonts w:ascii="Angsana New" w:hAnsi="Angsana New"/>
          <w:szCs w:val="32"/>
        </w:rPr>
        <w:t>The Court of Honour</w:t>
      </w:r>
      <w:r>
        <w:rPr>
          <w:rFonts w:ascii="Angsana New" w:hAnsi="Angsana New"/>
          <w:szCs w:val="32"/>
        </w:rPr>
        <w:t xml:space="preserve">, </w:t>
      </w:r>
      <w:r w:rsidRPr="00CF3B7C">
        <w:rPr>
          <w:rFonts w:ascii="Angsana New" w:hAnsi="Angsana New"/>
          <w:szCs w:val="32"/>
        </w:rPr>
        <w:t>The Hercules Gallery</w:t>
      </w:r>
      <w:r>
        <w:rPr>
          <w:rFonts w:ascii="Angsana New" w:hAnsi="Angsana New"/>
          <w:szCs w:val="32"/>
        </w:rPr>
        <w:t xml:space="preserve">, </w:t>
      </w:r>
      <w:r w:rsidRPr="00CF3B7C">
        <w:rPr>
          <w:rFonts w:ascii="Angsana New" w:hAnsi="Angsana New"/>
          <w:szCs w:val="32"/>
        </w:rPr>
        <w:t>The Hall of Mirrors</w:t>
      </w:r>
      <w:r>
        <w:rPr>
          <w:rFonts w:ascii="Angsana New" w:hAnsi="Angsana New"/>
          <w:szCs w:val="32"/>
        </w:rPr>
        <w:t xml:space="preserve">, </w:t>
      </w:r>
      <w:r w:rsidRPr="00CF3B7C">
        <w:rPr>
          <w:rFonts w:ascii="Angsana New" w:hAnsi="Angsana New"/>
          <w:szCs w:val="32"/>
        </w:rPr>
        <w:t>The Salon and the York Room</w:t>
      </w:r>
      <w:r>
        <w:rPr>
          <w:rFonts w:ascii="Angsana New" w:hAnsi="Angsana New"/>
          <w:szCs w:val="32"/>
        </w:rPr>
        <w:t xml:space="preserve">, </w:t>
      </w:r>
      <w:r w:rsidRPr="00CF3B7C">
        <w:rPr>
          <w:rFonts w:ascii="Angsana New" w:hAnsi="Angsana New"/>
          <w:szCs w:val="32"/>
        </w:rPr>
        <w:t>The Salon and the Louis XV room</w:t>
      </w:r>
      <w:r>
        <w:rPr>
          <w:rFonts w:ascii="Angsana New" w:hAnsi="Angsana New"/>
          <w:szCs w:val="32"/>
        </w:rPr>
        <w:t xml:space="preserve">, </w:t>
      </w:r>
      <w:r w:rsidRPr="00CF3B7C">
        <w:rPr>
          <w:rFonts w:ascii="Angsana New" w:hAnsi="Angsana New"/>
          <w:szCs w:val="32"/>
        </w:rPr>
        <w:t xml:space="preserve">The Throne Room </w:t>
      </w:r>
      <w:r w:rsidR="00CA38F0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</w:rPr>
        <w:t>/ ได้เวลาสมควรนำท่าน</w:t>
      </w:r>
      <w:r w:rsidR="00CA38F0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เดินทางสู่</w:t>
      </w:r>
      <w:r w:rsidR="00CA38F0" w:rsidRPr="00DB6ECC">
        <w:rPr>
          <w:rFonts w:ascii="EucrosiaUPC" w:eastAsia="SimSun" w:hAnsi="EucrosiaUPC" w:cs="EucrosiaUPC" w:hint="cs"/>
          <w:sz w:val="34"/>
          <w:szCs w:val="34"/>
          <w:highlight w:val="yellow"/>
          <w:u w:val="single"/>
          <w:cs/>
          <w:lang w:val="en-US"/>
        </w:rPr>
        <w:t>เมือง</w:t>
      </w:r>
      <w:r w:rsidR="00CA38F0" w:rsidRPr="00DB6ECC">
        <w:rPr>
          <w:rFonts w:ascii="EucrosiaUPC" w:eastAsia="SimSun" w:hAnsi="EucrosiaUPC" w:cs="EucrosiaUPC"/>
          <w:sz w:val="34"/>
          <w:szCs w:val="34"/>
          <w:highlight w:val="yellow"/>
          <w:u w:val="single"/>
          <w:cs/>
        </w:rPr>
        <w:t>เจนัว</w:t>
      </w:r>
      <w:r w:rsidR="00CA38F0" w:rsidRPr="00A25020">
        <w:rPr>
          <w:rFonts w:ascii="EucrosiaUPC" w:eastAsia="SimSun" w:hAnsi="EucrosiaUPC" w:cs="EucrosiaUPC"/>
          <w:sz w:val="34"/>
          <w:szCs w:val="34"/>
          <w:cs/>
        </w:rPr>
        <w:t xml:space="preserve"> เมืองหลวงของแคว้นลิกูเรียของอิตาลี และเป็นเมืองใหญ่อันดับหกของอิตาลี เจนัวเป็นเมืองท่าที่สำคัญที่สุดแห่งหนึ่งในทะเลเมดิเตอร์เรเนียนในอดีต และเป็นหนึ่งในศูนย์กลางเศรษฐกิจที่สำคัญของอิตาลี</w:t>
      </w:r>
      <w:r w:rsidR="00CA38F0" w:rsidRPr="00CF13B6">
        <w:rPr>
          <w:rFonts w:ascii="EucrosiaUPC" w:eastAsia="SimSun" w:hAnsi="EucrosiaUPC" w:cs="EucrosiaUPC"/>
          <w:sz w:val="34"/>
          <w:szCs w:val="34"/>
          <w:cs/>
        </w:rPr>
        <w:t xml:space="preserve"> </w:t>
      </w:r>
      <w:r w:rsidR="00CA38F0">
        <w:rPr>
          <w:rFonts w:ascii="EucrosiaUPC" w:eastAsia="SimSun" w:hAnsi="EucrosiaUPC" w:cs="EucrosiaUPC" w:hint="cs"/>
          <w:sz w:val="34"/>
          <w:szCs w:val="34"/>
          <w:cs/>
        </w:rPr>
        <w:t xml:space="preserve"> </w:t>
      </w:r>
    </w:p>
    <w:p w14:paraId="7759BE45" w14:textId="77777777" w:rsidR="006E48ED" w:rsidRPr="00CF13B6" w:rsidRDefault="002765EC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ค่ำ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บริการอาหารค่ำ ณ ภัตตาคาร</w:t>
      </w:r>
    </w:p>
    <w:p w14:paraId="48E55840" w14:textId="6BE69DDC" w:rsidR="002765EC" w:rsidRPr="00CF13B6" w:rsidRDefault="002765EC" w:rsidP="00CF13B6">
      <w:pPr>
        <w:pStyle w:val="NoSpacing"/>
        <w:ind w:left="0" w:right="0" w:firstLine="0"/>
        <w:rPr>
          <w:rFonts w:ascii="EucrosiaUPC" w:eastAsia="SimSun" w:hAnsi="EucrosiaUPC" w:cs="EucrosiaUPC"/>
          <w:b/>
          <w:bCs/>
          <w:color w:val="FF0000"/>
          <w:sz w:val="40"/>
          <w:cs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0000CC"/>
          <w:sz w:val="40"/>
          <w:cs/>
        </w:rPr>
        <w:t>ที่พัก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</w:rPr>
        <w:t>:</w:t>
      </w:r>
      <w:r w:rsidRPr="00CF13B6">
        <w:rPr>
          <w:rFonts w:ascii="EucrosiaUPC" w:eastAsia="SimSun" w:hAnsi="EucrosiaUPC" w:cs="EucrosiaUPC"/>
          <w:b/>
          <w:bCs/>
          <w:color w:val="0000CC"/>
          <w:sz w:val="40"/>
          <w:cs/>
        </w:rPr>
        <w:t xml:space="preserve"> </w:t>
      </w:r>
      <w:r w:rsidR="00492A38" w:rsidRPr="00CF13B6">
        <w:rPr>
          <w:rFonts w:ascii="EucrosiaUPC" w:eastAsia="SimSun" w:hAnsi="EucrosiaUPC" w:cs="EucrosiaUPC"/>
          <w:b/>
          <w:bCs/>
          <w:color w:val="0000CC"/>
          <w:sz w:val="40"/>
          <w:lang w:val="en-US"/>
        </w:rPr>
        <w:t>PARK INN BY RADISSON BLU HOTEL</w:t>
      </w:r>
      <w:r w:rsidR="00492A38" w:rsidRPr="00CF13B6">
        <w:rPr>
          <w:rFonts w:ascii="EucrosiaUPC" w:eastAsia="SimSun" w:hAnsi="EucrosiaUPC" w:cs="EucrosiaUPC"/>
          <w:b/>
          <w:bCs/>
          <w:color w:val="FF0000"/>
          <w:sz w:val="40"/>
          <w:lang w:val="en-US"/>
        </w:rPr>
        <w:t xml:space="preserve"> </w:t>
      </w:r>
      <w:r w:rsidR="00492A38" w:rsidRPr="00CF13B6">
        <w:rPr>
          <w:rFonts w:ascii="EucrosiaUPC" w:eastAsia="SimSun" w:hAnsi="EucrosiaUPC" w:cs="EucrosiaUPC"/>
          <w:b/>
          <w:bCs/>
          <w:color w:val="FF0000"/>
          <w:sz w:val="40"/>
          <w:cs/>
          <w:lang w:val="en-US"/>
        </w:rPr>
        <w:t>หรือระดับใกล้เคียง</w:t>
      </w:r>
    </w:p>
    <w:p w14:paraId="21775A68" w14:textId="1D68D8DA" w:rsidR="004400F8" w:rsidRDefault="00591AFD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</w:rPr>
        <w:lastRenderedPageBreak/>
        <w:t xml:space="preserve"> </w:t>
      </w:r>
      <w:r w:rsidR="004400F8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วันที่</w:t>
      </w:r>
      <w:r w:rsidR="00CA38F0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สิบ</w:t>
      </w:r>
      <w:r w:rsidR="004400F8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ของการเดินทาง(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10</w:t>
      </w:r>
      <w:r w:rsidR="004400F8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)</w:t>
      </w:r>
      <w:r w:rsidR="004400F8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 xml:space="preserve"> 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ab/>
        <w:t xml:space="preserve">เจนัว – </w:t>
      </w:r>
      <w:r w:rsidR="001515C5" w:rsidRPr="001515C5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>S</w:t>
      </w:r>
      <w:r w:rsidR="001515C5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>ERRAVALLE</w:t>
      </w:r>
      <w:r w:rsidR="001515C5" w:rsidRPr="001515C5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O</w:t>
      </w:r>
      <w:r w:rsidR="001515C5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UTLET </w:t>
      </w:r>
      <w:r w:rsidR="00395EF7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>–</w:t>
      </w:r>
      <w:r w:rsidR="001515C5"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  <w:t xml:space="preserve"> 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  <w:lang w:val="en-US"/>
        </w:rPr>
        <w:t>ชมเมือง</w:t>
      </w:r>
      <w:r w:rsidR="00512330" w:rsidRPr="00CF13B6">
        <w:rPr>
          <w:rFonts w:ascii="EucrosiaUPC" w:eastAsia="SimSun" w:hAnsi="EucrosiaUPC" w:cs="EucrosiaUPC"/>
          <w:b/>
          <w:bCs/>
          <w:color w:val="FFFF00"/>
          <w:sz w:val="40"/>
          <w:cs/>
          <w:lang w:val="en-US"/>
        </w:rPr>
        <w:t>มิลาน</w:t>
      </w:r>
    </w:p>
    <w:p w14:paraId="2EE54EF2" w14:textId="11924932" w:rsidR="00395EF7" w:rsidRPr="00CF13B6" w:rsidRDefault="00395EF7" w:rsidP="00395EF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ชม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ดูโอโม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FF00"/>
          <w:sz w:val="40"/>
          <w:cs/>
        </w:rPr>
        <w:t>–</w:t>
      </w:r>
      <w:r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ช้อปปิ้ง</w:t>
      </w:r>
    </w:p>
    <w:p w14:paraId="7AD4025F" w14:textId="4B272254" w:rsidR="0030684C" w:rsidRPr="00CF13B6" w:rsidRDefault="009442F4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69FC045" wp14:editId="687BF90A">
            <wp:simplePos x="0" y="0"/>
            <wp:positionH relativeFrom="column">
              <wp:posOffset>2926715</wp:posOffset>
            </wp:positionH>
            <wp:positionV relativeFrom="paragraph">
              <wp:posOffset>55245</wp:posOffset>
            </wp:positionV>
            <wp:extent cx="3599815" cy="2047875"/>
            <wp:effectExtent l="0" t="0" r="0" b="0"/>
            <wp:wrapSquare wrapText="bothSides"/>
            <wp:docPr id="2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4C" w:rsidRPr="00CF13B6">
        <w:rPr>
          <w:rFonts w:ascii="EucrosiaUPC" w:eastAsia="SimSun" w:hAnsi="EucrosiaUPC" w:cs="EucrosiaUPC"/>
          <w:szCs w:val="32"/>
          <w:cs/>
          <w:lang w:val="en-US"/>
        </w:rPr>
        <w:t>เช้า</w:t>
      </w:r>
      <w:r w:rsidR="0030684C" w:rsidRPr="00CF13B6">
        <w:rPr>
          <w:rFonts w:ascii="EucrosiaUPC" w:eastAsia="SimSun" w:hAnsi="EucrosiaUPC" w:cs="EucrosiaUPC"/>
          <w:szCs w:val="32"/>
          <w:cs/>
          <w:lang w:val="en-US"/>
        </w:rPr>
        <w:tab/>
        <w:t>บริการอาหารเช้า ที่ห้องอาหารของโรงแรม</w:t>
      </w:r>
    </w:p>
    <w:p w14:paraId="5A6560FB" w14:textId="77777777" w:rsidR="00395EF7" w:rsidRDefault="009442F4" w:rsidP="000E53B0">
      <w:pPr>
        <w:pStyle w:val="NoSpacing"/>
        <w:ind w:left="720" w:right="0" w:hanging="720"/>
        <w:rPr>
          <w:rFonts w:ascii="EucrosiaUPC" w:hAnsi="EucrosiaUPC" w:cs="EucrosiaUPC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99FE18C" wp14:editId="770DF25C">
            <wp:simplePos x="0" y="0"/>
            <wp:positionH relativeFrom="column">
              <wp:posOffset>2942590</wp:posOffset>
            </wp:positionH>
            <wp:positionV relativeFrom="paragraph">
              <wp:posOffset>1865078</wp:posOffset>
            </wp:positionV>
            <wp:extent cx="3599815" cy="2399665"/>
            <wp:effectExtent l="0" t="0" r="0" b="0"/>
            <wp:wrapSquare wrapText="bothSides"/>
            <wp:docPr id="2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5E1" w:rsidRPr="00CF13B6">
        <w:rPr>
          <w:rFonts w:ascii="EucrosiaUPC" w:eastAsia="SimSun" w:hAnsi="EucrosiaUPC" w:cs="EucrosiaUPC"/>
          <w:szCs w:val="32"/>
          <w:cs/>
        </w:rPr>
        <w:t>บ่าย</w:t>
      </w:r>
      <w:r w:rsidR="009935E1" w:rsidRPr="00CF13B6">
        <w:rPr>
          <w:rFonts w:ascii="EucrosiaUPC" w:eastAsia="SimSun" w:hAnsi="EucrosiaUPC" w:cs="EucrosiaUPC"/>
          <w:szCs w:val="32"/>
          <w:cs/>
        </w:rPr>
        <w:tab/>
      </w:r>
      <w:bookmarkEnd w:id="0"/>
      <w:r w:rsidR="001515C5" w:rsidRPr="001515C5">
        <w:rPr>
          <w:rFonts w:ascii="EucrosiaUPC" w:hAnsi="EucrosiaUPC" w:cs="EucrosiaUPC"/>
          <w:b/>
          <w:color w:val="0000CC"/>
          <w:szCs w:val="32"/>
          <w:cs/>
        </w:rPr>
        <w:t xml:space="preserve">เดินทางสู่ เซอร์ราวาเล เอ้าท์เล็ท </w:t>
      </w:r>
      <w:r w:rsidR="001515C5" w:rsidRPr="00395EF7">
        <w:rPr>
          <w:rFonts w:ascii="EucrosiaUPC" w:hAnsi="EucrosiaUPC" w:cs="EucrosiaUPC"/>
          <w:b/>
          <w:color w:val="0000CC"/>
          <w:szCs w:val="32"/>
          <w:lang w:val="en-US"/>
        </w:rPr>
        <w:t xml:space="preserve">Serravalle Designer Outlet </w:t>
      </w:r>
      <w:r w:rsidR="001515C5" w:rsidRPr="001515C5">
        <w:rPr>
          <w:rFonts w:ascii="EucrosiaUPC" w:hAnsi="EucrosiaUPC" w:cs="EucrosiaUPC"/>
          <w:b/>
          <w:color w:val="0000CC"/>
          <w:szCs w:val="32"/>
          <w:cs/>
        </w:rPr>
        <w:t xml:space="preserve">เลือกซื้อสินค้าแบรนด์เนมมากมายในราคาพิเศษ เช่น </w:t>
      </w:r>
      <w:r w:rsidR="001515C5" w:rsidRPr="00395EF7">
        <w:rPr>
          <w:rFonts w:ascii="EucrosiaUPC" w:hAnsi="EucrosiaUPC" w:cs="EucrosiaUPC"/>
          <w:b/>
          <w:color w:val="0000CC"/>
          <w:szCs w:val="32"/>
          <w:lang w:val="en-US"/>
        </w:rPr>
        <w:t>Armani, Bally, Bulgari, Burberry, Calvin Klein, Camper, Diesel, Hugo Boss, L'Occitane, Lacoste, Loewe, Michael Kors, Polo Ralph Lauren, Samsonite, Swarovski, TAG Heuer, Timberland, Tommy Hilfiger, Versace, etc</w:t>
      </w:r>
      <w:r w:rsidR="001515C5" w:rsidRPr="00395EF7">
        <w:rPr>
          <w:rFonts w:ascii="EucrosiaUPC" w:hAnsi="EucrosiaUPC" w:cs="EucrosiaUPC"/>
          <w:b/>
          <w:szCs w:val="32"/>
          <w:lang w:val="en-US"/>
        </w:rPr>
        <w:t>.</w:t>
      </w:r>
      <w:r w:rsidR="001515C5">
        <w:rPr>
          <w:rFonts w:ascii="EucrosiaUPC" w:hAnsi="EucrosiaUPC" w:cs="EucrosiaUPC"/>
          <w:b/>
          <w:szCs w:val="32"/>
          <w:lang w:val="en-US"/>
        </w:rPr>
        <w:t xml:space="preserve"> </w:t>
      </w:r>
    </w:p>
    <w:p w14:paraId="7E466854" w14:textId="77777777" w:rsidR="00395EF7" w:rsidRPr="00CF13B6" w:rsidRDefault="00395EF7" w:rsidP="000E53B0">
      <w:pPr>
        <w:pStyle w:val="NoSpacing"/>
        <w:ind w:left="720" w:right="0" w:hanging="720"/>
        <w:rPr>
          <w:rFonts w:ascii="EucrosiaUPC" w:eastAsia="SimSun" w:hAnsi="EucrosiaUPC" w:cs="EucrosiaUPC"/>
          <w:color w:val="000000"/>
          <w:szCs w:val="32"/>
        </w:rPr>
      </w:pPr>
      <w:r w:rsidRPr="00CF13B6">
        <w:rPr>
          <w:rFonts w:ascii="EucrosiaUPC" w:eastAsia="SimSun" w:hAnsi="EucrosiaUPC" w:cs="EucrosiaUPC"/>
          <w:color w:val="000000"/>
          <w:szCs w:val="32"/>
          <w:cs/>
        </w:rPr>
        <w:t>เที่ยง</w:t>
      </w:r>
      <w:r w:rsidRPr="00CF13B6">
        <w:rPr>
          <w:rFonts w:ascii="EucrosiaUPC" w:eastAsia="SimSun" w:hAnsi="EucrosiaUPC" w:cs="EucrosiaUPC"/>
          <w:color w:val="000000"/>
          <w:szCs w:val="32"/>
          <w:cs/>
        </w:rPr>
        <w:tab/>
        <w:t>บริการอาหารกลางวัน ณ ภัตตาคาร</w:t>
      </w:r>
      <w:r>
        <w:rPr>
          <w:rFonts w:ascii="EucrosiaUPC" w:eastAsia="SimSun" w:hAnsi="EucrosiaUPC" w:cs="EucrosiaUPC" w:hint="cs"/>
          <w:color w:val="000000"/>
          <w:szCs w:val="32"/>
          <w:cs/>
        </w:rPr>
        <w:t xml:space="preserve"> </w:t>
      </w:r>
    </w:p>
    <w:p w14:paraId="2D715CFA" w14:textId="1A1C6456" w:rsidR="00395EF7" w:rsidRPr="00F236C6" w:rsidRDefault="00395EF7" w:rsidP="00A17C32">
      <w:pPr>
        <w:pStyle w:val="NoSpacing"/>
        <w:ind w:left="720" w:right="0" w:firstLine="0"/>
        <w:rPr>
          <w:rFonts w:ascii="EucrosiaUPC" w:hAnsi="EucrosiaUPC" w:cs="EucrosiaUPC"/>
          <w:szCs w:val="32"/>
          <w:cs/>
          <w:lang w:val="en-US"/>
        </w:rPr>
      </w:pPr>
      <w:bookmarkStart w:id="2" w:name="_GoBack"/>
      <w:r>
        <w:rPr>
          <w:noProof/>
        </w:rPr>
        <w:drawing>
          <wp:anchor distT="0" distB="0" distL="114300" distR="114300" simplePos="0" relativeHeight="251666432" behindDoc="0" locked="0" layoutInCell="1" allowOverlap="1" wp14:anchorId="759C8076" wp14:editId="6D17ABAE">
            <wp:simplePos x="0" y="0"/>
            <wp:positionH relativeFrom="column">
              <wp:posOffset>2946759</wp:posOffset>
            </wp:positionH>
            <wp:positionV relativeFrom="paragraph">
              <wp:posOffset>1764969</wp:posOffset>
            </wp:positionV>
            <wp:extent cx="3599815" cy="2199640"/>
            <wp:effectExtent l="0" t="0" r="0" b="0"/>
            <wp:wrapSquare wrapText="bothSides"/>
            <wp:docPr id="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996A18" w:rsidRPr="00CF13B6">
        <w:rPr>
          <w:rFonts w:ascii="EucrosiaUPC" w:hAnsi="EucrosiaUPC" w:cs="EucrosiaUPC"/>
          <w:szCs w:val="32"/>
          <w:cs/>
        </w:rPr>
        <w:t>จากนั้นนําท่านเดินทางสู่เมือง มิลาน (</w:t>
      </w:r>
      <w:r w:rsidR="00996A18" w:rsidRPr="00395EF7">
        <w:rPr>
          <w:rFonts w:ascii="EucrosiaUPC" w:hAnsi="EucrosiaUPC" w:cs="EucrosiaUPC"/>
          <w:szCs w:val="32"/>
          <w:lang w:val="en-US"/>
        </w:rPr>
        <w:t xml:space="preserve">Milan) </w:t>
      </w:r>
      <w:r w:rsidR="00996A18" w:rsidRPr="00395EF7">
        <w:rPr>
          <w:rFonts w:ascii="EucrosiaUPC" w:hAnsi="EucrosiaUPC" w:cs="EucrosiaUPC"/>
          <w:color w:val="FF0000"/>
          <w:szCs w:val="32"/>
          <w:lang w:val="en-US"/>
        </w:rPr>
        <w:t>(</w:t>
      </w:r>
      <w:r w:rsidR="001515C5">
        <w:rPr>
          <w:rFonts w:ascii="EucrosiaUPC" w:hAnsi="EucrosiaUPC" w:cs="EucrosiaUPC"/>
          <w:color w:val="FF0000"/>
          <w:szCs w:val="32"/>
          <w:lang w:val="en-US"/>
        </w:rPr>
        <w:t>94</w:t>
      </w:r>
      <w:r w:rsidR="00A07108" w:rsidRPr="00CF13B6">
        <w:rPr>
          <w:rFonts w:ascii="EucrosiaUPC" w:hAnsi="EucrosiaUPC" w:cs="EucrosiaUPC"/>
          <w:color w:val="FF0000"/>
          <w:szCs w:val="32"/>
          <w:cs/>
        </w:rPr>
        <w:t xml:space="preserve"> กม.</w:t>
      </w:r>
      <w:r w:rsidR="00996A18" w:rsidRPr="00CF13B6">
        <w:rPr>
          <w:rFonts w:ascii="EucrosiaUPC" w:hAnsi="EucrosiaUPC" w:cs="EucrosiaUPC"/>
          <w:color w:val="FF0000"/>
          <w:szCs w:val="32"/>
          <w:cs/>
        </w:rPr>
        <w:t>)</w:t>
      </w:r>
      <w:r w:rsidR="00996A18" w:rsidRPr="00CF13B6">
        <w:rPr>
          <w:rFonts w:ascii="EucrosiaUPC" w:hAnsi="EucrosiaUPC" w:cs="EucrosiaUPC"/>
          <w:szCs w:val="32"/>
          <w:cs/>
        </w:rPr>
        <w:t xml:space="preserve"> </w:t>
      </w:r>
      <w:r w:rsidR="00EB1FB9" w:rsidRPr="00EB1FB9">
        <w:rPr>
          <w:rFonts w:ascii="EucrosiaUPC" w:hAnsi="EucrosiaUPC" w:cs="EucrosiaUPC"/>
          <w:szCs w:val="32"/>
          <w:cs/>
        </w:rPr>
        <w:t>เมืองหลวงทางอุตสาหกรรมและการค้าของอิตาลี และแบ่งปันตำแหน่งเมืองหลวงแห่งแฟชั่นระดับโลกร่วมกับปารีส</w:t>
      </w:r>
      <w:r w:rsidR="00996A18" w:rsidRPr="00CF13B6">
        <w:rPr>
          <w:rFonts w:ascii="EucrosiaUPC" w:hAnsi="EucrosiaUPC" w:cs="EucrosiaUPC"/>
          <w:szCs w:val="32"/>
          <w:cs/>
        </w:rPr>
        <w:t xml:space="preserve"> ตั้งอยู่ในแคว้นที่ราบลอมบาร์ดี</w:t>
      </w:r>
      <w:r>
        <w:rPr>
          <w:rFonts w:ascii="EucrosiaUPC" w:hAnsi="EucrosiaUPC" w:cs="EucrosiaUPC" w:hint="cs"/>
          <w:szCs w:val="32"/>
          <w:cs/>
        </w:rPr>
        <w:t xml:space="preserve"> </w:t>
      </w:r>
      <w:r w:rsidRPr="00CF13B6">
        <w:rPr>
          <w:rFonts w:ascii="EucrosiaUPC" w:hAnsi="EucrosiaUPC" w:cs="EucrosiaUPC"/>
          <w:szCs w:val="32"/>
          <w:cs/>
        </w:rPr>
        <w:t>นําคณะชมลานจตุรัสบริเวณ มหาวิหารแห่งมิลานหรือมิลานดูโอโม</w:t>
      </w:r>
      <w:r w:rsidRPr="00CF13B6">
        <w:rPr>
          <w:rFonts w:ascii="EucrosiaUPC" w:hAnsi="EucrosiaUPC" w:cs="EucrosiaUPC"/>
          <w:szCs w:val="32"/>
        </w:rPr>
        <w:t xml:space="preserve"> </w:t>
      </w:r>
      <w:r w:rsidRPr="00CF13B6">
        <w:rPr>
          <w:rFonts w:ascii="EucrosiaUPC" w:hAnsi="EucrosiaUPC" w:cs="EucrosiaUPC"/>
          <w:szCs w:val="32"/>
          <w:cs/>
        </w:rPr>
        <w:t>สัญลักษณ์ที่โดดเด่นที่สุดของเมืองซึ่งมีขนาดใหญ่โตมโหฬาร สร้างขึ้นด้วย หินอ่อนสีขาวในศิลปะแบบโกธิคใช้เวลาสร้างนานกว่า 500 ปีปัจจุบันเป็นโบสถ์แคธอล์ลิกที่ใหญ่เป็นอันดับ 3 ของโลกและเป็นมหาวิหารใหญ่อันดับ 4 ของโลก สูง 157 เมตรกว้าง 92 เมตรเริ่มสร้างในปีค.ศ. 1386 ใช้เวลาก่อสร้าง นานถึง 500 ปีชมความงดงามยอดปราสาทที่มีปลายยอดแหลมกว่า 135 ยอด อิสระให้ท่านเดินเล่นชม</w:t>
      </w:r>
      <w:r>
        <w:rPr>
          <w:rFonts w:ascii="EucrosiaUPC" w:hAnsi="EucrosiaUPC" w:cs="EucrosiaUPC" w:hint="cs"/>
          <w:szCs w:val="32"/>
          <w:cs/>
          <w:lang w:val="en-US"/>
        </w:rPr>
        <w:t>เมืองตามอัธยาศัย</w:t>
      </w:r>
    </w:p>
    <w:p w14:paraId="4EB25386" w14:textId="2877AAE9" w:rsidR="00996A18" w:rsidRPr="00CF13B6" w:rsidRDefault="00996A18" w:rsidP="000E53B0">
      <w:pPr>
        <w:pStyle w:val="NoSpacing"/>
        <w:ind w:left="720" w:right="0" w:hanging="720"/>
        <w:rPr>
          <w:rFonts w:ascii="EucrosiaUPC" w:hAnsi="EucrosiaUPC" w:cs="EucrosiaUPC"/>
          <w:color w:val="3333FF"/>
          <w:sz w:val="34"/>
          <w:szCs w:val="34"/>
        </w:rPr>
      </w:pPr>
      <w:r w:rsidRPr="00CF13B6">
        <w:rPr>
          <w:rFonts w:ascii="EucrosiaUPC" w:hAnsi="EucrosiaUPC" w:cs="EucrosiaUPC"/>
          <w:color w:val="3333FF"/>
          <w:sz w:val="34"/>
          <w:szCs w:val="34"/>
          <w:cs/>
        </w:rPr>
        <w:t>คํ่า</w:t>
      </w:r>
      <w:r w:rsidR="00962E5D">
        <w:rPr>
          <w:rFonts w:ascii="EucrosiaUPC" w:hAnsi="EucrosiaUPC" w:cs="EucrosiaUPC" w:hint="cs"/>
          <w:color w:val="3333FF"/>
          <w:sz w:val="34"/>
          <w:szCs w:val="34"/>
          <w:cs/>
        </w:rPr>
        <w:tab/>
        <w:t>บริการ</w:t>
      </w:r>
      <w:r w:rsidRPr="00CF13B6">
        <w:rPr>
          <w:rFonts w:ascii="EucrosiaUPC" w:hAnsi="EucrosiaUPC" w:cs="EucrosiaUPC"/>
          <w:color w:val="3333FF"/>
          <w:sz w:val="34"/>
          <w:szCs w:val="34"/>
          <w:cs/>
        </w:rPr>
        <w:t>อาหารคํ่า ณ ภัตตาคารอาหารพื้นเมือง</w:t>
      </w:r>
      <w:r w:rsidR="0059114B" w:rsidRPr="00CF13B6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</w:p>
    <w:p w14:paraId="2A3B2D6C" w14:textId="77777777" w:rsidR="00996A18" w:rsidRDefault="00996A18" w:rsidP="000E53B0">
      <w:pPr>
        <w:pStyle w:val="NoSpacing"/>
        <w:ind w:left="720" w:right="0" w:hanging="720"/>
        <w:rPr>
          <w:rFonts w:ascii="EucrosiaUPC" w:hAnsi="EucrosiaUPC" w:cs="EucrosiaUPC"/>
          <w:b/>
          <w:bCs/>
          <w:color w:val="3333FF"/>
          <w:sz w:val="40"/>
          <w:u w:val="single"/>
        </w:rPr>
      </w:pPr>
      <w:r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>ที่พัก</w:t>
      </w:r>
      <w:r w:rsidRPr="00B30804">
        <w:rPr>
          <w:rFonts w:ascii="EucrosiaUPC" w:hAnsi="EucrosiaUPC" w:cs="EucrosiaUPC"/>
          <w:b/>
          <w:bCs/>
          <w:color w:val="3333FF"/>
          <w:sz w:val="40"/>
          <w:u w:val="single"/>
        </w:rPr>
        <w:t xml:space="preserve">: </w:t>
      </w:r>
      <w:r w:rsidR="00C446C0"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>NYX H</w:t>
      </w:r>
      <w:r w:rsidR="0059114B" w:rsidRPr="00B30804">
        <w:rPr>
          <w:rFonts w:ascii="EucrosiaUPC" w:hAnsi="EucrosiaUPC" w:cs="EucrosiaUPC"/>
          <w:b/>
          <w:bCs/>
          <w:color w:val="3333FF"/>
          <w:sz w:val="40"/>
          <w:u w:val="single"/>
          <w:lang w:val="en-US"/>
        </w:rPr>
        <w:t>OTEL</w:t>
      </w:r>
      <w:r w:rsidR="00C446C0"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 xml:space="preserve"> </w:t>
      </w:r>
      <w:r w:rsidRPr="00B30804">
        <w:rPr>
          <w:rFonts w:ascii="EucrosiaUPC" w:hAnsi="EucrosiaUPC" w:cs="EucrosiaUPC"/>
          <w:b/>
          <w:bCs/>
          <w:color w:val="3333FF"/>
          <w:sz w:val="40"/>
          <w:u w:val="single"/>
        </w:rPr>
        <w:t>M</w:t>
      </w:r>
      <w:r w:rsidR="0059114B"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 xml:space="preserve">ILAN </w:t>
      </w:r>
      <w:r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>หรือระดับ</w:t>
      </w:r>
      <w:r w:rsidR="0059114B"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>ใกล้เคียง</w:t>
      </w:r>
      <w:r w:rsidRPr="00B30804">
        <w:rPr>
          <w:rFonts w:ascii="EucrosiaUPC" w:hAnsi="EucrosiaUPC" w:cs="EucrosiaUPC"/>
          <w:b/>
          <w:bCs/>
          <w:color w:val="3333FF"/>
          <w:sz w:val="40"/>
          <w:u w:val="single"/>
          <w:cs/>
        </w:rPr>
        <w:t xml:space="preserve">  </w:t>
      </w:r>
    </w:p>
    <w:p w14:paraId="6DA34D9D" w14:textId="77777777" w:rsidR="00395EF7" w:rsidRPr="00B30804" w:rsidRDefault="00395EF7" w:rsidP="00CF13B6">
      <w:pPr>
        <w:pStyle w:val="NoSpacing"/>
        <w:ind w:left="0" w:right="0" w:firstLine="0"/>
        <w:rPr>
          <w:rFonts w:ascii="EucrosiaUPC" w:hAnsi="EucrosiaUPC" w:cs="EucrosiaUPC"/>
          <w:b/>
          <w:bCs/>
          <w:color w:val="3333FF"/>
          <w:sz w:val="40"/>
          <w:u w:val="single"/>
        </w:rPr>
      </w:pPr>
    </w:p>
    <w:p w14:paraId="66DB7FE1" w14:textId="44DEB372" w:rsidR="00996A18" w:rsidRPr="00EB1FB9" w:rsidRDefault="00996A18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lang w:val="en-US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lastRenderedPageBreak/>
        <w:t>วันที่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สิบ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เอ็ด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ของการเดินทาง(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11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) 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มิลาน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–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สนามบินมัลเพนซ่า </w:t>
      </w:r>
      <w:r w:rsidR="001515C5">
        <w:rPr>
          <w:rFonts w:ascii="EucrosiaUPC" w:eastAsia="SimSun" w:hAnsi="EucrosiaUPC" w:cs="EucrosiaUPC"/>
          <w:b/>
          <w:bCs/>
          <w:color w:val="FFFF00"/>
          <w:sz w:val="40"/>
          <w:cs/>
        </w:rPr>
        <w:t>–</w:t>
      </w:r>
      <w:r w:rsidR="001515C5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 xml:space="preserve"> เดินทางกลับ</w:t>
      </w:r>
    </w:p>
    <w:p w14:paraId="76AFEC49" w14:textId="04914B42" w:rsidR="001515C5" w:rsidRPr="006E765D" w:rsidRDefault="00996A18" w:rsidP="006E765D">
      <w:pPr>
        <w:pStyle w:val="NoSpacing"/>
        <w:ind w:left="0" w:right="0" w:firstLine="0"/>
        <w:rPr>
          <w:rFonts w:ascii="EucrosiaUPC" w:eastAsia="SimSun" w:hAnsi="EucrosiaUPC" w:cs="EucrosiaUPC"/>
          <w:szCs w:val="32"/>
          <w:lang w:val="en-US"/>
        </w:rPr>
      </w:pPr>
      <w:r w:rsidRPr="00CF13B6">
        <w:rPr>
          <w:rFonts w:ascii="EucrosiaUPC" w:eastAsia="SimSun" w:hAnsi="EucrosiaUPC" w:cs="EucrosiaUPC"/>
          <w:szCs w:val="32"/>
          <w:cs/>
        </w:rPr>
        <w:t>เช้า</w:t>
      </w:r>
      <w:r w:rsidRPr="00CF13B6">
        <w:rPr>
          <w:rFonts w:ascii="EucrosiaUPC" w:eastAsia="SimSun" w:hAnsi="EucrosiaUPC" w:cs="EucrosiaUPC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5608A381" w14:textId="77777777" w:rsidR="0036058E" w:rsidRPr="00CF13B6" w:rsidRDefault="001515C5" w:rsidP="001515C5">
      <w:pPr>
        <w:pStyle w:val="NoSpacing"/>
        <w:ind w:left="720" w:right="0" w:hanging="720"/>
        <w:rPr>
          <w:rFonts w:ascii="EucrosiaUPC" w:eastAsia="SimSun" w:hAnsi="EucrosiaUPC" w:cs="EucrosiaUPC"/>
          <w:szCs w:val="32"/>
        </w:rPr>
      </w:pPr>
      <w:r>
        <w:rPr>
          <w:rFonts w:ascii="EucrosiaUPC" w:hAnsi="EucrosiaUPC" w:cs="EucrosiaUPC" w:hint="cs"/>
          <w:szCs w:val="32"/>
          <w:cs/>
        </w:rPr>
        <w:t>........</w:t>
      </w:r>
      <w:r>
        <w:rPr>
          <w:rFonts w:ascii="EucrosiaUPC" w:hAnsi="EucrosiaUPC" w:cs="EucrosiaUPC" w:hint="cs"/>
          <w:szCs w:val="32"/>
          <w:cs/>
        </w:rPr>
        <w:tab/>
      </w:r>
      <w:r w:rsidR="0036058E" w:rsidRPr="00CF13B6">
        <w:rPr>
          <w:rFonts w:ascii="EucrosiaUPC" w:hAnsi="EucrosiaUPC" w:cs="EucrosiaUPC"/>
          <w:szCs w:val="32"/>
          <w:cs/>
        </w:rPr>
        <w:t>ออกเดินทางสู่สนามบิน</w:t>
      </w:r>
      <w:r w:rsidR="006C1FA6" w:rsidRPr="00CF13B6">
        <w:rPr>
          <w:rFonts w:ascii="EucrosiaUPC" w:hAnsi="EucrosiaUPC" w:cs="EucrosiaUPC"/>
          <w:szCs w:val="32"/>
          <w:cs/>
        </w:rPr>
        <w:t xml:space="preserve"> </w:t>
      </w:r>
      <w:r w:rsidR="0036058E" w:rsidRPr="00CF13B6">
        <w:rPr>
          <w:rFonts w:ascii="EucrosiaUPC" w:hAnsi="EucrosiaUPC" w:cs="EucrosiaUPC"/>
          <w:szCs w:val="32"/>
          <w:cs/>
        </w:rPr>
        <w:t>(กรุณาตรงต่อเวลานัดหมาย)</w:t>
      </w:r>
      <w:r w:rsidR="0036058E" w:rsidRPr="00CF13B6">
        <w:rPr>
          <w:rFonts w:ascii="EucrosiaUPC" w:eastAsia="SimSun" w:hAnsi="EucrosiaUPC" w:cs="EucrosiaUPC"/>
          <w:szCs w:val="32"/>
          <w:cs/>
        </w:rPr>
        <w:t xml:space="preserve">เพื่อให้ท่านได้มีเวลาทำ </w:t>
      </w:r>
      <w:r w:rsidR="0036058E" w:rsidRPr="00CF13B6">
        <w:rPr>
          <w:rFonts w:ascii="EucrosiaUPC" w:eastAsia="SimSun" w:hAnsi="EucrosiaUPC" w:cs="EucrosiaUPC"/>
          <w:szCs w:val="32"/>
        </w:rPr>
        <w:t xml:space="preserve">TAX REFUND </w:t>
      </w:r>
      <w:r w:rsidR="0036058E" w:rsidRPr="00CF13B6">
        <w:rPr>
          <w:rFonts w:ascii="EucrosiaUPC" w:eastAsia="SimSun" w:hAnsi="EucrosiaUPC" w:cs="EucrosiaUPC"/>
          <w:szCs w:val="32"/>
          <w:cs/>
        </w:rPr>
        <w:t>คืนภาษีก่อนการเช็คอิน อาหารกลางวันอิสระตามอัธยาศัย</w:t>
      </w:r>
    </w:p>
    <w:p w14:paraId="247576CA" w14:textId="77777777" w:rsidR="0036058E" w:rsidRPr="00CF13B6" w:rsidRDefault="0036058E" w:rsidP="00CF13B6">
      <w:pPr>
        <w:pStyle w:val="NoSpacing"/>
        <w:ind w:left="0" w:right="0" w:firstLine="0"/>
        <w:rPr>
          <w:rFonts w:ascii="EucrosiaUPC" w:eastAsia="SimSun" w:hAnsi="EucrosiaUPC" w:cs="EucrosiaUPC"/>
          <w:color w:val="3333FF"/>
          <w:sz w:val="36"/>
          <w:szCs w:val="36"/>
          <w:lang w:val="en-US"/>
        </w:rPr>
      </w:pPr>
      <w:r w:rsidRPr="00CF13B6">
        <w:rPr>
          <w:rFonts w:ascii="EucrosiaUPC" w:eastAsia="SimSun" w:hAnsi="EucrosiaUPC" w:cs="EucrosiaUPC"/>
          <w:color w:val="3333FF"/>
          <w:sz w:val="36"/>
          <w:szCs w:val="36"/>
        </w:rPr>
        <w:t>1</w:t>
      </w:r>
      <w:r w:rsidR="003C090F" w:rsidRPr="00CF13B6">
        <w:rPr>
          <w:rFonts w:ascii="EucrosiaUPC" w:eastAsia="SimSun" w:hAnsi="EucrosiaUPC" w:cs="EucrosiaUPC"/>
          <w:color w:val="3333FF"/>
          <w:sz w:val="36"/>
          <w:szCs w:val="36"/>
          <w:cs/>
        </w:rPr>
        <w:t>4</w:t>
      </w:r>
      <w:r w:rsidRPr="00CF13B6">
        <w:rPr>
          <w:rFonts w:ascii="EucrosiaUPC" w:eastAsia="SimSun" w:hAnsi="EucrosiaUPC" w:cs="EucrosiaUPC"/>
          <w:color w:val="3333FF"/>
          <w:sz w:val="36"/>
          <w:szCs w:val="36"/>
        </w:rPr>
        <w:t>.0</w:t>
      </w:r>
      <w:r w:rsidR="00C867A2" w:rsidRPr="00CF13B6">
        <w:rPr>
          <w:rFonts w:ascii="EucrosiaUPC" w:eastAsia="SimSun" w:hAnsi="EucrosiaUPC" w:cs="EucrosiaUPC"/>
          <w:color w:val="3333FF"/>
          <w:sz w:val="36"/>
          <w:szCs w:val="36"/>
          <w:cs/>
        </w:rPr>
        <w:t>5</w:t>
      </w:r>
      <w:r w:rsidR="00C73D8B" w:rsidRPr="00CF13B6">
        <w:rPr>
          <w:rFonts w:ascii="EucrosiaUPC" w:hAnsi="EucrosiaUPC" w:cs="EucrosiaUPC"/>
          <w:color w:val="3333FF"/>
          <w:sz w:val="36"/>
          <w:szCs w:val="36"/>
        </w:rPr>
        <w:tab/>
      </w:r>
      <w:r w:rsidRPr="00CF13B6">
        <w:rPr>
          <w:rFonts w:ascii="EucrosiaUPC" w:hAnsi="EucrosiaUPC" w:cs="EucrosiaUPC"/>
          <w:color w:val="3333FF"/>
          <w:sz w:val="36"/>
          <w:szCs w:val="36"/>
          <w:cs/>
        </w:rPr>
        <w:t>ออกเดินทางสู่</w:t>
      </w:r>
      <w:r w:rsidR="006C1FA6" w:rsidRPr="00CF13B6">
        <w:rPr>
          <w:rFonts w:ascii="EucrosiaUPC" w:hAnsi="EucrosiaUPC" w:cs="EucrosiaUPC"/>
          <w:color w:val="3333FF"/>
          <w:sz w:val="36"/>
          <w:szCs w:val="36"/>
          <w:cs/>
        </w:rPr>
        <w:t xml:space="preserve">สนามบินสุวรรณภูมิ </w:t>
      </w:r>
      <w:r w:rsidRPr="00CF13B6">
        <w:rPr>
          <w:rFonts w:ascii="EucrosiaUPC" w:hAnsi="EucrosiaUPC" w:cs="EucrosiaUPC"/>
          <w:color w:val="3333FF"/>
          <w:sz w:val="36"/>
          <w:szCs w:val="36"/>
          <w:cs/>
        </w:rPr>
        <w:t xml:space="preserve">โดยสายการบินไทยเที่ยวบินที่ </w:t>
      </w:r>
      <w:r w:rsidRPr="00CF13B6">
        <w:rPr>
          <w:rFonts w:ascii="EucrosiaUPC" w:hAnsi="EucrosiaUPC" w:cs="EucrosiaUPC"/>
          <w:color w:val="3333FF"/>
          <w:sz w:val="36"/>
          <w:szCs w:val="36"/>
        </w:rPr>
        <w:t>TG</w:t>
      </w:r>
      <w:r w:rsidR="00587A5C" w:rsidRPr="00CF13B6">
        <w:rPr>
          <w:rFonts w:ascii="EucrosiaUPC" w:hAnsi="EucrosiaUPC" w:cs="EucrosiaUPC"/>
          <w:color w:val="3333FF"/>
          <w:sz w:val="36"/>
          <w:szCs w:val="36"/>
          <w:lang w:val="en-US"/>
        </w:rPr>
        <w:t>9</w:t>
      </w:r>
      <w:r w:rsidR="00C867A2" w:rsidRPr="00CF13B6">
        <w:rPr>
          <w:rFonts w:ascii="EucrosiaUPC" w:hAnsi="EucrosiaUPC" w:cs="EucrosiaUPC"/>
          <w:color w:val="3333FF"/>
          <w:sz w:val="36"/>
          <w:szCs w:val="36"/>
          <w:lang w:val="en-US"/>
        </w:rPr>
        <w:t>4</w:t>
      </w:r>
      <w:r w:rsidR="00587A5C" w:rsidRPr="00CF13B6">
        <w:rPr>
          <w:rFonts w:ascii="EucrosiaUPC" w:hAnsi="EucrosiaUPC" w:cs="EucrosiaUPC"/>
          <w:color w:val="3333FF"/>
          <w:sz w:val="36"/>
          <w:szCs w:val="36"/>
          <w:lang w:val="en-US"/>
        </w:rPr>
        <w:t>1</w:t>
      </w:r>
    </w:p>
    <w:p w14:paraId="495ADE93" w14:textId="7DD0D728" w:rsidR="0098546E" w:rsidRPr="00CF13B6" w:rsidRDefault="0098546E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  <w:cs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วัน</w:t>
      </w:r>
      <w:r w:rsidR="00C446C0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ที่</w:t>
      </w:r>
      <w:r w:rsidR="0059114B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สิบ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สอง</w:t>
      </w:r>
      <w:r w:rsidR="00C446C0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ของการเดินทาง</w:t>
      </w:r>
      <w:r w:rsidR="00EC10F3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(</w:t>
      </w:r>
      <w:r w:rsidR="0059114B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1</w:t>
      </w:r>
      <w:r w:rsidR="00395EF7">
        <w:rPr>
          <w:rFonts w:ascii="EucrosiaUPC" w:eastAsia="SimSun" w:hAnsi="EucrosiaUPC" w:cs="EucrosiaUPC" w:hint="cs"/>
          <w:b/>
          <w:bCs/>
          <w:color w:val="FFFF00"/>
          <w:sz w:val="40"/>
          <w:cs/>
        </w:rPr>
        <w:t>2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)</w:t>
      </w:r>
      <w:r w:rsidR="0059114B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  <w:r w:rsidR="00395EF7">
        <w:rPr>
          <w:rFonts w:ascii="EucrosiaUPC" w:eastAsia="SimSun" w:hAnsi="EucrosiaUPC" w:cs="EucrosiaUPC"/>
          <w:b/>
          <w:bCs/>
          <w:color w:val="FFFF00"/>
          <w:sz w:val="40"/>
          <w:cs/>
        </w:rPr>
        <w:tab/>
      </w:r>
      <w:r w:rsidR="006C1FA6"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สนามบินสุวรรณภูมิ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 xml:space="preserve"> </w:t>
      </w:r>
    </w:p>
    <w:p w14:paraId="3E199A46" w14:textId="77777777" w:rsidR="00F236C6" w:rsidRPr="00E461FE" w:rsidRDefault="0036058E" w:rsidP="00E461FE">
      <w:pPr>
        <w:pStyle w:val="NoSpacing"/>
        <w:ind w:left="0" w:right="0" w:firstLine="0"/>
        <w:rPr>
          <w:rFonts w:ascii="EucrosiaUPC" w:eastAsia="SimSun" w:hAnsi="EucrosiaUPC" w:cs="EucrosiaUPC"/>
          <w:color w:val="3333FF"/>
          <w:szCs w:val="32"/>
        </w:rPr>
      </w:pPr>
      <w:r w:rsidRPr="00CF13B6">
        <w:rPr>
          <w:rFonts w:ascii="EucrosiaUPC" w:eastAsia="SimSun" w:hAnsi="EucrosiaUPC" w:cs="EucrosiaUPC"/>
          <w:color w:val="3333FF"/>
          <w:szCs w:val="32"/>
          <w:cs/>
        </w:rPr>
        <w:t>0</w:t>
      </w:r>
      <w:r w:rsidR="00C867A2" w:rsidRPr="00CF13B6">
        <w:rPr>
          <w:rFonts w:ascii="EucrosiaUPC" w:eastAsia="SimSun" w:hAnsi="EucrosiaUPC" w:cs="EucrosiaUPC"/>
          <w:color w:val="3333FF"/>
          <w:szCs w:val="32"/>
          <w:cs/>
        </w:rPr>
        <w:t>5</w:t>
      </w:r>
      <w:r w:rsidRPr="00CF13B6">
        <w:rPr>
          <w:rFonts w:ascii="EucrosiaUPC" w:eastAsia="SimSun" w:hAnsi="EucrosiaUPC" w:cs="EucrosiaUPC"/>
          <w:color w:val="3333FF"/>
          <w:szCs w:val="32"/>
          <w:cs/>
        </w:rPr>
        <w:t>.</w:t>
      </w:r>
      <w:r w:rsidR="00C867A2" w:rsidRPr="00CF13B6">
        <w:rPr>
          <w:rFonts w:ascii="EucrosiaUPC" w:eastAsia="SimSun" w:hAnsi="EucrosiaUPC" w:cs="EucrosiaUPC"/>
          <w:color w:val="3333FF"/>
          <w:szCs w:val="32"/>
          <w:cs/>
        </w:rPr>
        <w:t>55</w:t>
      </w:r>
      <w:r w:rsidR="00C73D8B" w:rsidRPr="00CF13B6">
        <w:rPr>
          <w:rFonts w:ascii="EucrosiaUPC" w:eastAsia="SimSun" w:hAnsi="EucrosiaUPC" w:cs="EucrosiaUPC"/>
          <w:color w:val="3333FF"/>
          <w:szCs w:val="32"/>
          <w:cs/>
        </w:rPr>
        <w:tab/>
      </w:r>
      <w:r w:rsidRPr="00CF13B6">
        <w:rPr>
          <w:rFonts w:ascii="EucrosiaUPC" w:eastAsia="SimSun" w:hAnsi="EucrosiaUPC" w:cs="EucrosiaUPC"/>
          <w:color w:val="3333FF"/>
          <w:szCs w:val="32"/>
          <w:cs/>
        </w:rPr>
        <w:t>เดินทางถึงท่าอากาศยานสุวรรณภูมิ / โดยสวัสดิภาพพร้อมความประทับใจ</w:t>
      </w:r>
    </w:p>
    <w:p w14:paraId="77404658" w14:textId="22C1FB1E" w:rsidR="001A251D" w:rsidRPr="00E461FE" w:rsidRDefault="0059114B" w:rsidP="00CF13B6">
      <w:pPr>
        <w:pStyle w:val="NoSpacing"/>
        <w:ind w:left="0" w:right="0" w:firstLine="0"/>
        <w:jc w:val="center"/>
        <w:rPr>
          <w:rFonts w:ascii="EucrosiaUPC" w:eastAsia="SimSun" w:hAnsi="EucrosiaUPC" w:cs="EucrosiaUPC"/>
          <w:color w:val="FF0000"/>
          <w:szCs w:val="32"/>
          <w:lang w:val="en-US"/>
        </w:rPr>
      </w:pPr>
      <w:r w:rsidRPr="00E461FE">
        <w:rPr>
          <w:rFonts w:ascii="EucrosiaUPC" w:eastAsia="SimSun" w:hAnsi="EucrosiaUPC" w:cs="EucrosiaUPC"/>
          <w:color w:val="FF0000"/>
          <w:szCs w:val="32"/>
          <w:cs/>
        </w:rPr>
        <w:t>**********</w:t>
      </w:r>
      <w:r w:rsidR="00A6613B" w:rsidRPr="00E461FE">
        <w:rPr>
          <w:rFonts w:ascii="EucrosiaUPC" w:eastAsia="SimSun" w:hAnsi="EucrosiaUPC" w:cs="EucrosiaUPC"/>
          <w:color w:val="FF0000"/>
          <w:szCs w:val="32"/>
          <w:cs/>
          <w:lang w:val="en-US"/>
        </w:rPr>
        <w:t xml:space="preserve"> </w:t>
      </w:r>
      <w:r w:rsidRPr="00E461FE">
        <w:rPr>
          <w:rFonts w:ascii="EucrosiaUPC" w:eastAsia="SimSun" w:hAnsi="EucrosiaUPC" w:cs="EucrosiaUPC"/>
          <w:color w:val="FF0000"/>
          <w:szCs w:val="32"/>
          <w:lang w:val="en-US"/>
        </w:rPr>
        <w:t xml:space="preserve">PROVENCE </w:t>
      </w:r>
      <w:r w:rsidR="00EC10F3" w:rsidRPr="00E461FE">
        <w:rPr>
          <w:rFonts w:ascii="EucrosiaUPC" w:eastAsia="SimSun" w:hAnsi="EucrosiaUPC" w:cs="EucrosiaUPC"/>
          <w:color w:val="FF0000"/>
          <w:szCs w:val="32"/>
          <w:lang w:val="en-US"/>
        </w:rPr>
        <w:t>1</w:t>
      </w:r>
      <w:r w:rsidR="00395EF7">
        <w:rPr>
          <w:rFonts w:ascii="EucrosiaUPC" w:eastAsia="SimSun" w:hAnsi="EucrosiaUPC" w:cs="EucrosiaUPC"/>
          <w:color w:val="FF0000"/>
          <w:szCs w:val="32"/>
          <w:lang w:val="en-US"/>
        </w:rPr>
        <w:t>2</w:t>
      </w:r>
      <w:r w:rsidRPr="00E461FE">
        <w:rPr>
          <w:rFonts w:ascii="EucrosiaUPC" w:eastAsia="SimSun" w:hAnsi="EucrosiaUPC" w:cs="EucrosiaUPC"/>
          <w:color w:val="FF0000"/>
          <w:szCs w:val="32"/>
          <w:lang w:val="en-US"/>
        </w:rPr>
        <w:t xml:space="preserve"> DAYS **********</w:t>
      </w:r>
    </w:p>
    <w:p w14:paraId="77D792C7" w14:textId="77777777" w:rsidR="006A2479" w:rsidRPr="00CF13B6" w:rsidRDefault="006A2479" w:rsidP="00962E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0" w:firstLine="0"/>
        <w:rPr>
          <w:rFonts w:ascii="EucrosiaUPC" w:hAnsi="EucrosiaUPC" w:cs="EucrosiaUPC"/>
          <w:szCs w:val="32"/>
        </w:rPr>
      </w:pPr>
      <w:r w:rsidRPr="00CF13B6">
        <w:rPr>
          <w:rFonts w:ascii="EucrosiaUPC" w:hAnsi="EucrosiaUPC" w:cs="EucrosiaUPC"/>
          <w:szCs w:val="32"/>
          <w:cs/>
        </w:rPr>
        <w:t>*** หมายเหตุ โปรแกรมการเดินทางอา</w:t>
      </w:r>
      <w:r w:rsidR="00D30EC3" w:rsidRPr="00CF13B6">
        <w:rPr>
          <w:rFonts w:ascii="EucrosiaUPC" w:hAnsi="EucrosiaUPC" w:cs="EucrosiaUPC"/>
          <w:szCs w:val="32"/>
          <w:cs/>
        </w:rPr>
        <w:t>จ</w:t>
      </w:r>
      <w:r w:rsidRPr="00CF13B6">
        <w:rPr>
          <w:rFonts w:ascii="EucrosiaUPC" w:hAnsi="EucrosiaUPC" w:cs="EucrosiaUPC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426E364" w14:textId="77777777" w:rsidR="00071888" w:rsidRDefault="00071888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02EE39FD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08335D67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3592FEA1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633F3886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0B6859A1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3D432D03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5522966B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782973B2" w14:textId="77777777" w:rsidR="00DB6ECC" w:rsidRDefault="00DB6ECC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1CBCCFF3" w14:textId="77777777" w:rsidR="00DB6ECC" w:rsidRDefault="00DB6ECC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16333502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25372D26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37323515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414C992A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40DE6B4A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798EB8B4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7CBF5A65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7FF7DD5D" w14:textId="77777777" w:rsidR="000E53B0" w:rsidRDefault="000E53B0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2AF167E8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0A2BEB61" w14:textId="77777777" w:rsidR="00E461FE" w:rsidRDefault="00E461FE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51F18F46" w14:textId="77777777" w:rsidR="00204737" w:rsidRDefault="00204737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tbl>
      <w:tblPr>
        <w:tblW w:w="5236" w:type="pct"/>
        <w:tblInd w:w="-294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269"/>
        <w:gridCol w:w="2127"/>
        <w:gridCol w:w="1954"/>
        <w:gridCol w:w="2492"/>
        <w:gridCol w:w="1824"/>
      </w:tblGrid>
      <w:tr w:rsidR="00EA6A84" w:rsidRPr="00D53CEE" w14:paraId="4B5E40B5" w14:textId="77777777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3B12629F" w14:textId="77777777" w:rsidR="00EA6A84" w:rsidRPr="00D53CEE" w:rsidRDefault="00EA6A84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</w:rPr>
            </w:pPr>
            <w:r w:rsidRPr="00D53CEE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lastRenderedPageBreak/>
              <w:t>อัตราค่าบริการ (รวมค่าวีซ่า * ทิปพนักงานขับรถ</w:t>
            </w:r>
            <w:r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* พนักงานยกกระเป๋า ณ โรงแรมที่พัก</w:t>
            </w:r>
            <w:r w:rsidRPr="00D53CEE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t xml:space="preserve">) </w:t>
            </w:r>
          </w:p>
        </w:tc>
      </w:tr>
      <w:tr w:rsidR="00EA6A84" w:rsidRPr="00333E73" w14:paraId="1EDFFF4A" w14:textId="77777777" w:rsidTr="00A17C32">
        <w:trPr>
          <w:trHeight w:val="882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9E53C83" w14:textId="77777777" w:rsidR="00EA6A84" w:rsidRPr="00EA6A84" w:rsidRDefault="00E461FE" w:rsidP="00EA6A84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color w:val="0432FF"/>
                <w:szCs w:val="32"/>
              </w:rPr>
            </w:pPr>
            <w:r>
              <w:rPr>
                <w:rFonts w:ascii="Angsana New" w:hAnsi="Angsana New" w:hint="cs"/>
                <w:color w:val="0432FF"/>
                <w:szCs w:val="32"/>
                <w:cs/>
              </w:rPr>
              <w:t>กำหนด</w:t>
            </w:r>
            <w:r w:rsidR="00EA6A84" w:rsidRPr="00EA6A84">
              <w:rPr>
                <w:rFonts w:ascii="Angsana New" w:hAnsi="Angsana New"/>
                <w:color w:val="0432FF"/>
                <w:szCs w:val="32"/>
                <w:cs/>
              </w:rPr>
              <w:t>วันเดินทาง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6A4F68D8" w14:textId="77777777" w:rsidR="00EA6A84" w:rsidRPr="00333E73" w:rsidRDefault="00EA6A84" w:rsidP="00EA6A84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>ผู้ใหญ่พัก</w:t>
            </w:r>
          </w:p>
          <w:p w14:paraId="03761F08" w14:textId="77777777" w:rsidR="00EA6A84" w:rsidRPr="00333E73" w:rsidRDefault="00EA6A84" w:rsidP="00EA6A84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>ห้องละ 2 ท่าน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65913358" w14:textId="77777777" w:rsidR="00EA6A84" w:rsidRPr="00333E73" w:rsidRDefault="00EA6A84" w:rsidP="00EA6A84">
            <w:pPr>
              <w:pStyle w:val="NoSpacing"/>
              <w:ind w:left="-109" w:right="-110" w:firstLine="0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 xml:space="preserve">เด็กอายุต่ำกว่า 12 ปี </w:t>
            </w:r>
          </w:p>
          <w:p w14:paraId="0E6BB514" w14:textId="77777777" w:rsidR="00EA6A84" w:rsidRPr="00333E73" w:rsidRDefault="00EA6A84" w:rsidP="00EA6A84">
            <w:pPr>
              <w:pStyle w:val="NoSpacing"/>
              <w:ind w:left="-109" w:right="-110" w:firstLine="0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550E6847" w14:textId="77777777" w:rsidR="00EA6A84" w:rsidRPr="00333E73" w:rsidRDefault="00EA6A84" w:rsidP="00EA6A84">
            <w:pPr>
              <w:pStyle w:val="NoSpacing"/>
              <w:ind w:left="-102" w:right="-107" w:hanging="13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24C3457C" w14:textId="77777777" w:rsidR="00EA6A84" w:rsidRPr="00333E73" w:rsidRDefault="00EA6A84" w:rsidP="00EA6A84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>พักเดี่ยว</w:t>
            </w:r>
          </w:p>
          <w:p w14:paraId="724D69C8" w14:textId="77777777" w:rsidR="00EA6A84" w:rsidRPr="00333E73" w:rsidRDefault="00EA6A84" w:rsidP="00EA6A84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432FF"/>
                <w:szCs w:val="32"/>
              </w:rPr>
            </w:pPr>
            <w:r w:rsidRPr="00333E73">
              <w:rPr>
                <w:rFonts w:ascii="Angsana New" w:hAnsi="Angsana New"/>
                <w:color w:val="0432FF"/>
                <w:szCs w:val="32"/>
                <w:cs/>
              </w:rPr>
              <w:t>เพิ่มท่านละ</w:t>
            </w:r>
          </w:p>
        </w:tc>
      </w:tr>
      <w:tr w:rsidR="00EA6A84" w:rsidRPr="00D53CEE" w14:paraId="5CC58716" w14:textId="77777777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12518770" w14:textId="77777777" w:rsidR="00EA6A84" w:rsidRPr="00D53CEE" w:rsidRDefault="00EA6A84">
            <w:pPr>
              <w:pStyle w:val="NoSpacing"/>
              <w:ind w:left="-105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D53CEE"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  <w:r w:rsidRPr="00D53CEE"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 xml:space="preserve">* หากท่านต้องการที่นั่งชั้นธุรกิจ กรุณาสอมถามฝ่ายขาย </w:t>
            </w:r>
            <w:r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>**</w:t>
            </w:r>
            <w:r w:rsidRPr="00D53CEE"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</w:p>
        </w:tc>
      </w:tr>
      <w:tr w:rsidR="00A17C32" w:rsidRPr="000236F3" w14:paraId="30FF1991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8969532" w14:textId="582C09FE" w:rsidR="00A17C32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29 เม.ย.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1</w:t>
            </w:r>
            <w:r w:rsidR="002C6828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0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พ.ค.69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53E6721C" w14:textId="50F98191" w:rsidR="00A17C32" w:rsidRPr="00895214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4AB478EF" w14:textId="1FB1C7CB" w:rsidR="00A17C32" w:rsidRPr="00895214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08903DB9" w14:textId="7B97C15A" w:rsidR="00A17C32" w:rsidRPr="00895214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09C8DF8" w14:textId="6135C01D" w:rsidR="00A17C32" w:rsidRPr="001946EF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236F3" w14:paraId="042AE2B0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584AB8A" w14:textId="45723B79" w:rsidR="00A17C32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29 พ.ค.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09 มิ.ย.69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0DB59B23" w14:textId="0EEC70D8" w:rsidR="00A17C32" w:rsidRPr="00895214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0B0D4491" w14:textId="024A6881" w:rsidR="00A17C32" w:rsidRPr="00895214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170C20A8" w14:textId="07E18526" w:rsidR="00A17C32" w:rsidRPr="00895214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474D866D" w14:textId="7B45CEE8" w:rsidR="00A17C32" w:rsidRPr="001946EF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236F3" w14:paraId="5DE6DD79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0F6F6FE2" w14:textId="2B866812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18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="00DB419A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2</w:t>
            </w:r>
            <w:r w:rsidR="002C6828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มิ.ย.69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123EB79" w14:textId="70C2A511" w:rsidR="00A17C32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1A0D478B" w14:textId="44A844DB" w:rsidR="00A17C32" w:rsidRPr="00DA5EF4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A7E5706" w14:textId="0FCC3BA8" w:rsidR="00A17C32" w:rsidRPr="00DA5EF4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BDD2526" w14:textId="401F8ECC" w:rsidR="00A17C32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236F3" w14:paraId="6EAC9B31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0DC4810" w14:textId="08E32566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03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Pr="00E461FE"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14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ก.ค.6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3DC544F6" w14:textId="76437582" w:rsidR="00A17C32" w:rsidRPr="00093F09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3F35F37" w14:textId="06666672" w:rsidR="00A17C32" w:rsidRPr="00D25F10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3A98B69E" w14:textId="29194FA9" w:rsidR="00A17C32" w:rsidRPr="00D25F10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FA2ABFC" w14:textId="15B5ECF9" w:rsidR="00A17C32" w:rsidRPr="000236F3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391EE5" w14:paraId="127BEB1B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6ECA8CED" w14:textId="702C8DDE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17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Pr="00E461FE"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28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ก.ค.6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 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B8D501D" w14:textId="14FFF1A4" w:rsidR="00A17C32" w:rsidRPr="00391EE5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274757A8" w14:textId="2174D192" w:rsidR="00A17C32" w:rsidRPr="00391EE5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76FA89E4" w14:textId="4B11BFA4" w:rsidR="00A17C32" w:rsidRPr="00391EE5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0488E312" w14:textId="7F50BD28" w:rsidR="00A17C32" w:rsidRPr="00391EE5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03CFFAD4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6F71BD0" w14:textId="3A799037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07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Pr="00E461FE"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1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8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ส.ค.6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40F2CC76" w14:textId="39E5EC55" w:rsidR="00A17C32" w:rsidRPr="00F844D0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3D9A92CC" w14:textId="1998A3AF" w:rsidR="00A17C32" w:rsidRPr="00F844D0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6DFE8455" w14:textId="02F1C7BB" w:rsidR="00A17C32" w:rsidRPr="00F844D0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8A05D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CC"/>
          </w:tcPr>
          <w:p w14:paraId="5827A41E" w14:textId="5775AA48" w:rsidR="00A17C32" w:rsidRPr="00034C23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78E8D3E3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5CD64804" w14:textId="7D89487B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11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Pr="00E461FE"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22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ก.ย.6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395B9B7" w14:textId="7463A0B0" w:rsidR="00A17C32" w:rsidRPr="00F844D0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42026969" w14:textId="266976BA" w:rsidR="00A17C32" w:rsidRPr="00F844D0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EC446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7192C95E" w14:textId="36FC892D" w:rsidR="00A17C32" w:rsidRPr="00F844D0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EC446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7440E64" w14:textId="581264A5" w:rsidR="00A17C32" w:rsidRPr="00034C23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77CA8523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715A933" w14:textId="256932F8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0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2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Pr="00E461FE"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1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3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ต.ค.6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3508B536" w14:textId="3766884B" w:rsidR="00A17C32" w:rsidRPr="00F844D0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A1CAE7D" w14:textId="738772DE" w:rsidR="00A17C32" w:rsidRPr="00F844D0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95EAB08" w14:textId="2E4EB5BF" w:rsidR="00A17C32" w:rsidRPr="00F844D0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FD41F89" w14:textId="20A9B5DA" w:rsidR="00A17C32" w:rsidRPr="00034C23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552B1D47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F627CA9" w14:textId="5C05688C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1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6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</w:t>
            </w:r>
            <w:r w:rsidRPr="00E461FE"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2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7</w:t>
            </w:r>
            <w:r w:rsidRPr="00E461FE"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ต.ค.6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>9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70553D6D" w14:textId="29B23268" w:rsidR="00A17C32" w:rsidRPr="00F844D0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11227D3B" w14:textId="34447AD3" w:rsidR="00A17C32" w:rsidRPr="00F844D0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732AF302" w14:textId="4228CF96" w:rsidR="00A17C32" w:rsidRPr="00F844D0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51B984DE" w14:textId="3A10B05F" w:rsidR="00A17C32" w:rsidRPr="00034C23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2B6142C5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150A57CB" w14:textId="24C2ED36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11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22 พ.ย.69 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48D6BE6B" w14:textId="1CE891FB" w:rsidR="00A17C32" w:rsidRPr="001D1F61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7153E722" w14:textId="21350F58" w:rsidR="00A17C32" w:rsidRPr="001D1F61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3AD70281" w14:textId="0B9A6F8D" w:rsidR="00A17C32" w:rsidRPr="001D1F61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6587F224" w14:textId="3EB619C3" w:rsidR="00A17C32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3E9CEC7C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D4B446D" w14:textId="33D9B1F7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24 ธ.ค.69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04 ม.ค.70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5B8CE0AA" w14:textId="67601010" w:rsidR="00A17C32" w:rsidRPr="001D1F61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4693B625" w14:textId="6B5527DA" w:rsidR="00A17C32" w:rsidRPr="001D1F61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EC446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2BBF81DC" w14:textId="3CE6C191" w:rsidR="00A17C32" w:rsidRPr="001D1F61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EC446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GB"/>
              </w:rPr>
              <w:t>175,900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6CE59548" w14:textId="7B9CBCC0" w:rsidR="00A17C32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02E73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2630A35B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529184E" w14:textId="522E0EA9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10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21 ก.พ.70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34963836" w14:textId="37F52ECF" w:rsidR="00A17C32" w:rsidRPr="001D1F61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01F73B39" w14:textId="54117E09" w:rsidR="00A17C32" w:rsidRPr="001D1F61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04A7B7C0" w14:textId="3E1CFA02" w:rsidR="00A17C32" w:rsidRPr="001D1F61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31410384" w14:textId="78AFF74A" w:rsidR="00A17C32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034C23" w14:paraId="51CFBD42" w14:textId="77777777" w:rsidTr="00A17C32">
        <w:trPr>
          <w:trHeight w:val="476"/>
        </w:trPr>
        <w:tc>
          <w:tcPr>
            <w:tcW w:w="106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32F79E6F" w14:textId="5E88B00F" w:rsidR="00A17C32" w:rsidRPr="00E461FE" w:rsidRDefault="00A17C32" w:rsidP="00A17C32">
            <w:pPr>
              <w:pStyle w:val="NoSpacing"/>
              <w:ind w:left="-138" w:right="-111" w:firstLine="0"/>
              <w:jc w:val="center"/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</w:pP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17 </w:t>
            </w:r>
            <w:r>
              <w:rPr>
                <w:rFonts w:ascii="Angsana New" w:hAnsi="Angsana New"/>
                <w:bCs/>
                <w:color w:val="0000CC"/>
                <w:sz w:val="36"/>
                <w:szCs w:val="36"/>
                <w:u w:val="single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0000CC"/>
                <w:sz w:val="36"/>
                <w:szCs w:val="36"/>
                <w:u w:val="single"/>
                <w:cs/>
              </w:rPr>
              <w:t xml:space="preserve"> 28 มี.ค.70</w:t>
            </w:r>
          </w:p>
        </w:tc>
        <w:tc>
          <w:tcPr>
            <w:tcW w:w="997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6085C547" w14:textId="11AEC68D" w:rsidR="00A17C32" w:rsidRPr="001D1F61" w:rsidRDefault="00A17C32" w:rsidP="00A17C32">
            <w:pPr>
              <w:pStyle w:val="NoSpacing"/>
              <w:ind w:left="-101" w:right="-104" w:hanging="4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91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06EE18CA" w14:textId="7903BBA7" w:rsidR="00A17C32" w:rsidRPr="001D1F61" w:rsidRDefault="00A17C32" w:rsidP="00A17C32">
            <w:pPr>
              <w:pStyle w:val="NoSpacing"/>
              <w:ind w:left="-109" w:right="-110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116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7739AD09" w14:textId="1F42EADC" w:rsidR="00A17C32" w:rsidRPr="001D1F61" w:rsidRDefault="00A17C32" w:rsidP="00A17C32">
            <w:pPr>
              <w:pStyle w:val="NoSpacing"/>
              <w:ind w:left="-102" w:right="-87" w:hanging="13"/>
              <w:jc w:val="center"/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</w:pPr>
            <w:r w:rsidRPr="001D1F61">
              <w:rPr>
                <w:rFonts w:ascii="Angsana New" w:hAnsi="Angsana New"/>
                <w:color w:val="0000FF"/>
                <w:sz w:val="36"/>
                <w:szCs w:val="36"/>
                <w:lang w:val="en-GB"/>
              </w:rPr>
              <w:t>169,900</w:t>
            </w:r>
          </w:p>
        </w:tc>
        <w:tc>
          <w:tcPr>
            <w:tcW w:w="85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AEDFB"/>
          </w:tcPr>
          <w:p w14:paraId="7AB02030" w14:textId="6538B0B1" w:rsidR="00A17C32" w:rsidRDefault="00A17C32" w:rsidP="00A17C32">
            <w:pPr>
              <w:pStyle w:val="NoSpacing"/>
              <w:ind w:left="-126" w:right="-8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38,900</w:t>
            </w:r>
          </w:p>
        </w:tc>
      </w:tr>
      <w:tr w:rsidR="00A17C32" w:rsidRPr="00D53CEE" w14:paraId="452AEA46" w14:textId="77777777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720F0475" w14:textId="77777777" w:rsidR="00A17C32" w:rsidRPr="00D53CEE" w:rsidRDefault="00A17C32" w:rsidP="00A17C32">
            <w:pPr>
              <w:pStyle w:val="NoSpacing"/>
              <w:ind w:left="-105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D53CEE"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 xml:space="preserve">** </w:t>
            </w:r>
            <w:r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>กรุณาจองทัวร์ล่วงหน้า 50 วัน เพื่อความสะดวกในหารยื่นวีซ่า*</w:t>
            </w:r>
            <w:r w:rsidRPr="00D53CEE">
              <w:rPr>
                <w:rFonts w:ascii="Angsana New" w:hAnsi="Angsana New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</w:p>
        </w:tc>
      </w:tr>
    </w:tbl>
    <w:p w14:paraId="4D91EB25" w14:textId="77777777" w:rsidR="00EA6A84" w:rsidRPr="00CF13B6" w:rsidRDefault="00EA6A84" w:rsidP="00CF13B6">
      <w:pPr>
        <w:pStyle w:val="NoSpacing"/>
        <w:ind w:left="0" w:right="0" w:firstLine="0"/>
        <w:rPr>
          <w:rFonts w:ascii="EucrosiaUPC" w:eastAsia="SimSun" w:hAnsi="EucrosiaUPC" w:cs="EucrosiaUPC"/>
          <w:szCs w:val="32"/>
        </w:rPr>
      </w:pPr>
    </w:p>
    <w:p w14:paraId="71F6CCF8" w14:textId="77777777" w:rsidR="009E56B7" w:rsidRPr="00CF13B6" w:rsidRDefault="009E56B7" w:rsidP="00CF1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EucrosiaUPC" w:eastAsia="SimSun" w:hAnsi="EucrosiaUPC" w:cs="EucrosiaUPC"/>
          <w:b/>
          <w:bCs/>
          <w:color w:val="FFFF00"/>
          <w:sz w:val="40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อัตราค่าบริการนี้รวม</w:t>
      </w:r>
    </w:p>
    <w:p w14:paraId="242240D4" w14:textId="77777777" w:rsidR="009E56B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ค่าตั๋วเครื่องบินไป</w:t>
      </w:r>
      <w:r w:rsidR="00FD5AB8" w:rsidRPr="00CF13B6">
        <w:rPr>
          <w:rFonts w:ascii="EucrosiaUPC" w:eastAsia="SimSun" w:hAnsi="EucrosiaUPC" w:cs="EucrosiaUPC"/>
          <w:szCs w:val="32"/>
          <w:cs/>
        </w:rPr>
        <w:t xml:space="preserve"> – </w:t>
      </w:r>
      <w:r w:rsidRPr="00CF13B6">
        <w:rPr>
          <w:rFonts w:ascii="EucrosiaUPC" w:eastAsia="SimSun" w:hAnsi="EucrosiaUPC" w:cs="EucrosiaUPC"/>
          <w:szCs w:val="32"/>
          <w:cs/>
        </w:rPr>
        <w:t xml:space="preserve">กลับ </w:t>
      </w:r>
      <w:r w:rsidR="00021024" w:rsidRPr="00CF13B6">
        <w:rPr>
          <w:rFonts w:ascii="EucrosiaUPC" w:eastAsia="SimSun" w:hAnsi="EucrosiaUPC" w:cs="EucrosiaUPC"/>
          <w:szCs w:val="32"/>
          <w:cs/>
        </w:rPr>
        <w:t>กรุงเทพฯ</w:t>
      </w:r>
      <w:r w:rsidR="006A2479" w:rsidRPr="00CF13B6">
        <w:rPr>
          <w:rFonts w:ascii="EucrosiaUPC" w:eastAsia="SimSun" w:hAnsi="EucrosiaUPC" w:cs="EucrosiaUPC"/>
          <w:szCs w:val="32"/>
          <w:cs/>
        </w:rPr>
        <w:t xml:space="preserve"> –</w:t>
      </w:r>
      <w:r w:rsidR="00BB0DCC" w:rsidRPr="00CF13B6">
        <w:rPr>
          <w:rFonts w:ascii="EucrosiaUPC" w:eastAsia="SimSun" w:hAnsi="EucrosiaUPC" w:cs="EucrosiaUPC"/>
          <w:szCs w:val="32"/>
          <w:cs/>
        </w:rPr>
        <w:t xml:space="preserve"> มิลาน</w:t>
      </w:r>
      <w:r w:rsidR="006A2479" w:rsidRPr="00CF13B6">
        <w:rPr>
          <w:rFonts w:ascii="EucrosiaUPC" w:eastAsia="SimSun" w:hAnsi="EucrosiaUPC" w:cs="EucrosiaUPC"/>
          <w:szCs w:val="32"/>
          <w:cs/>
        </w:rPr>
        <w:t xml:space="preserve"> – </w:t>
      </w:r>
      <w:r w:rsidRPr="00CF13B6">
        <w:rPr>
          <w:rFonts w:ascii="EucrosiaUPC" w:eastAsia="SimSun" w:hAnsi="EucrosiaUPC" w:cs="EucrosiaUPC"/>
          <w:szCs w:val="32"/>
          <w:cs/>
        </w:rPr>
        <w:t>กรุงเทพฯ</w:t>
      </w:r>
    </w:p>
    <w:p w14:paraId="511DCCDF" w14:textId="77777777" w:rsidR="009E56B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CF13B6">
        <w:rPr>
          <w:rFonts w:ascii="EucrosiaUPC" w:eastAsia="SimSun" w:hAnsi="EucrosiaUPC" w:cs="EucrosiaUPC"/>
          <w:szCs w:val="32"/>
        </w:rPr>
        <w:t>12</w:t>
      </w:r>
      <w:r w:rsidRPr="00CF13B6">
        <w:rPr>
          <w:rFonts w:ascii="EucrosiaUPC" w:eastAsia="SimSun" w:hAnsi="EucrosiaUPC" w:cs="EucrosiaUPC"/>
          <w:szCs w:val="32"/>
          <w:cs/>
        </w:rPr>
        <w:t>ช.ม./วัน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7F496844" w14:textId="77777777" w:rsidR="009E56B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โรงแรมที่พักตามระบุหรือเทียบเท่าในระดับ</w:t>
      </w:r>
      <w:r w:rsidR="006F6BAA" w:rsidRPr="00CF13B6">
        <w:rPr>
          <w:rFonts w:ascii="EucrosiaUPC" w:eastAsia="SimSun" w:hAnsi="EucrosiaUPC" w:cs="EucrosiaUPC"/>
          <w:szCs w:val="32"/>
          <w:cs/>
        </w:rPr>
        <w:t xml:space="preserve"> 4 ดาว </w:t>
      </w:r>
      <w:r w:rsidRPr="00CF13B6">
        <w:rPr>
          <w:rFonts w:ascii="EucrosiaUPC" w:eastAsia="SimSun" w:hAnsi="EucrosiaUPC" w:cs="EucrosiaUPC"/>
          <w:szCs w:val="32"/>
          <w:cs/>
        </w:rPr>
        <w:t>โรงแรม</w:t>
      </w:r>
      <w:r w:rsidR="006F6BAA" w:rsidRPr="00CF13B6">
        <w:rPr>
          <w:rFonts w:ascii="EucrosiaUPC" w:eastAsia="SimSun" w:hAnsi="EucrosiaUPC" w:cs="EucrosiaUPC"/>
          <w:szCs w:val="32"/>
          <w:cs/>
        </w:rPr>
        <w:t>ที่พัก</w:t>
      </w:r>
      <w:r w:rsidRPr="00CF13B6">
        <w:rPr>
          <w:rFonts w:ascii="EucrosiaUPC" w:eastAsia="SimSun" w:hAnsi="EucrosiaUPC" w:cs="EucrosiaUPC"/>
          <w:szCs w:val="32"/>
          <w:cs/>
        </w:rPr>
        <w:t xml:space="preserve">จะปรับขึ้น </w:t>
      </w:r>
      <w:r w:rsidRPr="00CF13B6">
        <w:rPr>
          <w:rFonts w:ascii="EucrosiaUPC" w:eastAsia="SimSun" w:hAnsi="EucrosiaUPC" w:cs="EucrosiaUPC"/>
          <w:szCs w:val="32"/>
        </w:rPr>
        <w:t xml:space="preserve">3-4 </w:t>
      </w:r>
      <w:r w:rsidRPr="00CF13B6">
        <w:rPr>
          <w:rFonts w:ascii="EucrosiaUPC" w:eastAsia="SimSun" w:hAnsi="EucrosiaUPC" w:cs="EucrosiaUPC"/>
          <w:szCs w:val="32"/>
          <w:cs/>
        </w:rPr>
        <w:t>เท่าตัว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3E31F010" w14:textId="77777777" w:rsidR="009E56B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1CD37D4A" w14:textId="77777777" w:rsidR="009E56B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lastRenderedPageBreak/>
        <w:t>ค่าอาหารที่ระบุในรายการ ให้ท่านได้เลิศรสกับอาหารท้องถิ่นในแต่ละประเทศ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787A53CD" w14:textId="77777777" w:rsidR="009E56B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และคอยดูแลอำนวยความสะดวกตลอดการเดินทาง </w:t>
      </w:r>
    </w:p>
    <w:p w14:paraId="07EDCA19" w14:textId="77777777" w:rsidR="000A0AE7" w:rsidRPr="00CF13B6" w:rsidRDefault="009E56B7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ค่าประกันอุบัติเหตุในการเดินทางวงเงินท่านละ </w:t>
      </w:r>
      <w:r w:rsidRPr="00CF13B6">
        <w:rPr>
          <w:rFonts w:ascii="EucrosiaUPC" w:eastAsia="SimSun" w:hAnsi="EucrosiaUPC" w:cs="EucrosiaUPC"/>
          <w:szCs w:val="32"/>
        </w:rPr>
        <w:t xml:space="preserve">1,000,000 </w:t>
      </w:r>
      <w:r w:rsidRPr="00CF13B6">
        <w:rPr>
          <w:rFonts w:ascii="EucrosiaUPC" w:eastAsia="SimSun" w:hAnsi="EucrosiaUPC" w:cs="EucrosiaUPC"/>
          <w:szCs w:val="32"/>
          <w:cs/>
        </w:rPr>
        <w:t>บาท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="006147F5" w:rsidRPr="00CF13B6">
        <w:rPr>
          <w:rFonts w:ascii="EucrosiaUPC" w:hAnsi="EucrosiaUPC" w:cs="EucrosiaUPC"/>
          <w:szCs w:val="32"/>
          <w:cs/>
        </w:rPr>
        <w:t>ตามเงื่อนไขกรมธรรม์ (หากท่านประสงค์จะทำประกันสุขภาพระหว่างการเดินทางเพิ่มเติมกรุณาติดต่อพนักงาน)</w:t>
      </w:r>
    </w:p>
    <w:p w14:paraId="486EE6D7" w14:textId="77777777" w:rsidR="006147F5" w:rsidRPr="00CF13B6" w:rsidRDefault="006147F5" w:rsidP="00A71007">
      <w:pPr>
        <w:pStyle w:val="NoSpacing"/>
        <w:numPr>
          <w:ilvl w:val="0"/>
          <w:numId w:val="16"/>
        </w:numPr>
        <w:ind w:left="426" w:right="0" w:hanging="426"/>
        <w:rPr>
          <w:rFonts w:ascii="EucrosiaUPC" w:hAnsi="EucrosiaUPC" w:cs="EucrosiaUPC"/>
          <w:color w:val="FF0000"/>
          <w:szCs w:val="32"/>
        </w:rPr>
      </w:pPr>
      <w:r w:rsidRPr="00CF13B6">
        <w:rPr>
          <w:rFonts w:ascii="EucrosiaUPC" w:hAnsi="EucrosiaUPC" w:cs="EucrosiaUPC"/>
          <w:color w:val="FF0000"/>
          <w:szCs w:val="32"/>
          <w:cs/>
          <w:lang w:val="en-US"/>
        </w:rPr>
        <w:t>อายุเกิน 75 ปี ต้องซื้อประกันสุขภาพเพิ่ม</w:t>
      </w:r>
      <w:r w:rsidRPr="00CF13B6">
        <w:rPr>
          <w:rFonts w:ascii="EucrosiaUPC" w:hAnsi="EucrosiaUPC" w:cs="EucrosiaUPC"/>
          <w:color w:val="FF0000"/>
          <w:szCs w:val="32"/>
          <w:cs/>
        </w:rPr>
        <w:t xml:space="preserve"> </w:t>
      </w:r>
    </w:p>
    <w:p w14:paraId="619AA410" w14:textId="77777777" w:rsidR="00EB6AC3" w:rsidRPr="00CF13B6" w:rsidRDefault="00EB6AC3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hAnsi="EucrosiaUPC" w:cs="EucrosiaUPC"/>
          <w:szCs w:val="32"/>
        </w:rPr>
      </w:pPr>
      <w:r w:rsidRPr="00CF13B6">
        <w:rPr>
          <w:rFonts w:ascii="EucrosiaUPC" w:hAnsi="EucrosiaUPC" w:cs="EucrosiaUPC"/>
          <w:szCs w:val="32"/>
          <w:cs/>
        </w:rPr>
        <w:t xml:space="preserve">ค่าทิปพนักงานขับรถในยุโรป </w:t>
      </w:r>
    </w:p>
    <w:p w14:paraId="0494F17A" w14:textId="77777777" w:rsidR="006F6BAA" w:rsidRPr="00CF13B6" w:rsidRDefault="006F6BAA" w:rsidP="00A71007">
      <w:pPr>
        <w:pStyle w:val="NoSpacing"/>
        <w:numPr>
          <w:ilvl w:val="0"/>
          <w:numId w:val="11"/>
        </w:numPr>
        <w:ind w:left="426" w:right="0" w:hanging="426"/>
        <w:rPr>
          <w:rFonts w:ascii="EucrosiaUPC" w:hAnsi="EucrosiaUPC" w:cs="EucrosiaUPC"/>
          <w:szCs w:val="32"/>
        </w:rPr>
      </w:pPr>
      <w:r w:rsidRPr="00CF13B6">
        <w:rPr>
          <w:rFonts w:ascii="EucrosiaUPC" w:hAnsi="EucrosiaUPC" w:cs="EucrosiaUPC"/>
          <w:szCs w:val="32"/>
          <w:cs/>
        </w:rPr>
        <w:t>ค่าพนักงานยกกระเป๋า ณ โรงแรมที่พัก (</w:t>
      </w:r>
      <w:r w:rsidRPr="00CF13B6">
        <w:rPr>
          <w:rFonts w:ascii="EucrosiaUPC" w:hAnsi="EucrosiaUPC" w:cs="EucrosiaUPC"/>
          <w:szCs w:val="32"/>
          <w:cs/>
          <w:lang w:val="en-US"/>
        </w:rPr>
        <w:t>กรุณาตรวจอบสัมภาระทุกครั้งก่อนเดินทางออกจากโรงแรมที่พัก)</w:t>
      </w:r>
    </w:p>
    <w:p w14:paraId="61008BDE" w14:textId="77777777" w:rsidR="009E56B7" w:rsidRPr="00CF13B6" w:rsidRDefault="009E56B7" w:rsidP="00A710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EucrosiaUPC" w:eastAsia="SimSun" w:hAnsi="EucrosiaUPC" w:cs="EucrosiaUPC"/>
          <w:b/>
          <w:bCs/>
          <w:color w:val="FFFF00"/>
          <w:sz w:val="40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อัตราค่าบริการนี้ไม่รวม</w:t>
      </w:r>
    </w:p>
    <w:p w14:paraId="6D02A67A" w14:textId="77777777" w:rsidR="009E56B7" w:rsidRPr="00CF13B6" w:rsidRDefault="009E56B7" w:rsidP="00A71007">
      <w:pPr>
        <w:pStyle w:val="NoSpacing"/>
        <w:numPr>
          <w:ilvl w:val="0"/>
          <w:numId w:val="10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ค่าภาษีมูลค่าเพิ่ม </w:t>
      </w:r>
      <w:r w:rsidRPr="00CF13B6">
        <w:rPr>
          <w:rFonts w:ascii="EucrosiaUPC" w:eastAsia="SimSun" w:hAnsi="EucrosiaUPC" w:cs="EucrosiaUPC"/>
          <w:szCs w:val="32"/>
        </w:rPr>
        <w:t xml:space="preserve">7 % </w:t>
      </w:r>
      <w:r w:rsidRPr="00CF13B6">
        <w:rPr>
          <w:rFonts w:ascii="EucrosiaUPC" w:eastAsia="SimSun" w:hAnsi="EucrosiaUPC" w:cs="EucrosiaUPC"/>
          <w:szCs w:val="32"/>
          <w:cs/>
        </w:rPr>
        <w:t xml:space="preserve">และค่าภาษีหัก ณ ที่จ่าย </w:t>
      </w:r>
      <w:r w:rsidRPr="00CF13B6">
        <w:rPr>
          <w:rFonts w:ascii="EucrosiaUPC" w:eastAsia="SimSun" w:hAnsi="EucrosiaUPC" w:cs="EucrosiaUPC"/>
          <w:szCs w:val="32"/>
        </w:rPr>
        <w:t xml:space="preserve">3 % </w:t>
      </w:r>
    </w:p>
    <w:p w14:paraId="19B98691" w14:textId="77777777" w:rsidR="009E56B7" w:rsidRPr="00CF13B6" w:rsidRDefault="009E56B7" w:rsidP="00A71007">
      <w:pPr>
        <w:pStyle w:val="NoSpacing"/>
        <w:numPr>
          <w:ilvl w:val="0"/>
          <w:numId w:val="10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</w:t>
      </w:r>
      <w:r w:rsidRPr="00CF13B6">
        <w:rPr>
          <w:rFonts w:ascii="EucrosiaUPC" w:eastAsia="SimSun" w:hAnsi="EucrosiaUPC" w:cs="EucrosiaUPC"/>
          <w:szCs w:val="32"/>
        </w:rPr>
        <w:t xml:space="preserve">, </w:t>
      </w:r>
      <w:r w:rsidRPr="00CF13B6">
        <w:rPr>
          <w:rFonts w:ascii="EucrosiaUPC" w:eastAsia="SimSun" w:hAnsi="EucrosiaUPC" w:cs="EucrosiaUPC"/>
          <w:szCs w:val="32"/>
          <w:cs/>
        </w:rPr>
        <w:t xml:space="preserve">ค่าซักรีด </w:t>
      </w:r>
      <w:r w:rsidRPr="00CF13B6">
        <w:rPr>
          <w:rFonts w:ascii="EucrosiaUPC" w:eastAsia="SimSun" w:hAnsi="EucrosiaUPC" w:cs="EucrosiaUPC"/>
          <w:szCs w:val="32"/>
        </w:rPr>
        <w:t xml:space="preserve">, </w:t>
      </w:r>
      <w:r w:rsidRPr="00CF13B6">
        <w:rPr>
          <w:rFonts w:ascii="EucrosiaUPC" w:eastAsia="SimSun" w:hAnsi="EucrosiaUPC" w:cs="EucrosiaUPC"/>
          <w:szCs w:val="32"/>
          <w:cs/>
        </w:rPr>
        <w:t>ค่าเครื่องดื่มและอาหารนอกเหนือจากที่ระบุในรายการ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7D6C200B" w14:textId="77777777" w:rsidR="009E56B7" w:rsidRPr="00CF13B6" w:rsidRDefault="009E56B7" w:rsidP="00A71007">
      <w:pPr>
        <w:pStyle w:val="NoSpacing"/>
        <w:numPr>
          <w:ilvl w:val="0"/>
          <w:numId w:val="10"/>
        </w:numPr>
        <w:ind w:left="426" w:right="0" w:hanging="426"/>
        <w:rPr>
          <w:rFonts w:ascii="EucrosiaUPC" w:hAnsi="EucrosiaUPC" w:cs="EucrosiaUPC"/>
          <w:szCs w:val="32"/>
        </w:rPr>
      </w:pPr>
      <w:r w:rsidRPr="00CF13B6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8164F1E" w14:textId="24860252" w:rsidR="002F6608" w:rsidRPr="00CF13B6" w:rsidRDefault="002F6608" w:rsidP="00A71007">
      <w:pPr>
        <w:pStyle w:val="NoSpacing"/>
        <w:numPr>
          <w:ilvl w:val="0"/>
          <w:numId w:val="10"/>
        </w:numPr>
        <w:ind w:left="426" w:right="0" w:hanging="426"/>
        <w:rPr>
          <w:rFonts w:ascii="EucrosiaUPC" w:hAnsi="EucrosiaUPC" w:cs="EucrosiaUPC"/>
          <w:b/>
          <w:bCs/>
          <w:color w:val="0000FF"/>
          <w:szCs w:val="32"/>
        </w:rPr>
      </w:pPr>
      <w:r w:rsidRPr="00CF13B6">
        <w:rPr>
          <w:rFonts w:ascii="EucrosiaUPC" w:hAnsi="EucrosiaUPC" w:cs="EucrosiaUPC"/>
          <w:b/>
          <w:bCs/>
          <w:color w:val="0000FF"/>
          <w:szCs w:val="32"/>
          <w:cs/>
        </w:rPr>
        <w:t xml:space="preserve">ค่าทิปหัวหน้าทัวร์จากเมืองไทย </w:t>
      </w:r>
      <w:r w:rsidR="00F12BEB">
        <w:rPr>
          <w:rFonts w:ascii="EucrosiaUPC" w:hAnsi="EucrosiaUPC" w:cs="EucrosiaUPC"/>
          <w:b/>
          <w:bCs/>
          <w:color w:val="0000FF"/>
          <w:szCs w:val="32"/>
          <w:lang w:val="en-US"/>
        </w:rPr>
        <w:t>1</w:t>
      </w:r>
      <w:r w:rsidR="006A3BA0">
        <w:rPr>
          <w:rFonts w:ascii="EucrosiaUPC" w:hAnsi="EucrosiaUPC" w:cs="EucrosiaUPC"/>
          <w:b/>
          <w:bCs/>
          <w:color w:val="0000FF"/>
          <w:szCs w:val="32"/>
          <w:lang w:val="en-US"/>
        </w:rPr>
        <w:t>0</w:t>
      </w:r>
      <w:r w:rsidR="00F12BEB">
        <w:rPr>
          <w:rFonts w:ascii="EucrosiaUPC" w:hAnsi="EucrosiaUPC" w:cs="EucrosiaUPC"/>
          <w:b/>
          <w:bCs/>
          <w:color w:val="0000FF"/>
          <w:szCs w:val="32"/>
          <w:lang w:val="en-US"/>
        </w:rPr>
        <w:t>0</w:t>
      </w:r>
      <w:r w:rsidRPr="00CF13B6">
        <w:rPr>
          <w:rFonts w:ascii="EucrosiaUPC" w:hAnsi="EucrosiaUPC" w:cs="EucrosiaUPC"/>
          <w:b/>
          <w:bCs/>
          <w:color w:val="0000FF"/>
          <w:szCs w:val="32"/>
          <w:cs/>
        </w:rPr>
        <w:t xml:space="preserve"> บาท / ท่าน / วัน</w:t>
      </w:r>
      <w:r w:rsidR="006A2479" w:rsidRPr="00CF13B6">
        <w:rPr>
          <w:rFonts w:ascii="EucrosiaUPC" w:hAnsi="EucrosiaUPC" w:cs="EucrosiaUPC"/>
          <w:b/>
          <w:bCs/>
          <w:color w:val="0000FF"/>
          <w:szCs w:val="32"/>
          <w:cs/>
        </w:rPr>
        <w:t xml:space="preserve"> </w:t>
      </w:r>
      <w:r w:rsidR="00F12BEB">
        <w:rPr>
          <w:rFonts w:ascii="EucrosiaUPC" w:hAnsi="EucrosiaUPC" w:cs="EucrosiaUPC" w:hint="cs"/>
          <w:b/>
          <w:bCs/>
          <w:color w:val="0000FF"/>
          <w:szCs w:val="32"/>
          <w:cs/>
          <w:lang w:val="en-US"/>
        </w:rPr>
        <w:t>(</w:t>
      </w:r>
      <w:r w:rsidR="00F12BEB">
        <w:rPr>
          <w:rFonts w:ascii="EucrosiaUPC" w:hAnsi="EucrosiaUPC" w:cs="EucrosiaUPC"/>
          <w:b/>
          <w:bCs/>
          <w:color w:val="0000FF"/>
          <w:szCs w:val="32"/>
          <w:lang w:val="en-US"/>
        </w:rPr>
        <w:t>1,</w:t>
      </w:r>
      <w:r w:rsidR="006A3BA0">
        <w:rPr>
          <w:rFonts w:ascii="EucrosiaUPC" w:hAnsi="EucrosiaUPC" w:cs="EucrosiaUPC"/>
          <w:b/>
          <w:bCs/>
          <w:color w:val="0000FF"/>
          <w:szCs w:val="32"/>
          <w:lang w:val="en-US"/>
        </w:rPr>
        <w:t>20</w:t>
      </w:r>
      <w:r w:rsidR="00F12BEB">
        <w:rPr>
          <w:rFonts w:ascii="EucrosiaUPC" w:hAnsi="EucrosiaUPC" w:cs="EucrosiaUPC"/>
          <w:b/>
          <w:bCs/>
          <w:color w:val="0000FF"/>
          <w:szCs w:val="32"/>
          <w:lang w:val="en-US"/>
        </w:rPr>
        <w:t>0</w:t>
      </w:r>
      <w:r w:rsidR="00F12BEB">
        <w:rPr>
          <w:rFonts w:ascii="EucrosiaUPC" w:hAnsi="EucrosiaUPC" w:cs="EucrosiaUPC" w:hint="cs"/>
          <w:b/>
          <w:bCs/>
          <w:color w:val="0000FF"/>
          <w:szCs w:val="32"/>
          <w:cs/>
          <w:lang w:val="en-US"/>
        </w:rPr>
        <w:t xml:space="preserve"> บาท)</w:t>
      </w:r>
      <w:r w:rsidR="00F12BEB">
        <w:rPr>
          <w:rFonts w:ascii="EucrosiaUPC" w:hAnsi="EucrosiaUPC" w:cs="EucrosiaUPC"/>
          <w:b/>
          <w:bCs/>
          <w:color w:val="0000FF"/>
          <w:szCs w:val="32"/>
          <w:lang w:val="en-US"/>
        </w:rPr>
        <w:t xml:space="preserve"> </w:t>
      </w:r>
      <w:r w:rsidR="006A2479" w:rsidRPr="00CF13B6">
        <w:rPr>
          <w:rFonts w:ascii="EucrosiaUPC" w:hAnsi="EucrosiaUPC" w:cs="EucrosiaUPC"/>
          <w:b/>
          <w:bCs/>
          <w:color w:val="0000FF"/>
          <w:szCs w:val="32"/>
          <w:cs/>
        </w:rPr>
        <w:t>(</w:t>
      </w:r>
      <w:r w:rsidR="001A251D" w:rsidRPr="00CF13B6">
        <w:rPr>
          <w:rFonts w:ascii="EucrosiaUPC" w:hAnsi="EucrosiaUPC" w:cs="EucrosiaUPC"/>
          <w:b/>
          <w:bCs/>
          <w:color w:val="0000FF"/>
          <w:szCs w:val="32"/>
          <w:cs/>
          <w:lang w:val="en-US"/>
        </w:rPr>
        <w:t>หากท่านประทับใจในการบริการ</w:t>
      </w:r>
      <w:r w:rsidR="006A2479" w:rsidRPr="00CF13B6">
        <w:rPr>
          <w:rFonts w:ascii="EucrosiaUPC" w:hAnsi="EucrosiaUPC" w:cs="EucrosiaUPC"/>
          <w:b/>
          <w:bCs/>
          <w:color w:val="0000FF"/>
          <w:szCs w:val="32"/>
          <w:cs/>
          <w:lang w:val="en-US"/>
        </w:rPr>
        <w:t>)</w:t>
      </w:r>
    </w:p>
    <w:p w14:paraId="4AE5F4F5" w14:textId="77777777" w:rsidR="009E56B7" w:rsidRPr="00CF13B6" w:rsidRDefault="009E56B7" w:rsidP="00A710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EucrosiaUPC" w:hAnsi="EucrosiaUPC" w:cs="EucrosiaUPC"/>
          <w:b/>
          <w:bCs/>
          <w:color w:val="FFFF00"/>
          <w:sz w:val="40"/>
        </w:rPr>
      </w:pPr>
      <w:r w:rsidRPr="00CF13B6">
        <w:rPr>
          <w:rFonts w:ascii="EucrosiaUPC" w:hAnsi="EucrosiaUPC" w:cs="EucrosiaUPC"/>
          <w:b/>
          <w:bCs/>
          <w:color w:val="FFFF00"/>
          <w:sz w:val="40"/>
          <w:cs/>
        </w:rPr>
        <w:t>เงื่อนไขการสำรองที่นั่ง และการชำระเงิน</w:t>
      </w:r>
      <w:r w:rsidRPr="00CF13B6">
        <w:rPr>
          <w:rFonts w:ascii="EucrosiaUPC" w:hAnsi="EucrosiaUPC" w:cs="EucrosiaUPC"/>
          <w:b/>
          <w:bCs/>
          <w:color w:val="FFFF00"/>
          <w:sz w:val="40"/>
        </w:rPr>
        <w:t xml:space="preserve"> </w:t>
      </w:r>
    </w:p>
    <w:p w14:paraId="72F34AA5" w14:textId="77777777" w:rsidR="009E56B7" w:rsidRPr="00CF13B6" w:rsidRDefault="009E56B7" w:rsidP="00A71007">
      <w:pPr>
        <w:pStyle w:val="NoSpacing"/>
        <w:numPr>
          <w:ilvl w:val="0"/>
          <w:numId w:val="9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color w:val="0000FF"/>
          <w:szCs w:val="32"/>
          <w:cs/>
        </w:rPr>
        <w:t>กรุณาจองล่วงหน้าพร้อมชำระงวดแรก</w:t>
      </w:r>
      <w:r w:rsidRPr="00CF13B6">
        <w:rPr>
          <w:rFonts w:ascii="EucrosiaUPC" w:eastAsia="SimSun" w:hAnsi="EucrosiaUPC" w:cs="EucrosiaUPC"/>
          <w:color w:val="0000FF"/>
          <w:szCs w:val="32"/>
        </w:rPr>
        <w:t xml:space="preserve"> </w:t>
      </w:r>
      <w:r w:rsidR="002D5FC5">
        <w:rPr>
          <w:rFonts w:ascii="EucrosiaUPC" w:eastAsia="SimSun" w:hAnsi="EucrosiaUPC" w:cs="EucrosiaUPC"/>
          <w:color w:val="0000FF"/>
          <w:szCs w:val="32"/>
          <w:lang w:val="en-US"/>
        </w:rPr>
        <w:t>70</w:t>
      </w:r>
      <w:r w:rsidRPr="00CF13B6">
        <w:rPr>
          <w:rFonts w:ascii="EucrosiaUPC" w:eastAsia="SimSun" w:hAnsi="EucrosiaUPC" w:cs="EucrosiaUPC"/>
          <w:color w:val="0000FF"/>
          <w:szCs w:val="32"/>
        </w:rPr>
        <w:t xml:space="preserve">,000 </w:t>
      </w:r>
      <w:r w:rsidRPr="00CF13B6">
        <w:rPr>
          <w:rFonts w:ascii="EucrosiaUPC" w:eastAsia="SimSun" w:hAnsi="EucrosiaUPC" w:cs="EucrosiaUPC"/>
          <w:color w:val="0000FF"/>
          <w:szCs w:val="32"/>
          <w:cs/>
        </w:rPr>
        <w:t>บาท ก่อนการเดินทาง พร้อมแฟกซ์สำเนาหน้าหนังสือ</w:t>
      </w:r>
      <w:r w:rsidRPr="00CF13B6">
        <w:rPr>
          <w:rFonts w:ascii="EucrosiaUPC" w:eastAsia="SimSun" w:hAnsi="EucrosiaUPC" w:cs="EucrosiaUPC"/>
          <w:szCs w:val="32"/>
          <w:cs/>
        </w:rPr>
        <w:t xml:space="preserve">เดินทาง </w:t>
      </w:r>
      <w:r w:rsidRPr="00CF13B6">
        <w:rPr>
          <w:rFonts w:ascii="EucrosiaUPC" w:eastAsia="SimSun" w:hAnsi="EucrosiaUPC" w:cs="EucrosiaUPC"/>
          <w:szCs w:val="32"/>
        </w:rPr>
        <w:t xml:space="preserve">Passport </w:t>
      </w:r>
      <w:r w:rsidRPr="00CF13B6">
        <w:rPr>
          <w:rFonts w:ascii="EucrosiaUPC" w:eastAsia="SimSun" w:hAnsi="EucrosiaUPC" w:cs="EucrosiaUPC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F13B6">
        <w:rPr>
          <w:rFonts w:ascii="EucrosiaUPC" w:eastAsia="SimSun" w:hAnsi="EucrosiaUPC" w:cs="EucrosiaUPC"/>
          <w:szCs w:val="32"/>
        </w:rPr>
        <w:t xml:space="preserve"> 14 </w:t>
      </w:r>
      <w:r w:rsidRPr="00CF13B6">
        <w:rPr>
          <w:rFonts w:ascii="EucrosiaUPC" w:eastAsia="SimSun" w:hAnsi="EucrosiaUPC" w:cs="EucrosiaUPC"/>
          <w:szCs w:val="32"/>
          <w:cs/>
        </w:rPr>
        <w:t>วัน มิฉะนั้นจะถือว่าท่านยกเลิกการเดินทาง</w:t>
      </w:r>
    </w:p>
    <w:p w14:paraId="7A838E81" w14:textId="77777777" w:rsidR="009E56B7" w:rsidRPr="00CF13B6" w:rsidRDefault="009E56B7" w:rsidP="00A71007">
      <w:pPr>
        <w:pStyle w:val="NoSpacing"/>
        <w:numPr>
          <w:ilvl w:val="0"/>
          <w:numId w:val="9"/>
        </w:numPr>
        <w:ind w:left="426" w:right="0" w:hanging="426"/>
        <w:rPr>
          <w:rFonts w:ascii="EucrosiaUPC" w:eastAsia="Cordia New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3FEE0BA" w14:textId="77777777" w:rsidR="009E56B7" w:rsidRPr="00CF13B6" w:rsidRDefault="009E56B7" w:rsidP="00A71007">
      <w:pPr>
        <w:pStyle w:val="NoSpacing"/>
        <w:numPr>
          <w:ilvl w:val="0"/>
          <w:numId w:val="9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Angsana New" w:hAnsi="EucrosiaUPC" w:cs="EucrosiaUPC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4000EC6" w14:textId="77777777" w:rsidR="009E56B7" w:rsidRPr="00CF13B6" w:rsidRDefault="009E56B7" w:rsidP="00A71007">
      <w:pPr>
        <w:pStyle w:val="NoSpacing"/>
        <w:numPr>
          <w:ilvl w:val="0"/>
          <w:numId w:val="9"/>
        </w:numPr>
        <w:ind w:left="426" w:right="0" w:hanging="426"/>
        <w:rPr>
          <w:rFonts w:ascii="EucrosiaUPC" w:eastAsia="Cordia New" w:hAnsi="EucrosiaUPC" w:cs="EucrosiaUPC"/>
          <w:szCs w:val="32"/>
        </w:rPr>
      </w:pPr>
      <w:r w:rsidRPr="00CF13B6">
        <w:rPr>
          <w:rFonts w:ascii="EucrosiaUPC" w:eastAsia="Angsana New" w:hAnsi="EucrosiaUPC" w:cs="EucrosiaUPC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143752F" w14:textId="77777777" w:rsidR="009E56B7" w:rsidRPr="00CF13B6" w:rsidRDefault="009E56B7" w:rsidP="00A71007">
      <w:pPr>
        <w:pStyle w:val="NoSpacing"/>
        <w:numPr>
          <w:ilvl w:val="0"/>
          <w:numId w:val="9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3F348D7" w14:textId="77777777" w:rsidR="009E56B7" w:rsidRPr="00CF13B6" w:rsidRDefault="009E56B7" w:rsidP="00A710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EucrosiaUPC" w:eastAsia="SimSun" w:hAnsi="EucrosiaUPC" w:cs="EucrosiaUPC"/>
          <w:b/>
          <w:bCs/>
          <w:color w:val="FFFF00"/>
          <w:sz w:val="40"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หมายเหตุ</w:t>
      </w:r>
    </w:p>
    <w:p w14:paraId="073E45DD" w14:textId="77777777" w:rsidR="009E56B7" w:rsidRPr="00CF13B6" w:rsidRDefault="009E56B7" w:rsidP="00A71007">
      <w:pPr>
        <w:pStyle w:val="NoSpacing"/>
        <w:numPr>
          <w:ilvl w:val="1"/>
          <w:numId w:val="14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ห้องพักที่คอนเฟิร์มมาจากทางยุโรป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7B0AD605" w14:textId="77777777" w:rsidR="009E56B7" w:rsidRPr="00CF13B6" w:rsidRDefault="009E56B7" w:rsidP="00A71007">
      <w:pPr>
        <w:pStyle w:val="NoSpacing"/>
        <w:numPr>
          <w:ilvl w:val="1"/>
          <w:numId w:val="14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lastRenderedPageBreak/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69C17A7F" w14:textId="77777777" w:rsidR="009E56B7" w:rsidRPr="00CF13B6" w:rsidRDefault="009E56B7" w:rsidP="00A71007">
      <w:pPr>
        <w:pStyle w:val="NoSpacing"/>
        <w:numPr>
          <w:ilvl w:val="1"/>
          <w:numId w:val="14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E853D91" w14:textId="77777777" w:rsidR="00384083" w:rsidRPr="00384083" w:rsidRDefault="009E56B7" w:rsidP="00384083">
      <w:pPr>
        <w:pStyle w:val="NoSpacing"/>
        <w:shd w:val="clear" w:color="auto" w:fill="FFFF00"/>
        <w:ind w:left="0" w:right="0" w:firstLine="0"/>
        <w:jc w:val="center"/>
        <w:rPr>
          <w:rFonts w:ascii="EucrosiaUPC" w:eastAsia="SimSun" w:hAnsi="EucrosiaUPC" w:cs="EucrosiaUPC"/>
          <w:b/>
          <w:bCs/>
          <w:sz w:val="40"/>
          <w:lang w:val="en-US"/>
        </w:rPr>
      </w:pPr>
      <w:r w:rsidRPr="00384083">
        <w:rPr>
          <w:rFonts w:ascii="EucrosiaUPC" w:eastAsia="SimSun" w:hAnsi="EucrosiaUPC" w:cs="EucrosiaUPC"/>
          <w:b/>
          <w:bCs/>
          <w:sz w:val="40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1897BEF1" w14:textId="77777777" w:rsidR="009E56B7" w:rsidRPr="00384083" w:rsidRDefault="009E56B7" w:rsidP="00384083">
      <w:pPr>
        <w:pStyle w:val="NoSpacing"/>
        <w:shd w:val="clear" w:color="auto" w:fill="FFFF00"/>
        <w:ind w:left="0" w:right="0" w:firstLine="0"/>
        <w:jc w:val="center"/>
        <w:rPr>
          <w:rFonts w:ascii="EucrosiaUPC" w:eastAsia="SimSun" w:hAnsi="EucrosiaUPC" w:cs="EucrosiaUPC"/>
          <w:b/>
          <w:bCs/>
          <w:sz w:val="40"/>
        </w:rPr>
      </w:pPr>
      <w:r w:rsidRPr="00384083">
        <w:rPr>
          <w:rFonts w:ascii="EucrosiaUPC" w:eastAsia="SimSun" w:hAnsi="EucrosiaUPC" w:cs="EucrosiaUPC"/>
          <w:b/>
          <w:bCs/>
          <w:sz w:val="40"/>
          <w:cs/>
        </w:rPr>
        <w:t>ท่านจะต้องเสียค่าใช้จ่ายจริงที่เกิดขึ้นดังต่อไปนี้</w:t>
      </w:r>
    </w:p>
    <w:p w14:paraId="1084E02C" w14:textId="77777777" w:rsidR="009E56B7" w:rsidRPr="00CF13B6" w:rsidRDefault="009E56B7" w:rsidP="00A71007">
      <w:pPr>
        <w:pStyle w:val="NoSpacing"/>
        <w:numPr>
          <w:ilvl w:val="3"/>
          <w:numId w:val="14"/>
        </w:numPr>
        <w:ind w:left="426" w:right="0" w:hanging="426"/>
        <w:rPr>
          <w:rFonts w:ascii="EucrosiaUPC" w:eastAsia="SimSun" w:hAnsi="EucrosiaUPC" w:cs="EucrosiaUPC"/>
          <w:color w:val="0000CC"/>
          <w:szCs w:val="32"/>
        </w:rPr>
      </w:pPr>
      <w:r w:rsidRPr="00CF13B6">
        <w:rPr>
          <w:rFonts w:ascii="EucrosiaUPC" w:eastAsia="SimSun" w:hAnsi="EucrosiaUPC" w:cs="EucrosiaUPC"/>
          <w:color w:val="0000C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5498A970" w14:textId="77777777" w:rsidR="009E56B7" w:rsidRPr="00CF13B6" w:rsidRDefault="009E56B7" w:rsidP="00A71007">
      <w:pPr>
        <w:pStyle w:val="NoSpacing"/>
        <w:numPr>
          <w:ilvl w:val="3"/>
          <w:numId w:val="14"/>
        </w:numPr>
        <w:ind w:left="426" w:right="0" w:hanging="426"/>
        <w:rPr>
          <w:rFonts w:ascii="EucrosiaUPC" w:eastAsia="SimSun" w:hAnsi="EucrosiaUPC" w:cs="EucrosiaUPC"/>
          <w:color w:val="0000CC"/>
          <w:szCs w:val="32"/>
          <w:cs/>
        </w:rPr>
      </w:pPr>
      <w:r w:rsidRPr="00CF13B6">
        <w:rPr>
          <w:rFonts w:ascii="EucrosiaUPC" w:eastAsia="SimSun" w:hAnsi="EucrosiaUPC" w:cs="EucrosiaUPC"/>
          <w:color w:val="0000CC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CF13B6">
        <w:rPr>
          <w:rFonts w:ascii="EucrosiaUPC" w:eastAsia="SimSun" w:hAnsi="EucrosiaUPC" w:cs="EucrosiaUPC"/>
          <w:color w:val="0000CC"/>
          <w:szCs w:val="32"/>
        </w:rPr>
        <w:t xml:space="preserve">REFUND </w:t>
      </w:r>
      <w:r w:rsidRPr="00CF13B6">
        <w:rPr>
          <w:rFonts w:ascii="EucrosiaUPC" w:eastAsia="SimSun" w:hAnsi="EucrosiaUPC" w:cs="EucrosiaUPC"/>
          <w:color w:val="0000CC"/>
          <w:szCs w:val="32"/>
          <w:cs/>
        </w:rPr>
        <w:t>โดยจะมีค่าธรรมเนียมที่ท่านต้องถูกหักบางส่วน</w:t>
      </w:r>
      <w:r w:rsidR="006F6BAA" w:rsidRPr="00CF13B6">
        <w:rPr>
          <w:rFonts w:ascii="EucrosiaUPC" w:eastAsia="SimSun" w:hAnsi="EucrosiaUPC" w:cs="EucrosiaUPC"/>
          <w:color w:val="0000CC"/>
          <w:szCs w:val="32"/>
          <w:cs/>
        </w:rPr>
        <w:t xml:space="preserve"> หรือไม่ได้คืนเลยกรณีเป็นตั๋วโปรโมชั่น</w:t>
      </w:r>
      <w:r w:rsidRPr="00CF13B6">
        <w:rPr>
          <w:rFonts w:ascii="EucrosiaUPC" w:eastAsia="SimSun" w:hAnsi="EucrosiaUPC" w:cs="EucrosiaUPC"/>
          <w:color w:val="0000CC"/>
          <w:szCs w:val="32"/>
          <w:cs/>
        </w:rPr>
        <w:t xml:space="preserve"> และส่วนที่เหลือจะคืนให้ท่านภายใน 45-60 วัน (ตามกฎของแต่ละสายการบิน)</w:t>
      </w:r>
      <w:r w:rsidRPr="00CF13B6">
        <w:rPr>
          <w:rFonts w:ascii="EucrosiaUPC" w:eastAsia="SimSun" w:hAnsi="EucrosiaUPC" w:cs="EucrosiaUPC"/>
          <w:color w:val="0000CC"/>
          <w:szCs w:val="32"/>
        </w:rPr>
        <w:t xml:space="preserve"> </w:t>
      </w:r>
      <w:r w:rsidRPr="00CF13B6">
        <w:rPr>
          <w:rFonts w:ascii="EucrosiaUPC" w:eastAsia="SimSun" w:hAnsi="EucrosiaUPC" w:cs="EucrosiaUPC"/>
          <w:color w:val="0000CC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FA90307" w14:textId="77777777" w:rsidR="009E56B7" w:rsidRPr="00CF13B6" w:rsidRDefault="009E56B7" w:rsidP="00A71007">
      <w:pPr>
        <w:pStyle w:val="NoSpacing"/>
        <w:numPr>
          <w:ilvl w:val="3"/>
          <w:numId w:val="14"/>
        </w:numPr>
        <w:ind w:left="426" w:right="0" w:hanging="426"/>
        <w:rPr>
          <w:rFonts w:ascii="EucrosiaUPC" w:eastAsia="SimSun" w:hAnsi="EucrosiaUPC" w:cs="EucrosiaUPC"/>
          <w:color w:val="0000CC"/>
          <w:szCs w:val="32"/>
        </w:rPr>
      </w:pPr>
      <w:r w:rsidRPr="00CF13B6">
        <w:rPr>
          <w:rFonts w:ascii="EucrosiaUPC" w:eastAsia="SimSun" w:hAnsi="EucrosiaUPC" w:cs="EucrosiaUPC"/>
          <w:color w:val="0000C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</w:t>
      </w:r>
      <w:r w:rsidR="006F6BAA" w:rsidRPr="00CF13B6">
        <w:rPr>
          <w:rFonts w:ascii="EucrosiaUPC" w:eastAsia="SimSun" w:hAnsi="EucrosiaUPC" w:cs="EucrosiaUPC"/>
          <w:color w:val="0000CC"/>
          <w:szCs w:val="32"/>
          <w:cs/>
        </w:rPr>
        <w:t>-3</w:t>
      </w:r>
      <w:r w:rsidRPr="00CF13B6">
        <w:rPr>
          <w:rFonts w:ascii="EucrosiaUPC" w:eastAsia="SimSun" w:hAnsi="EucrosiaUPC" w:cs="EucrosiaUPC"/>
          <w:color w:val="0000CC"/>
          <w:szCs w:val="32"/>
          <w:cs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CF13B6">
        <w:rPr>
          <w:rFonts w:ascii="EucrosiaUPC" w:eastAsia="SimSun" w:hAnsi="EucrosiaUPC" w:cs="EucrosiaUPC"/>
          <w:color w:val="0000CC"/>
          <w:szCs w:val="32"/>
        </w:rPr>
        <w:t xml:space="preserve">% </w:t>
      </w:r>
      <w:r w:rsidRPr="00CF13B6">
        <w:rPr>
          <w:rFonts w:ascii="EucrosiaUPC" w:eastAsia="SimSun" w:hAnsi="EucrosiaUPC" w:cs="EucrosiaUPC"/>
          <w:color w:val="0000CC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1E61F7A" w14:textId="77777777" w:rsidR="009E56B7" w:rsidRPr="00CF13B6" w:rsidRDefault="009E56B7" w:rsidP="00A71007">
      <w:pPr>
        <w:pStyle w:val="NoSpacing"/>
        <w:numPr>
          <w:ilvl w:val="1"/>
          <w:numId w:val="14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</w:t>
      </w:r>
      <w:r w:rsidR="00B94D61" w:rsidRPr="00CF13B6">
        <w:rPr>
          <w:rFonts w:ascii="EucrosiaUPC" w:eastAsia="SimSun" w:hAnsi="EucrosiaUPC" w:cs="EucrosiaUPC"/>
          <w:szCs w:val="32"/>
          <w:cs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บริษัทขอสงวนสิทธิ์ในการยึดค่าใช้จ่ายทั้งหมด 100</w:t>
      </w:r>
      <w:r w:rsidRPr="00CF13B6">
        <w:rPr>
          <w:rFonts w:ascii="EucrosiaUPC" w:eastAsia="SimSun" w:hAnsi="EucrosiaUPC" w:cs="EucrosiaUPC"/>
          <w:szCs w:val="32"/>
        </w:rPr>
        <w:t>%</w:t>
      </w:r>
    </w:p>
    <w:p w14:paraId="44524F94" w14:textId="77777777" w:rsidR="009E56B7" w:rsidRPr="00CF13B6" w:rsidRDefault="009E56B7" w:rsidP="00A71007">
      <w:pPr>
        <w:pStyle w:val="NoSpacing"/>
        <w:numPr>
          <w:ilvl w:val="1"/>
          <w:numId w:val="14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บริษัท</w:t>
      </w:r>
      <w:r w:rsidR="00B94D61" w:rsidRPr="00CF13B6">
        <w:rPr>
          <w:rFonts w:ascii="EucrosiaUPC" w:eastAsia="SimSun" w:hAnsi="EucrosiaUPC" w:cs="EucrosiaUPC"/>
          <w:szCs w:val="32"/>
          <w:cs/>
        </w:rPr>
        <w:t xml:space="preserve">ฯ </w:t>
      </w:r>
      <w:r w:rsidRPr="00CF13B6">
        <w:rPr>
          <w:rFonts w:ascii="EucrosiaUPC" w:eastAsia="SimSun" w:hAnsi="EucrosiaUPC" w:cs="EucrosiaUPC"/>
          <w:szCs w:val="32"/>
          <w:cs/>
        </w:rPr>
        <w:t xml:space="preserve">เริ่มต้นและจบการบริการที่สนามบินสุวรรณภูมิ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CF13B6">
        <w:rPr>
          <w:rFonts w:ascii="EucrosiaUPC" w:eastAsia="SimSun" w:hAnsi="EucrosiaUPC" w:cs="EucrosiaUPC"/>
          <w:szCs w:val="32"/>
        </w:rPr>
        <w:t xml:space="preserve">FINAL 100% </w:t>
      </w:r>
      <w:r w:rsidRPr="00CF13B6">
        <w:rPr>
          <w:rFonts w:ascii="EucrosiaUPC" w:eastAsia="SimSun" w:hAnsi="EucrosiaUPC" w:cs="EucrosiaUPC"/>
          <w:szCs w:val="32"/>
          <w:cs/>
        </w:rPr>
        <w:t>ก่อนที่จะสำรองยานพาหนะ</w:t>
      </w:r>
    </w:p>
    <w:p w14:paraId="24C3CCD0" w14:textId="77777777" w:rsidR="009E56B7" w:rsidRPr="00CF13B6" w:rsidRDefault="009E56B7" w:rsidP="00A710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EucrosiaUPC" w:eastAsia="SimSun" w:hAnsi="EucrosiaUPC" w:cs="EucrosiaUPC"/>
          <w:b/>
          <w:bCs/>
          <w:color w:val="FFFF00"/>
          <w:sz w:val="40"/>
          <w:cs/>
        </w:rPr>
      </w:pPr>
      <w:r w:rsidRPr="00CF13B6">
        <w:rPr>
          <w:rFonts w:ascii="EucrosiaUPC" w:eastAsia="SimSun" w:hAnsi="EucrosiaUPC" w:cs="EucrosiaUPC"/>
          <w:b/>
          <w:bCs/>
          <w:color w:val="FFFF00"/>
          <w:sz w:val="40"/>
          <w:cs/>
        </w:rPr>
        <w:t>เงื่อนไขการยกเลิก</w:t>
      </w:r>
      <w:r w:rsidRPr="00CF13B6">
        <w:rPr>
          <w:rFonts w:ascii="EucrosiaUPC" w:eastAsia="SimSun" w:hAnsi="EucrosiaUPC" w:cs="EucrosiaUPC"/>
          <w:b/>
          <w:bCs/>
          <w:color w:val="FFFF00"/>
          <w:sz w:val="40"/>
        </w:rPr>
        <w:t xml:space="preserve">  </w:t>
      </w:r>
    </w:p>
    <w:p w14:paraId="06951E8F" w14:textId="77777777" w:rsidR="009E56B7" w:rsidRPr="00CF13B6" w:rsidRDefault="009E56B7" w:rsidP="00A71007">
      <w:pPr>
        <w:pStyle w:val="NoSpacing"/>
        <w:numPr>
          <w:ilvl w:val="0"/>
          <w:numId w:val="8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 </w:t>
      </w:r>
      <w:r w:rsidR="001A251D" w:rsidRPr="00CF13B6">
        <w:rPr>
          <w:rFonts w:ascii="EucrosiaUPC" w:eastAsia="SimSun" w:hAnsi="EucrosiaUPC" w:cs="EucrosiaUPC"/>
          <w:szCs w:val="32"/>
          <w:cs/>
        </w:rPr>
        <w:t>4</w:t>
      </w:r>
      <w:r w:rsidRPr="00CF13B6">
        <w:rPr>
          <w:rFonts w:ascii="EucrosiaUPC" w:eastAsia="SimSun" w:hAnsi="EucrosiaUPC" w:cs="EucrosiaUPC"/>
          <w:szCs w:val="32"/>
        </w:rPr>
        <w:t xml:space="preserve">0 </w:t>
      </w:r>
      <w:r w:rsidRPr="00CF13B6">
        <w:rPr>
          <w:rFonts w:ascii="EucrosiaUPC" w:eastAsia="SimSun" w:hAnsi="EucrosiaUPC" w:cs="EucrosiaUPC"/>
          <w:szCs w:val="32"/>
          <w:cs/>
        </w:rPr>
        <w:t>วัน</w:t>
      </w:r>
      <w:r w:rsidRPr="00CF13B6">
        <w:rPr>
          <w:rFonts w:ascii="EucrosiaUPC" w:eastAsia="SimSun" w:hAnsi="EucrosiaUPC" w:cs="EucrosiaUPC"/>
          <w:szCs w:val="32"/>
        </w:rPr>
        <w:t xml:space="preserve"> - </w:t>
      </w:r>
      <w:r w:rsidRPr="00CF13B6">
        <w:rPr>
          <w:rFonts w:ascii="EucrosiaUPC" w:eastAsia="SimSun" w:hAnsi="EucrosiaUPC" w:cs="EucrosiaUPC"/>
          <w:szCs w:val="32"/>
          <w:cs/>
        </w:rPr>
        <w:t xml:space="preserve">คืนค่าใช้จ่ายทั้งหมด 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1C20302" w14:textId="77777777" w:rsidR="009E56B7" w:rsidRPr="00CF13B6" w:rsidRDefault="009E56B7" w:rsidP="00A71007">
      <w:pPr>
        <w:pStyle w:val="NoSpacing"/>
        <w:numPr>
          <w:ilvl w:val="0"/>
          <w:numId w:val="8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1A251D" w:rsidRPr="00CF13B6">
        <w:rPr>
          <w:rFonts w:ascii="EucrosiaUPC" w:eastAsia="SimSun" w:hAnsi="EucrosiaUPC" w:cs="EucrosiaUPC"/>
          <w:szCs w:val="32"/>
          <w:cs/>
        </w:rPr>
        <w:t>30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วันขึ้นไป </w:t>
      </w:r>
      <w:r w:rsidRPr="00CF13B6">
        <w:rPr>
          <w:rFonts w:ascii="EucrosiaUPC" w:eastAsia="SimSun" w:hAnsi="EucrosiaUPC" w:cs="EucrosiaUPC"/>
          <w:szCs w:val="32"/>
        </w:rPr>
        <w:t xml:space="preserve">-  </w:t>
      </w:r>
      <w:r w:rsidRPr="00CF13B6">
        <w:rPr>
          <w:rFonts w:ascii="EucrosiaUPC" w:eastAsia="SimSun" w:hAnsi="EucrosiaUPC" w:cs="EucrosiaUPC"/>
          <w:szCs w:val="32"/>
          <w:cs/>
        </w:rPr>
        <w:t xml:space="preserve">เก็บค่าใช้จ่าย </w:t>
      </w:r>
      <w:r w:rsidR="001A251D" w:rsidRPr="00CF13B6">
        <w:rPr>
          <w:rFonts w:ascii="EucrosiaUPC" w:eastAsia="SimSun" w:hAnsi="EucrosiaUPC" w:cs="EucrosiaUPC"/>
          <w:szCs w:val="32"/>
          <w:cs/>
        </w:rPr>
        <w:t>4</w:t>
      </w:r>
      <w:r w:rsidRPr="00CF13B6">
        <w:rPr>
          <w:rFonts w:ascii="EucrosiaUPC" w:eastAsia="SimSun" w:hAnsi="EucrosiaUPC" w:cs="EucrosiaUPC"/>
          <w:szCs w:val="32"/>
        </w:rPr>
        <w:t xml:space="preserve">0,000 </w:t>
      </w:r>
      <w:r w:rsidRPr="00CF13B6">
        <w:rPr>
          <w:rFonts w:ascii="EucrosiaUPC" w:eastAsia="SimSun" w:hAnsi="EucrosiaUPC" w:cs="EucrosiaUPC"/>
          <w:szCs w:val="32"/>
          <w:cs/>
        </w:rPr>
        <w:t>บาท</w:t>
      </w:r>
      <w:r w:rsidRPr="00CF13B6">
        <w:rPr>
          <w:rFonts w:ascii="EucrosiaUPC" w:eastAsia="SimSun" w:hAnsi="EucrosiaUPC" w:cs="EucrosiaUPC"/>
          <w:szCs w:val="32"/>
        </w:rPr>
        <w:t xml:space="preserve">   </w:t>
      </w:r>
    </w:p>
    <w:p w14:paraId="2AFA19E7" w14:textId="77777777" w:rsidR="009E56B7" w:rsidRPr="00CF13B6" w:rsidRDefault="009E56B7" w:rsidP="00A71007">
      <w:pPr>
        <w:pStyle w:val="NoSpacing"/>
        <w:numPr>
          <w:ilvl w:val="0"/>
          <w:numId w:val="8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 </w:t>
      </w:r>
      <w:r w:rsidRPr="00CF13B6">
        <w:rPr>
          <w:rFonts w:ascii="EucrosiaUPC" w:eastAsia="SimSun" w:hAnsi="EucrosiaUPC" w:cs="EucrosiaUPC"/>
          <w:szCs w:val="32"/>
        </w:rPr>
        <w:t>1</w:t>
      </w:r>
      <w:r w:rsidR="001A251D" w:rsidRPr="00CF13B6">
        <w:rPr>
          <w:rFonts w:ascii="EucrosiaUPC" w:eastAsia="SimSun" w:hAnsi="EucrosiaUPC" w:cs="EucrosiaUPC"/>
          <w:szCs w:val="32"/>
          <w:cs/>
        </w:rPr>
        <w:t xml:space="preserve">5 </w:t>
      </w:r>
      <w:r w:rsidRPr="00CF13B6">
        <w:rPr>
          <w:rFonts w:ascii="EucrosiaUPC" w:eastAsia="SimSun" w:hAnsi="EucrosiaUPC" w:cs="EucrosiaUPC"/>
          <w:szCs w:val="32"/>
          <w:cs/>
        </w:rPr>
        <w:t xml:space="preserve">วันขึ้นไป </w:t>
      </w:r>
      <w:r w:rsidRPr="00CF13B6">
        <w:rPr>
          <w:rFonts w:ascii="EucrosiaUPC" w:eastAsia="SimSun" w:hAnsi="EucrosiaUPC" w:cs="EucrosiaUPC"/>
          <w:szCs w:val="32"/>
        </w:rPr>
        <w:t xml:space="preserve"> -  </w:t>
      </w:r>
      <w:r w:rsidRPr="00CF13B6">
        <w:rPr>
          <w:rFonts w:ascii="EucrosiaUPC" w:eastAsia="SimSun" w:hAnsi="EucrosiaUPC" w:cs="EucrosiaUPC"/>
          <w:szCs w:val="32"/>
          <w:cs/>
        </w:rPr>
        <w:t xml:space="preserve">เก็บค่าใช้จ่าย  </w:t>
      </w:r>
      <w:r w:rsidRPr="00CF13B6">
        <w:rPr>
          <w:rFonts w:ascii="EucrosiaUPC" w:eastAsia="SimSun" w:hAnsi="EucrosiaUPC" w:cs="EucrosiaUPC"/>
          <w:szCs w:val="32"/>
        </w:rPr>
        <w:t xml:space="preserve">50 % </w:t>
      </w:r>
      <w:r w:rsidRPr="00CF13B6">
        <w:rPr>
          <w:rFonts w:ascii="EucrosiaUPC" w:eastAsia="SimSun" w:hAnsi="EucrosiaUPC" w:cs="EucrosiaUPC"/>
          <w:szCs w:val="32"/>
          <w:cs/>
        </w:rPr>
        <w:t>ของราคาทัวร์</w:t>
      </w:r>
    </w:p>
    <w:p w14:paraId="57C072E8" w14:textId="77777777" w:rsidR="009E56B7" w:rsidRPr="00CF13B6" w:rsidRDefault="009E56B7" w:rsidP="00A71007">
      <w:pPr>
        <w:pStyle w:val="NoSpacing"/>
        <w:numPr>
          <w:ilvl w:val="0"/>
          <w:numId w:val="8"/>
        </w:numPr>
        <w:ind w:left="426" w:right="0" w:hanging="426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 </w:t>
      </w:r>
      <w:r w:rsidRPr="00CF13B6">
        <w:rPr>
          <w:rFonts w:ascii="EucrosiaUPC" w:eastAsia="SimSun" w:hAnsi="EucrosiaUPC" w:cs="EucrosiaUPC"/>
          <w:szCs w:val="32"/>
        </w:rPr>
        <w:t>1-</w:t>
      </w:r>
      <w:r w:rsidR="00FF4181" w:rsidRPr="00CF13B6">
        <w:rPr>
          <w:rFonts w:ascii="EucrosiaUPC" w:eastAsia="SimSun" w:hAnsi="EucrosiaUPC" w:cs="EucrosiaUPC"/>
          <w:szCs w:val="32"/>
          <w:cs/>
        </w:rPr>
        <w:t>1</w:t>
      </w:r>
      <w:r w:rsidR="001A251D" w:rsidRPr="00CF13B6">
        <w:rPr>
          <w:rFonts w:ascii="EucrosiaUPC" w:eastAsia="SimSun" w:hAnsi="EucrosiaUPC" w:cs="EucrosiaUPC"/>
          <w:szCs w:val="32"/>
          <w:cs/>
        </w:rPr>
        <w:t>4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วัน </w:t>
      </w:r>
      <w:r w:rsidRPr="00CF13B6">
        <w:rPr>
          <w:rFonts w:ascii="EucrosiaUPC" w:eastAsia="SimSun" w:hAnsi="EucrosiaUPC" w:cs="EucrosiaUPC"/>
          <w:szCs w:val="32"/>
        </w:rPr>
        <w:t xml:space="preserve">- </w:t>
      </w:r>
      <w:r w:rsidRPr="00CF13B6">
        <w:rPr>
          <w:rFonts w:ascii="EucrosiaUPC" w:eastAsia="SimSun" w:hAnsi="EucrosiaUPC" w:cs="EucrosiaUPC"/>
          <w:szCs w:val="32"/>
          <w:cs/>
        </w:rPr>
        <w:t xml:space="preserve">เก็บค่าบริการทั้งหมด </w:t>
      </w:r>
      <w:r w:rsidRPr="00CF13B6">
        <w:rPr>
          <w:rFonts w:ascii="EucrosiaUPC" w:eastAsia="SimSun" w:hAnsi="EucrosiaUPC" w:cs="EucrosiaUPC"/>
          <w:szCs w:val="32"/>
        </w:rPr>
        <w:t>100 %</w:t>
      </w:r>
    </w:p>
    <w:p w14:paraId="0D050CC5" w14:textId="77777777" w:rsidR="002649A4" w:rsidRPr="00CF13B6" w:rsidRDefault="002649A4" w:rsidP="00A71007">
      <w:pPr>
        <w:pStyle w:val="NoSpacing"/>
        <w:ind w:left="426" w:right="0" w:hanging="426"/>
        <w:rPr>
          <w:rFonts w:ascii="EucrosiaUPC" w:eastAsia="SimSun" w:hAnsi="EucrosiaUPC" w:cs="EucrosiaUPC"/>
          <w:szCs w:val="32"/>
        </w:rPr>
      </w:pPr>
    </w:p>
    <w:p w14:paraId="15C796EB" w14:textId="77777777" w:rsidR="009E56B7" w:rsidRPr="006A3BA0" w:rsidRDefault="009E56B7" w:rsidP="00A710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jc w:val="left"/>
        <w:rPr>
          <w:rFonts w:ascii="EucrosiaUPC" w:eastAsia="SimSun" w:hAnsi="EucrosiaUPC" w:cs="EucrosiaUPC"/>
          <w:b/>
          <w:bCs/>
          <w:color w:val="FFFF00"/>
          <w:sz w:val="36"/>
          <w:szCs w:val="36"/>
          <w:cs/>
        </w:rPr>
      </w:pPr>
      <w:r w:rsidRPr="006A3BA0">
        <w:rPr>
          <w:rFonts w:ascii="EucrosiaUPC" w:eastAsia="SimSun" w:hAnsi="EucrosiaUPC" w:cs="EucrosiaUPC"/>
          <w:b/>
          <w:bCs/>
          <w:color w:val="FFFF00"/>
          <w:sz w:val="36"/>
          <w:szCs w:val="36"/>
          <w:cs/>
        </w:rPr>
        <w:t xml:space="preserve">เอกสารที่ใช้ในการยื่นขอวีซ่า </w:t>
      </w:r>
      <w:r w:rsidRPr="006A3BA0">
        <w:rPr>
          <w:rFonts w:ascii="EucrosiaUPC" w:eastAsia="SimSun" w:hAnsi="EucrosiaUPC" w:cs="EucrosiaUPC"/>
          <w:b/>
          <w:bCs/>
          <w:color w:val="FFFF00"/>
          <w:sz w:val="36"/>
          <w:szCs w:val="36"/>
        </w:rPr>
        <w:t xml:space="preserve">VISA </w:t>
      </w:r>
      <w:r w:rsidRPr="006A3BA0">
        <w:rPr>
          <w:rFonts w:ascii="EucrosiaUPC" w:eastAsia="SimSun" w:hAnsi="EucrosiaUPC" w:cs="EucrosiaUPC"/>
          <w:b/>
          <w:bCs/>
          <w:color w:val="FFFF00"/>
          <w:sz w:val="36"/>
          <w:szCs w:val="36"/>
          <w:cs/>
        </w:rPr>
        <w:t xml:space="preserve"> (ต้องมาโชว์ตัวที่สถานทูตเพื่อสแกนลายนิ้วมือทุกท่าน)</w:t>
      </w:r>
    </w:p>
    <w:p w14:paraId="24F57570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หนังสือเดินทางที่เหลืออายุใช้งานไม่ต่ำกว่า </w:t>
      </w:r>
      <w:r w:rsidRPr="00CF13B6">
        <w:rPr>
          <w:rFonts w:ascii="EucrosiaUPC" w:eastAsia="SimSun" w:hAnsi="EucrosiaUPC" w:cs="EucrosiaUPC"/>
          <w:szCs w:val="32"/>
        </w:rPr>
        <w:t xml:space="preserve">6 </w:t>
      </w:r>
      <w:r w:rsidRPr="00CF13B6">
        <w:rPr>
          <w:rFonts w:ascii="EucrosiaUPC" w:eastAsia="SimSun" w:hAnsi="EucrosiaUPC" w:cs="EucrosiaUPC"/>
          <w:szCs w:val="32"/>
          <w:cs/>
        </w:rPr>
        <w:t>เดือน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และมีหน้าพาสปอร์ตว่างอย่างน้อย </w:t>
      </w:r>
      <w:r w:rsidRPr="00CF13B6">
        <w:rPr>
          <w:rFonts w:ascii="EucrosiaUPC" w:eastAsia="SimSun" w:hAnsi="EucrosiaUPC" w:cs="EucrosiaUPC"/>
          <w:szCs w:val="32"/>
        </w:rPr>
        <w:t xml:space="preserve">3 </w:t>
      </w:r>
      <w:r w:rsidRPr="00CF13B6">
        <w:rPr>
          <w:rFonts w:ascii="EucrosiaUPC" w:eastAsia="SimSun" w:hAnsi="EucrosiaUPC" w:cs="EucrosiaUPC"/>
          <w:szCs w:val="32"/>
          <w:cs/>
        </w:rPr>
        <w:t>หน้า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77A708C6" w14:textId="1B5C5418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lastRenderedPageBreak/>
        <w:t xml:space="preserve">รูปถ่ายสี (ต้องถ่ายไว้ไม่เกิน </w:t>
      </w:r>
      <w:r w:rsidRPr="00CF13B6">
        <w:rPr>
          <w:rFonts w:ascii="EucrosiaUPC" w:eastAsia="SimSun" w:hAnsi="EucrosiaUPC" w:cs="EucrosiaUPC"/>
          <w:szCs w:val="32"/>
        </w:rPr>
        <w:t xml:space="preserve">6 </w:t>
      </w:r>
      <w:r w:rsidRPr="00CF13B6">
        <w:rPr>
          <w:rFonts w:ascii="EucrosiaUPC" w:eastAsia="SimSun" w:hAnsi="EucrosiaUPC" w:cs="EucrosiaUPC"/>
          <w:szCs w:val="32"/>
          <w:cs/>
        </w:rPr>
        <w:t xml:space="preserve">เดือน ฉากหลังเป็นสีขาวเท่านั้น ) </w:t>
      </w:r>
      <w:r w:rsidRPr="00CF13B6">
        <w:rPr>
          <w:rFonts w:ascii="EucrosiaUPC" w:eastAsia="SimSun" w:hAnsi="EucrosiaUPC" w:cs="EucrosiaUPC"/>
          <w:szCs w:val="32"/>
        </w:rPr>
        <w:t xml:space="preserve">1.5 X 2.0 </w:t>
      </w:r>
      <w:r w:rsidRPr="00CF13B6">
        <w:rPr>
          <w:rFonts w:ascii="EucrosiaUPC" w:eastAsia="SimSun" w:hAnsi="EucrosiaUPC" w:cs="EucrosiaUPC"/>
          <w:szCs w:val="32"/>
          <w:cs/>
        </w:rPr>
        <w:t>นิ้ว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จำนวน </w:t>
      </w:r>
      <w:r w:rsidRPr="00CF13B6">
        <w:rPr>
          <w:rFonts w:ascii="EucrosiaUPC" w:eastAsia="SimSun" w:hAnsi="EucrosiaUPC" w:cs="EucrosiaUPC"/>
          <w:szCs w:val="32"/>
        </w:rPr>
        <w:t xml:space="preserve">3 </w:t>
      </w:r>
      <w:r w:rsidRPr="00CF13B6">
        <w:rPr>
          <w:rFonts w:ascii="EucrosiaUPC" w:eastAsia="SimSun" w:hAnsi="EucrosiaUPC" w:cs="EucrosiaUPC"/>
          <w:szCs w:val="32"/>
          <w:cs/>
        </w:rPr>
        <w:t>รูป ขึ้นอยู่กับประเทศที่จะเดินทาง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หลักฐานแสดงสถานะการทำงาน </w:t>
      </w:r>
      <w:r w:rsidRPr="00CF13B6">
        <w:rPr>
          <w:rFonts w:ascii="EucrosiaUPC" w:eastAsia="SimSun" w:hAnsi="EucrosiaUPC" w:cs="EucrosiaUPC"/>
          <w:szCs w:val="32"/>
        </w:rPr>
        <w:t xml:space="preserve">1 </w:t>
      </w:r>
      <w:r w:rsidRPr="00CF13B6">
        <w:rPr>
          <w:rFonts w:ascii="EucrosiaUPC" w:eastAsia="SimSun" w:hAnsi="EucrosiaUPC" w:cs="EucrosiaUPC"/>
          <w:szCs w:val="32"/>
          <w:cs/>
        </w:rPr>
        <w:t>ชุด</w:t>
      </w:r>
      <w:r w:rsidRPr="00CF13B6">
        <w:rPr>
          <w:rFonts w:ascii="EucrosiaUPC" w:eastAsia="SimSun" w:hAnsi="EucrosiaUPC" w:cs="EucrosiaUPC"/>
          <w:szCs w:val="32"/>
        </w:rPr>
        <w:br/>
      </w:r>
      <w:r w:rsidRPr="00CF13B6">
        <w:rPr>
          <w:rFonts w:ascii="EucrosiaUPC" w:eastAsia="SimSun" w:hAnsi="EucrosiaUPC" w:cs="EucrosiaUPC"/>
          <w:szCs w:val="32"/>
          <w:cs/>
        </w:rPr>
        <w:t>* ค้าขาย หลักฐานทางการค้า เช่น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อายุย้อนหลังไม่เกิน </w:t>
      </w:r>
      <w:r w:rsidRPr="00CF13B6">
        <w:rPr>
          <w:rFonts w:ascii="EucrosiaUPC" w:eastAsia="SimSun" w:hAnsi="EucrosiaUPC" w:cs="EucrosiaUPC"/>
          <w:szCs w:val="32"/>
        </w:rPr>
        <w:t xml:space="preserve">3 </w:t>
      </w:r>
      <w:r w:rsidRPr="00CF13B6">
        <w:rPr>
          <w:rFonts w:ascii="EucrosiaUPC" w:eastAsia="SimSun" w:hAnsi="EucrosiaUPC" w:cs="EucrosiaUPC"/>
          <w:szCs w:val="32"/>
          <w:cs/>
        </w:rPr>
        <w:t>เดือนนับจาก</w:t>
      </w:r>
      <w:r w:rsidR="006A3BA0">
        <w:rPr>
          <w:rFonts w:ascii="EucrosiaUPC" w:eastAsia="SimSun" w:hAnsi="EucrosiaUPC" w:cs="EucrosiaUPC" w:hint="cs"/>
          <w:szCs w:val="32"/>
          <w:cs/>
        </w:rPr>
        <w:t>วันที่จะยื่นวีซ่า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*พนักงานและผู้ถือหุ้น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หนังสือรับรองการทำงานเป็นภาษาอังกฤษ</w:t>
      </w:r>
      <w:r w:rsidRPr="00CF13B6">
        <w:rPr>
          <w:rFonts w:ascii="EucrosiaUPC" w:eastAsia="SimSun" w:hAnsi="EucrosiaUPC" w:cs="EucrosiaUPC"/>
          <w:szCs w:val="32"/>
        </w:rPr>
        <w:t xml:space="preserve">  </w:t>
      </w:r>
      <w:r w:rsidRPr="00CF13B6">
        <w:rPr>
          <w:rFonts w:ascii="EucrosiaUPC" w:eastAsia="SimSun" w:hAnsi="EucrosiaUPC" w:cs="EucrosiaUPC"/>
          <w:szCs w:val="32"/>
          <w:cs/>
        </w:rPr>
        <w:t xml:space="preserve">ในการออกจดหมายรับรองกรุณาระบุคำว่า </w:t>
      </w:r>
      <w:r w:rsidRPr="00CF13B6">
        <w:rPr>
          <w:rFonts w:ascii="EucrosiaUPC" w:eastAsia="SimSun" w:hAnsi="EucrosiaUPC" w:cs="EucrosiaUPC"/>
          <w:szCs w:val="32"/>
        </w:rPr>
        <w:t xml:space="preserve">TO WHOM IT MAY CONCERN </w:t>
      </w:r>
      <w:r w:rsidRPr="00CF13B6">
        <w:rPr>
          <w:rFonts w:ascii="EucrosiaUPC" w:eastAsia="SimSun" w:hAnsi="EucrosiaUPC" w:cs="EucrosiaUPC"/>
          <w:szCs w:val="32"/>
          <w:cs/>
        </w:rPr>
        <w:t>แทนการใช้ชื่อแต่ละสถานทูต</w:t>
      </w:r>
    </w:p>
    <w:p w14:paraId="5E0891E2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*ข้าราชการและนักเรียน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หนังสือรับรองจากต้นสังกัด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หนังสือรับรองเป็นภาษาอังกฤษ</w:t>
      </w:r>
    </w:p>
    <w:p w14:paraId="09D171FB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</w:rPr>
        <w:br/>
      </w:r>
      <w:r w:rsidRPr="00CF13B6">
        <w:rPr>
          <w:rFonts w:ascii="EucrosiaUPC" w:eastAsia="SimSun" w:hAnsi="EucrosiaUPC" w:cs="EucrosiaUPC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CF13B6">
        <w:rPr>
          <w:rFonts w:ascii="EucrosiaUPC" w:eastAsia="SimSun" w:hAnsi="EucrosiaUPC" w:cs="EucrosiaUPC"/>
          <w:szCs w:val="32"/>
        </w:rPr>
        <w:t xml:space="preserve">TO WHOM IT MAY CONCERN </w:t>
      </w:r>
      <w:r w:rsidRPr="00CF13B6">
        <w:rPr>
          <w:rFonts w:ascii="EucrosiaUPC" w:eastAsia="SimSun" w:hAnsi="EucrosiaUPC" w:cs="EucrosiaUPC"/>
          <w:szCs w:val="32"/>
          <w:cs/>
        </w:rPr>
        <w:t xml:space="preserve">แทนการใช้ชื่อแต่ละสถานทูตพร้อม </w:t>
      </w:r>
      <w:r w:rsidRPr="00CF13B6">
        <w:rPr>
          <w:rFonts w:ascii="EucrosiaUPC" w:hAnsi="EucrosiaUPC" w:cs="EucrosiaUPC"/>
          <w:szCs w:val="32"/>
        </w:rPr>
        <w:t xml:space="preserve">Statement  </w:t>
      </w:r>
      <w:r w:rsidRPr="00CF13B6">
        <w:rPr>
          <w:rFonts w:ascii="EucrosiaUPC" w:hAnsi="EucrosiaUPC" w:cs="EucrosiaUPC"/>
          <w:szCs w:val="32"/>
          <w:cs/>
        </w:rPr>
        <w:t>และ</w:t>
      </w:r>
      <w:r w:rsidRPr="00CF13B6">
        <w:rPr>
          <w:rFonts w:ascii="EucrosiaUPC" w:eastAsia="SimSun" w:hAnsi="EucrosiaUPC" w:cs="EucrosiaUPC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CF13B6">
        <w:rPr>
          <w:rFonts w:ascii="EucrosiaUPC" w:eastAsia="SimSun" w:hAnsi="EucrosiaUPC" w:cs="EucrosiaUPC"/>
          <w:szCs w:val="32"/>
        </w:rPr>
        <w:t xml:space="preserve">6 </w:t>
      </w:r>
      <w:r w:rsidRPr="00CF13B6">
        <w:rPr>
          <w:rFonts w:ascii="EucrosiaUPC" w:eastAsia="SimSun" w:hAnsi="EucrosiaUPC" w:cs="EucrosiaUPC"/>
          <w:szCs w:val="32"/>
          <w:cs/>
        </w:rPr>
        <w:t>เดือน กรุณาสะกดชื่อให้ตรงกับหน้าพาสปอร์ต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CF13B6">
        <w:rPr>
          <w:rFonts w:ascii="EucrosiaUPC" w:eastAsia="SimSun" w:hAnsi="EucrosiaUPC" w:cs="EucrosiaUPC"/>
          <w:szCs w:val="32"/>
        </w:rPr>
        <w:t xml:space="preserve"> 3-5 </w:t>
      </w:r>
      <w:r w:rsidRPr="00CF13B6">
        <w:rPr>
          <w:rFonts w:ascii="EucrosiaUPC" w:eastAsia="SimSun" w:hAnsi="EucrosiaUPC" w:cs="EucrosiaUPC"/>
          <w:szCs w:val="32"/>
          <w:cs/>
        </w:rPr>
        <w:t>วันทำการ)</w:t>
      </w:r>
      <w:r w:rsidRPr="00CF13B6">
        <w:rPr>
          <w:rFonts w:ascii="EucrosiaUPC" w:eastAsia="SimSun" w:hAnsi="EucrosiaUPC" w:cs="EucrosiaUPC"/>
          <w:szCs w:val="32"/>
        </w:rPr>
        <w:br/>
        <w:t xml:space="preserve">* </w:t>
      </w:r>
      <w:r w:rsidRPr="00CF13B6">
        <w:rPr>
          <w:rFonts w:ascii="EucrosiaUPC" w:eastAsia="SimSun" w:hAnsi="EucrosiaUPC" w:cs="EucrosiaUPC"/>
          <w:szCs w:val="32"/>
          <w:cs/>
        </w:rPr>
        <w:t>เด็กต้องทำเอกสารรับรองบัญชีจากทางธนาคารบิดาหรือมารดา</w:t>
      </w:r>
      <w:r w:rsidRPr="00CF13B6">
        <w:rPr>
          <w:rFonts w:ascii="EucrosiaUPC" w:eastAsia="SimSun" w:hAnsi="EucrosiaUPC" w:cs="EucrosiaUPC"/>
          <w:szCs w:val="32"/>
        </w:rPr>
        <w:br/>
      </w:r>
      <w:r w:rsidRPr="00CF13B6">
        <w:rPr>
          <w:rFonts w:ascii="EucrosiaUPC" w:eastAsia="SimSun" w:hAnsi="EucrosiaUPC" w:cs="EucrosiaUPC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แต่ให้ทางธนาคารออกเอกสารแยกคนละชุด</w:t>
      </w:r>
    </w:p>
    <w:p w14:paraId="430E6CB8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กรณีเด็กอายุต่ำกว่า </w:t>
      </w:r>
      <w:r w:rsidRPr="00CF13B6">
        <w:rPr>
          <w:rFonts w:ascii="EucrosiaUPC" w:eastAsia="SimSun" w:hAnsi="EucrosiaUPC" w:cs="EucrosiaUPC"/>
          <w:szCs w:val="32"/>
        </w:rPr>
        <w:t xml:space="preserve">20 </w:t>
      </w:r>
      <w:r w:rsidRPr="00CF13B6">
        <w:rPr>
          <w:rFonts w:ascii="EucrosiaUPC" w:eastAsia="SimSun" w:hAnsi="EucrosiaUPC" w:cs="EucrosiaUPC"/>
          <w:szCs w:val="32"/>
          <w:cs/>
        </w:rPr>
        <w:t>ปีบริบูรณ์</w:t>
      </w:r>
      <w:r w:rsidRPr="00CF13B6">
        <w:rPr>
          <w:rFonts w:ascii="EucrosiaUPC" w:eastAsia="SimSun" w:hAnsi="EucrosiaUPC" w:cs="EucrosiaUPC"/>
          <w:szCs w:val="32"/>
        </w:rPr>
        <w:t xml:space="preserve">  / </w:t>
      </w:r>
      <w:r w:rsidRPr="00CF13B6">
        <w:rPr>
          <w:rFonts w:ascii="EucrosiaUPC" w:eastAsia="SimSun" w:hAnsi="EucrosiaUPC" w:cs="EucrosiaUPC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ต้องมีจดหมายยินยอมให้เดินทางไปต่าง ประเทศจากบิดา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และ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มารดา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ซึ่งจดหมายต้องออกโดยที่ว่าการอำเภอ</w:t>
      </w:r>
    </w:p>
    <w:p w14:paraId="1B6DB413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สำเนาบัตรประชาชน หรือ สำเนาสูติบัตร </w:t>
      </w:r>
      <w:r w:rsidRPr="00CF13B6">
        <w:rPr>
          <w:rFonts w:ascii="EucrosiaUPC" w:eastAsia="SimSun" w:hAnsi="EucrosiaUPC" w:cs="EucrosiaUPC"/>
          <w:szCs w:val="32"/>
        </w:rPr>
        <w:t xml:space="preserve">1 </w:t>
      </w:r>
      <w:r w:rsidRPr="00CF13B6">
        <w:rPr>
          <w:rFonts w:ascii="EucrosiaUPC" w:eastAsia="SimSun" w:hAnsi="EucrosiaUPC" w:cs="EucrosiaUPC"/>
          <w:szCs w:val="32"/>
          <w:cs/>
        </w:rPr>
        <w:t>ชุด</w:t>
      </w:r>
    </w:p>
    <w:p w14:paraId="5AA1FF96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สำเนาทะเบียนบ้าน </w:t>
      </w:r>
      <w:r w:rsidRPr="00CF13B6">
        <w:rPr>
          <w:rFonts w:ascii="EucrosiaUPC" w:eastAsia="SimSun" w:hAnsi="EucrosiaUPC" w:cs="EucrosiaUPC"/>
          <w:szCs w:val="32"/>
        </w:rPr>
        <w:t xml:space="preserve">1 </w:t>
      </w:r>
      <w:r w:rsidRPr="00CF13B6">
        <w:rPr>
          <w:rFonts w:ascii="EucrosiaUPC" w:eastAsia="SimSun" w:hAnsi="EucrosiaUPC" w:cs="EucrosiaUPC"/>
          <w:szCs w:val="32"/>
          <w:cs/>
        </w:rPr>
        <w:t>ชุด</w:t>
      </w:r>
    </w:p>
    <w:p w14:paraId="13D710A9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สำเนาทะเบียนสมรส หรือ ทะเบียนหย่า </w:t>
      </w:r>
      <w:r w:rsidRPr="00CF13B6">
        <w:rPr>
          <w:rFonts w:ascii="EucrosiaUPC" w:eastAsia="SimSun" w:hAnsi="EucrosiaUPC" w:cs="EucrosiaUPC"/>
          <w:szCs w:val="32"/>
        </w:rPr>
        <w:t xml:space="preserve">1 </w:t>
      </w:r>
      <w:r w:rsidRPr="00CF13B6">
        <w:rPr>
          <w:rFonts w:ascii="EucrosiaUPC" w:eastAsia="SimSun" w:hAnsi="EucrosiaUPC" w:cs="EucrosiaUPC"/>
          <w:szCs w:val="32"/>
          <w:cs/>
        </w:rPr>
        <w:t>ชุด</w:t>
      </w:r>
    </w:p>
    <w:p w14:paraId="3CA6DDD7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 xml:space="preserve">สำเนาใบเปลี่ยนชื่อ-สกุล (ถ้ามี) </w:t>
      </w:r>
      <w:r w:rsidRPr="00CF13B6">
        <w:rPr>
          <w:rFonts w:ascii="EucrosiaUPC" w:eastAsia="SimSun" w:hAnsi="EucrosiaUPC" w:cs="EucrosiaUPC"/>
          <w:szCs w:val="32"/>
        </w:rPr>
        <w:t xml:space="preserve">1 </w:t>
      </w:r>
      <w:r w:rsidRPr="00CF13B6">
        <w:rPr>
          <w:rFonts w:ascii="EucrosiaUPC" w:eastAsia="SimSun" w:hAnsi="EucrosiaUPC" w:cs="EucrosiaUPC"/>
          <w:szCs w:val="32"/>
          <w:cs/>
        </w:rPr>
        <w:t>ชุด</w:t>
      </w:r>
    </w:p>
    <w:p w14:paraId="68994EA7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5C6B5CCB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หากสถานทูตมีการเรียกสัมภาษณ์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ทั้งนี้ทางบริษัทฯ จะส่งเจ้าหน้าที่ไปอำนวยความสะดวก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1DD3C8D1" w14:textId="77777777" w:rsidR="009E56B7" w:rsidRPr="00CF13B6" w:rsidRDefault="009E56B7" w:rsidP="00A71007">
      <w:pPr>
        <w:pStyle w:val="NoSpacing"/>
        <w:numPr>
          <w:ilvl w:val="0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กรณีที่ท่านยกเลิกการเดินทางภายหลังจากได้วีซ่าแล้ว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</w:p>
    <w:p w14:paraId="60CBB112" w14:textId="77777777" w:rsidR="00A71007" w:rsidRPr="00CF13B6" w:rsidRDefault="009E56B7" w:rsidP="00384083">
      <w:pPr>
        <w:pStyle w:val="NoSpacing"/>
        <w:numPr>
          <w:ilvl w:val="1"/>
          <w:numId w:val="15"/>
        </w:numPr>
        <w:ind w:left="426" w:right="0" w:hanging="426"/>
        <w:jc w:val="left"/>
        <w:rPr>
          <w:rFonts w:ascii="EucrosiaUPC" w:eastAsia="SimSun" w:hAnsi="EucrosiaUPC" w:cs="EucrosiaUPC"/>
          <w:szCs w:val="32"/>
        </w:rPr>
      </w:pPr>
      <w:r w:rsidRPr="00CF13B6">
        <w:rPr>
          <w:rFonts w:ascii="EucrosiaUPC" w:eastAsia="SimSun" w:hAnsi="EucrosiaUPC" w:cs="EucrosiaUPC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ทางบริษัทฯ ขอสงวนสิทธิ์ในการคืนเงิน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CF13B6">
        <w:rPr>
          <w:rFonts w:ascii="EucrosiaUPC" w:eastAsia="SimSun" w:hAnsi="EucrosiaUPC" w:cs="EucrosiaUPC"/>
          <w:szCs w:val="32"/>
        </w:rPr>
        <w:t xml:space="preserve">30 </w:t>
      </w:r>
      <w:r w:rsidRPr="00CF13B6">
        <w:rPr>
          <w:rFonts w:ascii="EucrosiaUPC" w:eastAsia="SimSun" w:hAnsi="EucrosiaUPC" w:cs="EucrosiaUPC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CF13B6">
        <w:rPr>
          <w:rFonts w:ascii="EucrosiaUPC" w:eastAsia="SimSun" w:hAnsi="EucrosiaUPC" w:cs="EucrosiaUPC"/>
          <w:szCs w:val="32"/>
        </w:rPr>
        <w:t xml:space="preserve"> </w:t>
      </w:r>
      <w:r w:rsidRPr="00CF13B6">
        <w:rPr>
          <w:rFonts w:ascii="EucrosiaUPC" w:eastAsia="SimSun" w:hAnsi="EucrosiaUPC" w:cs="EucrosiaUPC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71007" w:rsidRPr="00CF13B6" w:rsidSect="001C0ECF">
      <w:headerReference w:type="default" r:id="rId55"/>
      <w:pgSz w:w="11907" w:h="16840" w:code="9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C1E76" w14:textId="77777777" w:rsidR="00067CA4" w:rsidRDefault="00067CA4" w:rsidP="00767843">
      <w:pPr>
        <w:spacing w:after="0" w:line="240" w:lineRule="auto"/>
      </w:pPr>
      <w:r>
        <w:separator/>
      </w:r>
    </w:p>
  </w:endnote>
  <w:endnote w:type="continuationSeparator" w:id="0">
    <w:p w14:paraId="0FF7769E" w14:textId="77777777" w:rsidR="00067CA4" w:rsidRDefault="00067CA4" w:rsidP="0076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A822D" w14:textId="77777777" w:rsidR="00067CA4" w:rsidRDefault="00067CA4" w:rsidP="00767843">
      <w:pPr>
        <w:spacing w:after="0" w:line="240" w:lineRule="auto"/>
      </w:pPr>
      <w:r>
        <w:separator/>
      </w:r>
    </w:p>
  </w:footnote>
  <w:footnote w:type="continuationSeparator" w:id="0">
    <w:p w14:paraId="479B9F12" w14:textId="77777777" w:rsidR="00067CA4" w:rsidRDefault="00067CA4" w:rsidP="00767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441D3" w14:textId="30BD0163" w:rsidR="00750BE8" w:rsidRPr="00FB52D4" w:rsidRDefault="009442F4" w:rsidP="005D33D4">
    <w:pPr>
      <w:pStyle w:val="Header"/>
      <w:rPr>
        <w:sz w:val="32"/>
        <w:szCs w:val="36"/>
      </w:rPr>
    </w:pPr>
    <w:r w:rsidRPr="00FB52D4">
      <w:rPr>
        <w:noProof/>
        <w:sz w:val="32"/>
        <w:szCs w:val="36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2E9242" wp14:editId="770FB5C3">
              <wp:simplePos x="0" y="0"/>
              <wp:positionH relativeFrom="column">
                <wp:posOffset>2790190</wp:posOffset>
              </wp:positionH>
              <wp:positionV relativeFrom="paragraph">
                <wp:posOffset>-137160</wp:posOffset>
              </wp:positionV>
              <wp:extent cx="3300095" cy="153670"/>
              <wp:effectExtent l="6350" t="8255" r="8255" b="0"/>
              <wp:wrapNone/>
              <wp:docPr id="1732346259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300095" cy="1536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3CEEF9" w14:textId="77777777" w:rsidR="009442F4" w:rsidRDefault="009442F4" w:rsidP="009442F4">
                          <w:pPr>
                            <w:jc w:val="center"/>
                            <w:rPr>
                              <w:color w:val="FFFFFF"/>
                              <w:sz w:val="72"/>
                              <w:szCs w:val="72"/>
                              <w:lang w:val="vi-VN"/>
                            </w:rPr>
                          </w:pPr>
                          <w:r>
                            <w:rPr>
                              <w:color w:val="FFFFFF"/>
                              <w:sz w:val="72"/>
                              <w:szCs w:val="72"/>
                              <w:lang w:val="vi-VN"/>
                            </w:rPr>
                            <w:t>PROVENCE 10 DAYS (TG) OCT - MAR 2020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E9242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6" type="#_x0000_t202" style="position:absolute;margin-left:219.7pt;margin-top:-10.8pt;width:259.85pt;height:1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" filled="f" stroked="f">
              <v:stroke joinstyle="round"/>
              <o:lock v:ext="edit" shapetype="t"/>
              <v:textbox style="mso-fit-shape-to-text:t">
                <w:txbxContent>
                  <w:p w14:paraId="313CEEF9" w14:textId="77777777" w:rsidR="009442F4" w:rsidRDefault="009442F4" w:rsidP="009442F4">
                    <w:pPr>
                      <w:jc w:val="center"/>
                      <w:rPr>
                        <w:color w:val="FFFFFF"/>
                        <w:sz w:val="72"/>
                        <w:szCs w:val="72"/>
                        <w:lang w:val="vi-VN"/>
                      </w:rPr>
                    </w:pPr>
                    <w:r>
                      <w:rPr>
                        <w:color w:val="FFFFFF"/>
                        <w:sz w:val="72"/>
                        <w:szCs w:val="72"/>
                        <w:lang w:val="vi-VN"/>
                      </w:rPr>
                      <w:t>PROVENCE 10 DAYS (TG) OCT - MAR 2020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06B07BC"/>
    <w:multiLevelType w:val="hybridMultilevel"/>
    <w:tmpl w:val="F5964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D713F"/>
    <w:multiLevelType w:val="hybridMultilevel"/>
    <w:tmpl w:val="5C70B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DEEF708">
      <w:start w:val="1"/>
      <w:numFmt w:val="decimal"/>
      <w:lvlText w:val="%2."/>
      <w:lvlJc w:val="left"/>
      <w:pPr>
        <w:ind w:left="1440" w:hanging="360"/>
      </w:pPr>
      <w:rPr>
        <w:rFonts w:ascii="Angsana New" w:eastAsia="SimSun" w:hAnsi="Angsana New" w:cs="Angsana New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63A7ECE">
      <w:start w:val="1"/>
      <w:numFmt w:val="bullet"/>
      <w:lvlText w:val="-"/>
      <w:lvlJc w:val="left"/>
      <w:pPr>
        <w:ind w:left="2880" w:hanging="360"/>
      </w:pPr>
      <w:rPr>
        <w:rFonts w:ascii="Angsana New" w:eastAsia="SimSun" w:hAnsi="Angsana New" w:cs="Angsana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7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0" w15:restartNumberingAfterBreak="0">
    <w:nsid w:val="628018D2"/>
    <w:multiLevelType w:val="hybridMultilevel"/>
    <w:tmpl w:val="AA285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374A3"/>
    <w:multiLevelType w:val="hybridMultilevel"/>
    <w:tmpl w:val="CEFAF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E722584">
      <w:numFmt w:val="bullet"/>
      <w:lvlText w:val="-"/>
      <w:lvlJc w:val="left"/>
      <w:pPr>
        <w:ind w:left="2340" w:hanging="360"/>
      </w:pPr>
      <w:rPr>
        <w:rFonts w:ascii="Angsana New" w:eastAsia="SimSun" w:hAnsi="Angsana New" w:cs="Angsana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F5C74"/>
    <w:multiLevelType w:val="hybridMultilevel"/>
    <w:tmpl w:val="938C0166"/>
    <w:lvl w:ilvl="0" w:tplc="323EBE28">
      <w:start w:val="5"/>
      <w:numFmt w:val="bullet"/>
      <w:lvlText w:val="-"/>
      <w:lvlJc w:val="left"/>
      <w:pPr>
        <w:ind w:left="786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14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15"/>
  </w:num>
  <w:num w:numId="13">
    <w:abstractNumId w:val="11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F4"/>
    <w:rsid w:val="000051CC"/>
    <w:rsid w:val="000070EA"/>
    <w:rsid w:val="00014CA0"/>
    <w:rsid w:val="000163FF"/>
    <w:rsid w:val="000178D7"/>
    <w:rsid w:val="00017DC2"/>
    <w:rsid w:val="00021024"/>
    <w:rsid w:val="00023471"/>
    <w:rsid w:val="00025405"/>
    <w:rsid w:val="00033288"/>
    <w:rsid w:val="000333A5"/>
    <w:rsid w:val="000355CD"/>
    <w:rsid w:val="00036576"/>
    <w:rsid w:val="000367BB"/>
    <w:rsid w:val="00037223"/>
    <w:rsid w:val="000433FB"/>
    <w:rsid w:val="00045A44"/>
    <w:rsid w:val="00047CDA"/>
    <w:rsid w:val="00053B21"/>
    <w:rsid w:val="00057705"/>
    <w:rsid w:val="00067CA4"/>
    <w:rsid w:val="000715F9"/>
    <w:rsid w:val="00071888"/>
    <w:rsid w:val="000731EC"/>
    <w:rsid w:val="0008018E"/>
    <w:rsid w:val="00080993"/>
    <w:rsid w:val="0008275A"/>
    <w:rsid w:val="000868C6"/>
    <w:rsid w:val="00094A7C"/>
    <w:rsid w:val="000963B6"/>
    <w:rsid w:val="000A0AE7"/>
    <w:rsid w:val="000A398E"/>
    <w:rsid w:val="000A4392"/>
    <w:rsid w:val="000A6E87"/>
    <w:rsid w:val="000A7B08"/>
    <w:rsid w:val="000B180B"/>
    <w:rsid w:val="000B20CA"/>
    <w:rsid w:val="000B3DD6"/>
    <w:rsid w:val="000C3997"/>
    <w:rsid w:val="000C4981"/>
    <w:rsid w:val="000C4F26"/>
    <w:rsid w:val="000C6F90"/>
    <w:rsid w:val="000D22BA"/>
    <w:rsid w:val="000D23F2"/>
    <w:rsid w:val="000D6D0B"/>
    <w:rsid w:val="000D773B"/>
    <w:rsid w:val="000E0CAB"/>
    <w:rsid w:val="000E3127"/>
    <w:rsid w:val="000E4136"/>
    <w:rsid w:val="000E4AB1"/>
    <w:rsid w:val="000E53B0"/>
    <w:rsid w:val="000F16F2"/>
    <w:rsid w:val="000F696D"/>
    <w:rsid w:val="001029A9"/>
    <w:rsid w:val="00105722"/>
    <w:rsid w:val="00111B14"/>
    <w:rsid w:val="0011685F"/>
    <w:rsid w:val="00116DA2"/>
    <w:rsid w:val="00123262"/>
    <w:rsid w:val="00125DB8"/>
    <w:rsid w:val="00126D17"/>
    <w:rsid w:val="00132432"/>
    <w:rsid w:val="00132F25"/>
    <w:rsid w:val="00136DC8"/>
    <w:rsid w:val="001373D7"/>
    <w:rsid w:val="00143FA3"/>
    <w:rsid w:val="001515C5"/>
    <w:rsid w:val="00152ED8"/>
    <w:rsid w:val="00155C7B"/>
    <w:rsid w:val="001562FC"/>
    <w:rsid w:val="00161640"/>
    <w:rsid w:val="00173DE5"/>
    <w:rsid w:val="00181380"/>
    <w:rsid w:val="00185755"/>
    <w:rsid w:val="0019540E"/>
    <w:rsid w:val="00197516"/>
    <w:rsid w:val="00197955"/>
    <w:rsid w:val="001A251D"/>
    <w:rsid w:val="001A72CD"/>
    <w:rsid w:val="001A7A8E"/>
    <w:rsid w:val="001B0F5C"/>
    <w:rsid w:val="001C0ECF"/>
    <w:rsid w:val="001C3E1E"/>
    <w:rsid w:val="001C5984"/>
    <w:rsid w:val="001D2BAE"/>
    <w:rsid w:val="001D5968"/>
    <w:rsid w:val="001D607B"/>
    <w:rsid w:val="001E5527"/>
    <w:rsid w:val="001F0D4F"/>
    <w:rsid w:val="001F13E1"/>
    <w:rsid w:val="001F5A62"/>
    <w:rsid w:val="00201142"/>
    <w:rsid w:val="00204737"/>
    <w:rsid w:val="00205FFE"/>
    <w:rsid w:val="002062E2"/>
    <w:rsid w:val="00210992"/>
    <w:rsid w:val="00212064"/>
    <w:rsid w:val="00214C81"/>
    <w:rsid w:val="00215E89"/>
    <w:rsid w:val="00216E52"/>
    <w:rsid w:val="002210B2"/>
    <w:rsid w:val="0022144F"/>
    <w:rsid w:val="00221AC2"/>
    <w:rsid w:val="002222AB"/>
    <w:rsid w:val="00223BBB"/>
    <w:rsid w:val="00227168"/>
    <w:rsid w:val="00231ACC"/>
    <w:rsid w:val="00232D5B"/>
    <w:rsid w:val="00234D7A"/>
    <w:rsid w:val="0023631B"/>
    <w:rsid w:val="00245CA4"/>
    <w:rsid w:val="00245E98"/>
    <w:rsid w:val="002469B3"/>
    <w:rsid w:val="0025114C"/>
    <w:rsid w:val="0025507B"/>
    <w:rsid w:val="002613C1"/>
    <w:rsid w:val="002631A5"/>
    <w:rsid w:val="002649A4"/>
    <w:rsid w:val="00265409"/>
    <w:rsid w:val="00265E8B"/>
    <w:rsid w:val="00275BFC"/>
    <w:rsid w:val="002765EC"/>
    <w:rsid w:val="002772D2"/>
    <w:rsid w:val="00280D9D"/>
    <w:rsid w:val="00286EA2"/>
    <w:rsid w:val="00293622"/>
    <w:rsid w:val="0029445E"/>
    <w:rsid w:val="00297F08"/>
    <w:rsid w:val="002A13F2"/>
    <w:rsid w:val="002A5C30"/>
    <w:rsid w:val="002A6FF5"/>
    <w:rsid w:val="002B05F2"/>
    <w:rsid w:val="002B3EEB"/>
    <w:rsid w:val="002B7EC7"/>
    <w:rsid w:val="002C3BBF"/>
    <w:rsid w:val="002C4FC9"/>
    <w:rsid w:val="002C6828"/>
    <w:rsid w:val="002D1123"/>
    <w:rsid w:val="002D1A7F"/>
    <w:rsid w:val="002D3C6D"/>
    <w:rsid w:val="002D5FC5"/>
    <w:rsid w:val="002E2C13"/>
    <w:rsid w:val="002E323A"/>
    <w:rsid w:val="002E5717"/>
    <w:rsid w:val="002E59D8"/>
    <w:rsid w:val="002E61CB"/>
    <w:rsid w:val="002E7A96"/>
    <w:rsid w:val="002F1930"/>
    <w:rsid w:val="002F6608"/>
    <w:rsid w:val="0030684C"/>
    <w:rsid w:val="003120DC"/>
    <w:rsid w:val="00322FEC"/>
    <w:rsid w:val="003263FB"/>
    <w:rsid w:val="0032695A"/>
    <w:rsid w:val="00327CAF"/>
    <w:rsid w:val="003340FD"/>
    <w:rsid w:val="00335795"/>
    <w:rsid w:val="00340E9E"/>
    <w:rsid w:val="00344216"/>
    <w:rsid w:val="00347BC0"/>
    <w:rsid w:val="0035574F"/>
    <w:rsid w:val="0036058E"/>
    <w:rsid w:val="003635DA"/>
    <w:rsid w:val="00372EBD"/>
    <w:rsid w:val="003758AA"/>
    <w:rsid w:val="003803A4"/>
    <w:rsid w:val="003832EC"/>
    <w:rsid w:val="00384083"/>
    <w:rsid w:val="00386BEA"/>
    <w:rsid w:val="00386E88"/>
    <w:rsid w:val="00390151"/>
    <w:rsid w:val="0039027A"/>
    <w:rsid w:val="00391DC7"/>
    <w:rsid w:val="00395EF7"/>
    <w:rsid w:val="003A1D90"/>
    <w:rsid w:val="003A2B2A"/>
    <w:rsid w:val="003A41F3"/>
    <w:rsid w:val="003A75AA"/>
    <w:rsid w:val="003B3F31"/>
    <w:rsid w:val="003B689B"/>
    <w:rsid w:val="003C090F"/>
    <w:rsid w:val="003C0D85"/>
    <w:rsid w:val="003D16DD"/>
    <w:rsid w:val="003E038E"/>
    <w:rsid w:val="003E0F30"/>
    <w:rsid w:val="003E3B03"/>
    <w:rsid w:val="003E4F33"/>
    <w:rsid w:val="003F0E2E"/>
    <w:rsid w:val="003F5295"/>
    <w:rsid w:val="003F5B00"/>
    <w:rsid w:val="00405146"/>
    <w:rsid w:val="0040662E"/>
    <w:rsid w:val="00411BF6"/>
    <w:rsid w:val="00421E76"/>
    <w:rsid w:val="0042207A"/>
    <w:rsid w:val="00422983"/>
    <w:rsid w:val="0042328A"/>
    <w:rsid w:val="00425B33"/>
    <w:rsid w:val="00431B52"/>
    <w:rsid w:val="00437B3D"/>
    <w:rsid w:val="004400F8"/>
    <w:rsid w:val="00443040"/>
    <w:rsid w:val="004455D0"/>
    <w:rsid w:val="00447A27"/>
    <w:rsid w:val="00451503"/>
    <w:rsid w:val="00453501"/>
    <w:rsid w:val="0046203C"/>
    <w:rsid w:val="00465D6F"/>
    <w:rsid w:val="004669CA"/>
    <w:rsid w:val="004708DC"/>
    <w:rsid w:val="00474375"/>
    <w:rsid w:val="00475371"/>
    <w:rsid w:val="00476602"/>
    <w:rsid w:val="00477872"/>
    <w:rsid w:val="004804F1"/>
    <w:rsid w:val="0048150C"/>
    <w:rsid w:val="0048555F"/>
    <w:rsid w:val="00487382"/>
    <w:rsid w:val="00492A38"/>
    <w:rsid w:val="004A3582"/>
    <w:rsid w:val="004A5E65"/>
    <w:rsid w:val="004C056F"/>
    <w:rsid w:val="004D2F0D"/>
    <w:rsid w:val="004E0866"/>
    <w:rsid w:val="004E3A50"/>
    <w:rsid w:val="004F5C2E"/>
    <w:rsid w:val="004F6D57"/>
    <w:rsid w:val="00501F62"/>
    <w:rsid w:val="00506838"/>
    <w:rsid w:val="0051094E"/>
    <w:rsid w:val="00512330"/>
    <w:rsid w:val="00512475"/>
    <w:rsid w:val="00512886"/>
    <w:rsid w:val="00512BFF"/>
    <w:rsid w:val="00514B50"/>
    <w:rsid w:val="00532862"/>
    <w:rsid w:val="00534246"/>
    <w:rsid w:val="005348C1"/>
    <w:rsid w:val="005515E4"/>
    <w:rsid w:val="00553D58"/>
    <w:rsid w:val="00553DE7"/>
    <w:rsid w:val="00555295"/>
    <w:rsid w:val="00564027"/>
    <w:rsid w:val="0056407B"/>
    <w:rsid w:val="00565E57"/>
    <w:rsid w:val="00566FF3"/>
    <w:rsid w:val="00574E1B"/>
    <w:rsid w:val="00582C38"/>
    <w:rsid w:val="00586EAE"/>
    <w:rsid w:val="00587693"/>
    <w:rsid w:val="00587A5C"/>
    <w:rsid w:val="00587EFA"/>
    <w:rsid w:val="0059114B"/>
    <w:rsid w:val="00591AFD"/>
    <w:rsid w:val="00594149"/>
    <w:rsid w:val="00597816"/>
    <w:rsid w:val="00597991"/>
    <w:rsid w:val="005A2595"/>
    <w:rsid w:val="005A3155"/>
    <w:rsid w:val="005A3F5D"/>
    <w:rsid w:val="005A4F4D"/>
    <w:rsid w:val="005A4FAB"/>
    <w:rsid w:val="005A6700"/>
    <w:rsid w:val="005C1C48"/>
    <w:rsid w:val="005C1DE7"/>
    <w:rsid w:val="005C24FF"/>
    <w:rsid w:val="005D1F33"/>
    <w:rsid w:val="005D33D4"/>
    <w:rsid w:val="005D4FED"/>
    <w:rsid w:val="005E6795"/>
    <w:rsid w:val="005F05FB"/>
    <w:rsid w:val="005F0697"/>
    <w:rsid w:val="005F0C41"/>
    <w:rsid w:val="005F347A"/>
    <w:rsid w:val="005F41B5"/>
    <w:rsid w:val="00607650"/>
    <w:rsid w:val="006077CE"/>
    <w:rsid w:val="00612756"/>
    <w:rsid w:val="006147F5"/>
    <w:rsid w:val="00614B7F"/>
    <w:rsid w:val="00616B04"/>
    <w:rsid w:val="00621F20"/>
    <w:rsid w:val="00624B8C"/>
    <w:rsid w:val="00624D5B"/>
    <w:rsid w:val="0062590D"/>
    <w:rsid w:val="00630EA0"/>
    <w:rsid w:val="00632EA9"/>
    <w:rsid w:val="00635287"/>
    <w:rsid w:val="006359E8"/>
    <w:rsid w:val="006364FA"/>
    <w:rsid w:val="006422BF"/>
    <w:rsid w:val="00643355"/>
    <w:rsid w:val="00643A6F"/>
    <w:rsid w:val="00647B0D"/>
    <w:rsid w:val="006519B4"/>
    <w:rsid w:val="00651C16"/>
    <w:rsid w:val="0065290E"/>
    <w:rsid w:val="00653157"/>
    <w:rsid w:val="006612DE"/>
    <w:rsid w:val="006614D2"/>
    <w:rsid w:val="00667551"/>
    <w:rsid w:val="0067212C"/>
    <w:rsid w:val="00673798"/>
    <w:rsid w:val="00674C75"/>
    <w:rsid w:val="00680B19"/>
    <w:rsid w:val="00686B57"/>
    <w:rsid w:val="006879CE"/>
    <w:rsid w:val="00690428"/>
    <w:rsid w:val="00694D77"/>
    <w:rsid w:val="00695174"/>
    <w:rsid w:val="0069613A"/>
    <w:rsid w:val="00697AC6"/>
    <w:rsid w:val="006A2479"/>
    <w:rsid w:val="006A3BA0"/>
    <w:rsid w:val="006A5404"/>
    <w:rsid w:val="006A7339"/>
    <w:rsid w:val="006C19CC"/>
    <w:rsid w:val="006C1CFD"/>
    <w:rsid w:val="006C1FA6"/>
    <w:rsid w:val="006C6A19"/>
    <w:rsid w:val="006C6B60"/>
    <w:rsid w:val="006D0F7D"/>
    <w:rsid w:val="006D0F9F"/>
    <w:rsid w:val="006D3AC0"/>
    <w:rsid w:val="006D468F"/>
    <w:rsid w:val="006E207A"/>
    <w:rsid w:val="006E48ED"/>
    <w:rsid w:val="006E765D"/>
    <w:rsid w:val="006F1381"/>
    <w:rsid w:val="006F6BAA"/>
    <w:rsid w:val="00703EC0"/>
    <w:rsid w:val="00706AF6"/>
    <w:rsid w:val="00714016"/>
    <w:rsid w:val="00736B6B"/>
    <w:rsid w:val="0073792A"/>
    <w:rsid w:val="00737DDC"/>
    <w:rsid w:val="00740E73"/>
    <w:rsid w:val="00742526"/>
    <w:rsid w:val="00746EC6"/>
    <w:rsid w:val="00750BE8"/>
    <w:rsid w:val="00753F19"/>
    <w:rsid w:val="00755E63"/>
    <w:rsid w:val="0075732E"/>
    <w:rsid w:val="007613D9"/>
    <w:rsid w:val="00763B18"/>
    <w:rsid w:val="00764CF3"/>
    <w:rsid w:val="00767843"/>
    <w:rsid w:val="007762DE"/>
    <w:rsid w:val="0077743B"/>
    <w:rsid w:val="00785DF8"/>
    <w:rsid w:val="00785ED5"/>
    <w:rsid w:val="00791C1D"/>
    <w:rsid w:val="00793C75"/>
    <w:rsid w:val="00797582"/>
    <w:rsid w:val="007A00C8"/>
    <w:rsid w:val="007A2FA7"/>
    <w:rsid w:val="007A6936"/>
    <w:rsid w:val="007B4E64"/>
    <w:rsid w:val="007B65E1"/>
    <w:rsid w:val="007C1A9B"/>
    <w:rsid w:val="007C1DDF"/>
    <w:rsid w:val="007C256F"/>
    <w:rsid w:val="007C3E93"/>
    <w:rsid w:val="007D11C5"/>
    <w:rsid w:val="007D122F"/>
    <w:rsid w:val="007D12BC"/>
    <w:rsid w:val="007D713B"/>
    <w:rsid w:val="007E3F83"/>
    <w:rsid w:val="00800A79"/>
    <w:rsid w:val="008049F0"/>
    <w:rsid w:val="008050C0"/>
    <w:rsid w:val="008100B6"/>
    <w:rsid w:val="008171A3"/>
    <w:rsid w:val="008350E7"/>
    <w:rsid w:val="00835A55"/>
    <w:rsid w:val="008418C3"/>
    <w:rsid w:val="00841981"/>
    <w:rsid w:val="008427B1"/>
    <w:rsid w:val="0084637D"/>
    <w:rsid w:val="00850760"/>
    <w:rsid w:val="00853E11"/>
    <w:rsid w:val="00855857"/>
    <w:rsid w:val="008576F6"/>
    <w:rsid w:val="00862BB3"/>
    <w:rsid w:val="00864652"/>
    <w:rsid w:val="008670A9"/>
    <w:rsid w:val="00867412"/>
    <w:rsid w:val="00873B8E"/>
    <w:rsid w:val="0087413F"/>
    <w:rsid w:val="00876BBC"/>
    <w:rsid w:val="0088247E"/>
    <w:rsid w:val="008843C1"/>
    <w:rsid w:val="008868D3"/>
    <w:rsid w:val="00890865"/>
    <w:rsid w:val="008A0C97"/>
    <w:rsid w:val="008A1369"/>
    <w:rsid w:val="008A2AAE"/>
    <w:rsid w:val="008B1CA2"/>
    <w:rsid w:val="008B4264"/>
    <w:rsid w:val="008C035E"/>
    <w:rsid w:val="008C1440"/>
    <w:rsid w:val="008C3589"/>
    <w:rsid w:val="008C396B"/>
    <w:rsid w:val="008D3266"/>
    <w:rsid w:val="008D7B49"/>
    <w:rsid w:val="008E5BDF"/>
    <w:rsid w:val="008F1819"/>
    <w:rsid w:val="008F3466"/>
    <w:rsid w:val="008F34B4"/>
    <w:rsid w:val="008F5B54"/>
    <w:rsid w:val="0090498D"/>
    <w:rsid w:val="00905B02"/>
    <w:rsid w:val="00911275"/>
    <w:rsid w:val="009114DB"/>
    <w:rsid w:val="0091270E"/>
    <w:rsid w:val="00913544"/>
    <w:rsid w:val="00914EF7"/>
    <w:rsid w:val="00920C36"/>
    <w:rsid w:val="00920D71"/>
    <w:rsid w:val="00921777"/>
    <w:rsid w:val="00923DDD"/>
    <w:rsid w:val="00924241"/>
    <w:rsid w:val="0093140A"/>
    <w:rsid w:val="00932098"/>
    <w:rsid w:val="009323C1"/>
    <w:rsid w:val="00932905"/>
    <w:rsid w:val="00932F61"/>
    <w:rsid w:val="00934740"/>
    <w:rsid w:val="009442F4"/>
    <w:rsid w:val="00951ED1"/>
    <w:rsid w:val="00956A00"/>
    <w:rsid w:val="00960119"/>
    <w:rsid w:val="00962E5D"/>
    <w:rsid w:val="009755C0"/>
    <w:rsid w:val="009837B0"/>
    <w:rsid w:val="009848FF"/>
    <w:rsid w:val="0098546E"/>
    <w:rsid w:val="00985FC1"/>
    <w:rsid w:val="009867F9"/>
    <w:rsid w:val="009935E1"/>
    <w:rsid w:val="009947B2"/>
    <w:rsid w:val="00996A18"/>
    <w:rsid w:val="009A1006"/>
    <w:rsid w:val="009A2482"/>
    <w:rsid w:val="009A374C"/>
    <w:rsid w:val="009B3933"/>
    <w:rsid w:val="009B5C1A"/>
    <w:rsid w:val="009B67EA"/>
    <w:rsid w:val="009C1FDA"/>
    <w:rsid w:val="009C7B99"/>
    <w:rsid w:val="009D04AB"/>
    <w:rsid w:val="009D176F"/>
    <w:rsid w:val="009D1DBF"/>
    <w:rsid w:val="009D287A"/>
    <w:rsid w:val="009D2FA3"/>
    <w:rsid w:val="009D4CF1"/>
    <w:rsid w:val="009E56B7"/>
    <w:rsid w:val="009E5FBD"/>
    <w:rsid w:val="009F0CF4"/>
    <w:rsid w:val="009F64DE"/>
    <w:rsid w:val="009F770A"/>
    <w:rsid w:val="009F7A1B"/>
    <w:rsid w:val="00A07108"/>
    <w:rsid w:val="00A102A3"/>
    <w:rsid w:val="00A17C32"/>
    <w:rsid w:val="00A24F61"/>
    <w:rsid w:val="00A25020"/>
    <w:rsid w:val="00A32FA7"/>
    <w:rsid w:val="00A33A60"/>
    <w:rsid w:val="00A35773"/>
    <w:rsid w:val="00A40771"/>
    <w:rsid w:val="00A443A3"/>
    <w:rsid w:val="00A5005C"/>
    <w:rsid w:val="00A628E1"/>
    <w:rsid w:val="00A629DD"/>
    <w:rsid w:val="00A65DE7"/>
    <w:rsid w:val="00A6613B"/>
    <w:rsid w:val="00A71007"/>
    <w:rsid w:val="00A718A5"/>
    <w:rsid w:val="00A736DF"/>
    <w:rsid w:val="00A744F8"/>
    <w:rsid w:val="00A74A1E"/>
    <w:rsid w:val="00A77228"/>
    <w:rsid w:val="00A80962"/>
    <w:rsid w:val="00A82D8C"/>
    <w:rsid w:val="00A85337"/>
    <w:rsid w:val="00A946C6"/>
    <w:rsid w:val="00A94C42"/>
    <w:rsid w:val="00A964D4"/>
    <w:rsid w:val="00AA200A"/>
    <w:rsid w:val="00AA73C6"/>
    <w:rsid w:val="00AB37AD"/>
    <w:rsid w:val="00AC20B1"/>
    <w:rsid w:val="00AC3021"/>
    <w:rsid w:val="00AD0631"/>
    <w:rsid w:val="00AD5EC9"/>
    <w:rsid w:val="00AD66D9"/>
    <w:rsid w:val="00AE3294"/>
    <w:rsid w:val="00AF7246"/>
    <w:rsid w:val="00B02241"/>
    <w:rsid w:val="00B039F8"/>
    <w:rsid w:val="00B058F2"/>
    <w:rsid w:val="00B102CB"/>
    <w:rsid w:val="00B106B4"/>
    <w:rsid w:val="00B17A54"/>
    <w:rsid w:val="00B22E5B"/>
    <w:rsid w:val="00B25892"/>
    <w:rsid w:val="00B26B7B"/>
    <w:rsid w:val="00B30804"/>
    <w:rsid w:val="00B337BC"/>
    <w:rsid w:val="00B35885"/>
    <w:rsid w:val="00B53EB8"/>
    <w:rsid w:val="00B56014"/>
    <w:rsid w:val="00B60242"/>
    <w:rsid w:val="00B64DFD"/>
    <w:rsid w:val="00B657C5"/>
    <w:rsid w:val="00B65882"/>
    <w:rsid w:val="00B72A7F"/>
    <w:rsid w:val="00B8104F"/>
    <w:rsid w:val="00B814F6"/>
    <w:rsid w:val="00B9098D"/>
    <w:rsid w:val="00B948AA"/>
    <w:rsid w:val="00B94D61"/>
    <w:rsid w:val="00B963A2"/>
    <w:rsid w:val="00BA1514"/>
    <w:rsid w:val="00BA1549"/>
    <w:rsid w:val="00BA29C5"/>
    <w:rsid w:val="00BA4A5B"/>
    <w:rsid w:val="00BA4A63"/>
    <w:rsid w:val="00BA61D7"/>
    <w:rsid w:val="00BB032A"/>
    <w:rsid w:val="00BB0DCC"/>
    <w:rsid w:val="00BB1486"/>
    <w:rsid w:val="00BB2939"/>
    <w:rsid w:val="00BB54F2"/>
    <w:rsid w:val="00BD0DE9"/>
    <w:rsid w:val="00BE04D0"/>
    <w:rsid w:val="00BE177E"/>
    <w:rsid w:val="00BE2D15"/>
    <w:rsid w:val="00BE5CEC"/>
    <w:rsid w:val="00BF0580"/>
    <w:rsid w:val="00BF6EBA"/>
    <w:rsid w:val="00BF74F6"/>
    <w:rsid w:val="00C06CAF"/>
    <w:rsid w:val="00C13A0E"/>
    <w:rsid w:val="00C176E1"/>
    <w:rsid w:val="00C2482F"/>
    <w:rsid w:val="00C25715"/>
    <w:rsid w:val="00C35F64"/>
    <w:rsid w:val="00C37504"/>
    <w:rsid w:val="00C37573"/>
    <w:rsid w:val="00C42013"/>
    <w:rsid w:val="00C429FB"/>
    <w:rsid w:val="00C446C0"/>
    <w:rsid w:val="00C466E4"/>
    <w:rsid w:val="00C467BD"/>
    <w:rsid w:val="00C532E9"/>
    <w:rsid w:val="00C56572"/>
    <w:rsid w:val="00C61B6F"/>
    <w:rsid w:val="00C62A6B"/>
    <w:rsid w:val="00C62E32"/>
    <w:rsid w:val="00C63562"/>
    <w:rsid w:val="00C73528"/>
    <w:rsid w:val="00C73D8B"/>
    <w:rsid w:val="00C7799D"/>
    <w:rsid w:val="00C830C1"/>
    <w:rsid w:val="00C838AD"/>
    <w:rsid w:val="00C867A2"/>
    <w:rsid w:val="00C97409"/>
    <w:rsid w:val="00C979B7"/>
    <w:rsid w:val="00CA0E06"/>
    <w:rsid w:val="00CA1326"/>
    <w:rsid w:val="00CA2FBB"/>
    <w:rsid w:val="00CA38F0"/>
    <w:rsid w:val="00CA4771"/>
    <w:rsid w:val="00CB3879"/>
    <w:rsid w:val="00CB4123"/>
    <w:rsid w:val="00CC4ED5"/>
    <w:rsid w:val="00CC6AA9"/>
    <w:rsid w:val="00CC747A"/>
    <w:rsid w:val="00CD17EE"/>
    <w:rsid w:val="00CE289E"/>
    <w:rsid w:val="00CE32A3"/>
    <w:rsid w:val="00CE4673"/>
    <w:rsid w:val="00CF025A"/>
    <w:rsid w:val="00CF13B6"/>
    <w:rsid w:val="00CF6957"/>
    <w:rsid w:val="00CF6BE4"/>
    <w:rsid w:val="00CF6EF0"/>
    <w:rsid w:val="00CF7301"/>
    <w:rsid w:val="00CF7474"/>
    <w:rsid w:val="00D0255C"/>
    <w:rsid w:val="00D04C9B"/>
    <w:rsid w:val="00D15C58"/>
    <w:rsid w:val="00D15FFC"/>
    <w:rsid w:val="00D2085E"/>
    <w:rsid w:val="00D20D97"/>
    <w:rsid w:val="00D2219D"/>
    <w:rsid w:val="00D23F94"/>
    <w:rsid w:val="00D25ABE"/>
    <w:rsid w:val="00D276A0"/>
    <w:rsid w:val="00D30EC3"/>
    <w:rsid w:val="00D36178"/>
    <w:rsid w:val="00D362B9"/>
    <w:rsid w:val="00D40D3B"/>
    <w:rsid w:val="00D45761"/>
    <w:rsid w:val="00D5295D"/>
    <w:rsid w:val="00D5365D"/>
    <w:rsid w:val="00D5606E"/>
    <w:rsid w:val="00D56D6D"/>
    <w:rsid w:val="00D66023"/>
    <w:rsid w:val="00D7010A"/>
    <w:rsid w:val="00D70437"/>
    <w:rsid w:val="00D7358A"/>
    <w:rsid w:val="00D83A2C"/>
    <w:rsid w:val="00D932C4"/>
    <w:rsid w:val="00D96CDF"/>
    <w:rsid w:val="00DA18D0"/>
    <w:rsid w:val="00DA3A31"/>
    <w:rsid w:val="00DA45C4"/>
    <w:rsid w:val="00DA5A5F"/>
    <w:rsid w:val="00DA68B8"/>
    <w:rsid w:val="00DB1115"/>
    <w:rsid w:val="00DB396C"/>
    <w:rsid w:val="00DB419A"/>
    <w:rsid w:val="00DB47EC"/>
    <w:rsid w:val="00DB530C"/>
    <w:rsid w:val="00DB6ECC"/>
    <w:rsid w:val="00DC5547"/>
    <w:rsid w:val="00DC6AAF"/>
    <w:rsid w:val="00DD32FE"/>
    <w:rsid w:val="00DD5E3D"/>
    <w:rsid w:val="00DE0B3E"/>
    <w:rsid w:val="00DE1394"/>
    <w:rsid w:val="00DE2A6D"/>
    <w:rsid w:val="00DE4931"/>
    <w:rsid w:val="00DE4D71"/>
    <w:rsid w:val="00DE6456"/>
    <w:rsid w:val="00DE7FF4"/>
    <w:rsid w:val="00DF3315"/>
    <w:rsid w:val="00DF3D8A"/>
    <w:rsid w:val="00E02378"/>
    <w:rsid w:val="00E02EA9"/>
    <w:rsid w:val="00E04DFE"/>
    <w:rsid w:val="00E074C5"/>
    <w:rsid w:val="00E121B1"/>
    <w:rsid w:val="00E1380E"/>
    <w:rsid w:val="00E14ADB"/>
    <w:rsid w:val="00E20060"/>
    <w:rsid w:val="00E20F91"/>
    <w:rsid w:val="00E21047"/>
    <w:rsid w:val="00E2261A"/>
    <w:rsid w:val="00E24D71"/>
    <w:rsid w:val="00E34CC6"/>
    <w:rsid w:val="00E37E5F"/>
    <w:rsid w:val="00E403DE"/>
    <w:rsid w:val="00E40A57"/>
    <w:rsid w:val="00E40CB8"/>
    <w:rsid w:val="00E461FE"/>
    <w:rsid w:val="00E565D8"/>
    <w:rsid w:val="00E61B5A"/>
    <w:rsid w:val="00E72488"/>
    <w:rsid w:val="00E8450E"/>
    <w:rsid w:val="00E8547E"/>
    <w:rsid w:val="00E908E9"/>
    <w:rsid w:val="00E91140"/>
    <w:rsid w:val="00E93DB5"/>
    <w:rsid w:val="00E94EB4"/>
    <w:rsid w:val="00EA6A84"/>
    <w:rsid w:val="00EB1FB9"/>
    <w:rsid w:val="00EB5EB5"/>
    <w:rsid w:val="00EB6AC3"/>
    <w:rsid w:val="00EB78AA"/>
    <w:rsid w:val="00EC10F3"/>
    <w:rsid w:val="00EC359E"/>
    <w:rsid w:val="00EC3BDE"/>
    <w:rsid w:val="00EC3DBD"/>
    <w:rsid w:val="00EC4CCF"/>
    <w:rsid w:val="00EC5390"/>
    <w:rsid w:val="00EC57CA"/>
    <w:rsid w:val="00ED5E7B"/>
    <w:rsid w:val="00EE0DE3"/>
    <w:rsid w:val="00EE31F7"/>
    <w:rsid w:val="00EE467A"/>
    <w:rsid w:val="00EE6237"/>
    <w:rsid w:val="00EF3106"/>
    <w:rsid w:val="00EF50AE"/>
    <w:rsid w:val="00EF6A72"/>
    <w:rsid w:val="00F12BEB"/>
    <w:rsid w:val="00F142F2"/>
    <w:rsid w:val="00F2205F"/>
    <w:rsid w:val="00F236C6"/>
    <w:rsid w:val="00F24D46"/>
    <w:rsid w:val="00F32630"/>
    <w:rsid w:val="00F35107"/>
    <w:rsid w:val="00F36DDC"/>
    <w:rsid w:val="00F41386"/>
    <w:rsid w:val="00F529D2"/>
    <w:rsid w:val="00F52BF4"/>
    <w:rsid w:val="00F52EE7"/>
    <w:rsid w:val="00F5391F"/>
    <w:rsid w:val="00F56555"/>
    <w:rsid w:val="00F57046"/>
    <w:rsid w:val="00F62585"/>
    <w:rsid w:val="00F66852"/>
    <w:rsid w:val="00F80475"/>
    <w:rsid w:val="00F81084"/>
    <w:rsid w:val="00F83E7A"/>
    <w:rsid w:val="00F9356D"/>
    <w:rsid w:val="00F94576"/>
    <w:rsid w:val="00F96FCC"/>
    <w:rsid w:val="00FA071B"/>
    <w:rsid w:val="00FA3ACF"/>
    <w:rsid w:val="00FA4F28"/>
    <w:rsid w:val="00FB0782"/>
    <w:rsid w:val="00FB0A3E"/>
    <w:rsid w:val="00FB2E3C"/>
    <w:rsid w:val="00FB362D"/>
    <w:rsid w:val="00FB52D4"/>
    <w:rsid w:val="00FC09DE"/>
    <w:rsid w:val="00FC3058"/>
    <w:rsid w:val="00FC30A9"/>
    <w:rsid w:val="00FD0C29"/>
    <w:rsid w:val="00FD5AB8"/>
    <w:rsid w:val="00FE237A"/>
    <w:rsid w:val="00FE3ABD"/>
    <w:rsid w:val="00FE3B48"/>
    <w:rsid w:val="00FF057A"/>
    <w:rsid w:val="00FF4181"/>
    <w:rsid w:val="00FF4305"/>
    <w:rsid w:val="00FF5BCC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CEB4E54"/>
  <w15:chartTrackingRefBased/>
  <w15:docId w15:val="{013A44A3-E9FE-4471-8ADB-61029B5C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992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295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29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B5A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E61B5A"/>
    <w:rPr>
      <w:rFonts w:ascii="Times New Roman" w:eastAsia="SimSun" w:hAnsi="Times New Roman" w:cs="Angsana New"/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5A"/>
    <w:pPr>
      <w:spacing w:after="0" w:line="240" w:lineRule="auto"/>
    </w:pPr>
    <w:rPr>
      <w:rFonts w:ascii="Tahoma" w:eastAsia="Calibri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E61B5A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basedOn w:val="DefaultParagraphFont"/>
    <w:rsid w:val="00E61B5A"/>
  </w:style>
  <w:style w:type="character" w:customStyle="1" w:styleId="apple-converted-space">
    <w:name w:val="apple-converted-space"/>
    <w:basedOn w:val="DefaultParagraphFont"/>
    <w:rsid w:val="00E61B5A"/>
  </w:style>
  <w:style w:type="character" w:styleId="PageNumber">
    <w:name w:val="page number"/>
    <w:basedOn w:val="DefaultParagraphFont"/>
    <w:rsid w:val="00E61B5A"/>
  </w:style>
  <w:style w:type="character" w:styleId="Hyperlink">
    <w:name w:val="Hyperlink"/>
    <w:unhideWhenUsed/>
    <w:rsid w:val="00E61B5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61B5A"/>
    <w:pPr>
      <w:spacing w:after="120"/>
      <w:ind w:left="283"/>
    </w:pPr>
    <w:rPr>
      <w:rFonts w:ascii="Calibri" w:eastAsia="Calibri" w:hAnsi="Calibri" w:cs="Cordia New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61B5A"/>
  </w:style>
  <w:style w:type="paragraph" w:styleId="Subtitle">
    <w:name w:val="Subtitle"/>
    <w:basedOn w:val="Normal"/>
    <w:next w:val="Normal"/>
    <w:link w:val="SubtitleChar"/>
    <w:uiPriority w:val="11"/>
    <w:qFormat/>
    <w:rsid w:val="00E61B5A"/>
    <w:pPr>
      <w:numPr>
        <w:ilvl w:val="1"/>
      </w:numPr>
    </w:pPr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character" w:customStyle="1" w:styleId="SubtitleChar">
    <w:name w:val="Subtitle Char"/>
    <w:link w:val="Subtitle"/>
    <w:uiPriority w:val="11"/>
    <w:rsid w:val="00E61B5A"/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paragraph" w:styleId="NoSpacing">
    <w:name w:val="No Spacing"/>
    <w:link w:val="NoSpacingChar"/>
    <w:uiPriority w:val="1"/>
    <w:qFormat/>
    <w:rsid w:val="00E61B5A"/>
    <w:pPr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2E323A"/>
    <w:pPr>
      <w:ind w:left="720"/>
      <w:contextualSpacing/>
    </w:pPr>
    <w:rPr>
      <w:rFonts w:ascii="Calibri" w:eastAsia="Calibri" w:hAnsi="Calibri" w:cs="Cordia New"/>
    </w:rPr>
  </w:style>
  <w:style w:type="character" w:styleId="Strong">
    <w:name w:val="Strong"/>
    <w:qFormat/>
    <w:rsid w:val="002D1123"/>
    <w:rPr>
      <w:b/>
      <w:bCs/>
    </w:rPr>
  </w:style>
  <w:style w:type="character" w:customStyle="1" w:styleId="journeyset">
    <w:name w:val="journeyset"/>
    <w:rsid w:val="00643355"/>
  </w:style>
  <w:style w:type="character" w:customStyle="1" w:styleId="NoSpacingChar">
    <w:name w:val="No Spacing Char"/>
    <w:link w:val="NoSpacing"/>
    <w:uiPriority w:val="1"/>
    <w:rsid w:val="00864652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864652"/>
    <w:pPr>
      <w:tabs>
        <w:tab w:val="center" w:pos="4513"/>
        <w:tab w:val="right" w:pos="9026"/>
      </w:tabs>
    </w:pPr>
    <w:rPr>
      <w:rFonts w:ascii="Calibri" w:eastAsia="Calibri" w:hAnsi="Calibri" w:cs="Cordia New"/>
    </w:rPr>
  </w:style>
  <w:style w:type="character" w:customStyle="1" w:styleId="FooterChar">
    <w:name w:val="Footer Char"/>
    <w:link w:val="Footer"/>
    <w:uiPriority w:val="99"/>
    <w:rsid w:val="00864652"/>
    <w:rPr>
      <w:sz w:val="22"/>
      <w:szCs w:val="28"/>
    </w:rPr>
  </w:style>
  <w:style w:type="character" w:customStyle="1" w:styleId="Heading2Char">
    <w:name w:val="Heading 2 Char"/>
    <w:link w:val="Heading2"/>
    <w:uiPriority w:val="9"/>
    <w:rsid w:val="003F529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1Char">
    <w:name w:val="Heading 1 Char"/>
    <w:link w:val="Heading1"/>
    <w:uiPriority w:val="9"/>
    <w:rsid w:val="003F5295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paragraph" w:customStyle="1" w:styleId="Default">
    <w:name w:val="Default"/>
    <w:rsid w:val="00CC4ED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table" w:styleId="LightList-Accent1">
    <w:name w:val="Light List Accent 1"/>
    <w:basedOn w:val="TableNormal"/>
    <w:uiPriority w:val="61"/>
    <w:rsid w:val="00327CA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CF13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\A-One%20World%20Program%20Tour\2024\France\FRANCE%20PROVENCE%2011%20DAYS%20TG%20JUL%20-%20OCT%202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F0315-5075-403B-BA56-165A0917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FRANCE PROVENCE 11 DAYS TG JUL - OCT 2024</Template>
  <TotalTime>0</TotalTime>
  <Pages>17</Pages>
  <Words>3901</Words>
  <Characters>22241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France 10 Days (TG) OCT - MAR 2020 Provence Mont Blanc</vt:lpstr>
      <vt:lpstr>France 10 Days (TG) OCT - MAR 2020 Provence Mont Blanc </vt:lpstr>
    </vt:vector>
  </TitlesOfParts>
  <Company/>
  <LinksUpToDate>false</LinksUpToDate>
  <CharactersWithSpaces>26090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France 10 Days (TG) OCT - MAR 2020 Provence Mont Blanc</dc:title>
  <dc:subject/>
  <dc:creator>User</dc:creator>
  <cp:keywords/>
  <cp:lastModifiedBy>Nicha</cp:lastModifiedBy>
  <cp:revision>2</cp:revision>
  <cp:lastPrinted>2026-03-06T14:23:00Z</cp:lastPrinted>
  <dcterms:created xsi:type="dcterms:W3CDTF">2026-03-06T14:45:00Z</dcterms:created>
  <dcterms:modified xsi:type="dcterms:W3CDTF">2026-03-06T14:45:00Z</dcterms:modified>
</cp:coreProperties>
</file>