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6FF38" w14:textId="0C35C560" w:rsidR="000C4783" w:rsidRPr="00DF0045" w:rsidRDefault="00A41AD0" w:rsidP="00B908E2">
      <w:r>
        <w:rPr>
          <w:noProof/>
          <w:cs/>
        </w:rPr>
        <w:drawing>
          <wp:anchor distT="0" distB="0" distL="114300" distR="114300" simplePos="0" relativeHeight="251636223" behindDoc="1" locked="0" layoutInCell="1" allowOverlap="1" wp14:anchorId="514D807C" wp14:editId="66647A5C">
            <wp:simplePos x="0" y="0"/>
            <wp:positionH relativeFrom="column">
              <wp:posOffset>-553659</wp:posOffset>
            </wp:positionH>
            <wp:positionV relativeFrom="paragraph">
              <wp:posOffset>-184125</wp:posOffset>
            </wp:positionV>
            <wp:extent cx="7219598" cy="10211596"/>
            <wp:effectExtent l="0" t="0" r="635" b="0"/>
            <wp:wrapNone/>
            <wp:docPr id="70900213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598" cy="1021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E16" w:rsidRPr="00DF0045">
        <w:t xml:space="preserve"> </w:t>
      </w:r>
    </w:p>
    <w:p w14:paraId="5629C7A2" w14:textId="429BF84A" w:rsidR="000C4783" w:rsidRPr="00DF0045" w:rsidRDefault="000C4783" w:rsidP="00B908E2">
      <w:pPr>
        <w:rPr>
          <w:cs/>
        </w:rPr>
      </w:pPr>
    </w:p>
    <w:p w14:paraId="1BDC65D9" w14:textId="2DE1C8A2" w:rsidR="00D033BC" w:rsidRPr="00DF0045" w:rsidRDefault="00D033BC" w:rsidP="00B908E2"/>
    <w:p w14:paraId="713C010F" w14:textId="16F33B47" w:rsidR="00B62D07" w:rsidRPr="00DF0045" w:rsidRDefault="00B62D07" w:rsidP="00B908E2"/>
    <w:p w14:paraId="23CE34FE" w14:textId="77777777" w:rsidR="003E6FED" w:rsidRPr="00DF0045" w:rsidRDefault="003E6FED" w:rsidP="00B908E2"/>
    <w:p w14:paraId="2D0D88F2" w14:textId="77777777" w:rsidR="003E6FED" w:rsidRPr="00DF0045" w:rsidRDefault="003E6FED" w:rsidP="00B908E2"/>
    <w:p w14:paraId="1A573A4C" w14:textId="77777777" w:rsidR="003E6FED" w:rsidRPr="00DF0045" w:rsidRDefault="003E6FED" w:rsidP="00B908E2"/>
    <w:p w14:paraId="45E5570B" w14:textId="77777777" w:rsidR="00A020AB" w:rsidRPr="00DF0045" w:rsidRDefault="00A020AB" w:rsidP="00B908E2"/>
    <w:p w14:paraId="7524939D" w14:textId="0AF68E01" w:rsidR="00A020AB" w:rsidRPr="00DF0045" w:rsidRDefault="00B0555D" w:rsidP="00B0555D">
      <w:pPr>
        <w:tabs>
          <w:tab w:val="left" w:pos="6452"/>
        </w:tabs>
      </w:pPr>
      <w:r>
        <w:rPr>
          <w:cs/>
        </w:rPr>
        <w:tab/>
      </w:r>
    </w:p>
    <w:p w14:paraId="06E6370D" w14:textId="77777777" w:rsidR="00A020AB" w:rsidRPr="00DF0045" w:rsidRDefault="00A020AB" w:rsidP="00B908E2"/>
    <w:p w14:paraId="071C0B0E" w14:textId="77777777" w:rsidR="00A020AB" w:rsidRPr="00DF0045" w:rsidRDefault="00A020AB" w:rsidP="00B908E2"/>
    <w:p w14:paraId="2132F65F" w14:textId="77777777" w:rsidR="00A020AB" w:rsidRPr="00DF0045" w:rsidRDefault="00A020AB" w:rsidP="00B908E2"/>
    <w:p w14:paraId="32F91C54" w14:textId="77777777" w:rsidR="00A020AB" w:rsidRPr="00DF0045" w:rsidRDefault="00A020AB" w:rsidP="00B908E2"/>
    <w:p w14:paraId="08F9B1C0" w14:textId="77777777" w:rsidR="00A020AB" w:rsidRPr="00DF0045" w:rsidRDefault="00A020AB" w:rsidP="00B908E2"/>
    <w:p w14:paraId="121DA488" w14:textId="77777777" w:rsidR="00A020AB" w:rsidRPr="00DF0045" w:rsidRDefault="00A020AB" w:rsidP="00B908E2"/>
    <w:p w14:paraId="58F75B94" w14:textId="77777777" w:rsidR="00A020AB" w:rsidRPr="00DF0045" w:rsidRDefault="00A020AB" w:rsidP="00B908E2"/>
    <w:p w14:paraId="0A946439" w14:textId="77777777" w:rsidR="00A020AB" w:rsidRPr="00DF0045" w:rsidRDefault="00A020AB" w:rsidP="00B908E2"/>
    <w:p w14:paraId="0F283FD7" w14:textId="77777777" w:rsidR="00A020AB" w:rsidRPr="00DF0045" w:rsidRDefault="00A020AB" w:rsidP="00B908E2"/>
    <w:p w14:paraId="4276072E" w14:textId="77777777" w:rsidR="00A020AB" w:rsidRPr="00DF0045" w:rsidRDefault="00A020AB" w:rsidP="00B908E2"/>
    <w:p w14:paraId="6CE21AAA" w14:textId="77777777" w:rsidR="00A020AB" w:rsidRPr="00DF0045" w:rsidRDefault="00A020AB" w:rsidP="00B908E2"/>
    <w:p w14:paraId="7D30A140" w14:textId="77777777" w:rsidR="00A020AB" w:rsidRPr="00DF0045" w:rsidRDefault="00A020AB" w:rsidP="00B908E2"/>
    <w:p w14:paraId="1E2D1370" w14:textId="77777777" w:rsidR="00A020AB" w:rsidRPr="00DF0045" w:rsidRDefault="00A020AB" w:rsidP="00B908E2"/>
    <w:p w14:paraId="7E030CBE" w14:textId="77777777" w:rsidR="00A020AB" w:rsidRPr="00DF0045" w:rsidRDefault="00A020AB" w:rsidP="00B908E2"/>
    <w:p w14:paraId="4223E8DC" w14:textId="77777777" w:rsidR="00A020AB" w:rsidRPr="00DF0045" w:rsidRDefault="00A020AB" w:rsidP="00B908E2"/>
    <w:p w14:paraId="4F42CB8A" w14:textId="77777777" w:rsidR="00A020AB" w:rsidRPr="00DF0045" w:rsidRDefault="00A020AB" w:rsidP="00B908E2"/>
    <w:p w14:paraId="709DD16B" w14:textId="77777777" w:rsidR="00A020AB" w:rsidRPr="00DF0045" w:rsidRDefault="00A020AB" w:rsidP="00B908E2"/>
    <w:p w14:paraId="22840483" w14:textId="77777777" w:rsidR="00A020AB" w:rsidRPr="00DF0045" w:rsidRDefault="00A020AB" w:rsidP="00B908E2"/>
    <w:p w14:paraId="53403238" w14:textId="77777777" w:rsidR="00A020AB" w:rsidRPr="00DF0045" w:rsidRDefault="00A020AB" w:rsidP="00B908E2"/>
    <w:p w14:paraId="2CC03D2D" w14:textId="77777777" w:rsidR="00A020AB" w:rsidRPr="00DF0045" w:rsidRDefault="00A020AB" w:rsidP="00B908E2"/>
    <w:p w14:paraId="67A7DA90" w14:textId="77777777" w:rsidR="00A020AB" w:rsidRPr="00DF0045" w:rsidRDefault="00A020AB" w:rsidP="00B908E2"/>
    <w:p w14:paraId="0AC3E5E4" w14:textId="77777777" w:rsidR="00A020AB" w:rsidRPr="00DF0045" w:rsidRDefault="00A020AB" w:rsidP="00B908E2"/>
    <w:p w14:paraId="5FAAECBB" w14:textId="77777777" w:rsidR="00A020AB" w:rsidRPr="00DF0045" w:rsidRDefault="00A020AB" w:rsidP="00B908E2"/>
    <w:p w14:paraId="6C338519" w14:textId="77777777" w:rsidR="00A020AB" w:rsidRPr="00DF0045" w:rsidRDefault="00A020AB" w:rsidP="00B908E2"/>
    <w:p w14:paraId="23C7224E" w14:textId="77777777" w:rsidR="00A020AB" w:rsidRPr="00DF0045" w:rsidRDefault="00A020AB" w:rsidP="00B908E2"/>
    <w:p w14:paraId="0DFF25C7" w14:textId="77777777" w:rsidR="00A020AB" w:rsidRPr="00DF0045" w:rsidRDefault="00A020AB" w:rsidP="00B908E2"/>
    <w:p w14:paraId="4025138F" w14:textId="77777777" w:rsidR="00A020AB" w:rsidRPr="00DF0045" w:rsidRDefault="00A020AB" w:rsidP="00B908E2"/>
    <w:p w14:paraId="73F30815" w14:textId="77777777" w:rsidR="00A020AB" w:rsidRPr="00DF0045" w:rsidRDefault="00A020AB" w:rsidP="00B908E2"/>
    <w:p w14:paraId="41087B2B" w14:textId="77777777" w:rsidR="00A020AB" w:rsidRPr="00DF0045" w:rsidRDefault="00A020AB" w:rsidP="00B908E2"/>
    <w:p w14:paraId="64AEFE90" w14:textId="77777777" w:rsidR="00A020AB" w:rsidRPr="00DF0045" w:rsidRDefault="00A020AB" w:rsidP="00B908E2"/>
    <w:p w14:paraId="63B39E31" w14:textId="77777777" w:rsidR="003E6FED" w:rsidRPr="00DF0045" w:rsidRDefault="003E6FED" w:rsidP="00B908E2"/>
    <w:p w14:paraId="14279D78" w14:textId="257FF409" w:rsidR="003E6FED" w:rsidRPr="00DF0045" w:rsidRDefault="00966BA4" w:rsidP="00B908E2">
      <w:r>
        <w:rPr>
          <w:noProof/>
          <w:cs/>
        </w:rPr>
        <w:lastRenderedPageBreak/>
        <w:drawing>
          <wp:anchor distT="0" distB="0" distL="114300" distR="114300" simplePos="0" relativeHeight="251716096" behindDoc="1" locked="0" layoutInCell="1" allowOverlap="1" wp14:anchorId="20D2945D" wp14:editId="37B716FB">
            <wp:simplePos x="0" y="0"/>
            <wp:positionH relativeFrom="column">
              <wp:posOffset>-625087</wp:posOffset>
            </wp:positionH>
            <wp:positionV relativeFrom="paragraph">
              <wp:posOffset>290888</wp:posOffset>
            </wp:positionV>
            <wp:extent cx="7374577" cy="7374577"/>
            <wp:effectExtent l="0" t="0" r="0" b="0"/>
            <wp:wrapNone/>
            <wp:docPr id="15072045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577" cy="737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914B6" w14:textId="4643AD0B" w:rsidR="003E6FED" w:rsidRPr="00DF0045" w:rsidRDefault="003E6FED" w:rsidP="00B908E2"/>
    <w:p w14:paraId="3E2F0FB6" w14:textId="15E57275" w:rsidR="003E6FED" w:rsidRPr="00DF0045" w:rsidRDefault="003E6FED" w:rsidP="00B908E2"/>
    <w:p w14:paraId="0B09986A" w14:textId="7CCD1BCA" w:rsidR="003E6FED" w:rsidRPr="00DF0045" w:rsidRDefault="003E6FED" w:rsidP="00B908E2"/>
    <w:p w14:paraId="19F24B5C" w14:textId="0E6B08DB" w:rsidR="003E6FED" w:rsidRPr="00DF0045" w:rsidRDefault="003E6FED" w:rsidP="00B908E2"/>
    <w:p w14:paraId="1B786E33" w14:textId="0CBD14C1" w:rsidR="003E6FED" w:rsidRPr="00DF0045" w:rsidRDefault="003E6FED" w:rsidP="00B908E2"/>
    <w:p w14:paraId="03B848DE" w14:textId="2FBD43EA" w:rsidR="003E6FED" w:rsidRPr="00DF0045" w:rsidRDefault="003E6FED" w:rsidP="00B908E2"/>
    <w:p w14:paraId="7CACD178" w14:textId="49453914" w:rsidR="003E6FED" w:rsidRPr="00DF0045" w:rsidRDefault="003E6FED" w:rsidP="00B908E2"/>
    <w:p w14:paraId="7635FCAA" w14:textId="7B4DABD4" w:rsidR="003E6FED" w:rsidRPr="00DF0045" w:rsidRDefault="003E6FED" w:rsidP="00B908E2"/>
    <w:p w14:paraId="5E56D71D" w14:textId="3CC2EB52" w:rsidR="003E6FED" w:rsidRPr="00DF0045" w:rsidRDefault="003E6FED" w:rsidP="00B908E2"/>
    <w:p w14:paraId="19002766" w14:textId="12012A73" w:rsidR="003E6FED" w:rsidRPr="00DF0045" w:rsidRDefault="003E6FED" w:rsidP="00B908E2"/>
    <w:p w14:paraId="74552A4A" w14:textId="05AA30F5" w:rsidR="003E6FED" w:rsidRPr="00DF0045" w:rsidRDefault="003E6FED" w:rsidP="00B908E2"/>
    <w:p w14:paraId="1088306F" w14:textId="4B6A877F" w:rsidR="003E6FED" w:rsidRPr="00DF0045" w:rsidRDefault="003E6FED" w:rsidP="00B908E2"/>
    <w:p w14:paraId="25875562" w14:textId="53E354DC" w:rsidR="003E6FED" w:rsidRPr="00DF0045" w:rsidRDefault="003E6FED" w:rsidP="00B908E2"/>
    <w:p w14:paraId="533B67F8" w14:textId="29106C16" w:rsidR="003E6FED" w:rsidRPr="00DF0045" w:rsidRDefault="003E6FED" w:rsidP="00B908E2"/>
    <w:p w14:paraId="760F5D68" w14:textId="467F61AE" w:rsidR="003E6FED" w:rsidRPr="00DF0045" w:rsidRDefault="003E6FED" w:rsidP="00B908E2"/>
    <w:p w14:paraId="1FD336A4" w14:textId="77777777" w:rsidR="003E6FED" w:rsidRPr="00DF0045" w:rsidRDefault="003E6FED" w:rsidP="00B908E2"/>
    <w:p w14:paraId="31307DFC" w14:textId="77777777" w:rsidR="003E6FED" w:rsidRPr="00DF0045" w:rsidRDefault="003E6FED" w:rsidP="00B908E2"/>
    <w:p w14:paraId="2D02A2D4" w14:textId="77777777" w:rsidR="003E6FED" w:rsidRPr="00DF0045" w:rsidRDefault="003E6FED" w:rsidP="00B908E2"/>
    <w:p w14:paraId="4031BEDA" w14:textId="5912C095" w:rsidR="003E6FED" w:rsidRPr="00DF0045" w:rsidRDefault="003E6FED" w:rsidP="00B908E2"/>
    <w:p w14:paraId="1EA3EA34" w14:textId="0B8F565B" w:rsidR="003E6FED" w:rsidRPr="00DF0045" w:rsidRDefault="003E6FED" w:rsidP="00B908E2"/>
    <w:p w14:paraId="25E05A5F" w14:textId="77777777" w:rsidR="003E6FED" w:rsidRPr="00DF0045" w:rsidRDefault="003E6FED" w:rsidP="00B908E2"/>
    <w:p w14:paraId="7DBFC285" w14:textId="77777777" w:rsidR="003E6FED" w:rsidRPr="00DF0045" w:rsidRDefault="003E6FED" w:rsidP="00B908E2"/>
    <w:p w14:paraId="65B3025F" w14:textId="77777777" w:rsidR="003E6FED" w:rsidRPr="00DF0045" w:rsidRDefault="003E6FED" w:rsidP="00B908E2"/>
    <w:p w14:paraId="7BC86102" w14:textId="77777777" w:rsidR="003E6FED" w:rsidRPr="00DF0045" w:rsidRDefault="003E6FED" w:rsidP="00B908E2"/>
    <w:p w14:paraId="64F6BB62" w14:textId="77777777" w:rsidR="003E6FED" w:rsidRPr="00DF0045" w:rsidRDefault="003E6FED" w:rsidP="00B908E2"/>
    <w:p w14:paraId="3A6D9236" w14:textId="0D40C2E6" w:rsidR="003E6FED" w:rsidRPr="00DF0045" w:rsidRDefault="003E6FED" w:rsidP="00B908E2"/>
    <w:p w14:paraId="3EE199BB" w14:textId="2E6BE1BE" w:rsidR="003E6FED" w:rsidRPr="00DF0045" w:rsidRDefault="003E6FED" w:rsidP="00B908E2"/>
    <w:p w14:paraId="1CB272EF" w14:textId="16426D42" w:rsidR="003E6FED" w:rsidRPr="00DF0045" w:rsidRDefault="003E6FED" w:rsidP="00B908E2"/>
    <w:p w14:paraId="05C9384D" w14:textId="128D621F" w:rsidR="003E6FED" w:rsidRPr="00DF0045" w:rsidRDefault="003E6FED" w:rsidP="00B908E2"/>
    <w:p w14:paraId="54FA0492" w14:textId="77777777" w:rsidR="00B908E2" w:rsidRPr="00DF0045" w:rsidRDefault="00B908E2" w:rsidP="00B908E2"/>
    <w:p w14:paraId="3794A7B7" w14:textId="5CF2D7EB" w:rsidR="003E6FED" w:rsidRPr="00DF0045" w:rsidRDefault="003E6FED" w:rsidP="00B908E2"/>
    <w:p w14:paraId="53FBCD9D" w14:textId="77777777" w:rsidR="003E6FED" w:rsidRPr="00DF0045" w:rsidRDefault="003E6FED" w:rsidP="00B908E2"/>
    <w:p w14:paraId="164354E0" w14:textId="77777777" w:rsidR="00747790" w:rsidRPr="00DF0045" w:rsidRDefault="00747790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="005B44BB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="00C84C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(1)</w:t>
      </w:r>
      <w:r w:rsidR="00BD41E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EF6E16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084EA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กรุงเทพฯ 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– </w:t>
      </w:r>
      <w:proofErr w:type="spellStart"/>
      <w:r w:rsidR="00A947B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แฟรงค์เฟิร์ท</w:t>
      </w:r>
      <w:proofErr w:type="spellEnd"/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 </w:t>
      </w:r>
    </w:p>
    <w:p w14:paraId="301BDD3C" w14:textId="29A27FE5" w:rsidR="00DC78E9" w:rsidRPr="00DF0045" w:rsidRDefault="00DC78E9" w:rsidP="00B908E2">
      <w:pPr>
        <w:ind w:left="720" w:hanging="720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>20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.</w:t>
      </w:r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3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>0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  <w:t>คณะพร้อมกัน ณ สนามบินสุวรรณภูมิ อาคารผู้โดยสารต่างประเทศ ชั้น 4 สายการบิน</w:t>
      </w:r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ไทย 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โดยมีเจ้าหน้าที่</w:t>
      </w:r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บ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ริษัท</w:t>
      </w:r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คอย</w:t>
      </w:r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อำนวยความสะดวกก่อนเดินทาง</w:t>
      </w:r>
    </w:p>
    <w:p w14:paraId="380318B2" w14:textId="5A1138FA" w:rsidR="007E46CA" w:rsidRPr="00DF0045" w:rsidRDefault="00DC78E9" w:rsidP="00B908E2">
      <w:pPr>
        <w:jc w:val="thaiDistribute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>23.40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ab/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ออกเดินทางสู่</w:t>
      </w:r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นคร</w:t>
      </w:r>
      <w:proofErr w:type="spellStart"/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แฟ</w:t>
      </w:r>
      <w:proofErr w:type="spellEnd"/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รงค์</w:t>
      </w:r>
      <w:proofErr w:type="spellStart"/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เฟิร์ท</w:t>
      </w:r>
      <w:proofErr w:type="spellEnd"/>
      <w:r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ประเทศเยอรมัน โดยสายการบินไทย เที่ยวบินที่ 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>TG920</w:t>
      </w:r>
    </w:p>
    <w:p w14:paraId="61C3B5EB" w14:textId="77777777" w:rsidR="00B908E2" w:rsidRPr="00DF0045" w:rsidRDefault="00B908E2" w:rsidP="00B908E2">
      <w:pPr>
        <w:jc w:val="thaiDistribute"/>
        <w:rPr>
          <w:rFonts w:ascii="Angsana New" w:hAnsi="Angsana New" w:cs="Angsana New"/>
          <w:color w:val="0000FF"/>
          <w:sz w:val="34"/>
          <w:szCs w:val="34"/>
          <w:u w:val="single"/>
        </w:rPr>
      </w:pPr>
    </w:p>
    <w:p w14:paraId="69D72C98" w14:textId="77777777" w:rsidR="00F46019" w:rsidRPr="00DF0045" w:rsidRDefault="005B44BB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lastRenderedPageBreak/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="00C84C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(2)</w:t>
      </w:r>
      <w:r w:rsidR="000057E8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proofErr w:type="spellStart"/>
      <w:r w:rsidR="00A947B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แฟรงค์เฟิร์ท</w:t>
      </w:r>
      <w:proofErr w:type="spellEnd"/>
      <w:r w:rsidR="0074194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A947B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74194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A947B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เข้าชม</w:t>
      </w:r>
      <w:r w:rsidR="000C1FD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พระราชวัง</w:t>
      </w:r>
      <w:proofErr w:type="spellStart"/>
      <w:r w:rsidR="00A947B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วือซ์</w:t>
      </w:r>
      <w:proofErr w:type="spellEnd"/>
      <w:r w:rsidR="00A947B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บวร</w:t>
      </w:r>
      <w:proofErr w:type="spellStart"/>
      <w:r w:rsidR="00A947B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์ก</w:t>
      </w:r>
      <w:proofErr w:type="spellEnd"/>
      <w:r w:rsidR="00741949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F46019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>–</w:t>
      </w:r>
      <w:r w:rsidR="00741949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proofErr w:type="spellStart"/>
      <w:r w:rsidR="000C1FD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วือซ์</w:t>
      </w:r>
      <w:proofErr w:type="spellEnd"/>
      <w:r w:rsidR="000C1FD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บวร</w:t>
      </w:r>
      <w:proofErr w:type="spellStart"/>
      <w:r w:rsidR="000C1FD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์ก</w:t>
      </w:r>
      <w:proofErr w:type="spellEnd"/>
      <w:r w:rsidR="00A947B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</w:p>
    <w:p w14:paraId="7ED6AB71" w14:textId="2B176141" w:rsidR="00747790" w:rsidRPr="00DF0045" w:rsidRDefault="00F46019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proofErr w:type="spellStart"/>
      <w:r w:rsidR="0074194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โรเธ</w:t>
      </w:r>
      <w:proofErr w:type="spellEnd"/>
      <w:r w:rsidR="0074194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นบ</w:t>
      </w:r>
      <w:proofErr w:type="spellStart"/>
      <w:r w:rsidR="0074194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วร์ก</w:t>
      </w:r>
      <w:proofErr w:type="spellEnd"/>
      <w:r w:rsidR="0074194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>–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A947B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พักเมืองเก่า</w:t>
      </w:r>
      <w:proofErr w:type="spellStart"/>
      <w:r w:rsidR="00A947B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โรเธนเบิร์ก</w:t>
      </w:r>
      <w:proofErr w:type="spellEnd"/>
    </w:p>
    <w:p w14:paraId="0C7C014B" w14:textId="77777777" w:rsidR="001B7900" w:rsidRPr="00DF0045" w:rsidRDefault="00DC78E9" w:rsidP="00B908E2">
      <w:pPr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</w:rPr>
        <w:t>05</w:t>
      </w:r>
      <w:r w:rsidR="009A16DA" w:rsidRPr="00DF0045">
        <w:rPr>
          <w:rFonts w:ascii="Angsana New" w:hAnsi="Angsana New" w:cs="Angsana New"/>
          <w:color w:val="0000FF"/>
          <w:sz w:val="32"/>
          <w:szCs w:val="32"/>
        </w:rPr>
        <w:t>.</w:t>
      </w:r>
      <w:r w:rsidRPr="00DF0045">
        <w:rPr>
          <w:rFonts w:ascii="Angsana New" w:hAnsi="Angsana New" w:cs="Angsana New"/>
          <w:color w:val="0000FF"/>
          <w:sz w:val="32"/>
          <w:szCs w:val="32"/>
        </w:rPr>
        <w:t>5</w:t>
      </w:r>
      <w:r w:rsidR="00C2062C" w:rsidRPr="00DF0045">
        <w:rPr>
          <w:rFonts w:ascii="Angsana New" w:hAnsi="Angsana New" w:cs="Angsana New"/>
          <w:color w:val="0000FF"/>
          <w:sz w:val="32"/>
          <w:szCs w:val="32"/>
        </w:rPr>
        <w:t>5</w:t>
      </w:r>
      <w:r w:rsidR="00747790"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เดินทางถึง</w:t>
      </w:r>
      <w:r w:rsidR="00EC4A4B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นคร</w:t>
      </w:r>
      <w:proofErr w:type="spellStart"/>
      <w:r w:rsidR="00EC4A4B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แฟ</w:t>
      </w:r>
      <w:proofErr w:type="spellEnd"/>
      <w:r w:rsidR="00EC4A4B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รงค์</w:t>
      </w:r>
      <w:proofErr w:type="spellStart"/>
      <w:r w:rsidR="00EC4A4B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เฟิร์ท</w:t>
      </w:r>
      <w:proofErr w:type="spellEnd"/>
      <w:r w:rsidR="005D2F07"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E46CA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ประเทศเยอรมัน </w:t>
      </w:r>
      <w:r w:rsidR="00747790"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หลังจากผ่านพิธีตรวจคนเข้าเมืองเรียบร้อยแล้ว </w:t>
      </w:r>
    </w:p>
    <w:p w14:paraId="0C4A5BD0" w14:textId="38314196" w:rsidR="00EC4A4B" w:rsidRPr="00DF0045" w:rsidRDefault="004F3D4D" w:rsidP="00B908E2">
      <w:pPr>
        <w:ind w:left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0045">
        <w:rPr>
          <w:noProof/>
        </w:rPr>
        <w:drawing>
          <wp:anchor distT="0" distB="0" distL="114300" distR="114300" simplePos="0" relativeHeight="251640320" behindDoc="0" locked="0" layoutInCell="1" allowOverlap="1" wp14:anchorId="5493803B" wp14:editId="05F962D2">
            <wp:simplePos x="0" y="0"/>
            <wp:positionH relativeFrom="margin">
              <wp:align>right</wp:align>
            </wp:positionH>
            <wp:positionV relativeFrom="paragraph">
              <wp:posOffset>639755</wp:posOffset>
            </wp:positionV>
            <wp:extent cx="3239770" cy="2550795"/>
            <wp:effectExtent l="0" t="0" r="0" b="1905"/>
            <wp:wrapSquare wrapText="bothSides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995" w:rsidRPr="00DF0045">
        <w:rPr>
          <w:rFonts w:ascii="Angsana New" w:hAnsi="Angsana New" w:cs="Angsana New" w:hint="cs"/>
          <w:sz w:val="32"/>
          <w:szCs w:val="32"/>
          <w:cs/>
        </w:rPr>
        <w:t>เดินทางสู่เมือง</w:t>
      </w:r>
      <w:proofErr w:type="spellStart"/>
      <w:r w:rsidR="00781995" w:rsidRPr="00DF0045">
        <w:rPr>
          <w:rFonts w:ascii="Angsana New" w:hAnsi="Angsana New" w:cs="Angsana New" w:hint="cs"/>
          <w:sz w:val="32"/>
          <w:szCs w:val="32"/>
          <w:cs/>
        </w:rPr>
        <w:t>วือซ์</w:t>
      </w:r>
      <w:proofErr w:type="spellEnd"/>
      <w:r w:rsidR="00781995" w:rsidRPr="00DF0045">
        <w:rPr>
          <w:rFonts w:ascii="Angsana New" w:hAnsi="Angsana New" w:cs="Angsana New" w:hint="cs"/>
          <w:sz w:val="32"/>
          <w:szCs w:val="32"/>
          <w:cs/>
        </w:rPr>
        <w:t>บวร</w:t>
      </w:r>
      <w:proofErr w:type="spellStart"/>
      <w:r w:rsidR="00781995" w:rsidRPr="00DF0045">
        <w:rPr>
          <w:rFonts w:ascii="Angsana New" w:hAnsi="Angsana New" w:cs="Angsana New" w:hint="cs"/>
          <w:sz w:val="32"/>
          <w:szCs w:val="32"/>
          <w:cs/>
        </w:rPr>
        <w:t>์ก</w:t>
      </w:r>
      <w:proofErr w:type="spellEnd"/>
      <w:r w:rsidR="00781995" w:rsidRPr="00DF0045">
        <w:rPr>
          <w:rFonts w:ascii="Angsana New" w:hAnsi="Angsana New" w:cs="Angsana New" w:hint="cs"/>
          <w:sz w:val="32"/>
          <w:szCs w:val="32"/>
          <w:cs/>
        </w:rPr>
        <w:t xml:space="preserve"> (</w:t>
      </w:r>
      <w:r w:rsidR="00781995" w:rsidRPr="00DF0045">
        <w:rPr>
          <w:rFonts w:ascii="Angsana New" w:hAnsi="Angsana New" w:cs="Angsana New" w:hint="cs"/>
          <w:sz w:val="32"/>
          <w:szCs w:val="32"/>
        </w:rPr>
        <w:t>Wurzb</w:t>
      </w:r>
      <w:r w:rsidR="00781995" w:rsidRPr="00DF0045">
        <w:rPr>
          <w:rFonts w:ascii="Angsana New" w:hAnsi="Angsana New" w:cs="Angsana New"/>
          <w:sz w:val="32"/>
          <w:szCs w:val="32"/>
        </w:rPr>
        <w:t>urg)</w:t>
      </w:r>
      <w:r w:rsidR="000057E8" w:rsidRPr="00DF0045">
        <w:rPr>
          <w:rFonts w:ascii="Angsana New" w:hAnsi="Angsana New" w:cs="Angsana New"/>
          <w:color w:val="FF0000"/>
          <w:sz w:val="36"/>
          <w:szCs w:val="36"/>
        </w:rPr>
        <w:t xml:space="preserve"> </w:t>
      </w:r>
      <w:r w:rsidR="000C1FDC" w:rsidRPr="00DF0045">
        <w:rPr>
          <w:rFonts w:ascii="Angsana New" w:hAnsi="Angsana New" w:cs="Angsana New"/>
          <w:color w:val="FF0000"/>
          <w:sz w:val="36"/>
          <w:szCs w:val="36"/>
        </w:rPr>
        <w:t>(</w:t>
      </w:r>
      <w:r w:rsidR="000C1FDC" w:rsidRPr="00DF0045">
        <w:rPr>
          <w:rFonts w:ascii="Angsana New" w:hAnsi="Angsana New" w:cs="Angsana New" w:hint="cs"/>
          <w:color w:val="FF0000"/>
          <w:sz w:val="36"/>
          <w:szCs w:val="36"/>
          <w:cs/>
        </w:rPr>
        <w:t>110</w:t>
      </w:r>
      <w:r w:rsidR="000C1FDC" w:rsidRPr="00DF0045">
        <w:rPr>
          <w:rFonts w:ascii="Angsana New" w:hAnsi="Angsana New" w:cs="Angsana New"/>
          <w:color w:val="FF0000"/>
          <w:sz w:val="36"/>
          <w:szCs w:val="36"/>
        </w:rPr>
        <w:t xml:space="preserve"> </w:t>
      </w:r>
      <w:r w:rsidR="000C1FDC" w:rsidRPr="00DF0045">
        <w:rPr>
          <w:rFonts w:ascii="Angsana New" w:hAnsi="Angsana New" w:cs="Angsana New"/>
          <w:color w:val="FF0000"/>
          <w:sz w:val="36"/>
          <w:szCs w:val="36"/>
          <w:cs/>
        </w:rPr>
        <w:t>กม.)</w:t>
      </w:r>
      <w:r w:rsidR="000057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D4D33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นำท่าน</w:t>
      </w:r>
      <w:r w:rsidR="000C1FDC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เข้าชม</w:t>
      </w:r>
      <w:r w:rsidR="00CB15E4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ภายในพระราชวังเดอะ </w:t>
      </w:r>
      <w:proofErr w:type="spellStart"/>
      <w:r w:rsidR="00CB15E4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วือซ์</w:t>
      </w:r>
      <w:proofErr w:type="spellEnd"/>
      <w:r w:rsidR="00CB15E4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บวร</w:t>
      </w:r>
      <w:proofErr w:type="spellStart"/>
      <w:r w:rsidR="00CB15E4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์ก</w:t>
      </w:r>
      <w:proofErr w:type="spellEnd"/>
      <w:r w:rsidR="00CB15E4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CB15E4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เร</w:t>
      </w:r>
      <w:proofErr w:type="spellEnd"/>
      <w:r w:rsidR="00CB15E4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ซิเดนท์ (</w:t>
      </w:r>
      <w:r w:rsidR="00CB15E4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The Würzburg Residenz)</w:t>
      </w:r>
      <w:r w:rsidR="00007B10" w:rsidRPr="00DF0045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 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>พระราชวังสไตล์</w:t>
      </w:r>
      <w:r w:rsidR="007B0FF7" w:rsidRPr="00DF0045">
        <w:rPr>
          <w:rFonts w:ascii="Angsana New" w:hAnsi="Angsana New" w:cs="Angsana New"/>
          <w:sz w:val="32"/>
          <w:szCs w:val="32"/>
        </w:rPr>
        <w:t xml:space="preserve">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บา</w:t>
      </w:r>
      <w:proofErr w:type="spellStart"/>
      <w:r w:rsidR="009D4D33" w:rsidRPr="00DF0045">
        <w:rPr>
          <w:rFonts w:ascii="Angsana New" w:hAnsi="Angsana New" w:cs="Angsana New"/>
          <w:sz w:val="32"/>
          <w:szCs w:val="32"/>
          <w:cs/>
        </w:rPr>
        <w:t>โร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>๊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ก</w:t>
      </w:r>
      <w:proofErr w:type="spellEnd"/>
      <w:r w:rsidR="009D4D33" w:rsidRPr="00DF0045">
        <w:rPr>
          <w:rFonts w:ascii="Angsana New" w:hAnsi="Angsana New" w:cs="Angsana New"/>
          <w:sz w:val="32"/>
          <w:szCs w:val="32"/>
          <w:cs/>
        </w:rPr>
        <w:t>ที่สวยงามที่สุดแห่งหนึ่งในประเทศเยอรมนี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 xml:space="preserve"> และในยุโรป</w:t>
      </w:r>
      <w:r w:rsidR="000057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>ได้รับการจะทะเบียนเป็นมรดกโลก</w:t>
      </w:r>
      <w:r w:rsidR="00007B10" w:rsidRPr="00DF0045">
        <w:rPr>
          <w:rFonts w:ascii="Angsana New" w:hAnsi="Angsana New" w:cs="Angsana New" w:hint="cs"/>
          <w:sz w:val="32"/>
          <w:szCs w:val="32"/>
          <w:cs/>
        </w:rPr>
        <w:t xml:space="preserve">ในปี 1981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สร้างขึ้นเมื่อ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>ในปี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 xml:space="preserve"> ค.ศ. </w:t>
      </w:r>
      <w:r w:rsidR="009D4D33" w:rsidRPr="00DF0045">
        <w:rPr>
          <w:rFonts w:ascii="Angsana New" w:hAnsi="Angsana New" w:cs="Angsana New"/>
          <w:sz w:val="32"/>
          <w:szCs w:val="32"/>
        </w:rPr>
        <w:t xml:space="preserve">1719-44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ลักษณะเด่นที่สุดของมันคือห้องโถงบันไดอนุสาวรีย์ที่งดงามพร้อมกับภาพปูนเปียกขนาดใหญ่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 xml:space="preserve">โดยศิลปินชาวสเปนชื่อ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โจวัน</w:t>
      </w:r>
      <w:proofErr w:type="spellStart"/>
      <w:r w:rsidR="009D4D33" w:rsidRPr="00DF0045">
        <w:rPr>
          <w:rFonts w:ascii="Angsana New" w:hAnsi="Angsana New" w:cs="Angsana New"/>
          <w:sz w:val="32"/>
          <w:szCs w:val="32"/>
          <w:cs/>
        </w:rPr>
        <w:t>นี</w:t>
      </w:r>
      <w:proofErr w:type="spellEnd"/>
      <w:r w:rsidR="009D4D33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9D4D33" w:rsidRPr="00DF0045">
        <w:rPr>
          <w:rFonts w:ascii="Angsana New" w:hAnsi="Angsana New" w:cs="Angsana New"/>
          <w:sz w:val="32"/>
          <w:szCs w:val="32"/>
          <w:cs/>
        </w:rPr>
        <w:t>บัต</w:t>
      </w:r>
      <w:proofErr w:type="spellEnd"/>
      <w:r w:rsidR="009D4D33" w:rsidRPr="00DF0045">
        <w:rPr>
          <w:rFonts w:ascii="Angsana New" w:hAnsi="Angsana New" w:cs="Angsana New"/>
          <w:sz w:val="32"/>
          <w:szCs w:val="32"/>
          <w:cs/>
        </w:rPr>
        <w:t>ติสตา ตีเอโปโล</w:t>
      </w:r>
      <w:r w:rsidR="009D4D33" w:rsidRPr="00DF0045">
        <w:rPr>
          <w:rFonts w:ascii="Angsana New" w:hAnsi="Angsana New" w:cs="Angsana New" w:hint="cs"/>
          <w:sz w:val="32"/>
          <w:szCs w:val="32"/>
        </w:rPr>
        <w:t>,</w:t>
      </w:r>
      <w:r w:rsidR="009D4D33" w:rsidRPr="00DF0045">
        <w:rPr>
          <w:rFonts w:ascii="Angsana New" w:hAnsi="Angsana New" w:cs="Angsana New"/>
          <w:sz w:val="32"/>
          <w:szCs w:val="32"/>
        </w:rPr>
        <w:t xml:space="preserve"> 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>ในบริเวณ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ห้องโถงสีขาว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D4D33" w:rsidRPr="00DF0045">
        <w:rPr>
          <w:rFonts w:ascii="Angsana New" w:hAnsi="Angsana New" w:cs="Angsana New"/>
          <w:sz w:val="32"/>
          <w:szCs w:val="32"/>
        </w:rPr>
        <w:t xml:space="preserve">(The White Hall) 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>จะมีง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านปูนปั้น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>แบบรอคโคโค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ตกแต่งอย่างโอ่อ่า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 xml:space="preserve"> นอกจากนี้ยังมีห้อง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อิมพีเรียล</w:t>
      </w:r>
      <w:r w:rsidR="009D4D3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 w:rsidR="009D4D33" w:rsidRPr="00DF0045">
        <w:rPr>
          <w:rFonts w:ascii="Angsana New" w:hAnsi="Angsana New" w:cs="Angsana New"/>
          <w:sz w:val="32"/>
          <w:szCs w:val="32"/>
          <w:cs/>
        </w:rPr>
        <w:t>ฮอลล์</w:t>
      </w:r>
      <w:proofErr w:type="spellEnd"/>
      <w:r w:rsidR="009D4D33" w:rsidRPr="00DF0045">
        <w:rPr>
          <w:rFonts w:ascii="Angsana New" w:hAnsi="Angsana New" w:cs="Angsana New"/>
          <w:sz w:val="32"/>
          <w:szCs w:val="32"/>
        </w:rPr>
        <w:t xml:space="preserve"> </w:t>
      </w:r>
      <w:r w:rsidR="000C1FDC" w:rsidRPr="00DF0045">
        <w:rPr>
          <w:rFonts w:ascii="Angsana New" w:hAnsi="Angsana New" w:cs="Angsana New" w:hint="cs"/>
          <w:sz w:val="32"/>
          <w:szCs w:val="32"/>
          <w:cs/>
        </w:rPr>
        <w:t>(</w:t>
      </w:r>
      <w:r w:rsidR="000C1FDC" w:rsidRPr="00DF0045">
        <w:rPr>
          <w:rFonts w:ascii="Angsana New" w:hAnsi="Angsana New" w:cs="Angsana New"/>
          <w:sz w:val="32"/>
          <w:szCs w:val="32"/>
        </w:rPr>
        <w:t xml:space="preserve">Imperial Hall)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ห้องโถงกระจก</w:t>
      </w:r>
      <w:r w:rsidR="000C1FDC" w:rsidRPr="00DF0045">
        <w:rPr>
          <w:rFonts w:ascii="Angsana New" w:hAnsi="Angsana New" w:cs="Angsana New" w:hint="cs"/>
          <w:sz w:val="32"/>
          <w:szCs w:val="32"/>
          <w:cs/>
        </w:rPr>
        <w:t xml:space="preserve"> (</w:t>
      </w:r>
      <w:r w:rsidR="000C1FDC" w:rsidRPr="00DF0045">
        <w:rPr>
          <w:rFonts w:ascii="Angsana New" w:hAnsi="Angsana New" w:cs="Angsana New"/>
          <w:sz w:val="32"/>
          <w:szCs w:val="32"/>
        </w:rPr>
        <w:t xml:space="preserve">The Hall of Mirrors)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และโบสถ์</w:t>
      </w:r>
      <w:r w:rsidR="000C1FDC" w:rsidRPr="00DF0045">
        <w:rPr>
          <w:rFonts w:ascii="Angsana New" w:hAnsi="Angsana New" w:cs="Angsana New" w:hint="cs"/>
          <w:sz w:val="32"/>
          <w:szCs w:val="32"/>
          <w:cs/>
        </w:rPr>
        <w:t>ประจำวัง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ที่สวยงาม มีคอล</w:t>
      </w:r>
      <w:proofErr w:type="spellStart"/>
      <w:r w:rsidR="009D4D33" w:rsidRPr="00DF0045">
        <w:rPr>
          <w:rFonts w:ascii="Angsana New" w:hAnsi="Angsana New" w:cs="Angsana New"/>
          <w:sz w:val="32"/>
          <w:szCs w:val="32"/>
          <w:cs/>
        </w:rPr>
        <w:t>เล</w:t>
      </w:r>
      <w:proofErr w:type="spellEnd"/>
      <w:r w:rsidR="009D4D33" w:rsidRPr="00DF0045">
        <w:rPr>
          <w:rFonts w:ascii="Angsana New" w:hAnsi="Angsana New" w:cs="Angsana New"/>
          <w:sz w:val="32"/>
          <w:szCs w:val="32"/>
          <w:cs/>
        </w:rPr>
        <w:t>กช</w:t>
      </w:r>
      <w:proofErr w:type="spellStart"/>
      <w:r w:rsidR="009D4D33" w:rsidRPr="00DF0045">
        <w:rPr>
          <w:rFonts w:ascii="Angsana New" w:hAnsi="Angsana New" w:cs="Angsana New"/>
          <w:sz w:val="32"/>
          <w:szCs w:val="32"/>
          <w:cs/>
        </w:rPr>
        <w:t>ั</w:t>
      </w:r>
      <w:r w:rsidR="000C1FDC" w:rsidRPr="00DF0045">
        <w:rPr>
          <w:rFonts w:ascii="Angsana New" w:hAnsi="Angsana New" w:cs="Angsana New" w:hint="cs"/>
          <w:sz w:val="32"/>
          <w:szCs w:val="32"/>
          <w:cs/>
        </w:rPr>
        <w:t>่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น</w:t>
      </w:r>
      <w:proofErr w:type="spellEnd"/>
      <w:r w:rsidR="009D4D33" w:rsidRPr="00DF0045">
        <w:rPr>
          <w:rFonts w:ascii="Angsana New" w:hAnsi="Angsana New" w:cs="Angsana New"/>
          <w:sz w:val="32"/>
          <w:szCs w:val="32"/>
          <w:cs/>
        </w:rPr>
        <w:t>ที่ยอดเยี่ยมของโบราณวัตถุ</w:t>
      </w:r>
      <w:r w:rsidR="000C1FDC" w:rsidRPr="00DF0045">
        <w:rPr>
          <w:rFonts w:ascii="Angsana New" w:hAnsi="Angsana New" w:cs="Angsana New" w:hint="cs"/>
          <w:sz w:val="32"/>
          <w:szCs w:val="32"/>
          <w:cs/>
        </w:rPr>
        <w:t xml:space="preserve">และ </w:t>
      </w:r>
      <w:r w:rsidR="009D4D33" w:rsidRPr="00DF0045">
        <w:rPr>
          <w:rFonts w:ascii="Angsana New" w:hAnsi="Angsana New" w:cs="Angsana New"/>
          <w:sz w:val="32"/>
          <w:szCs w:val="32"/>
          <w:cs/>
        </w:rPr>
        <w:t>แกลเลอรีภาพ</w:t>
      </w:r>
      <w:r w:rsidR="000C1FDC" w:rsidRPr="00DF0045">
        <w:rPr>
          <w:rFonts w:ascii="Angsana New" w:hAnsi="Angsana New" w:cs="Angsana New" w:hint="cs"/>
          <w:sz w:val="32"/>
          <w:szCs w:val="32"/>
          <w:cs/>
        </w:rPr>
        <w:t xml:space="preserve"> จากนั้นอิสระทุกท่านเดินเล่นชมตัวเมืองเก่า</w:t>
      </w:r>
    </w:p>
    <w:p w14:paraId="1BB0EB91" w14:textId="77777777" w:rsidR="001D06A9" w:rsidRPr="00DF0045" w:rsidRDefault="000C1FDC" w:rsidP="00B908E2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เที่ยง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บริการอาหารมื้อกลางวัน</w:t>
      </w:r>
      <w:r w:rsidR="000057E8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ณ ภัตตาคาร</w:t>
      </w:r>
    </w:p>
    <w:p w14:paraId="6D49EB92" w14:textId="54ADE4E4" w:rsidR="000C1FDC" w:rsidRPr="00DF0045" w:rsidRDefault="007F1267" w:rsidP="00B908E2">
      <w:pPr>
        <w:ind w:left="720" w:hanging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0045">
        <w:rPr>
          <w:noProof/>
        </w:rPr>
        <w:drawing>
          <wp:anchor distT="0" distB="0" distL="114300" distR="114300" simplePos="0" relativeHeight="251641344" behindDoc="0" locked="0" layoutInCell="1" allowOverlap="1" wp14:anchorId="39AB32B2" wp14:editId="4B50B847">
            <wp:simplePos x="0" y="0"/>
            <wp:positionH relativeFrom="margin">
              <wp:align>right</wp:align>
            </wp:positionH>
            <wp:positionV relativeFrom="paragraph">
              <wp:posOffset>369171</wp:posOffset>
            </wp:positionV>
            <wp:extent cx="3239770" cy="2155825"/>
            <wp:effectExtent l="0" t="0" r="0" b="0"/>
            <wp:wrapSquare wrapText="bothSides"/>
            <wp:docPr id="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FDC" w:rsidRPr="00DF0045">
        <w:rPr>
          <w:rFonts w:ascii="Angsana New" w:hAnsi="Angsana New" w:cs="Angsana New"/>
          <w:color w:val="0000FF"/>
          <w:sz w:val="32"/>
          <w:szCs w:val="32"/>
          <w:cs/>
        </w:rPr>
        <w:t>บ่าย</w:t>
      </w:r>
      <w:r w:rsidR="000C1FDC" w:rsidRPr="00DF0045">
        <w:rPr>
          <w:rFonts w:ascii="Angsana New" w:hAnsi="Angsana New" w:cs="Angsana New"/>
          <w:color w:val="0000FF"/>
          <w:sz w:val="32"/>
          <w:szCs w:val="32"/>
          <w:cs/>
        </w:rPr>
        <w:tab/>
      </w:r>
      <w:r w:rsidR="000C1FDC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จากนั้นเดินทางสู่เมือง </w:t>
      </w:r>
      <w:r w:rsidR="000C1FDC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“</w:t>
      </w:r>
      <w:proofErr w:type="spellStart"/>
      <w:r w:rsidR="000C1FDC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โรเธนเบิร์ก</w:t>
      </w:r>
      <w:proofErr w:type="spellEnd"/>
      <w:r w:rsidR="000C1FDC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”</w:t>
      </w:r>
      <w:r w:rsidR="000C1FDC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0C1FDC" w:rsidRPr="00DF0045">
        <w:rPr>
          <w:rFonts w:ascii="Angsana New" w:hAnsi="Angsana New" w:cs="Angsana New"/>
          <w:color w:val="FF0000"/>
          <w:sz w:val="34"/>
          <w:szCs w:val="34"/>
          <w:highlight w:val="yellow"/>
          <w:u w:val="single"/>
          <w:cs/>
        </w:rPr>
        <w:t>(</w:t>
      </w:r>
      <w:r w:rsidR="001D06A9" w:rsidRPr="00DF0045">
        <w:rPr>
          <w:rFonts w:ascii="Angsana New" w:hAnsi="Angsana New" w:cs="Angsana New" w:hint="cs"/>
          <w:color w:val="FF0000"/>
          <w:sz w:val="34"/>
          <w:szCs w:val="34"/>
          <w:highlight w:val="yellow"/>
          <w:u w:val="single"/>
          <w:cs/>
        </w:rPr>
        <w:t>60</w:t>
      </w:r>
      <w:r w:rsidR="000C1FDC" w:rsidRPr="00DF0045">
        <w:rPr>
          <w:rFonts w:ascii="Angsana New" w:hAnsi="Angsana New" w:cs="Angsana New"/>
          <w:color w:val="FF0000"/>
          <w:sz w:val="34"/>
          <w:szCs w:val="34"/>
          <w:highlight w:val="yellow"/>
          <w:u w:val="single"/>
          <w:cs/>
        </w:rPr>
        <w:t xml:space="preserve"> ก.ม.)</w:t>
      </w:r>
      <w:r w:rsidR="000C1FDC" w:rsidRPr="00DF0045">
        <w:rPr>
          <w:rFonts w:ascii="Angsana New" w:hAnsi="Angsana New" w:cs="Angsana New"/>
          <w:color w:val="3104D6"/>
          <w:sz w:val="36"/>
          <w:szCs w:val="36"/>
          <w:cs/>
        </w:rPr>
        <w:t xml:space="preserve"> </w:t>
      </w:r>
      <w:r w:rsidR="000C1FDC" w:rsidRPr="00DF0045">
        <w:rPr>
          <w:rFonts w:ascii="Angsana New" w:hAnsi="Angsana New" w:cs="Angsana New"/>
          <w:sz w:val="32"/>
          <w:szCs w:val="32"/>
          <w:cs/>
        </w:rPr>
        <w:t>เมือง</w:t>
      </w:r>
      <w:proofErr w:type="spellStart"/>
      <w:r w:rsidR="000C1FDC" w:rsidRPr="00DF0045">
        <w:rPr>
          <w:rFonts w:ascii="Angsana New" w:hAnsi="Angsana New" w:cs="Angsana New"/>
          <w:sz w:val="32"/>
          <w:szCs w:val="32"/>
          <w:cs/>
        </w:rPr>
        <w:t>โรเธนเบิร์ก</w:t>
      </w:r>
      <w:proofErr w:type="spellEnd"/>
      <w:r w:rsidR="001D06A9" w:rsidRPr="00DF0045">
        <w:rPr>
          <w:rFonts w:ascii="Angsana New" w:hAnsi="Angsana New" w:cs="Angsana New" w:hint="cs"/>
          <w:sz w:val="32"/>
          <w:szCs w:val="32"/>
          <w:cs/>
        </w:rPr>
        <w:t xml:space="preserve"> หรือชื่อเต็มว่า</w:t>
      </w:r>
      <w:r w:rsidR="000C1FDC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1D06A9" w:rsidRPr="00DF0045">
        <w:rPr>
          <w:rFonts w:ascii="Angsana New" w:hAnsi="Angsana New" w:cs="Angsana New"/>
          <w:sz w:val="32"/>
          <w:szCs w:val="32"/>
          <w:cs/>
        </w:rPr>
        <w:t>โร</w:t>
      </w:r>
      <w:proofErr w:type="spellEnd"/>
      <w:r w:rsidR="001D06A9" w:rsidRPr="00DF0045">
        <w:rPr>
          <w:rFonts w:ascii="Angsana New" w:hAnsi="Angsana New" w:cs="Angsana New"/>
          <w:sz w:val="32"/>
          <w:szCs w:val="32"/>
          <w:cs/>
        </w:rPr>
        <w:t>เทินบวร</w:t>
      </w:r>
      <w:proofErr w:type="spellStart"/>
      <w:r w:rsidR="001D06A9" w:rsidRPr="00DF0045">
        <w:rPr>
          <w:rFonts w:ascii="Angsana New" w:hAnsi="Angsana New" w:cs="Angsana New"/>
          <w:sz w:val="32"/>
          <w:szCs w:val="32"/>
          <w:cs/>
        </w:rPr>
        <w:t>์ค</w:t>
      </w:r>
      <w:proofErr w:type="spellEnd"/>
      <w:r w:rsidR="001D06A9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1D06A9" w:rsidRPr="00DF0045">
        <w:rPr>
          <w:rFonts w:ascii="Angsana New" w:hAnsi="Angsana New" w:cs="Angsana New"/>
          <w:sz w:val="32"/>
          <w:szCs w:val="32"/>
          <w:cs/>
        </w:rPr>
        <w:t>อ็อพ</w:t>
      </w:r>
      <w:proofErr w:type="spellEnd"/>
      <w:r w:rsidR="001D06A9" w:rsidRPr="00DF0045">
        <w:rPr>
          <w:rFonts w:ascii="Angsana New" w:hAnsi="Angsana New" w:cs="Angsana New"/>
          <w:sz w:val="32"/>
          <w:szCs w:val="32"/>
          <w:cs/>
        </w:rPr>
        <w:t xml:space="preserve"> แดร์ เทาเบอร์ (</w:t>
      </w:r>
      <w:proofErr w:type="spellStart"/>
      <w:r w:rsidR="001D06A9" w:rsidRPr="00DF0045">
        <w:rPr>
          <w:rFonts w:ascii="Angsana New" w:hAnsi="Angsana New" w:cs="Angsana New"/>
          <w:sz w:val="32"/>
          <w:szCs w:val="32"/>
        </w:rPr>
        <w:t>Rothenburg</w:t>
      </w:r>
      <w:proofErr w:type="spellEnd"/>
      <w:r w:rsidR="001D06A9" w:rsidRPr="00DF0045">
        <w:rPr>
          <w:rFonts w:ascii="Angsana New" w:hAnsi="Angsana New" w:cs="Angsana New"/>
          <w:sz w:val="32"/>
          <w:szCs w:val="32"/>
        </w:rPr>
        <w:t xml:space="preserve"> </w:t>
      </w:r>
      <w:proofErr w:type="spellStart"/>
      <w:r w:rsidR="001D06A9" w:rsidRPr="00DF0045">
        <w:rPr>
          <w:rFonts w:ascii="Angsana New" w:hAnsi="Angsana New" w:cs="Angsana New"/>
          <w:sz w:val="32"/>
          <w:szCs w:val="32"/>
        </w:rPr>
        <w:t>ob</w:t>
      </w:r>
      <w:proofErr w:type="spellEnd"/>
      <w:r w:rsidR="001D06A9" w:rsidRPr="00DF0045">
        <w:rPr>
          <w:rFonts w:ascii="Angsana New" w:hAnsi="Angsana New" w:cs="Angsana New"/>
          <w:sz w:val="32"/>
          <w:szCs w:val="32"/>
        </w:rPr>
        <w:t xml:space="preserve"> der Tauber) 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>เป็นเมือง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ปราการ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 xml:space="preserve"> ที่ตั้งอยู่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บนแม่น้ำเทาเบอร์ เขตเมืองเก่า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>สร้างขึ้นใน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สมัยยุคกลาง</w:t>
      </w:r>
      <w:r w:rsidR="001D06A9" w:rsidRPr="00DF004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ซึ่งได้รับการอนุรักษ์ไว้เป็นอย่างดีจนถึงปัจจุบัน เมืองแห่งนี้ยังตั้งอยู่บนถนนสาย</w:t>
      </w:r>
      <w:proofErr w:type="spellStart"/>
      <w:r w:rsidR="001D06A9" w:rsidRPr="00DF0045">
        <w:rPr>
          <w:rFonts w:ascii="Angsana New" w:hAnsi="Angsana New" w:cs="Angsana New"/>
          <w:sz w:val="32"/>
          <w:szCs w:val="32"/>
          <w:cs/>
        </w:rPr>
        <w:t>โร</w:t>
      </w:r>
      <w:proofErr w:type="spellEnd"/>
      <w:r w:rsidR="001D06A9" w:rsidRPr="00DF0045">
        <w:rPr>
          <w:rFonts w:ascii="Angsana New" w:hAnsi="Angsana New" w:cs="Angsana New"/>
          <w:sz w:val="32"/>
          <w:szCs w:val="32"/>
          <w:cs/>
        </w:rPr>
        <w:t>แมนติกซึ่งเป็นเส้นทางท่องเที่ยวยอดนิยม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>มากที่สุด</w:t>
      </w:r>
      <w:r w:rsidR="001D06A9" w:rsidRPr="00DF004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ในตอนใต้ของรัฐบาวาเรีย ในอดีต</w:t>
      </w:r>
      <w:proofErr w:type="spellStart"/>
      <w:r w:rsidR="001D06A9" w:rsidRPr="00DF0045">
        <w:rPr>
          <w:rFonts w:ascii="Angsana New" w:hAnsi="Angsana New" w:cs="Angsana New"/>
          <w:sz w:val="32"/>
          <w:szCs w:val="32"/>
          <w:cs/>
        </w:rPr>
        <w:t>โร</w:t>
      </w:r>
      <w:proofErr w:type="spellEnd"/>
      <w:r w:rsidR="001D06A9" w:rsidRPr="00DF0045">
        <w:rPr>
          <w:rFonts w:ascii="Angsana New" w:hAnsi="Angsana New" w:cs="Angsana New"/>
          <w:sz w:val="32"/>
          <w:szCs w:val="32"/>
          <w:cs/>
        </w:rPr>
        <w:t>เทิน</w:t>
      </w:r>
      <w:proofErr w:type="spellStart"/>
      <w:r w:rsidR="00874A41" w:rsidRPr="00DF0045">
        <w:rPr>
          <w:rFonts w:ascii="Angsana New" w:hAnsi="Angsana New" w:cs="Angsana New" w:hint="cs"/>
          <w:sz w:val="32"/>
          <w:szCs w:val="32"/>
          <w:cs/>
        </w:rPr>
        <w:t>เ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บ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>ิ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ร์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>ก</w:t>
      </w:r>
      <w:proofErr w:type="spellEnd"/>
      <w:r w:rsidR="001D06A9" w:rsidRPr="00DF004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เคยมีฐานะเป็น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>เมืองอิสระ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ของจักรวรรดิโรมันอันศักดิ์สิทธิ์ ซึ่งในยุคหนึ่ง เมืองนี้เคยเป็นหนึ่งในเมืองใหญ่ที่สุดของ</w:t>
      </w:r>
      <w:r w:rsidR="001D06A9" w:rsidRPr="00DF0045">
        <w:rPr>
          <w:rFonts w:ascii="Angsana New" w:hAnsi="Angsana New" w:cs="Angsana New"/>
          <w:sz w:val="32"/>
          <w:szCs w:val="32"/>
        </w:rPr>
        <w:t xml:space="preserve"> 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จักรวรรดิโรมันอันศักดิ์สิทธิ์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 xml:space="preserve"> อีก</w:t>
      </w:r>
      <w:r w:rsidR="001D06A9" w:rsidRPr="00DF0045">
        <w:rPr>
          <w:rFonts w:ascii="Angsana New" w:hAnsi="Angsana New" w:cs="Angsana New"/>
          <w:sz w:val="32"/>
          <w:szCs w:val="32"/>
          <w:cs/>
        </w:rPr>
        <w:t>ด้วย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 xml:space="preserve"> อิสระทุกท่าน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 </w:t>
      </w:r>
      <w:r w:rsidR="001D06A9" w:rsidRPr="00DF0045">
        <w:rPr>
          <w:rFonts w:ascii="Angsana New" w:hAnsi="Angsana New" w:cs="Angsana New" w:hint="cs"/>
          <w:sz w:val="32"/>
          <w:szCs w:val="32"/>
          <w:cs/>
        </w:rPr>
        <w:t xml:space="preserve">เดินเล่นชมเมืองหรือเลือกซื้อของฝากของที่ระลึกตามอัธยาศัย </w:t>
      </w:r>
    </w:p>
    <w:p w14:paraId="47DF2E55" w14:textId="77EFF90D" w:rsidR="00874A41" w:rsidRPr="00DF0045" w:rsidRDefault="000C1FDC" w:rsidP="00B908E2">
      <w:pPr>
        <w:shd w:val="clear" w:color="auto" w:fill="FFFF00"/>
        <w:rPr>
          <w:rFonts w:ascii="Angsana New" w:hAnsi="Angsana New" w:cs="Angsana New"/>
          <w:color w:val="3333FF"/>
          <w:sz w:val="34"/>
          <w:szCs w:val="34"/>
          <w:u w:val="single"/>
          <w:cs/>
        </w:rPr>
      </w:pP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ค่ำ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ab/>
        <w:t>บริการ อาหารมื้อค่ำ ณ ภัตตาคารพื้นเมือง</w:t>
      </w:r>
      <w:r w:rsidR="007E46CA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เมนู</w:t>
      </w:r>
      <w:r w:rsidR="00075BA4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ช</w:t>
      </w:r>
      <w:proofErr w:type="spellStart"/>
      <w:r w:rsidR="00075BA4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นิทเซิล</w:t>
      </w:r>
      <w:proofErr w:type="spellEnd"/>
      <w:r w:rsidR="00075BA4" w:rsidRPr="00DF0045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>(</w:t>
      </w:r>
      <w:r w:rsidR="007E46CA" w:rsidRPr="00DF0045">
        <w:rPr>
          <w:rFonts w:ascii="Angsana New" w:hAnsi="Angsana New" w:cs="Angsana New"/>
          <w:color w:val="3333FF"/>
          <w:sz w:val="36"/>
          <w:szCs w:val="36"/>
          <w:u w:val="single"/>
        </w:rPr>
        <w:t>Schnitzel</w:t>
      </w:r>
      <w:r w:rsidR="00075BA4" w:rsidRPr="00DF0045">
        <w:rPr>
          <w:rFonts w:ascii="Angsana New" w:hAnsi="Angsana New" w:cs="Angsana New"/>
          <w:color w:val="3333FF"/>
          <w:sz w:val="36"/>
          <w:szCs w:val="36"/>
          <w:u w:val="single"/>
        </w:rPr>
        <w:t>)</w:t>
      </w:r>
      <w:r w:rsidR="007E46CA"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 </w:t>
      </w:r>
      <w:r w:rsidR="007E46CA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เมนูยอดนิยมของชาวเยอรมัน</w:t>
      </w:r>
    </w:p>
    <w:p w14:paraId="58015B1A" w14:textId="77777777" w:rsidR="000C1FDC" w:rsidRDefault="000C1FDC" w:rsidP="00B908E2">
      <w:pPr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0057E8"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TILMAN RIEMENSCHNEIDER</w:t>
      </w:r>
      <w:r w:rsidR="000057E8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9501E8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4A176D71" w14:textId="77777777" w:rsidR="00FE571A" w:rsidRPr="00DF0045" w:rsidRDefault="00FE571A" w:rsidP="00B908E2">
      <w:pPr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</w:p>
    <w:p w14:paraId="4710E7AF" w14:textId="67C31E3E" w:rsidR="008B0288" w:rsidRPr="00DF0045" w:rsidRDefault="005B44BB" w:rsidP="00B908E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lastRenderedPageBreak/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(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3</w:t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)</w:t>
      </w:r>
      <w:r w:rsidR="00B908E2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โรเธนเบิร์ก</w:t>
      </w:r>
      <w:proofErr w:type="spellEnd"/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อูล์ม</w:t>
      </w:r>
      <w:proofErr w:type="spellEnd"/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8B0288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ชวานเกา </w:t>
      </w:r>
      <w:r w:rsidR="008B0288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4330F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075BA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เข้าชม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ปราสาทนอยชวานสไตน์  </w:t>
      </w:r>
    </w:p>
    <w:p w14:paraId="6E950C59" w14:textId="5F8CADB5" w:rsidR="00874A41" w:rsidRPr="00DF0045" w:rsidRDefault="00084EAC" w:rsidP="00B908E2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26"/>
        </w:tabs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B908E2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 </w:t>
      </w:r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การ์</w:t>
      </w:r>
      <w:proofErr w:type="spellStart"/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มิซ</w:t>
      </w:r>
      <w:proofErr w:type="spellEnd"/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พาเท่น เคียร์</w:t>
      </w:r>
      <w:proofErr w:type="spellStart"/>
      <w:r w:rsidR="00874A4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เค่น</w:t>
      </w:r>
      <w:proofErr w:type="spellEnd"/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  <w:r w:rsidR="00874A41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</w:p>
    <w:p w14:paraId="6707A21F" w14:textId="77777777" w:rsidR="00874A41" w:rsidRPr="00DF0045" w:rsidRDefault="00874A41" w:rsidP="00B908E2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เช้า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2AE37FC4" w14:textId="239A711C" w:rsidR="00A95727" w:rsidRPr="00DF0045" w:rsidRDefault="004F3D4D" w:rsidP="00B908E2">
      <w:pPr>
        <w:ind w:left="720"/>
        <w:jc w:val="thaiDistribute"/>
        <w:rPr>
          <w:rFonts w:ascii="Angsana New" w:hAnsi="Angsana New" w:cs="Angsana New"/>
          <w:color w:val="3333FF"/>
          <w:sz w:val="34"/>
          <w:szCs w:val="34"/>
          <w:cs/>
        </w:rPr>
      </w:pPr>
      <w:r w:rsidRPr="00DF0045">
        <w:rPr>
          <w:noProof/>
        </w:rPr>
        <w:drawing>
          <wp:anchor distT="0" distB="0" distL="114300" distR="114300" simplePos="0" relativeHeight="251642368" behindDoc="0" locked="0" layoutInCell="1" allowOverlap="1" wp14:anchorId="77C4B9A4" wp14:editId="72BA5927">
            <wp:simplePos x="0" y="0"/>
            <wp:positionH relativeFrom="margin">
              <wp:posOffset>2520315</wp:posOffset>
            </wp:positionH>
            <wp:positionV relativeFrom="paragraph">
              <wp:posOffset>398618</wp:posOffset>
            </wp:positionV>
            <wp:extent cx="3600000" cy="2515484"/>
            <wp:effectExtent l="0" t="0" r="635" b="0"/>
            <wp:wrapSquare wrapText="bothSides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1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A41" w:rsidRPr="00DF0045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นำท่านออกเดินทางสู่</w:t>
      </w:r>
      <w:r w:rsidR="00874A41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เมือง</w:t>
      </w:r>
      <w:proofErr w:type="spellStart"/>
      <w:r w:rsidR="00874A41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อูล์ม</w:t>
      </w:r>
      <w:proofErr w:type="spellEnd"/>
      <w:r w:rsidR="00874A41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 xml:space="preserve"> (</w:t>
      </w:r>
      <w:proofErr w:type="spellStart"/>
      <w:r w:rsidR="003C483A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Ulm</w:t>
      </w:r>
      <w:proofErr w:type="spellEnd"/>
      <w:r w:rsidR="00874A41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 xml:space="preserve">) </w:t>
      </w:r>
      <w:r w:rsidR="001E3E03" w:rsidRPr="00DF0045">
        <w:rPr>
          <w:rFonts w:ascii="Angsana New" w:hAnsi="Angsana New" w:cs="Angsana New" w:hint="cs"/>
          <w:color w:val="FF0000"/>
          <w:sz w:val="36"/>
          <w:szCs w:val="36"/>
          <w:highlight w:val="yellow"/>
          <w:cs/>
        </w:rPr>
        <w:t>(130 กม.)</w:t>
      </w:r>
      <w:r w:rsidR="00874A41" w:rsidRPr="00DF0045">
        <w:rPr>
          <w:rFonts w:ascii="Angsana New" w:hAnsi="Angsana New" w:cs="Angsana New"/>
          <w:color w:val="3333FF"/>
          <w:sz w:val="36"/>
          <w:szCs w:val="36"/>
        </w:rPr>
        <w:t xml:space="preserve"> </w:t>
      </w:r>
      <w:r w:rsidR="00874A41" w:rsidRPr="00DF0045">
        <w:rPr>
          <w:rFonts w:ascii="Angsana New" w:hAnsi="Angsana New" w:cs="Angsana New" w:hint="cs"/>
          <w:color w:val="0000FF"/>
          <w:sz w:val="34"/>
          <w:szCs w:val="34"/>
          <w:cs/>
        </w:rPr>
        <w:t>ตั้งอยู่</w:t>
      </w:r>
      <w:r w:rsidR="00874A41" w:rsidRPr="00DF0045">
        <w:rPr>
          <w:rFonts w:ascii="Angsana New" w:hAnsi="Angsana New" w:cs="Angsana New"/>
          <w:color w:val="0000FF"/>
          <w:sz w:val="34"/>
          <w:szCs w:val="34"/>
          <w:cs/>
        </w:rPr>
        <w:t>ในรัฐบาเดิน-</w:t>
      </w:r>
      <w:proofErr w:type="spellStart"/>
      <w:r w:rsidR="00874A41" w:rsidRPr="00DF0045">
        <w:rPr>
          <w:rFonts w:ascii="Angsana New" w:hAnsi="Angsana New" w:cs="Angsana New"/>
          <w:color w:val="0000FF"/>
          <w:sz w:val="34"/>
          <w:szCs w:val="34"/>
          <w:cs/>
        </w:rPr>
        <w:t>เวื</w:t>
      </w:r>
      <w:proofErr w:type="spellEnd"/>
      <w:r w:rsidR="00874A41" w:rsidRPr="00DF0045">
        <w:rPr>
          <w:rFonts w:ascii="Angsana New" w:hAnsi="Angsana New" w:cs="Angsana New"/>
          <w:color w:val="0000FF"/>
          <w:sz w:val="34"/>
          <w:szCs w:val="34"/>
          <w:cs/>
        </w:rPr>
        <w:t>อร์ทเทมแบ</w:t>
      </w:r>
      <w:proofErr w:type="spellStart"/>
      <w:r w:rsidR="00874A41" w:rsidRPr="00DF0045">
        <w:rPr>
          <w:rFonts w:ascii="Angsana New" w:hAnsi="Angsana New" w:cs="Angsana New"/>
          <w:color w:val="0000FF"/>
          <w:sz w:val="34"/>
          <w:szCs w:val="34"/>
          <w:cs/>
        </w:rPr>
        <w:t>ร์ก</w:t>
      </w:r>
      <w:proofErr w:type="spellEnd"/>
      <w:r w:rsidR="00874A41"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>อ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ยู่ทางตอนใต้ของประเทศเยอรมนี ริมฝั่งแม่น้ำดาน</w:t>
      </w:r>
      <w:proofErr w:type="spellStart"/>
      <w:r w:rsidR="00874A41" w:rsidRPr="00DF0045">
        <w:rPr>
          <w:rFonts w:ascii="Angsana New" w:hAnsi="Angsana New" w:cs="Angsana New"/>
          <w:sz w:val="32"/>
          <w:szCs w:val="32"/>
          <w:cs/>
        </w:rPr>
        <w:t>ูบ</w:t>
      </w:r>
      <w:proofErr w:type="spellEnd"/>
      <w:r w:rsidR="00874A41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>ชมมหาวิหาร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วิหาร</w:t>
      </w:r>
      <w:proofErr w:type="spellStart"/>
      <w:r w:rsidR="00874A41" w:rsidRPr="00DF0045">
        <w:rPr>
          <w:rFonts w:ascii="Angsana New" w:hAnsi="Angsana New" w:cs="Angsana New"/>
          <w:sz w:val="32"/>
          <w:szCs w:val="32"/>
          <w:cs/>
        </w:rPr>
        <w:t>อูล์ม</w:t>
      </w:r>
      <w:proofErr w:type="spellEnd"/>
      <w:r w:rsidR="00874A41" w:rsidRPr="00DF0045">
        <w:rPr>
          <w:rFonts w:ascii="Angsana New" w:hAnsi="Angsana New" w:cs="Angsana New"/>
          <w:sz w:val="32"/>
          <w:szCs w:val="32"/>
          <w:cs/>
        </w:rPr>
        <w:t>เมอร์ มืนส</w:t>
      </w:r>
      <w:proofErr w:type="spellStart"/>
      <w:r w:rsidR="00874A41" w:rsidRPr="00DF0045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="00874A41" w:rsidRPr="00DF0045">
        <w:rPr>
          <w:rFonts w:ascii="Angsana New" w:hAnsi="Angsana New" w:cs="Angsana New"/>
          <w:sz w:val="32"/>
          <w:szCs w:val="32"/>
          <w:cs/>
        </w:rPr>
        <w:t>อร์ (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Ulm Münster)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ที่มีชื่อเสียง ถือว่าเป็นโบสถ์ที่สูงที่สุดในโลกวัดได้ว่ามีความสูงถึง 161.53 เมตร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95727" w:rsidRPr="00DF0045">
        <w:rPr>
          <w:rFonts w:ascii="Angsana New" w:hAnsi="Angsana New" w:cs="Angsana New" w:hint="cs"/>
          <w:sz w:val="32"/>
          <w:szCs w:val="32"/>
          <w:cs/>
        </w:rPr>
        <w:t>เมือง</w:t>
      </w:r>
      <w:proofErr w:type="spellStart"/>
      <w:r w:rsidR="00A95727" w:rsidRPr="00DF0045">
        <w:rPr>
          <w:rFonts w:ascii="Angsana New" w:hAnsi="Angsana New" w:cs="Angsana New" w:hint="cs"/>
          <w:sz w:val="32"/>
          <w:szCs w:val="32"/>
          <w:cs/>
        </w:rPr>
        <w:t>อูล์ม</w:t>
      </w:r>
      <w:proofErr w:type="spellEnd"/>
      <w:r w:rsidR="00A95727" w:rsidRPr="00DF0045">
        <w:rPr>
          <w:rFonts w:ascii="Angsana New" w:hAnsi="Angsana New" w:cs="Angsana New" w:hint="cs"/>
          <w:sz w:val="32"/>
          <w:szCs w:val="32"/>
          <w:cs/>
        </w:rPr>
        <w:t>ยังเป็นเมืองที่สำคัญระดับโลกเนื่องจาก</w:t>
      </w:r>
      <w:proofErr w:type="spellStart"/>
      <w:r w:rsidR="00A95727" w:rsidRPr="00DF0045">
        <w:rPr>
          <w:rFonts w:ascii="Angsana New" w:hAnsi="Angsana New" w:cs="Angsana New" w:hint="cs"/>
          <w:sz w:val="32"/>
          <w:szCs w:val="32"/>
          <w:cs/>
        </w:rPr>
        <w:t>ป็</w:t>
      </w:r>
      <w:proofErr w:type="spellEnd"/>
      <w:r w:rsidR="00A95727" w:rsidRPr="00DF0045">
        <w:rPr>
          <w:rFonts w:ascii="Angsana New" w:hAnsi="Angsana New" w:cs="Angsana New" w:hint="cs"/>
          <w:sz w:val="32"/>
          <w:szCs w:val="32"/>
          <w:cs/>
        </w:rPr>
        <w:t>นเมืองเกิดของอ</w:t>
      </w:r>
      <w:proofErr w:type="spellStart"/>
      <w:r w:rsidR="00A95727" w:rsidRPr="00DF0045">
        <w:rPr>
          <w:rFonts w:ascii="Angsana New" w:hAnsi="Angsana New" w:cs="Angsana New" w:hint="cs"/>
          <w:sz w:val="32"/>
          <w:szCs w:val="32"/>
          <w:cs/>
        </w:rPr>
        <w:t>ัลเบิร์ต</w:t>
      </w:r>
      <w:proofErr w:type="spellEnd"/>
      <w:r w:rsidR="00A95727" w:rsidRPr="00DF0045">
        <w:rPr>
          <w:rFonts w:ascii="Angsana New" w:hAnsi="Angsana New" w:cs="Angsana New" w:hint="cs"/>
          <w:sz w:val="32"/>
          <w:szCs w:val="32"/>
          <w:cs/>
        </w:rPr>
        <w:t xml:space="preserve"> ไอน์สไตน์ (</w:t>
      </w:r>
      <w:r w:rsidR="00A95727" w:rsidRPr="00DF0045">
        <w:rPr>
          <w:rFonts w:ascii="Angsana New" w:hAnsi="Angsana New" w:cs="Angsana New"/>
          <w:sz w:val="32"/>
          <w:szCs w:val="32"/>
        </w:rPr>
        <w:t>Albert Einstein)</w:t>
      </w:r>
      <w:r w:rsidR="00A95727" w:rsidRPr="00DF0045">
        <w:rPr>
          <w:rFonts w:ascii="Angsana New" w:hAnsi="Angsana New" w:cs="Angsana New" w:hint="cs"/>
          <w:sz w:val="32"/>
          <w:szCs w:val="32"/>
          <w:cs/>
        </w:rPr>
        <w:t xml:space="preserve"> นักฟิสิก</w:t>
      </w:r>
      <w:r w:rsidR="00A95727" w:rsidRPr="00DF0045">
        <w:rPr>
          <w:rFonts w:ascii="Angsana New" w:hAnsi="Angsana New" w:cs="Angsana New"/>
          <w:sz w:val="32"/>
          <w:szCs w:val="32"/>
          <w:cs/>
        </w:rPr>
        <w:t>ส์</w:t>
      </w:r>
      <w:r w:rsidR="00A95727" w:rsidRPr="00DF0045">
        <w:rPr>
          <w:rFonts w:ascii="Angsana New" w:hAnsi="Angsana New" w:cs="Angsana New" w:hint="cs"/>
          <w:sz w:val="32"/>
          <w:szCs w:val="32"/>
          <w:cs/>
        </w:rPr>
        <w:t xml:space="preserve">ชาวเยอรมัน-ยิว </w:t>
      </w:r>
      <w:r w:rsidR="00007B10" w:rsidRPr="00DF0045">
        <w:rPr>
          <w:rFonts w:ascii="Angsana New" w:hAnsi="Angsana New" w:cs="Angsana New"/>
          <w:sz w:val="32"/>
          <w:szCs w:val="32"/>
        </w:rPr>
        <w:t xml:space="preserve"> </w:t>
      </w:r>
      <w:r w:rsidR="00A95727" w:rsidRPr="00DF0045">
        <w:rPr>
          <w:rFonts w:ascii="Angsana New" w:hAnsi="Angsana New" w:cs="Angsana New" w:hint="cs"/>
          <w:sz w:val="32"/>
          <w:szCs w:val="32"/>
          <w:cs/>
        </w:rPr>
        <w:t>ได้เวลาสมควร</w:t>
      </w:r>
      <w:r w:rsidR="000057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95727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>นำท่านเดินทางสู่</w:t>
      </w:r>
      <w:r w:rsidR="003C483A" w:rsidRPr="00DF0045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เมืองชวานเกา</w:t>
      </w:r>
      <w:r w:rsidR="003C483A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 xml:space="preserve"> (13</w:t>
      </w:r>
      <w:r w:rsidR="00F51876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>1</w:t>
      </w:r>
      <w:r w:rsidR="003C483A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 xml:space="preserve"> กม.)</w:t>
      </w:r>
      <w:r w:rsidR="000057E8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 xml:space="preserve"> </w:t>
      </w:r>
      <w:r w:rsidR="003C483A" w:rsidRPr="00DF0045">
        <w:rPr>
          <w:rFonts w:ascii="Angsana New" w:hAnsi="Angsana New" w:cs="Angsana New"/>
          <w:color w:val="3333FF"/>
          <w:sz w:val="34"/>
          <w:szCs w:val="34"/>
          <w:cs/>
        </w:rPr>
        <w:t>โดยใช้เส้นทาง</w:t>
      </w:r>
      <w:proofErr w:type="spellStart"/>
      <w:r w:rsidR="003C483A" w:rsidRPr="00DF0045">
        <w:rPr>
          <w:rFonts w:ascii="Angsana New" w:hAnsi="Angsana New" w:cs="Angsana New"/>
          <w:color w:val="3333FF"/>
          <w:sz w:val="34"/>
          <w:szCs w:val="34"/>
          <w:cs/>
        </w:rPr>
        <w:t>โร</w:t>
      </w:r>
      <w:proofErr w:type="spellEnd"/>
      <w:r w:rsidR="003C483A" w:rsidRPr="00DF0045">
        <w:rPr>
          <w:rFonts w:ascii="Angsana New" w:hAnsi="Angsana New" w:cs="Angsana New"/>
          <w:color w:val="3333FF"/>
          <w:sz w:val="34"/>
          <w:szCs w:val="34"/>
          <w:cs/>
        </w:rPr>
        <w:t xml:space="preserve">แมนติก </w:t>
      </w:r>
      <w:r w:rsidR="003C483A" w:rsidRPr="00DF0045">
        <w:rPr>
          <w:rFonts w:ascii="Angsana New" w:hAnsi="Angsana New" w:cs="Angsana New"/>
          <w:color w:val="3333FF"/>
          <w:sz w:val="34"/>
          <w:szCs w:val="34"/>
        </w:rPr>
        <w:t>The Romantic Road (World Heritage Route)</w:t>
      </w:r>
      <w:r w:rsidR="000057E8" w:rsidRPr="00DF0045">
        <w:rPr>
          <w:rFonts w:ascii="Angsana New" w:hAnsi="Angsana New" w:cs="Angsana New"/>
          <w:color w:val="3333FF"/>
          <w:sz w:val="34"/>
          <w:szCs w:val="34"/>
        </w:rPr>
        <w:t xml:space="preserve"> </w:t>
      </w:r>
      <w:r w:rsidR="003C483A" w:rsidRPr="00DF0045">
        <w:rPr>
          <w:rFonts w:ascii="Angsana New" w:hAnsi="Angsana New" w:cs="Angsana New"/>
          <w:color w:val="3333FF"/>
          <w:sz w:val="34"/>
          <w:szCs w:val="34"/>
          <w:cs/>
        </w:rPr>
        <w:t xml:space="preserve">ที่มีชื่อเสียงของแคว้น บาวาเรีย </w:t>
      </w:r>
      <w:r w:rsidR="00A95727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นำท่าน</w:t>
      </w:r>
      <w:r w:rsidR="00874A41" w:rsidRPr="00DF0045">
        <w:rPr>
          <w:rFonts w:ascii="Angsana New" w:hAnsi="Angsana New" w:cs="Angsana New"/>
          <w:color w:val="3333FF"/>
          <w:sz w:val="34"/>
          <w:szCs w:val="34"/>
          <w:cs/>
        </w:rPr>
        <w:t>นั่งรถมินิบัสขึ้นสู่</w:t>
      </w:r>
      <w:r w:rsidR="00A95727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เนิน</w:t>
      </w:r>
      <w:r w:rsidR="00874A41" w:rsidRPr="00DF0045">
        <w:rPr>
          <w:rFonts w:ascii="Angsana New" w:hAnsi="Angsana New" w:cs="Angsana New"/>
          <w:color w:val="3333FF"/>
          <w:sz w:val="34"/>
          <w:szCs w:val="34"/>
          <w:cs/>
        </w:rPr>
        <w:t>เขา</w:t>
      </w:r>
      <w:r w:rsidR="00A95727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 xml:space="preserve">ที่ตั้งปราสาท </w:t>
      </w:r>
      <w:r w:rsidR="00673DD0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 xml:space="preserve"> </w:t>
      </w:r>
    </w:p>
    <w:p w14:paraId="74A94962" w14:textId="5059AF1E" w:rsidR="00A95727" w:rsidRPr="00DF0045" w:rsidRDefault="00A95727" w:rsidP="00853FA3">
      <w:pPr>
        <w:ind w:left="720" w:hanging="720"/>
        <w:jc w:val="thaiDistribute"/>
        <w:rPr>
          <w:rFonts w:ascii="Angsana New" w:hAnsi="Angsana New" w:cs="Angsana New"/>
          <w:color w:val="0000FF"/>
          <w:sz w:val="34"/>
          <w:szCs w:val="34"/>
        </w:rPr>
      </w:pPr>
      <w:r w:rsidRPr="00DF0045">
        <w:rPr>
          <w:rFonts w:ascii="Angsana New" w:hAnsi="Angsana New" w:cs="Angsana New"/>
          <w:color w:val="0000FF"/>
          <w:sz w:val="34"/>
          <w:szCs w:val="34"/>
          <w:cs/>
        </w:rPr>
        <w:t>เที่ยง</w:t>
      </w:r>
      <w:r w:rsidRPr="00DF0045">
        <w:rPr>
          <w:rFonts w:ascii="Angsana New" w:hAnsi="Angsana New" w:cs="Angsana New"/>
          <w:color w:val="0000FF"/>
          <w:sz w:val="34"/>
          <w:szCs w:val="34"/>
          <w:cs/>
        </w:rPr>
        <w:tab/>
        <w:t>บริการอาหารมื้อกลางวัน  ณ ภัตตาคาร</w:t>
      </w:r>
      <w:r w:rsidR="00366214" w:rsidRPr="00DF0045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 </w:t>
      </w:r>
    </w:p>
    <w:p w14:paraId="1D7123DF" w14:textId="0E395D4E" w:rsidR="001D06A9" w:rsidRPr="00DF0045" w:rsidRDefault="004F3D4D" w:rsidP="00853FA3">
      <w:pPr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noProof/>
        </w:rPr>
        <w:drawing>
          <wp:anchor distT="0" distB="0" distL="114300" distR="114300" simplePos="0" relativeHeight="251643392" behindDoc="0" locked="0" layoutInCell="1" allowOverlap="1" wp14:anchorId="5112C6C2" wp14:editId="71FB1371">
            <wp:simplePos x="0" y="0"/>
            <wp:positionH relativeFrom="margin">
              <wp:align>right</wp:align>
            </wp:positionH>
            <wp:positionV relativeFrom="paragraph">
              <wp:posOffset>633450</wp:posOffset>
            </wp:positionV>
            <wp:extent cx="3600000" cy="2662250"/>
            <wp:effectExtent l="0" t="0" r="635" b="5080"/>
            <wp:wrapSquare wrapText="bothSides"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83C"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บ่าย</w:t>
      </w:r>
      <w:r w:rsidR="009C183C"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="00075BA4"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นำท่านโดยสารรถบัสท้องถิ่น ขึ้นสู่จุดชมวิวปราสาทนอยชวานสไตน์ ณ สะพานมาเรียน </w:t>
      </w:r>
      <w:proofErr w:type="spellStart"/>
      <w:r w:rsidR="00075BA4"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บรุ๊ค</w:t>
      </w:r>
      <w:proofErr w:type="spellEnd"/>
      <w:r w:rsidR="00075BA4"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ให้ท่านได้เก็บภาพความสวยงามของสถาปัตยกรรมที่เป็นเอกลักษณ์ท่ามกลางเทือกเขา บาวาเรีย แอล</w:t>
      </w:r>
      <w:proofErr w:type="spellStart"/>
      <w:r w:rsidR="00075BA4"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์ป</w:t>
      </w:r>
      <w:proofErr w:type="spellEnd"/>
      <w:r w:rsidR="00075BA4"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="00075BA4" w:rsidRPr="00DF0045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shd w:val="clear" w:color="auto" w:fill="FFFF00"/>
          <w:cs/>
        </w:rPr>
        <w:t>จากนั้น</w:t>
      </w:r>
      <w:r w:rsidR="00874A41" w:rsidRPr="00DF004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shd w:val="clear" w:color="auto" w:fill="FFFF00"/>
          <w:cs/>
        </w:rPr>
        <w:t xml:space="preserve">นำท่านเข้าชมภายใน </w:t>
      </w:r>
      <w:r w:rsidR="00874A41" w:rsidRPr="00DF004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shd w:val="clear" w:color="auto" w:fill="FFFF00"/>
        </w:rPr>
        <w:t>“</w:t>
      </w:r>
      <w:r w:rsidR="00874A41" w:rsidRPr="00DF004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shd w:val="clear" w:color="auto" w:fill="FFFF00"/>
          <w:cs/>
        </w:rPr>
        <w:t>ปราสาทนอยชวานชไตน์</w:t>
      </w:r>
      <w:r w:rsidR="00874A41" w:rsidRPr="00DF004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shd w:val="clear" w:color="auto" w:fill="FFFF00"/>
        </w:rPr>
        <w:t>”</w:t>
      </w:r>
      <w:r w:rsidR="00B75D6A" w:rsidRPr="00DF0045">
        <w:rPr>
          <w:b/>
          <w:bCs/>
          <w:sz w:val="36"/>
          <w:szCs w:val="36"/>
          <w:u w:val="single"/>
          <w:shd w:val="clear" w:color="auto" w:fill="FFFF00"/>
        </w:rPr>
        <w:t xml:space="preserve"> </w:t>
      </w:r>
      <w:r w:rsidR="00B75D6A" w:rsidRPr="00DF0045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shd w:val="clear" w:color="auto" w:fill="FFFF00"/>
        </w:rPr>
        <w:t>(Neuschwanstein Castle)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ที่ตกแต่งไว้อย่างอลังการ ปราสาทนี้ถูกสร้างขึ้นด้วยเงินทุนมหาศาล เริ่มตั้งแต่ปี 1868 ถึงปี 1892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ชมห้อง</w:t>
      </w:r>
      <w:proofErr w:type="spellStart"/>
      <w:r w:rsidR="00874A41" w:rsidRPr="00DF0045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="00874A41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อาทิ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ห้องทรงงาน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,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ห้องบรรทม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,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ห้อง</w:t>
      </w:r>
      <w:proofErr w:type="spellStart"/>
      <w:r w:rsidR="00874A41" w:rsidRPr="00DF0045">
        <w:rPr>
          <w:rFonts w:ascii="Angsana New" w:hAnsi="Angsana New" w:cs="Angsana New"/>
          <w:sz w:val="32"/>
          <w:szCs w:val="32"/>
          <w:cs/>
        </w:rPr>
        <w:t>ฮอลล์</w:t>
      </w:r>
      <w:proofErr w:type="spellEnd"/>
      <w:r w:rsidR="00874A41" w:rsidRPr="00DF0045">
        <w:rPr>
          <w:rFonts w:ascii="Angsana New" w:hAnsi="Angsana New" w:cs="Angsana New"/>
          <w:sz w:val="32"/>
          <w:szCs w:val="32"/>
          <w:cs/>
        </w:rPr>
        <w:t>ที่ใช้ในการแสดงโอ</w:t>
      </w:r>
      <w:proofErr w:type="spellStart"/>
      <w:r w:rsidR="00874A41" w:rsidRPr="00DF0045">
        <w:rPr>
          <w:rFonts w:ascii="Angsana New" w:hAnsi="Angsana New" w:cs="Angsana New"/>
          <w:sz w:val="32"/>
          <w:szCs w:val="32"/>
          <w:cs/>
        </w:rPr>
        <w:t>เป</w:t>
      </w:r>
      <w:proofErr w:type="spellEnd"/>
      <w:r w:rsidR="00874A41" w:rsidRPr="00DF0045">
        <w:rPr>
          <w:rFonts w:ascii="Angsana New" w:hAnsi="Angsana New" w:cs="Angsana New"/>
          <w:sz w:val="32"/>
          <w:szCs w:val="32"/>
          <w:cs/>
        </w:rPr>
        <w:t xml:space="preserve">ร่าและคอนเสิร์ต แม้กระทั่งราชาการ์ตูนอย่าง  </w:t>
      </w:r>
      <w:r w:rsidR="00874A41" w:rsidRPr="00DF0045">
        <w:rPr>
          <w:rFonts w:ascii="Angsana New" w:hAnsi="Angsana New" w:cs="Angsana New"/>
          <w:sz w:val="32"/>
          <w:szCs w:val="32"/>
        </w:rPr>
        <w:t>“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วอ</w:t>
      </w:r>
      <w:proofErr w:type="spellStart"/>
      <w:r w:rsidR="00874A41" w:rsidRPr="00DF0045">
        <w:rPr>
          <w:rFonts w:ascii="Angsana New" w:hAnsi="Angsana New" w:cs="Angsana New"/>
          <w:sz w:val="32"/>
          <w:szCs w:val="32"/>
          <w:cs/>
        </w:rPr>
        <w:t>ล์ท</w:t>
      </w:r>
      <w:proofErr w:type="spellEnd"/>
      <w:r w:rsidR="00874A41" w:rsidRPr="00DF0045">
        <w:rPr>
          <w:rFonts w:ascii="Angsana New" w:hAnsi="Angsana New" w:cs="Angsana New"/>
          <w:sz w:val="32"/>
          <w:szCs w:val="32"/>
          <w:cs/>
        </w:rPr>
        <w:t>ดิสนีย์</w:t>
      </w:r>
      <w:r w:rsidR="00874A41" w:rsidRPr="00DF0045">
        <w:rPr>
          <w:rFonts w:ascii="Angsana New" w:hAnsi="Angsana New" w:cs="Angsana New"/>
          <w:sz w:val="32"/>
          <w:szCs w:val="32"/>
        </w:rPr>
        <w:t xml:space="preserve">”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ยังได้จำลองแบบปราสาทแห่งนี</w:t>
      </w:r>
      <w:r w:rsidR="004313E9" w:rsidRPr="00DF0045">
        <w:rPr>
          <w:rFonts w:ascii="Angsana New" w:hAnsi="Angsana New" w:cs="Angsana New" w:hint="cs"/>
          <w:sz w:val="32"/>
          <w:szCs w:val="32"/>
          <w:cs/>
        </w:rPr>
        <w:t>้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ไปเป็นปราสาทในเทพนิยาย อันเปรียบเสมือนสัญลักษณ์ของสวนสนุกดิสนีย์แลนด์</w:t>
      </w:r>
      <w:r w:rsidR="00874A41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D125F" w:rsidRPr="00DF0045">
        <w:rPr>
          <w:rFonts w:ascii="Angsana New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(ในกรณีที่อากาศไม่เอื้ออำนวยหรือ</w:t>
      </w:r>
      <w:r w:rsidR="00874A41" w:rsidRPr="00DF0045">
        <w:rPr>
          <w:rFonts w:ascii="Angsana New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รถมินิบัสอาจงดให้บริการ บริษัทขอสงวนสิทธิ์</w:t>
      </w:r>
      <w:r w:rsidR="00874A41" w:rsidRPr="00DF0045">
        <w:rPr>
          <w:rFonts w:ascii="Angsana New" w:hAnsi="Angsana New" w:cs="Angsana New"/>
          <w:color w:val="3333FF"/>
          <w:sz w:val="32"/>
          <w:szCs w:val="32"/>
          <w:highlight w:val="yellow"/>
          <w:cs/>
          <w:lang w:eastAsia="zh-CN"/>
        </w:rPr>
        <w:t>ในการนำท่านเดินขึ้นปราสาท</w:t>
      </w:r>
      <w:r w:rsidR="00A95727" w:rsidRPr="00DF0045">
        <w:rPr>
          <w:rFonts w:ascii="Angsana New" w:hAnsi="Angsana New" w:cs="Angsana New"/>
          <w:color w:val="3333FF"/>
          <w:sz w:val="32"/>
          <w:szCs w:val="32"/>
          <w:highlight w:val="yellow"/>
          <w:cs/>
          <w:lang w:eastAsia="zh-CN"/>
        </w:rPr>
        <w:t>โฮเฮนชวานเกาแทน) (</w:t>
      </w:r>
      <w:proofErr w:type="spellStart"/>
      <w:r w:rsidR="00A95727" w:rsidRPr="00DF0045">
        <w:rPr>
          <w:rFonts w:ascii="Angsana New" w:hAnsi="Angsana New" w:cs="Angsana New"/>
          <w:color w:val="3333FF"/>
          <w:sz w:val="32"/>
          <w:szCs w:val="32"/>
          <w:highlight w:val="yellow"/>
          <w:lang w:eastAsia="zh-CN"/>
        </w:rPr>
        <w:t>Hohenschwangau</w:t>
      </w:r>
      <w:proofErr w:type="spellEnd"/>
      <w:r w:rsidR="00A95727" w:rsidRPr="00DF0045">
        <w:rPr>
          <w:rFonts w:ascii="Angsana New" w:hAnsi="Angsana New" w:cs="Angsana New"/>
          <w:color w:val="3333FF"/>
          <w:sz w:val="32"/>
          <w:szCs w:val="32"/>
          <w:highlight w:val="yellow"/>
          <w:lang w:eastAsia="zh-CN"/>
        </w:rPr>
        <w:t xml:space="preserve"> Castle</w:t>
      </w:r>
      <w:r w:rsidR="00874A41" w:rsidRPr="00DF0045">
        <w:rPr>
          <w:rFonts w:ascii="Angsana New" w:hAnsi="Angsana New" w:cs="Angsana New"/>
          <w:color w:val="3333FF"/>
          <w:sz w:val="32"/>
          <w:szCs w:val="32"/>
          <w:highlight w:val="yellow"/>
          <w:cs/>
          <w:lang w:eastAsia="zh-CN"/>
        </w:rPr>
        <w:t>)</w:t>
      </w:r>
      <w:r w:rsidR="000057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874A41" w:rsidRPr="00DF0045">
        <w:rPr>
          <w:rFonts w:ascii="Angsana New" w:hAnsi="Angsana New" w:cs="Angsana New"/>
          <w:sz w:val="32"/>
          <w:szCs w:val="32"/>
          <w:cs/>
        </w:rPr>
        <w:t>สมควรแก่เวลานำคณะลงจากปราสาท</w:t>
      </w:r>
      <w:r w:rsidR="00366214" w:rsidRPr="00DF0045">
        <w:rPr>
          <w:rFonts w:ascii="Angsana New" w:hAnsi="Angsana New" w:cs="Angsana New" w:hint="cs"/>
          <w:sz w:val="32"/>
          <w:szCs w:val="32"/>
          <w:cs/>
        </w:rPr>
        <w:t xml:space="preserve"> นำ</w:t>
      </w:r>
      <w:r w:rsidR="00366214" w:rsidRPr="00DF0045">
        <w:rPr>
          <w:rFonts w:ascii="Angsana New" w:hAnsi="Angsana New" w:cs="Angsana New" w:hint="cs"/>
          <w:sz w:val="32"/>
          <w:szCs w:val="32"/>
          <w:cs/>
        </w:rPr>
        <w:lastRenderedPageBreak/>
        <w:t>ท่านออกเดินทางสู่เมืองการ์</w:t>
      </w:r>
      <w:proofErr w:type="spellStart"/>
      <w:r w:rsidR="00366214" w:rsidRPr="00DF0045">
        <w:rPr>
          <w:rFonts w:ascii="Angsana New" w:hAnsi="Angsana New" w:cs="Angsana New" w:hint="cs"/>
          <w:sz w:val="32"/>
          <w:szCs w:val="32"/>
          <w:cs/>
        </w:rPr>
        <w:t>มิช</w:t>
      </w:r>
      <w:proofErr w:type="spellEnd"/>
      <w:r w:rsidR="00366214" w:rsidRPr="00DF0045">
        <w:rPr>
          <w:rFonts w:ascii="Angsana New" w:hAnsi="Angsana New" w:cs="Angsana New" w:hint="cs"/>
          <w:sz w:val="32"/>
          <w:szCs w:val="32"/>
          <w:cs/>
        </w:rPr>
        <w:t xml:space="preserve"> พาเท่น เคียร์เช่น </w:t>
      </w:r>
      <w:r w:rsidR="00366214" w:rsidRPr="00DF0045">
        <w:rPr>
          <w:rFonts w:ascii="Angsana New" w:hAnsi="Angsana New" w:cs="Angsana New"/>
          <w:sz w:val="32"/>
          <w:szCs w:val="32"/>
          <w:cs/>
        </w:rPr>
        <w:t>(90 ก.ม.) เมืองฝาแฝด</w:t>
      </w:r>
      <w:r w:rsidR="00366214" w:rsidRPr="00DF0045">
        <w:rPr>
          <w:rFonts w:ascii="Angsana New" w:hAnsi="Angsana New" w:cs="Angsana New" w:hint="cs"/>
          <w:sz w:val="32"/>
          <w:szCs w:val="32"/>
          <w:cs/>
        </w:rPr>
        <w:t xml:space="preserve"> และเป็นที่ตั้งของลานสกี ในช่วงฤดูหนาว นำท่านเดินเล่น</w:t>
      </w:r>
      <w:r w:rsidR="00366214" w:rsidRPr="00DF0045">
        <w:rPr>
          <w:rFonts w:ascii="Angsana New" w:hAnsi="Angsana New" w:cs="Angsana New"/>
          <w:sz w:val="32"/>
          <w:szCs w:val="32"/>
          <w:cs/>
        </w:rPr>
        <w:t xml:space="preserve">เที่ยวชมเมืองอันสวยงามแห่งนี้ </w:t>
      </w:r>
    </w:p>
    <w:p w14:paraId="1879F1D0" w14:textId="77777777" w:rsidR="00366214" w:rsidRPr="00DF0045" w:rsidRDefault="00366214" w:rsidP="00853FA3">
      <w:pPr>
        <w:ind w:left="720" w:hanging="720"/>
        <w:jc w:val="both"/>
        <w:rPr>
          <w:rFonts w:ascii="Angsana New" w:hAnsi="Angsana New" w:cs="Angsana New"/>
          <w:color w:val="0000FF"/>
          <w:sz w:val="40"/>
          <w:szCs w:val="40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ค่ำ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บริการ อาหารมื้อค่ำ ณ ภัตตาคารพื้นเมือง  </w:t>
      </w:r>
    </w:p>
    <w:p w14:paraId="193E7D33" w14:textId="2E9AC237" w:rsidR="00366214" w:rsidRPr="00DF0045" w:rsidRDefault="00366214" w:rsidP="00853FA3">
      <w:pPr>
        <w:ind w:left="720" w:hanging="720"/>
        <w:jc w:val="both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401BA9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MERCURE HOTEL GARMISCH-PARTENKIRCHEN</w:t>
      </w:r>
      <w:r w:rsidR="009501E8"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</w:t>
      </w:r>
      <w:r w:rsidR="009501E8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01F7AC63" w14:textId="30CA346C" w:rsidR="006F5F11" w:rsidRPr="00DF0045" w:rsidRDefault="005B44BB" w:rsidP="00853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720" w:hanging="720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ที่สี่ของการเดินทาง</w:t>
      </w:r>
      <w:r w:rsidR="00366214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(</w:t>
      </w:r>
      <w:r w:rsidR="0036621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4</w:t>
      </w:r>
      <w:r w:rsidR="00366214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)</w:t>
      </w:r>
      <w:r w:rsidR="004330F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 </w:t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36621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การ์</w:t>
      </w:r>
      <w:proofErr w:type="spellStart"/>
      <w:r w:rsidR="0036621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มิซ</w:t>
      </w:r>
      <w:proofErr w:type="spellEnd"/>
      <w:r w:rsidR="0036621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พาเท่น เคียร์</w:t>
      </w:r>
      <w:proofErr w:type="spellStart"/>
      <w:r w:rsidR="0036621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เค่น</w:t>
      </w:r>
      <w:proofErr w:type="spellEnd"/>
      <w:r w:rsidR="0036621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366214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8A0FFB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6F5F1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นั่งกระเช้าสู่</w:t>
      </w:r>
      <w:r w:rsidR="0036621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ยอดเขาซุกสปิตซ์</w:t>
      </w:r>
      <w:r w:rsidR="008A0FFB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0D55CFB1" w14:textId="55D5D2BD" w:rsidR="00366214" w:rsidRPr="00DF0045" w:rsidRDefault="006F5F11" w:rsidP="00853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ind w:left="720" w:hanging="720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853FA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ชมเมืองมิวน</w:t>
      </w:r>
      <w:proofErr w:type="spellStart"/>
      <w:r w:rsidR="00853FA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ิค</w:t>
      </w:r>
      <w:proofErr w:type="spellEnd"/>
      <w:r w:rsidR="00853FA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853FA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853FA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จัตุรัสมาเรียน พลัส </w:t>
      </w:r>
      <w:r w:rsidR="00853FA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853FA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โรงเบียร์เยอรมัน</w:t>
      </w:r>
      <w:r w:rsidR="00366214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  <w:r w:rsidR="00366214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ab/>
      </w:r>
    </w:p>
    <w:p w14:paraId="300D7BB0" w14:textId="77777777" w:rsidR="00366214" w:rsidRPr="00DF0045" w:rsidRDefault="00366214" w:rsidP="00853FA3">
      <w:pPr>
        <w:ind w:left="720" w:hanging="720"/>
        <w:jc w:val="both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sz w:val="32"/>
          <w:szCs w:val="32"/>
          <w:cs/>
        </w:rPr>
        <w:t>เช้า</w:t>
      </w:r>
      <w:r w:rsidRPr="00DF0045">
        <w:rPr>
          <w:rFonts w:ascii="Angsana New" w:hAnsi="Angsana New" w:cs="Angsana New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104EE63B" w14:textId="6ED8E784" w:rsidR="00366214" w:rsidRPr="00DF0045" w:rsidRDefault="004F3D4D" w:rsidP="00853FA3">
      <w:pPr>
        <w:ind w:left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0045">
        <w:rPr>
          <w:noProof/>
        </w:rPr>
        <w:drawing>
          <wp:anchor distT="0" distB="0" distL="114300" distR="114300" simplePos="0" relativeHeight="251644416" behindDoc="0" locked="0" layoutInCell="1" allowOverlap="1" wp14:anchorId="585FD5D2" wp14:editId="4825D401">
            <wp:simplePos x="0" y="0"/>
            <wp:positionH relativeFrom="margin">
              <wp:align>right</wp:align>
            </wp:positionH>
            <wp:positionV relativeFrom="paragraph">
              <wp:posOffset>375742</wp:posOffset>
            </wp:positionV>
            <wp:extent cx="3600000" cy="2648138"/>
            <wp:effectExtent l="0" t="0" r="635" b="0"/>
            <wp:wrapSquare wrapText="bothSides"/>
            <wp:docPr id="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4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25F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นำท่าน</w:t>
      </w:r>
      <w:r w:rsidR="00366214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เดินทางสู่สถานีกระเช้า</w:t>
      </w:r>
      <w:r w:rsidR="00366214" w:rsidRPr="00DF0045">
        <w:rPr>
          <w:rFonts w:ascii="Angsana New" w:hAnsi="Angsana New" w:cs="Angsana New"/>
          <w:color w:val="0000FF"/>
          <w:sz w:val="34"/>
          <w:szCs w:val="34"/>
          <w:highlight w:val="yellow"/>
        </w:rPr>
        <w:t xml:space="preserve"> </w:t>
      </w:r>
      <w:r w:rsidR="00366214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นำท่าน</w:t>
      </w:r>
      <w:r w:rsidR="00366214" w:rsidRPr="00DF0045">
        <w:rPr>
          <w:rFonts w:ascii="Angsana New" w:hAnsi="Angsana New" w:cs="Angsana New"/>
          <w:color w:val="0000FF"/>
          <w:sz w:val="34"/>
          <w:szCs w:val="34"/>
          <w:highlight w:val="yellow"/>
          <w:cs/>
        </w:rPr>
        <w:t>ขึ้นชมยอดเขาซุกสปิตซ์</w:t>
      </w:r>
      <w:r w:rsidR="00640E95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 xml:space="preserve"> (</w:t>
      </w:r>
      <w:r w:rsidR="00640E95" w:rsidRPr="00DF0045">
        <w:rPr>
          <w:rFonts w:ascii="Angsana New" w:hAnsi="Angsana New" w:cs="Angsana New"/>
          <w:color w:val="0000FF"/>
          <w:sz w:val="34"/>
          <w:szCs w:val="34"/>
          <w:highlight w:val="yellow"/>
        </w:rPr>
        <w:t>Zugspitze Mt.)</w:t>
      </w:r>
      <w:r w:rsidR="00366214" w:rsidRPr="00DF0045">
        <w:rPr>
          <w:rFonts w:ascii="Angsana New" w:hAnsi="Angsana New" w:cs="Angsana New"/>
          <w:sz w:val="34"/>
          <w:szCs w:val="34"/>
          <w:cs/>
        </w:rPr>
        <w:t xml:space="preserve"> ซึ่งเป็นยอดเขาที่สูงที่สุดในเยอรมัน</w:t>
      </w:r>
      <w:r w:rsidR="00366214" w:rsidRPr="00DF0045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366214" w:rsidRPr="00DF0045">
        <w:rPr>
          <w:rFonts w:ascii="Angsana New" w:hAnsi="Angsana New" w:cs="Angsana New"/>
          <w:sz w:val="34"/>
          <w:szCs w:val="34"/>
          <w:cs/>
        </w:rPr>
        <w:t>ชมทิวทัศน์ที่สวยงามระหว่างทาง</w:t>
      </w:r>
      <w:r w:rsidR="000D125F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66214" w:rsidRPr="00DF0045">
        <w:rPr>
          <w:rFonts w:ascii="Angsana New" w:hAnsi="Angsana New" w:cs="Angsana New" w:hint="cs"/>
          <w:sz w:val="32"/>
          <w:szCs w:val="32"/>
          <w:cs/>
        </w:rPr>
        <w:t xml:space="preserve">สามารถมองเห็น </w:t>
      </w:r>
      <w:r w:rsidR="00366214" w:rsidRPr="00DF0045">
        <w:rPr>
          <w:rFonts w:ascii="Angsana New" w:hAnsi="Angsana New" w:cs="Angsana New"/>
          <w:sz w:val="32"/>
          <w:szCs w:val="32"/>
          <w:cs/>
        </w:rPr>
        <w:t>ธารน้ำแข็ง และมองเห็นมุมกว้างได้รอบ 360 องศา</w:t>
      </w:r>
      <w:r w:rsidR="00900B31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66214" w:rsidRPr="00DF0045">
        <w:rPr>
          <w:rFonts w:ascii="Angsana New" w:hAnsi="Angsana New" w:cs="Angsana New"/>
          <w:sz w:val="32"/>
          <w:szCs w:val="32"/>
          <w:cs/>
        </w:rPr>
        <w:t>ชมยอดเขา 400 ยอดจากทั้งสี่ประเทศ เยอรมัน ออสเตรีย สวิ</w:t>
      </w:r>
      <w:r w:rsidR="00366214" w:rsidRPr="00DF0045">
        <w:rPr>
          <w:rFonts w:ascii="Angsana New" w:hAnsi="Angsana New" w:cs="Angsana New" w:hint="cs"/>
          <w:sz w:val="32"/>
          <w:szCs w:val="32"/>
          <w:cs/>
        </w:rPr>
        <w:t>ส</w:t>
      </w:r>
      <w:r w:rsidR="00366214" w:rsidRPr="00DF0045">
        <w:rPr>
          <w:rFonts w:ascii="Angsana New" w:hAnsi="Angsana New" w:cs="Angsana New"/>
          <w:sz w:val="32"/>
          <w:szCs w:val="32"/>
          <w:cs/>
        </w:rPr>
        <w:t xml:space="preserve"> และอิตาลี</w:t>
      </w:r>
      <w:r w:rsidR="00366214" w:rsidRPr="00DF0045">
        <w:rPr>
          <w:rFonts w:ascii="Angsana New" w:hAnsi="Angsana New" w:cs="Angsana New" w:hint="cs"/>
          <w:sz w:val="32"/>
          <w:szCs w:val="32"/>
          <w:cs/>
        </w:rPr>
        <w:t xml:space="preserve"> เลือกซื้อสินค้าที่ระลึกหรือเก็บภาพความประทับใจนี้อย่างเต็มที่</w:t>
      </w:r>
      <w:r w:rsidR="00640E95" w:rsidRPr="00DF0045">
        <w:rPr>
          <w:rFonts w:ascii="Angsana New" w:hAnsi="Angsana New" w:cs="Angsana New" w:hint="cs"/>
          <w:sz w:val="32"/>
          <w:szCs w:val="32"/>
          <w:cs/>
        </w:rPr>
        <w:t xml:space="preserve"> ท่านสามารถเก็บภาพไม้กางเขนสีทอง</w:t>
      </w:r>
      <w:r w:rsidR="00DF2F15" w:rsidRPr="00DF0045">
        <w:rPr>
          <w:rFonts w:ascii="Angsana New" w:hAnsi="Angsana New" w:cs="Angsana New" w:hint="cs"/>
          <w:sz w:val="32"/>
          <w:szCs w:val="32"/>
          <w:cs/>
        </w:rPr>
        <w:t>สัญลักษณ์ของเขาซุกสปิตซ์</w:t>
      </w:r>
      <w:r w:rsidR="00640E95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F2F15" w:rsidRPr="00DF0045">
        <w:rPr>
          <w:rFonts w:ascii="Angsana New" w:hAnsi="Angsana New" w:cs="Angsana New" w:hint="cs"/>
          <w:sz w:val="32"/>
          <w:szCs w:val="32"/>
          <w:cs/>
        </w:rPr>
        <w:t>และใช้เป็น</w:t>
      </w:r>
      <w:r w:rsidR="00640E95" w:rsidRPr="00DF0045">
        <w:rPr>
          <w:rFonts w:ascii="Angsana New" w:hAnsi="Angsana New" w:cs="Angsana New" w:hint="cs"/>
          <w:sz w:val="32"/>
          <w:szCs w:val="32"/>
          <w:cs/>
        </w:rPr>
        <w:t>แบ่งเขตระหว่างประเทศเยอรมัน และออสเตรีย ในสมัยก่อน ท่านต้องถ</w:t>
      </w:r>
      <w:r w:rsidR="00DF2F15" w:rsidRPr="00DF0045">
        <w:rPr>
          <w:rFonts w:ascii="Angsana New" w:hAnsi="Angsana New" w:cs="Angsana New" w:hint="cs"/>
          <w:sz w:val="32"/>
          <w:szCs w:val="32"/>
          <w:cs/>
        </w:rPr>
        <w:t>ือพาสปอ</w:t>
      </w:r>
      <w:proofErr w:type="spellStart"/>
      <w:r w:rsidR="00DF2F15" w:rsidRPr="00DF0045">
        <w:rPr>
          <w:rFonts w:ascii="Angsana New" w:hAnsi="Angsana New" w:cs="Angsana New" w:hint="cs"/>
          <w:sz w:val="32"/>
          <w:szCs w:val="32"/>
          <w:cs/>
        </w:rPr>
        <w:t>ส์ต</w:t>
      </w:r>
      <w:proofErr w:type="spellEnd"/>
      <w:r w:rsidR="00DF2F15" w:rsidRPr="00DF0045">
        <w:rPr>
          <w:rFonts w:ascii="Angsana New" w:hAnsi="Angsana New" w:cs="Angsana New" w:hint="cs"/>
          <w:sz w:val="32"/>
          <w:szCs w:val="32"/>
          <w:cs/>
        </w:rPr>
        <w:t xml:space="preserve"> เพื่อโชว์เจ้าหน้าที่ในการขึ้นเที่ยวชมยอดเขาแห่งนี้</w:t>
      </w:r>
      <w:r w:rsidR="00900B31" w:rsidRPr="00DF0045">
        <w:rPr>
          <w:rFonts w:ascii="Angsana New" w:hAnsi="Angsana New" w:cs="Angsana New" w:hint="cs"/>
          <w:sz w:val="32"/>
          <w:szCs w:val="32"/>
          <w:cs/>
        </w:rPr>
        <w:t xml:space="preserve"> สมควรแก่เวลาเดินทางลงจากขอดเขา</w:t>
      </w:r>
    </w:p>
    <w:p w14:paraId="3DE3305D" w14:textId="789D66E4" w:rsidR="00366214" w:rsidRPr="00DF0045" w:rsidRDefault="00366214" w:rsidP="00853FA3">
      <w:pPr>
        <w:ind w:left="720" w:hanging="720"/>
        <w:jc w:val="both"/>
        <w:rPr>
          <w:rFonts w:ascii="Angsana New" w:hAnsi="Angsana New" w:cs="Angsana New"/>
          <w:color w:val="0000FF"/>
          <w:sz w:val="32"/>
          <w:szCs w:val="32"/>
          <w:cs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เที่ยง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บริการอาหารมื้อกลางวัน  ณ ภัตตาคาร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/>
          <w:color w:val="0000FF"/>
          <w:sz w:val="32"/>
          <w:szCs w:val="32"/>
        </w:rPr>
        <w:t xml:space="preserve"> </w:t>
      </w:r>
    </w:p>
    <w:p w14:paraId="03440CCA" w14:textId="383A274E" w:rsidR="00853FA3" w:rsidRPr="002922A6" w:rsidRDefault="002922A6" w:rsidP="002922A6">
      <w:pPr>
        <w:pStyle w:val="NoSpacing"/>
        <w:ind w:left="720" w:hanging="720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18144" behindDoc="0" locked="0" layoutInCell="1" allowOverlap="1" wp14:anchorId="285E38BD" wp14:editId="6E43113D">
            <wp:simplePos x="0" y="0"/>
            <wp:positionH relativeFrom="column">
              <wp:posOffset>2560320</wp:posOffset>
            </wp:positionH>
            <wp:positionV relativeFrom="paragraph">
              <wp:posOffset>333596</wp:posOffset>
            </wp:positionV>
            <wp:extent cx="3599815" cy="2025650"/>
            <wp:effectExtent l="0" t="0" r="635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76964067x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FA3">
        <w:rPr>
          <w:rFonts w:ascii="Angsana New" w:hAnsi="Angsana New" w:cs="Angsana New"/>
          <w:sz w:val="32"/>
          <w:szCs w:val="32"/>
        </w:rPr>
        <w:tab/>
      </w:r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  <w:cs/>
        </w:rPr>
        <w:t>หลังอาหารเดินทางต่อสู่กรุงมิวน</w:t>
      </w:r>
      <w:proofErr w:type="spellStart"/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  <w:cs/>
        </w:rPr>
        <w:t>ิค</w:t>
      </w:r>
      <w:proofErr w:type="spellEnd"/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  <w:cs/>
        </w:rPr>
        <w:t xml:space="preserve"> นำท่านเดินเล่นบริเวณจัตุรัสที่สวยงามที่สุดแห่งหนึ่งของประเทศที่ </w:t>
      </w:r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</w:rPr>
        <w:t>“</w:t>
      </w:r>
      <w:proofErr w:type="spellStart"/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  <w:cs/>
        </w:rPr>
        <w:t>จตุรัส</w:t>
      </w:r>
      <w:proofErr w:type="spellEnd"/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  <w:cs/>
        </w:rPr>
        <w:t>มาเรียน</w:t>
      </w:r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</w:rPr>
        <w:t>”</w:t>
      </w:r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</w:rPr>
        <w:t>Marienplatz</w:t>
      </w:r>
      <w:proofErr w:type="spellEnd"/>
      <w:r w:rsidRPr="002922A6">
        <w:rPr>
          <w:rFonts w:asciiTheme="majorBidi" w:hAnsiTheme="majorBidi" w:cstheme="majorBidi"/>
          <w:b/>
          <w:bCs/>
          <w:color w:val="000066"/>
          <w:sz w:val="34"/>
          <w:szCs w:val="34"/>
          <w:highlight w:val="yellow"/>
          <w:u w:val="single"/>
          <w:cs/>
        </w:rPr>
        <w:t>)</w:t>
      </w:r>
      <w:r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Pr="006C78A1">
        <w:rPr>
          <w:rFonts w:asciiTheme="majorBidi" w:hAnsiTheme="majorBidi" w:cstheme="majorBidi"/>
          <w:sz w:val="32"/>
          <w:szCs w:val="32"/>
          <w:cs/>
        </w:rPr>
        <w:t>ซึ่งอยู่ใจกลางเมืองและเป็นที่ตั้งของศาลาว่าการทั้งเก่าและใหม่ ที่มี</w:t>
      </w:r>
      <w:r w:rsidRPr="006C78A1">
        <w:rPr>
          <w:rFonts w:asciiTheme="majorBidi" w:hAnsiTheme="majorBidi" w:cstheme="majorBidi"/>
          <w:sz w:val="32"/>
          <w:szCs w:val="32"/>
        </w:rPr>
        <w:t>‘</w:t>
      </w:r>
      <w:r w:rsidRPr="006C78A1">
        <w:rPr>
          <w:rFonts w:asciiTheme="majorBidi" w:hAnsiTheme="majorBidi" w:cstheme="majorBidi"/>
          <w:sz w:val="32"/>
          <w:szCs w:val="32"/>
          <w:cs/>
        </w:rPr>
        <w:t>นาฬิกาตุ๊กตากล</w:t>
      </w:r>
      <w:r w:rsidRPr="006C78A1">
        <w:rPr>
          <w:rFonts w:asciiTheme="majorBidi" w:hAnsiTheme="majorBidi" w:cstheme="majorBidi"/>
          <w:sz w:val="32"/>
          <w:szCs w:val="32"/>
        </w:rPr>
        <w:t xml:space="preserve">’ </w:t>
      </w:r>
      <w:r w:rsidRPr="006C78A1">
        <w:rPr>
          <w:rFonts w:asciiTheme="majorBidi" w:hAnsiTheme="majorBidi" w:cstheme="majorBidi"/>
          <w:sz w:val="32"/>
          <w:szCs w:val="32"/>
          <w:cs/>
        </w:rPr>
        <w:t>(</w:t>
      </w:r>
      <w:r w:rsidRPr="006C78A1">
        <w:rPr>
          <w:rFonts w:asciiTheme="majorBidi" w:hAnsiTheme="majorBidi" w:cstheme="majorBidi"/>
          <w:sz w:val="32"/>
          <w:szCs w:val="32"/>
        </w:rPr>
        <w:t>Glockenspiel</w:t>
      </w:r>
      <w:r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ในศาลาว่าการแห่งใหม่ที่มีเสน่ห์ดึงดูดนักท่องเที่ยวและคนในท้องถิ่นมานานกว่า </w:t>
      </w:r>
      <w:r w:rsidRPr="006C78A1">
        <w:rPr>
          <w:rFonts w:asciiTheme="majorBidi" w:hAnsiTheme="majorBidi" w:cstheme="majorBidi"/>
          <w:sz w:val="32"/>
          <w:szCs w:val="32"/>
        </w:rPr>
        <w:t xml:space="preserve">100 </w:t>
      </w:r>
      <w:r w:rsidRPr="006C78A1">
        <w:rPr>
          <w:rFonts w:asciiTheme="majorBidi" w:hAnsiTheme="majorBidi" w:cstheme="majorBidi"/>
          <w:sz w:val="32"/>
          <w:szCs w:val="32"/>
          <w:cs/>
        </w:rPr>
        <w:t>ปี ซึ่งมีชื่อเสียงเป็นส่วนหนึ่งของอ</w:t>
      </w:r>
      <w:proofErr w:type="spellStart"/>
      <w:r w:rsidRPr="006C78A1">
        <w:rPr>
          <w:rFonts w:asciiTheme="majorBidi" w:hAnsiTheme="majorBidi" w:cstheme="majorBidi"/>
          <w:sz w:val="32"/>
          <w:szCs w:val="32"/>
          <w:cs/>
        </w:rPr>
        <w:t>ัต</w:t>
      </w:r>
      <w:proofErr w:type="spellEnd"/>
      <w:r w:rsidRPr="006C78A1">
        <w:rPr>
          <w:rFonts w:asciiTheme="majorBidi" w:hAnsiTheme="majorBidi" w:cstheme="majorBidi"/>
          <w:sz w:val="32"/>
          <w:szCs w:val="32"/>
          <w:cs/>
        </w:rPr>
        <w:t>ลักษณ์ของเมืองพอๆ กับโรงเบียร์</w:t>
      </w:r>
      <w:proofErr w:type="spellStart"/>
      <w:r w:rsidRPr="006C78A1">
        <w:rPr>
          <w:rFonts w:asciiTheme="majorBidi" w:hAnsiTheme="majorBidi" w:cstheme="majorBidi"/>
          <w:sz w:val="32"/>
          <w:szCs w:val="32"/>
          <w:cs/>
        </w:rPr>
        <w:t>ฮอฟบรอยเฮาส์</w:t>
      </w:r>
      <w:proofErr w:type="spellEnd"/>
      <w:r w:rsidRPr="006C78A1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6C78A1">
        <w:rPr>
          <w:rFonts w:asciiTheme="majorBidi" w:hAnsiTheme="majorBidi" w:cstheme="majorBidi"/>
          <w:sz w:val="32"/>
          <w:szCs w:val="32"/>
        </w:rPr>
        <w:t>Hofbräuhaus</w:t>
      </w:r>
      <w:r w:rsidRPr="006C78A1">
        <w:rPr>
          <w:rFonts w:asciiTheme="majorBidi" w:hAnsiTheme="majorBidi" w:cstheme="majorBidi"/>
          <w:sz w:val="32"/>
          <w:szCs w:val="32"/>
          <w:cs/>
        </w:rPr>
        <w:t>) หรือ อาสนวิหารมิวน</w:t>
      </w:r>
      <w:proofErr w:type="spellStart"/>
      <w:r w:rsidRPr="006C78A1">
        <w:rPr>
          <w:rFonts w:asciiTheme="majorBidi" w:hAnsiTheme="majorBidi" w:cstheme="majorBidi"/>
          <w:sz w:val="32"/>
          <w:szCs w:val="32"/>
          <w:cs/>
        </w:rPr>
        <w:t>ิก</w:t>
      </w:r>
      <w:proofErr w:type="spellEnd"/>
      <w:r w:rsidRPr="006C78A1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6C78A1">
        <w:rPr>
          <w:rFonts w:asciiTheme="majorBidi" w:hAnsiTheme="majorBidi" w:cstheme="majorBidi"/>
          <w:sz w:val="32"/>
          <w:szCs w:val="32"/>
        </w:rPr>
        <w:t>Church of Our Lady</w:t>
      </w:r>
      <w:r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Pr="006C78A1">
        <w:rPr>
          <w:rFonts w:asciiTheme="majorBidi" w:hAnsiTheme="majorBidi" w:cstheme="majorBidi"/>
          <w:sz w:val="32"/>
          <w:szCs w:val="32"/>
          <w:cs/>
        </w:rPr>
        <w:t>อันโดดเด่นซึ่งมีหอคอยคู่ยอดโดมสีเขียว หรือจะเดินเล่นย่านถนน</w:t>
      </w:r>
      <w:proofErr w:type="spellStart"/>
      <w:r w:rsidRPr="006C78A1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Pr="006C78A1">
        <w:rPr>
          <w:rFonts w:asciiTheme="majorBidi" w:hAnsiTheme="majorBidi" w:cstheme="majorBidi"/>
          <w:sz w:val="32"/>
          <w:szCs w:val="32"/>
          <w:cs/>
        </w:rPr>
        <w:t xml:space="preserve">อปปิ้งสุดหรู เช่น </w:t>
      </w:r>
      <w:proofErr w:type="spellStart"/>
      <w:r w:rsidRPr="006C78A1">
        <w:rPr>
          <w:rFonts w:asciiTheme="majorBidi" w:hAnsiTheme="majorBidi" w:cstheme="majorBidi"/>
          <w:sz w:val="32"/>
          <w:szCs w:val="32"/>
        </w:rPr>
        <w:t>Ludwigstrasse</w:t>
      </w:r>
      <w:proofErr w:type="spellEnd"/>
      <w:r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proofErr w:type="spellStart"/>
      <w:r w:rsidRPr="006C78A1">
        <w:rPr>
          <w:rFonts w:asciiTheme="majorBidi" w:hAnsiTheme="majorBidi" w:cstheme="majorBidi"/>
          <w:sz w:val="32"/>
          <w:szCs w:val="32"/>
        </w:rPr>
        <w:t>Maximilianstrasse</w:t>
      </w:r>
      <w:proofErr w:type="spellEnd"/>
      <w:r w:rsidRPr="006C78A1">
        <w:rPr>
          <w:rFonts w:asciiTheme="majorBidi" w:hAnsiTheme="majorBidi" w:cstheme="majorBidi"/>
          <w:sz w:val="32"/>
          <w:szCs w:val="32"/>
          <w:cs/>
        </w:rPr>
        <w:t xml:space="preserve"> ซึ่งเต็มไปด้วยร้านค้าแบรนด์ชั้นนำมากมาย</w:t>
      </w:r>
    </w:p>
    <w:p w14:paraId="6DD8A169" w14:textId="1DC5AE36" w:rsidR="00853FA3" w:rsidRPr="00A971DB" w:rsidRDefault="00A971DB" w:rsidP="00A971DB">
      <w:pPr>
        <w:shd w:val="clear" w:color="auto" w:fill="FFFF00"/>
        <w:ind w:left="720" w:hanging="720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/>
          <w:noProof/>
          <w:color w:val="0000FF"/>
          <w:sz w:val="36"/>
          <w:szCs w:val="36"/>
          <w:u w:val="single"/>
        </w:rPr>
        <w:lastRenderedPageBreak/>
        <w:drawing>
          <wp:anchor distT="0" distB="0" distL="114300" distR="114300" simplePos="0" relativeHeight="251726336" behindDoc="1" locked="0" layoutInCell="1" allowOverlap="1" wp14:anchorId="59B69DB3" wp14:editId="2EC62A99">
            <wp:simplePos x="0" y="0"/>
            <wp:positionH relativeFrom="column">
              <wp:posOffset>5442474</wp:posOffset>
            </wp:positionH>
            <wp:positionV relativeFrom="paragraph">
              <wp:posOffset>7814</wp:posOffset>
            </wp:positionV>
            <wp:extent cx="680720" cy="850265"/>
            <wp:effectExtent l="0" t="0" r="5080" b="6985"/>
            <wp:wrapTight wrapText="bothSides">
              <wp:wrapPolygon edited="0">
                <wp:start x="0" y="0"/>
                <wp:lineTo x="0" y="21294"/>
                <wp:lineTo x="21157" y="21294"/>
                <wp:lineTo x="21157" y="0"/>
                <wp:lineTo x="0" y="0"/>
              </wp:wrapPolygon>
            </wp:wrapTight>
            <wp:docPr id="972899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3FA3" w:rsidRPr="009D1213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ค่ำ</w:t>
      </w:r>
      <w:r w:rsidR="00853FA3" w:rsidRPr="009D1213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ab/>
        <w:t xml:space="preserve">บริการอาหารเย็น ณ ภัตตาคาร </w:t>
      </w:r>
      <w:r w:rsidR="009D1213" w:rsidRPr="009D1213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“</w:t>
      </w:r>
      <w:proofErr w:type="spellStart"/>
      <w:r w:rsidR="009D1213" w:rsidRPr="009D1213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>Hofbraeuhaus</w:t>
      </w:r>
      <w:proofErr w:type="spellEnd"/>
      <w:r w:rsidR="009D1213" w:rsidRPr="009D1213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>”</w:t>
      </w:r>
      <w:r w:rsidR="009D1213" w:rsidRPr="009D1213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</w:rPr>
        <w:t xml:space="preserve"> </w:t>
      </w:r>
      <w:r w:rsidR="00853FA3" w:rsidRPr="00A971D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โรงเบียร์เยอรมันชื่อดัง </w:t>
      </w:r>
      <w:r w:rsidR="00853FA3" w:rsidRPr="00A971D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เมนูพิเศษ...ขาหมูอบหนังกรอบ สไตล์บาวาเรียเยอรมัน พร้อมเครื่องดื่มที่ท่านสามารถเลือกได้</w:t>
      </w:r>
    </w:p>
    <w:p w14:paraId="49ACCB34" w14:textId="2AB52831" w:rsidR="00853FA3" w:rsidRPr="00A971DB" w:rsidRDefault="00853FA3" w:rsidP="00853FA3">
      <w:pPr>
        <w:ind w:left="720" w:hanging="720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</w:pPr>
      <w:r w:rsidRPr="00A971DB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 xml:space="preserve">ที่พัก </w:t>
      </w:r>
      <w:r w:rsidRPr="00A971DB">
        <w:rPr>
          <w:rFonts w:ascii="Angsana New" w:hAnsi="Angsana New" w:cs="Angsana New"/>
          <w:b/>
          <w:bCs/>
          <w:color w:val="3333FF"/>
          <w:sz w:val="36"/>
          <w:szCs w:val="36"/>
          <w:u w:val="single"/>
        </w:rPr>
        <w:t xml:space="preserve">: NH COLLECTION NUREMBURG CITY HOTEL </w:t>
      </w:r>
      <w:r w:rsidRPr="00A971DB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>หรือระดับใกล้เคียง</w:t>
      </w:r>
    </w:p>
    <w:p w14:paraId="3ECB9C83" w14:textId="6504F934" w:rsidR="002922A6" w:rsidRPr="00DF0045" w:rsidRDefault="002922A6" w:rsidP="002922A6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0000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ที่ห้าของการเดินทาง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(5) 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มิวน</w:t>
      </w:r>
      <w:proofErr w:type="spellStart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ิค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ชมเมือง</w:t>
      </w:r>
      <w:proofErr w:type="spellStart"/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นูเรมเบิร์ก</w:t>
      </w:r>
      <w:proofErr w:type="spellEnd"/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บัม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แบ</w:t>
      </w:r>
      <w:proofErr w:type="spellStart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ร์ก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เดรสเดน </w:t>
      </w:r>
    </w:p>
    <w:p w14:paraId="2440227C" w14:textId="77777777" w:rsidR="002922A6" w:rsidRPr="00DF0045" w:rsidRDefault="002922A6" w:rsidP="002922A6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เช้า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4FC32BD6" w14:textId="3FF3D664" w:rsidR="00FE1624" w:rsidRDefault="004F3D4D" w:rsidP="00B908E2">
      <w:pPr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noProof/>
        </w:rPr>
        <w:drawing>
          <wp:anchor distT="0" distB="0" distL="114300" distR="114300" simplePos="0" relativeHeight="251645440" behindDoc="0" locked="0" layoutInCell="1" allowOverlap="1" wp14:anchorId="6F9AAEDB" wp14:editId="1DF93A10">
            <wp:simplePos x="0" y="0"/>
            <wp:positionH relativeFrom="margin">
              <wp:align>right</wp:align>
            </wp:positionH>
            <wp:positionV relativeFrom="paragraph">
              <wp:posOffset>612699</wp:posOffset>
            </wp:positionV>
            <wp:extent cx="3600000" cy="2421639"/>
            <wp:effectExtent l="0" t="0" r="63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2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B31" w:rsidRPr="00DF0045">
        <w:rPr>
          <w:rFonts w:ascii="Angsana New" w:hAnsi="Angsana New" w:cs="Angsana New" w:hint="cs"/>
          <w:sz w:val="32"/>
          <w:szCs w:val="32"/>
          <w:cs/>
        </w:rPr>
        <w:tab/>
      </w:r>
      <w:r w:rsidR="002922A6">
        <w:rPr>
          <w:rFonts w:ascii="Angsana New" w:hAnsi="Angsana New" w:cs="Angsana New" w:hint="cs"/>
          <w:color w:val="3333FF"/>
          <w:sz w:val="32"/>
          <w:szCs w:val="32"/>
          <w:highlight w:val="yellow"/>
          <w:u w:val="single"/>
          <w:cs/>
        </w:rPr>
        <w:t>นำท่าน</w:t>
      </w:r>
      <w:r w:rsidR="008A0FFB" w:rsidRPr="00DF0045">
        <w:rPr>
          <w:rFonts w:ascii="Angsana New" w:hAnsi="Angsana New" w:cs="Angsana New" w:hint="cs"/>
          <w:color w:val="3333FF"/>
          <w:sz w:val="32"/>
          <w:szCs w:val="32"/>
          <w:highlight w:val="yellow"/>
          <w:u w:val="single"/>
          <w:cs/>
        </w:rPr>
        <w:t>เดินทางสู่เมือง</w:t>
      </w:r>
      <w:proofErr w:type="spellStart"/>
      <w:r w:rsidR="008A0FFB" w:rsidRPr="00DF0045">
        <w:rPr>
          <w:rFonts w:ascii="Angsana New" w:hAnsi="Angsana New" w:cs="Angsana New"/>
          <w:color w:val="3333FF"/>
          <w:sz w:val="32"/>
          <w:szCs w:val="32"/>
          <w:highlight w:val="yellow"/>
          <w:u w:val="single"/>
          <w:cs/>
        </w:rPr>
        <w:t>นูเรมเบิร์ก</w:t>
      </w:r>
      <w:proofErr w:type="spellEnd"/>
      <w:r w:rsidR="008A0FFB" w:rsidRPr="00DF0045">
        <w:rPr>
          <w:rFonts w:ascii="Angsana New" w:hAnsi="Angsana New" w:cs="Angsana New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8A0FFB" w:rsidRPr="00DF0045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>(</w:t>
      </w:r>
      <w:r w:rsidR="002922A6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>16</w:t>
      </w:r>
      <w:r w:rsidR="006A27DF" w:rsidRPr="00DF0045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>0</w:t>
      </w:r>
      <w:r w:rsidR="00CB15E4" w:rsidRPr="00DF0045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8A0FFB" w:rsidRPr="00DF0045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>กม.)</w:t>
      </w:r>
      <w:r w:rsidR="008A0FFB" w:rsidRPr="00DF0045">
        <w:rPr>
          <w:rFonts w:ascii="Angsana New" w:hAnsi="Angsana New" w:cs="Angsana New"/>
          <w:color w:val="3333FF"/>
          <w:sz w:val="36"/>
          <w:szCs w:val="36"/>
          <w:cs/>
        </w:rPr>
        <w:t xml:space="preserve"> </w:t>
      </w:r>
      <w:r w:rsidR="008A0FFB" w:rsidRPr="00DF0045">
        <w:rPr>
          <w:rFonts w:ascii="Angsana New" w:hAnsi="Angsana New" w:cs="Angsana New"/>
          <w:sz w:val="32"/>
          <w:szCs w:val="32"/>
          <w:cs/>
        </w:rPr>
        <w:t xml:space="preserve">เมืองประวัติศาสตร์ของแคว้นบาวาเรีย เป็นเมืองในศตวรรษที่ 10 เรืองอำนาจและเป็นศูนย์กลางของชาวโรมัน </w:t>
      </w:r>
      <w:r w:rsidR="00C7531C" w:rsidRPr="00DF0045">
        <w:rPr>
          <w:rFonts w:ascii="Angsana New" w:hAnsi="Angsana New" w:cs="Angsana New" w:hint="cs"/>
          <w:sz w:val="32"/>
          <w:szCs w:val="32"/>
          <w:cs/>
        </w:rPr>
        <w:t xml:space="preserve">เข้าสู่เขตเมืองเก่าที่เต็มไปด้วยอาคารเก่าแก่สวยงามมากมาย เช่น </w:t>
      </w:r>
      <w:proofErr w:type="spellStart"/>
      <w:r w:rsidR="00C7531C" w:rsidRPr="00DF0045">
        <w:rPr>
          <w:rFonts w:ascii="Angsana New" w:hAnsi="Angsana New" w:cs="Angsana New" w:hint="cs"/>
          <w:sz w:val="32"/>
          <w:szCs w:val="32"/>
          <w:cs/>
        </w:rPr>
        <w:t>ค</w:t>
      </w:r>
      <w:r w:rsidR="00C7531C" w:rsidRPr="00DF0045">
        <w:rPr>
          <w:rFonts w:ascii="Angsana New" w:hAnsi="Angsana New" w:cs="Angsana New"/>
          <w:sz w:val="32"/>
          <w:szCs w:val="32"/>
          <w:cs/>
        </w:rPr>
        <w:t>ฤหาสถ์</w:t>
      </w:r>
      <w:proofErr w:type="spellEnd"/>
      <w:r w:rsidR="00C7531C" w:rsidRPr="00DF0045">
        <w:rPr>
          <w:rFonts w:ascii="Angsana New" w:hAnsi="Angsana New" w:cs="Angsana New"/>
          <w:sz w:val="32"/>
          <w:szCs w:val="32"/>
          <w:cs/>
        </w:rPr>
        <w:t>ขุนนาง</w:t>
      </w:r>
      <w:proofErr w:type="spellStart"/>
      <w:r w:rsidR="00C7531C" w:rsidRPr="00DF0045">
        <w:rPr>
          <w:rFonts w:ascii="Angsana New" w:hAnsi="Angsana New" w:cs="Angsana New"/>
          <w:sz w:val="32"/>
          <w:szCs w:val="32"/>
          <w:cs/>
        </w:rPr>
        <w:t>นัส</w:t>
      </w:r>
      <w:proofErr w:type="spellEnd"/>
      <w:r w:rsidR="00C7531C" w:rsidRPr="00DF0045">
        <w:rPr>
          <w:rFonts w:ascii="Angsana New" w:hAnsi="Angsana New" w:cs="Angsana New"/>
          <w:sz w:val="32"/>
          <w:szCs w:val="32"/>
          <w:cs/>
        </w:rPr>
        <w:t>เซา (</w:t>
      </w:r>
      <w:r w:rsidR="00C7531C" w:rsidRPr="00DF0045">
        <w:rPr>
          <w:rFonts w:ascii="Angsana New" w:hAnsi="Angsana New" w:cs="Angsana New"/>
          <w:sz w:val="32"/>
          <w:szCs w:val="32"/>
        </w:rPr>
        <w:t>Nassau House)</w:t>
      </w:r>
      <w:r w:rsidR="00C7531C" w:rsidRPr="00DF0045">
        <w:rPr>
          <w:rFonts w:ascii="Angsana New" w:hAnsi="Angsana New" w:cs="Angsana New" w:hint="cs"/>
          <w:sz w:val="32"/>
          <w:szCs w:val="32"/>
          <w:cs/>
        </w:rPr>
        <w:t xml:space="preserve"> บ้าน</w:t>
      </w:r>
      <w:r w:rsidR="00C7531C" w:rsidRPr="00DF0045">
        <w:rPr>
          <w:rFonts w:ascii="Angsana New" w:hAnsi="Angsana New" w:cs="Angsana New"/>
          <w:sz w:val="32"/>
          <w:szCs w:val="32"/>
          <w:cs/>
        </w:rPr>
        <w:t>ขุนนางชั้นสูงสมัยยุคกลาง</w:t>
      </w:r>
      <w:r w:rsidR="009501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>วิหาร</w:t>
      </w:r>
      <w:proofErr w:type="spellStart"/>
      <w:r w:rsidR="00FE1624" w:rsidRPr="00DF0045">
        <w:rPr>
          <w:rFonts w:ascii="Angsana New" w:hAnsi="Angsana New" w:cs="Angsana New"/>
          <w:sz w:val="32"/>
          <w:szCs w:val="32"/>
          <w:cs/>
        </w:rPr>
        <w:t>เซนต์</w:t>
      </w:r>
      <w:proofErr w:type="spellEnd"/>
      <w:r w:rsidR="00FE1624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FE1624" w:rsidRPr="00DF0045">
        <w:rPr>
          <w:rFonts w:ascii="Angsana New" w:hAnsi="Angsana New" w:cs="Angsana New"/>
          <w:sz w:val="32"/>
          <w:szCs w:val="32"/>
          <w:cs/>
        </w:rPr>
        <w:t>ลอ</w:t>
      </w:r>
      <w:proofErr w:type="spellEnd"/>
      <w:r w:rsidR="00FE1624" w:rsidRPr="00DF0045">
        <w:rPr>
          <w:rFonts w:ascii="Angsana New" w:hAnsi="Angsana New" w:cs="Angsana New"/>
          <w:sz w:val="32"/>
          <w:szCs w:val="32"/>
          <w:cs/>
        </w:rPr>
        <w:t>เรน</w:t>
      </w:r>
      <w:proofErr w:type="spellStart"/>
      <w:r w:rsidR="00FE1624" w:rsidRPr="00DF0045">
        <w:rPr>
          <w:rFonts w:ascii="Angsana New" w:hAnsi="Angsana New" w:cs="Angsana New"/>
          <w:sz w:val="32"/>
          <w:szCs w:val="32"/>
          <w:cs/>
        </w:rPr>
        <w:t>ซ์</w:t>
      </w:r>
      <w:proofErr w:type="spellEnd"/>
      <w:r w:rsidR="00FE1624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="00C7531C" w:rsidRPr="00DF0045">
        <w:rPr>
          <w:rFonts w:ascii="Angsana New" w:hAnsi="Angsana New" w:cs="Angsana New" w:hint="cs"/>
          <w:sz w:val="32"/>
          <w:szCs w:val="32"/>
          <w:cs/>
        </w:rPr>
        <w:t>ที่สร้างตั้งแต่ปี 1250-1477</w:t>
      </w:r>
      <w:r w:rsidR="008A0FFB" w:rsidRPr="00DF0045">
        <w:rPr>
          <w:rFonts w:ascii="Angsana New" w:hAnsi="Angsana New" w:cs="Angsana New"/>
          <w:sz w:val="32"/>
          <w:szCs w:val="32"/>
        </w:rPr>
        <w:t>,</w:t>
      </w:r>
      <w:r w:rsidR="00C7531C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>น้ำพุแห่งความดีงาม (</w:t>
      </w:r>
      <w:proofErr w:type="spellStart"/>
      <w:r w:rsidR="00FE1624" w:rsidRPr="00DF0045">
        <w:rPr>
          <w:rFonts w:ascii="Angsana New" w:hAnsi="Angsana New" w:cs="Angsana New"/>
          <w:sz w:val="32"/>
          <w:szCs w:val="32"/>
        </w:rPr>
        <w:t>Tugendbrunnen</w:t>
      </w:r>
      <w:proofErr w:type="spellEnd"/>
      <w:r w:rsidR="00FE1624" w:rsidRPr="00DF0045">
        <w:rPr>
          <w:rFonts w:ascii="Angsana New" w:hAnsi="Angsana New" w:cs="Angsana New"/>
          <w:sz w:val="32"/>
          <w:szCs w:val="32"/>
        </w:rPr>
        <w:t xml:space="preserve">) 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>บนสุดประดับด้วยรูปปั้นเทพีแห่งความยุติธรรม</w:t>
      </w:r>
      <w:r w:rsidR="008A0FFB" w:rsidRPr="00DF0045">
        <w:rPr>
          <w:rFonts w:ascii="Angsana New" w:hAnsi="Angsana New" w:cs="Angsana New"/>
          <w:sz w:val="32"/>
          <w:szCs w:val="32"/>
        </w:rPr>
        <w:t>,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 xml:space="preserve"> ตลาดค</w:t>
      </w:r>
      <w:proofErr w:type="spellStart"/>
      <w:r w:rsidR="00FE1624" w:rsidRPr="00DF0045">
        <w:rPr>
          <w:rFonts w:ascii="Angsana New" w:hAnsi="Angsana New" w:cs="Angsana New"/>
          <w:sz w:val="32"/>
          <w:szCs w:val="32"/>
          <w:cs/>
        </w:rPr>
        <w:t>ริสท์คิน</w:t>
      </w:r>
      <w:proofErr w:type="spellEnd"/>
      <w:r w:rsidR="00FE1624" w:rsidRPr="00DF0045">
        <w:rPr>
          <w:rFonts w:ascii="Angsana New" w:hAnsi="Angsana New" w:cs="Angsana New"/>
          <w:sz w:val="32"/>
          <w:szCs w:val="32"/>
          <w:cs/>
        </w:rPr>
        <w:t>เด</w:t>
      </w:r>
      <w:proofErr w:type="spellStart"/>
      <w:r w:rsidR="00FE1624" w:rsidRPr="00DF0045">
        <w:rPr>
          <w:rFonts w:ascii="Angsana New" w:hAnsi="Angsana New" w:cs="Angsana New"/>
          <w:sz w:val="32"/>
          <w:szCs w:val="32"/>
          <w:cs/>
        </w:rPr>
        <w:t>ิล</w:t>
      </w:r>
      <w:proofErr w:type="spellEnd"/>
      <w:r w:rsidR="00FE1624" w:rsidRPr="00DF0045">
        <w:rPr>
          <w:rFonts w:ascii="Angsana New" w:hAnsi="Angsana New" w:cs="Angsana New"/>
          <w:sz w:val="32"/>
          <w:szCs w:val="32"/>
          <w:cs/>
        </w:rPr>
        <w:t xml:space="preserve"> (</w:t>
      </w:r>
      <w:proofErr w:type="spellStart"/>
      <w:r w:rsidR="00FE1624" w:rsidRPr="00DF0045">
        <w:rPr>
          <w:rFonts w:ascii="Angsana New" w:hAnsi="Angsana New" w:cs="Angsana New"/>
          <w:sz w:val="32"/>
          <w:szCs w:val="32"/>
        </w:rPr>
        <w:t>Hauptmarkt</w:t>
      </w:r>
      <w:proofErr w:type="spellEnd"/>
      <w:r w:rsidR="00FE1624" w:rsidRPr="00DF0045">
        <w:rPr>
          <w:rFonts w:ascii="Angsana New" w:hAnsi="Angsana New" w:cs="Angsana New"/>
          <w:sz w:val="32"/>
          <w:szCs w:val="32"/>
        </w:rPr>
        <w:t xml:space="preserve">) 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>เป็นตลาดกลางในจัตุรัสกลางเมือง</w:t>
      </w:r>
      <w:r w:rsidR="008A0FFB" w:rsidRPr="00DF0045">
        <w:rPr>
          <w:rFonts w:ascii="Angsana New" w:hAnsi="Angsana New" w:cs="Angsana New" w:hint="cs"/>
          <w:sz w:val="32"/>
          <w:szCs w:val="32"/>
          <w:cs/>
        </w:rPr>
        <w:t xml:space="preserve">, โรงพยาบาลเก่า </w:t>
      </w:r>
      <w:r w:rsidR="008A0FFB" w:rsidRPr="00DF0045">
        <w:rPr>
          <w:rFonts w:ascii="Angsana New" w:hAnsi="Angsana New" w:cs="Angsana New"/>
          <w:sz w:val="32"/>
          <w:szCs w:val="32"/>
        </w:rPr>
        <w:t>“</w:t>
      </w:r>
      <w:r w:rsidR="009501E8" w:rsidRPr="00DF0045">
        <w:rPr>
          <w:rFonts w:ascii="Angsana New" w:hAnsi="Angsana New" w:cs="Angsana New"/>
          <w:sz w:val="32"/>
          <w:szCs w:val="32"/>
        </w:rPr>
        <w:t>Heilig-Geist-</w:t>
      </w:r>
      <w:proofErr w:type="spellStart"/>
      <w:r w:rsidR="009501E8" w:rsidRPr="00DF0045">
        <w:rPr>
          <w:rFonts w:ascii="Angsana New" w:hAnsi="Angsana New" w:cs="Angsana New"/>
          <w:sz w:val="32"/>
          <w:szCs w:val="32"/>
        </w:rPr>
        <w:t>Spital</w:t>
      </w:r>
      <w:proofErr w:type="spellEnd"/>
      <w:r w:rsidR="009501E8" w:rsidRPr="00DF0045">
        <w:rPr>
          <w:rFonts w:ascii="Angsana New" w:hAnsi="Angsana New" w:cs="Angsana New"/>
          <w:sz w:val="32"/>
          <w:szCs w:val="32"/>
        </w:rPr>
        <w:t xml:space="preserve">” </w:t>
      </w:r>
      <w:r w:rsidR="008A0FFB" w:rsidRPr="00DF0045">
        <w:rPr>
          <w:rFonts w:ascii="Angsana New" w:hAnsi="Angsana New" w:cs="Angsana New" w:hint="cs"/>
          <w:sz w:val="32"/>
          <w:szCs w:val="32"/>
          <w:cs/>
        </w:rPr>
        <w:t>ที่</w:t>
      </w:r>
      <w:r w:rsidR="009501E8" w:rsidRPr="00DF0045">
        <w:rPr>
          <w:rFonts w:ascii="Angsana New" w:hAnsi="Angsana New" w:cs="Angsana New"/>
          <w:sz w:val="32"/>
          <w:szCs w:val="32"/>
          <w:cs/>
        </w:rPr>
        <w:t>อยู่ติดแม่น้ำ</w:t>
      </w:r>
      <w:proofErr w:type="spellStart"/>
      <w:r w:rsidR="009501E8" w:rsidRPr="00DF0045">
        <w:rPr>
          <w:rFonts w:ascii="Angsana New" w:hAnsi="Angsana New" w:cs="Angsana New" w:hint="cs"/>
          <w:sz w:val="32"/>
          <w:szCs w:val="32"/>
          <w:cs/>
        </w:rPr>
        <w:t>แพ็กนิตซ์</w:t>
      </w:r>
      <w:proofErr w:type="spellEnd"/>
      <w:r w:rsidR="009501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8A0FFB" w:rsidRPr="00DF0045">
        <w:rPr>
          <w:rFonts w:ascii="Angsana New" w:hAnsi="Angsana New" w:cs="Angsana New" w:hint="cs"/>
          <w:sz w:val="32"/>
          <w:szCs w:val="32"/>
          <w:cs/>
        </w:rPr>
        <w:t>และ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>โบสถ์</w:t>
      </w:r>
      <w:proofErr w:type="spellStart"/>
      <w:r w:rsidR="00FE1624" w:rsidRPr="00DF0045">
        <w:rPr>
          <w:rFonts w:ascii="Angsana New" w:hAnsi="Angsana New" w:cs="Angsana New"/>
          <w:sz w:val="32"/>
          <w:szCs w:val="32"/>
          <w:cs/>
        </w:rPr>
        <w:t>เฟ</w:t>
      </w:r>
      <w:proofErr w:type="spellEnd"/>
      <w:r w:rsidR="00FE1624" w:rsidRPr="00DF0045">
        <w:rPr>
          <w:rFonts w:ascii="Angsana New" w:hAnsi="Angsana New" w:cs="Angsana New"/>
          <w:sz w:val="32"/>
          <w:szCs w:val="32"/>
          <w:cs/>
        </w:rPr>
        <w:t>ราเอน (</w:t>
      </w:r>
      <w:proofErr w:type="spellStart"/>
      <w:r w:rsidR="00FE1624" w:rsidRPr="00DF0045">
        <w:rPr>
          <w:rFonts w:ascii="Angsana New" w:hAnsi="Angsana New" w:cs="Angsana New"/>
          <w:sz w:val="32"/>
          <w:szCs w:val="32"/>
        </w:rPr>
        <w:t>Frauenkirche</w:t>
      </w:r>
      <w:proofErr w:type="spellEnd"/>
      <w:r w:rsidR="00FE1624" w:rsidRPr="00DF0045">
        <w:rPr>
          <w:rFonts w:ascii="Angsana New" w:hAnsi="Angsana New" w:cs="Angsana New"/>
          <w:sz w:val="32"/>
          <w:szCs w:val="32"/>
        </w:rPr>
        <w:t xml:space="preserve">) 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>คือว่าเป็นสัญลักษณ์ที่สำคัญที่สุดอีกแห่งของเมือง สร้างด้วยอิฐสีแดง</w:t>
      </w:r>
      <w:r w:rsidR="009501E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E1624" w:rsidRPr="00DF0045">
        <w:rPr>
          <w:rFonts w:ascii="Angsana New" w:hAnsi="Angsana New" w:cs="Angsana New"/>
          <w:sz w:val="32"/>
          <w:szCs w:val="32"/>
          <w:cs/>
        </w:rPr>
        <w:t xml:space="preserve">เป็นโบสถ์ที่ใหญ่ที่สุดในเมือง สร้างตามแบบกอธิก ในปี ค.ศ. 1468 </w:t>
      </w:r>
    </w:p>
    <w:p w14:paraId="3AEC4E88" w14:textId="1C75E068" w:rsidR="002922A6" w:rsidRDefault="002922A6" w:rsidP="002922A6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เที่ยง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บริการอาหารมื้อกลางวัน  ณ ภัตตาคาร</w:t>
      </w:r>
      <w:r w:rsidRPr="00DF0045">
        <w:rPr>
          <w:rFonts w:ascii="Angsana New" w:hAnsi="Angsana New" w:cs="Angsana New"/>
          <w:color w:val="0000FF"/>
          <w:sz w:val="32"/>
          <w:szCs w:val="32"/>
        </w:rPr>
        <w:t xml:space="preserve"> </w:t>
      </w:r>
    </w:p>
    <w:p w14:paraId="4BF7C422" w14:textId="77777777" w:rsidR="00A971DB" w:rsidRDefault="009D1213" w:rsidP="00152F2E">
      <w:pPr>
        <w:ind w:left="720"/>
        <w:rPr>
          <w:rFonts w:ascii="Angsana New" w:hAnsi="Angsana New" w:cs="Angsana New"/>
          <w:sz w:val="32"/>
          <w:szCs w:val="32"/>
        </w:rPr>
      </w:pPr>
      <w:r w:rsidRPr="009D1213">
        <w:rPr>
          <w:rFonts w:ascii="Angsana New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725312" behindDoc="1" locked="0" layoutInCell="1" allowOverlap="1" wp14:anchorId="1854B475" wp14:editId="7D3536AD">
            <wp:simplePos x="0" y="0"/>
            <wp:positionH relativeFrom="margin">
              <wp:align>right</wp:align>
            </wp:positionH>
            <wp:positionV relativeFrom="paragraph">
              <wp:posOffset>641212</wp:posOffset>
            </wp:positionV>
            <wp:extent cx="3601085" cy="2498725"/>
            <wp:effectExtent l="0" t="0" r="0" b="0"/>
            <wp:wrapTight wrapText="bothSides">
              <wp:wrapPolygon edited="0">
                <wp:start x="0" y="0"/>
                <wp:lineTo x="0" y="21408"/>
                <wp:lineTo x="21482" y="21408"/>
                <wp:lineTo x="21482" y="0"/>
                <wp:lineTo x="0" y="0"/>
              </wp:wrapPolygon>
            </wp:wrapTight>
            <wp:docPr id="1910299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299686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2A6" w:rsidRPr="009D1213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จากนั้นนำท่านออกเดินทางสู่เมือง</w:t>
      </w:r>
      <w:r w:rsidR="002922A6" w:rsidRPr="009D1213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บ</w:t>
      </w:r>
      <w:proofErr w:type="spellStart"/>
      <w:r w:rsidR="002922A6" w:rsidRPr="009D1213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ัม</w:t>
      </w:r>
      <w:proofErr w:type="spellEnd"/>
      <w:r w:rsidR="002922A6" w:rsidRPr="009D1213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แบ</w:t>
      </w:r>
      <w:proofErr w:type="spellStart"/>
      <w:r w:rsidR="002922A6" w:rsidRPr="009D1213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ร์ค</w:t>
      </w:r>
      <w:proofErr w:type="spellEnd"/>
      <w:r w:rsidR="002922A6" w:rsidRPr="009D1213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(</w:t>
      </w:r>
      <w:r w:rsidR="002922A6" w:rsidRPr="009D1213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Bamberg)</w:t>
      </w:r>
      <w:r>
        <w:rPr>
          <w:rFonts w:ascii="Angsana New" w:hAnsi="Angsana New" w:cs="Angsana New"/>
          <w:color w:val="0000FF"/>
          <w:sz w:val="34"/>
          <w:szCs w:val="34"/>
          <w:u w:val="single"/>
        </w:rPr>
        <w:t>(</w:t>
      </w:r>
      <w:r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มรดกโลก </w:t>
      </w:r>
      <w:r>
        <w:rPr>
          <w:rFonts w:ascii="Angsana New" w:hAnsi="Angsana New" w:cs="Angsana New"/>
          <w:color w:val="0000FF"/>
          <w:sz w:val="34"/>
          <w:szCs w:val="34"/>
          <w:u w:val="single"/>
        </w:rPr>
        <w:t>“World Heritage”)</w:t>
      </w:r>
      <w:r w:rsidR="002922A6" w:rsidRPr="002922A6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2922A6" w:rsidRPr="002922A6">
        <w:rPr>
          <w:rFonts w:ascii="Angsana New" w:hAnsi="Angsana New" w:cs="Angsana New"/>
          <w:sz w:val="32"/>
          <w:szCs w:val="32"/>
          <w:cs/>
        </w:rPr>
        <w:t>เป็นเมืองในรัฐบาวาเรีย ประเทศเยอรมนี ที่ตั้งอยู่ในส่วนภูมิภาคโอเบอร์ฟรัง</w:t>
      </w:r>
      <w:proofErr w:type="spellStart"/>
      <w:r w:rsidR="002922A6" w:rsidRPr="002922A6">
        <w:rPr>
          <w:rFonts w:ascii="Angsana New" w:hAnsi="Angsana New" w:cs="Angsana New"/>
          <w:sz w:val="32"/>
          <w:szCs w:val="32"/>
          <w:cs/>
        </w:rPr>
        <w:t>เคิน</w:t>
      </w:r>
      <w:proofErr w:type="spellEnd"/>
      <w:r w:rsidR="002922A6" w:rsidRPr="002922A6">
        <w:rPr>
          <w:rFonts w:ascii="Angsana New" w:hAnsi="Angsana New" w:cs="Angsana New"/>
          <w:sz w:val="32"/>
          <w:szCs w:val="32"/>
          <w:cs/>
        </w:rPr>
        <w:t>บนฝั่งแม่น้ำเรก</w:t>
      </w:r>
      <w:proofErr w:type="spellStart"/>
      <w:r w:rsidR="002922A6" w:rsidRPr="002922A6">
        <w:rPr>
          <w:rFonts w:ascii="Angsana New" w:hAnsi="Angsana New" w:cs="Angsana New"/>
          <w:sz w:val="32"/>
          <w:szCs w:val="32"/>
          <w:cs/>
        </w:rPr>
        <w:t>นิทซ์</w:t>
      </w:r>
      <w:proofErr w:type="spellEnd"/>
      <w:r w:rsidR="002922A6" w:rsidRPr="002922A6">
        <w:rPr>
          <w:rFonts w:ascii="Angsana New" w:hAnsi="Angsana New" w:cs="Angsana New"/>
          <w:sz w:val="32"/>
          <w:szCs w:val="32"/>
          <w:cs/>
        </w:rPr>
        <w:t xml:space="preserve">ไม่ไกลจากจุดที่บรรจบกับแม่น้ำไมน์ </w:t>
      </w:r>
      <w:proofErr w:type="spellStart"/>
      <w:r w:rsidR="002922A6" w:rsidRPr="002922A6">
        <w:rPr>
          <w:rFonts w:ascii="Angsana New" w:hAnsi="Angsana New" w:cs="Angsana New"/>
          <w:sz w:val="32"/>
          <w:szCs w:val="32"/>
          <w:cs/>
        </w:rPr>
        <w:t>บัม</w:t>
      </w:r>
      <w:proofErr w:type="spellEnd"/>
      <w:r w:rsidR="002922A6" w:rsidRPr="002922A6">
        <w:rPr>
          <w:rFonts w:ascii="Angsana New" w:hAnsi="Angsana New" w:cs="Angsana New"/>
          <w:sz w:val="32"/>
          <w:szCs w:val="32"/>
          <w:cs/>
        </w:rPr>
        <w:t>แบ</w:t>
      </w:r>
      <w:proofErr w:type="spellStart"/>
      <w:r w:rsidR="002922A6" w:rsidRPr="002922A6">
        <w:rPr>
          <w:rFonts w:ascii="Angsana New" w:hAnsi="Angsana New" w:cs="Angsana New"/>
          <w:sz w:val="32"/>
          <w:szCs w:val="32"/>
          <w:cs/>
        </w:rPr>
        <w:t>ร์ค</w:t>
      </w:r>
      <w:proofErr w:type="spellEnd"/>
      <w:r w:rsidR="002922A6" w:rsidRPr="002922A6">
        <w:rPr>
          <w:rFonts w:ascii="Angsana New" w:hAnsi="Angsana New" w:cs="Angsana New"/>
          <w:sz w:val="32"/>
          <w:szCs w:val="32"/>
          <w:cs/>
        </w:rPr>
        <w:t>เป็นเมืองเพียงไม่กี่แห่งในเยอรมนีที่รอดพ้นจากการถูกทำลายโดยการทิ้งระเบิดทางอากาศในสงครามโลกครั้งที่สอง</w:t>
      </w:r>
      <w:r w:rsidR="002922A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922A6" w:rsidRPr="002922A6">
        <w:rPr>
          <w:rFonts w:ascii="Angsana New" w:hAnsi="Angsana New" w:cs="Angsana New"/>
          <w:sz w:val="32"/>
          <w:szCs w:val="32"/>
          <w:cs/>
        </w:rPr>
        <w:t xml:space="preserve">ตั้งแต่ศตวรรษที่ 10 เป็นต้นมา </w:t>
      </w:r>
      <w:proofErr w:type="spellStart"/>
      <w:r w:rsidR="002922A6" w:rsidRPr="002922A6">
        <w:rPr>
          <w:rFonts w:ascii="Angsana New" w:hAnsi="Angsana New" w:cs="Angsana New"/>
          <w:sz w:val="32"/>
          <w:szCs w:val="32"/>
          <w:cs/>
        </w:rPr>
        <w:t>บัม</w:t>
      </w:r>
      <w:proofErr w:type="spellEnd"/>
      <w:r w:rsidR="002922A6" w:rsidRPr="002922A6">
        <w:rPr>
          <w:rFonts w:ascii="Angsana New" w:hAnsi="Angsana New" w:cs="Angsana New"/>
          <w:sz w:val="32"/>
          <w:szCs w:val="32"/>
          <w:cs/>
        </w:rPr>
        <w:t>แบ</w:t>
      </w:r>
      <w:proofErr w:type="spellStart"/>
      <w:r w:rsidR="002922A6" w:rsidRPr="002922A6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="002922A6" w:rsidRPr="002922A6">
        <w:rPr>
          <w:rFonts w:ascii="Angsana New" w:hAnsi="Angsana New" w:cs="Angsana New"/>
          <w:sz w:val="32"/>
          <w:szCs w:val="32"/>
          <w:cs/>
        </w:rPr>
        <w:t>กกลายเป็นจุดเชื่อมต่อที่สำคัญกับชาวสลาฟ โดยเฉพาะอย่าง</w:t>
      </w:r>
      <w:r w:rsidRPr="009D1213">
        <w:rPr>
          <w:noProof/>
        </w:rPr>
        <w:t xml:space="preserve"> </w:t>
      </w:r>
      <w:r w:rsidRPr="009D1213">
        <w:rPr>
          <w:rFonts w:ascii="Angsana New" w:hAnsi="Angsana New" w:cs="Angsana New"/>
          <w:sz w:val="32"/>
          <w:szCs w:val="32"/>
          <w:cs/>
        </w:rPr>
        <w:t xml:space="preserve"> </w:t>
      </w:r>
      <w:r w:rsidR="002922A6" w:rsidRPr="002922A6">
        <w:rPr>
          <w:rFonts w:ascii="Angsana New" w:hAnsi="Angsana New" w:cs="Angsana New"/>
          <w:sz w:val="32"/>
          <w:szCs w:val="32"/>
          <w:cs/>
        </w:rPr>
        <w:t>ยิ่งชาวโปแลนด์และโปเมรา</w:t>
      </w:r>
      <w:proofErr w:type="spellStart"/>
      <w:r w:rsidR="002922A6" w:rsidRPr="002922A6">
        <w:rPr>
          <w:rFonts w:ascii="Angsana New" w:hAnsi="Angsana New" w:cs="Angsana New"/>
          <w:sz w:val="32"/>
          <w:szCs w:val="32"/>
          <w:cs/>
        </w:rPr>
        <w:t>เนีย</w:t>
      </w:r>
      <w:proofErr w:type="spellEnd"/>
      <w:r w:rsidR="002922A6" w:rsidRPr="002922A6">
        <w:rPr>
          <w:rFonts w:ascii="Angsana New" w:hAnsi="Angsana New" w:cs="Angsana New"/>
          <w:sz w:val="32"/>
          <w:szCs w:val="32"/>
          <w:cs/>
        </w:rPr>
        <w:t xml:space="preserve"> ในช่วงที่เจริญรุ่งเรืองที่สุด ตั้งแต่ศตวรรษที่ 12 เป็นต้นมา สถาปัตยกรรมของเมืองนี้มีอิทธิพลอย่างมากต่อเยอรมนีตอนเหนือและฮังการี ในช่วงปลายศตวรรษที่ 18 เมืองบ</w:t>
      </w:r>
      <w:proofErr w:type="spellStart"/>
      <w:r w:rsidR="002922A6" w:rsidRPr="002922A6">
        <w:rPr>
          <w:rFonts w:ascii="Angsana New" w:hAnsi="Angsana New" w:cs="Angsana New"/>
          <w:sz w:val="32"/>
          <w:szCs w:val="32"/>
          <w:cs/>
        </w:rPr>
        <w:t>ัม</w:t>
      </w:r>
      <w:proofErr w:type="spellEnd"/>
      <w:r w:rsidR="002922A6" w:rsidRPr="002922A6">
        <w:rPr>
          <w:rFonts w:ascii="Angsana New" w:hAnsi="Angsana New" w:cs="Angsana New"/>
          <w:sz w:val="32"/>
          <w:szCs w:val="32"/>
          <w:cs/>
        </w:rPr>
        <w:t>แบ</w:t>
      </w:r>
      <w:proofErr w:type="spellStart"/>
      <w:r w:rsidR="002922A6" w:rsidRPr="002922A6">
        <w:rPr>
          <w:rFonts w:ascii="Angsana New" w:hAnsi="Angsana New" w:cs="Angsana New"/>
          <w:sz w:val="32"/>
          <w:szCs w:val="32"/>
          <w:cs/>
        </w:rPr>
        <w:t>ร์ก</w:t>
      </w:r>
      <w:proofErr w:type="spellEnd"/>
      <w:r w:rsidR="002922A6" w:rsidRPr="002922A6">
        <w:rPr>
          <w:rFonts w:ascii="Angsana New" w:hAnsi="Angsana New" w:cs="Angsana New"/>
          <w:sz w:val="32"/>
          <w:szCs w:val="32"/>
          <w:cs/>
        </w:rPr>
        <w:t>เป็นศูนย์กลางของยุคเรืองปัญญาในเยอรมนีตอนใต้ โดยมีนักปรัชญาและ</w:t>
      </w:r>
    </w:p>
    <w:p w14:paraId="7B235CB1" w14:textId="3C2AAB3B" w:rsidR="002922A6" w:rsidRPr="00DF0045" w:rsidRDefault="002922A6" w:rsidP="00152F2E">
      <w:pPr>
        <w:ind w:left="720"/>
        <w:rPr>
          <w:rFonts w:ascii="Angsana New" w:hAnsi="Angsana New" w:cs="Angsana New"/>
          <w:sz w:val="32"/>
          <w:szCs w:val="32"/>
        </w:rPr>
      </w:pPr>
      <w:r w:rsidRPr="002922A6">
        <w:rPr>
          <w:rFonts w:ascii="Angsana New" w:hAnsi="Angsana New" w:cs="Angsana New"/>
          <w:sz w:val="32"/>
          <w:szCs w:val="32"/>
          <w:cs/>
        </w:rPr>
        <w:lastRenderedPageBreak/>
        <w:t>นักเขียนผู้มีชื่อเสียง เช่น เกออร</w:t>
      </w:r>
      <w:proofErr w:type="spellStart"/>
      <w:r w:rsidRPr="002922A6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2922A6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2922A6">
        <w:rPr>
          <w:rFonts w:ascii="Angsana New" w:hAnsi="Angsana New" w:cs="Angsana New"/>
          <w:sz w:val="32"/>
          <w:szCs w:val="32"/>
          <w:cs/>
        </w:rPr>
        <w:t>วิล</w:t>
      </w:r>
      <w:proofErr w:type="spellEnd"/>
      <w:r w:rsidRPr="002922A6">
        <w:rPr>
          <w:rFonts w:ascii="Angsana New" w:hAnsi="Angsana New" w:cs="Angsana New"/>
          <w:sz w:val="32"/>
          <w:szCs w:val="32"/>
          <w:cs/>
        </w:rPr>
        <w:t>เฮ</w:t>
      </w:r>
      <w:proofErr w:type="spellStart"/>
      <w:r w:rsidRPr="002922A6">
        <w:rPr>
          <w:rFonts w:ascii="Angsana New" w:hAnsi="Angsana New" w:cs="Angsana New"/>
          <w:sz w:val="32"/>
          <w:szCs w:val="32"/>
          <w:cs/>
        </w:rPr>
        <w:t>ล์ม</w:t>
      </w:r>
      <w:proofErr w:type="spellEnd"/>
      <w:r w:rsidRPr="002922A6">
        <w:rPr>
          <w:rFonts w:ascii="Angsana New" w:hAnsi="Angsana New" w:cs="Angsana New"/>
          <w:sz w:val="32"/>
          <w:szCs w:val="32"/>
          <w:cs/>
        </w:rPr>
        <w:t xml:space="preserve"> ฟรีดริช เฮเกล และ อี.ที.เอ. </w:t>
      </w:r>
      <w:proofErr w:type="spellStart"/>
      <w:r w:rsidRPr="002922A6">
        <w:rPr>
          <w:rFonts w:ascii="Angsana New" w:hAnsi="Angsana New" w:cs="Angsana New"/>
          <w:sz w:val="32"/>
          <w:szCs w:val="32"/>
          <w:cs/>
        </w:rPr>
        <w:t>ฮอฟฟ์</w:t>
      </w:r>
      <w:proofErr w:type="spellEnd"/>
      <w:r w:rsidRPr="002922A6">
        <w:rPr>
          <w:rFonts w:ascii="Angsana New" w:hAnsi="Angsana New" w:cs="Angsana New"/>
          <w:sz w:val="32"/>
          <w:szCs w:val="32"/>
          <w:cs/>
        </w:rPr>
        <w:t>มัน</w:t>
      </w:r>
      <w:proofErr w:type="spellStart"/>
      <w:r w:rsidRPr="002922A6">
        <w:rPr>
          <w:rFonts w:ascii="Angsana New" w:hAnsi="Angsana New" w:cs="Angsana New"/>
          <w:sz w:val="32"/>
          <w:szCs w:val="32"/>
          <w:cs/>
        </w:rPr>
        <w:t>น์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</w:t>
      </w:r>
      <w:r w:rsidRPr="002922A6">
        <w:rPr>
          <w:rFonts w:ascii="Angsana New" w:hAnsi="Angsana New" w:cs="Angsana New"/>
          <w:sz w:val="32"/>
          <w:szCs w:val="32"/>
          <w:cs/>
        </w:rPr>
        <w:t>เมืองบ</w:t>
      </w:r>
      <w:proofErr w:type="spellStart"/>
      <w:r w:rsidRPr="002922A6">
        <w:rPr>
          <w:rFonts w:ascii="Angsana New" w:hAnsi="Angsana New" w:cs="Angsana New"/>
          <w:sz w:val="32"/>
          <w:szCs w:val="32"/>
          <w:cs/>
        </w:rPr>
        <w:t>ัม</w:t>
      </w:r>
      <w:proofErr w:type="spellEnd"/>
      <w:r w:rsidRPr="002922A6">
        <w:rPr>
          <w:rFonts w:ascii="Angsana New" w:hAnsi="Angsana New" w:cs="Angsana New"/>
          <w:sz w:val="32"/>
          <w:szCs w:val="32"/>
          <w:cs/>
        </w:rPr>
        <w:t>แบ</w:t>
      </w:r>
      <w:proofErr w:type="spellStart"/>
      <w:r w:rsidRPr="002922A6">
        <w:rPr>
          <w:rFonts w:ascii="Angsana New" w:hAnsi="Angsana New" w:cs="Angsana New"/>
          <w:sz w:val="32"/>
          <w:szCs w:val="32"/>
          <w:cs/>
        </w:rPr>
        <w:t>ร์ก</w:t>
      </w:r>
      <w:proofErr w:type="spellEnd"/>
      <w:r w:rsidRPr="002922A6">
        <w:rPr>
          <w:rFonts w:ascii="Angsana New" w:hAnsi="Angsana New" w:cs="Angsana New"/>
          <w:sz w:val="32"/>
          <w:szCs w:val="32"/>
          <w:cs/>
        </w:rPr>
        <w:t>ในแคว้นบาวาเรียขึ้นชื่อเรื่องสถาปัตยกรรมยุคกลางและบา</w:t>
      </w:r>
      <w:proofErr w:type="spellStart"/>
      <w:r w:rsidRPr="002922A6">
        <w:rPr>
          <w:rFonts w:ascii="Angsana New" w:hAnsi="Angsana New" w:cs="Angsana New"/>
          <w:sz w:val="32"/>
          <w:szCs w:val="32"/>
          <w:cs/>
        </w:rPr>
        <w:t>โร</w:t>
      </w:r>
      <w:proofErr w:type="spellEnd"/>
      <w:r w:rsidRPr="002922A6">
        <w:rPr>
          <w:rFonts w:ascii="Angsana New" w:hAnsi="Angsana New" w:cs="Angsana New"/>
          <w:sz w:val="32"/>
          <w:szCs w:val="32"/>
          <w:cs/>
        </w:rPr>
        <w:t xml:space="preserve">ก รวมถึงเมืองเก่าที่งดงาม </w:t>
      </w:r>
      <w:r w:rsidRPr="002922A6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นำท่านชมเมืองบ</w:t>
      </w:r>
      <w:proofErr w:type="spellStart"/>
      <w:r w:rsidRPr="002922A6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ัม</w:t>
      </w:r>
      <w:proofErr w:type="spellEnd"/>
      <w:r w:rsidRPr="002922A6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แบ</w:t>
      </w:r>
      <w:proofErr w:type="spellStart"/>
      <w:r w:rsidRPr="002922A6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ร์ค</w:t>
      </w:r>
      <w:proofErr w:type="spellEnd"/>
      <w:r w:rsidRPr="002922A6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เมือง</w:t>
      </w:r>
      <w:r w:rsidRPr="002922A6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มรดกโลกของยูเนสโก</w:t>
      </w:r>
      <w:r w:rsidRPr="002922A6">
        <w:rPr>
          <w:rFonts w:ascii="Angsana New" w:hAnsi="Angsana New" w:cs="Angsana New"/>
          <w:sz w:val="32"/>
          <w:szCs w:val="32"/>
          <w:cs/>
        </w:rPr>
        <w:t xml:space="preserve"> </w:t>
      </w:r>
      <w:r w:rsidR="003C54D8">
        <w:rPr>
          <w:rFonts w:ascii="Angsana New" w:hAnsi="Angsana New" w:cs="Angsana New" w:hint="cs"/>
          <w:sz w:val="32"/>
          <w:szCs w:val="32"/>
          <w:cs/>
        </w:rPr>
        <w:t>มี</w:t>
      </w:r>
      <w:r w:rsidRPr="002922A6">
        <w:rPr>
          <w:rFonts w:ascii="Angsana New" w:hAnsi="Angsana New" w:cs="Angsana New"/>
          <w:sz w:val="32"/>
          <w:szCs w:val="32"/>
          <w:cs/>
        </w:rPr>
        <w:t xml:space="preserve">อาคารประวัติศาสตร์มากมาย </w:t>
      </w:r>
      <w:r w:rsidR="003C54D8">
        <w:rPr>
          <w:rFonts w:ascii="Angsana New" w:hAnsi="Angsana New" w:cs="Angsana New" w:hint="cs"/>
          <w:sz w:val="32"/>
          <w:szCs w:val="32"/>
          <w:cs/>
        </w:rPr>
        <w:t xml:space="preserve">อาทิ </w:t>
      </w:r>
      <w:r w:rsidRPr="002922A6">
        <w:rPr>
          <w:rFonts w:ascii="Angsana New" w:hAnsi="Angsana New" w:cs="Angsana New"/>
          <w:sz w:val="32"/>
          <w:szCs w:val="32"/>
          <w:cs/>
        </w:rPr>
        <w:t>มหาวิหารบ</w:t>
      </w:r>
      <w:proofErr w:type="spellStart"/>
      <w:r w:rsidRPr="002922A6">
        <w:rPr>
          <w:rFonts w:ascii="Angsana New" w:hAnsi="Angsana New" w:cs="Angsana New"/>
          <w:sz w:val="32"/>
          <w:szCs w:val="32"/>
          <w:cs/>
        </w:rPr>
        <w:t>ัม</w:t>
      </w:r>
      <w:proofErr w:type="spellEnd"/>
      <w:r w:rsidRPr="002922A6">
        <w:rPr>
          <w:rFonts w:ascii="Angsana New" w:hAnsi="Angsana New" w:cs="Angsana New"/>
          <w:sz w:val="32"/>
          <w:szCs w:val="32"/>
          <w:cs/>
        </w:rPr>
        <w:t>แบ</w:t>
      </w:r>
      <w:proofErr w:type="spellStart"/>
      <w:r w:rsidRPr="002922A6">
        <w:rPr>
          <w:rFonts w:ascii="Angsana New" w:hAnsi="Angsana New" w:cs="Angsana New"/>
          <w:sz w:val="32"/>
          <w:szCs w:val="32"/>
          <w:cs/>
        </w:rPr>
        <w:t>ร์ก</w:t>
      </w:r>
      <w:proofErr w:type="spellEnd"/>
      <w:r w:rsidR="003C54D8">
        <w:rPr>
          <w:rFonts w:ascii="Angsana New" w:hAnsi="Angsana New" w:cs="Angsana New" w:hint="cs"/>
          <w:sz w:val="32"/>
          <w:szCs w:val="32"/>
          <w:cs/>
        </w:rPr>
        <w:t>,</w:t>
      </w:r>
      <w:r w:rsidRPr="002922A6">
        <w:rPr>
          <w:rFonts w:ascii="Angsana New" w:hAnsi="Angsana New" w:cs="Angsana New"/>
          <w:sz w:val="32"/>
          <w:szCs w:val="32"/>
          <w:cs/>
        </w:rPr>
        <w:t xml:space="preserve"> </w:t>
      </w:r>
      <w:r w:rsidR="003C54D8">
        <w:rPr>
          <w:rFonts w:ascii="Angsana New" w:hAnsi="Angsana New" w:cs="Angsana New" w:hint="cs"/>
          <w:sz w:val="32"/>
          <w:szCs w:val="32"/>
          <w:cs/>
        </w:rPr>
        <w:t>รูปปั้น</w:t>
      </w:r>
      <w:r w:rsidRPr="002922A6">
        <w:rPr>
          <w:rFonts w:ascii="Angsana New" w:hAnsi="Angsana New" w:cs="Angsana New"/>
          <w:sz w:val="32"/>
          <w:szCs w:val="32"/>
          <w:cs/>
        </w:rPr>
        <w:t>ทหารม้า</w:t>
      </w:r>
      <w:proofErr w:type="spellStart"/>
      <w:r w:rsidRPr="002922A6">
        <w:rPr>
          <w:rFonts w:ascii="Angsana New" w:hAnsi="Angsana New" w:cs="Angsana New"/>
          <w:sz w:val="32"/>
          <w:szCs w:val="32"/>
          <w:cs/>
        </w:rPr>
        <w:t>บัม</w:t>
      </w:r>
      <w:proofErr w:type="spellEnd"/>
      <w:r w:rsidRPr="002922A6">
        <w:rPr>
          <w:rFonts w:ascii="Angsana New" w:hAnsi="Angsana New" w:cs="Angsana New"/>
          <w:sz w:val="32"/>
          <w:szCs w:val="32"/>
          <w:cs/>
        </w:rPr>
        <w:t>แบ</w:t>
      </w:r>
      <w:proofErr w:type="spellStart"/>
      <w:r w:rsidRPr="002922A6">
        <w:rPr>
          <w:rFonts w:ascii="Angsana New" w:hAnsi="Angsana New" w:cs="Angsana New"/>
          <w:sz w:val="32"/>
          <w:szCs w:val="32"/>
          <w:cs/>
        </w:rPr>
        <w:t>ร์ก</w:t>
      </w:r>
      <w:proofErr w:type="spellEnd"/>
      <w:r w:rsidR="003C54D8">
        <w:rPr>
          <w:rFonts w:ascii="Angsana New" w:hAnsi="Angsana New" w:cs="Angsana New" w:hint="cs"/>
          <w:sz w:val="32"/>
          <w:szCs w:val="32"/>
          <w:cs/>
        </w:rPr>
        <w:t>,</w:t>
      </w:r>
      <w:r w:rsidRPr="002922A6">
        <w:rPr>
          <w:rFonts w:ascii="Angsana New" w:hAnsi="Angsana New" w:cs="Angsana New"/>
          <w:sz w:val="32"/>
          <w:szCs w:val="32"/>
          <w:cs/>
        </w:rPr>
        <w:t xml:space="preserve"> ศาลเก่า</w:t>
      </w:r>
      <w:r w:rsidR="003C54D8">
        <w:rPr>
          <w:rFonts w:ascii="Angsana New" w:hAnsi="Angsana New" w:cs="Angsana New" w:hint="cs"/>
          <w:sz w:val="32"/>
          <w:szCs w:val="32"/>
          <w:cs/>
        </w:rPr>
        <w:t>,</w:t>
      </w:r>
      <w:r w:rsidRPr="002922A6">
        <w:rPr>
          <w:rFonts w:ascii="Angsana New" w:hAnsi="Angsana New" w:cs="Angsana New"/>
          <w:sz w:val="32"/>
          <w:szCs w:val="32"/>
          <w:cs/>
        </w:rPr>
        <w:t xml:space="preserve"> ศาลากลาง</w:t>
      </w:r>
      <w:r w:rsidR="003C54D8">
        <w:rPr>
          <w:rFonts w:ascii="Angsana New" w:hAnsi="Angsana New" w:cs="Angsana New" w:hint="cs"/>
          <w:sz w:val="32"/>
          <w:szCs w:val="32"/>
          <w:cs/>
        </w:rPr>
        <w:t>หลัง</w:t>
      </w:r>
      <w:r w:rsidRPr="002922A6">
        <w:rPr>
          <w:rFonts w:ascii="Angsana New" w:hAnsi="Angsana New" w:cs="Angsana New"/>
          <w:sz w:val="32"/>
          <w:szCs w:val="32"/>
          <w:cs/>
        </w:rPr>
        <w:t>เก่า และอีกมากมาย</w:t>
      </w:r>
      <w:r w:rsidR="003C54D8">
        <w:rPr>
          <w:rFonts w:ascii="Angsana New" w:hAnsi="Angsana New" w:cs="Angsana New"/>
          <w:sz w:val="32"/>
          <w:szCs w:val="32"/>
        </w:rPr>
        <w:t xml:space="preserve"> </w:t>
      </w:r>
      <w:r w:rsidR="003C54D8" w:rsidRPr="003C54D8">
        <w:rPr>
          <w:rFonts w:ascii="Angsana New" w:hAnsi="Angsana New" w:cs="Angsana New"/>
          <w:sz w:val="32"/>
          <w:szCs w:val="32"/>
          <w:cs/>
        </w:rPr>
        <w:t>โบสถ์พระแม่มารี โบสถ์สไตล์โก</w:t>
      </w:r>
      <w:proofErr w:type="spellStart"/>
      <w:r w:rsidR="003C54D8" w:rsidRPr="003C54D8">
        <w:rPr>
          <w:rFonts w:ascii="Angsana New" w:hAnsi="Angsana New" w:cs="Angsana New"/>
          <w:sz w:val="32"/>
          <w:szCs w:val="32"/>
          <w:cs/>
        </w:rPr>
        <w:t>ธิก</w:t>
      </w:r>
      <w:proofErr w:type="spellEnd"/>
      <w:r w:rsidR="003C54D8" w:rsidRPr="003C54D8">
        <w:rPr>
          <w:rFonts w:ascii="Angsana New" w:hAnsi="Angsana New" w:cs="Angsana New"/>
          <w:sz w:val="32"/>
          <w:szCs w:val="32"/>
          <w:cs/>
        </w:rPr>
        <w:t>แห่งเดียวในบ</w:t>
      </w:r>
      <w:proofErr w:type="spellStart"/>
      <w:r w:rsidR="003C54D8" w:rsidRPr="003C54D8">
        <w:rPr>
          <w:rFonts w:ascii="Angsana New" w:hAnsi="Angsana New" w:cs="Angsana New"/>
          <w:sz w:val="32"/>
          <w:szCs w:val="32"/>
          <w:cs/>
        </w:rPr>
        <w:t>ัม</w:t>
      </w:r>
      <w:proofErr w:type="spellEnd"/>
      <w:r w:rsidR="003C54D8" w:rsidRPr="003C54D8">
        <w:rPr>
          <w:rFonts w:ascii="Angsana New" w:hAnsi="Angsana New" w:cs="Angsana New"/>
          <w:sz w:val="32"/>
          <w:szCs w:val="32"/>
          <w:cs/>
        </w:rPr>
        <w:t>แบ</w:t>
      </w:r>
      <w:proofErr w:type="spellStart"/>
      <w:r w:rsidR="003C54D8" w:rsidRPr="003C54D8">
        <w:rPr>
          <w:rFonts w:ascii="Angsana New" w:hAnsi="Angsana New" w:cs="Angsana New"/>
          <w:sz w:val="32"/>
          <w:szCs w:val="32"/>
          <w:cs/>
        </w:rPr>
        <w:t>ร์ก</w:t>
      </w:r>
      <w:proofErr w:type="spellEnd"/>
      <w:r w:rsidR="003C54D8" w:rsidRPr="003C54D8">
        <w:rPr>
          <w:rFonts w:ascii="Angsana New" w:hAnsi="Angsana New" w:cs="Angsana New"/>
          <w:sz w:val="32"/>
          <w:szCs w:val="32"/>
          <w:cs/>
        </w:rPr>
        <w:t xml:space="preserve"> สร้างขึ้นในช่วงปลายยุคโก</w:t>
      </w:r>
      <w:proofErr w:type="spellStart"/>
      <w:r w:rsidR="003C54D8" w:rsidRPr="003C54D8">
        <w:rPr>
          <w:rFonts w:ascii="Angsana New" w:hAnsi="Angsana New" w:cs="Angsana New"/>
          <w:sz w:val="32"/>
          <w:szCs w:val="32"/>
          <w:cs/>
        </w:rPr>
        <w:t>ธิก</w:t>
      </w:r>
      <w:proofErr w:type="spellEnd"/>
      <w:r w:rsidR="003C54D8" w:rsidRPr="003C54D8">
        <w:rPr>
          <w:rFonts w:ascii="Angsana New" w:hAnsi="Angsana New" w:cs="Angsana New"/>
          <w:sz w:val="32"/>
          <w:szCs w:val="32"/>
          <w:cs/>
        </w:rPr>
        <w:t xml:space="preserve"> โบสถ์แห่งนี้เป็นหนึ่งในสถานที่สักการะที่ได้รับการเคารพนับถือมากที่สุดในบริเวณนี้ ชมศาลากลางเมืองเก่าที่มีประวัติศาสตร์อันน่าสนใจ ตามตำนานท้องถิ่นเล่าว่า </w:t>
      </w:r>
      <w:proofErr w:type="spellStart"/>
      <w:r w:rsidR="003C54D8" w:rsidRPr="003C54D8">
        <w:rPr>
          <w:rFonts w:ascii="Angsana New" w:hAnsi="Angsana New" w:cs="Angsana New"/>
          <w:sz w:val="32"/>
          <w:szCs w:val="32"/>
          <w:cs/>
        </w:rPr>
        <w:t>บิช</w:t>
      </w:r>
      <w:proofErr w:type="spellEnd"/>
      <w:r w:rsidR="003C54D8" w:rsidRPr="003C54D8">
        <w:rPr>
          <w:rFonts w:ascii="Angsana New" w:hAnsi="Angsana New" w:cs="Angsana New"/>
          <w:sz w:val="32"/>
          <w:szCs w:val="32"/>
          <w:cs/>
        </w:rPr>
        <w:t>อปปฏิเสธที่จะมอบที่ดินที่ชาวเมืองบ</w:t>
      </w:r>
      <w:proofErr w:type="spellStart"/>
      <w:r w:rsidR="003C54D8" w:rsidRPr="003C54D8">
        <w:rPr>
          <w:rFonts w:ascii="Angsana New" w:hAnsi="Angsana New" w:cs="Angsana New"/>
          <w:sz w:val="32"/>
          <w:szCs w:val="32"/>
          <w:cs/>
        </w:rPr>
        <w:t>ัม</w:t>
      </w:r>
      <w:proofErr w:type="spellEnd"/>
      <w:r w:rsidR="003C54D8" w:rsidRPr="003C54D8">
        <w:rPr>
          <w:rFonts w:ascii="Angsana New" w:hAnsi="Angsana New" w:cs="Angsana New"/>
          <w:sz w:val="32"/>
          <w:szCs w:val="32"/>
          <w:cs/>
        </w:rPr>
        <w:t>แบ</w:t>
      </w:r>
      <w:proofErr w:type="spellStart"/>
      <w:r w:rsidR="003C54D8" w:rsidRPr="003C54D8">
        <w:rPr>
          <w:rFonts w:ascii="Angsana New" w:hAnsi="Angsana New" w:cs="Angsana New"/>
          <w:sz w:val="32"/>
          <w:szCs w:val="32"/>
          <w:cs/>
        </w:rPr>
        <w:t>ร์ก</w:t>
      </w:r>
      <w:proofErr w:type="spellEnd"/>
      <w:r w:rsidR="003C54D8" w:rsidRPr="003C54D8">
        <w:rPr>
          <w:rFonts w:ascii="Angsana New" w:hAnsi="Angsana New" w:cs="Angsana New"/>
          <w:sz w:val="32"/>
          <w:szCs w:val="32"/>
          <w:cs/>
        </w:rPr>
        <w:t>ต้องการเพื่อสร้างศาลาว่าการเมือง ดังนั้นชาวเมืองจึงเริ่มโยนเสาและท่อนซุงลงในแม่น้ำเรก</w:t>
      </w:r>
      <w:proofErr w:type="spellStart"/>
      <w:r w:rsidR="003C54D8" w:rsidRPr="003C54D8">
        <w:rPr>
          <w:rFonts w:ascii="Angsana New" w:hAnsi="Angsana New" w:cs="Angsana New"/>
          <w:sz w:val="32"/>
          <w:szCs w:val="32"/>
          <w:cs/>
        </w:rPr>
        <w:t>นิทซ์</w:t>
      </w:r>
      <w:proofErr w:type="spellEnd"/>
      <w:r w:rsidR="003C54D8" w:rsidRPr="003C54D8">
        <w:rPr>
          <w:rFonts w:ascii="Angsana New" w:hAnsi="Angsana New" w:cs="Angsana New"/>
          <w:sz w:val="32"/>
          <w:szCs w:val="32"/>
          <w:cs/>
        </w:rPr>
        <w:t xml:space="preserve"> ทำให้เกิดเกาะเทียมเล็กๆ ขึ้น และพวกเขาก็สร้างศาลาว่าการเมืองบนเกาะ</w:t>
      </w:r>
      <w:r w:rsidR="009D1213" w:rsidRPr="00DF0045">
        <w:rPr>
          <w:rFonts w:ascii="Angsana New" w:hAnsi="Angsana New" w:cs="Angsana New"/>
          <w:b/>
          <w:bCs/>
          <w:noProof/>
          <w:color w:val="3333FF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309430F1" wp14:editId="7D7F73E5">
                <wp:simplePos x="0" y="0"/>
                <wp:positionH relativeFrom="margin">
                  <wp:posOffset>86885</wp:posOffset>
                </wp:positionH>
                <wp:positionV relativeFrom="paragraph">
                  <wp:posOffset>2988144</wp:posOffset>
                </wp:positionV>
                <wp:extent cx="6120130" cy="2158365"/>
                <wp:effectExtent l="0" t="0" r="0" b="0"/>
                <wp:wrapTight wrapText="bothSides">
                  <wp:wrapPolygon edited="0">
                    <wp:start x="0" y="0"/>
                    <wp:lineTo x="0" y="21352"/>
                    <wp:lineTo x="21515" y="21352"/>
                    <wp:lineTo x="21515" y="0"/>
                    <wp:lineTo x="0" y="0"/>
                  </wp:wrapPolygon>
                </wp:wrapTight>
                <wp:docPr id="128517385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2158365"/>
                          <a:chOff x="0" y="0"/>
                          <a:chExt cx="5417129" cy="1953260"/>
                        </a:xfrm>
                      </wpg:grpSpPr>
                      <pic:pic xmlns:pic="http://schemas.openxmlformats.org/drawingml/2006/picture">
                        <pic:nvPicPr>
                          <pic:cNvPr id="49282521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559" t="16668" r="3924" b="16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195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1919058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1394" y="0"/>
                            <a:ext cx="2705735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D7C995" id="Group 5" o:spid="_x0000_s1026" style="position:absolute;margin-left:6.85pt;margin-top:235.3pt;width:481.9pt;height:169.95pt;z-index:251706880;mso-position-horizontal-relative:margin;mso-width-relative:margin;mso-height-relative:margin" coordsize="54171,19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27031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">
                  <v:imagedata r:id="rId21" o:title="" croptop="10924f" cropbottom="10791f" cropleft="2332f" cropright="2572f"/>
                </v:shape>
                <v:shape id="Picture 4" o:spid="_x0000_s1028" type="#_x0000_t75" style="position:absolute;left:27113;width:27058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">
                  <v:imagedata r:id="rId22" o:title=""/>
                </v:shape>
                <w10:wrap type="tight" anchorx="margin"/>
              </v:group>
            </w:pict>
          </mc:Fallback>
        </mc:AlternateContent>
      </w:r>
      <w:r w:rsidR="003C54D8" w:rsidRPr="003C54D8">
        <w:rPr>
          <w:rFonts w:ascii="Angsana New" w:hAnsi="Angsana New" w:cs="Angsana New"/>
          <w:sz w:val="32"/>
          <w:szCs w:val="32"/>
          <w:cs/>
        </w:rPr>
        <w:t>นั้น</w:t>
      </w:r>
      <w:r w:rsidR="00152F2E">
        <w:rPr>
          <w:rFonts w:ascii="Angsana New" w:hAnsi="Angsana New" w:cs="Angsana New"/>
          <w:sz w:val="32"/>
          <w:szCs w:val="32"/>
        </w:rPr>
        <w:t xml:space="preserve"> </w:t>
      </w:r>
      <w:r w:rsidRPr="00DF0045">
        <w:rPr>
          <w:rFonts w:ascii="Angsana New" w:hAnsi="Angsana New" w:cs="Angsana New" w:hint="cs"/>
          <w:color w:val="0000CC"/>
          <w:sz w:val="34"/>
          <w:szCs w:val="34"/>
          <w:highlight w:val="yellow"/>
          <w:cs/>
        </w:rPr>
        <w:t>นำท่าน</w:t>
      </w:r>
      <w:r w:rsidRPr="00DF0045">
        <w:rPr>
          <w:rFonts w:ascii="Angsana New" w:hAnsi="Angsana New" w:cs="Angsana New"/>
          <w:color w:val="0000CC"/>
          <w:sz w:val="34"/>
          <w:szCs w:val="34"/>
          <w:highlight w:val="yellow"/>
          <w:cs/>
        </w:rPr>
        <w:t>เดินทางสู่เมืองที่สวยงามอีกเมือง</w:t>
      </w:r>
      <w:r w:rsidRPr="00DF0045">
        <w:rPr>
          <w:rFonts w:ascii="Angsana New" w:hAnsi="Angsana New" w:cs="Angsana New"/>
          <w:color w:val="0000CC"/>
          <w:sz w:val="34"/>
          <w:szCs w:val="34"/>
          <w:highlight w:val="yellow"/>
        </w:rPr>
        <w:t xml:space="preserve"> “</w:t>
      </w:r>
      <w:r w:rsidRPr="00DF0045">
        <w:rPr>
          <w:rFonts w:ascii="Angsana New" w:hAnsi="Angsana New" w:cs="Angsana New"/>
          <w:color w:val="0000CC"/>
          <w:sz w:val="34"/>
          <w:szCs w:val="34"/>
          <w:highlight w:val="yellow"/>
          <w:cs/>
        </w:rPr>
        <w:t>เดรสเดน</w:t>
      </w:r>
      <w:r w:rsidRPr="00DF0045">
        <w:rPr>
          <w:rFonts w:ascii="Angsana New" w:hAnsi="Angsana New" w:cs="Angsana New"/>
          <w:color w:val="0000CC"/>
          <w:sz w:val="34"/>
          <w:szCs w:val="34"/>
          <w:highlight w:val="yellow"/>
        </w:rPr>
        <w:t xml:space="preserve">” </w:t>
      </w:r>
    </w:p>
    <w:p w14:paraId="0D759899" w14:textId="54997B8D" w:rsidR="009501E8" w:rsidRPr="00DF0045" w:rsidRDefault="009501E8" w:rsidP="00B908E2">
      <w:pPr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DF0045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ค่ำ</w:t>
      </w:r>
      <w:r w:rsidRPr="00DF0045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ab/>
        <w:t>บริการอาหารเย็น ณ ภัตตาคาร</w:t>
      </w:r>
    </w:p>
    <w:p w14:paraId="736BCF9D" w14:textId="7A273233" w:rsidR="009501E8" w:rsidRPr="00DF0045" w:rsidRDefault="009501E8" w:rsidP="00B908E2">
      <w:pPr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</w:pPr>
      <w:r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ที่พัก </w:t>
      </w: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: NH COLLECTION NUREMBURG CITY HOTEL </w:t>
      </w:r>
      <w:r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5035FF26" w14:textId="7EF3BC90" w:rsidR="00152F2E" w:rsidRDefault="005B44BB" w:rsidP="00152F2E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0000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</w:t>
      </w:r>
      <w:r w:rsidR="009501E8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ห</w:t>
      </w:r>
      <w:r w:rsidR="00152F2E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ก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0C2CB7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  <w:r w:rsidR="001C305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</w:t>
      </w:r>
      <w:r w:rsidR="00152F2E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6</w:t>
      </w:r>
      <w:r w:rsidR="001C305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) </w:t>
      </w:r>
      <w:r w:rsidR="00084EA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 w:rsidR="001C305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เดรสเดน </w:t>
      </w:r>
      <w:r w:rsidR="001C305C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1C305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533C35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เดินเล่น</w:t>
      </w:r>
      <w:r w:rsidR="001C305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ชมเมืองเก่า</w:t>
      </w:r>
      <w:r w:rsidR="00152F2E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152F2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– </w:t>
      </w:r>
      <w:r w:rsidR="00152F2E"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เบอร์ลิน</w:t>
      </w:r>
      <w:r w:rsidR="007455F5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152F2E" w:rsidRPr="00152F2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4E2FE7F0" w14:textId="346FF60E" w:rsidR="00152F2E" w:rsidRPr="00DF0045" w:rsidRDefault="00152F2E" w:rsidP="00152F2E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 w:cs="Angsana New"/>
          <w:b/>
          <w:bCs/>
          <w:color w:val="FFFF00"/>
          <w:sz w:val="40"/>
          <w:szCs w:val="40"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ชม</w:t>
      </w:r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กำแพงเบอร์ลิน</w:t>
      </w:r>
      <w:r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– </w:t>
      </w:r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ย่านคู’</w:t>
      </w:r>
      <w:proofErr w:type="spellStart"/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ดัม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0B4AEE6E" w14:textId="0C34C7A5" w:rsidR="001C305C" w:rsidRPr="00DF0045" w:rsidRDefault="002922A6" w:rsidP="00B908E2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>
        <w:rPr>
          <w:rFonts w:ascii="Angsana New" w:hAnsi="Angsana New" w:cs="Angsana New" w:hint="cs"/>
          <w:color w:val="0000FF"/>
          <w:sz w:val="32"/>
          <w:szCs w:val="32"/>
          <w:cs/>
        </w:rPr>
        <w:t>เ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cs/>
        </w:rPr>
        <w:t>ช้า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364BD740" w14:textId="5FDBBFD5" w:rsidR="00874A41" w:rsidRDefault="009D1213" w:rsidP="00152F2E">
      <w:pPr>
        <w:ind w:left="720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4AD2EB8D" wp14:editId="1D8E0B82">
                <wp:simplePos x="0" y="0"/>
                <wp:positionH relativeFrom="margin">
                  <wp:posOffset>23854</wp:posOffset>
                </wp:positionH>
                <wp:positionV relativeFrom="paragraph">
                  <wp:posOffset>734999</wp:posOffset>
                </wp:positionV>
                <wp:extent cx="6120765" cy="1870710"/>
                <wp:effectExtent l="0" t="0" r="0" b="0"/>
                <wp:wrapSquare wrapText="bothSides"/>
                <wp:docPr id="1487818008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1870710"/>
                          <a:chOff x="0" y="0"/>
                          <a:chExt cx="6802374" cy="2087245"/>
                        </a:xfrm>
                      </wpg:grpSpPr>
                      <pic:pic xmlns:pic="http://schemas.openxmlformats.org/drawingml/2006/picture">
                        <pic:nvPicPr>
                          <pic:cNvPr id="15130648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70" cy="208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33299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5264" y="0"/>
                            <a:ext cx="3547110" cy="208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234936" id="Group 22" o:spid="_x0000_s1026" style="position:absolute;margin-left:1.9pt;margin-top:57.85pt;width:481.95pt;height:147.3pt;z-index:-251654656;mso-position-horizontal-relative:margin;mso-width-relative:margin;mso-height-relative:margin" coordsize="68023,20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">
                <v:shape id="Picture 15" o:spid="_x0000_s1027" type="#_x0000_t75" style="position:absolute;width:32397;height:20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">
                  <v:imagedata r:id="rId25" o:title=""/>
                </v:shape>
                <v:shape id="Picture 1" o:spid="_x0000_s1028" type="#_x0000_t75" style="position:absolute;left:32552;width:35471;height:20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">
                  <v:imagedata r:id="rId26" o:title=""/>
                </v:shape>
                <w10:wrap type="square" anchorx="margin"/>
              </v:group>
            </w:pict>
          </mc:Fallback>
        </mc:AlternateContent>
      </w:r>
      <w:r w:rsidR="00152F2E">
        <w:rPr>
          <w:rFonts w:ascii="Angsana New" w:hAnsi="Angsana New" w:cs="Angsana New" w:hint="cs"/>
          <w:sz w:val="32"/>
          <w:szCs w:val="32"/>
          <w:cs/>
        </w:rPr>
        <w:t xml:space="preserve">นำท่านชมเมืองเดรสเดน </w:t>
      </w:r>
      <w:r w:rsidR="00152F2E" w:rsidRPr="00DF0045">
        <w:rPr>
          <w:rFonts w:ascii="Angsana New" w:hAnsi="Angsana New" w:cs="Angsana New"/>
          <w:sz w:val="32"/>
          <w:szCs w:val="32"/>
          <w:cs/>
        </w:rPr>
        <w:t>นครหลวงแห่งแคว้นแซกโซนี่ ซึ่งเป็นเมืองที่เคยรุ่งเรืองและร่ำรวยมากที่สุดแห่งหนึ่งของยุโรป รวมทั้งศิลปะวัฒนธรรมและสถาปัตยกรรมที่สวยงามทรงคุณค่าทางประวัติศาสตร์จนได้รับฉายาว่า</w:t>
      </w:r>
      <w:r w:rsidR="00152F2E" w:rsidRPr="00DF0045">
        <w:rPr>
          <w:rFonts w:ascii="Angsana New" w:hAnsi="Angsana New" w:cs="Angsana New"/>
          <w:sz w:val="32"/>
          <w:szCs w:val="32"/>
        </w:rPr>
        <w:t xml:space="preserve"> </w:t>
      </w:r>
      <w:r w:rsidR="00152F2E" w:rsidRPr="00DF0045">
        <w:rPr>
          <w:rFonts w:ascii="Angsana New" w:hAnsi="Angsana New" w:cs="Angsana New"/>
          <w:color w:val="0000CC"/>
          <w:sz w:val="32"/>
          <w:szCs w:val="32"/>
        </w:rPr>
        <w:t>“</w:t>
      </w:r>
      <w:r w:rsidR="00152F2E" w:rsidRPr="00DF0045">
        <w:rPr>
          <w:rFonts w:ascii="Angsana New" w:hAnsi="Angsana New" w:cs="Angsana New"/>
          <w:color w:val="0000CC"/>
          <w:sz w:val="32"/>
          <w:szCs w:val="32"/>
          <w:cs/>
        </w:rPr>
        <w:t>นคร</w:t>
      </w:r>
      <w:proofErr w:type="spellStart"/>
      <w:r w:rsidR="00152F2E" w:rsidRPr="00DF0045">
        <w:rPr>
          <w:rFonts w:ascii="Angsana New" w:hAnsi="Angsana New" w:cs="Angsana New"/>
          <w:color w:val="0000CC"/>
          <w:sz w:val="32"/>
          <w:szCs w:val="32"/>
          <w:cs/>
        </w:rPr>
        <w:t>ฟลอ</w:t>
      </w:r>
      <w:proofErr w:type="spellEnd"/>
      <w:r w:rsidR="00152F2E" w:rsidRPr="00DF0045">
        <w:rPr>
          <w:rFonts w:ascii="Angsana New" w:hAnsi="Angsana New" w:cs="Angsana New"/>
          <w:color w:val="0000CC"/>
          <w:sz w:val="32"/>
          <w:szCs w:val="32"/>
          <w:cs/>
        </w:rPr>
        <w:t>เรน</w:t>
      </w:r>
      <w:proofErr w:type="spellStart"/>
      <w:r w:rsidR="00152F2E" w:rsidRPr="00DF0045">
        <w:rPr>
          <w:rFonts w:ascii="Angsana New" w:hAnsi="Angsana New" w:cs="Angsana New"/>
          <w:color w:val="0000CC"/>
          <w:sz w:val="32"/>
          <w:szCs w:val="32"/>
          <w:cs/>
        </w:rPr>
        <w:t>ซ์</w:t>
      </w:r>
      <w:proofErr w:type="spellEnd"/>
      <w:r w:rsidR="00152F2E" w:rsidRPr="00DF0045">
        <w:rPr>
          <w:rFonts w:ascii="Angsana New" w:hAnsi="Angsana New" w:cs="Angsana New"/>
          <w:color w:val="0000CC"/>
          <w:sz w:val="32"/>
          <w:szCs w:val="32"/>
          <w:cs/>
        </w:rPr>
        <w:t>แห่งลุ่มแม่น้ำเอล</w:t>
      </w:r>
      <w:proofErr w:type="spellStart"/>
      <w:r w:rsidR="00152F2E" w:rsidRPr="00DF0045">
        <w:rPr>
          <w:rFonts w:ascii="Angsana New" w:hAnsi="Angsana New" w:cs="Angsana New"/>
          <w:color w:val="0000CC"/>
          <w:sz w:val="32"/>
          <w:szCs w:val="32"/>
          <w:cs/>
        </w:rPr>
        <w:t>เบ</w:t>
      </w:r>
      <w:proofErr w:type="spellEnd"/>
      <w:r w:rsidR="00152F2E" w:rsidRPr="00DF0045">
        <w:rPr>
          <w:rFonts w:ascii="Angsana New" w:hAnsi="Angsana New" w:cs="Angsana New"/>
          <w:color w:val="0000CC"/>
          <w:sz w:val="32"/>
          <w:szCs w:val="32"/>
        </w:rPr>
        <w:t>”</w:t>
      </w:r>
      <w:r w:rsidR="00152F2E" w:rsidRPr="00DF0045">
        <w:rPr>
          <w:rFonts w:ascii="Angsana New" w:hAnsi="Angsana New" w:cs="Angsana New"/>
          <w:sz w:val="32"/>
          <w:szCs w:val="32"/>
        </w:rPr>
        <w:t xml:space="preserve"> </w:t>
      </w:r>
      <w:r w:rsidR="001C305C" w:rsidRPr="00DF0045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ชมความสวยงามของสถานที่สำคัญ</w:t>
      </w:r>
      <w:proofErr w:type="spellStart"/>
      <w:r w:rsidR="001C305C" w:rsidRPr="00DF0045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ต่างๆ</w:t>
      </w:r>
      <w:proofErr w:type="spellEnd"/>
      <w:r w:rsidR="001C305C" w:rsidRPr="00DF0045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 xml:space="preserve"> ภายในเมือง</w:t>
      </w:r>
      <w:r w:rsidR="00A2097E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>เด</w:t>
      </w:r>
      <w:r w:rsidR="00A2097E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lastRenderedPageBreak/>
        <w:t>รสเดน</w:t>
      </w:r>
      <w:r w:rsidR="001C305C" w:rsidRPr="00DF0045">
        <w:rPr>
          <w:rFonts w:ascii="Angsana New" w:hAnsi="Angsana New" w:cs="Angsana New"/>
          <w:color w:val="3333FF"/>
          <w:sz w:val="34"/>
          <w:szCs w:val="34"/>
          <w:cs/>
        </w:rPr>
        <w:t xml:space="preserve">ชมความสวยงามอันโดดเด่นของ </w:t>
      </w:r>
      <w:r w:rsidR="001C305C" w:rsidRPr="00DF0045">
        <w:rPr>
          <w:rFonts w:ascii="Angsana New" w:hAnsi="Angsana New" w:cs="Angsana New"/>
          <w:color w:val="3333FF"/>
          <w:sz w:val="34"/>
          <w:szCs w:val="34"/>
        </w:rPr>
        <w:t>“</w:t>
      </w:r>
      <w:r w:rsidR="001C305C" w:rsidRPr="00DF0045">
        <w:rPr>
          <w:rFonts w:ascii="Angsana New" w:hAnsi="Angsana New" w:cs="Angsana New"/>
          <w:color w:val="3333FF"/>
          <w:sz w:val="34"/>
          <w:szCs w:val="34"/>
          <w:cs/>
        </w:rPr>
        <w:t>เดอะ</w:t>
      </w:r>
      <w:r w:rsidR="00713DA3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 xml:space="preserve"> </w:t>
      </w:r>
      <w:proofErr w:type="spellStart"/>
      <w:r w:rsidR="007455F5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เ</w:t>
      </w:r>
      <w:r w:rsidR="001C305C" w:rsidRPr="00DF0045">
        <w:rPr>
          <w:rFonts w:ascii="Angsana New" w:hAnsi="Angsana New" w:cs="Angsana New"/>
          <w:color w:val="3333FF"/>
          <w:sz w:val="34"/>
          <w:szCs w:val="34"/>
          <w:cs/>
        </w:rPr>
        <w:t>เซม</w:t>
      </w:r>
      <w:proofErr w:type="spellEnd"/>
      <w:r w:rsidR="001C305C" w:rsidRPr="00DF0045">
        <w:rPr>
          <w:rFonts w:ascii="Angsana New" w:hAnsi="Angsana New" w:cs="Angsana New"/>
          <w:color w:val="3333FF"/>
          <w:sz w:val="34"/>
          <w:szCs w:val="34"/>
          <w:cs/>
        </w:rPr>
        <w:t>เพอร์</w:t>
      </w:r>
      <w:r w:rsidR="00713DA3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 xml:space="preserve"> </w:t>
      </w:r>
      <w:r w:rsidR="001C305C" w:rsidRPr="00DF0045">
        <w:rPr>
          <w:rFonts w:ascii="Angsana New" w:hAnsi="Angsana New" w:cs="Angsana New"/>
          <w:color w:val="3333FF"/>
          <w:sz w:val="34"/>
          <w:szCs w:val="34"/>
          <w:cs/>
        </w:rPr>
        <w:t>โอ</w:t>
      </w:r>
      <w:proofErr w:type="spellStart"/>
      <w:r w:rsidR="001C305C" w:rsidRPr="00DF0045">
        <w:rPr>
          <w:rFonts w:ascii="Angsana New" w:hAnsi="Angsana New" w:cs="Angsana New"/>
          <w:color w:val="3333FF"/>
          <w:sz w:val="34"/>
          <w:szCs w:val="34"/>
          <w:cs/>
        </w:rPr>
        <w:t>เป</w:t>
      </w:r>
      <w:proofErr w:type="spellEnd"/>
      <w:r w:rsidR="001C305C" w:rsidRPr="00DF0045">
        <w:rPr>
          <w:rFonts w:ascii="Angsana New" w:hAnsi="Angsana New" w:cs="Angsana New"/>
          <w:color w:val="3333FF"/>
          <w:sz w:val="34"/>
          <w:szCs w:val="34"/>
          <w:cs/>
        </w:rPr>
        <w:t>ร่าเฮ้า</w:t>
      </w:r>
      <w:proofErr w:type="spellStart"/>
      <w:r w:rsidR="001C305C" w:rsidRPr="00DF0045">
        <w:rPr>
          <w:rFonts w:ascii="Angsana New" w:hAnsi="Angsana New" w:cs="Angsana New"/>
          <w:color w:val="3333FF"/>
          <w:sz w:val="34"/>
          <w:szCs w:val="34"/>
          <w:cs/>
        </w:rPr>
        <w:t>ท์</w:t>
      </w:r>
      <w:proofErr w:type="spellEnd"/>
      <w:r w:rsidR="001C305C" w:rsidRPr="00DF0045">
        <w:rPr>
          <w:rFonts w:ascii="Angsana New" w:hAnsi="Angsana New" w:cs="Angsana New"/>
          <w:color w:val="3333FF"/>
          <w:sz w:val="34"/>
          <w:szCs w:val="34"/>
        </w:rPr>
        <w:t>”</w:t>
      </w:r>
      <w:r w:rsidR="001C305C" w:rsidRPr="00DF0045">
        <w:rPr>
          <w:rFonts w:ascii="Angsana New" w:hAnsi="Angsana New" w:cs="Angsana New"/>
          <w:sz w:val="32"/>
          <w:szCs w:val="32"/>
        </w:rPr>
        <w:t xml:space="preserve"> </w:t>
      </w:r>
      <w:r w:rsidR="001C305C" w:rsidRPr="00DF0045">
        <w:rPr>
          <w:rFonts w:ascii="Angsana New" w:hAnsi="Angsana New" w:cs="Angsana New"/>
          <w:sz w:val="32"/>
          <w:szCs w:val="32"/>
          <w:cs/>
        </w:rPr>
        <w:t>โรงอุปรากรประจำเมืองสร้างเสร็จในปี</w:t>
      </w:r>
      <w:r w:rsidR="001C305C" w:rsidRPr="00DF0045">
        <w:rPr>
          <w:rFonts w:ascii="Angsana New" w:hAnsi="Angsana New" w:cs="Angsana New" w:hint="cs"/>
          <w:sz w:val="32"/>
          <w:szCs w:val="32"/>
          <w:cs/>
        </w:rPr>
        <w:t xml:space="preserve"> ค.ศ.</w:t>
      </w:r>
      <w:r w:rsidR="001C305C" w:rsidRPr="00DF0045">
        <w:rPr>
          <w:rFonts w:ascii="Angsana New" w:hAnsi="Angsana New" w:cs="Angsana New"/>
          <w:sz w:val="32"/>
          <w:szCs w:val="32"/>
          <w:cs/>
        </w:rPr>
        <w:t>1878โดย</w:t>
      </w:r>
      <w:proofErr w:type="spellStart"/>
      <w:r w:rsidR="001C305C" w:rsidRPr="00DF0045">
        <w:rPr>
          <w:rFonts w:ascii="Angsana New" w:hAnsi="Angsana New" w:cs="Angsana New"/>
          <w:sz w:val="32"/>
          <w:szCs w:val="32"/>
          <w:cs/>
        </w:rPr>
        <w:t>เซ</w:t>
      </w:r>
      <w:proofErr w:type="spellEnd"/>
      <w:r w:rsidR="001C305C" w:rsidRPr="00DF0045">
        <w:rPr>
          <w:rFonts w:ascii="Angsana New" w:hAnsi="Angsana New" w:cs="Angsana New"/>
          <w:sz w:val="32"/>
          <w:szCs w:val="32"/>
          <w:cs/>
        </w:rPr>
        <w:t>มเพอร์ในสไตล์อิตาเลียนบาร็อคอาคารหลังนี้มีความโดดเด่นอย่างเท่าเทียมกันทั้งด้านสถาปัตยกรรม และดนตรี เพราะตัวอาคารออกแบบได้สวยงามสมส่วน เป็นที่จัดแสดงดนตรี และอุปรากรในโอกาสสำคัญๆ</w:t>
      </w:r>
      <w:r w:rsidR="00713DA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13DA3" w:rsidRPr="00DF0045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นำท่านเก็บภาพ</w:t>
      </w:r>
      <w:r w:rsidR="00787952" w:rsidRPr="00DF0045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กระเบื้อง “</w:t>
      </w:r>
      <w:r w:rsidR="00787952" w:rsidRPr="00DF0045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The Procession of Princes” </w:t>
      </w:r>
      <w:r w:rsidR="00787952" w:rsidRPr="00DF0045">
        <w:rPr>
          <w:rFonts w:ascii="Angsana New" w:hAnsi="Angsana New" w:cs="Angsana New" w:hint="cs"/>
          <w:sz w:val="32"/>
          <w:szCs w:val="32"/>
          <w:cs/>
        </w:rPr>
        <w:t>เป็นงานกระเบื้องจากเมือง</w:t>
      </w:r>
      <w:proofErr w:type="spellStart"/>
      <w:r w:rsidR="00787952" w:rsidRPr="00DF0045">
        <w:rPr>
          <w:rFonts w:ascii="Angsana New" w:hAnsi="Angsana New" w:cs="Angsana New" w:hint="cs"/>
          <w:sz w:val="32"/>
          <w:szCs w:val="32"/>
          <w:cs/>
        </w:rPr>
        <w:t>ไม</w:t>
      </w:r>
      <w:proofErr w:type="spellEnd"/>
      <w:r w:rsidR="00787952" w:rsidRPr="00DF0045">
        <w:rPr>
          <w:rFonts w:ascii="Angsana New" w:hAnsi="Angsana New" w:cs="Angsana New" w:hint="cs"/>
          <w:sz w:val="32"/>
          <w:szCs w:val="32"/>
          <w:cs/>
        </w:rPr>
        <w:t>เซน ที่รวบรวมภาพของเหล่าเจ้าชาย แห่งราชวงศ์เวททิน</w:t>
      </w:r>
      <w:proofErr w:type="spellStart"/>
      <w:r w:rsidR="00787952" w:rsidRPr="00DF0045">
        <w:rPr>
          <w:rFonts w:ascii="Angsana New" w:hAnsi="Angsana New" w:cs="Angsana New" w:hint="cs"/>
          <w:sz w:val="32"/>
          <w:szCs w:val="32"/>
          <w:cs/>
        </w:rPr>
        <w:t>ส์</w:t>
      </w:r>
      <w:proofErr w:type="spellEnd"/>
      <w:r w:rsidR="00787952" w:rsidRPr="00DF0045">
        <w:rPr>
          <w:rFonts w:ascii="Angsana New" w:hAnsi="Angsana New" w:cs="Angsana New" w:hint="cs"/>
          <w:sz w:val="32"/>
          <w:szCs w:val="32"/>
          <w:cs/>
        </w:rPr>
        <w:t xml:space="preserve"> เจ้าผู้ปกครองแคว้นแซกโซนีไว้ในภาพนี้ทั้งหมด</w:t>
      </w:r>
      <w:r w:rsidR="001C305C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="00787952" w:rsidRPr="00DF0045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จากนั้น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เข้าชมสวนแสนสวย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 xml:space="preserve">“ 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เดอะสวิงเกอร์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 xml:space="preserve">” </w:t>
      </w:r>
      <w:r w:rsidR="003D73BA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>(</w:t>
      </w:r>
      <w:r w:rsidR="001C305C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>Zwinger</w:t>
      </w:r>
      <w:r w:rsidR="003D73BA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>)</w:t>
      </w:r>
      <w:r w:rsidR="0004096E" w:rsidRPr="00DF0045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04096E" w:rsidRPr="00DF0045">
        <w:rPr>
          <w:rFonts w:ascii="Angsana New" w:hAnsi="Angsana New" w:cs="Angsana New" w:hint="cs"/>
          <w:sz w:val="32"/>
          <w:szCs w:val="32"/>
          <w:cs/>
        </w:rPr>
        <w:t>นำท่านเดินชมวิวความสวยงามของแม่น้ำเอลเบ้ ในบริเวณ</w:t>
      </w:r>
      <w:r w:rsidR="0004096E" w:rsidRPr="00DF0045">
        <w:t xml:space="preserve"> </w:t>
      </w:r>
      <w:proofErr w:type="spellStart"/>
      <w:r w:rsidR="0004096E" w:rsidRPr="00DF0045">
        <w:rPr>
          <w:rFonts w:ascii="Angsana New" w:hAnsi="Angsana New" w:cs="Angsana New"/>
          <w:sz w:val="32"/>
          <w:szCs w:val="32"/>
        </w:rPr>
        <w:t>Brühlsche</w:t>
      </w:r>
      <w:proofErr w:type="spellEnd"/>
      <w:r w:rsidR="0004096E" w:rsidRPr="00DF0045">
        <w:rPr>
          <w:rFonts w:ascii="Angsana New" w:hAnsi="Angsana New" w:cs="Angsana New"/>
          <w:sz w:val="32"/>
          <w:szCs w:val="32"/>
        </w:rPr>
        <w:t xml:space="preserve"> </w:t>
      </w:r>
      <w:proofErr w:type="spellStart"/>
      <w:r w:rsidR="0004096E" w:rsidRPr="00DF0045">
        <w:rPr>
          <w:rFonts w:ascii="Angsana New" w:hAnsi="Angsana New" w:cs="Angsana New"/>
          <w:sz w:val="32"/>
          <w:szCs w:val="32"/>
        </w:rPr>
        <w:t>Terrasse</w:t>
      </w:r>
      <w:proofErr w:type="spellEnd"/>
      <w:r w:rsidR="0004096E" w:rsidRPr="00DF0045">
        <w:rPr>
          <w:rFonts w:ascii="Angsana New" w:hAnsi="Angsana New" w:cs="Angsana New"/>
          <w:sz w:val="32"/>
          <w:szCs w:val="32"/>
        </w:rPr>
        <w:t xml:space="preserve"> </w:t>
      </w:r>
      <w:r w:rsidR="0004096E" w:rsidRPr="00DF0045">
        <w:rPr>
          <w:rFonts w:ascii="Angsana New" w:hAnsi="Angsana New" w:cs="Angsana New" w:hint="cs"/>
          <w:sz w:val="32"/>
          <w:szCs w:val="32"/>
          <w:cs/>
        </w:rPr>
        <w:t>สัมผัสบรรยากาศที่ร่มรื่นของ</w:t>
      </w:r>
      <w:r w:rsidR="00963AE1" w:rsidRPr="00DF0045">
        <w:rPr>
          <w:rFonts w:ascii="Angsana New" w:hAnsi="Angsana New" w:cs="Angsana New" w:hint="cs"/>
          <w:sz w:val="32"/>
          <w:szCs w:val="32"/>
          <w:cs/>
        </w:rPr>
        <w:t>พรรณไม้</w:t>
      </w:r>
      <w:r w:rsidR="0004096E" w:rsidRPr="00DF0045">
        <w:rPr>
          <w:rFonts w:ascii="Angsana New" w:hAnsi="Angsana New" w:cs="Angsana New" w:hint="cs"/>
          <w:sz w:val="32"/>
          <w:szCs w:val="32"/>
          <w:cs/>
        </w:rPr>
        <w:t>และร้านกาแฟ</w:t>
      </w:r>
      <w:r w:rsidR="007455F5" w:rsidRPr="00DF0045">
        <w:rPr>
          <w:rFonts w:ascii="Angsana New" w:hAnsi="Angsana New" w:cs="Angsana New" w:hint="cs"/>
          <w:sz w:val="32"/>
          <w:szCs w:val="32"/>
          <w:cs/>
        </w:rPr>
        <w:t>น่ารักๆ</w:t>
      </w:r>
      <w:r w:rsidR="00787952" w:rsidRPr="00DF0045">
        <w:rPr>
          <w:rFonts w:ascii="Angsana New" w:hAnsi="Angsana New" w:cs="Angsana New" w:hint="cs"/>
          <w:sz w:val="32"/>
          <w:szCs w:val="32"/>
          <w:cs/>
        </w:rPr>
        <w:t xml:space="preserve"> ท่านจะต้องประทับใจไปกับความงดงามของเมืองนี้อย่างแน่นอน</w:t>
      </w:r>
    </w:p>
    <w:p w14:paraId="35860BAA" w14:textId="655ECE8E" w:rsidR="00152F2E" w:rsidRDefault="00152F2E" w:rsidP="00152F2E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noProof/>
        </w:rPr>
        <mc:AlternateContent>
          <mc:Choice Requires="wpg">
            <w:drawing>
              <wp:anchor distT="0" distB="0" distL="114300" distR="114300" simplePos="0" relativeHeight="251720192" behindDoc="0" locked="0" layoutInCell="1" allowOverlap="1" wp14:anchorId="69B25658" wp14:editId="6D5C42AE">
                <wp:simplePos x="0" y="0"/>
                <wp:positionH relativeFrom="margin">
                  <wp:align>right</wp:align>
                </wp:positionH>
                <wp:positionV relativeFrom="paragraph">
                  <wp:posOffset>329178</wp:posOffset>
                </wp:positionV>
                <wp:extent cx="6113145" cy="1849755"/>
                <wp:effectExtent l="0" t="0" r="1905" b="0"/>
                <wp:wrapSquare wrapText="bothSides"/>
                <wp:docPr id="65907213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145" cy="1849755"/>
                          <a:chOff x="0" y="0"/>
                          <a:chExt cx="6210452" cy="2070100"/>
                        </a:xfrm>
                      </wpg:grpSpPr>
                      <pic:pic xmlns:pic="http://schemas.openxmlformats.org/drawingml/2006/picture">
                        <pic:nvPicPr>
                          <pic:cNvPr id="81488031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57036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6742" y="0"/>
                            <a:ext cx="3013710" cy="2070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6B8C87" id="Group 11" o:spid="_x0000_s1026" style="position:absolute;margin-left:430.15pt;margin-top:25.9pt;width:481.35pt;height:145.65pt;z-index:251720192;mso-position-horizontal:right;mso-position-horizontal-relative:margin;mso-width-relative:margin;mso-height-relative:margin" coordsize="62104,207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">
                <v:shape id="Picture 10" o:spid="_x0000_s1027" type="#_x0000_t75" style="position:absolute;width:31813;height:20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">
                  <v:imagedata r:id="rId29" o:title=""/>
                </v:shape>
                <v:shape id="Picture 1" o:spid="_x0000_s1028" type="#_x0000_t75" style="position:absolute;left:31967;width:30137;height:20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">
                  <v:imagedata r:id="rId30" o:title=""/>
                </v:shape>
                <w10:wrap type="square" anchorx="margin"/>
              </v:group>
            </w:pict>
          </mc:Fallback>
        </mc:AlternateConten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เที่ยง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บริการอาหารมื้อกลางวัน  ณ ภัตตาคาร</w:t>
      </w:r>
      <w:r w:rsidRPr="00DF0045">
        <w:rPr>
          <w:rFonts w:ascii="Angsana New" w:hAnsi="Angsana New" w:cs="Angsana New"/>
          <w:color w:val="0000FF"/>
          <w:sz w:val="32"/>
          <w:szCs w:val="32"/>
        </w:rPr>
        <w:t xml:space="preserve"> </w:t>
      </w:r>
    </w:p>
    <w:p w14:paraId="46C5715B" w14:textId="3F9DAAA2" w:rsidR="00152F2E" w:rsidRPr="00DF0045" w:rsidRDefault="00152F2E" w:rsidP="00152F2E">
      <w:pPr>
        <w:ind w:left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0045">
        <w:rPr>
          <w:rFonts w:ascii="Angsana New" w:hAnsi="Angsana New" w:cs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 wp14:anchorId="4EEB43D5" wp14:editId="0776FFDB">
                <wp:simplePos x="0" y="0"/>
                <wp:positionH relativeFrom="margin">
                  <wp:align>right</wp:align>
                </wp:positionH>
                <wp:positionV relativeFrom="paragraph">
                  <wp:posOffset>4493868</wp:posOffset>
                </wp:positionV>
                <wp:extent cx="6113145" cy="1892300"/>
                <wp:effectExtent l="0" t="0" r="1905" b="0"/>
                <wp:wrapSquare wrapText="bothSides"/>
                <wp:docPr id="8387517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145" cy="1892300"/>
                          <a:chOff x="0" y="0"/>
                          <a:chExt cx="6831534" cy="2293620"/>
                        </a:xfrm>
                      </wpg:grpSpPr>
                      <pic:pic xmlns:pic="http://schemas.openxmlformats.org/drawingml/2006/picture">
                        <pic:nvPicPr>
                          <pic:cNvPr id="524580554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1764" y="0"/>
                            <a:ext cx="3239770" cy="229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1872052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955" cy="229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DCF5DE" id="Group 15" o:spid="_x0000_s1026" style="position:absolute;margin-left:430.15pt;margin-top:353.85pt;width:481.35pt;height:149pt;z-index:251722240;mso-position-horizontal:right;mso-position-horizontal-relative:margin;mso-width-relative:margin;mso-height-relative:margin" coordsize="68315,22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">
                <v:shape id="Picture 16" o:spid="_x0000_s1027" type="#_x0000_t75" style="position:absolute;left:35917;width:32398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">
                  <v:imagedata r:id="rId33" o:title=""/>
                </v:shape>
                <v:shape id="Picture 27" o:spid="_x0000_s1028" type="#_x0000_t75" style="position:absolute;width:35769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">
                  <v:imagedata r:id="rId34" o:title=""/>
                </v:shape>
                <w10:wrap type="square" anchorx="margin"/>
              </v:group>
            </w:pict>
          </mc:Fallback>
        </mc:AlternateContent>
      </w:r>
      <w:r w:rsidRPr="00DF0045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ชมความสวยงามของ 2 ฝั่งนครเบอร์ลิน ทั้งตะวันตกและตะวันออก </w:t>
      </w:r>
      <w:r w:rsidRPr="00DF0045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 xml:space="preserve">/ </w:t>
      </w:r>
      <w:r w:rsidRPr="00DF0045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ผ่านชมจัตุรัสโพสต์แดมเมอร์ (</w:t>
      </w:r>
      <w:r w:rsidRPr="00DF0045">
        <w:rPr>
          <w:rFonts w:ascii="Angsana New" w:hAnsi="Angsana New" w:cs="Angsana New"/>
          <w:color w:val="3333FF"/>
          <w:sz w:val="32"/>
          <w:szCs w:val="32"/>
          <w:highlight w:val="yellow"/>
        </w:rPr>
        <w:t>Potsdamer Platz)</w:t>
      </w:r>
      <w:r w:rsidRPr="00DF0045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เมืองใหม่ที่ถูกสร้างขึ้นให้มีขนาดใหญ่และทันสมัยแห่งหนึ่งในยุโรป ใช้เงินทุนกว่า 4 พันล้านเหรียญยู</w:t>
      </w:r>
      <w:proofErr w:type="spellStart"/>
      <w:r w:rsidRPr="00DF0045">
        <w:rPr>
          <w:rFonts w:ascii="Angsana New" w:hAnsi="Angsana New" w:cs="Angsana New"/>
          <w:sz w:val="32"/>
          <w:szCs w:val="32"/>
          <w:cs/>
        </w:rPr>
        <w:t>โร</w:t>
      </w:r>
      <w:proofErr w:type="spellEnd"/>
      <w:r w:rsidRPr="00DF0045">
        <w:rPr>
          <w:rFonts w:ascii="Angsana New" w:hAnsi="Angsana New" w:cs="Angsana New"/>
          <w:sz w:val="32"/>
          <w:szCs w:val="32"/>
          <w:cs/>
        </w:rPr>
        <w:t xml:space="preserve"> ภายในประกอบไปด้วย ตึกที่ทำการของ </w:t>
      </w:r>
      <w:r w:rsidRPr="00DF0045">
        <w:rPr>
          <w:rFonts w:ascii="Angsana New" w:hAnsi="Angsana New" w:cs="Angsana New"/>
          <w:sz w:val="32"/>
          <w:szCs w:val="32"/>
        </w:rPr>
        <w:t>Sony, A&amp;T, ABB</w:t>
      </w:r>
      <w:r w:rsidRPr="00DF0045">
        <w:rPr>
          <w:rFonts w:ascii="Angsana New" w:hAnsi="Angsana New" w:cs="Angsana New"/>
          <w:color w:val="0000FF"/>
          <w:sz w:val="34"/>
          <w:szCs w:val="34"/>
          <w:shd w:val="clear" w:color="auto" w:fill="FFFF00"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4"/>
          <w:szCs w:val="34"/>
          <w:shd w:val="clear" w:color="auto" w:fill="FFFF00"/>
          <w:cs/>
        </w:rPr>
        <w:t>นำท่าน</w:t>
      </w:r>
      <w:r w:rsidRPr="00DF0045">
        <w:rPr>
          <w:rFonts w:ascii="Angsana New" w:hAnsi="Angsana New" w:cs="Angsana New"/>
          <w:color w:val="0000FF"/>
          <w:sz w:val="34"/>
          <w:szCs w:val="34"/>
          <w:shd w:val="clear" w:color="auto" w:fill="FFFF00"/>
          <w:cs/>
        </w:rPr>
        <w:t>เก็บภาพ</w:t>
      </w:r>
      <w:r w:rsidRPr="00DF0045">
        <w:rPr>
          <w:rFonts w:ascii="Angsana New" w:hAnsi="Angsana New" w:cs="Angsana New"/>
          <w:color w:val="0000FF"/>
          <w:sz w:val="34"/>
          <w:szCs w:val="34"/>
          <w:shd w:val="clear" w:color="auto" w:fill="FFFF00"/>
        </w:rPr>
        <w:t xml:space="preserve"> “</w:t>
      </w:r>
      <w:r w:rsidRPr="00DF0045">
        <w:rPr>
          <w:rFonts w:ascii="Angsana New" w:hAnsi="Angsana New" w:cs="Angsana New"/>
          <w:color w:val="0000FF"/>
          <w:sz w:val="34"/>
          <w:szCs w:val="34"/>
          <w:shd w:val="clear" w:color="auto" w:fill="FFFF00"/>
          <w:cs/>
        </w:rPr>
        <w:t>กำแพงเบอร์ลิน</w:t>
      </w:r>
      <w:r w:rsidRPr="00DF0045">
        <w:rPr>
          <w:rFonts w:ascii="Angsana New" w:hAnsi="Angsana New" w:cs="Angsana New"/>
          <w:color w:val="0000FF"/>
          <w:sz w:val="34"/>
          <w:szCs w:val="34"/>
          <w:shd w:val="clear" w:color="auto" w:fill="FFFF00"/>
        </w:rPr>
        <w:t>”</w:t>
      </w:r>
      <w:r w:rsidRPr="00DF0045">
        <w:rPr>
          <w:rFonts w:ascii="Angsana New" w:hAnsi="Angsana New" w:cs="Angsana New" w:hint="cs"/>
          <w:sz w:val="34"/>
          <w:szCs w:val="34"/>
          <w:cs/>
        </w:rPr>
        <w:t xml:space="preserve"> (ยังคงอนุรักษ์ไว้บางส่วน) </w:t>
      </w:r>
      <w:r w:rsidRPr="00DF0045">
        <w:rPr>
          <w:rFonts w:ascii="Angsana New" w:hAnsi="Angsana New" w:cs="Angsana New"/>
          <w:sz w:val="34"/>
          <w:szCs w:val="34"/>
          <w:cs/>
        </w:rPr>
        <w:t xml:space="preserve">อดีตแห่งการแบ่งแยกที่ปัจจุบันเหลือเพียงไม่กี่กิโลเมตร </w:t>
      </w:r>
      <w:r w:rsidRPr="00DF0045">
        <w:rPr>
          <w:rFonts w:ascii="Angsana New" w:hAnsi="Angsana New" w:cs="Angsana New"/>
          <w:sz w:val="32"/>
          <w:szCs w:val="32"/>
          <w:cs/>
        </w:rPr>
        <w:t>เพื่อเก็บไว้เป็นอนุสรณ์ให้กับคนรุ่นหลัง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นั้น</w:t>
      </w:r>
      <w:r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นำท่านเดินทางเข้าสู่</w:t>
      </w:r>
      <w:bookmarkStart w:id="0" w:name="_Hlk218595862"/>
      <w:r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ย่านคู</w:t>
      </w:r>
      <w:r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’</w:t>
      </w:r>
      <w:proofErr w:type="spellStart"/>
      <w:r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ดัม</w:t>
      </w:r>
      <w:bookmarkEnd w:id="0"/>
      <w:proofErr w:type="spellEnd"/>
      <w:r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(</w:t>
      </w:r>
      <w:proofErr w:type="spellStart"/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>Kurfürstendamm</w:t>
      </w:r>
      <w:proofErr w:type="spellEnd"/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 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หรือ </w:t>
      </w:r>
      <w:proofErr w:type="spellStart"/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>Ku'damm</w:t>
      </w:r>
      <w:proofErr w:type="spellEnd"/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>)</w:t>
      </w:r>
      <w:r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ชม 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>“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โบสถ์ไก</w:t>
      </w:r>
      <w:proofErr w:type="spellStart"/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เซอร์วิล</w:t>
      </w:r>
      <w:proofErr w:type="spellEnd"/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เฮม เกต คน</w:t>
      </w:r>
      <w:proofErr w:type="spellStart"/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ิสเคิร์ช</w:t>
      </w:r>
      <w:proofErr w:type="spellEnd"/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 xml:space="preserve">” 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หรือ 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>“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เมโมเรียล</w:t>
      </w:r>
      <w:proofErr w:type="spellStart"/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เชิร์ช</w:t>
      </w:r>
      <w:proofErr w:type="spellEnd"/>
      <w:r w:rsidRPr="00DF0045">
        <w:rPr>
          <w:rFonts w:ascii="Angsana New" w:hAnsi="Angsana New" w:cs="Angsana New"/>
          <w:color w:val="3333FF"/>
          <w:sz w:val="34"/>
          <w:szCs w:val="34"/>
          <w:u w:val="single"/>
        </w:rPr>
        <w:t>”</w:t>
      </w:r>
      <w:r w:rsidRPr="00DF0045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ที่ยังคงร่องรอยความเสียหายจากสงครามโลกครั้งที่ 2</w:t>
      </w:r>
      <w:r w:rsidRPr="00DF0045">
        <w:rPr>
          <w:rFonts w:ascii="Angsana New" w:hAnsi="Angsana New" w:cs="Angsana New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ย่านคู’</w:t>
      </w:r>
      <w:proofErr w:type="spellStart"/>
      <w:r w:rsidRPr="00DF0045">
        <w:rPr>
          <w:rFonts w:ascii="Angsana New" w:hAnsi="Angsana New" w:cs="Angsana New"/>
          <w:sz w:val="32"/>
          <w:szCs w:val="32"/>
          <w:cs/>
        </w:rPr>
        <w:t>ดัม</w:t>
      </w:r>
      <w:proofErr w:type="spellEnd"/>
      <w:r w:rsidRPr="00DF0045">
        <w:rPr>
          <w:rFonts w:ascii="Angsana New" w:hAnsi="Angsana New" w:cs="Angsana New"/>
          <w:sz w:val="32"/>
          <w:szCs w:val="32"/>
          <w:cs/>
        </w:rPr>
        <w:t>เป็นย่านที่มีชื่อเสียงที่สุด</w:t>
      </w:r>
      <w:r w:rsidRPr="00DF0045">
        <w:rPr>
          <w:rFonts w:ascii="Angsana New" w:hAnsi="Angsana New" w:cs="Angsana New" w:hint="cs"/>
          <w:sz w:val="32"/>
          <w:szCs w:val="32"/>
          <w:cs/>
        </w:rPr>
        <w:t>ในเบอร์ลิน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sz w:val="32"/>
          <w:szCs w:val="32"/>
          <w:cs/>
        </w:rPr>
        <w:t>เป็นที่ตั้งของห้างคาเด</w:t>
      </w:r>
      <w:proofErr w:type="spellStart"/>
      <w:r w:rsidRPr="00DF0045">
        <w:rPr>
          <w:rFonts w:ascii="Angsana New" w:hAnsi="Angsana New" w:cs="Angsana New" w:hint="cs"/>
          <w:sz w:val="32"/>
          <w:szCs w:val="32"/>
          <w:cs/>
        </w:rPr>
        <w:t>เว</w:t>
      </w:r>
      <w:proofErr w:type="spellEnd"/>
      <w:r w:rsidRPr="00DF0045">
        <w:rPr>
          <w:rFonts w:ascii="Angsana New" w:hAnsi="Angsana New" w:cs="Angsana New" w:hint="cs"/>
          <w:sz w:val="32"/>
          <w:szCs w:val="32"/>
          <w:cs/>
        </w:rPr>
        <w:t>(</w:t>
      </w:r>
      <w:proofErr w:type="spellStart"/>
      <w:r w:rsidRPr="00DF0045">
        <w:rPr>
          <w:rFonts w:ascii="Angsana New" w:hAnsi="Angsana New" w:cs="Angsana New"/>
          <w:sz w:val="32"/>
          <w:szCs w:val="32"/>
        </w:rPr>
        <w:t>KaDeWe</w:t>
      </w:r>
      <w:proofErr w:type="spellEnd"/>
      <w:r w:rsidRPr="00DF0045">
        <w:rPr>
          <w:rFonts w:ascii="Angsana New" w:hAnsi="Angsana New" w:cs="Angsana New"/>
          <w:sz w:val="32"/>
          <w:szCs w:val="32"/>
        </w:rPr>
        <w:t xml:space="preserve">) </w:t>
      </w:r>
      <w:r w:rsidRPr="00DF0045">
        <w:rPr>
          <w:rFonts w:ascii="Angsana New" w:hAnsi="Angsana New" w:cs="Angsana New" w:hint="cs"/>
          <w:sz w:val="32"/>
          <w:szCs w:val="32"/>
          <w:cs/>
        </w:rPr>
        <w:t>และยัง</w:t>
      </w:r>
      <w:r w:rsidRPr="00DF0045">
        <w:rPr>
          <w:rFonts w:ascii="Angsana New" w:hAnsi="Angsana New" w:cs="Angsana New"/>
          <w:sz w:val="32"/>
          <w:szCs w:val="32"/>
          <w:cs/>
        </w:rPr>
        <w:t>เต็มไปด้วยร้านค้าขนาดใหญ่ของเสื้อผ้าแบรนด์</w:t>
      </w:r>
      <w:proofErr w:type="spellStart"/>
      <w:r w:rsidRPr="00DF0045">
        <w:rPr>
          <w:rFonts w:ascii="Angsana New" w:hAnsi="Angsana New" w:cs="Angsana New"/>
          <w:sz w:val="32"/>
          <w:szCs w:val="32"/>
          <w:cs/>
        </w:rPr>
        <w:t>เนม</w:t>
      </w:r>
      <w:proofErr w:type="spellEnd"/>
      <w:r w:rsidRPr="00DF0045">
        <w:rPr>
          <w:rFonts w:ascii="Angsana New" w:hAnsi="Angsana New" w:cs="Angsana New"/>
          <w:sz w:val="32"/>
          <w:szCs w:val="32"/>
          <w:cs/>
        </w:rPr>
        <w:t>ระดับโลก อีกทั้งยังมีเครื่องประดับ และของที่ระลึก</w:t>
      </w:r>
      <w:r w:rsidRPr="00DF0045">
        <w:rPr>
          <w:rFonts w:ascii="Angsana New" w:hAnsi="Angsana New" w:cs="Angsana New" w:hint="cs"/>
          <w:sz w:val="32"/>
          <w:szCs w:val="32"/>
          <w:cs/>
        </w:rPr>
        <w:t xml:space="preserve"> รวมถึงร้านกาแฟน่ารักๆมากมาย อิสระทุกท่านตามอัธยาศัย</w:t>
      </w:r>
    </w:p>
    <w:p w14:paraId="1F9A78BE" w14:textId="02030FFD" w:rsidR="00152F2E" w:rsidRPr="00DF0045" w:rsidRDefault="00152F2E" w:rsidP="00152F2E">
      <w:pPr>
        <w:jc w:val="both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ค่ำ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บริการอาหารมื้อค่ำ ณ ภัตตาคาร / นำคณะเดินทางเข้าสู่ที่พัก</w:t>
      </w:r>
      <w:r w:rsidRPr="00DF004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</w:p>
    <w:p w14:paraId="5AA6608B" w14:textId="585328FC" w:rsidR="00152F2E" w:rsidRDefault="00152F2E" w:rsidP="00152F2E">
      <w:pPr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NH Hotel, Novotel  BERLIN / </w:t>
      </w:r>
      <w:r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3A40F5BF" w14:textId="77777777" w:rsidR="00152F2E" w:rsidRDefault="00152F2E" w:rsidP="0015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lastRenderedPageBreak/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ที่เจ็ดของการเดินทาง(7) 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เบอร์ลิน </w:t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เมืองพอทสด</w:t>
      </w:r>
      <w:proofErr w:type="spellStart"/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ัม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เข้าชมภายในพระราชวังซองซูซี</w:t>
      </w:r>
      <w:r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764F3939" w14:textId="2CA45FE2" w:rsidR="00152F2E" w:rsidRPr="00DF0045" w:rsidRDefault="00152F2E" w:rsidP="00152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ชมกรุงเบอร์ลิน (มรดกโลก) </w:t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152F2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เช็ค</w:t>
      </w:r>
      <w:proofErr w:type="spellStart"/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พ้อยส์</w:t>
      </w:r>
      <w:proofErr w:type="spellEnd"/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ชาร์ลี</w:t>
      </w:r>
      <w:proofErr w:type="spellEnd"/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ช้อปปิ้ง</w:t>
      </w:r>
    </w:p>
    <w:p w14:paraId="68323577" w14:textId="22B2529D" w:rsidR="009D1213" w:rsidRPr="00DF0045" w:rsidRDefault="009D1213" w:rsidP="009D1213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2622CEFC" wp14:editId="7B4224BC">
                <wp:simplePos x="0" y="0"/>
                <wp:positionH relativeFrom="margin">
                  <wp:posOffset>-52705</wp:posOffset>
                </wp:positionH>
                <wp:positionV relativeFrom="paragraph">
                  <wp:posOffset>329565</wp:posOffset>
                </wp:positionV>
                <wp:extent cx="6222365" cy="2218055"/>
                <wp:effectExtent l="0" t="0" r="6985" b="0"/>
                <wp:wrapTight wrapText="bothSides">
                  <wp:wrapPolygon edited="0">
                    <wp:start x="0" y="0"/>
                    <wp:lineTo x="0" y="21334"/>
                    <wp:lineTo x="21558" y="21334"/>
                    <wp:lineTo x="21558" y="0"/>
                    <wp:lineTo x="0" y="0"/>
                  </wp:wrapPolygon>
                </wp:wrapTight>
                <wp:docPr id="14098465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2365" cy="2218055"/>
                          <a:chOff x="0" y="0"/>
                          <a:chExt cx="6583680" cy="2188845"/>
                        </a:xfrm>
                      </wpg:grpSpPr>
                      <pic:pic xmlns:pic="http://schemas.openxmlformats.org/drawingml/2006/picture">
                        <pic:nvPicPr>
                          <pic:cNvPr id="158070487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235" cy="218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04874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840" y="0"/>
                            <a:ext cx="3291840" cy="218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AECCA3" id="Group 6" o:spid="_x0000_s1026" style="position:absolute;margin-left:-4.15pt;margin-top:25.95pt;width:489.95pt;height:174.65pt;z-index:251701760;mso-position-horizontal-relative:margin;mso-width-relative:margin;mso-height-relative:margin" coordsize="65836,218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">
                <v:shape id="Picture 4" o:spid="_x0000_s1027" type="#_x0000_t75" style="position:absolute;width:32772;height:2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">
                  <v:imagedata r:id="rId37" o:title=""/>
                </v:shape>
                <v:shape id="Picture 5" o:spid="_x0000_s1028" type="#_x0000_t75" style="position:absolute;left:32918;width:32918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">
                  <v:imagedata r:id="rId38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>เ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ช้า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60A4F1DA" w14:textId="1A9A0B5B" w:rsidR="001C32E3" w:rsidRDefault="00152F2E" w:rsidP="001C32E3">
      <w:pPr>
        <w:ind w:left="720"/>
        <w:jc w:val="thaiDistribute"/>
        <w:rPr>
          <w:rFonts w:ascii="Angsana New" w:hAnsi="Angsana New" w:cs="Angsana New"/>
          <w:color w:val="3333FF"/>
          <w:sz w:val="32"/>
          <w:szCs w:val="32"/>
          <w:highlight w:val="yellow"/>
        </w:rPr>
      </w:pPr>
      <w:r w:rsidRPr="00DF0045"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6F58B578" wp14:editId="338838A2">
                <wp:simplePos x="0" y="0"/>
                <wp:positionH relativeFrom="margin">
                  <wp:posOffset>-68580</wp:posOffset>
                </wp:positionH>
                <wp:positionV relativeFrom="paragraph">
                  <wp:posOffset>5883910</wp:posOffset>
                </wp:positionV>
                <wp:extent cx="6220460" cy="1939925"/>
                <wp:effectExtent l="0" t="0" r="8890" b="3175"/>
                <wp:wrapTight wrapText="bothSides">
                  <wp:wrapPolygon edited="0">
                    <wp:start x="0" y="0"/>
                    <wp:lineTo x="0" y="21423"/>
                    <wp:lineTo x="21565" y="21423"/>
                    <wp:lineTo x="21565" y="0"/>
                    <wp:lineTo x="0" y="0"/>
                  </wp:wrapPolygon>
                </wp:wrapTight>
                <wp:docPr id="179767842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939925"/>
                          <a:chOff x="0" y="0"/>
                          <a:chExt cx="6188380" cy="2057400"/>
                        </a:xfrm>
                      </wpg:grpSpPr>
                      <pic:pic xmlns:pic="http://schemas.openxmlformats.org/drawingml/2006/picture">
                        <pic:nvPicPr>
                          <pic:cNvPr id="13006660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370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02795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1645" y="0"/>
                            <a:ext cx="308673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077F8" id="Group 8" o:spid="_x0000_s1026" style="position:absolute;margin-left:-5.4pt;margin-top:463.3pt;width:489.8pt;height:152.75pt;z-index:251702784;mso-position-horizontal-relative:margin;mso-width-relative:margin;mso-height-relative:margin" coordsize="61883,205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">
                <v:shape id="Picture 1" o:spid="_x0000_s1027" type="#_x0000_t75" style="position:absolute;width:30873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">
                  <v:imagedata r:id="rId41" o:title=""/>
                </v:shape>
                <v:shape id="Picture 7" o:spid="_x0000_s1028" type="#_x0000_t75" style="position:absolute;left:31016;width:30867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">
                  <v:imagedata r:id="rId42" o:title=""/>
                </v:shape>
                <w10:wrap type="tight" anchorx="margin"/>
              </v:group>
            </w:pict>
          </mc:Fallback>
        </mc:AlternateContent>
      </w:r>
      <w:r w:rsidR="009C183C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FF1E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นำท่านออกเดินทางสู่เมืองพอทสด</w:t>
      </w:r>
      <w:proofErr w:type="spellStart"/>
      <w:r w:rsidR="00FF1E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ัม</w:t>
      </w:r>
      <w:proofErr w:type="spellEnd"/>
      <w:r w:rsidR="00DF5C32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FF1E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(</w:t>
      </w:r>
      <w:r w:rsidR="00FF1E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Potsdam) (</w:t>
      </w:r>
      <w:r w:rsidR="00FF1E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ระยะทาง 40 กม.)</w:t>
      </w:r>
      <w:r w:rsidR="00B908E2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FF1EA3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เป็นเมืองหลวงของรัฐบรันเดินบวร</w:t>
      </w:r>
      <w:proofErr w:type="spellStart"/>
      <w:r w:rsidR="00FF1EA3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์ค</w:t>
      </w:r>
      <w:proofErr w:type="spellEnd"/>
      <w:r w:rsidR="009C183C" w:rsidRPr="00DF004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="00A438C3" w:rsidRPr="00DF0045">
        <w:rPr>
          <w:rFonts w:ascii="Angsana New" w:hAnsi="Angsana New" w:cs="Angsana New" w:hint="cs"/>
          <w:sz w:val="32"/>
          <w:szCs w:val="32"/>
          <w:cs/>
        </w:rPr>
        <w:t>(</w:t>
      </w:r>
      <w:r w:rsidR="00A438C3" w:rsidRPr="00DF0045">
        <w:rPr>
          <w:rFonts w:ascii="Angsana New" w:hAnsi="Angsana New" w:cs="Angsana New"/>
          <w:sz w:val="32"/>
          <w:szCs w:val="32"/>
        </w:rPr>
        <w:t xml:space="preserve">Brandenburg)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ทางด้านตะวันออกของประเทศเยอรมนี ตั้งอยู่บนแม่น้ำฮา</w:t>
      </w:r>
      <w:proofErr w:type="spellStart"/>
      <w:r w:rsidR="00FF1EA3" w:rsidRPr="00DF0045">
        <w:rPr>
          <w:rFonts w:ascii="Angsana New" w:hAnsi="Angsana New" w:cs="Angsana New"/>
          <w:sz w:val="32"/>
          <w:szCs w:val="32"/>
          <w:cs/>
        </w:rPr>
        <w:t>เฟิล</w:t>
      </w:r>
      <w:proofErr w:type="spellEnd"/>
      <w:r w:rsidR="00FF1EA3" w:rsidRPr="00DF0045">
        <w:rPr>
          <w:rFonts w:ascii="Angsana New" w:hAnsi="Angsana New" w:cs="Angsana New"/>
          <w:sz w:val="32"/>
          <w:szCs w:val="32"/>
          <w:cs/>
        </w:rPr>
        <w:t xml:space="preserve"> (</w:t>
      </w:r>
      <w:r w:rsidR="00FF1EA3" w:rsidRPr="00DF0045">
        <w:rPr>
          <w:rFonts w:ascii="Angsana New" w:hAnsi="Angsana New" w:cs="Angsana New"/>
          <w:sz w:val="32"/>
          <w:szCs w:val="32"/>
        </w:rPr>
        <w:t xml:space="preserve">Havel) 26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 xml:space="preserve">กม. ทางตะวันตกเฉียงใต้ของเบอร์ลิน และเป็นส่วนหนึ่งของเขตนครเบอร์ลิน </w:t>
      </w:r>
      <w:proofErr w:type="spellStart"/>
      <w:r w:rsidR="00FF1EA3" w:rsidRPr="00DF0045">
        <w:rPr>
          <w:rFonts w:ascii="Angsana New" w:hAnsi="Angsana New" w:cs="Angsana New"/>
          <w:sz w:val="32"/>
          <w:szCs w:val="32"/>
          <w:cs/>
        </w:rPr>
        <w:t>พ็อทซ์ดัม</w:t>
      </w:r>
      <w:proofErr w:type="spellEnd"/>
      <w:r w:rsidR="00A438C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เป็นที่รู้จักจากการเป็นที่ประทับของกษัตริย์ปรัสเซียหลายพระองค์</w:t>
      </w:r>
      <w:r w:rsidR="00FF1EA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F1E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นำท่านเข้าชม</w:t>
      </w:r>
      <w:r w:rsidR="00FF1E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พระราชวังซองซูซี (</w:t>
      </w:r>
      <w:r w:rsidR="00FF1E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วัง</w:t>
      </w:r>
      <w:r w:rsidR="00FF1E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ไกลกังวล)</w:t>
      </w:r>
      <w:r w:rsidR="00FF1EA3" w:rsidRPr="00DF0045">
        <w:rPr>
          <w:rFonts w:ascii="Angsana New" w:hAnsi="Angsana New" w:cs="Angsana New"/>
          <w:color w:val="333399"/>
          <w:sz w:val="32"/>
          <w:szCs w:val="32"/>
          <w:cs/>
        </w:rPr>
        <w:t xml:space="preserve"> </w:t>
      </w:r>
      <w:r w:rsidR="00FF1EA3" w:rsidRPr="00DF0045">
        <w:rPr>
          <w:rFonts w:ascii="Angsana New" w:hAnsi="Angsana New" w:cs="Angsana New"/>
          <w:color w:val="333399"/>
          <w:sz w:val="32"/>
          <w:szCs w:val="32"/>
        </w:rPr>
        <w:t>(S</w:t>
      </w:r>
      <w:r w:rsidR="009C183C" w:rsidRPr="00DF0045">
        <w:rPr>
          <w:rFonts w:ascii="Angsana New" w:hAnsi="Angsana New" w:cs="Angsana New"/>
          <w:color w:val="333399"/>
          <w:sz w:val="32"/>
          <w:szCs w:val="32"/>
        </w:rPr>
        <w:t>chloss</w:t>
      </w:r>
      <w:r w:rsidR="00FF1EA3" w:rsidRPr="00DF0045">
        <w:rPr>
          <w:rFonts w:ascii="Angsana New" w:hAnsi="Angsana New" w:cs="Angsana New"/>
          <w:color w:val="333399"/>
          <w:sz w:val="32"/>
          <w:szCs w:val="32"/>
        </w:rPr>
        <w:t xml:space="preserve"> S</w:t>
      </w:r>
      <w:r w:rsidR="009C183C" w:rsidRPr="00DF0045">
        <w:rPr>
          <w:rFonts w:ascii="Angsana New" w:hAnsi="Angsana New" w:cs="Angsana New"/>
          <w:color w:val="333399"/>
          <w:sz w:val="32"/>
          <w:szCs w:val="32"/>
        </w:rPr>
        <w:t>anssouci</w:t>
      </w:r>
      <w:r w:rsidR="00FF1EA3" w:rsidRPr="00DF0045">
        <w:rPr>
          <w:rFonts w:ascii="Angsana New" w:hAnsi="Angsana New" w:cs="Angsana New"/>
          <w:color w:val="333399"/>
          <w:sz w:val="32"/>
          <w:szCs w:val="32"/>
        </w:rPr>
        <w:t xml:space="preserve">)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ตั้งอยู่ในบริเวณสวนซองซูซี โดยถูกออกแบบก่อสร้างและตกแต่งในสไตล์ศิลปะแบบรอคโคโคที่หรูหราอลังการ</w:t>
      </w:r>
      <w:r w:rsidR="00FF1EA3" w:rsidRPr="00DF0045">
        <w:rPr>
          <w:rFonts w:ascii="Angsana New" w:hAnsi="Angsana New" w:cs="Angsana New" w:hint="cs"/>
          <w:sz w:val="32"/>
          <w:szCs w:val="32"/>
          <w:cs/>
        </w:rPr>
        <w:t>ตั้งอยู่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บนยอดเนิน และมีสวนขั้นบันไดที่ปลูกต้นองุ่นเป็นทิวแถวอยู่ด้านหน้า เพื่อให้เป็นที่ประทับพักผ่อนในช่วงฤดูร้อนของ</w:t>
      </w:r>
      <w:r w:rsidR="00FF1EA3" w:rsidRPr="00DF0045">
        <w:rPr>
          <w:noProof/>
        </w:rPr>
        <w:t xml:space="preserve">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 xml:space="preserve"> พระเจ้าฟรีดริชที่ 2 โดยปัจจุบันที่นี่ถือเป็นสถานที่ท่องเที่ยวที่สำคัญที่สุดของเมืองพอทสด</w:t>
      </w:r>
      <w:proofErr w:type="spellStart"/>
      <w:r w:rsidR="00FF1EA3" w:rsidRPr="00DF0045">
        <w:rPr>
          <w:rFonts w:ascii="Angsana New" w:hAnsi="Angsana New" w:cs="Angsana New"/>
          <w:sz w:val="32"/>
          <w:szCs w:val="32"/>
          <w:cs/>
        </w:rPr>
        <w:t>ัม</w:t>
      </w:r>
      <w:proofErr w:type="spellEnd"/>
      <w:r w:rsidR="00FF1EA3" w:rsidRPr="00DF0045">
        <w:rPr>
          <w:rFonts w:ascii="Angsana New" w:hAnsi="Angsana New" w:cs="Angsana New" w:hint="cs"/>
          <w:sz w:val="32"/>
          <w:szCs w:val="32"/>
          <w:cs/>
        </w:rPr>
        <w:t xml:space="preserve"> ปัจจุบัน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พระราชวังนี้กลายเป็น</w:t>
      </w:r>
      <w:r w:rsidR="00FF1EA3" w:rsidRPr="00DF0045">
        <w:rPr>
          <w:rFonts w:ascii="Angsana New" w:hAnsi="Angsana New" w:cs="Angsana New" w:hint="cs"/>
          <w:sz w:val="32"/>
          <w:szCs w:val="32"/>
          <w:cs/>
        </w:rPr>
        <w:t>สถานที่ดึง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 xml:space="preserve">ดูดนักท่องเที่ยวที่สำคัญแห่งหนึ่งของประเทศเยอรมนี หลังจากการรวมตัวระหว่างเยอรมนีตะวันออกกับเยอรมนีตะวันตกใน ค.ศ. </w:t>
      </w:r>
      <w:r w:rsidR="00FF1EA3" w:rsidRPr="00DF0045">
        <w:rPr>
          <w:rFonts w:ascii="Angsana New" w:hAnsi="Angsana New" w:cs="Angsana New"/>
          <w:sz w:val="32"/>
          <w:szCs w:val="32"/>
        </w:rPr>
        <w:t xml:space="preserve">1990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 xml:space="preserve">ร่างของพระเจ้าฟรีดริชที่ </w:t>
      </w:r>
      <w:r w:rsidR="00FF1EA3" w:rsidRPr="00DF0045">
        <w:rPr>
          <w:rFonts w:ascii="Angsana New" w:hAnsi="Angsana New" w:cs="Angsana New"/>
          <w:sz w:val="32"/>
          <w:szCs w:val="32"/>
        </w:rPr>
        <w:t xml:space="preserve">2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ก็ถูกนำกลับมาฝังบนเนินที่</w:t>
      </w:r>
      <w:proofErr w:type="spellStart"/>
      <w:r w:rsidR="00FF1EA3" w:rsidRPr="00DF0045">
        <w:rPr>
          <w:rFonts w:ascii="Angsana New" w:hAnsi="Angsana New" w:cs="Angsana New"/>
          <w:sz w:val="32"/>
          <w:szCs w:val="32"/>
          <w:cs/>
        </w:rPr>
        <w:t>ซ็</w:t>
      </w:r>
      <w:proofErr w:type="spellEnd"/>
      <w:r w:rsidR="00FF1EA3" w:rsidRPr="00DF0045">
        <w:rPr>
          <w:rFonts w:ascii="Angsana New" w:hAnsi="Angsana New" w:cs="Angsana New"/>
          <w:sz w:val="32"/>
          <w:szCs w:val="32"/>
          <w:cs/>
        </w:rPr>
        <w:t>องซูซีตามพระราชประสงค์เดิมของพระองค์ก่อนที่จะเสด็จสวรรคต พระราชวังซองซูซีและอุทยานได้รับเลือกโดยองค์การยูเนสโก</w:t>
      </w:r>
      <w:r w:rsidR="00FF1EA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F1EA3" w:rsidRPr="00DF0045">
        <w:rPr>
          <w:rFonts w:ascii="Angsana New" w:hAnsi="Angsana New" w:cs="Angsana New"/>
          <w:sz w:val="32"/>
          <w:szCs w:val="32"/>
          <w:cs/>
        </w:rPr>
        <w:t>ให้ขึ้นทะเบียนเป็นมรดกโลกใน ค.ศ.</w:t>
      </w:r>
      <w:r w:rsidR="00FF1EA3" w:rsidRPr="00DF0045">
        <w:rPr>
          <w:rFonts w:ascii="Angsana New" w:hAnsi="Angsana New" w:cs="Angsana New" w:hint="cs"/>
          <w:sz w:val="32"/>
          <w:szCs w:val="32"/>
          <w:cs/>
        </w:rPr>
        <w:t xml:space="preserve">1990 </w:t>
      </w:r>
    </w:p>
    <w:p w14:paraId="159FF8BD" w14:textId="77777777" w:rsidR="009D1213" w:rsidRDefault="009D1213" w:rsidP="00152F2E">
      <w:pPr>
        <w:jc w:val="both"/>
        <w:rPr>
          <w:rFonts w:ascii="Angsana New" w:hAnsi="Angsana New" w:cs="Angsana New"/>
          <w:color w:val="0000FF"/>
          <w:sz w:val="32"/>
          <w:szCs w:val="32"/>
        </w:rPr>
      </w:pPr>
    </w:p>
    <w:p w14:paraId="409FBCE4" w14:textId="43D515CC" w:rsidR="00152F2E" w:rsidRPr="00DF0045" w:rsidRDefault="009D1213" w:rsidP="00152F2E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4288" behindDoc="0" locked="0" layoutInCell="1" allowOverlap="1" wp14:anchorId="4B1E5BE8" wp14:editId="0BF16DE8">
                <wp:simplePos x="0" y="0"/>
                <wp:positionH relativeFrom="margin">
                  <wp:align>center</wp:align>
                </wp:positionH>
                <wp:positionV relativeFrom="paragraph">
                  <wp:posOffset>248</wp:posOffset>
                </wp:positionV>
                <wp:extent cx="6113145" cy="2158365"/>
                <wp:effectExtent l="0" t="0" r="1905" b="0"/>
                <wp:wrapSquare wrapText="bothSides"/>
                <wp:docPr id="60513119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145" cy="2158365"/>
                          <a:chOff x="0" y="0"/>
                          <a:chExt cx="5276748" cy="1606550"/>
                        </a:xfrm>
                      </wpg:grpSpPr>
                      <pic:pic xmlns:pic="http://schemas.openxmlformats.org/drawingml/2006/picture">
                        <pic:nvPicPr>
                          <pic:cNvPr id="189191906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7558" y="0"/>
                            <a:ext cx="240919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315226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2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EA6CF5" id="Group 14" o:spid="_x0000_s1026" style="position:absolute;margin-left:0;margin-top:0;width:481.35pt;height:169.95pt;z-index:251724288;mso-position-horizontal:center;mso-position-horizontal-relative:margin;mso-width-relative:margin;mso-height-relative:margin" coordsize="52767,16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">
                <v:shape id="Picture 12" o:spid="_x0000_s1027" type="#_x0000_t75" style="position:absolute;left:28675;width:24092;height:1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">
                  <v:imagedata r:id="rId45" o:title=""/>
                </v:shape>
                <v:shape id="Picture 13" o:spid="_x0000_s1028" type="#_x0000_t75" style="position:absolute;width:28524;height:1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">
                  <v:imagedata r:id="rId46" o:title=""/>
                </v:shape>
                <w10:wrap type="square" anchorx="margin"/>
              </v:group>
            </w:pict>
          </mc:Fallback>
        </mc:AlternateContent>
      </w:r>
      <w:r w:rsidR="00152F2E" w:rsidRPr="00DF0045">
        <w:rPr>
          <w:rFonts w:ascii="Angsana New" w:hAnsi="Angsana New" w:cs="Angsana New"/>
          <w:color w:val="0000FF"/>
          <w:sz w:val="32"/>
          <w:szCs w:val="32"/>
          <w:cs/>
        </w:rPr>
        <w:t>เที่ยง</w:t>
      </w:r>
      <w:r w:rsidR="00152F2E"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5FD35617" w14:textId="2E2876A1" w:rsidR="00152F2E" w:rsidRDefault="00081C75" w:rsidP="00152F2E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>ชมเช็ค</w:t>
      </w:r>
      <w:proofErr w:type="spellStart"/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>พ้อยส์</w:t>
      </w:r>
      <w:proofErr w:type="spellEnd"/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 xml:space="preserve"> </w:t>
      </w:r>
      <w:proofErr w:type="spellStart"/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>ชาร์ลี</w:t>
      </w:r>
      <w:proofErr w:type="spellEnd"/>
      <w:r w:rsidRPr="00DF0045">
        <w:rPr>
          <w:rFonts w:ascii="Angsana New" w:hAnsi="Angsana New" w:cs="Angsana New" w:hint="cs"/>
          <w:color w:val="3333FF"/>
          <w:sz w:val="34"/>
          <w:szCs w:val="34"/>
          <w:shd w:val="clear" w:color="auto" w:fill="FFFF00"/>
          <w:cs/>
        </w:rPr>
        <w:t>(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</w:rPr>
        <w:t xml:space="preserve">Charlie Checkpoint) 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>จุดตรวจคนเข้า-ออก</w:t>
      </w:r>
      <w:r w:rsidRPr="00DF0045">
        <w:rPr>
          <w:rFonts w:ascii="Angsana New" w:hAnsi="Angsana New" w:cs="Angsana New" w:hint="cs"/>
          <w:color w:val="3333FF"/>
          <w:sz w:val="34"/>
          <w:szCs w:val="34"/>
          <w:shd w:val="clear" w:color="auto" w:fill="FFFF00"/>
          <w:cs/>
        </w:rPr>
        <w:t xml:space="preserve"> และใช้แลกเปลี่ยนเชลยศึก</w:t>
      </w:r>
      <w:r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ในสมัยสงครามเย็น</w:t>
      </w:r>
      <w:r w:rsidRPr="00DF0045">
        <w:rPr>
          <w:rFonts w:ascii="Angsana New" w:hAnsi="Angsana New" w:cs="Angsana New"/>
          <w:color w:val="3333FF"/>
          <w:sz w:val="34"/>
          <w:szCs w:val="34"/>
          <w:cs/>
        </w:rPr>
        <w:t xml:space="preserve"> ระหว่าง</w:t>
      </w:r>
      <w:r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สอง</w:t>
      </w:r>
      <w:r w:rsidRPr="00DF0045">
        <w:rPr>
          <w:rFonts w:ascii="Angsana New" w:hAnsi="Angsana New" w:cs="Angsana New"/>
          <w:color w:val="3333FF"/>
          <w:sz w:val="34"/>
          <w:szCs w:val="34"/>
          <w:cs/>
        </w:rPr>
        <w:t>ฝั่งเบอร์ลิน</w:t>
      </w:r>
      <w:r w:rsidRPr="00DF0045">
        <w:rPr>
          <w:rFonts w:ascii="Angsana New" w:hAnsi="Angsana New" w:cs="Angsana New" w:hint="cs"/>
          <w:color w:val="3333FF"/>
          <w:sz w:val="34"/>
          <w:szCs w:val="34"/>
          <w:cs/>
        </w:rPr>
        <w:t xml:space="preserve">(ออก-ตก)  </w:t>
      </w:r>
      <w:r w:rsidRPr="00DF0045">
        <w:rPr>
          <w:rFonts w:ascii="Angsana New" w:hAnsi="Angsana New" w:cs="Angsana New" w:hint="cs"/>
          <w:color w:val="0000FF"/>
          <w:sz w:val="32"/>
          <w:szCs w:val="32"/>
          <w:shd w:val="clear" w:color="auto" w:fill="FFFF00"/>
          <w:cs/>
        </w:rPr>
        <w:t>นำท่านเก็บภาพ</w:t>
      </w:r>
      <w:r w:rsidRPr="00DF0045">
        <w:rPr>
          <w:rFonts w:ascii="Angsana New" w:hAnsi="Angsana New" w:cs="Angsana New"/>
          <w:color w:val="0000FF"/>
          <w:sz w:val="32"/>
          <w:szCs w:val="32"/>
          <w:shd w:val="clear" w:color="auto" w:fill="FFFF00"/>
          <w:cs/>
        </w:rPr>
        <w:t xml:space="preserve"> </w:t>
      </w:r>
      <w:r w:rsidRPr="00DF0045">
        <w:rPr>
          <w:rFonts w:ascii="Angsana New" w:hAnsi="Angsana New" w:cs="Angsana New"/>
          <w:color w:val="0000FF"/>
          <w:sz w:val="32"/>
          <w:szCs w:val="32"/>
          <w:shd w:val="clear" w:color="auto" w:fill="FFFF00"/>
        </w:rPr>
        <w:t>“</w:t>
      </w:r>
      <w:r w:rsidRPr="00DF0045">
        <w:rPr>
          <w:rFonts w:ascii="Angsana New" w:hAnsi="Angsana New" w:cs="Angsana New" w:hint="cs"/>
          <w:color w:val="0000FF"/>
          <w:sz w:val="32"/>
          <w:szCs w:val="32"/>
          <w:shd w:val="clear" w:color="auto" w:fill="FFFF00"/>
          <w:cs/>
        </w:rPr>
        <w:t>เบอร์ลิน ดอม</w:t>
      </w:r>
      <w:r w:rsidRPr="00DF0045">
        <w:rPr>
          <w:rFonts w:ascii="Angsana New" w:hAnsi="Angsana New" w:cs="Angsana New"/>
          <w:color w:val="0000FF"/>
          <w:sz w:val="32"/>
          <w:szCs w:val="32"/>
          <w:shd w:val="clear" w:color="auto" w:fill="FFFF00"/>
        </w:rPr>
        <w:t xml:space="preserve">” </w:t>
      </w:r>
      <w:r w:rsidRPr="00DF0045">
        <w:rPr>
          <w:rFonts w:ascii="Angsana New" w:hAnsi="Angsana New" w:cs="Angsana New" w:hint="cs"/>
          <w:color w:val="0000FF"/>
          <w:sz w:val="32"/>
          <w:szCs w:val="32"/>
          <w:shd w:val="clear" w:color="auto" w:fill="FFFF00"/>
          <w:cs/>
        </w:rPr>
        <w:t>โบสถ์หลักประจำเมือง</w:t>
      </w:r>
      <w:r w:rsidRPr="00DF0045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DF0045">
        <w:rPr>
          <w:rFonts w:ascii="Angsana New" w:hAnsi="Angsana New" w:cs="Angsana New" w:hint="cs"/>
          <w:sz w:val="32"/>
          <w:szCs w:val="32"/>
          <w:cs/>
        </w:rPr>
        <w:t>ตัวโบสถ์โดนระเบิดเสียหายในช่วงสงครามโลกครั้งที่ 2 หลังจากได้รับการ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บูรณะฟื้นฟูให้กลับมารุ่งเรืองเหมือนสมัยอดีตอีกครั้ง </w:t>
      </w:r>
      <w:r w:rsidRPr="00DF0045">
        <w:rPr>
          <w:rFonts w:ascii="Angsana New" w:hAnsi="Angsana New" w:cs="Angsana New" w:hint="cs"/>
          <w:sz w:val="32"/>
          <w:szCs w:val="32"/>
          <w:cs/>
        </w:rPr>
        <w:t>ถือว่า</w:t>
      </w:r>
      <w:r w:rsidRPr="00DF0045">
        <w:rPr>
          <w:rFonts w:ascii="Angsana New" w:hAnsi="Angsana New" w:cs="Angsana New"/>
          <w:sz w:val="32"/>
          <w:szCs w:val="32"/>
          <w:cs/>
        </w:rPr>
        <w:t>เป็น</w:t>
      </w:r>
      <w:r w:rsidRPr="00DF0045">
        <w:rPr>
          <w:rFonts w:ascii="Angsana New" w:hAnsi="Angsana New" w:cs="Angsana New" w:hint="cs"/>
          <w:sz w:val="32"/>
          <w:szCs w:val="32"/>
          <w:cs/>
        </w:rPr>
        <w:t>โบสถ์ที่มีความโดเด่นของ</w:t>
      </w:r>
      <w:r w:rsidRPr="00DF0045">
        <w:rPr>
          <w:rFonts w:ascii="Angsana New" w:hAnsi="Angsana New" w:cs="Angsana New"/>
          <w:sz w:val="32"/>
          <w:szCs w:val="32"/>
          <w:cs/>
        </w:rPr>
        <w:t>สถาปัตยกรรมแบบบา</w:t>
      </w:r>
      <w:proofErr w:type="spellStart"/>
      <w:r w:rsidRPr="00DF0045">
        <w:rPr>
          <w:rFonts w:ascii="Angsana New" w:hAnsi="Angsana New" w:cs="Angsana New"/>
          <w:sz w:val="32"/>
          <w:szCs w:val="32"/>
          <w:cs/>
        </w:rPr>
        <w:t>โรกแ</w:t>
      </w:r>
      <w:proofErr w:type="spellEnd"/>
      <w:r w:rsidRPr="00DF0045">
        <w:rPr>
          <w:rFonts w:ascii="Angsana New" w:hAnsi="Angsana New" w:cs="Angsana New"/>
          <w:sz w:val="32"/>
          <w:szCs w:val="32"/>
          <w:cs/>
        </w:rPr>
        <w:t>ละเรอ</w:t>
      </w:r>
      <w:proofErr w:type="spellStart"/>
      <w:r w:rsidRPr="00DF0045">
        <w:rPr>
          <w:rFonts w:ascii="Angsana New" w:hAnsi="Angsana New" w:cs="Angsana New"/>
          <w:sz w:val="32"/>
          <w:szCs w:val="32"/>
          <w:cs/>
        </w:rPr>
        <w:t>เนส</w:t>
      </w:r>
      <w:proofErr w:type="spellEnd"/>
      <w:r w:rsidRPr="00DF0045">
        <w:rPr>
          <w:rFonts w:ascii="Angsana New" w:hAnsi="Angsana New" w:cs="Angsana New"/>
          <w:sz w:val="32"/>
          <w:szCs w:val="32"/>
          <w:cs/>
        </w:rPr>
        <w:t>ซอง</w:t>
      </w:r>
      <w:proofErr w:type="spellStart"/>
      <w:r w:rsidRPr="00DF0045">
        <w:rPr>
          <w:rFonts w:ascii="Angsana New" w:hAnsi="Angsana New" w:cs="Angsana New"/>
          <w:sz w:val="32"/>
          <w:szCs w:val="32"/>
          <w:cs/>
        </w:rPr>
        <w:t>ซ์</w:t>
      </w:r>
      <w:proofErr w:type="spellEnd"/>
      <w:r w:rsidRPr="00DF0045">
        <w:rPr>
          <w:rFonts w:ascii="Angsana New" w:hAnsi="Angsana New" w:cs="Angsana New"/>
          <w:sz w:val="32"/>
          <w:szCs w:val="32"/>
          <w:cs/>
        </w:rPr>
        <w:t xml:space="preserve">ที่น่าทึ่ง </w:t>
      </w:r>
      <w:r w:rsidRPr="00DF0045">
        <w:rPr>
          <w:rFonts w:ascii="Angsana New" w:hAnsi="Angsana New" w:cs="Angsana New" w:hint="cs"/>
          <w:color w:val="3333FF"/>
          <w:sz w:val="34"/>
          <w:szCs w:val="34"/>
          <w:shd w:val="clear" w:color="auto" w:fill="FFFF00"/>
          <w:cs/>
        </w:rPr>
        <w:t>นำท่านถ่าย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 xml:space="preserve">ภาพคู่กับ 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</w:rPr>
        <w:t>“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>ประตูชัย</w:t>
      </w:r>
      <w:r w:rsidRPr="00DF0045">
        <w:rPr>
          <w:rFonts w:ascii="Angsana New" w:hAnsi="Angsana New" w:cs="Angsana New" w:hint="cs"/>
          <w:color w:val="3333FF"/>
          <w:sz w:val="34"/>
          <w:szCs w:val="34"/>
          <w:shd w:val="clear" w:color="auto" w:fill="FFFF00"/>
          <w:cs/>
        </w:rPr>
        <w:t xml:space="preserve"> </w:t>
      </w:r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>บราเดน</w:t>
      </w:r>
      <w:proofErr w:type="spellStart"/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  <w:cs/>
        </w:rPr>
        <w:t>เบิร์ก</w:t>
      </w:r>
      <w:proofErr w:type="spellEnd"/>
      <w:r w:rsidRPr="00DF0045">
        <w:rPr>
          <w:rFonts w:ascii="Angsana New" w:hAnsi="Angsana New" w:cs="Angsana New"/>
          <w:color w:val="3333FF"/>
          <w:sz w:val="34"/>
          <w:szCs w:val="34"/>
          <w:shd w:val="clear" w:color="auto" w:fill="FFFF00"/>
        </w:rPr>
        <w:t>”</w:t>
      </w:r>
      <w:r w:rsidRPr="00DF0045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</w:rPr>
        <w:t xml:space="preserve">(Brandenburg Gate) </w:t>
      </w:r>
      <w:r w:rsidRPr="00DF0045">
        <w:rPr>
          <w:rFonts w:ascii="Angsana New" w:hAnsi="Angsana New" w:cs="Angsana New"/>
          <w:sz w:val="32"/>
          <w:szCs w:val="32"/>
          <w:cs/>
        </w:rPr>
        <w:t>สัญลักษณ์ของเยอรมันฝั่ง</w:t>
      </w:r>
    </w:p>
    <w:p w14:paraId="5B72383A" w14:textId="1F7AC49A" w:rsidR="00A438C3" w:rsidRPr="00DF0045" w:rsidRDefault="00081C75" w:rsidP="00152F2E">
      <w:pPr>
        <w:ind w:left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0045">
        <w:rPr>
          <w:rFonts w:ascii="Angsana New" w:hAnsi="Angsana New" w:cs="Angsana New"/>
          <w:sz w:val="32"/>
          <w:szCs w:val="32"/>
          <w:cs/>
        </w:rPr>
        <w:t>ตะวันออก</w:t>
      </w:r>
      <w:r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color w:val="3333FF"/>
          <w:sz w:val="34"/>
          <w:szCs w:val="34"/>
          <w:u w:val="single"/>
          <w:shd w:val="clear" w:color="auto" w:fill="FFFF00"/>
          <w:cs/>
        </w:rPr>
        <w:t>ชม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shd w:val="clear" w:color="auto" w:fill="FFFF00"/>
          <w:cs/>
        </w:rPr>
        <w:t>อาคารไร</w:t>
      </w:r>
      <w:proofErr w:type="spellStart"/>
      <w:r w:rsidRPr="00DF0045">
        <w:rPr>
          <w:rFonts w:ascii="Angsana New" w:hAnsi="Angsana New" w:cs="Angsana New"/>
          <w:color w:val="3333FF"/>
          <w:sz w:val="34"/>
          <w:szCs w:val="34"/>
          <w:u w:val="single"/>
          <w:shd w:val="clear" w:color="auto" w:fill="FFFF00"/>
          <w:cs/>
        </w:rPr>
        <w:t>ชส์</w:t>
      </w:r>
      <w:proofErr w:type="spellEnd"/>
      <w:r w:rsidRPr="00DF0045">
        <w:rPr>
          <w:rFonts w:ascii="Angsana New" w:hAnsi="Angsana New" w:cs="Angsana New"/>
          <w:color w:val="3333FF"/>
          <w:sz w:val="34"/>
          <w:szCs w:val="34"/>
          <w:u w:val="single"/>
          <w:shd w:val="clear" w:color="auto" w:fill="FFFF00"/>
          <w:cs/>
        </w:rPr>
        <w:t>ทาค (</w:t>
      </w:r>
      <w:proofErr w:type="spellStart"/>
      <w:r w:rsidRPr="00DF0045">
        <w:rPr>
          <w:rFonts w:ascii="Angsana New" w:hAnsi="Angsana New" w:cs="Angsana New"/>
          <w:color w:val="3333FF"/>
          <w:sz w:val="34"/>
          <w:szCs w:val="34"/>
          <w:u w:val="single"/>
          <w:shd w:val="clear" w:color="auto" w:fill="FFFF00"/>
        </w:rPr>
        <w:t>Reichstagsgebäude</w:t>
      </w:r>
      <w:proofErr w:type="spellEnd"/>
      <w:r w:rsidRPr="00DF0045">
        <w:rPr>
          <w:rFonts w:ascii="Angsana New" w:hAnsi="Angsana New" w:cs="Angsana New"/>
          <w:color w:val="3333FF"/>
          <w:sz w:val="34"/>
          <w:szCs w:val="34"/>
          <w:u w:val="single"/>
          <w:shd w:val="clear" w:color="auto" w:fill="FFFF00"/>
        </w:rPr>
        <w:t>)</w:t>
      </w:r>
      <w:r w:rsidRPr="00DF0045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เป็นสิ่งก่อสร้างทางประวัติศาสตร์ในกรุงเบอร์ลิน ประเทศเยอรมนี สร้างขึ้นในสมัยจักรวรรดิเยอรมันเพื่อเป็นประชุมของรัฐสภาเยอรมัน</w:t>
      </w:r>
      <w:r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(ไร</w:t>
      </w:r>
      <w:proofErr w:type="spellStart"/>
      <w:r w:rsidRPr="00DF0045">
        <w:rPr>
          <w:rFonts w:ascii="Angsana New" w:hAnsi="Angsana New" w:cs="Angsana New"/>
          <w:sz w:val="32"/>
          <w:szCs w:val="32"/>
          <w:cs/>
        </w:rPr>
        <w:t>ชส์</w:t>
      </w:r>
      <w:proofErr w:type="spellEnd"/>
      <w:r w:rsidRPr="00DF0045">
        <w:rPr>
          <w:rFonts w:ascii="Angsana New" w:hAnsi="Angsana New" w:cs="Angsana New"/>
          <w:sz w:val="32"/>
          <w:szCs w:val="32"/>
          <w:cs/>
        </w:rPr>
        <w:t xml:space="preserve">ทาค) อาคารนี้เริ่มใช้งานในปีค.ศ. </w:t>
      </w:r>
      <w:r w:rsidRPr="00DF0045">
        <w:rPr>
          <w:rFonts w:ascii="Angsana New" w:hAnsi="Angsana New" w:cs="Angsana New"/>
          <w:sz w:val="32"/>
          <w:szCs w:val="32"/>
        </w:rPr>
        <w:t xml:space="preserve">1894 </w:t>
      </w:r>
      <w:r w:rsidRPr="00DF0045">
        <w:rPr>
          <w:rFonts w:ascii="Angsana New" w:hAnsi="Angsana New" w:cs="Angsana New"/>
          <w:sz w:val="32"/>
          <w:szCs w:val="32"/>
          <w:cs/>
        </w:rPr>
        <w:t>จนกระทั่งถูกวางเพลิงในปี</w:t>
      </w:r>
      <w:r w:rsidRPr="00DF0045">
        <w:rPr>
          <w:rFonts w:ascii="Angsana New" w:hAnsi="Angsana New" w:cs="Angsana New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ค.ศ.</w:t>
      </w:r>
      <w:r w:rsidRPr="00DF0045">
        <w:rPr>
          <w:rFonts w:ascii="Angsana New" w:hAnsi="Angsana New" w:cs="Angsana New"/>
          <w:sz w:val="32"/>
          <w:szCs w:val="32"/>
        </w:rPr>
        <w:t xml:space="preserve">1933 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สร้างความเสียหายอย่างมากแก่อาคารนี้ทำให้มันถูกปล่อยทิ้งร้างกว่าสี่ทศวรรษ เมื่อมีการรวมประเทศเยอรมนีในปี ค.ศ. </w:t>
      </w:r>
      <w:r w:rsidRPr="00DF0045">
        <w:rPr>
          <w:rFonts w:ascii="Angsana New" w:hAnsi="Angsana New" w:cs="Angsana New"/>
          <w:sz w:val="32"/>
          <w:szCs w:val="32"/>
        </w:rPr>
        <w:t xml:space="preserve">1990 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ก็มีการบูรณะอาคารนี้ใน ค.ศ. </w:t>
      </w:r>
      <w:r w:rsidRPr="00DF0045">
        <w:rPr>
          <w:rFonts w:ascii="Angsana New" w:hAnsi="Angsana New" w:cs="Angsana New"/>
          <w:sz w:val="32"/>
          <w:szCs w:val="32"/>
        </w:rPr>
        <w:t xml:space="preserve">1999 </w:t>
      </w:r>
      <w:r w:rsidRPr="00DF0045">
        <w:rPr>
          <w:rFonts w:ascii="Angsana New" w:hAnsi="Angsana New" w:cs="Angsana New"/>
          <w:sz w:val="32"/>
          <w:szCs w:val="32"/>
          <w:cs/>
        </w:rPr>
        <w:t>และถูกใช้เป็นอาคารรัฐสภาสหพันธ์สาธารณรัฐเยอรมนี (</w:t>
      </w:r>
      <w:proofErr w:type="spellStart"/>
      <w:r w:rsidRPr="00DF0045">
        <w:rPr>
          <w:rFonts w:ascii="Angsana New" w:hAnsi="Angsana New" w:cs="Angsana New"/>
          <w:sz w:val="32"/>
          <w:szCs w:val="32"/>
          <w:cs/>
        </w:rPr>
        <w:t>บุน</w:t>
      </w:r>
      <w:proofErr w:type="spellEnd"/>
      <w:r w:rsidRPr="00DF0045">
        <w:rPr>
          <w:rFonts w:ascii="Angsana New" w:hAnsi="Angsana New" w:cs="Angsana New"/>
          <w:sz w:val="32"/>
          <w:szCs w:val="32"/>
          <w:cs/>
        </w:rPr>
        <w:t>เดสทาค) มาตั้งแต่บัดนั้น</w:t>
      </w:r>
      <w:r w:rsidR="00A438C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</w:p>
    <w:p w14:paraId="6564EB73" w14:textId="1264C18D" w:rsidR="00E8074B" w:rsidRPr="00DF0045" w:rsidRDefault="00E8074B" w:rsidP="00B908E2">
      <w:pPr>
        <w:jc w:val="both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ค่ำ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บริการอาหารมื้อค่ำ ณ ภัตตาคาร / นำคณะเดินทางเข้าสู่ที่พัก</w:t>
      </w:r>
      <w:r w:rsidRPr="00DF0045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</w:p>
    <w:p w14:paraId="10D0A81D" w14:textId="254B907F" w:rsidR="00FF1EA3" w:rsidRPr="00DF0045" w:rsidRDefault="00FF1EA3" w:rsidP="00B908E2">
      <w:pPr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NH Hotel, Novotel  BERLIN / </w:t>
      </w:r>
      <w:r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1048779B" w14:textId="4B43EDC4" w:rsidR="009137C6" w:rsidRPr="00DF0045" w:rsidRDefault="008B6A93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แป</w:t>
      </w:r>
      <w:r w:rsidR="008A0FFB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ด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ของการเดินทาง(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8</w:t>
      </w:r>
      <w:r w:rsidR="009137C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)</w:t>
      </w:r>
      <w:r w:rsidR="004330F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พอทสด</w:t>
      </w:r>
      <w:proofErr w:type="spellStart"/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ัม</w:t>
      </w:r>
      <w:proofErr w:type="spellEnd"/>
      <w:r w:rsidR="009137C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137C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B5500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92641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เควด</w:t>
      </w:r>
      <w:proofErr w:type="spellEnd"/>
      <w:r w:rsidR="0092641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ลินบ</w:t>
      </w:r>
      <w:proofErr w:type="spellStart"/>
      <w:r w:rsidR="0092641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วร์ก</w:t>
      </w:r>
      <w:proofErr w:type="spellEnd"/>
      <w:r w:rsidR="00D079B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2641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(มรดกโลก) </w:t>
      </w:r>
      <w:r w:rsidR="00B11471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C945CD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กอสลา</w:t>
      </w:r>
      <w:proofErr w:type="spellStart"/>
      <w:r w:rsidR="00CE6BA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ร์</w:t>
      </w:r>
      <w:proofErr w:type="spellEnd"/>
      <w:r w:rsidR="00B5500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(มรดกโลก)</w:t>
      </w:r>
    </w:p>
    <w:p w14:paraId="4721355F" w14:textId="30FFCCC6" w:rsidR="009137C6" w:rsidRPr="00DF0045" w:rsidRDefault="009137C6" w:rsidP="00B908E2">
      <w:pPr>
        <w:jc w:val="both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เช้า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 xml:space="preserve">บริการอาหารมื้อเช้า ณ ห้องอาหารของโรงแรม </w:t>
      </w:r>
    </w:p>
    <w:p w14:paraId="657B48A9" w14:textId="77777777" w:rsidR="009D1213" w:rsidRDefault="00DF5C32" w:rsidP="00B908E2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noProof/>
        </w:rPr>
        <w:drawing>
          <wp:anchor distT="0" distB="0" distL="114300" distR="114300" simplePos="0" relativeHeight="251648512" behindDoc="0" locked="0" layoutInCell="1" allowOverlap="1" wp14:anchorId="51157117" wp14:editId="48120298">
            <wp:simplePos x="0" y="0"/>
            <wp:positionH relativeFrom="margin">
              <wp:align>right</wp:align>
            </wp:positionH>
            <wp:positionV relativeFrom="paragraph">
              <wp:posOffset>382772</wp:posOffset>
            </wp:positionV>
            <wp:extent cx="3600000" cy="2339891"/>
            <wp:effectExtent l="0" t="0" r="635" b="3810"/>
            <wp:wrapSquare wrapText="bothSides"/>
            <wp:docPr id="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000" cy="233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08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D451A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เดินทางสู่เมือง </w:t>
      </w:r>
      <w:proofErr w:type="spellStart"/>
      <w:r w:rsidR="00D451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เควด</w:t>
      </w:r>
      <w:proofErr w:type="spellEnd"/>
      <w:r w:rsidR="00D451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ลินบ</w:t>
      </w:r>
      <w:proofErr w:type="spellStart"/>
      <w:r w:rsidR="00D451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วร์ก</w:t>
      </w:r>
      <w:proofErr w:type="spellEnd"/>
      <w:r w:rsidR="00D451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D451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Quedlinburg</w:t>
      </w:r>
      <w:proofErr w:type="spellEnd"/>
      <w:r w:rsidR="00D451A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)</w:t>
      </w:r>
      <w:r w:rsidR="008B61D9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787952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190</w:t>
      </w:r>
      <w:r w:rsidR="008B61D9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ก.ม.)</w:t>
      </w:r>
      <w:r w:rsidR="008B61D9" w:rsidRPr="00DF0045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5A0A04" w:rsidRPr="00DF0045">
        <w:rPr>
          <w:rFonts w:ascii="Angsana New" w:hAnsi="Angsana New" w:cs="Angsana New" w:hint="cs"/>
          <w:sz w:val="32"/>
          <w:szCs w:val="32"/>
          <w:cs/>
        </w:rPr>
        <w:t>อดีต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>เมืองหลวงแห่งแรกของชนชาติเยอรมัน มาตั้งแต่ ค.ศ.919 มีความโดดเด่นในเรื่องของสถาปัตยกรรมแบบโรมัน มีอาคารลักษณะกรอบไม้ซุง (</w:t>
      </w:r>
      <w:r w:rsidR="00D451A3" w:rsidRPr="00DF0045">
        <w:rPr>
          <w:rFonts w:ascii="Angsana New" w:hAnsi="Angsana New" w:cs="Angsana New"/>
          <w:sz w:val="32"/>
          <w:szCs w:val="32"/>
        </w:rPr>
        <w:t xml:space="preserve">Timber-framed) 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>ที่มีความสวยงามมากกว่า 1</w:t>
      </w:r>
      <w:r w:rsidR="00D451A3" w:rsidRPr="00DF0045">
        <w:rPr>
          <w:rFonts w:ascii="Angsana New" w:hAnsi="Angsana New" w:cs="Angsana New"/>
          <w:sz w:val="32"/>
          <w:szCs w:val="32"/>
        </w:rPr>
        <w:t>,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 xml:space="preserve">300 หลัง </w:t>
      </w:r>
      <w:r w:rsidR="00413083" w:rsidRPr="00DF0045">
        <w:rPr>
          <w:rFonts w:ascii="Angsana New" w:hAnsi="Angsana New" w:cs="Angsana New" w:hint="cs"/>
          <w:sz w:val="32"/>
          <w:szCs w:val="32"/>
          <w:cs/>
        </w:rPr>
        <w:t>และ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>ได้ขึ้นทะเบียนเป็นมรดกโลก</w:t>
      </w:r>
      <w:r w:rsidR="00D451A3" w:rsidRPr="00DF0045">
        <w:rPr>
          <w:rFonts w:ascii="Angsana New" w:hAnsi="Angsana New" w:cs="Angsana New" w:hint="cs"/>
          <w:sz w:val="32"/>
          <w:szCs w:val="32"/>
          <w:cs/>
        </w:rPr>
        <w:t xml:space="preserve">เมื่อปี 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 xml:space="preserve"> 1994</w:t>
      </w:r>
      <w:r w:rsidR="00D451A3" w:rsidRPr="00DF0045">
        <w:rPr>
          <w:rFonts w:ascii="Angsana New" w:hAnsi="Angsana New" w:cs="Angsana New" w:hint="cs"/>
          <w:sz w:val="32"/>
          <w:szCs w:val="32"/>
          <w:cs/>
        </w:rPr>
        <w:t xml:space="preserve"> ชม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 xml:space="preserve">จัตุรัสกลางเมือง </w:t>
      </w:r>
      <w:r w:rsidR="008B61D9" w:rsidRPr="00DF0045">
        <w:rPr>
          <w:rFonts w:ascii="Angsana New" w:hAnsi="Angsana New" w:cs="Angsana New" w:hint="cs"/>
          <w:sz w:val="32"/>
          <w:szCs w:val="32"/>
          <w:cs/>
        </w:rPr>
        <w:t>ซึ่ง</w:t>
      </w:r>
      <w:r w:rsidR="00D451A3" w:rsidRPr="00DF0045">
        <w:rPr>
          <w:rFonts w:ascii="Angsana New" w:hAnsi="Angsana New" w:cs="Angsana New" w:hint="cs"/>
          <w:sz w:val="32"/>
          <w:szCs w:val="32"/>
          <w:cs/>
        </w:rPr>
        <w:t>เป็นที่ตั้งของ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>ศาลาว่าการเมือง</w:t>
      </w:r>
      <w:r w:rsidR="0041308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451A3" w:rsidRPr="00DF0045">
        <w:rPr>
          <w:rFonts w:ascii="Angsana New" w:hAnsi="Angsana New" w:cs="Angsana New"/>
          <w:sz w:val="32"/>
          <w:szCs w:val="32"/>
          <w:cs/>
        </w:rPr>
        <w:t>ซึ่งถือว่าเป็นหนึ่งในอาคารที่เก่าแก่ที่สุดของเมือง</w:t>
      </w:r>
      <w:proofErr w:type="spellStart"/>
      <w:r w:rsidR="00D451A3" w:rsidRPr="00DF0045">
        <w:rPr>
          <w:rFonts w:ascii="Angsana New" w:hAnsi="Angsana New" w:cs="Angsana New"/>
          <w:sz w:val="32"/>
          <w:szCs w:val="32"/>
          <w:cs/>
        </w:rPr>
        <w:t>เควด</w:t>
      </w:r>
      <w:proofErr w:type="spellEnd"/>
      <w:r w:rsidR="00D451A3" w:rsidRPr="00DF0045">
        <w:rPr>
          <w:rFonts w:ascii="Angsana New" w:hAnsi="Angsana New" w:cs="Angsana New"/>
          <w:sz w:val="32"/>
          <w:szCs w:val="32"/>
          <w:cs/>
        </w:rPr>
        <w:t>ลินบ</w:t>
      </w:r>
      <w:proofErr w:type="spellStart"/>
      <w:r w:rsidR="00D451A3" w:rsidRPr="00DF0045">
        <w:rPr>
          <w:rFonts w:ascii="Angsana New" w:hAnsi="Angsana New" w:cs="Angsana New"/>
          <w:sz w:val="32"/>
          <w:szCs w:val="32"/>
          <w:cs/>
        </w:rPr>
        <w:t>วร์</w:t>
      </w:r>
      <w:r w:rsidR="00D451A3" w:rsidRPr="00DF0045">
        <w:rPr>
          <w:rFonts w:ascii="Angsana New" w:hAnsi="Angsana New" w:cs="Angsana New" w:hint="cs"/>
          <w:sz w:val="32"/>
          <w:szCs w:val="32"/>
          <w:cs/>
        </w:rPr>
        <w:t>ก</w:t>
      </w:r>
      <w:proofErr w:type="spellEnd"/>
      <w:r w:rsidR="00D451A3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A0A04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600962F7" w14:textId="770DBF92" w:rsidR="00D451A3" w:rsidRPr="00DF0045" w:rsidRDefault="00D451A3" w:rsidP="00B908E2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 w:hint="cs"/>
          <w:sz w:val="32"/>
          <w:szCs w:val="32"/>
          <w:cs/>
        </w:rPr>
        <w:lastRenderedPageBreak/>
        <w:t>ชม</w:t>
      </w:r>
      <w:r w:rsidRPr="00DF0045">
        <w:rPr>
          <w:rFonts w:ascii="Angsana New" w:hAnsi="Angsana New" w:cs="Angsana New"/>
          <w:sz w:val="32"/>
          <w:szCs w:val="32"/>
          <w:cs/>
        </w:rPr>
        <w:t>โบสถ์วิทยาลัยแห่ง</w:t>
      </w:r>
      <w:proofErr w:type="spellStart"/>
      <w:r w:rsidRPr="00DF0045">
        <w:rPr>
          <w:rFonts w:ascii="Angsana New" w:hAnsi="Angsana New" w:cs="Angsana New"/>
          <w:sz w:val="32"/>
          <w:szCs w:val="32"/>
          <w:cs/>
        </w:rPr>
        <w:t>เซนต์</w:t>
      </w:r>
      <w:proofErr w:type="spellEnd"/>
      <w:r w:rsidRPr="00DF0045">
        <w:rPr>
          <w:rFonts w:ascii="Angsana New" w:hAnsi="Angsana New" w:cs="Angsana New"/>
          <w:sz w:val="32"/>
          <w:szCs w:val="32"/>
          <w:cs/>
        </w:rPr>
        <w:t>แซ</w:t>
      </w:r>
      <w:proofErr w:type="spellStart"/>
      <w:r w:rsidRPr="00DF0045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Pr="00DF0045">
        <w:rPr>
          <w:rFonts w:ascii="Angsana New" w:hAnsi="Angsana New" w:cs="Angsana New"/>
          <w:sz w:val="32"/>
          <w:szCs w:val="32"/>
          <w:cs/>
        </w:rPr>
        <w:t>วาทิ</w:t>
      </w:r>
      <w:proofErr w:type="spellStart"/>
      <w:r w:rsidRPr="00DF0045">
        <w:rPr>
          <w:rFonts w:ascii="Angsana New" w:hAnsi="Angsana New" w:cs="Angsana New"/>
          <w:sz w:val="32"/>
          <w:szCs w:val="32"/>
          <w:cs/>
        </w:rPr>
        <w:t>อุส</w:t>
      </w:r>
      <w:proofErr w:type="spellEnd"/>
      <w:r w:rsidRPr="00DF0045">
        <w:rPr>
          <w:rFonts w:ascii="Angsana New" w:hAnsi="Angsana New" w:cs="Angsana New"/>
          <w:sz w:val="32"/>
          <w:szCs w:val="32"/>
          <w:cs/>
        </w:rPr>
        <w:t xml:space="preserve"> (</w:t>
      </w:r>
      <w:r w:rsidRPr="00DF0045">
        <w:rPr>
          <w:rFonts w:ascii="Angsana New" w:hAnsi="Angsana New" w:cs="Angsana New"/>
          <w:sz w:val="32"/>
          <w:szCs w:val="32"/>
        </w:rPr>
        <w:t xml:space="preserve">Collegiate Church of St </w:t>
      </w:r>
      <w:r w:rsidR="009D1213" w:rsidRPr="00DF0045">
        <w:rPr>
          <w:noProof/>
        </w:rPr>
        <w:drawing>
          <wp:anchor distT="0" distB="0" distL="114300" distR="114300" simplePos="0" relativeHeight="251666944" behindDoc="1" locked="0" layoutInCell="1" allowOverlap="1" wp14:anchorId="641E719B" wp14:editId="75FA6C97">
            <wp:simplePos x="0" y="0"/>
            <wp:positionH relativeFrom="margin">
              <wp:align>right</wp:align>
            </wp:positionH>
            <wp:positionV relativeFrom="paragraph">
              <wp:posOffset>579</wp:posOffset>
            </wp:positionV>
            <wp:extent cx="6118225" cy="2153920"/>
            <wp:effectExtent l="0" t="0" r="0" b="0"/>
            <wp:wrapTight wrapText="bothSides">
              <wp:wrapPolygon edited="0">
                <wp:start x="0" y="0"/>
                <wp:lineTo x="0" y="21396"/>
                <wp:lineTo x="21522" y="21396"/>
                <wp:lineTo x="21522" y="0"/>
                <wp:lineTo x="0" y="0"/>
              </wp:wrapPolygon>
            </wp:wrapTight>
            <wp:docPr id="829783893" name="Picture 3" descr="A group of people outside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83893" name="Picture 3" descr="A group of people outside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045">
        <w:rPr>
          <w:rFonts w:ascii="Angsana New" w:hAnsi="Angsana New" w:cs="Angsana New"/>
          <w:sz w:val="32"/>
          <w:szCs w:val="32"/>
        </w:rPr>
        <w:t xml:space="preserve">Servatius) </w:t>
      </w:r>
      <w:r w:rsidRPr="00DF0045">
        <w:rPr>
          <w:rFonts w:ascii="Angsana New" w:hAnsi="Angsana New" w:cs="Angsana New"/>
          <w:sz w:val="32"/>
          <w:szCs w:val="32"/>
          <w:cs/>
        </w:rPr>
        <w:t>โบสถ์ที่เป็นหนึ่งในผลงานชิ้นเอกของสถาปัตยกรรม</w:t>
      </w:r>
      <w:proofErr w:type="spellStart"/>
      <w:r w:rsidRPr="00DF0045">
        <w:rPr>
          <w:rFonts w:ascii="Angsana New" w:hAnsi="Angsana New" w:cs="Angsana New"/>
          <w:sz w:val="32"/>
          <w:szCs w:val="32"/>
          <w:cs/>
        </w:rPr>
        <w:t>โร</w:t>
      </w:r>
      <w:proofErr w:type="spellEnd"/>
      <w:r w:rsidRPr="00DF0045">
        <w:rPr>
          <w:rFonts w:ascii="Angsana New" w:hAnsi="Angsana New" w:cs="Angsana New"/>
          <w:sz w:val="32"/>
          <w:szCs w:val="32"/>
          <w:cs/>
        </w:rPr>
        <w:t xml:space="preserve">มาเนสก์ โดยบริเวณใต้ถุนโบสถ์ถูกใช้เป็นสถานที่สำหรับฝังศพของกษัตริย์ </w:t>
      </w:r>
      <w:r w:rsidRPr="00DF0045">
        <w:rPr>
          <w:rFonts w:ascii="Angsana New" w:hAnsi="Angsana New" w:cs="Angsana New"/>
          <w:sz w:val="32"/>
          <w:szCs w:val="32"/>
        </w:rPr>
        <w:t xml:space="preserve">Heinrich I </w:t>
      </w:r>
      <w:r w:rsidRPr="00DF0045">
        <w:rPr>
          <w:rFonts w:ascii="Angsana New" w:hAnsi="Angsana New" w:cs="Angsana New"/>
          <w:sz w:val="32"/>
          <w:szCs w:val="32"/>
          <w:cs/>
        </w:rPr>
        <w:t>และพระชายา</w:t>
      </w:r>
      <w:r w:rsidR="005A0A04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63267552" w14:textId="03413EFA" w:rsidR="00F8283E" w:rsidRPr="00DF0045" w:rsidRDefault="00F8283E" w:rsidP="00B908E2">
      <w:pPr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เที่ยง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38FCCFCA" w14:textId="2A5DA050" w:rsidR="00F8283E" w:rsidRPr="00DF0045" w:rsidRDefault="009D1213" w:rsidP="00B908E2">
      <w:pPr>
        <w:ind w:left="720" w:hanging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0045">
        <w:rPr>
          <w:rFonts w:ascii="Angsana New" w:hAnsi="Angsana New" w:cs="Angsana New" w:hint="cs"/>
          <w:noProof/>
          <w:sz w:val="32"/>
          <w:szCs w:val="32"/>
          <w:cs/>
        </w:rPr>
        <w:drawing>
          <wp:anchor distT="0" distB="0" distL="114300" distR="114300" simplePos="0" relativeHeight="251662848" behindDoc="1" locked="0" layoutInCell="1" allowOverlap="1" wp14:anchorId="3792C9A0" wp14:editId="2324C1DC">
            <wp:simplePos x="0" y="0"/>
            <wp:positionH relativeFrom="margin">
              <wp:align>right</wp:align>
            </wp:positionH>
            <wp:positionV relativeFrom="paragraph">
              <wp:posOffset>1910466</wp:posOffset>
            </wp:positionV>
            <wp:extent cx="6113145" cy="4033520"/>
            <wp:effectExtent l="0" t="0" r="1905" b="5080"/>
            <wp:wrapSquare wrapText="bothSides"/>
            <wp:docPr id="13626111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3145" cy="40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267" w:rsidRPr="00DF0045">
        <w:rPr>
          <w:noProof/>
        </w:rPr>
        <w:drawing>
          <wp:anchor distT="0" distB="0" distL="114300" distR="114300" simplePos="0" relativeHeight="251649536" behindDoc="0" locked="0" layoutInCell="1" allowOverlap="1" wp14:anchorId="3EA0652F" wp14:editId="762BC872">
            <wp:simplePos x="0" y="0"/>
            <wp:positionH relativeFrom="margin">
              <wp:posOffset>2520315</wp:posOffset>
            </wp:positionH>
            <wp:positionV relativeFrom="paragraph">
              <wp:posOffset>2350726</wp:posOffset>
            </wp:positionV>
            <wp:extent cx="3600000" cy="2395704"/>
            <wp:effectExtent l="0" t="0" r="635" b="5080"/>
            <wp:wrapSquare wrapText="bothSides"/>
            <wp:docPr id="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83E"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บ่าย</w:t>
      </w:r>
      <w:r w:rsidR="00F8283E" w:rsidRPr="00DF004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ab/>
      </w:r>
      <w:r w:rsidR="00F8283E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นำท่านออกเดินทางสู่เมืองกอสล่า</w:t>
      </w:r>
      <w:proofErr w:type="spellStart"/>
      <w:r w:rsidR="00F8283E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ร์</w:t>
      </w:r>
      <w:proofErr w:type="spellEnd"/>
      <w:r w:rsidR="00F8283E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F8283E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</w:rPr>
        <w:t>Goslar</w:t>
      </w:r>
      <w:r w:rsidR="00F8283E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) เมืองมรดกโลก  (61 ก.ม.)</w:t>
      </w:r>
      <w:r w:rsidR="00F8283E" w:rsidRPr="00DF0045">
        <w:rPr>
          <w:rFonts w:ascii="Angsana New" w:hAnsi="Angsana New" w:cs="Angsana New"/>
          <w:color w:val="3333FF"/>
          <w:sz w:val="36"/>
          <w:szCs w:val="36"/>
          <w:cs/>
        </w:rPr>
        <w:t xml:space="preserve">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ตัวเมืองตั้งอยู่ในแคว้น</w:t>
      </w:r>
      <w:proofErr w:type="spellStart"/>
      <w:r w:rsidR="00F8283E" w:rsidRPr="00DF0045">
        <w:rPr>
          <w:rFonts w:ascii="Angsana New" w:hAnsi="Angsana New" w:cs="Angsana New" w:hint="cs"/>
          <w:sz w:val="32"/>
          <w:szCs w:val="32"/>
          <w:cs/>
        </w:rPr>
        <w:t>โลว์เวอร์</w:t>
      </w:r>
      <w:proofErr w:type="spellEnd"/>
      <w:r w:rsidR="00F8283E" w:rsidRPr="00DF0045">
        <w:rPr>
          <w:rFonts w:ascii="Angsana New" w:hAnsi="Angsana New" w:cs="Angsana New" w:hint="cs"/>
          <w:sz w:val="32"/>
          <w:szCs w:val="32"/>
          <w:cs/>
        </w:rPr>
        <w:t xml:space="preserve"> แซคโซนี ร่ำรวยจากการทำเหมืองแร่ ตั้งแต่ปี ค.ศ.968 ที่มีการพบแร่เงินเป็นครั้งแรกเมื่อจักรพรรดิออโต้ มหาราชออกล่าสัตว์</w:t>
      </w:r>
      <w:r w:rsidR="00F8283E" w:rsidRPr="00DF0045">
        <w:rPr>
          <w:rFonts w:ascii="Angsana New" w:hAnsi="Angsana New" w:cs="Angsana New"/>
          <w:sz w:val="32"/>
          <w:szCs w:val="32"/>
        </w:rPr>
        <w:t xml:space="preserve">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มาในบร</w:t>
      </w:r>
      <w:proofErr w:type="spellStart"/>
      <w:r w:rsidR="00F8283E" w:rsidRPr="00DF0045">
        <w:rPr>
          <w:rFonts w:ascii="Angsana New" w:hAnsi="Angsana New" w:cs="Angsana New" w:hint="cs"/>
          <w:sz w:val="32"/>
          <w:szCs w:val="32"/>
          <w:cs/>
        </w:rPr>
        <w:t>เว</w:t>
      </w:r>
      <w:proofErr w:type="spellEnd"/>
      <w:r w:rsidR="00F8283E" w:rsidRPr="00DF0045">
        <w:rPr>
          <w:rFonts w:ascii="Angsana New" w:hAnsi="Angsana New" w:cs="Angsana New" w:hint="cs"/>
          <w:sz w:val="32"/>
          <w:szCs w:val="32"/>
          <w:cs/>
        </w:rPr>
        <w:t xml:space="preserve">ณนี้ และพบแหล่งแร่โดยไม่ตั้งใจ แร่ที่พบในบริเวณนี้มีแร่สังกะสี </w:t>
      </w:r>
      <w:r w:rsidR="00F8283E" w:rsidRPr="00DF0045">
        <w:rPr>
          <w:rFonts w:ascii="Angsana New" w:hAnsi="Angsana New" w:cs="Angsana New"/>
          <w:sz w:val="32"/>
          <w:szCs w:val="32"/>
        </w:rPr>
        <w:t>(Zinc)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 xml:space="preserve"> ตะกั่ว (</w:t>
      </w:r>
      <w:r w:rsidR="00F8283E" w:rsidRPr="00DF0045">
        <w:rPr>
          <w:rFonts w:ascii="Angsana New" w:hAnsi="Angsana New" w:cs="Angsana New"/>
          <w:sz w:val="32"/>
          <w:szCs w:val="32"/>
        </w:rPr>
        <w:t xml:space="preserve">lead)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ทองแดง (</w:t>
      </w:r>
      <w:r w:rsidR="00F8283E" w:rsidRPr="00DF0045">
        <w:rPr>
          <w:rFonts w:ascii="Angsana New" w:hAnsi="Angsana New" w:cs="Angsana New" w:hint="cs"/>
          <w:sz w:val="32"/>
          <w:szCs w:val="32"/>
        </w:rPr>
        <w:t>C</w:t>
      </w:r>
      <w:r w:rsidR="00F8283E" w:rsidRPr="00DF0045">
        <w:rPr>
          <w:rFonts w:ascii="Angsana New" w:hAnsi="Angsana New" w:cs="Angsana New"/>
          <w:sz w:val="32"/>
          <w:szCs w:val="32"/>
        </w:rPr>
        <w:t xml:space="preserve">opper)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ทอง</w:t>
      </w:r>
      <w:r w:rsidR="00F8283E" w:rsidRPr="00DF0045">
        <w:rPr>
          <w:rFonts w:ascii="Angsana New" w:hAnsi="Angsana New" w:cs="Angsana New"/>
          <w:sz w:val="32"/>
          <w:szCs w:val="32"/>
        </w:rPr>
        <w:t xml:space="preserve"> (Gold)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และแร่เงิน (</w:t>
      </w:r>
      <w:r w:rsidR="00F8283E" w:rsidRPr="00DF0045">
        <w:rPr>
          <w:rFonts w:ascii="Angsana New" w:hAnsi="Angsana New" w:cs="Angsana New" w:hint="cs"/>
          <w:sz w:val="32"/>
          <w:szCs w:val="32"/>
        </w:rPr>
        <w:t>S</w:t>
      </w:r>
      <w:r w:rsidR="00F8283E" w:rsidRPr="00DF0045">
        <w:rPr>
          <w:rFonts w:ascii="Angsana New" w:hAnsi="Angsana New" w:cs="Angsana New"/>
          <w:sz w:val="32"/>
          <w:szCs w:val="32"/>
        </w:rPr>
        <w:t xml:space="preserve">ilver)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และได้ดำเนินงานเหมืองแร่มาถึงปีค.ศ.1988</w:t>
      </w:r>
      <w:r w:rsidR="00F8283E" w:rsidRPr="00DF0045">
        <w:rPr>
          <w:rFonts w:ascii="Angsana New" w:hAnsi="Angsana New" w:cs="Angsana New"/>
          <w:sz w:val="32"/>
          <w:szCs w:val="32"/>
        </w:rPr>
        <w:t xml:space="preserve"> 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ตัวเมืองเก่าตั้งอยู่เชิงเขาฮา</w:t>
      </w:r>
      <w:proofErr w:type="spellStart"/>
      <w:r w:rsidR="00F8283E" w:rsidRPr="00DF0045">
        <w:rPr>
          <w:rFonts w:ascii="Angsana New" w:hAnsi="Angsana New" w:cs="Angsana New" w:hint="cs"/>
          <w:sz w:val="32"/>
          <w:szCs w:val="32"/>
          <w:cs/>
        </w:rPr>
        <w:t>ร์ซ</w:t>
      </w:r>
      <w:proofErr w:type="spellEnd"/>
      <w:r w:rsidR="00F8283E" w:rsidRPr="00DF0045">
        <w:rPr>
          <w:rFonts w:ascii="Angsana New" w:hAnsi="Angsana New" w:cs="Angsana New" w:hint="cs"/>
          <w:sz w:val="32"/>
          <w:szCs w:val="32"/>
          <w:cs/>
        </w:rPr>
        <w:t xml:space="preserve"> (</w:t>
      </w:r>
      <w:r w:rsidR="00F8283E" w:rsidRPr="00DF0045">
        <w:rPr>
          <w:rFonts w:ascii="Angsana New" w:hAnsi="Angsana New" w:cs="Angsana New" w:hint="cs"/>
          <w:sz w:val="32"/>
          <w:szCs w:val="32"/>
        </w:rPr>
        <w:t>Har</w:t>
      </w:r>
      <w:r w:rsidR="00F8283E" w:rsidRPr="00DF0045">
        <w:rPr>
          <w:rFonts w:ascii="Angsana New" w:hAnsi="Angsana New" w:cs="Angsana New"/>
          <w:sz w:val="32"/>
          <w:szCs w:val="32"/>
        </w:rPr>
        <w:t>z</w:t>
      </w:r>
      <w:r w:rsidR="00F8283E" w:rsidRPr="00DF0045">
        <w:rPr>
          <w:rFonts w:ascii="Angsana New" w:hAnsi="Angsana New" w:cs="Angsana New" w:hint="cs"/>
          <w:sz w:val="32"/>
          <w:szCs w:val="32"/>
          <w:cs/>
        </w:rPr>
        <w:t>) มีแนวป่าไม้ล้อมรอบ บ้านเรือนส่วนใหญ่ใช้หินกะเทาะมาตกแต่งรอบๆตัวอาคาร จนกลายเป็นเอกลักษณ์ที่โดดเด่นของเมืองน่ารักแห่งนี้</w:t>
      </w:r>
    </w:p>
    <w:p w14:paraId="0CF5787C" w14:textId="77777777" w:rsidR="009D1213" w:rsidRDefault="009D1213" w:rsidP="009D1213">
      <w:pPr>
        <w:ind w:left="720" w:hanging="720"/>
        <w:rPr>
          <w:rFonts w:ascii="Angsana New" w:hAnsi="Angsana New" w:cs="Angsana New"/>
          <w:color w:val="3333FF"/>
          <w:sz w:val="34"/>
          <w:szCs w:val="34"/>
          <w:u w:val="single"/>
        </w:rPr>
      </w:pPr>
    </w:p>
    <w:p w14:paraId="313E6DD3" w14:textId="0DFB1B6F" w:rsidR="007E46CA" w:rsidRPr="00DF0045" w:rsidRDefault="000E0688" w:rsidP="00B908E2">
      <w:pPr>
        <w:shd w:val="clear" w:color="auto" w:fill="FFFF00"/>
        <w:ind w:left="720" w:hanging="720"/>
        <w:rPr>
          <w:rFonts w:ascii="Angsana New" w:hAnsi="Angsana New" w:cs="Angsana New"/>
          <w:color w:val="3333FF"/>
          <w:sz w:val="34"/>
          <w:szCs w:val="34"/>
        </w:rPr>
      </w:pP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lastRenderedPageBreak/>
        <w:t>ค่ำ</w:t>
      </w:r>
      <w:r w:rsidRPr="00DF00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ab/>
        <w:t>บริการอาหารมื้อค่ำ ณ ภัตตาคาร</w:t>
      </w:r>
      <w:r w:rsidR="007E46CA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เมนูส</w:t>
      </w:r>
      <w:proofErr w:type="spellStart"/>
      <w:r w:rsidR="007E46CA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เต๊ก</w:t>
      </w:r>
      <w:proofErr w:type="spellEnd"/>
      <w:r w:rsidR="007E46CA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เนื้อรสเลิศ พร้อมเครื่องดื่มที่ทานสามารถเลือกได้</w:t>
      </w:r>
      <w:r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 w:rsidR="009C183C" w:rsidRPr="00DF0045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 w:rsidR="007E46CA" w:rsidRPr="00DF0045">
        <w:rPr>
          <w:rFonts w:ascii="Angsana New" w:hAnsi="Angsana New" w:cs="Angsana New"/>
          <w:color w:val="3333FF"/>
          <w:sz w:val="34"/>
          <w:szCs w:val="34"/>
        </w:rPr>
        <w:t>(</w:t>
      </w:r>
      <w:r w:rsidR="007E46CA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ท่านใดไม่ทานเนื้อกรุณ</w:t>
      </w:r>
      <w:r w:rsidR="00FC6535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าแจ้งเจ้าหน้าที่ฝ่ายขาย ทางบริษั</w:t>
      </w:r>
      <w:r w:rsidR="007E46CA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ทจะเปลี่ยนเป็นส</w:t>
      </w:r>
      <w:proofErr w:type="spellStart"/>
      <w:r w:rsidR="007E46CA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เต๊ก</w:t>
      </w:r>
      <w:proofErr w:type="spellEnd"/>
      <w:r w:rsidR="007E46CA" w:rsidRPr="00DF0045">
        <w:rPr>
          <w:rFonts w:ascii="Angsana New" w:hAnsi="Angsana New" w:cs="Angsana New" w:hint="cs"/>
          <w:color w:val="3333FF"/>
          <w:sz w:val="34"/>
          <w:szCs w:val="34"/>
          <w:cs/>
        </w:rPr>
        <w:t>หมูหรือปลาแทน)</w:t>
      </w:r>
    </w:p>
    <w:p w14:paraId="5351601B" w14:textId="165148C6" w:rsidR="009C183C" w:rsidRPr="00DF0045" w:rsidRDefault="009C183C" w:rsidP="00B908E2">
      <w:pPr>
        <w:ind w:left="720" w:hanging="720"/>
        <w:rPr>
          <w:rFonts w:ascii="Angsana New" w:hAnsi="Angsana New" w:cs="Angsana New"/>
          <w:color w:val="3333FF"/>
          <w:sz w:val="34"/>
          <w:szCs w:val="34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พักที่:</w:t>
      </w: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AKZENT HOTEL VILLA SAXER, GOSLAR </w:t>
      </w:r>
      <w:r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7D2B4C55" w14:textId="01E5EB96" w:rsidR="001E2C46" w:rsidRPr="00DF0045" w:rsidRDefault="008B6A93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เก้า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9</w:t>
      </w:r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)</w:t>
      </w:r>
      <w:r w:rsidR="00556DC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กอสล่า</w:t>
      </w:r>
      <w:proofErr w:type="spellStart"/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ร์</w:t>
      </w:r>
      <w:proofErr w:type="spellEnd"/>
      <w:r w:rsidR="00406028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5500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44085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CE6BA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วูป</w:t>
      </w:r>
      <w:proofErr w:type="spellEnd"/>
      <w:r w:rsidR="00CE6BA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แปร์</w:t>
      </w:r>
      <w:proofErr w:type="spellStart"/>
      <w:r w:rsidR="00CE6BA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ทัล</w:t>
      </w:r>
      <w:proofErr w:type="spellEnd"/>
      <w:r w:rsidR="00CE6BA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  <w:r w:rsidR="001E2C4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1E2C4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1E2C4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นั่งรถโมโน</w:t>
      </w:r>
      <w:proofErr w:type="spellStart"/>
      <w:r w:rsidR="001E2C4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เร</w:t>
      </w:r>
      <w:proofErr w:type="spellEnd"/>
      <w:r w:rsidR="001E2C4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ลชมเมือง</w:t>
      </w:r>
      <w:proofErr w:type="spellStart"/>
      <w:r w:rsidR="001E2C4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วูป</w:t>
      </w:r>
      <w:proofErr w:type="spellEnd"/>
      <w:r w:rsidR="001E2C4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แปร์</w:t>
      </w:r>
      <w:proofErr w:type="spellStart"/>
      <w:r w:rsidR="001E2C4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ทัล</w:t>
      </w:r>
      <w:proofErr w:type="spellEnd"/>
      <w:r w:rsidR="001E2C46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 </w:t>
      </w:r>
    </w:p>
    <w:p w14:paraId="2626D0DF" w14:textId="33A8FC82" w:rsidR="00440859" w:rsidRPr="00DF0045" w:rsidRDefault="001E2C46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โคโลญจน์</w:t>
      </w:r>
      <w:r w:rsidR="00AD03A0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26416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(มรดกโลก)  </w:t>
      </w:r>
      <w:r w:rsidR="0044085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3A27C6B1" w14:textId="77C6A010" w:rsidR="00440859" w:rsidRPr="00DF0045" w:rsidRDefault="00440859" w:rsidP="00B908E2">
      <w:pPr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เช้า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บริการ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อาหารเช้า 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ที่ห้องอาหารของโรงแรม </w:t>
      </w:r>
    </w:p>
    <w:p w14:paraId="0433D295" w14:textId="74D40FFA" w:rsidR="001E2C46" w:rsidRPr="00DF0045" w:rsidRDefault="009D1213" w:rsidP="00B908E2">
      <w:pPr>
        <w:pStyle w:val="NoSpacing"/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64896" behindDoc="1" locked="0" layoutInCell="1" allowOverlap="1" wp14:anchorId="56B602A2" wp14:editId="542DE911">
            <wp:simplePos x="0" y="0"/>
            <wp:positionH relativeFrom="margin">
              <wp:posOffset>2568023</wp:posOffset>
            </wp:positionH>
            <wp:positionV relativeFrom="paragraph">
              <wp:posOffset>637236</wp:posOffset>
            </wp:positionV>
            <wp:extent cx="3600000" cy="2385430"/>
            <wp:effectExtent l="0" t="0" r="635" b="0"/>
            <wp:wrapTight wrapText="bothSides">
              <wp:wrapPolygon edited="0">
                <wp:start x="0" y="0"/>
                <wp:lineTo x="0" y="21393"/>
                <wp:lineTo x="21490" y="21393"/>
                <wp:lineTo x="21490" y="0"/>
                <wp:lineTo x="0" y="0"/>
              </wp:wrapPolygon>
            </wp:wrapTight>
            <wp:docPr id="20078280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8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045"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 wp14:anchorId="354A0E63" wp14:editId="00530A58">
                <wp:simplePos x="0" y="0"/>
                <wp:positionH relativeFrom="margin">
                  <wp:align>right</wp:align>
                </wp:positionH>
                <wp:positionV relativeFrom="paragraph">
                  <wp:posOffset>3978938</wp:posOffset>
                </wp:positionV>
                <wp:extent cx="6113145" cy="1860550"/>
                <wp:effectExtent l="0" t="0" r="1905" b="6350"/>
                <wp:wrapSquare wrapText="bothSides"/>
                <wp:docPr id="49168938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3145" cy="1860550"/>
                          <a:chOff x="523" y="12635"/>
                          <a:chExt cx="10096" cy="3368"/>
                        </a:xfrm>
                      </wpg:grpSpPr>
                      <pic:pic xmlns:pic="http://schemas.openxmlformats.org/drawingml/2006/picture">
                        <pic:nvPicPr>
                          <pic:cNvPr id="141789368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" y="12635"/>
                            <a:ext cx="5051" cy="3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15437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2" y="12635"/>
                            <a:ext cx="5027" cy="3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DE2AB" id="Group 16" o:spid="_x0000_s1026" style="position:absolute;margin-left:430.15pt;margin-top:313.3pt;width:481.35pt;height:146.5pt;z-index:-251633152;mso-position-horizontal:right;mso-position-horizontal-relative:margin" coordorigin="523,12635" coordsize="10096,3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">
                <v:shape id="Picture 4" o:spid="_x0000_s1027" type="#_x0000_t75" style="position:absolute;left:523;top:12635;width:5051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">
                  <v:imagedata r:id="rId54" o:title=""/>
                </v:shape>
                <v:shape id="Picture 5" o:spid="_x0000_s1028" type="#_x0000_t75" style="position:absolute;left:5592;top:12635;width:5027;height: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">
                  <v:imagedata r:id="rId55" o:title=""/>
                </v:shape>
                <w10:wrap type="square" anchorx="margin"/>
              </v:group>
            </w:pict>
          </mc:Fallback>
        </mc:AlternateContent>
      </w:r>
      <w:r w:rsidR="00185395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นำท่าน</w:t>
      </w:r>
      <w:r w:rsidR="00B55006" w:rsidRPr="00DF0045">
        <w:rPr>
          <w:rFonts w:ascii="Angsana New" w:hAnsi="Angsana New" w:cs="Angsana New"/>
          <w:color w:val="0000FF"/>
          <w:sz w:val="32"/>
          <w:szCs w:val="32"/>
          <w:cs/>
        </w:rPr>
        <w:t>เดินทางสู่เมือง</w:t>
      </w:r>
      <w:proofErr w:type="spellStart"/>
      <w:r w:rsidR="00B55006" w:rsidRPr="00DF0045">
        <w:rPr>
          <w:rFonts w:ascii="Angsana New" w:hAnsi="Angsana New" w:cs="Angsana New"/>
          <w:color w:val="0000FF"/>
          <w:sz w:val="32"/>
          <w:szCs w:val="32"/>
          <w:cs/>
        </w:rPr>
        <w:t>วูป</w:t>
      </w:r>
      <w:proofErr w:type="spellEnd"/>
      <w:r w:rsidR="00B55006" w:rsidRPr="00DF0045">
        <w:rPr>
          <w:rFonts w:ascii="Angsana New" w:hAnsi="Angsana New" w:cs="Angsana New"/>
          <w:color w:val="0000FF"/>
          <w:sz w:val="32"/>
          <w:szCs w:val="32"/>
          <w:cs/>
        </w:rPr>
        <w:t>แปร์</w:t>
      </w:r>
      <w:proofErr w:type="spellStart"/>
      <w:r w:rsidR="00B55006" w:rsidRPr="00DF0045">
        <w:rPr>
          <w:rFonts w:ascii="Angsana New" w:hAnsi="Angsana New" w:cs="Angsana New"/>
          <w:color w:val="0000FF"/>
          <w:sz w:val="32"/>
          <w:szCs w:val="32"/>
          <w:cs/>
        </w:rPr>
        <w:t>ทัล</w:t>
      </w:r>
      <w:proofErr w:type="spellEnd"/>
      <w:r w:rsidR="00B55006"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B55006" w:rsidRPr="00DF0045">
        <w:rPr>
          <w:rFonts w:ascii="Angsana New" w:hAnsi="Angsana New" w:cs="Angsana New"/>
          <w:color w:val="0000FF"/>
          <w:sz w:val="32"/>
          <w:szCs w:val="32"/>
        </w:rPr>
        <w:t>“Wuppertal”</w:t>
      </w:r>
      <w:r w:rsidR="00B55006" w:rsidRPr="00DF0045">
        <w:rPr>
          <w:rFonts w:ascii="Angsana New" w:hAnsi="Angsana New" w:cs="Angsana New"/>
          <w:sz w:val="32"/>
          <w:szCs w:val="32"/>
        </w:rPr>
        <w:t xml:space="preserve"> </w:t>
      </w:r>
      <w:r w:rsidR="00B55006" w:rsidRPr="00DF0045">
        <w:rPr>
          <w:rFonts w:ascii="Angsana New" w:hAnsi="Angsana New" w:cs="Angsana New"/>
          <w:color w:val="FF0000"/>
          <w:sz w:val="36"/>
          <w:szCs w:val="36"/>
        </w:rPr>
        <w:t>(</w:t>
      </w:r>
      <w:r w:rsidR="00787952" w:rsidRPr="00DF0045">
        <w:rPr>
          <w:rFonts w:ascii="Angsana New" w:hAnsi="Angsana New" w:cs="Angsana New" w:hint="cs"/>
          <w:color w:val="FF0000"/>
          <w:sz w:val="36"/>
          <w:szCs w:val="36"/>
          <w:cs/>
        </w:rPr>
        <w:t>29</w:t>
      </w:r>
      <w:r w:rsidR="00533C35" w:rsidRPr="00DF0045">
        <w:rPr>
          <w:rFonts w:ascii="Angsana New" w:hAnsi="Angsana New" w:cs="Angsana New" w:hint="cs"/>
          <w:color w:val="FF0000"/>
          <w:sz w:val="36"/>
          <w:szCs w:val="36"/>
          <w:cs/>
        </w:rPr>
        <w:t>0</w:t>
      </w:r>
      <w:r w:rsidR="00B55006" w:rsidRPr="00DF0045">
        <w:rPr>
          <w:rFonts w:ascii="Angsana New" w:hAnsi="Angsana New" w:cs="Angsana New" w:hint="cs"/>
          <w:color w:val="FF0000"/>
          <w:sz w:val="36"/>
          <w:szCs w:val="36"/>
          <w:cs/>
        </w:rPr>
        <w:t xml:space="preserve"> </w:t>
      </w:r>
      <w:r w:rsidR="00B55006" w:rsidRPr="00DF0045">
        <w:rPr>
          <w:rFonts w:ascii="Angsana New" w:hAnsi="Angsana New" w:cs="Angsana New"/>
          <w:color w:val="FF0000"/>
          <w:sz w:val="36"/>
          <w:szCs w:val="36"/>
          <w:cs/>
        </w:rPr>
        <w:t>ก.ม.)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>เมือง</w:t>
      </w:r>
      <w:r w:rsidR="001E2C46" w:rsidRPr="00DF0045">
        <w:rPr>
          <w:rFonts w:ascii="Angsana New" w:hAnsi="Angsana New" w:cs="Angsana New"/>
          <w:sz w:val="32"/>
          <w:szCs w:val="32"/>
          <w:cs/>
        </w:rPr>
        <w:t>ทางตะวันตกเฉียงเหนือของเยอรมนี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 ตัวเมืองตั้งอยู่</w:t>
      </w:r>
      <w:r w:rsidR="001E2C46" w:rsidRPr="00DF0045">
        <w:rPr>
          <w:rFonts w:ascii="Angsana New" w:hAnsi="Angsana New" w:cs="Angsana New"/>
          <w:sz w:val="32"/>
          <w:szCs w:val="32"/>
          <w:cs/>
        </w:rPr>
        <w:t>ริมแม่น้ำ</w:t>
      </w:r>
      <w:proofErr w:type="spellStart"/>
      <w:r w:rsidR="001E2C46" w:rsidRPr="00DF0045">
        <w:rPr>
          <w:rFonts w:ascii="Angsana New" w:hAnsi="Angsana New" w:cs="Angsana New"/>
          <w:sz w:val="32"/>
          <w:szCs w:val="32"/>
          <w:cs/>
        </w:rPr>
        <w:t>วูป</w:t>
      </w:r>
      <w:proofErr w:type="spellEnd"/>
      <w:r w:rsidR="001E2C46" w:rsidRPr="00DF0045">
        <w:rPr>
          <w:rFonts w:ascii="Angsana New" w:hAnsi="Angsana New" w:cs="Angsana New"/>
          <w:sz w:val="32"/>
          <w:szCs w:val="32"/>
          <w:cs/>
        </w:rPr>
        <w:t>แปร์และล้อมรอบด้วยเนินเขาและชนบท ในช่วงศตวรรษที่ 18 จนถึงต้นศตวรรษที่ 20 เมืองนี้เป็นหนึ่งในศูนย์กลางทางอุตสาหกรรมที่สำคัญที่สุดในเยอรมนี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E2C46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นำท่านโดยสาร</w:t>
      </w:r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รถไฟโมโน</w:t>
      </w:r>
      <w:proofErr w:type="spellStart"/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เรล</w:t>
      </w:r>
      <w:proofErr w:type="spellEnd"/>
      <w:r w:rsidR="001E2C46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(</w:t>
      </w:r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Monorail)</w:t>
      </w:r>
      <w:r w:rsidR="001E2C46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1E2C46" w:rsidRPr="00DF0045">
        <w:rPr>
          <w:rFonts w:ascii="Angsana New" w:hAnsi="Angsana New" w:cs="Angsana New"/>
          <w:color w:val="3333FF"/>
          <w:sz w:val="32"/>
          <w:szCs w:val="32"/>
          <w:highlight w:val="yellow"/>
          <w:u w:val="single"/>
          <w:cs/>
        </w:rPr>
        <w:t xml:space="preserve">แบบแขวนอันเป็นเอกลักษณ์ที่มีชื่อว่า </w:t>
      </w:r>
      <w:proofErr w:type="spellStart"/>
      <w:r w:rsidR="001E2C46" w:rsidRPr="00DF0045">
        <w:rPr>
          <w:rFonts w:ascii="Angsana New" w:hAnsi="Angsana New" w:cs="Angsana New"/>
          <w:color w:val="3333FF"/>
          <w:sz w:val="32"/>
          <w:szCs w:val="32"/>
          <w:highlight w:val="yellow"/>
          <w:u w:val="single"/>
        </w:rPr>
        <w:t>Schwebebahn</w:t>
      </w:r>
      <w:proofErr w:type="spellEnd"/>
      <w:r w:rsidR="001E2C46" w:rsidRPr="00DF0045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1E2C46" w:rsidRPr="00DF0045">
        <w:rPr>
          <w:rFonts w:ascii="Angsana New" w:hAnsi="Angsana New" w:cs="Angsana New"/>
          <w:color w:val="3333FF"/>
          <w:sz w:val="32"/>
          <w:szCs w:val="32"/>
          <w:cs/>
        </w:rPr>
        <w:t xml:space="preserve">ให้บริการในปี </w:t>
      </w:r>
      <w:r w:rsidR="001E2C46" w:rsidRPr="00DF0045">
        <w:rPr>
          <w:rFonts w:ascii="Angsana New" w:hAnsi="Angsana New" w:cs="Angsana New"/>
          <w:color w:val="3333FF"/>
          <w:sz w:val="32"/>
          <w:szCs w:val="32"/>
        </w:rPr>
        <w:t>1901</w:t>
      </w:r>
      <w:r w:rsidR="001E2C46" w:rsidRPr="00DF0045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1E2C46" w:rsidRPr="00DF0045">
        <w:rPr>
          <w:rFonts w:ascii="Angsana New" w:hAnsi="Angsana New" w:cs="Angsana New" w:hint="cs"/>
          <w:color w:val="3333FF"/>
          <w:sz w:val="32"/>
          <w:szCs w:val="32"/>
          <w:cs/>
        </w:rPr>
        <w:t>(</w:t>
      </w:r>
      <w:r w:rsidR="001E2C46" w:rsidRPr="00DF0045">
        <w:rPr>
          <w:rFonts w:ascii="Angsana New" w:hAnsi="Angsana New" w:cs="Angsana New"/>
          <w:color w:val="3333FF"/>
          <w:sz w:val="32"/>
          <w:szCs w:val="32"/>
          <w:cs/>
        </w:rPr>
        <w:t>เป็นรางรถไฟแบบโมโน</w:t>
      </w:r>
      <w:proofErr w:type="spellStart"/>
      <w:r w:rsidR="001E2C46" w:rsidRPr="00DF0045">
        <w:rPr>
          <w:rFonts w:ascii="Angsana New" w:hAnsi="Angsana New" w:cs="Angsana New"/>
          <w:color w:val="3333FF"/>
          <w:sz w:val="32"/>
          <w:szCs w:val="32"/>
          <w:cs/>
        </w:rPr>
        <w:t>เร</w:t>
      </w:r>
      <w:proofErr w:type="spellEnd"/>
      <w:r w:rsidR="001E2C46" w:rsidRPr="00DF0045">
        <w:rPr>
          <w:rFonts w:ascii="Angsana New" w:hAnsi="Angsana New" w:cs="Angsana New"/>
          <w:color w:val="3333FF"/>
          <w:sz w:val="32"/>
          <w:szCs w:val="32"/>
          <w:cs/>
        </w:rPr>
        <w:t>ลแบบแรกของโลก</w:t>
      </w:r>
      <w:r w:rsidR="001E2C46" w:rsidRPr="00DF0045">
        <w:rPr>
          <w:rFonts w:ascii="Angsana New" w:hAnsi="Angsana New" w:cs="Angsana New" w:hint="cs"/>
          <w:color w:val="3333FF"/>
          <w:sz w:val="32"/>
          <w:szCs w:val="32"/>
          <w:cs/>
        </w:rPr>
        <w:t>) ผ่านชมตัวเมือง</w:t>
      </w:r>
      <w:proofErr w:type="spellStart"/>
      <w:r w:rsidR="001E2C46" w:rsidRPr="00DF0045">
        <w:rPr>
          <w:rFonts w:ascii="Angsana New" w:hAnsi="Angsana New" w:cs="Angsana New" w:hint="cs"/>
          <w:color w:val="3333FF"/>
          <w:sz w:val="32"/>
          <w:szCs w:val="32"/>
          <w:cs/>
        </w:rPr>
        <w:t>วูป</w:t>
      </w:r>
      <w:proofErr w:type="spellEnd"/>
      <w:r w:rsidR="001E2C46" w:rsidRPr="00DF0045">
        <w:rPr>
          <w:rFonts w:ascii="Angsana New" w:hAnsi="Angsana New" w:cs="Angsana New" w:hint="cs"/>
          <w:color w:val="3333FF"/>
          <w:sz w:val="32"/>
          <w:szCs w:val="32"/>
          <w:cs/>
        </w:rPr>
        <w:t>แปร์</w:t>
      </w:r>
      <w:proofErr w:type="spellStart"/>
      <w:r w:rsidR="001E2C46" w:rsidRPr="00DF0045">
        <w:rPr>
          <w:rFonts w:ascii="Angsana New" w:hAnsi="Angsana New" w:cs="Angsana New" w:hint="cs"/>
          <w:color w:val="3333FF"/>
          <w:sz w:val="32"/>
          <w:szCs w:val="32"/>
          <w:cs/>
        </w:rPr>
        <w:t>ทัล</w:t>
      </w:r>
      <w:proofErr w:type="spellEnd"/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E2C46" w:rsidRPr="00DF0045">
        <w:rPr>
          <w:rFonts w:ascii="Angsana New" w:hAnsi="Angsana New" w:cs="Angsana New"/>
          <w:sz w:val="32"/>
          <w:szCs w:val="32"/>
          <w:cs/>
        </w:rPr>
        <w:t>รถไฟโมโน</w:t>
      </w:r>
      <w:proofErr w:type="spellStart"/>
      <w:r w:rsidR="001E2C46" w:rsidRPr="00DF0045">
        <w:rPr>
          <w:rFonts w:ascii="Angsana New" w:hAnsi="Angsana New" w:cs="Angsana New"/>
          <w:sz w:val="32"/>
          <w:szCs w:val="32"/>
          <w:cs/>
        </w:rPr>
        <w:t>เรล</w:t>
      </w:r>
      <w:proofErr w:type="spellEnd"/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E2C46" w:rsidRPr="00DF0045">
        <w:rPr>
          <w:rFonts w:ascii="Angsana New" w:hAnsi="Angsana New" w:cs="Angsana New"/>
          <w:sz w:val="32"/>
          <w:szCs w:val="32"/>
          <w:cs/>
        </w:rPr>
        <w:t>วิ่งผ่านตัวเมืองเป็นระยะทาง 13 กม. โดยส่วนใหญ่วิ่งเหนือแม่น้ำ</w:t>
      </w:r>
      <w:proofErr w:type="spellStart"/>
      <w:r w:rsidR="001E2C46" w:rsidRPr="00DF0045">
        <w:rPr>
          <w:rFonts w:ascii="Angsana New" w:hAnsi="Angsana New" w:cs="Angsana New"/>
          <w:sz w:val="32"/>
          <w:szCs w:val="32"/>
          <w:cs/>
        </w:rPr>
        <w:t>วุพ</w:t>
      </w:r>
      <w:proofErr w:type="spellEnd"/>
      <w:r w:rsidR="001E2C46" w:rsidRPr="00DF0045">
        <w:rPr>
          <w:rFonts w:ascii="Angsana New" w:hAnsi="Angsana New" w:cs="Angsana New"/>
          <w:sz w:val="32"/>
          <w:szCs w:val="32"/>
          <w:cs/>
        </w:rPr>
        <w:t xml:space="preserve">เพอร์ โดยมีสถานีทั้งหมด 20 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สถานี </w:t>
      </w:r>
      <w:r w:rsidR="001E2C46" w:rsidRPr="00DF0045">
        <w:rPr>
          <w:rFonts w:ascii="Angsana New" w:hAnsi="Angsana New" w:cs="Angsana New"/>
          <w:sz w:val="32"/>
          <w:szCs w:val="32"/>
          <w:cs/>
        </w:rPr>
        <w:t>มีผู้คนใช้บริการรถไฟโมโน</w:t>
      </w:r>
      <w:proofErr w:type="spellStart"/>
      <w:r w:rsidR="001E2C46" w:rsidRPr="00DF0045">
        <w:rPr>
          <w:rFonts w:ascii="Angsana New" w:hAnsi="Angsana New" w:cs="Angsana New"/>
          <w:sz w:val="32"/>
          <w:szCs w:val="32"/>
          <w:cs/>
        </w:rPr>
        <w:t>เร</w:t>
      </w:r>
      <w:proofErr w:type="spellEnd"/>
      <w:r w:rsidR="001E2C46" w:rsidRPr="00DF0045">
        <w:rPr>
          <w:rFonts w:ascii="Angsana New" w:hAnsi="Angsana New" w:cs="Angsana New"/>
          <w:sz w:val="32"/>
          <w:szCs w:val="32"/>
          <w:cs/>
        </w:rPr>
        <w:t>ลแบบแขวนนี้มากกว่า 80</w:t>
      </w:r>
      <w:r w:rsidR="001E2C46" w:rsidRPr="00DF0045">
        <w:rPr>
          <w:rFonts w:ascii="Angsana New" w:hAnsi="Angsana New" w:cs="Angsana New"/>
          <w:sz w:val="32"/>
          <w:szCs w:val="32"/>
        </w:rPr>
        <w:t>,</w:t>
      </w:r>
      <w:r w:rsidR="001E2C46" w:rsidRPr="00DF0045">
        <w:rPr>
          <w:rFonts w:ascii="Angsana New" w:hAnsi="Angsana New" w:cs="Angsana New"/>
          <w:sz w:val="32"/>
          <w:szCs w:val="32"/>
          <w:cs/>
        </w:rPr>
        <w:t>000 คนทุกวัน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E2C46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 xml:space="preserve">(นั่งรถรางชมเมืองจากสถานีตลาดเก่า </w:t>
      </w:r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(Alter Markt) </w:t>
      </w:r>
      <w:r w:rsidR="001E2C46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cs/>
        </w:rPr>
        <w:t xml:space="preserve">ถึงสถานีรถไฟกลาง </w:t>
      </w:r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</w:rPr>
        <w:t>(</w:t>
      </w:r>
      <w:proofErr w:type="spellStart"/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</w:rPr>
        <w:t>Hauptbahnhof</w:t>
      </w:r>
      <w:proofErr w:type="spellEnd"/>
      <w:r w:rsidR="001E2C46" w:rsidRPr="00DF0045">
        <w:rPr>
          <w:rFonts w:ascii="Angsana New" w:hAnsi="Angsana New" w:cs="Angsana New"/>
          <w:color w:val="3333FF"/>
          <w:sz w:val="34"/>
          <w:szCs w:val="34"/>
          <w:highlight w:val="yellow"/>
        </w:rPr>
        <w:t>)</w:t>
      </w:r>
      <w:r w:rsidR="001E2C46" w:rsidRPr="00DF0045">
        <w:rPr>
          <w:rFonts w:ascii="Angsana New" w:hAnsi="Angsana New" w:cs="Angsana New" w:hint="cs"/>
          <w:sz w:val="32"/>
          <w:szCs w:val="32"/>
          <w:cs/>
        </w:rPr>
        <w:t xml:space="preserve"> / จากนั้นนำท่านเดินทางสู่ภัตตาคาร</w:t>
      </w:r>
    </w:p>
    <w:p w14:paraId="25E1A533" w14:textId="27FC94B5" w:rsidR="00556DC3" w:rsidRPr="00DF0045" w:rsidRDefault="001E2C46" w:rsidP="00B908E2">
      <w:pPr>
        <w:pStyle w:val="NoSpacing"/>
        <w:jc w:val="thaiDistribute"/>
        <w:rPr>
          <w:rFonts w:ascii="Angsana New" w:hAnsi="Angsana New" w:cs="Angsana New"/>
          <w:color w:val="6600CC"/>
          <w:sz w:val="34"/>
          <w:szCs w:val="34"/>
          <w:u w:val="single"/>
        </w:rPr>
      </w:pPr>
      <w:r w:rsidRPr="00DF0045">
        <w:rPr>
          <w:rFonts w:ascii="Angsana New" w:hAnsi="Angsana New" w:cs="Angsana New"/>
          <w:color w:val="6600CC"/>
          <w:sz w:val="34"/>
          <w:szCs w:val="34"/>
          <w:u w:val="single"/>
          <w:cs/>
        </w:rPr>
        <w:t>เที่ยง</w:t>
      </w:r>
      <w:r w:rsidRPr="00DF0045">
        <w:rPr>
          <w:rFonts w:ascii="Angsana New" w:hAnsi="Angsana New" w:cs="Angsana New"/>
          <w:color w:val="6600CC"/>
          <w:sz w:val="34"/>
          <w:szCs w:val="34"/>
          <w:u w:val="single"/>
          <w:cs/>
        </w:rPr>
        <w:tab/>
        <w:t>บริการอาหารกลางวัน ณ ภัตตาคาร</w:t>
      </w:r>
      <w:r w:rsidRPr="00DF0045">
        <w:rPr>
          <w:rFonts w:ascii="Angsana New" w:hAnsi="Angsana New" w:cs="Angsana New" w:hint="cs"/>
          <w:color w:val="6600CC"/>
          <w:sz w:val="34"/>
          <w:szCs w:val="34"/>
          <w:u w:val="single"/>
          <w:cs/>
        </w:rPr>
        <w:t xml:space="preserve">   </w:t>
      </w:r>
    </w:p>
    <w:p w14:paraId="7060CECC" w14:textId="77777777" w:rsidR="009D1213" w:rsidRDefault="009D1213" w:rsidP="00B908E2">
      <w:pPr>
        <w:pStyle w:val="NoSpacing"/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</w:p>
    <w:p w14:paraId="4F957D89" w14:textId="0675CDB2" w:rsidR="00440859" w:rsidRPr="00DF0045" w:rsidRDefault="005C502B" w:rsidP="00B908E2">
      <w:pPr>
        <w:pStyle w:val="NoSpacing"/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noProof/>
        </w:rPr>
        <w:lastRenderedPageBreak/>
        <w:drawing>
          <wp:anchor distT="0" distB="0" distL="114300" distR="114300" simplePos="0" relativeHeight="251650560" behindDoc="0" locked="0" layoutInCell="1" allowOverlap="1" wp14:anchorId="2A569025" wp14:editId="0CC08B4B">
            <wp:simplePos x="0" y="0"/>
            <wp:positionH relativeFrom="margin">
              <wp:posOffset>2552212</wp:posOffset>
            </wp:positionH>
            <wp:positionV relativeFrom="paragraph">
              <wp:posOffset>305065</wp:posOffset>
            </wp:positionV>
            <wp:extent cx="3600000" cy="2309343"/>
            <wp:effectExtent l="0" t="0" r="635" b="0"/>
            <wp:wrapSquare wrapText="bothSides"/>
            <wp:docPr id="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0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839" w:rsidRPr="00DF0045">
        <w:rPr>
          <w:rFonts w:ascii="Angsana New" w:hAnsi="Angsana New" w:cs="Angsana New" w:hint="cs"/>
          <w:sz w:val="32"/>
          <w:szCs w:val="32"/>
          <w:cs/>
        </w:rPr>
        <w:t>บ่าย</w:t>
      </w:r>
      <w:r w:rsidR="00226839" w:rsidRPr="00DF0045">
        <w:rPr>
          <w:rFonts w:ascii="Angsana New" w:hAnsi="Angsana New" w:cs="Angsana New" w:hint="cs"/>
          <w:sz w:val="32"/>
          <w:szCs w:val="32"/>
          <w:cs/>
        </w:rPr>
        <w:tab/>
      </w:r>
      <w:r w:rsidR="00440859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เดินทางสู่เมืองโคโลญจน์ </w:t>
      </w:r>
      <w:r w:rsidR="00B55006" w:rsidRPr="00DF0045">
        <w:rPr>
          <w:rFonts w:ascii="Angsana New" w:hAnsi="Angsana New" w:cs="Angsana New" w:hint="cs"/>
          <w:color w:val="FF0000"/>
          <w:sz w:val="32"/>
          <w:szCs w:val="32"/>
          <w:cs/>
        </w:rPr>
        <w:t>(</w:t>
      </w:r>
      <w:r w:rsidR="00226839" w:rsidRPr="00DF0045">
        <w:rPr>
          <w:rFonts w:ascii="Angsana New" w:hAnsi="Angsana New" w:cs="Angsana New"/>
          <w:color w:val="FF0000"/>
          <w:sz w:val="32"/>
          <w:szCs w:val="32"/>
        </w:rPr>
        <w:t>5</w:t>
      </w:r>
      <w:r w:rsidR="00B55006" w:rsidRPr="00DF0045">
        <w:rPr>
          <w:rFonts w:ascii="Angsana New" w:hAnsi="Angsana New" w:cs="Angsana New"/>
          <w:color w:val="FF0000"/>
          <w:sz w:val="32"/>
          <w:szCs w:val="32"/>
        </w:rPr>
        <w:t>4</w:t>
      </w:r>
      <w:r w:rsidR="00B55006" w:rsidRPr="00DF004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ก.ม.)</w:t>
      </w:r>
      <w:r w:rsidR="00B55006" w:rsidRPr="00DF0045">
        <w:rPr>
          <w:rFonts w:ascii="Angsana New" w:hAnsi="Angsana New" w:cs="Angsana New"/>
          <w:sz w:val="32"/>
          <w:szCs w:val="32"/>
        </w:rPr>
        <w:t xml:space="preserve"> </w:t>
      </w:r>
      <w:r w:rsidR="009D7B37" w:rsidRPr="00DF0045">
        <w:rPr>
          <w:rFonts w:ascii="Angsana New" w:hAnsi="Angsana New" w:cs="Angsana New" w:hint="cs"/>
          <w:sz w:val="32"/>
          <w:szCs w:val="32"/>
          <w:cs/>
        </w:rPr>
        <w:t>ชม</w:t>
      </w:r>
      <w:r w:rsidR="000E0688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E0688" w:rsidRPr="00DF0045">
        <w:rPr>
          <w:rFonts w:ascii="Angsana New" w:hAnsi="Angsana New" w:cs="Angsana New"/>
          <w:color w:val="FF0000"/>
          <w:sz w:val="32"/>
          <w:szCs w:val="32"/>
          <w:cs/>
        </w:rPr>
        <w:t>“มหาวิหารแห่ง</w:t>
      </w:r>
      <w:r w:rsidR="00533C35" w:rsidRPr="00DF004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0E0688" w:rsidRPr="00DF0045">
        <w:rPr>
          <w:rFonts w:ascii="Angsana New" w:hAnsi="Angsana New" w:cs="Angsana New"/>
          <w:color w:val="FF0000"/>
          <w:sz w:val="32"/>
          <w:szCs w:val="32"/>
          <w:cs/>
        </w:rPr>
        <w:t>โคโลญจน์”</w:t>
      </w:r>
      <w:r w:rsidR="000E0688" w:rsidRPr="00DF004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0E0688" w:rsidRPr="00DF0045">
        <w:rPr>
          <w:rFonts w:ascii="Angsana New" w:hAnsi="Angsana New" w:cs="Angsana New" w:hint="cs"/>
          <w:color w:val="3333FF"/>
          <w:sz w:val="32"/>
          <w:szCs w:val="32"/>
          <w:cs/>
        </w:rPr>
        <w:t>(มรดกโลก</w:t>
      </w:r>
      <w:r w:rsidR="00D25A33" w:rsidRPr="00DF0045">
        <w:rPr>
          <w:rFonts w:ascii="Angsana New" w:hAnsi="Angsana New" w:cs="Angsana New" w:hint="cs"/>
          <w:color w:val="3333FF"/>
          <w:sz w:val="32"/>
          <w:szCs w:val="32"/>
          <w:cs/>
        </w:rPr>
        <w:t>-</w:t>
      </w:r>
      <w:r w:rsidR="000E0688" w:rsidRPr="00DF0045">
        <w:rPr>
          <w:rFonts w:ascii="Angsana New" w:hAnsi="Angsana New" w:cs="Angsana New"/>
          <w:color w:val="3333FF"/>
          <w:sz w:val="32"/>
          <w:szCs w:val="32"/>
        </w:rPr>
        <w:t>1996)</w:t>
      </w:r>
      <w:r w:rsidR="000E0688" w:rsidRPr="00DF004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สัญลักษณ์แห่งเมืองโคโลญจน์ เป็นมหาวิหารสไตล์โก</w:t>
      </w:r>
      <w:proofErr w:type="spellStart"/>
      <w:r w:rsidR="000E0688" w:rsidRPr="00DF0045">
        <w:rPr>
          <w:rFonts w:ascii="Angsana New" w:hAnsi="Angsana New" w:cs="Angsana New"/>
          <w:sz w:val="32"/>
          <w:szCs w:val="32"/>
          <w:cs/>
        </w:rPr>
        <w:t>ธิก</w:t>
      </w:r>
      <w:proofErr w:type="spellEnd"/>
      <w:r w:rsidR="000E0688" w:rsidRPr="00DF0045">
        <w:rPr>
          <w:rFonts w:ascii="Angsana New" w:hAnsi="Angsana New" w:cs="Angsana New"/>
          <w:sz w:val="32"/>
          <w:szCs w:val="32"/>
          <w:cs/>
        </w:rPr>
        <w:t xml:space="preserve">ดังเดิมขนานแท้ </w:t>
      </w:r>
      <w:r w:rsidR="00926416" w:rsidRPr="00DF0045">
        <w:rPr>
          <w:rFonts w:ascii="Angsana New" w:hAnsi="Angsana New" w:cs="Angsana New" w:hint="cs"/>
          <w:sz w:val="32"/>
          <w:szCs w:val="32"/>
          <w:cs/>
        </w:rPr>
        <w:t>ที่มีความสูงถึง 157.38 เมตร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สร้าง</w:t>
      </w:r>
      <w:r w:rsidR="00926416" w:rsidRPr="00DF0045">
        <w:rPr>
          <w:rFonts w:ascii="Angsana New" w:hAnsi="Angsana New" w:cs="Angsana New" w:hint="cs"/>
          <w:sz w:val="32"/>
          <w:szCs w:val="32"/>
          <w:cs/>
        </w:rPr>
        <w:t>ขึ้น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ในปี</w:t>
      </w:r>
      <w:r w:rsidR="000E0688" w:rsidRPr="00DF0045">
        <w:rPr>
          <w:rFonts w:ascii="Angsana New" w:hAnsi="Angsana New" w:cs="Angsana New" w:hint="cs"/>
          <w:sz w:val="32"/>
          <w:szCs w:val="32"/>
          <w:cs/>
        </w:rPr>
        <w:t xml:space="preserve"> ค.ศ.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1248 ใช้เวลาสร้างยาวนานมาราธอน 632 ปี</w:t>
      </w:r>
      <w:r w:rsidR="005C2950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D7B37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จากนั้น</w:t>
      </w:r>
      <w:r w:rsidR="00926416" w:rsidRPr="00DF0045">
        <w:rPr>
          <w:rFonts w:ascii="Angsana New" w:hAnsi="Angsana New" w:cs="Angsana New" w:hint="cs"/>
          <w:sz w:val="32"/>
          <w:szCs w:val="32"/>
          <w:cs/>
        </w:rPr>
        <w:t>ท่านสามารถ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เดินเที่ยวชม</w:t>
      </w:r>
      <w:r w:rsidR="00926416" w:rsidRPr="00DF0045">
        <w:rPr>
          <w:rFonts w:ascii="Angsana New" w:hAnsi="Angsana New" w:cs="Angsana New" w:hint="cs"/>
          <w:sz w:val="32"/>
          <w:szCs w:val="32"/>
          <w:cs/>
        </w:rPr>
        <w:t>เขตเมืองเก่า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โคโลญจน์ พร้อม</w:t>
      </w:r>
      <w:proofErr w:type="spellStart"/>
      <w:r w:rsidR="000E0688" w:rsidRPr="00DF0045">
        <w:rPr>
          <w:rFonts w:ascii="Angsana New" w:hAnsi="Angsana New" w:cs="Angsana New"/>
          <w:sz w:val="32"/>
          <w:szCs w:val="32"/>
          <w:cs/>
        </w:rPr>
        <w:t>ช้</w:t>
      </w:r>
      <w:proofErr w:type="spellEnd"/>
      <w:r w:rsidR="000E0688" w:rsidRPr="00DF0045">
        <w:rPr>
          <w:rFonts w:ascii="Angsana New" w:hAnsi="Angsana New" w:cs="Angsana New"/>
          <w:sz w:val="32"/>
          <w:szCs w:val="32"/>
          <w:cs/>
        </w:rPr>
        <w:t>อปปิ้งสินค้าพื้นเมือง</w:t>
      </w:r>
      <w:r w:rsidR="000E0688" w:rsidRPr="00DF0045">
        <w:rPr>
          <w:rFonts w:ascii="Angsana New" w:hAnsi="Angsana New" w:cs="Angsana New"/>
          <w:sz w:val="32"/>
          <w:szCs w:val="32"/>
        </w:rPr>
        <w:t>,</w:t>
      </w:r>
      <w:r w:rsidR="00926416" w:rsidRPr="00DF0045">
        <w:rPr>
          <w:rFonts w:ascii="Angsana New" w:hAnsi="Angsana New" w:cs="Angsana New"/>
          <w:sz w:val="32"/>
          <w:szCs w:val="32"/>
        </w:rPr>
        <w:t xml:space="preserve"> 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ของที่ระลึก</w:t>
      </w:r>
      <w:r w:rsidR="00926416" w:rsidRPr="00DF0045">
        <w:rPr>
          <w:rFonts w:ascii="Angsana New" w:hAnsi="Angsana New" w:cs="Angsana New" w:hint="cs"/>
          <w:sz w:val="32"/>
          <w:szCs w:val="32"/>
          <w:cs/>
        </w:rPr>
        <w:t xml:space="preserve"> น้ำหอมโคโลญจน์</w:t>
      </w:r>
      <w:r w:rsidR="006F5F11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26416" w:rsidRPr="00DF0045">
        <w:rPr>
          <w:rFonts w:ascii="Angsana New" w:hAnsi="Angsana New" w:cs="Angsana New" w:hint="cs"/>
          <w:sz w:val="32"/>
          <w:szCs w:val="32"/>
          <w:cs/>
        </w:rPr>
        <w:t>4711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 xml:space="preserve"> ตลอดจนสินค้าแบรนด์</w:t>
      </w:r>
      <w:proofErr w:type="spellStart"/>
      <w:r w:rsidR="000E0688" w:rsidRPr="00DF0045">
        <w:rPr>
          <w:rFonts w:ascii="Angsana New" w:hAnsi="Angsana New" w:cs="Angsana New"/>
          <w:sz w:val="32"/>
          <w:szCs w:val="32"/>
          <w:cs/>
        </w:rPr>
        <w:t>เนม</w:t>
      </w:r>
      <w:proofErr w:type="spellEnd"/>
      <w:r w:rsidR="000E0688" w:rsidRPr="00DF0045">
        <w:rPr>
          <w:rFonts w:ascii="Angsana New" w:hAnsi="Angsana New" w:cs="Angsana New"/>
          <w:sz w:val="32"/>
          <w:szCs w:val="32"/>
          <w:cs/>
        </w:rPr>
        <w:t xml:space="preserve">ชื่อดังนานาชนิดบนถนน </w:t>
      </w:r>
      <w:r w:rsidR="000E0688" w:rsidRPr="00DF0045">
        <w:rPr>
          <w:rFonts w:ascii="Angsana New" w:hAnsi="Angsana New" w:cs="Angsana New"/>
          <w:sz w:val="32"/>
          <w:szCs w:val="32"/>
        </w:rPr>
        <w:t xml:space="preserve">Walking Street </w:t>
      </w:r>
      <w:r w:rsidR="000E0688" w:rsidRPr="00DF0045">
        <w:rPr>
          <w:rFonts w:ascii="Angsana New" w:hAnsi="Angsana New" w:cs="Angsana New"/>
          <w:sz w:val="32"/>
          <w:szCs w:val="32"/>
          <w:cs/>
        </w:rPr>
        <w:t>รอบมหาวิหาร</w:t>
      </w:r>
      <w:r w:rsidR="000E0688" w:rsidRPr="00DF0045">
        <w:rPr>
          <w:rFonts w:ascii="Angsana New" w:hAnsi="Angsana New" w:cs="Angsana New"/>
          <w:sz w:val="32"/>
          <w:szCs w:val="32"/>
        </w:rPr>
        <w:t xml:space="preserve"> </w:t>
      </w:r>
    </w:p>
    <w:p w14:paraId="34FDC9EF" w14:textId="613262D6" w:rsidR="009137C6" w:rsidRPr="00DF0045" w:rsidRDefault="009137C6" w:rsidP="00B908E2">
      <w:pPr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ค่ำ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ab/>
        <w:t>บริการอาหารมื้อค่ำ ณ ภัตตาคาร</w:t>
      </w:r>
      <w:r w:rsidR="00314DE0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/ นำท่านเข้าสู่โรงแรมที่พัก</w:t>
      </w:r>
      <w:r w:rsidR="00635A95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DF7AFA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</w:p>
    <w:p w14:paraId="0738B583" w14:textId="5016037A" w:rsidR="00933C5D" w:rsidRPr="00DF0045" w:rsidRDefault="00933C5D" w:rsidP="00B908E2">
      <w:pPr>
        <w:jc w:val="both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พักที่:</w:t>
      </w:r>
      <w:r w:rsidR="00BF51B1"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MARITIM HOTEL </w:t>
      </w:r>
      <w:r w:rsidR="00BF51B1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/ </w:t>
      </w:r>
      <w:r w:rsidR="00BF51B1"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COURTYARD BY MARRIOTT </w:t>
      </w:r>
      <w:r w:rsidR="00BF51B1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หรือระดับเทียบเท่า </w:t>
      </w:r>
      <w:r w:rsidR="00BF51B1"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</w:t>
      </w:r>
      <w:r w:rsidR="00A03515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</w:p>
    <w:p w14:paraId="70A547D9" w14:textId="77777777" w:rsidR="003E6FED" w:rsidRPr="00DF0045" w:rsidRDefault="008B6A93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สิบ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AD03A0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10</w:t>
      </w:r>
      <w:r w:rsidR="00AD03A0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) </w:t>
      </w:r>
      <w:r w:rsidR="00A438C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9D7B37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โคโลญจน์</w:t>
      </w:r>
      <w:r w:rsidR="00AD03A0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AD03A0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FE4A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ปราสาท</w:t>
      </w:r>
      <w:r w:rsidR="00FC7C8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เอ</w:t>
      </w:r>
      <w:proofErr w:type="spellStart"/>
      <w:r w:rsidR="00FC7C83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็ลทซ์</w:t>
      </w:r>
      <w:proofErr w:type="spellEnd"/>
      <w:r w:rsidR="00FC7C8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FE4A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คอ</w:t>
      </w:r>
      <w:proofErr w:type="spellStart"/>
      <w:r w:rsidR="00FE4A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เค</w:t>
      </w:r>
      <w:proofErr w:type="spellEnd"/>
      <w:r w:rsidR="00FE4A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ม</w:t>
      </w:r>
      <w:r w:rsidR="003E6FED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– </w:t>
      </w:r>
      <w:r w:rsidR="00FE4A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บ๊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อ</w:t>
      </w:r>
      <w:r w:rsidR="00FE4A6A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บ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พาร์ด</w:t>
      </w:r>
    </w:p>
    <w:p w14:paraId="56513ED2" w14:textId="08D779EE" w:rsidR="00EC4A4B" w:rsidRPr="00DF0045" w:rsidRDefault="003E6FED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012812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ล่องเรือแม่น้ำไรน์</w:t>
      </w:r>
      <w:r w:rsidR="00012812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– </w:t>
      </w:r>
      <w:proofErr w:type="spellStart"/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เซนต์</w:t>
      </w:r>
      <w:proofErr w:type="spellEnd"/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กอร์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F62DD0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F62DD0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9D1213" w:rsidRPr="009D121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แฟรงค์เฟิร์ท</w:t>
      </w:r>
      <w:proofErr w:type="spellEnd"/>
    </w:p>
    <w:p w14:paraId="05E3E9BD" w14:textId="67955BA2" w:rsidR="00611533" w:rsidRPr="00DF0045" w:rsidRDefault="00780309" w:rsidP="00B908E2">
      <w:pPr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noProof/>
        </w:rPr>
        <mc:AlternateContent>
          <mc:Choice Requires="wpg">
            <w:drawing>
              <wp:anchor distT="0" distB="0" distL="114300" distR="114300" simplePos="0" relativeHeight="251692544" behindDoc="1" locked="0" layoutInCell="1" allowOverlap="1" wp14:anchorId="4C4369E0" wp14:editId="51AC6E00">
                <wp:simplePos x="0" y="0"/>
                <wp:positionH relativeFrom="margin">
                  <wp:align>right</wp:align>
                </wp:positionH>
                <wp:positionV relativeFrom="paragraph">
                  <wp:posOffset>373232</wp:posOffset>
                </wp:positionV>
                <wp:extent cx="6111875" cy="2019935"/>
                <wp:effectExtent l="0" t="0" r="3175" b="0"/>
                <wp:wrapTight wrapText="bothSides">
                  <wp:wrapPolygon edited="0">
                    <wp:start x="0" y="0"/>
                    <wp:lineTo x="0" y="21390"/>
                    <wp:lineTo x="21544" y="21390"/>
                    <wp:lineTo x="21544" y="0"/>
                    <wp:lineTo x="0" y="0"/>
                  </wp:wrapPolygon>
                </wp:wrapTight>
                <wp:docPr id="212232366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2019935"/>
                          <a:chOff x="599" y="6292"/>
                          <a:chExt cx="10892" cy="3638"/>
                        </a:xfrm>
                      </wpg:grpSpPr>
                      <pic:pic xmlns:pic="http://schemas.openxmlformats.org/drawingml/2006/picture">
                        <pic:nvPicPr>
                          <pic:cNvPr id="51261962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" y="6292"/>
                            <a:ext cx="5419" cy="3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799750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0" y="6292"/>
                            <a:ext cx="5461" cy="3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94969" id="Group 19" o:spid="_x0000_s1026" style="position:absolute;margin-left:430.05pt;margin-top:29.4pt;width:481.25pt;height:159.05pt;z-index:-251623936;mso-position-horizontal:right;mso-position-horizontal-relative:margin" coordorigin="599,6292" coordsize="10892,3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">
                <v:shape id="Picture 7" o:spid="_x0000_s1027" type="#_x0000_t75" style="position:absolute;left:599;top:6292;width:5419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">
                  <v:imagedata r:id="rId59" o:title=""/>
                </v:shape>
                <v:shape id="Picture 8" o:spid="_x0000_s1028" type="#_x0000_t75" style="position:absolute;left:6030;top:6292;width:5461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4B7F77" w:rsidRPr="00DF0045">
        <w:rPr>
          <w:rFonts w:ascii="Angsana New" w:hAnsi="Angsana New" w:cs="Angsana New"/>
          <w:sz w:val="32"/>
          <w:szCs w:val="32"/>
          <w:cs/>
        </w:rPr>
        <w:t>เช้า</w:t>
      </w:r>
      <w:r w:rsidR="004B7F77" w:rsidRPr="00DF0045">
        <w:rPr>
          <w:rFonts w:ascii="Angsana New" w:hAnsi="Angsana New" w:cs="Angsana New"/>
          <w:sz w:val="32"/>
          <w:szCs w:val="32"/>
          <w:cs/>
        </w:rPr>
        <w:tab/>
      </w:r>
      <w:r w:rsidR="004B7F77" w:rsidRPr="00DF0045">
        <w:rPr>
          <w:rFonts w:ascii="Angsana New" w:hAnsi="Angsana New" w:cs="Angsana New" w:hint="cs"/>
          <w:sz w:val="32"/>
          <w:szCs w:val="32"/>
          <w:cs/>
        </w:rPr>
        <w:t>บริการ</w:t>
      </w:r>
      <w:r w:rsidR="004B7F77" w:rsidRPr="00DF0045">
        <w:rPr>
          <w:rFonts w:ascii="Angsana New" w:hAnsi="Angsana New" w:cs="Angsana New"/>
          <w:sz w:val="32"/>
          <w:szCs w:val="32"/>
          <w:cs/>
        </w:rPr>
        <w:t xml:space="preserve">อาหารเช้า </w:t>
      </w:r>
      <w:r w:rsidR="004B7F77" w:rsidRPr="00DF0045">
        <w:rPr>
          <w:rFonts w:ascii="Angsana New" w:hAnsi="Angsana New" w:cs="Angsana New" w:hint="cs"/>
          <w:sz w:val="32"/>
          <w:szCs w:val="32"/>
          <w:cs/>
        </w:rPr>
        <w:t xml:space="preserve">ที่ห้องอาหารของโรงแรม </w:t>
      </w:r>
    </w:p>
    <w:p w14:paraId="21E3C00A" w14:textId="77777777" w:rsidR="009D1213" w:rsidRDefault="009D1213" w:rsidP="00780309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14048" behindDoc="0" locked="0" layoutInCell="1" allowOverlap="1" wp14:anchorId="0824AC06" wp14:editId="5F04CF3B">
            <wp:simplePos x="0" y="0"/>
            <wp:positionH relativeFrom="margin">
              <wp:posOffset>2583732</wp:posOffset>
            </wp:positionH>
            <wp:positionV relativeFrom="paragraph">
              <wp:posOffset>2641931</wp:posOffset>
            </wp:positionV>
            <wp:extent cx="3599815" cy="2105025"/>
            <wp:effectExtent l="0" t="0" r="635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706808952 xx.jpg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62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หลังอาหารเดินทางสู่เชิงปราสาทเอ</w:t>
      </w:r>
      <w:proofErr w:type="spellStart"/>
      <w:r w:rsidR="0039762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็ลทซ์</w:t>
      </w:r>
      <w:proofErr w:type="spellEnd"/>
      <w:r w:rsidR="0039762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(</w:t>
      </w:r>
      <w:r w:rsidR="00397623" w:rsidRPr="00DF004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110</w:t>
      </w:r>
      <w:r w:rsidR="00397623" w:rsidRPr="00DF004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 กม.)</w:t>
      </w:r>
      <w:r w:rsidR="00397623" w:rsidRPr="00DF0045">
        <w:rPr>
          <w:rFonts w:ascii="Angsana New" w:hAnsi="Angsana New" w:cs="Angsana New" w:hint="cs"/>
          <w:sz w:val="32"/>
          <w:szCs w:val="32"/>
          <w:cs/>
        </w:rPr>
        <w:t xml:space="preserve"> เปลี่ยนเป็น</w:t>
      </w:r>
      <w:r w:rsidR="00397623" w:rsidRPr="00DF0045">
        <w:rPr>
          <w:rFonts w:ascii="Angsana New" w:hAnsi="Angsana New" w:cs="Angsana New"/>
          <w:sz w:val="32"/>
          <w:szCs w:val="32"/>
          <w:cs/>
        </w:rPr>
        <w:t>นั่งรถท้องถิ่น</w:t>
      </w:r>
      <w:r w:rsidR="00397623" w:rsidRPr="00DF0045">
        <w:rPr>
          <w:rFonts w:ascii="Angsana New" w:hAnsi="Angsana New" w:cs="Angsana New" w:hint="cs"/>
          <w:sz w:val="32"/>
          <w:szCs w:val="32"/>
          <w:cs/>
        </w:rPr>
        <w:t>ขึ้น</w:t>
      </w:r>
      <w:r w:rsidR="00397623" w:rsidRPr="00DF0045">
        <w:rPr>
          <w:rFonts w:ascii="Angsana New" w:hAnsi="Angsana New" w:cs="Angsana New"/>
          <w:sz w:val="32"/>
          <w:szCs w:val="32"/>
          <w:cs/>
        </w:rPr>
        <w:t>สู่ ‘</w:t>
      </w:r>
      <w:r w:rsidR="00397623" w:rsidRPr="00DF0045">
        <w:rPr>
          <w:rFonts w:ascii="Angsana New" w:hAnsi="Angsana New" w:cs="Angsana New"/>
          <w:sz w:val="32"/>
          <w:szCs w:val="32"/>
          <w:highlight w:val="yellow"/>
          <w:cs/>
        </w:rPr>
        <w:t>ปราสาทเอ</w:t>
      </w:r>
      <w:proofErr w:type="spellStart"/>
      <w:r w:rsidR="00397623" w:rsidRPr="00DF0045">
        <w:rPr>
          <w:rFonts w:ascii="Angsana New" w:hAnsi="Angsana New" w:cs="Angsana New"/>
          <w:sz w:val="32"/>
          <w:szCs w:val="32"/>
          <w:highlight w:val="yellow"/>
          <w:cs/>
        </w:rPr>
        <w:t>็ลทซ์</w:t>
      </w:r>
      <w:proofErr w:type="spellEnd"/>
      <w:r w:rsidR="00397623" w:rsidRPr="00DF0045">
        <w:rPr>
          <w:rFonts w:ascii="Angsana New" w:hAnsi="Angsana New" w:cs="Angsana New"/>
          <w:sz w:val="32"/>
          <w:szCs w:val="32"/>
          <w:highlight w:val="yellow"/>
          <w:cs/>
        </w:rPr>
        <w:t>’(</w:t>
      </w:r>
      <w:r w:rsidR="00397623" w:rsidRPr="00DF0045">
        <w:rPr>
          <w:rFonts w:ascii="Angsana New" w:hAnsi="Angsana New" w:cs="Angsana New"/>
          <w:sz w:val="32"/>
          <w:szCs w:val="32"/>
          <w:highlight w:val="yellow"/>
        </w:rPr>
        <w:t xml:space="preserve">Eltz Castle) </w:t>
      </w:r>
      <w:r w:rsidR="00397623" w:rsidRPr="00DF0045">
        <w:rPr>
          <w:rFonts w:ascii="Angsana New" w:hAnsi="Angsana New" w:cs="Angsana New"/>
          <w:sz w:val="32"/>
          <w:szCs w:val="32"/>
          <w:highlight w:val="yellow"/>
          <w:cs/>
        </w:rPr>
        <w:t>นำท่านเข้าชมภายในปราสาทเอ</w:t>
      </w:r>
      <w:proofErr w:type="spellStart"/>
      <w:r w:rsidR="00397623" w:rsidRPr="00DF0045">
        <w:rPr>
          <w:rFonts w:ascii="Angsana New" w:hAnsi="Angsana New" w:cs="Angsana New"/>
          <w:sz w:val="32"/>
          <w:szCs w:val="32"/>
          <w:highlight w:val="yellow"/>
          <w:cs/>
        </w:rPr>
        <w:t>็ลทซ์</w:t>
      </w:r>
      <w:proofErr w:type="spellEnd"/>
      <w:r w:rsidR="00397623" w:rsidRPr="00DF0045">
        <w:rPr>
          <w:rFonts w:ascii="Angsana New" w:hAnsi="Angsana New" w:cs="Angsana New"/>
          <w:sz w:val="32"/>
          <w:szCs w:val="32"/>
          <w:cs/>
        </w:rPr>
        <w:t xml:space="preserve"> ปราสาทยุคกลางอันน่าทึ่ง สร้างด้วยรูปแบบสถาปัตยกรรมที่ผสมผสานความมหัศจรรย์จากหลายยุคสมัยตั้งตระหง่านอย่างสง่างามบนความสูง 70 เมตรเหนือแม่น้ำเอ</w:t>
      </w:r>
      <w:proofErr w:type="spellStart"/>
      <w:r w:rsidR="00397623" w:rsidRPr="00DF0045">
        <w:rPr>
          <w:rFonts w:ascii="Angsana New" w:hAnsi="Angsana New" w:cs="Angsana New"/>
          <w:sz w:val="32"/>
          <w:szCs w:val="32"/>
          <w:cs/>
        </w:rPr>
        <w:t>็ลทซ์บัค</w:t>
      </w:r>
      <w:proofErr w:type="spellEnd"/>
      <w:r w:rsidR="00397623" w:rsidRPr="00DF0045">
        <w:rPr>
          <w:rFonts w:ascii="Angsana New" w:hAnsi="Angsana New" w:cs="Angsana New"/>
          <w:sz w:val="32"/>
          <w:szCs w:val="32"/>
          <w:cs/>
        </w:rPr>
        <w:t xml:space="preserve"> (</w:t>
      </w:r>
      <w:proofErr w:type="spellStart"/>
      <w:r w:rsidR="00397623" w:rsidRPr="00DF0045">
        <w:rPr>
          <w:rFonts w:ascii="Angsana New" w:hAnsi="Angsana New" w:cs="Angsana New"/>
          <w:sz w:val="32"/>
          <w:szCs w:val="32"/>
        </w:rPr>
        <w:t>Eltzbach</w:t>
      </w:r>
      <w:proofErr w:type="spellEnd"/>
      <w:r w:rsidR="00397623" w:rsidRPr="00DF0045">
        <w:rPr>
          <w:rFonts w:ascii="Angsana New" w:hAnsi="Angsana New" w:cs="Angsana New"/>
          <w:sz w:val="32"/>
          <w:szCs w:val="32"/>
        </w:rPr>
        <w:t xml:space="preserve">) </w:t>
      </w:r>
      <w:r w:rsidR="00397623" w:rsidRPr="00DF0045">
        <w:rPr>
          <w:rFonts w:ascii="Angsana New" w:hAnsi="Angsana New" w:cs="Angsana New"/>
          <w:sz w:val="32"/>
          <w:szCs w:val="32"/>
          <w:cs/>
        </w:rPr>
        <w:t>ในท่ามกลางมรดกทางธรรมชาติอันงดงามของป่าเอ</w:t>
      </w:r>
      <w:proofErr w:type="spellStart"/>
      <w:r w:rsidR="00397623" w:rsidRPr="00DF0045">
        <w:rPr>
          <w:rFonts w:ascii="Angsana New" w:hAnsi="Angsana New" w:cs="Angsana New"/>
          <w:sz w:val="32"/>
          <w:szCs w:val="32"/>
          <w:cs/>
        </w:rPr>
        <w:t>ลทซ์</w:t>
      </w:r>
      <w:proofErr w:type="spellEnd"/>
      <w:r w:rsidR="00397623" w:rsidRPr="00DF0045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51418499" w14:textId="7B2C340D" w:rsidR="00FE4A6A" w:rsidRPr="00DF0045" w:rsidRDefault="00397623" w:rsidP="00780309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sz w:val="32"/>
          <w:szCs w:val="32"/>
          <w:cs/>
        </w:rPr>
        <w:lastRenderedPageBreak/>
        <w:t>อดีตคฤหาสน์</w:t>
      </w:r>
      <w:r w:rsidR="00FE4A6A" w:rsidRPr="00DF0045">
        <w:rPr>
          <w:rFonts w:ascii="Angsana New" w:hAnsi="Angsana New" w:cs="Angsana New"/>
          <w:sz w:val="32"/>
          <w:szCs w:val="32"/>
          <w:cs/>
        </w:rPr>
        <w:t>เรียบง่ายที่สร้างขึ้นในศตวรรษที่ 9 ทั้งสไตล์ยุคกลางและยุคเรอเนซอง</w:t>
      </w:r>
      <w:proofErr w:type="spellStart"/>
      <w:r w:rsidR="00FE4A6A" w:rsidRPr="00DF0045">
        <w:rPr>
          <w:rFonts w:ascii="Angsana New" w:hAnsi="Angsana New" w:cs="Angsana New"/>
          <w:sz w:val="32"/>
          <w:szCs w:val="32"/>
          <w:cs/>
        </w:rPr>
        <w:t>ส์</w:t>
      </w:r>
      <w:proofErr w:type="spellEnd"/>
      <w:r w:rsidR="00FE4A6A" w:rsidRPr="00DF0045">
        <w:rPr>
          <w:rFonts w:ascii="Angsana New" w:hAnsi="Angsana New" w:cs="Angsana New"/>
          <w:sz w:val="32"/>
          <w:szCs w:val="32"/>
          <w:cs/>
        </w:rPr>
        <w:t xml:space="preserve">ผสมกัน ทำให้ปราสาทดูเหมือนเทพนิยาย ตระกูล </w:t>
      </w:r>
      <w:r w:rsidR="00FE4A6A" w:rsidRPr="00DF0045">
        <w:rPr>
          <w:rFonts w:ascii="Angsana New" w:hAnsi="Angsana New" w:cs="Angsana New"/>
          <w:sz w:val="32"/>
          <w:szCs w:val="32"/>
        </w:rPr>
        <w:t xml:space="preserve">Counts of Eltz </w:t>
      </w:r>
      <w:r w:rsidR="00FE4A6A" w:rsidRPr="00DF0045">
        <w:rPr>
          <w:rFonts w:ascii="Angsana New" w:hAnsi="Angsana New" w:cs="Angsana New"/>
          <w:sz w:val="32"/>
          <w:szCs w:val="32"/>
          <w:cs/>
        </w:rPr>
        <w:t xml:space="preserve">ครอบครองถึง 33 รุ่น หรือประมาณ 850 ปี </w:t>
      </w:r>
    </w:p>
    <w:p w14:paraId="7C3CEB0D" w14:textId="4BBDDB94" w:rsidR="00FE4A6A" w:rsidRPr="00DF0045" w:rsidRDefault="00FE4A6A" w:rsidP="00B908E2">
      <w:pPr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เที่ยง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4C8BD017" w14:textId="18FC8FF5" w:rsidR="00012812" w:rsidRPr="00DF0045" w:rsidRDefault="00F66515" w:rsidP="00B908E2">
      <w:pPr>
        <w:ind w:left="720" w:hanging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1AE6E12C" wp14:editId="568EE1CD">
            <wp:simplePos x="0" y="0"/>
            <wp:positionH relativeFrom="margin">
              <wp:posOffset>2520315</wp:posOffset>
            </wp:positionH>
            <wp:positionV relativeFrom="paragraph">
              <wp:posOffset>352587</wp:posOffset>
            </wp:positionV>
            <wp:extent cx="3600000" cy="2401233"/>
            <wp:effectExtent l="0" t="0" r="635" b="0"/>
            <wp:wrapSquare wrapText="bothSides"/>
            <wp:docPr id="18606983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FED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บ่าย</w:t>
      </w:r>
      <w:r w:rsidR="003E6FED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="00EF6E16"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หลังอาหาร</w:t>
      </w:r>
      <w:r w:rsidR="00012812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เดินทางสู่เมือง </w:t>
      </w:r>
      <w:r w:rsidR="00012812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“</w:t>
      </w:r>
      <w:proofErr w:type="spellStart"/>
      <w:r w:rsidR="00012812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เซนต์</w:t>
      </w:r>
      <w:proofErr w:type="spellEnd"/>
      <w:r w:rsidR="00012812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กอร์</w:t>
      </w:r>
      <w:r w:rsidR="00012812" w:rsidRPr="00DF0045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” </w:t>
      </w:r>
      <w:r w:rsidR="00012812" w:rsidRPr="00DF0045">
        <w:rPr>
          <w:rFonts w:ascii="Angsana New" w:hAnsi="Angsana New" w:cs="Angsana New" w:hint="cs"/>
          <w:color w:val="FF0000"/>
          <w:sz w:val="34"/>
          <w:szCs w:val="34"/>
          <w:highlight w:val="yellow"/>
          <w:u w:val="single"/>
          <w:cs/>
        </w:rPr>
        <w:t>(3</w:t>
      </w:r>
      <w:r w:rsidR="00A2097E" w:rsidRPr="00DF0045">
        <w:rPr>
          <w:rFonts w:ascii="Angsana New" w:hAnsi="Angsana New" w:cs="Angsana New" w:hint="cs"/>
          <w:color w:val="FF0000"/>
          <w:sz w:val="34"/>
          <w:szCs w:val="34"/>
          <w:highlight w:val="yellow"/>
          <w:u w:val="single"/>
          <w:cs/>
        </w:rPr>
        <w:t>0</w:t>
      </w:r>
      <w:r w:rsidR="00012812" w:rsidRPr="00DF0045">
        <w:rPr>
          <w:rFonts w:ascii="Angsana New" w:hAnsi="Angsana New" w:cs="Angsana New" w:hint="cs"/>
          <w:color w:val="FF0000"/>
          <w:sz w:val="34"/>
          <w:szCs w:val="34"/>
          <w:highlight w:val="yellow"/>
          <w:u w:val="single"/>
          <w:cs/>
        </w:rPr>
        <w:t xml:space="preserve"> กม.)</w:t>
      </w:r>
      <w:r w:rsidR="00012812" w:rsidRPr="00DF0045">
        <w:rPr>
          <w:rFonts w:ascii="Angsana New" w:hAnsi="Angsana New" w:cs="Angsana New" w:hint="cs"/>
          <w:sz w:val="34"/>
          <w:szCs w:val="34"/>
          <w:u w:val="single"/>
          <w:cs/>
        </w:rPr>
        <w:t xml:space="preserve">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 xml:space="preserve">เมืองเล็กๆ ที่มีชื่อเสียงเพราะบทกวีของ </w:t>
      </w:r>
      <w:r w:rsidR="00012812" w:rsidRPr="00DF0045">
        <w:rPr>
          <w:rFonts w:ascii="Angsana New" w:hAnsi="Angsana New" w:cs="Angsana New"/>
          <w:sz w:val="32"/>
          <w:szCs w:val="32"/>
        </w:rPr>
        <w:t xml:space="preserve">Heinrich Hene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 xml:space="preserve">เป็นเมืองที่ได้รับการดูแลรักษาอย่างดีเยี่ยม ยังคงให้ภาพประทับใจเหมือนที่เคยเป็นมาใน </w:t>
      </w:r>
      <w:proofErr w:type="spellStart"/>
      <w:r w:rsidR="00012812" w:rsidRPr="00DF0045">
        <w:rPr>
          <w:rFonts w:ascii="Angsana New" w:hAnsi="Angsana New" w:cs="Angsana New"/>
          <w:sz w:val="32"/>
          <w:szCs w:val="32"/>
          <w:cs/>
        </w:rPr>
        <w:t>ค</w:t>
      </w:r>
      <w:r w:rsidR="00533C35" w:rsidRPr="00DF0045">
        <w:rPr>
          <w:rFonts w:ascii="Angsana New" w:hAnsi="Angsana New" w:cs="Angsana New" w:hint="cs"/>
          <w:sz w:val="32"/>
          <w:szCs w:val="32"/>
          <w:cs/>
        </w:rPr>
        <w:t>ร</w:t>
      </w:r>
      <w:proofErr w:type="spellEnd"/>
      <w:r w:rsidR="00533C35" w:rsidRPr="00DF0045">
        <w:rPr>
          <w:rFonts w:ascii="Angsana New" w:hAnsi="Angsana New" w:cs="Angsana New" w:hint="cs"/>
          <w:sz w:val="32"/>
          <w:szCs w:val="32"/>
          <w:cs/>
        </w:rPr>
        <w:t>ิสตวรรษที่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="00012812" w:rsidRPr="00DF0045">
        <w:rPr>
          <w:rFonts w:ascii="Angsana New" w:hAnsi="Angsana New" w:cs="Angsana New"/>
          <w:sz w:val="32"/>
          <w:szCs w:val="32"/>
        </w:rPr>
        <w:t xml:space="preserve">19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="00012812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>“</w:t>
      </w:r>
      <w:r w:rsidR="00012812" w:rsidRPr="00DF0045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นำคณะล่องเรือชมความสวยงามสองฝากฝั่งแม่น้ำไรน์</w:t>
      </w:r>
      <w:r w:rsidR="00012812" w:rsidRPr="00DF0045">
        <w:rPr>
          <w:rFonts w:ascii="Angsana New" w:hAnsi="Angsana New" w:cs="Angsana New"/>
          <w:color w:val="0000FF"/>
          <w:sz w:val="32"/>
          <w:szCs w:val="32"/>
          <w:highlight w:val="yellow"/>
        </w:rPr>
        <w:t>”</w:t>
      </w:r>
      <w:r w:rsidR="00012812" w:rsidRPr="00DF0045">
        <w:rPr>
          <w:rFonts w:ascii="Angsana New" w:hAnsi="Angsana New" w:cs="Angsana New"/>
          <w:sz w:val="32"/>
          <w:szCs w:val="32"/>
        </w:rPr>
        <w:t xml:space="preserve">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>ที่มีเรื่องราวของปราสาท</w:t>
      </w:r>
      <w:proofErr w:type="spellStart"/>
      <w:r w:rsidR="00012812" w:rsidRPr="00DF0045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="00012812" w:rsidRPr="00DF004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>เก่าแก่มากมายของมหาเศรษฐีในอดีตจากยุคโรมันและชาวเยอรมันเผ่า</w:t>
      </w:r>
      <w:proofErr w:type="spellStart"/>
      <w:r w:rsidR="00012812" w:rsidRPr="00DF0045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="00012812" w:rsidRPr="00DF0045">
        <w:rPr>
          <w:rFonts w:ascii="Angsana New" w:hAnsi="Angsana New" w:cs="Angsana New"/>
          <w:sz w:val="32"/>
          <w:szCs w:val="32"/>
          <w:cs/>
        </w:rPr>
        <w:t xml:space="preserve"> เรือจะนำท่านผ่านหน้าผา </w:t>
      </w:r>
      <w:r w:rsidR="00012812" w:rsidRPr="00DF0045">
        <w:rPr>
          <w:rFonts w:ascii="Angsana New" w:hAnsi="Angsana New" w:cs="Angsana New"/>
          <w:sz w:val="32"/>
          <w:szCs w:val="32"/>
        </w:rPr>
        <w:t>“</w:t>
      </w:r>
      <w:proofErr w:type="spellStart"/>
      <w:r w:rsidR="00012812" w:rsidRPr="00DF0045">
        <w:rPr>
          <w:rFonts w:ascii="Angsana New" w:hAnsi="Angsana New" w:cs="Angsana New"/>
          <w:sz w:val="32"/>
          <w:szCs w:val="32"/>
          <w:cs/>
        </w:rPr>
        <w:t>ลอเรไล</w:t>
      </w:r>
      <w:proofErr w:type="spellEnd"/>
      <w:r w:rsidR="00012812" w:rsidRPr="00DF0045">
        <w:rPr>
          <w:rFonts w:ascii="Angsana New" w:hAnsi="Angsana New" w:cs="Angsana New"/>
          <w:sz w:val="32"/>
          <w:szCs w:val="32"/>
        </w:rPr>
        <w:t xml:space="preserve">”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 xml:space="preserve">อันเป็นตำนานของหญิงสาวที่คร่าชีวิตผู้คนที่เดินทางโดยเรือผ่านแม่น้ำสายนี้จนเข้าสู่เมือง </w:t>
      </w:r>
      <w:r w:rsidR="00012812" w:rsidRPr="00DF0045">
        <w:rPr>
          <w:rFonts w:ascii="Angsana New" w:hAnsi="Angsana New" w:cs="Angsana New"/>
          <w:sz w:val="32"/>
          <w:szCs w:val="32"/>
        </w:rPr>
        <w:t>“</w:t>
      </w:r>
      <w:proofErr w:type="spellStart"/>
      <w:r w:rsidR="00012812" w:rsidRPr="00DF0045">
        <w:rPr>
          <w:rFonts w:ascii="Angsana New" w:hAnsi="Angsana New" w:cs="Angsana New"/>
          <w:sz w:val="32"/>
          <w:szCs w:val="32"/>
          <w:cs/>
        </w:rPr>
        <w:t>บ็</w:t>
      </w:r>
      <w:proofErr w:type="spellEnd"/>
      <w:r w:rsidR="00012812" w:rsidRPr="00DF0045">
        <w:rPr>
          <w:rFonts w:ascii="Angsana New" w:hAnsi="Angsana New" w:cs="Angsana New"/>
          <w:sz w:val="32"/>
          <w:szCs w:val="32"/>
          <w:cs/>
        </w:rPr>
        <w:t>อบพาร์ด</w:t>
      </w:r>
      <w:r w:rsidR="00012812" w:rsidRPr="00DF0045">
        <w:rPr>
          <w:rFonts w:ascii="Angsana New" w:hAnsi="Angsana New" w:cs="Angsana New"/>
          <w:sz w:val="32"/>
          <w:szCs w:val="32"/>
        </w:rPr>
        <w:t xml:space="preserve">” </w:t>
      </w:r>
      <w:r w:rsidR="00012812" w:rsidRPr="00DF0045">
        <w:rPr>
          <w:rFonts w:ascii="Angsana New" w:hAnsi="Angsana New" w:cs="Angsana New"/>
          <w:sz w:val="32"/>
          <w:szCs w:val="32"/>
          <w:cs/>
        </w:rPr>
        <w:t>เมืองแสนสวยริมฝั่งแม่น้ำ</w:t>
      </w:r>
      <w:r w:rsidRPr="00DF0045">
        <w:rPr>
          <w:rFonts w:ascii="Angsana New" w:hAnsi="Angsana New" w:cs="Angsana New"/>
          <w:sz w:val="32"/>
          <w:szCs w:val="32"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4"/>
          <w:szCs w:val="34"/>
          <w:highlight w:val="yellow"/>
          <w:cs/>
        </w:rPr>
        <w:t>จากนั้น</w:t>
      </w:r>
      <w:r w:rsidRPr="00DF0045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 xml:space="preserve">เดินทางสู่เมือง </w:t>
      </w:r>
      <w:r w:rsidRPr="00DF004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นำ</w:t>
      </w:r>
      <w:r w:rsidRPr="00DF004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ท่านเดินทางสู่เมือง </w:t>
      </w:r>
      <w:r w:rsidRPr="00DF0045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proofErr w:type="spellStart"/>
      <w:r w:rsidRPr="00DF004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แฟรงค์เฟิร์ท</w:t>
      </w:r>
      <w:proofErr w:type="spellEnd"/>
      <w:r w:rsidRPr="00DF0045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Pr="00DF0045">
        <w:rPr>
          <w:rFonts w:ascii="Angsana New" w:hAnsi="Angsana New" w:cs="Angsana New" w:hint="cs"/>
          <w:color w:val="FF0000"/>
          <w:sz w:val="32"/>
          <w:szCs w:val="32"/>
          <w:highlight w:val="yellow"/>
          <w:cs/>
        </w:rPr>
        <w:t xml:space="preserve"> (120 กม.)</w:t>
      </w:r>
    </w:p>
    <w:p w14:paraId="6150B291" w14:textId="5BEAF99A" w:rsidR="00601A72" w:rsidRPr="00DF0045" w:rsidRDefault="00601A72" w:rsidP="00B908E2">
      <w:pPr>
        <w:rPr>
          <w:rFonts w:ascii="Angsana New" w:hAnsi="Angsana New" w:cs="Angsana New"/>
          <w:color w:val="0000FF"/>
          <w:sz w:val="32"/>
          <w:szCs w:val="32"/>
          <w:cs/>
        </w:rPr>
      </w:pP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ค่ำ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ab/>
        <w:t>บริการอาหารค่ำ ณ ภัตตาคาร</w:t>
      </w:r>
      <w:r w:rsidR="00B970D1"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/ เดินทางสู่ที่พัก</w:t>
      </w:r>
    </w:p>
    <w:p w14:paraId="6FDF57C3" w14:textId="1F593B77" w:rsidR="00601A72" w:rsidRPr="00DF0045" w:rsidRDefault="00601A72" w:rsidP="00B908E2">
      <w:pPr>
        <w:jc w:val="both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พักที่</w:t>
      </w:r>
      <w:r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: </w:t>
      </w:r>
      <w:r w:rsidR="00B970D1" w:rsidRPr="00DF0045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LEONARDO ROYAL HOTEL FRANKFURT </w:t>
      </w:r>
      <w:r w:rsidR="008B6A93" w:rsidRPr="00DF0045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</w:p>
    <w:p w14:paraId="308EBAAC" w14:textId="0C61A7A5" w:rsidR="00FE4A6A" w:rsidRPr="00DF0045" w:rsidRDefault="009703B3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</w:t>
      </w:r>
      <w:r w:rsidR="008A276D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สิบ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เอ็ด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601A72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(1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1</w:t>
      </w:r>
      <w:r w:rsidR="00601A72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) </w:t>
      </w:r>
      <w:r w:rsidR="00FE4A6A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proofErr w:type="spellStart"/>
      <w:r w:rsidR="00997D7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แฟรงค์เฟิร์ต</w:t>
      </w:r>
      <w:proofErr w:type="spellEnd"/>
      <w:r w:rsidR="00997D7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97D79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997D7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5D2D9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จัสตุรัส</w:t>
      </w:r>
      <w:proofErr w:type="spellEnd"/>
      <w:r w:rsidR="005D2D9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โรเมอร์ </w:t>
      </w:r>
    </w:p>
    <w:p w14:paraId="6636D40A" w14:textId="223DC963" w:rsidR="005D44C0" w:rsidRPr="00DF0045" w:rsidRDefault="00FE4A6A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proofErr w:type="spellStart"/>
      <w:r w:rsidR="005D2D9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ช้</w:t>
      </w:r>
      <w:proofErr w:type="spellEnd"/>
      <w:r w:rsidR="005D2D9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อปปิ้งถนน </w:t>
      </w:r>
      <w:r w:rsidR="005D2D91"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ZEIL </w:t>
      </w:r>
      <w:r w:rsidR="005D2D9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เดินทางกลับ </w:t>
      </w:r>
      <w:r w:rsidR="00D42508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C2062C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601A72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  </w:t>
      </w:r>
    </w:p>
    <w:p w14:paraId="60717BBE" w14:textId="250CC98D" w:rsidR="005D44C0" w:rsidRPr="00DF0045" w:rsidRDefault="00601A72" w:rsidP="00B908E2">
      <w:pPr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เช้า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7CA50861" w14:textId="1B66EEE1" w:rsidR="00AD03A0" w:rsidRPr="00DF0045" w:rsidRDefault="009D1213" w:rsidP="00B908E2">
      <w:pPr>
        <w:ind w:left="72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noProof/>
        </w:rPr>
        <w:drawing>
          <wp:anchor distT="0" distB="0" distL="114300" distR="114300" simplePos="0" relativeHeight="251637248" behindDoc="0" locked="0" layoutInCell="1" allowOverlap="1" wp14:anchorId="2B351153" wp14:editId="4279475F">
            <wp:simplePos x="0" y="0"/>
            <wp:positionH relativeFrom="margin">
              <wp:posOffset>2560042</wp:posOffset>
            </wp:positionH>
            <wp:positionV relativeFrom="paragraph">
              <wp:posOffset>577574</wp:posOffset>
            </wp:positionV>
            <wp:extent cx="3600000" cy="2226645"/>
            <wp:effectExtent l="0" t="0" r="635" b="2540"/>
            <wp:wrapSquare wrapText="bothSides"/>
            <wp:docPr id="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2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หลังอาหารนำท่านชมเมือง 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“</w:t>
      </w:r>
      <w:proofErr w:type="spellStart"/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แฟรงค์เฟิร์ท</w:t>
      </w:r>
      <w:proofErr w:type="spellEnd"/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” </w:t>
      </w:r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หรือ </w:t>
      </w:r>
      <w:proofErr w:type="spellStart"/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แ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ฟรงค์</w:t>
      </w:r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เ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ฟ</w:t>
      </w:r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ิ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ร์ท</w:t>
      </w:r>
      <w:proofErr w:type="spellEnd"/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อัม</w:t>
      </w:r>
      <w:r w:rsidR="00397623" w:rsidRPr="009D121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397623" w:rsidRPr="009D121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ไมน์</w:t>
      </w:r>
      <w:r w:rsidR="00397623" w:rsidRPr="009D1213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เป็นเมืองที</w:t>
      </w:r>
      <w:r w:rsidR="00397623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มีประวัติต่อเนื</w:t>
      </w:r>
      <w:r w:rsidR="00397623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องอันยาวหลายศตวรรษเคยเป็นสถานที</w:t>
      </w:r>
      <w:r w:rsidR="00397623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</w:t>
      </w:r>
      <w:r w:rsidR="00397623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งกษัตริย์และจักรพรรดิหลายพระองค์เคยใช้ประกอบพิธีราชาภิเษก ตั้งอยู่ริมฝั่งแม่น้ำไมน์ (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Main river) 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และเป็นที่ตั้งของตลาดหลักทรัพย์</w:t>
      </w:r>
      <w:proofErr w:type="spellStart"/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แฟรงก์เฟิร์</w:t>
      </w:r>
      <w:r w:rsidR="00397623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</w:t>
      </w:r>
      <w:proofErr w:type="spellEnd"/>
      <w:r w:rsidR="00397623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397623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และธนาคารกลางยุโรป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proofErr w:type="spellStart"/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แฟรงก์เฟิร์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</w:t>
      </w:r>
      <w:proofErr w:type="spellEnd"/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เป็นเมืองที่ร่ำรวยที่สุดในกลุ่มสหภาพยุโรป โดยในเขตเมืองและปริมณฑลมีประชากรประมาณ 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5 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ล้านคน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ชมจัตุรัสโรเมอร์ ซึ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งเป็นจัตุรัสที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่า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แก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สุดในเมือง ด้านข้างก็คือ ศาลาว่าการเมือง ซึ</w:t>
      </w:r>
      <w:r w:rsidR="005D2D91" w:rsidRPr="00DF004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5D2D91" w:rsidRPr="00DF004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งอยู่ทางด้านตะวันตกเฉียงเหนือของจัตุรัสโรเมอร์</w:t>
      </w:r>
      <w:r w:rsidR="005D2D91" w:rsidRPr="00DF0045">
        <w:rPr>
          <w:rFonts w:ascii="Angsana New" w:hAnsi="Angsana New" w:cs="Angsana New" w:hint="cs"/>
          <w:sz w:val="32"/>
          <w:szCs w:val="32"/>
          <w:cs/>
        </w:rPr>
        <w:t xml:space="preserve"> บ้านเรือนและร้านค้าในเขตเมืองเก่ายังคงอนุรักษ์สถาปัตยกรรมดั้งเดิมไว้ได้อย่างน่าทึ่ง  </w:t>
      </w:r>
    </w:p>
    <w:p w14:paraId="623F61B4" w14:textId="60FA148E" w:rsidR="00AD03A0" w:rsidRPr="00DF0045" w:rsidRDefault="00974425" w:rsidP="00B908E2">
      <w:pPr>
        <w:rPr>
          <w:rFonts w:ascii="Angsana New" w:hAnsi="Angsana New" w:cs="Angsana New"/>
          <w:sz w:val="32"/>
          <w:szCs w:val="32"/>
        </w:rPr>
      </w:pPr>
      <w:bookmarkStart w:id="1" w:name="_GoBack"/>
      <w:r w:rsidRPr="00DF0045">
        <w:rPr>
          <w:rFonts w:ascii="Angsana New" w:hAnsi="Angsana New" w:cs="Angsana New" w:hint="cs"/>
          <w:noProof/>
          <w:color w:val="3333FF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12000" behindDoc="0" locked="0" layoutInCell="1" allowOverlap="1" wp14:anchorId="7BE68ADE" wp14:editId="41B3CF71">
            <wp:simplePos x="0" y="0"/>
            <wp:positionH relativeFrom="margin">
              <wp:posOffset>2522220</wp:posOffset>
            </wp:positionH>
            <wp:positionV relativeFrom="paragraph">
              <wp:posOffset>157953</wp:posOffset>
            </wp:positionV>
            <wp:extent cx="3599815" cy="2455545"/>
            <wp:effectExtent l="0" t="0" r="635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10485458 x.jpg"/>
                    <pic:cNvPicPr/>
                  </pic:nvPicPr>
                  <pic:blipFill rotWithShape="1"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45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302037" w:rsidRPr="00DF0045">
        <w:rPr>
          <w:rFonts w:ascii="Angsana New" w:hAnsi="Angsana New" w:cs="Angsana New" w:hint="cs"/>
          <w:sz w:val="32"/>
          <w:szCs w:val="32"/>
          <w:cs/>
        </w:rPr>
        <w:t>เที่ยง</w:t>
      </w:r>
      <w:r w:rsidR="00302037" w:rsidRPr="00DF0045">
        <w:rPr>
          <w:rFonts w:ascii="Angsana New" w:hAnsi="Angsana New" w:cs="Angsana New" w:hint="cs"/>
          <w:sz w:val="32"/>
          <w:szCs w:val="32"/>
          <w:cs/>
        </w:rPr>
        <w:tab/>
        <w:t>บริการอาหารกลางวัน ณ ภัตตาคาร</w:t>
      </w:r>
    </w:p>
    <w:p w14:paraId="349428F5" w14:textId="5FB03E81" w:rsidR="0017628E" w:rsidRPr="00DF0045" w:rsidRDefault="00AD03A0" w:rsidP="00B908E2">
      <w:pPr>
        <w:ind w:left="720" w:hanging="720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DF004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บ่าย</w:t>
      </w:r>
      <w:r w:rsidRPr="00DF004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ab/>
      </w:r>
      <w:r w:rsidR="00A03515" w:rsidRPr="00DF004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นำท่านเข้าสู่ถนน</w:t>
      </w:r>
      <w:r w:rsidR="00A03515" w:rsidRPr="00DF0045">
        <w:rPr>
          <w:color w:val="3333FF"/>
          <w:u w:val="single"/>
        </w:rPr>
        <w:t xml:space="preserve"> </w:t>
      </w:r>
      <w:r w:rsidR="00B970D1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ZEIL </w:t>
      </w:r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คือถนน</w:t>
      </w:r>
      <w:proofErr w:type="spellStart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ช้</w:t>
      </w:r>
      <w:proofErr w:type="spellEnd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อปปิ้งและสถานที่ชั้นนำในการซื้อสินค้าในเมือง</w:t>
      </w:r>
      <w:proofErr w:type="spellStart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แฟ</w:t>
      </w:r>
      <w:proofErr w:type="spellEnd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รงค์</w:t>
      </w:r>
      <w:proofErr w:type="spellStart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เฟิร์ต</w:t>
      </w:r>
      <w:proofErr w:type="spellEnd"/>
      <w:r w:rsidR="00A03515" w:rsidRPr="00DF004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โดยเฉพาะอย่างยิ่งพื้นที่ระหว่าง </w:t>
      </w:r>
      <w:proofErr w:type="spellStart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>Konstablerwache</w:t>
      </w:r>
      <w:proofErr w:type="spellEnd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และ </w:t>
      </w:r>
      <w:proofErr w:type="spellStart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>Hauptwache</w:t>
      </w:r>
      <w:proofErr w:type="spellEnd"/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ที่ถูกเรียกว่า </w:t>
      </w:r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The Fifth Avenue </w:t>
      </w:r>
      <w:r w:rsidR="00A03515" w:rsidRPr="00DF004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ของเยอรมันที่มีทุกอย่างให้เลือกสรร ทั้งร้านบูติก ร้านค้าที่เต็มไปด้วยสินค้าจากต่างประเทศ </w:t>
      </w:r>
      <w:r w:rsidR="00D25A33" w:rsidRPr="00DF004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</w:p>
    <w:p w14:paraId="57DA5A1E" w14:textId="771F9F63" w:rsidR="005D2D91" w:rsidRPr="00DF0045" w:rsidRDefault="005D2D91" w:rsidP="00B908E2">
      <w:pPr>
        <w:tabs>
          <w:tab w:val="left" w:pos="709"/>
        </w:tabs>
        <w:jc w:val="thaiDistribute"/>
        <w:rPr>
          <w:rFonts w:ascii="Angsana New" w:hAnsi="Angsana New" w:cs="Angsana New"/>
          <w:color w:val="0000FF"/>
          <w:sz w:val="34"/>
          <w:szCs w:val="34"/>
        </w:rPr>
      </w:pPr>
      <w:r w:rsidRPr="00DF0045">
        <w:rPr>
          <w:rFonts w:ascii="Angsana New" w:hAnsi="Angsana New" w:cs="Angsana New"/>
          <w:color w:val="0000FF"/>
          <w:sz w:val="34"/>
          <w:szCs w:val="34"/>
        </w:rPr>
        <w:t>……..</w:t>
      </w:r>
      <w:r w:rsidRPr="00DF0045">
        <w:rPr>
          <w:rFonts w:ascii="Angsana New" w:hAnsi="Angsana New" w:cs="Angsana New" w:hint="cs"/>
          <w:color w:val="0000FF"/>
          <w:sz w:val="34"/>
          <w:szCs w:val="34"/>
          <w:cs/>
        </w:rPr>
        <w:tab/>
        <w:t>สมควรแก่เวลาเดินทางสู่สนามบิน</w:t>
      </w:r>
      <w:proofErr w:type="spellStart"/>
      <w:r w:rsidRPr="00DF0045">
        <w:rPr>
          <w:rFonts w:ascii="Angsana New" w:hAnsi="Angsana New" w:cs="Angsana New" w:hint="cs"/>
          <w:color w:val="0000FF"/>
          <w:sz w:val="34"/>
          <w:szCs w:val="34"/>
          <w:cs/>
        </w:rPr>
        <w:t>แฟ</w:t>
      </w:r>
      <w:proofErr w:type="spellEnd"/>
      <w:r w:rsidRPr="00DF0045">
        <w:rPr>
          <w:rFonts w:ascii="Angsana New" w:hAnsi="Angsana New" w:cs="Angsana New" w:hint="cs"/>
          <w:color w:val="0000FF"/>
          <w:sz w:val="34"/>
          <w:szCs w:val="34"/>
          <w:cs/>
        </w:rPr>
        <w:t>รงค์</w:t>
      </w:r>
      <w:proofErr w:type="spellStart"/>
      <w:r w:rsidRPr="00DF0045">
        <w:rPr>
          <w:rFonts w:ascii="Angsana New" w:hAnsi="Angsana New" w:cs="Angsana New" w:hint="cs"/>
          <w:color w:val="0000FF"/>
          <w:sz w:val="34"/>
          <w:szCs w:val="34"/>
          <w:cs/>
        </w:rPr>
        <w:t>เฟิร์ต</w:t>
      </w:r>
      <w:proofErr w:type="spellEnd"/>
      <w:r w:rsidRPr="00DF0045">
        <w:rPr>
          <w:rFonts w:ascii="Angsana New" w:hAnsi="Angsana New" w:cs="Angsana New" w:hint="cs"/>
          <w:color w:val="0000FF"/>
          <w:sz w:val="34"/>
          <w:szCs w:val="34"/>
          <w:cs/>
        </w:rPr>
        <w:t xml:space="preserve"> เพื่อทำการเช็คบัตรที่นั่ง และทำภาษีคืน</w:t>
      </w:r>
    </w:p>
    <w:p w14:paraId="6EC007AA" w14:textId="7B5663D3" w:rsidR="005D2D91" w:rsidRPr="00DF0045" w:rsidRDefault="005D2D91" w:rsidP="00B908E2">
      <w:pPr>
        <w:jc w:val="thaiDistribute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>20.55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ab/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เดินทางสู่กรุงเทพฯ โดย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 xml:space="preserve"> </w:t>
      </w:r>
      <w:r w:rsidRPr="00DF0045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สายการบิน</w:t>
      </w:r>
      <w:r w:rsidRPr="00DF0045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ไทย 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เที่ยวบินที่ </w:t>
      </w:r>
      <w:r w:rsidRPr="00DF0045">
        <w:rPr>
          <w:rFonts w:ascii="Angsana New" w:hAnsi="Angsana New" w:cs="Angsana New"/>
          <w:color w:val="0000FF"/>
          <w:sz w:val="34"/>
          <w:szCs w:val="34"/>
          <w:u w:val="single"/>
        </w:rPr>
        <w:t>TG923</w:t>
      </w:r>
    </w:p>
    <w:p w14:paraId="57F2EBA2" w14:textId="7BB323F7" w:rsidR="00747790" w:rsidRPr="00DF0045" w:rsidRDefault="009703B3" w:rsidP="00B90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วัน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ที่สิบ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สอง</w:t>
      </w:r>
      <w:r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8E6B0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(1</w:t>
      </w:r>
      <w:r w:rsidR="00556DC3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2</w:t>
      </w:r>
      <w:r w:rsidR="008E6B04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)</w:t>
      </w:r>
      <w:r w:rsidR="005D2D91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ab/>
      </w:r>
      <w:r w:rsidR="00747790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กรุงเทพฯ</w:t>
      </w:r>
      <w:r w:rsidR="00892DD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747790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(</w:t>
      </w:r>
      <w:r w:rsidR="00892DD9" w:rsidRPr="00DF0045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สนามบิน</w:t>
      </w:r>
      <w:r w:rsidR="00747790"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สุวรรณภูมิ)       </w:t>
      </w:r>
    </w:p>
    <w:p w14:paraId="1D468ED4" w14:textId="70523CB0" w:rsidR="00024B8D" w:rsidRPr="00DF0045" w:rsidRDefault="005D2D91" w:rsidP="00B908E2">
      <w:pPr>
        <w:jc w:val="both"/>
        <w:rPr>
          <w:rFonts w:ascii="Angsana New" w:hAnsi="Angsana New" w:cs="Angsana New"/>
          <w:color w:val="0000FF"/>
          <w:sz w:val="34"/>
          <w:szCs w:val="34"/>
        </w:rPr>
      </w:pPr>
      <w:r w:rsidRPr="00DF0045">
        <w:rPr>
          <w:rFonts w:ascii="Angsana New" w:hAnsi="Angsana New" w:cs="Angsana New"/>
          <w:color w:val="0000FF"/>
          <w:sz w:val="34"/>
          <w:szCs w:val="34"/>
        </w:rPr>
        <w:t>13</w:t>
      </w:r>
      <w:r w:rsidR="007B2AF9" w:rsidRPr="00DF0045">
        <w:rPr>
          <w:rFonts w:ascii="Angsana New" w:hAnsi="Angsana New" w:cs="Angsana New"/>
          <w:color w:val="0000FF"/>
          <w:sz w:val="34"/>
          <w:szCs w:val="34"/>
          <w:cs/>
        </w:rPr>
        <w:t>.</w:t>
      </w:r>
      <w:r w:rsidRPr="00DF0045">
        <w:rPr>
          <w:rFonts w:ascii="Angsana New" w:hAnsi="Angsana New" w:cs="Angsana New"/>
          <w:color w:val="0000FF"/>
          <w:sz w:val="34"/>
          <w:szCs w:val="34"/>
        </w:rPr>
        <w:t>45</w:t>
      </w:r>
      <w:r w:rsidRPr="00DF0045">
        <w:rPr>
          <w:rFonts w:ascii="Angsana New" w:hAnsi="Angsana New" w:cs="Angsana New"/>
          <w:color w:val="0000FF"/>
          <w:sz w:val="34"/>
          <w:szCs w:val="34"/>
        </w:rPr>
        <w:tab/>
      </w:r>
      <w:r w:rsidR="007B2AF9" w:rsidRPr="00DF0045">
        <w:rPr>
          <w:rFonts w:ascii="Angsana New" w:hAnsi="Angsana New" w:cs="Angsana New"/>
          <w:color w:val="0000FF"/>
          <w:sz w:val="34"/>
          <w:szCs w:val="34"/>
          <w:cs/>
        </w:rPr>
        <w:t>เดินทางถึงกรุงเทพฯ...โดย</w:t>
      </w:r>
      <w:proofErr w:type="spellStart"/>
      <w:r w:rsidR="007B2AF9" w:rsidRPr="00DF0045">
        <w:rPr>
          <w:rFonts w:ascii="Angsana New" w:hAnsi="Angsana New" w:cs="Angsana New"/>
          <w:color w:val="0000FF"/>
          <w:sz w:val="34"/>
          <w:szCs w:val="34"/>
          <w:cs/>
        </w:rPr>
        <w:t>สวั</w:t>
      </w:r>
      <w:proofErr w:type="spellEnd"/>
      <w:r w:rsidR="007B2AF9" w:rsidRPr="00DF0045">
        <w:rPr>
          <w:rFonts w:ascii="Angsana New" w:hAnsi="Angsana New" w:cs="Angsana New"/>
          <w:color w:val="0000FF"/>
          <w:sz w:val="34"/>
          <w:szCs w:val="34"/>
          <w:cs/>
        </w:rPr>
        <w:t>สดิภาพพร้อมความประทับใจ</w:t>
      </w:r>
    </w:p>
    <w:p w14:paraId="1DEF2B78" w14:textId="77777777" w:rsidR="0001380B" w:rsidRPr="00DF0045" w:rsidRDefault="0001380B" w:rsidP="00B908E2">
      <w:pPr>
        <w:jc w:val="both"/>
        <w:rPr>
          <w:rFonts w:ascii="Angsana New" w:hAnsi="Angsana New" w:cs="Angsana New"/>
          <w:color w:val="0000FF"/>
          <w:sz w:val="34"/>
          <w:szCs w:val="34"/>
        </w:rPr>
      </w:pPr>
    </w:p>
    <w:p w14:paraId="36E220DA" w14:textId="6262C0F9" w:rsidR="00147B67" w:rsidRPr="00DF0045" w:rsidRDefault="00147B67" w:rsidP="00B908E2">
      <w:pPr>
        <w:jc w:val="center"/>
        <w:rPr>
          <w:rFonts w:ascii="Angsana New" w:hAnsi="Angsana New" w:cs="Angsana New"/>
          <w:b/>
          <w:color w:val="00B0F0"/>
          <w:spacing w:val="10"/>
          <w:sz w:val="20"/>
          <w:szCs w:val="2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F0045">
        <w:rPr>
          <w:rFonts w:ascii="Angsana New" w:hAnsi="Angsana New" w:cs="Angsana New"/>
          <w:b/>
          <w:color w:val="00B0F0"/>
          <w:spacing w:val="10"/>
          <w:sz w:val="36"/>
          <w:szCs w:val="36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</w:t>
      </w:r>
      <w:r w:rsidR="0041530C" w:rsidRPr="00DF0045">
        <w:rPr>
          <w:rFonts w:ascii="Angsana New" w:hAnsi="Angsana New" w:cs="Angsana New" w:hint="cs"/>
          <w:b/>
          <w:color w:val="00B0F0"/>
          <w:spacing w:val="10"/>
          <w:sz w:val="36"/>
          <w:szCs w:val="36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1530C" w:rsidRPr="00DF0045">
        <w:rPr>
          <w:rFonts w:ascii="Angsana New" w:hAnsi="Angsana New" w:cs="Angsana New"/>
          <w:b/>
          <w:color w:val="00B0F0"/>
          <w:spacing w:val="10"/>
          <w:sz w:val="36"/>
          <w:szCs w:val="3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GRAND GERMANY 12 DAYS (WORLD HERITAGE) 12 DAYS (TG) </w:t>
      </w:r>
      <w:r w:rsidR="0041530C" w:rsidRPr="00DF0045">
        <w:rPr>
          <w:rFonts w:ascii="Angsana New" w:hAnsi="Angsana New" w:cs="Angsana New"/>
          <w:b/>
          <w:color w:val="00B0F0"/>
          <w:spacing w:val="10"/>
          <w:sz w:val="36"/>
          <w:szCs w:val="36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</w:t>
      </w:r>
    </w:p>
    <w:p w14:paraId="2C9CCFDE" w14:textId="77777777" w:rsidR="0001380B" w:rsidRPr="00DF0045" w:rsidRDefault="0001380B" w:rsidP="00B908E2">
      <w:pPr>
        <w:jc w:val="center"/>
        <w:rPr>
          <w:rFonts w:ascii="Angsana New" w:hAnsi="Angsana New" w:cs="Angsana New"/>
          <w:sz w:val="20"/>
          <w:szCs w:val="20"/>
        </w:rPr>
      </w:pPr>
    </w:p>
    <w:p w14:paraId="1C1309C3" w14:textId="77777777" w:rsidR="00DB40E9" w:rsidRPr="00DF0045" w:rsidRDefault="00DB40E9" w:rsidP="0001380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sz w:val="32"/>
          <w:szCs w:val="32"/>
          <w:cs/>
        </w:rPr>
        <w:t>*** หมายเหตุ</w:t>
      </w:r>
      <w:r w:rsidR="00EF3F32" w:rsidRPr="00DF0045">
        <w:rPr>
          <w:rFonts w:ascii="Angsana New" w:hAnsi="Angsana New" w:cs="Angsana New"/>
          <w:sz w:val="32"/>
          <w:szCs w:val="32"/>
        </w:rPr>
        <w:t xml:space="preserve"> </w:t>
      </w:r>
      <w:r w:rsidRPr="00DF0045">
        <w:rPr>
          <w:rFonts w:ascii="Angsana New" w:hAnsi="Angsana New" w:cs="Angsana New"/>
          <w:sz w:val="32"/>
          <w:szCs w:val="32"/>
          <w:cs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DF0045">
        <w:rPr>
          <w:rFonts w:ascii="Angsana New" w:hAnsi="Angsana New" w:cs="Angsana New"/>
          <w:sz w:val="32"/>
          <w:szCs w:val="32"/>
        </w:rPr>
        <w:t>,</w:t>
      </w:r>
      <w:r w:rsidRPr="00DF0045">
        <w:rPr>
          <w:rFonts w:ascii="Angsana New" w:hAnsi="Angsana New" w:cs="Angsana New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216A4B05" w14:textId="64EF024E" w:rsidR="005A681C" w:rsidRDefault="005A681C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20FB44D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9C34552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B005595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2F1E99F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AD73BB9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B728BD1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D95B6D0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CEA8D4D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0B7035C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01282B5" w14:textId="77777777" w:rsidR="009D1213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969D636" w14:textId="77777777" w:rsidR="009D1213" w:rsidRPr="00DF0045" w:rsidRDefault="009D1213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44EAEA1" w14:textId="77777777" w:rsidR="0001380B" w:rsidRPr="00D35C5D" w:rsidRDefault="0001380B" w:rsidP="00B908E2">
      <w:pPr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tbl>
      <w:tblPr>
        <w:tblStyle w:val="GridTable5Dark-Accent5"/>
        <w:tblpPr w:leftFromText="180" w:rightFromText="180" w:vertAnchor="text" w:horzAnchor="margin" w:tblpX="-147" w:tblpY="252"/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1845"/>
        <w:gridCol w:w="1984"/>
        <w:gridCol w:w="2388"/>
        <w:gridCol w:w="1440"/>
      </w:tblGrid>
      <w:tr w:rsidR="003E6FED" w:rsidRPr="00DF0045" w14:paraId="45F443B6" w14:textId="77777777" w:rsidTr="002379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2E74B5" w:themeColor="accent5" w:themeShade="BF"/>
              <w:left w:val="single" w:sz="4" w:space="0" w:color="2E74B5" w:themeColor="accent5" w:themeShade="BF"/>
              <w:bottom w:val="single" w:sz="4" w:space="0" w:color="2E74B5" w:themeColor="accent5" w:themeShade="BF"/>
              <w:right w:val="single" w:sz="4" w:space="0" w:color="2E74B5" w:themeColor="accent5" w:themeShade="BF"/>
            </w:tcBorders>
            <w:shd w:val="clear" w:color="auto" w:fill="FFFF00"/>
          </w:tcPr>
          <w:p w14:paraId="7E98C616" w14:textId="62F5B544" w:rsidR="003E6FED" w:rsidRPr="00DF0045" w:rsidRDefault="003E6FED" w:rsidP="00B908E2">
            <w:pPr>
              <w:pStyle w:val="NoSpacing"/>
              <w:jc w:val="center"/>
              <w:rPr>
                <w:rFonts w:ascii="Angsana New" w:hAnsi="Angsana New" w:cs="Angsana New"/>
                <w:b w:val="0"/>
                <w:bCs w:val="0"/>
                <w:color w:val="0000FF"/>
                <w:sz w:val="40"/>
                <w:szCs w:val="40"/>
              </w:rPr>
            </w:pPr>
            <w:r w:rsidRPr="0023795A">
              <w:rPr>
                <w:rFonts w:ascii="Angsana New" w:hAnsi="Angsana New" w:cs="Angsana New"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23795A">
              <w:rPr>
                <w:rFonts w:ascii="Angsana New" w:hAnsi="Angsana New" w:cs="Angsana New" w:hint="cs"/>
                <w:color w:val="3333FF"/>
                <w:sz w:val="40"/>
                <w:szCs w:val="40"/>
                <w:cs/>
              </w:rPr>
              <w:t xml:space="preserve"> * รวมค่าวีซ่า * ค่าทิปพนักงานขับรถ </w:t>
            </w:r>
            <w:r w:rsidR="00AF22A5">
              <w:rPr>
                <w:rFonts w:ascii="Angsana New" w:hAnsi="Angsana New" w:cs="Angsana New" w:hint="cs"/>
                <w:color w:val="3333FF"/>
                <w:sz w:val="40"/>
                <w:szCs w:val="40"/>
                <w:cs/>
              </w:rPr>
              <w:t>* น้ำดื่มบริการบนรถโค้ช</w:t>
            </w:r>
          </w:p>
        </w:tc>
      </w:tr>
      <w:tr w:rsidR="00397623" w:rsidRPr="00DF0045" w14:paraId="1B56AB11" w14:textId="77777777" w:rsidTr="00AF2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top w:val="single" w:sz="4" w:space="0" w:color="2E74B5" w:themeColor="accent5" w:themeShade="BF"/>
              <w:left w:val="none" w:sz="0" w:space="0" w:color="auto"/>
            </w:tcBorders>
            <w:shd w:val="clear" w:color="auto" w:fill="FBE4D5" w:themeFill="accent2" w:themeFillTint="33"/>
          </w:tcPr>
          <w:p w14:paraId="46D67190" w14:textId="77777777" w:rsidR="003E6FED" w:rsidRPr="00AF22A5" w:rsidRDefault="003E6FED" w:rsidP="00B908E2">
            <w:pPr>
              <w:jc w:val="center"/>
              <w:rPr>
                <w:color w:val="0000FF"/>
                <w:sz w:val="32"/>
                <w:szCs w:val="32"/>
              </w:rPr>
            </w:pPr>
            <w:r w:rsidRPr="00AF22A5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930" w:type="pct"/>
            <w:tcBorders>
              <w:top w:val="single" w:sz="4" w:space="0" w:color="2E74B5" w:themeColor="accent5" w:themeShade="BF"/>
            </w:tcBorders>
            <w:shd w:val="clear" w:color="auto" w:fill="FBE4D5" w:themeFill="accent2" w:themeFillTint="33"/>
          </w:tcPr>
          <w:p w14:paraId="58A2E4A6" w14:textId="77777777" w:rsidR="00AF22A5" w:rsidRPr="00AF22A5" w:rsidRDefault="003E6FED" w:rsidP="00AF2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50080C1C" w14:textId="0693369D" w:rsidR="003E6FED" w:rsidRPr="00AF22A5" w:rsidRDefault="003E6FED" w:rsidP="00AF2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  <w:cs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1000" w:type="pct"/>
            <w:tcBorders>
              <w:top w:val="single" w:sz="4" w:space="0" w:color="2E74B5" w:themeColor="accent5" w:themeShade="BF"/>
            </w:tcBorders>
            <w:shd w:val="clear" w:color="auto" w:fill="FBE4D5" w:themeFill="accent2" w:themeFillTint="33"/>
          </w:tcPr>
          <w:p w14:paraId="5FC567C9" w14:textId="77777777" w:rsidR="003E6FED" w:rsidRPr="00AF22A5" w:rsidRDefault="003E6FED" w:rsidP="00B90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32B6D27" w14:textId="77777777" w:rsidR="003E6FED" w:rsidRPr="00AF22A5" w:rsidRDefault="003E6FED" w:rsidP="00B90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04" w:type="pct"/>
            <w:tcBorders>
              <w:top w:val="single" w:sz="4" w:space="0" w:color="2E74B5" w:themeColor="accent5" w:themeShade="BF"/>
            </w:tcBorders>
            <w:shd w:val="clear" w:color="auto" w:fill="FBE4D5" w:themeFill="accent2" w:themeFillTint="33"/>
          </w:tcPr>
          <w:p w14:paraId="2407308F" w14:textId="77777777" w:rsidR="003E6FED" w:rsidRPr="00AF22A5" w:rsidRDefault="003E6FED" w:rsidP="00B90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2DEAB0D" w14:textId="77777777" w:rsidR="003E6FED" w:rsidRPr="00AF22A5" w:rsidRDefault="003E6FED" w:rsidP="00B90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  <w:cs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726" w:type="pct"/>
            <w:tcBorders>
              <w:top w:val="single" w:sz="4" w:space="0" w:color="2E74B5" w:themeColor="accent5" w:themeShade="BF"/>
            </w:tcBorders>
            <w:shd w:val="clear" w:color="auto" w:fill="FBE4D5" w:themeFill="accent2" w:themeFillTint="33"/>
          </w:tcPr>
          <w:p w14:paraId="69A52D5B" w14:textId="77777777" w:rsidR="003E6FED" w:rsidRPr="00AF22A5" w:rsidRDefault="003E6FED" w:rsidP="00B90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</w:rPr>
            </w:pPr>
            <w:r w:rsidRPr="00AF22A5">
              <w:rPr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7354E80A" w14:textId="03BFD9E5" w:rsidR="00AF22A5" w:rsidRPr="00AF22A5" w:rsidRDefault="00AF22A5" w:rsidP="00B90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FF"/>
                <w:sz w:val="32"/>
                <w:szCs w:val="32"/>
                <w:cs/>
              </w:rPr>
            </w:pPr>
            <w:r w:rsidRPr="00AF22A5">
              <w:rPr>
                <w:rFonts w:hint="cs"/>
                <w:b/>
                <w:bCs/>
                <w:color w:val="0000FF"/>
                <w:sz w:val="32"/>
                <w:szCs w:val="32"/>
                <w:cs/>
              </w:rPr>
              <w:t>เพิ่มท่านละ</w:t>
            </w:r>
          </w:p>
        </w:tc>
      </w:tr>
      <w:tr w:rsidR="0023795A" w:rsidRPr="00DF0045" w14:paraId="5D1E73BD" w14:textId="77777777" w:rsidTr="00AF22A5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none" w:sz="0" w:space="0" w:color="auto"/>
            </w:tcBorders>
            <w:shd w:val="clear" w:color="auto" w:fill="FFFF00"/>
          </w:tcPr>
          <w:p w14:paraId="66ED6026" w14:textId="1ED1A9F4" w:rsidR="0023795A" w:rsidRPr="00DF0045" w:rsidRDefault="0023795A" w:rsidP="0023795A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09</w:t>
            </w:r>
            <w:r w:rsidRPr="00DF0045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 – 2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0</w:t>
            </w:r>
            <w:r w:rsidRPr="00DF0045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 </w:t>
            </w:r>
            <w:r w:rsidRPr="00DF0045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เม.ย.69</w:t>
            </w:r>
          </w:p>
        </w:tc>
        <w:tc>
          <w:tcPr>
            <w:tcW w:w="930" w:type="pct"/>
            <w:shd w:val="clear" w:color="auto" w:fill="FFFF00"/>
          </w:tcPr>
          <w:p w14:paraId="3B8E7BC1" w14:textId="4B369FFB" w:rsidR="0023795A" w:rsidRPr="00DF0045" w:rsidRDefault="0023795A" w:rsidP="0023795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F0045">
              <w:rPr>
                <w:rFonts w:ascii="Angsana New" w:hAnsi="Angsana New" w:cs="Angsana New"/>
                <w:color w:val="3333FF"/>
                <w:sz w:val="36"/>
                <w:szCs w:val="36"/>
              </w:rPr>
              <w:t>1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79</w:t>
            </w:r>
            <w:r w:rsidRPr="00DF0045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  <w:shd w:val="clear" w:color="auto" w:fill="FFFF00"/>
          </w:tcPr>
          <w:p w14:paraId="642E6ECE" w14:textId="7EEDABD8" w:rsidR="0023795A" w:rsidRPr="00DF0045" w:rsidRDefault="0023795A" w:rsidP="0023795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823CEC">
              <w:rPr>
                <w:rFonts w:ascii="Angsana New" w:hAnsi="Angsana New" w:cs="Angsana New"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204" w:type="pct"/>
            <w:shd w:val="clear" w:color="auto" w:fill="FFFF00"/>
          </w:tcPr>
          <w:p w14:paraId="645DD0EA" w14:textId="6BD1BCD5" w:rsidR="0023795A" w:rsidRPr="00DF0045" w:rsidRDefault="0023795A" w:rsidP="00237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823CEC">
              <w:rPr>
                <w:rFonts w:ascii="Angsana New" w:hAnsi="Angsana New" w:cs="Angsana New"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726" w:type="pct"/>
            <w:shd w:val="clear" w:color="auto" w:fill="FFFF00"/>
          </w:tcPr>
          <w:p w14:paraId="7E24996A" w14:textId="660C00B0" w:rsidR="0023795A" w:rsidRPr="00DF0045" w:rsidRDefault="0023795A" w:rsidP="0023795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35</w:t>
            </w:r>
            <w:r w:rsidRPr="00DF0045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</w:tr>
      <w:tr w:rsidR="00881057" w:rsidRPr="00DF0045" w14:paraId="48FE6117" w14:textId="77777777" w:rsidTr="00881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none" w:sz="0" w:space="0" w:color="auto"/>
            </w:tcBorders>
            <w:shd w:val="clear" w:color="auto" w:fill="FFFFCC"/>
          </w:tcPr>
          <w:p w14:paraId="744AF9CA" w14:textId="77777777" w:rsidR="00881057" w:rsidRPr="00DF0045" w:rsidRDefault="00881057" w:rsidP="00881057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 w:rsidRPr="00DF0045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30 </w:t>
            </w:r>
            <w:r w:rsidRPr="00DF0045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เม</w:t>
            </w:r>
            <w:r w:rsidRPr="00DF0045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.ย. – </w:t>
            </w:r>
            <w:r w:rsidRPr="00DF0045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11 พ</w:t>
            </w:r>
            <w:r w:rsidRPr="00DF0045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.ค.</w:t>
            </w:r>
            <w:r w:rsidRPr="00DF0045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69</w:t>
            </w:r>
          </w:p>
        </w:tc>
        <w:tc>
          <w:tcPr>
            <w:tcW w:w="930" w:type="pct"/>
          </w:tcPr>
          <w:p w14:paraId="7B5DBC4E" w14:textId="51056427" w:rsidR="00881057" w:rsidRPr="00DF0045" w:rsidRDefault="00881057" w:rsidP="0088105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F0045">
              <w:rPr>
                <w:rFonts w:ascii="Angsana New" w:hAnsi="Angsana New" w:cs="Angsana New"/>
                <w:color w:val="3333FF"/>
                <w:sz w:val="36"/>
                <w:szCs w:val="36"/>
              </w:rPr>
              <w:t>1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6</w:t>
            </w:r>
            <w:r w:rsidRPr="00DF0045">
              <w:rPr>
                <w:rFonts w:ascii="Angsana New" w:hAnsi="Angsana New" w:cs="Angsana New"/>
                <w:color w:val="3333FF"/>
                <w:sz w:val="36"/>
                <w:szCs w:val="36"/>
              </w:rPr>
              <w:t>5,900</w:t>
            </w:r>
          </w:p>
        </w:tc>
        <w:tc>
          <w:tcPr>
            <w:tcW w:w="1000" w:type="pct"/>
          </w:tcPr>
          <w:p w14:paraId="560DFB57" w14:textId="2BAC25DB" w:rsidR="00881057" w:rsidRPr="00DF0045" w:rsidRDefault="00881057" w:rsidP="0088105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5B206A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1204" w:type="pct"/>
          </w:tcPr>
          <w:p w14:paraId="71700DF2" w14:textId="3C1CA2EC" w:rsidR="00881057" w:rsidRPr="00DF0045" w:rsidRDefault="00881057" w:rsidP="00881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5B206A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726" w:type="pct"/>
          </w:tcPr>
          <w:p w14:paraId="72D3F8D8" w14:textId="767F90EC" w:rsidR="00881057" w:rsidRPr="00DF0045" w:rsidRDefault="00881057" w:rsidP="0088105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AF22A5" w:rsidRPr="00DF0045" w14:paraId="1582758B" w14:textId="77777777" w:rsidTr="008810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none" w:sz="0" w:space="0" w:color="auto"/>
            </w:tcBorders>
            <w:shd w:val="clear" w:color="auto" w:fill="FFFFCC"/>
          </w:tcPr>
          <w:p w14:paraId="61DF9B7A" w14:textId="77777777" w:rsidR="00AF22A5" w:rsidRPr="00DF0045" w:rsidRDefault="00AF22A5" w:rsidP="00AF22A5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 w:rsidRPr="00DF0045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29 พ.</w:t>
            </w:r>
            <w:r w:rsidRPr="00DF0045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ค.</w:t>
            </w:r>
            <w:r w:rsidRPr="00DF0045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</w:t>
            </w:r>
            <w:r w:rsidRPr="00DF0045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 w:rsidRPr="00DF0045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09 มิ.ย.</w:t>
            </w:r>
            <w:r w:rsidRPr="00DF0045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69</w:t>
            </w:r>
          </w:p>
        </w:tc>
        <w:tc>
          <w:tcPr>
            <w:tcW w:w="930" w:type="pct"/>
          </w:tcPr>
          <w:p w14:paraId="5A5C7547" w14:textId="357AAAA3" w:rsidR="00AF22A5" w:rsidRPr="00DF0045" w:rsidRDefault="00AF22A5" w:rsidP="00AF22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59</w:t>
            </w: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</w:tcPr>
          <w:p w14:paraId="280C1C75" w14:textId="1AD50641" w:rsidR="00AF22A5" w:rsidRPr="00DF0045" w:rsidRDefault="00AF22A5" w:rsidP="00AF22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03095C">
              <w:rPr>
                <w:rFonts w:ascii="Angsana New" w:hAnsi="Angsana New" w:cs="Angsana New"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1204" w:type="pct"/>
          </w:tcPr>
          <w:p w14:paraId="73AC6B0D" w14:textId="1853BF87" w:rsidR="00AF22A5" w:rsidRPr="00DF0045" w:rsidRDefault="00AF22A5" w:rsidP="00AF2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03095C">
              <w:rPr>
                <w:rFonts w:ascii="Angsana New" w:hAnsi="Angsana New" w:cs="Angsana New"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726" w:type="pct"/>
          </w:tcPr>
          <w:p w14:paraId="3893B48E" w14:textId="4F95D2B1" w:rsidR="00AF22A5" w:rsidRPr="00DF0045" w:rsidRDefault="00AF22A5" w:rsidP="00AF22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881057" w:rsidRPr="00DF0045" w14:paraId="126C7F26" w14:textId="77777777" w:rsidTr="00881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none" w:sz="0" w:space="0" w:color="auto"/>
              <w:bottom w:val="single" w:sz="4" w:space="0" w:color="auto"/>
            </w:tcBorders>
            <w:shd w:val="clear" w:color="auto" w:fill="FFFFCC"/>
          </w:tcPr>
          <w:p w14:paraId="48E413B0" w14:textId="77777777" w:rsidR="00881057" w:rsidRPr="00DF0045" w:rsidRDefault="00881057" w:rsidP="00881057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 w:rsidRPr="00DF0045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19 </w:t>
            </w:r>
            <w:r w:rsidRPr="00DF0045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 w:rsidRPr="00DF0045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30 มิ.ย</w:t>
            </w:r>
            <w:r w:rsidRPr="00DF0045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.</w:t>
            </w:r>
            <w:r w:rsidRPr="00DF0045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69</w:t>
            </w:r>
          </w:p>
        </w:tc>
        <w:tc>
          <w:tcPr>
            <w:tcW w:w="930" w:type="pct"/>
          </w:tcPr>
          <w:p w14:paraId="70D417A2" w14:textId="7FE51D79" w:rsidR="00881057" w:rsidRPr="00DF0045" w:rsidRDefault="00881057" w:rsidP="0088105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1000" w:type="pct"/>
          </w:tcPr>
          <w:p w14:paraId="139B93BF" w14:textId="462AB7C5" w:rsidR="00881057" w:rsidRPr="00DF0045" w:rsidRDefault="00881057" w:rsidP="0088105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1204" w:type="pct"/>
          </w:tcPr>
          <w:p w14:paraId="527FBD75" w14:textId="0BD6F307" w:rsidR="00881057" w:rsidRPr="00DF0045" w:rsidRDefault="00881057" w:rsidP="00881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726" w:type="pct"/>
          </w:tcPr>
          <w:p w14:paraId="09941EC1" w14:textId="187F8AEA" w:rsidR="00881057" w:rsidRPr="00DF0045" w:rsidRDefault="00881057" w:rsidP="0088105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AF22A5" w:rsidRPr="00DF0045" w14:paraId="63FE0A7D" w14:textId="77777777" w:rsidTr="008810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none" w:sz="0" w:space="0" w:color="auto"/>
            </w:tcBorders>
            <w:shd w:val="clear" w:color="auto" w:fill="FFFFCC"/>
          </w:tcPr>
          <w:p w14:paraId="67568EA6" w14:textId="21584C73" w:rsidR="00AF22A5" w:rsidRPr="00DF0045" w:rsidRDefault="00AF22A5" w:rsidP="00AF22A5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23</w:t>
            </w:r>
            <w:r w:rsidRPr="00DF0045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ก.ค.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03 ส.ค.</w:t>
            </w:r>
            <w:r w:rsidRPr="00DF0045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69</w:t>
            </w:r>
          </w:p>
        </w:tc>
        <w:tc>
          <w:tcPr>
            <w:tcW w:w="930" w:type="pct"/>
          </w:tcPr>
          <w:p w14:paraId="7EAB58D5" w14:textId="170C397E" w:rsidR="00AF22A5" w:rsidRPr="00DF0045" w:rsidRDefault="00AF22A5" w:rsidP="00AF22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424B71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1000" w:type="pct"/>
          </w:tcPr>
          <w:p w14:paraId="0E7BDE1D" w14:textId="50C16461" w:rsidR="00AF22A5" w:rsidRPr="00DF0045" w:rsidRDefault="00AF22A5" w:rsidP="00AF22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424B71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1204" w:type="pct"/>
          </w:tcPr>
          <w:p w14:paraId="4104C664" w14:textId="3A88585B" w:rsidR="00AF22A5" w:rsidRPr="00DF0045" w:rsidRDefault="00AF22A5" w:rsidP="00AF2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424B71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726" w:type="pct"/>
          </w:tcPr>
          <w:p w14:paraId="6F3BCB95" w14:textId="706E33FF" w:rsidR="00AF22A5" w:rsidRPr="00DF0045" w:rsidRDefault="00AF22A5" w:rsidP="00AF22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AF22A5" w:rsidRPr="00DF0045" w14:paraId="293E31D4" w14:textId="77777777" w:rsidTr="00237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00"/>
          </w:tcPr>
          <w:p w14:paraId="38CE8F9D" w14:textId="77777777" w:rsidR="00AF22A5" w:rsidRDefault="00AF22A5" w:rsidP="00AF22A5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22 ก.ย.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03 ต.ค.</w:t>
            </w:r>
          </w:p>
          <w:p w14:paraId="4C16BC2D" w14:textId="77777777" w:rsidR="00AF22A5" w:rsidRDefault="00AF22A5" w:rsidP="00AF22A5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*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Oktoberfest*</w:t>
            </w:r>
          </w:p>
          <w:p w14:paraId="1B3D827A" w14:textId="72CB7740" w:rsidR="00AF22A5" w:rsidRPr="00DF0045" w:rsidRDefault="00AF22A5" w:rsidP="00AF22A5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“เทศกาลเบียร์2026”</w:t>
            </w:r>
          </w:p>
        </w:tc>
        <w:tc>
          <w:tcPr>
            <w:tcW w:w="930" w:type="pct"/>
            <w:shd w:val="clear" w:color="auto" w:fill="FFFF00"/>
          </w:tcPr>
          <w:p w14:paraId="21C33653" w14:textId="3B0D6CDF" w:rsidR="00AF22A5" w:rsidRPr="00DF0045" w:rsidRDefault="00AF22A5" w:rsidP="00AF22A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424B71">
              <w:rPr>
                <w:rFonts w:ascii="Angsana New" w:hAnsi="Angsana New" w:cs="Angsana New"/>
                <w:color w:val="3333FF"/>
                <w:sz w:val="36"/>
                <w:szCs w:val="36"/>
              </w:rPr>
              <w:t>1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75</w:t>
            </w:r>
            <w:r w:rsidRPr="00424B71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  <w:shd w:val="clear" w:color="auto" w:fill="FFFF00"/>
          </w:tcPr>
          <w:p w14:paraId="5907C3E0" w14:textId="08107EBF" w:rsidR="00AF22A5" w:rsidRPr="00DF0045" w:rsidRDefault="00AF22A5" w:rsidP="00AF22A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3C31A1">
              <w:rPr>
                <w:rFonts w:ascii="Angsana New" w:hAnsi="Angsana New" w:cs="Angsana New"/>
                <w:color w:val="3333FF"/>
                <w:sz w:val="36"/>
                <w:szCs w:val="36"/>
              </w:rPr>
              <w:t>175,900</w:t>
            </w:r>
          </w:p>
        </w:tc>
        <w:tc>
          <w:tcPr>
            <w:tcW w:w="1204" w:type="pct"/>
            <w:shd w:val="clear" w:color="auto" w:fill="FFFF00"/>
          </w:tcPr>
          <w:p w14:paraId="19F24B48" w14:textId="1E6432D3" w:rsidR="00AF22A5" w:rsidRPr="00DF0045" w:rsidRDefault="00AF22A5" w:rsidP="00AF2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3C31A1">
              <w:rPr>
                <w:rFonts w:ascii="Angsana New" w:hAnsi="Angsana New" w:cs="Angsana New"/>
                <w:color w:val="3333FF"/>
                <w:sz w:val="36"/>
                <w:szCs w:val="36"/>
              </w:rPr>
              <w:t>175,900</w:t>
            </w:r>
          </w:p>
        </w:tc>
        <w:tc>
          <w:tcPr>
            <w:tcW w:w="726" w:type="pct"/>
            <w:shd w:val="clear" w:color="auto" w:fill="FFFF00"/>
          </w:tcPr>
          <w:p w14:paraId="7F3EDA00" w14:textId="5794039C" w:rsidR="00AF22A5" w:rsidRPr="00DF0045" w:rsidRDefault="00AF22A5" w:rsidP="00AF22A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45</w:t>
            </w:r>
            <w:r w:rsidRPr="00DF0045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</w:tr>
      <w:tr w:rsidR="0023795A" w:rsidRPr="00DF0045" w14:paraId="585F5E41" w14:textId="77777777" w:rsidTr="008810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CC"/>
          </w:tcPr>
          <w:p w14:paraId="520A675C" w14:textId="00D30426" w:rsidR="0023795A" w:rsidRPr="00DF0045" w:rsidRDefault="0023795A" w:rsidP="0023795A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02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13 ต.ค.69</w:t>
            </w:r>
          </w:p>
        </w:tc>
        <w:tc>
          <w:tcPr>
            <w:tcW w:w="930" w:type="pct"/>
          </w:tcPr>
          <w:p w14:paraId="742C09FD" w14:textId="214CA81B" w:rsidR="0023795A" w:rsidRPr="00DF0045" w:rsidRDefault="0023795A" w:rsidP="0023795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1000" w:type="pct"/>
          </w:tcPr>
          <w:p w14:paraId="58881962" w14:textId="14D9D54D" w:rsidR="0023795A" w:rsidRPr="00DF0045" w:rsidRDefault="0023795A" w:rsidP="0023795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1204" w:type="pct"/>
          </w:tcPr>
          <w:p w14:paraId="7842A2C9" w14:textId="03D89503" w:rsidR="0023795A" w:rsidRPr="00DF0045" w:rsidRDefault="0023795A" w:rsidP="002379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165,900</w:t>
            </w:r>
          </w:p>
        </w:tc>
        <w:tc>
          <w:tcPr>
            <w:tcW w:w="726" w:type="pct"/>
          </w:tcPr>
          <w:p w14:paraId="2F6BDF39" w14:textId="7808BDF1" w:rsidR="0023795A" w:rsidRPr="00DF0045" w:rsidRDefault="0023795A" w:rsidP="0023795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AF22A5" w:rsidRPr="00DF0045" w14:paraId="0EF4D1C5" w14:textId="77777777" w:rsidTr="00881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CC"/>
          </w:tcPr>
          <w:p w14:paraId="5DAFC791" w14:textId="7FFA2775" w:rsidR="00AF22A5" w:rsidRPr="00DF0045" w:rsidRDefault="00AF22A5" w:rsidP="00AF22A5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29 ต.ค.69</w:t>
            </w:r>
          </w:p>
        </w:tc>
        <w:tc>
          <w:tcPr>
            <w:tcW w:w="930" w:type="pct"/>
          </w:tcPr>
          <w:p w14:paraId="3B87EB5B" w14:textId="7D8E2A89" w:rsidR="00AF22A5" w:rsidRPr="00DF0045" w:rsidRDefault="00AF22A5" w:rsidP="00AF22A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2</w:t>
            </w: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</w:tcPr>
          <w:p w14:paraId="685CC830" w14:textId="49D05DDD" w:rsidR="00AF22A5" w:rsidRPr="00DF0045" w:rsidRDefault="00AF22A5" w:rsidP="00AF22A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7B5FF6">
              <w:rPr>
                <w:rFonts w:ascii="Angsana New" w:hAnsi="Angsana New" w:cs="Angsana New"/>
                <w:color w:val="3333FF"/>
                <w:sz w:val="36"/>
                <w:szCs w:val="36"/>
              </w:rPr>
              <w:t>162,900</w:t>
            </w:r>
          </w:p>
        </w:tc>
        <w:tc>
          <w:tcPr>
            <w:tcW w:w="1204" w:type="pct"/>
          </w:tcPr>
          <w:p w14:paraId="4A78DA3D" w14:textId="7C661CCF" w:rsidR="00AF22A5" w:rsidRPr="00DF0045" w:rsidRDefault="00AF22A5" w:rsidP="00AF2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7B5FF6">
              <w:rPr>
                <w:rFonts w:ascii="Angsana New" w:hAnsi="Angsana New" w:cs="Angsana New"/>
                <w:color w:val="3333FF"/>
                <w:sz w:val="36"/>
                <w:szCs w:val="36"/>
              </w:rPr>
              <w:t>162,900</w:t>
            </w:r>
          </w:p>
        </w:tc>
        <w:tc>
          <w:tcPr>
            <w:tcW w:w="726" w:type="pct"/>
          </w:tcPr>
          <w:p w14:paraId="19593938" w14:textId="48ECC4F6" w:rsidR="00AF22A5" w:rsidRPr="00DF0045" w:rsidRDefault="00AF22A5" w:rsidP="00AF22A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AF22A5" w:rsidRPr="00DF0045" w14:paraId="2D9EAD32" w14:textId="77777777" w:rsidTr="008810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CC"/>
          </w:tcPr>
          <w:p w14:paraId="6029D8A8" w14:textId="37677777" w:rsidR="00AF22A5" w:rsidRDefault="00AF22A5" w:rsidP="00AF22A5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30 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ต.ค.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10 พ.ย.69</w:t>
            </w:r>
          </w:p>
        </w:tc>
        <w:tc>
          <w:tcPr>
            <w:tcW w:w="930" w:type="pct"/>
          </w:tcPr>
          <w:p w14:paraId="40699580" w14:textId="244A3259" w:rsidR="00AF22A5" w:rsidRPr="00C1709E" w:rsidRDefault="00AF22A5" w:rsidP="00AF22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59</w:t>
            </w: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</w:tcPr>
          <w:p w14:paraId="2D991BA1" w14:textId="4D7A36F4" w:rsidR="00AF22A5" w:rsidRPr="00C1709E" w:rsidRDefault="00AF22A5" w:rsidP="00AF22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03095C">
              <w:rPr>
                <w:rFonts w:ascii="Angsana New" w:hAnsi="Angsana New" w:cs="Angsana New"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1204" w:type="pct"/>
          </w:tcPr>
          <w:p w14:paraId="65C5B7F1" w14:textId="649B1870" w:rsidR="00AF22A5" w:rsidRPr="00C1709E" w:rsidRDefault="00AF22A5" w:rsidP="00AF2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03095C">
              <w:rPr>
                <w:rFonts w:ascii="Angsana New" w:hAnsi="Angsana New" w:cs="Angsana New"/>
                <w:color w:val="3333FF"/>
                <w:sz w:val="36"/>
                <w:szCs w:val="36"/>
              </w:rPr>
              <w:t>159,900</w:t>
            </w:r>
          </w:p>
        </w:tc>
        <w:tc>
          <w:tcPr>
            <w:tcW w:w="726" w:type="pct"/>
          </w:tcPr>
          <w:p w14:paraId="6D2E8B30" w14:textId="2D056CCF" w:rsidR="00AF22A5" w:rsidRPr="00D26243" w:rsidRDefault="00AF22A5" w:rsidP="00AF22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9D1213" w:rsidRPr="00DF0045" w14:paraId="43A9F998" w14:textId="77777777" w:rsidTr="00881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CC"/>
          </w:tcPr>
          <w:p w14:paraId="380A1A79" w14:textId="77777777" w:rsidR="009D1213" w:rsidRDefault="009D1213" w:rsidP="009D1213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26 พ.ย.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07 ธ.ค.69</w:t>
            </w:r>
          </w:p>
          <w:p w14:paraId="23BBC5B1" w14:textId="386ECA43" w:rsidR="009D1213" w:rsidRPr="009D1213" w:rsidRDefault="009D1213" w:rsidP="009D1213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9D1213">
              <w:rPr>
                <w:rFonts w:asciiTheme="majorBidi" w:hAnsiTheme="majorBidi" w:cstheme="majorBidi" w:hint="cs"/>
                <w:color w:val="3333FF"/>
                <w:sz w:val="32"/>
                <w:szCs w:val="32"/>
                <w:cs/>
              </w:rPr>
              <w:t xml:space="preserve">“คริสต์มาส มาร์เก็ต” </w:t>
            </w:r>
          </w:p>
        </w:tc>
        <w:tc>
          <w:tcPr>
            <w:tcW w:w="930" w:type="pct"/>
          </w:tcPr>
          <w:p w14:paraId="759BD6B0" w14:textId="39B008BD" w:rsidR="009D1213" w:rsidRPr="00C1709E" w:rsidRDefault="009D1213" w:rsidP="009D12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2</w:t>
            </w: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</w:tcPr>
          <w:p w14:paraId="76881166" w14:textId="314C1300" w:rsidR="009D1213" w:rsidRPr="0003095C" w:rsidRDefault="009D1213" w:rsidP="009D12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7B5FF6">
              <w:rPr>
                <w:rFonts w:ascii="Angsana New" w:hAnsi="Angsana New" w:cs="Angsana New"/>
                <w:color w:val="3333FF"/>
                <w:sz w:val="36"/>
                <w:szCs w:val="36"/>
              </w:rPr>
              <w:t>162,900</w:t>
            </w:r>
          </w:p>
        </w:tc>
        <w:tc>
          <w:tcPr>
            <w:tcW w:w="1204" w:type="pct"/>
          </w:tcPr>
          <w:p w14:paraId="5D1072CF" w14:textId="4E81C6C2" w:rsidR="009D1213" w:rsidRPr="0003095C" w:rsidRDefault="009D1213" w:rsidP="009D12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7B5FF6">
              <w:rPr>
                <w:rFonts w:ascii="Angsana New" w:hAnsi="Angsana New" w:cs="Angsana New"/>
                <w:color w:val="3333FF"/>
                <w:sz w:val="36"/>
                <w:szCs w:val="36"/>
              </w:rPr>
              <w:t>162,900</w:t>
            </w:r>
          </w:p>
        </w:tc>
        <w:tc>
          <w:tcPr>
            <w:tcW w:w="726" w:type="pct"/>
          </w:tcPr>
          <w:p w14:paraId="5B1159AC" w14:textId="63B2DF8F" w:rsidR="009D1213" w:rsidRPr="00D26243" w:rsidRDefault="009D1213" w:rsidP="009D12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9D1213" w:rsidRPr="00DF0045" w14:paraId="6515D68F" w14:textId="77777777" w:rsidTr="008810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tcBorders>
              <w:left w:val="single" w:sz="4" w:space="0" w:color="auto"/>
            </w:tcBorders>
            <w:shd w:val="clear" w:color="auto" w:fill="FFFFCC"/>
          </w:tcPr>
          <w:p w14:paraId="756D6425" w14:textId="77777777" w:rsidR="009D1213" w:rsidRDefault="009D1213" w:rsidP="009D1213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24 ธ.ค.69 </w:t>
            </w:r>
            <w:r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 xml:space="preserve"> 04 ม.ค.70</w:t>
            </w:r>
          </w:p>
          <w:p w14:paraId="6AD91B73" w14:textId="51D95B84" w:rsidR="009D1213" w:rsidRPr="009D1213" w:rsidRDefault="009D1213" w:rsidP="009D1213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9D1213">
              <w:rPr>
                <w:rFonts w:asciiTheme="majorBidi" w:hAnsiTheme="majorBidi" w:cstheme="majorBidi" w:hint="cs"/>
                <w:color w:val="3333FF"/>
                <w:sz w:val="32"/>
                <w:szCs w:val="32"/>
                <w:cs/>
              </w:rPr>
              <w:t xml:space="preserve">“เทศกาลปีใหม่ 2570” </w:t>
            </w:r>
          </w:p>
        </w:tc>
        <w:tc>
          <w:tcPr>
            <w:tcW w:w="930" w:type="pct"/>
          </w:tcPr>
          <w:p w14:paraId="25FF05D0" w14:textId="4D446D92" w:rsidR="009D1213" w:rsidRPr="00C1709E" w:rsidRDefault="009D1213" w:rsidP="009D12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16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</w:rPr>
              <w:t>9</w:t>
            </w:r>
            <w:r w:rsidRPr="00C1709E">
              <w:rPr>
                <w:rFonts w:ascii="Angsana New" w:hAnsi="Angsana New" w:cs="Angsana New"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000" w:type="pct"/>
          </w:tcPr>
          <w:p w14:paraId="438EB9EE" w14:textId="1CEC97AF" w:rsidR="009D1213" w:rsidRPr="0003095C" w:rsidRDefault="009D1213" w:rsidP="009D12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6022B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1204" w:type="pct"/>
          </w:tcPr>
          <w:p w14:paraId="557FB03C" w14:textId="4931314F" w:rsidR="009D1213" w:rsidRPr="0003095C" w:rsidRDefault="009D1213" w:rsidP="009D12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C6022B">
              <w:rPr>
                <w:rFonts w:ascii="Angsana New" w:hAnsi="Angsana New" w:cs="Angsana New"/>
                <w:color w:val="3333FF"/>
                <w:sz w:val="36"/>
                <w:szCs w:val="36"/>
              </w:rPr>
              <w:t>169,900</w:t>
            </w:r>
          </w:p>
        </w:tc>
        <w:tc>
          <w:tcPr>
            <w:tcW w:w="726" w:type="pct"/>
          </w:tcPr>
          <w:p w14:paraId="1E98C04C" w14:textId="75F03186" w:rsidR="009D1213" w:rsidRPr="00D26243" w:rsidRDefault="009D1213" w:rsidP="009D12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hAnsi="Angsana New" w:cs="Angsana New"/>
                <w:color w:val="3333FF"/>
                <w:sz w:val="36"/>
                <w:szCs w:val="36"/>
              </w:rPr>
            </w:pPr>
            <w:r w:rsidRPr="00D26243">
              <w:rPr>
                <w:rFonts w:ascii="Angsana New" w:hAnsi="Angsana New" w:cs="Angsana New"/>
                <w:color w:val="3333FF"/>
                <w:sz w:val="36"/>
                <w:szCs w:val="36"/>
              </w:rPr>
              <w:t>35,900</w:t>
            </w:r>
          </w:p>
        </w:tc>
      </w:tr>
      <w:tr w:rsidR="009D1213" w:rsidRPr="00DF0045" w14:paraId="1D66763A" w14:textId="77777777" w:rsidTr="00D35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one" w:sz="0" w:space="0" w:color="auto"/>
            </w:tcBorders>
            <w:shd w:val="clear" w:color="auto" w:fill="FFE599" w:themeFill="accent4" w:themeFillTint="66"/>
          </w:tcPr>
          <w:p w14:paraId="2D908C63" w14:textId="201AC018" w:rsidR="009D1213" w:rsidRPr="00DF0045" w:rsidRDefault="009D1213" w:rsidP="009D1213">
            <w:pPr>
              <w:pStyle w:val="NoSpacing"/>
              <w:shd w:val="clear" w:color="auto" w:fill="FFFF00"/>
              <w:jc w:val="center"/>
              <w:rPr>
                <w:rFonts w:ascii="Angsana New" w:hAnsi="Angsana New" w:cs="Angsana New"/>
                <w:b w:val="0"/>
                <w:bCs w:val="0"/>
                <w:color w:val="0000FF"/>
                <w:sz w:val="36"/>
                <w:szCs w:val="36"/>
                <w:cs/>
              </w:rPr>
            </w:pPr>
            <w:r w:rsidRPr="00DF0045">
              <w:rPr>
                <w:rFonts w:ascii="Angsana New" w:hAnsi="Angsana New" w:cs="Angsana New" w:hint="cs"/>
                <w:color w:val="FF0000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</w:tc>
      </w:tr>
      <w:tr w:rsidR="009D1213" w:rsidRPr="00DF0045" w14:paraId="123634A8" w14:textId="77777777" w:rsidTr="0023795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one" w:sz="0" w:space="0" w:color="auto"/>
              <w:bottom w:val="none" w:sz="0" w:space="0" w:color="auto"/>
            </w:tcBorders>
            <w:shd w:val="clear" w:color="auto" w:fill="FBE4D5" w:themeFill="accent2" w:themeFillTint="33"/>
          </w:tcPr>
          <w:p w14:paraId="3E104BBC" w14:textId="3315AC69" w:rsidR="009D1213" w:rsidRPr="00DF0045" w:rsidRDefault="009D1213" w:rsidP="009D1213">
            <w:pPr>
              <w:pStyle w:val="NoSpacing"/>
              <w:shd w:val="clear" w:color="auto" w:fill="FFFF00"/>
              <w:jc w:val="center"/>
              <w:rPr>
                <w:rFonts w:ascii="Angsana New" w:hAnsi="Angsana New" w:cs="Angsana New"/>
                <w:b w:val="0"/>
                <w:bCs w:val="0"/>
                <w:color w:val="FF0000"/>
                <w:sz w:val="36"/>
                <w:szCs w:val="36"/>
                <w:cs/>
              </w:rPr>
            </w:pPr>
            <w:r w:rsidRPr="00DF0045"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19FE3982" w14:textId="77777777" w:rsidR="007F1267" w:rsidRPr="00DF0045" w:rsidRDefault="007F1267" w:rsidP="00B908E2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4658EF77" w14:textId="77777777" w:rsidR="00F62DD0" w:rsidRPr="00DF0045" w:rsidRDefault="00F62DD0" w:rsidP="00B908E2">
      <w:pPr>
        <w:jc w:val="thaiDistribute"/>
        <w:rPr>
          <w:rFonts w:ascii="Angsana New" w:hAnsi="Angsana New"/>
          <w:sz w:val="16"/>
          <w:szCs w:val="16"/>
          <w:cs/>
        </w:rPr>
      </w:pPr>
    </w:p>
    <w:p w14:paraId="2DF2DC1D" w14:textId="77777777" w:rsidR="0037788B" w:rsidRPr="00DF0045" w:rsidRDefault="0037788B" w:rsidP="00B908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58F3214C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proofErr w:type="spellStart"/>
      <w:r w:rsidRPr="00DF0045">
        <w:rPr>
          <w:rFonts w:ascii="Angsana New" w:eastAsia="SimSun" w:hAnsi="Angsana New" w:cs="Angsana New" w:hint="cs"/>
          <w:sz w:val="32"/>
          <w:szCs w:val="32"/>
          <w:cs/>
        </w:rPr>
        <w:t>แฟรงค์เฟิร์ท</w:t>
      </w:r>
      <w:proofErr w:type="spellEnd"/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-กรุงเทพฯ </w:t>
      </w:r>
    </w:p>
    <w:p w14:paraId="02513582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12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ช.ม./วัน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07E67FD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3-4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เท่าตัว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หากวันเข้าพักตรงกับงานเทศกาล</w:t>
      </w:r>
      <w:r w:rsidRPr="00DF0045">
        <w:rPr>
          <w:rFonts w:ascii="Angsana New" w:eastAsia="SimSun" w:hAnsi="Angsana New" w:cs="Angsana New" w:hint="cs"/>
          <w:sz w:val="32"/>
          <w:szCs w:val="32"/>
          <w:cs/>
        </w:rPr>
        <w:t xml:space="preserve">   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เทรด</w:t>
      </w:r>
      <w:proofErr w:type="spellStart"/>
      <w:r w:rsidRPr="00DF0045">
        <w:rPr>
          <w:rFonts w:ascii="Angsana New" w:eastAsia="SimSun" w:hAnsi="Angsana New" w:cs="Angsana New"/>
          <w:sz w:val="32"/>
          <w:szCs w:val="32"/>
          <w:cs/>
        </w:rPr>
        <w:t>แฟร์</w:t>
      </w:r>
      <w:proofErr w:type="spellEnd"/>
      <w:r w:rsidRPr="00DF0045">
        <w:rPr>
          <w:rFonts w:ascii="Angsana New" w:eastAsia="SimSun" w:hAnsi="Angsana New" w:cs="Angsana New"/>
          <w:sz w:val="32"/>
          <w:szCs w:val="32"/>
          <w:cs/>
        </w:rPr>
        <w:t>หรือการประชุม</w:t>
      </w:r>
      <w:proofErr w:type="spellStart"/>
      <w:r w:rsidRPr="00DF0045">
        <w:rPr>
          <w:rFonts w:ascii="Angsana New" w:eastAsia="SimSun" w:hAnsi="Angsana New" w:cs="Angsana New"/>
          <w:sz w:val="32"/>
          <w:szCs w:val="32"/>
          <w:cs/>
        </w:rPr>
        <w:t>ต่างๆ</w:t>
      </w:r>
      <w:proofErr w:type="spellEnd"/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C680B64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lastRenderedPageBreak/>
        <w:t>ค่าธรรมเนียมในการยื่นวีซ่ายุโรปหรือกลุ่มเชงเก</w:t>
      </w:r>
      <w:proofErr w:type="spellStart"/>
      <w:r w:rsidRPr="00DF0045">
        <w:rPr>
          <w:rFonts w:ascii="Angsana New" w:eastAsia="SimSun" w:hAnsi="Angsana New" w:cs="Angsana New"/>
          <w:sz w:val="32"/>
          <w:szCs w:val="32"/>
          <w:cs/>
        </w:rPr>
        <w:t>้น</w:t>
      </w:r>
      <w:proofErr w:type="spellEnd"/>
      <w:r w:rsidRPr="00DF0045">
        <w:rPr>
          <w:rFonts w:ascii="Angsana New" w:eastAsia="SimSun" w:hAnsi="Angsana New" w:cs="Angsana New"/>
          <w:sz w:val="32"/>
          <w:szCs w:val="32"/>
          <w:cs/>
        </w:rPr>
        <w:t>วีซ่า และค่าธรรมเนียมวีซ่า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E89A177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5104040A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221BCD4E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color w:val="3333FF"/>
          <w:sz w:val="32"/>
          <w:szCs w:val="32"/>
          <w:highlight w:val="yellow"/>
        </w:rPr>
      </w:pPr>
      <w:r w:rsidRPr="00DF0045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</w:rPr>
        <w:t>ค่าประกัน</w:t>
      </w:r>
      <w:r w:rsidRPr="00DF0045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</w:rPr>
        <w:t>สุขภาพและการเกิด</w:t>
      </w:r>
      <w:r w:rsidRPr="00DF0045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</w:rPr>
        <w:t xml:space="preserve">อุบัติเหตุในการเดินทางวงเงินท่านละ </w:t>
      </w:r>
      <w:r w:rsidR="007F7BCF" w:rsidRPr="00DF0045">
        <w:rPr>
          <w:rFonts w:ascii="Angsana New" w:eastAsia="SimSun" w:hAnsi="Angsana New" w:cs="Angsana New"/>
          <w:color w:val="3333FF"/>
          <w:sz w:val="32"/>
          <w:szCs w:val="32"/>
          <w:highlight w:val="yellow"/>
        </w:rPr>
        <w:t>1</w:t>
      </w:r>
      <w:r w:rsidRPr="00DF0045">
        <w:rPr>
          <w:rFonts w:ascii="Angsana New" w:eastAsia="SimSun" w:hAnsi="Angsana New" w:cs="Angsana New"/>
          <w:color w:val="3333FF"/>
          <w:sz w:val="32"/>
          <w:szCs w:val="32"/>
          <w:highlight w:val="yellow"/>
        </w:rPr>
        <w:t xml:space="preserve">,000,000 </w:t>
      </w:r>
      <w:r w:rsidRPr="00DF0045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</w:rPr>
        <w:t>บาท</w:t>
      </w:r>
      <w:r w:rsidRPr="00DF0045">
        <w:rPr>
          <w:rFonts w:ascii="Angsana New" w:eastAsia="SimSun" w:hAnsi="Angsana New" w:cs="Angsana New"/>
          <w:color w:val="3333FF"/>
          <w:sz w:val="32"/>
          <w:szCs w:val="32"/>
          <w:highlight w:val="yellow"/>
        </w:rPr>
        <w:t xml:space="preserve"> </w:t>
      </w:r>
      <w:r w:rsidRPr="00DF0045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</w:rPr>
        <w:t xml:space="preserve">(ตามเงื่อนไขกรมธรรม์) </w:t>
      </w:r>
    </w:p>
    <w:p w14:paraId="1F9FF4F1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ค่าทิปพนักงานขับรถในยุโรป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</w:p>
    <w:p w14:paraId="56847F97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DF0045">
        <w:rPr>
          <w:rFonts w:ascii="Angsana New" w:eastAsia="SimSun" w:hAnsi="Angsana New" w:cs="Angsana New" w:hint="cs"/>
          <w:color w:val="0000FF"/>
          <w:sz w:val="32"/>
          <w:szCs w:val="32"/>
          <w:cs/>
        </w:rPr>
        <w:t xml:space="preserve">น้ำดื่มบริการบนรถโค้ชทุกวัน </w:t>
      </w:r>
    </w:p>
    <w:p w14:paraId="341FACFB" w14:textId="77777777" w:rsidR="0037788B" w:rsidRPr="00DF0045" w:rsidRDefault="0037788B" w:rsidP="00397623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ค่าพนักงานยกกระเป๋า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ณ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โรงแรมที่พัก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กรุณาตรวจสัมภาระของท่านให้เรียบร้อยก่อนรถออกทุกครั้ง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Pr="00DF0045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หากท่านลืมสัมภาระไว้ในห้องพัก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มีค่าใช้จ่ายในการจัดส่งคืน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และอาจเกิดความล่าช้าหรือสูญหายได้</w:t>
      </w:r>
    </w:p>
    <w:p w14:paraId="3E3BECF4" w14:textId="098E4A42" w:rsidR="0037788B" w:rsidRPr="00DF0045" w:rsidRDefault="0037788B" w:rsidP="00397623">
      <w:pPr>
        <w:pStyle w:val="NoSpacing"/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sz w:val="32"/>
          <w:szCs w:val="32"/>
        </w:rPr>
        <w:t xml:space="preserve">*** </w:t>
      </w:r>
      <w:r w:rsidRPr="00DF0045">
        <w:rPr>
          <w:rFonts w:ascii="Angsana New" w:hAnsi="Angsana New" w:cs="Angsana New" w:hint="cs"/>
          <w:sz w:val="32"/>
          <w:szCs w:val="32"/>
          <w:cs/>
        </w:rPr>
        <w:t>บางโรงแรมมีพนักงานยกกระเป๋าไม่พอทำให้เกิดความล้าช้า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 </w:t>
      </w:r>
      <w:r w:rsidRPr="00DF0045">
        <w:rPr>
          <w:rFonts w:ascii="Angsana New" w:hAnsi="Angsana New" w:cs="Angsana New" w:hint="cs"/>
          <w:sz w:val="32"/>
          <w:szCs w:val="32"/>
          <w:cs/>
        </w:rPr>
        <w:t>ท่านสามารถนำสัมภาระขึ้นห้องพักได้ด้วยตัวเอง</w:t>
      </w:r>
      <w:r w:rsidRPr="00DF0045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1BFE2954" w14:textId="77777777" w:rsidR="0037788B" w:rsidRPr="00DF0045" w:rsidRDefault="0037788B" w:rsidP="00397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00844972" w14:textId="77777777" w:rsidR="0037788B" w:rsidRPr="00DF0045" w:rsidRDefault="0037788B" w:rsidP="00397623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6E024A4A" w14:textId="77777777" w:rsidR="0037788B" w:rsidRPr="00DF0045" w:rsidRDefault="0037788B" w:rsidP="00397623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ค่าซักรีด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8E8FBB5" w14:textId="77777777" w:rsidR="0037788B" w:rsidRPr="00DF0045" w:rsidRDefault="0037788B" w:rsidP="00397623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D0D39AD" w14:textId="77777777" w:rsidR="00605F78" w:rsidRPr="00DF0045" w:rsidRDefault="00605F78" w:rsidP="00397623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 w:hint="cs"/>
          <w:sz w:val="32"/>
          <w:szCs w:val="32"/>
          <w:cs/>
        </w:rPr>
        <w:t>ค่าเปลี่ยนตั๋วขากลับกรณีอยู่ต่อ</w:t>
      </w:r>
    </w:p>
    <w:p w14:paraId="0F6A8368" w14:textId="715E8A27" w:rsidR="0037788B" w:rsidRPr="00DF0045" w:rsidRDefault="0037788B" w:rsidP="00397623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ทิป</w:t>
      </w:r>
      <w:r w:rsidRPr="00DF0045">
        <w:rPr>
          <w:rFonts w:ascii="Angsana New" w:hAnsi="Angsana New" w:cs="Angsana New"/>
          <w:color w:val="0000FF"/>
          <w:sz w:val="32"/>
          <w:szCs w:val="32"/>
          <w:cs/>
        </w:rPr>
        <w:t>หัวหน้าทัวร์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วันละ 100 บาท ต่อท่านต่อวัน(1,</w:t>
      </w:r>
      <w:r w:rsidR="00AF22A5">
        <w:rPr>
          <w:rFonts w:ascii="Angsana New" w:hAnsi="Angsana New" w:cs="Angsana New" w:hint="cs"/>
          <w:color w:val="0000FF"/>
          <w:sz w:val="32"/>
          <w:szCs w:val="32"/>
          <w:cs/>
        </w:rPr>
        <w:t>2</w:t>
      </w:r>
      <w:r w:rsidRPr="00DF0045">
        <w:rPr>
          <w:rFonts w:ascii="Angsana New" w:hAnsi="Angsana New" w:cs="Angsana New" w:hint="cs"/>
          <w:color w:val="0000FF"/>
          <w:sz w:val="32"/>
          <w:szCs w:val="32"/>
          <w:cs/>
        </w:rPr>
        <w:t>00) ***หากท่านประทับใจในการบริการ***</w:t>
      </w:r>
    </w:p>
    <w:p w14:paraId="043FF34B" w14:textId="77777777" w:rsidR="0037788B" w:rsidRPr="00DF0045" w:rsidRDefault="0037788B" w:rsidP="00397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DF0045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246534CD" w14:textId="271B1842" w:rsidR="0037788B" w:rsidRPr="00DF0045" w:rsidRDefault="0037788B" w:rsidP="00397623">
      <w:pPr>
        <w:pStyle w:val="NoSpacing"/>
        <w:numPr>
          <w:ilvl w:val="0"/>
          <w:numId w:val="22"/>
        </w:numPr>
        <w:ind w:left="426" w:hanging="426"/>
        <w:rPr>
          <w:rFonts w:ascii="Angsana New" w:eastAsia="Cordia New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="00163494" w:rsidRPr="00DF0045">
        <w:rPr>
          <w:rFonts w:ascii="Angsana New" w:eastAsia="SimSun" w:hAnsi="Angsana New" w:cs="Angsana New"/>
          <w:sz w:val="32"/>
          <w:szCs w:val="32"/>
        </w:rPr>
        <w:t>8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0,000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="00946AD4" w:rsidRPr="00DF0045">
        <w:rPr>
          <w:rFonts w:ascii="Angsana New" w:eastAsia="SimSun" w:hAnsi="Angsana New" w:cs="Angsana New"/>
          <w:sz w:val="32"/>
          <w:szCs w:val="32"/>
        </w:rPr>
        <w:t>30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59A76AEC" w14:textId="77777777" w:rsidR="0037788B" w:rsidRPr="00DF0045" w:rsidRDefault="0037788B" w:rsidP="00397623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 w:rsidR="00946AD4" w:rsidRPr="00DF0045">
        <w:rPr>
          <w:rFonts w:ascii="Angsana New" w:eastAsia="SimSun" w:hAnsi="Angsana New" w:cs="Angsana New" w:hint="cs"/>
          <w:sz w:val="32"/>
          <w:szCs w:val="32"/>
          <w:cs/>
        </w:rPr>
        <w:t>15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6BDC065" w14:textId="77777777" w:rsidR="0037788B" w:rsidRPr="00DF0045" w:rsidRDefault="0037788B" w:rsidP="00397623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DF0045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88AA24E" w14:textId="77777777" w:rsidR="0037788B" w:rsidRPr="00DF0045" w:rsidRDefault="0037788B" w:rsidP="00397623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DF0045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9816C58" w14:textId="77777777" w:rsidR="0037788B" w:rsidRPr="00DF0045" w:rsidRDefault="0037788B" w:rsidP="00397623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52635ED" w14:textId="77777777" w:rsidR="0037788B" w:rsidRPr="00DF0045" w:rsidRDefault="0037788B" w:rsidP="00397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15EF834B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บริษัทฯ จะทำการยื่นวีซ่าของท่านก็ต่อเมื่อในคณะมีผู้สำรองที่นั่งครบ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10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DF0045">
        <w:rPr>
          <w:rFonts w:ascii="Angsana New" w:eastAsia="SimSun" w:hAnsi="Angsana New" w:cs="Angsana New"/>
          <w:sz w:val="32"/>
          <w:szCs w:val="32"/>
          <w:cs/>
        </w:rPr>
        <w:t>เฟิร์</w:t>
      </w:r>
      <w:proofErr w:type="spellEnd"/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Pr="00DF0045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08C7E95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48E0E5A8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6D73B77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DF0045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A11317A" w14:textId="77777777" w:rsidR="0037788B" w:rsidRPr="00DF0045" w:rsidRDefault="0037788B" w:rsidP="00397623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0A3E8DE" w14:textId="77777777" w:rsidR="0037788B" w:rsidRPr="00DF0045" w:rsidRDefault="0037788B" w:rsidP="00397623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6B29546D" w14:textId="77777777" w:rsidR="0037788B" w:rsidRPr="00DF0045" w:rsidRDefault="0037788B" w:rsidP="00397623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2B98DA40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DF0045">
        <w:rPr>
          <w:rFonts w:ascii="Angsana New" w:eastAsia="SimSun" w:hAnsi="Angsana New" w:cs="Angsana New"/>
          <w:sz w:val="32"/>
          <w:szCs w:val="32"/>
        </w:rPr>
        <w:t>100%</w:t>
      </w:r>
    </w:p>
    <w:p w14:paraId="21F99E72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0040430D" w14:textId="77777777" w:rsidR="0037788B" w:rsidRPr="00DF0045" w:rsidRDefault="0037788B" w:rsidP="00397623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DF0045">
        <w:rPr>
          <w:rFonts w:ascii="Angsana New" w:eastAsia="SimSun" w:hAnsi="Angsana New" w:cs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3C58EFB6" w14:textId="77777777" w:rsidR="0037788B" w:rsidRPr="00DF0045" w:rsidRDefault="0037788B" w:rsidP="00397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 </w:t>
      </w:r>
    </w:p>
    <w:p w14:paraId="3AF0F67B" w14:textId="1523DFFE" w:rsidR="0037788B" w:rsidRPr="00DF0045" w:rsidRDefault="0037788B" w:rsidP="00397623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424766" w:rsidRPr="00DF0045"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0 วัน -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492C9AFC" w14:textId="32C36B84" w:rsidR="0037788B" w:rsidRPr="00DF0045" w:rsidRDefault="0037788B" w:rsidP="0001380B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="0001380B"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F428844" w14:textId="32685775" w:rsidR="0037788B" w:rsidRPr="00DF0045" w:rsidRDefault="0037788B" w:rsidP="00397623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ยกเลิกก่อนการเดินทาง </w:t>
      </w:r>
      <w:r w:rsidR="00424766" w:rsidRPr="00DF0045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 w:rsidR="00424766" w:rsidRPr="00DF0045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467286EC" w14:textId="109482BB" w:rsidR="0037788B" w:rsidRPr="00DF0045" w:rsidRDefault="0037788B" w:rsidP="00397623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1 – </w:t>
      </w:r>
      <w:r w:rsidR="00424766" w:rsidRPr="00DF0045">
        <w:rPr>
          <w:rFonts w:ascii="Angsana New" w:eastAsia="SimSun" w:hAnsi="Angsana New" w:cs="Angsana New" w:hint="cs"/>
          <w:sz w:val="32"/>
          <w:szCs w:val="32"/>
          <w:cs/>
        </w:rPr>
        <w:t>19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32AEECFE" w14:textId="77777777" w:rsidR="0037788B" w:rsidRPr="00DF0045" w:rsidRDefault="0037788B" w:rsidP="00397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DF004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</w:rPr>
        <w:t>เยอรมัน</w:t>
      </w: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7BC69D45" w14:textId="77777777" w:rsidR="0037788B" w:rsidRPr="00DF0045" w:rsidRDefault="0037788B" w:rsidP="0039762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DF004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0D8C4779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599E938B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38F2A3E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165451D6" w14:textId="05DEFA6E" w:rsidR="0037788B" w:rsidRPr="00DF0045" w:rsidRDefault="0037788B" w:rsidP="0001380B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0139DD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3BD432E5" w14:textId="77777777" w:rsidR="0037788B" w:rsidRPr="00DF0045" w:rsidRDefault="0037788B" w:rsidP="0001380B">
      <w:pPr>
        <w:pStyle w:val="NoSpacing"/>
        <w:ind w:firstLine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56B13EDA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DF0045">
        <w:rPr>
          <w:rFonts w:ascii="Angsana New" w:eastAsia="SimSun" w:hAnsi="Angsana New" w:cs="Angsana New"/>
          <w:sz w:val="32"/>
          <w:szCs w:val="32"/>
          <w:cs/>
        </w:rPr>
        <w:t>ย์</w:t>
      </w:r>
      <w:proofErr w:type="spellEnd"/>
      <w:r w:rsidRPr="00DF0045">
        <w:rPr>
          <w:rFonts w:ascii="Angsana New" w:eastAsia="SimSun" w:hAnsi="Angsana New" w:cs="Angsana New"/>
          <w:sz w:val="32"/>
          <w:szCs w:val="32"/>
          <w:cs/>
        </w:rPr>
        <w:t>เท่านั้น ส่วนบัญชี</w:t>
      </w:r>
      <w:proofErr w:type="spellStart"/>
      <w:r w:rsidRPr="00DF0045">
        <w:rPr>
          <w:rFonts w:ascii="Angsana New" w:eastAsia="SimSun" w:hAnsi="Angsana New" w:cs="Angsana New"/>
          <w:sz w:val="32"/>
          <w:szCs w:val="32"/>
          <w:cs/>
        </w:rPr>
        <w:t>อื่นๆ</w:t>
      </w:r>
      <w:proofErr w:type="spellEnd"/>
      <w:r w:rsidRPr="00DF0045">
        <w:rPr>
          <w:rFonts w:ascii="Angsana New" w:eastAsia="SimSun" w:hAnsi="Angsana New" w:cs="Angsana New"/>
          <w:sz w:val="32"/>
          <w:szCs w:val="32"/>
          <w:cs/>
        </w:rPr>
        <w:t>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DF0045">
        <w:rPr>
          <w:rFonts w:ascii="Angsana New" w:eastAsia="SimSun" w:hAnsi="Angsana New" w:cs="Angsana New"/>
          <w:sz w:val="32"/>
          <w:szCs w:val="32"/>
          <w:cs/>
        </w:rPr>
        <w:t>ท่</w:t>
      </w:r>
      <w:proofErr w:type="spellEnd"/>
      <w:r w:rsidRPr="00DF0045">
        <w:rPr>
          <w:rFonts w:ascii="Angsana New" w:eastAsia="SimSun" w:hAnsi="Angsana New" w:cs="Angsana New"/>
          <w:sz w:val="32"/>
          <w:szCs w:val="32"/>
          <w:cs/>
        </w:rPr>
        <w:t>สุด)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8C50BDB" w14:textId="77777777" w:rsidR="0037788B" w:rsidRPr="00DF0045" w:rsidRDefault="0037788B" w:rsidP="0001380B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DF0045">
        <w:rPr>
          <w:rFonts w:ascii="Angsana New" w:hAnsi="Angsana New" w:cs="Angsana New"/>
          <w:sz w:val="32"/>
          <w:szCs w:val="32"/>
        </w:rPr>
        <w:t xml:space="preserve">Statement  </w:t>
      </w:r>
      <w:r w:rsidRPr="00DF0045">
        <w:rPr>
          <w:rFonts w:ascii="Angsana New" w:hAnsi="Angsana New" w:cs="Angsana New"/>
          <w:sz w:val="32"/>
          <w:szCs w:val="32"/>
          <w:cs/>
        </w:rPr>
        <w:t>และ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6A64C884" w14:textId="77777777" w:rsidR="0037788B" w:rsidRPr="00DF0045" w:rsidRDefault="0037788B" w:rsidP="0001380B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376D68BD" w14:textId="77777777" w:rsidR="0037788B" w:rsidRPr="00DF0045" w:rsidRDefault="0037788B" w:rsidP="0001380B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7B57ED01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772C311A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7564A874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319F6DA4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C3DFE06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01471708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DF0045">
        <w:rPr>
          <w:rFonts w:ascii="Angsana New" w:eastAsia="SimSun" w:hAnsi="Angsana New" w:cs="Angsana New"/>
          <w:sz w:val="32"/>
          <w:szCs w:val="32"/>
          <w:cs/>
        </w:rPr>
        <w:t>้น</w:t>
      </w:r>
      <w:proofErr w:type="spellEnd"/>
      <w:r w:rsidRPr="00DF0045">
        <w:rPr>
          <w:rFonts w:ascii="Angsana New" w:eastAsia="SimSun" w:hAnsi="Angsana New" w:cs="Angsana New"/>
          <w:sz w:val="32"/>
          <w:szCs w:val="32"/>
          <w:cs/>
        </w:rPr>
        <w:t>เป็นการถาวร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F4B4222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lastRenderedPageBreak/>
        <w:t>หากสถานทูตมีการเรียกสัมภาษณ์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534DCFC" w14:textId="77777777" w:rsidR="0037788B" w:rsidRPr="00DF0045" w:rsidRDefault="0037788B" w:rsidP="00397623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AE998DA" w14:textId="0E0080DF" w:rsidR="0037788B" w:rsidRPr="00DF0045" w:rsidRDefault="0037788B" w:rsidP="0001380B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DF0045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DF0045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F0045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37788B" w:rsidRPr="00DF0045" w:rsidSect="003E6FED">
      <w:pgSz w:w="11907" w:h="16840" w:code="9"/>
      <w:pgMar w:top="851" w:right="1134" w:bottom="851" w:left="1134" w:header="720" w:footer="10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5CE24" w14:textId="77777777" w:rsidR="00196C83" w:rsidRDefault="00196C83" w:rsidP="00AA4330">
      <w:r>
        <w:separator/>
      </w:r>
    </w:p>
  </w:endnote>
  <w:endnote w:type="continuationSeparator" w:id="0">
    <w:p w14:paraId="73695331" w14:textId="77777777" w:rsidR="00196C83" w:rsidRDefault="00196C83" w:rsidP="00AA4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9F16C" w14:textId="77777777" w:rsidR="00196C83" w:rsidRDefault="00196C83" w:rsidP="00AA4330">
      <w:r>
        <w:separator/>
      </w:r>
    </w:p>
  </w:footnote>
  <w:footnote w:type="continuationSeparator" w:id="0">
    <w:p w14:paraId="0079A0D2" w14:textId="77777777" w:rsidR="00196C83" w:rsidRDefault="00196C83" w:rsidP="00AA4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E739F"/>
    <w:multiLevelType w:val="hybridMultilevel"/>
    <w:tmpl w:val="41326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86E"/>
    <w:multiLevelType w:val="hybridMultilevel"/>
    <w:tmpl w:val="9BA81F90"/>
    <w:lvl w:ilvl="0" w:tplc="1D64E0CA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60881"/>
    <w:multiLevelType w:val="hybridMultilevel"/>
    <w:tmpl w:val="AFBC56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757007"/>
    <w:multiLevelType w:val="hybridMultilevel"/>
    <w:tmpl w:val="C2DCF89A"/>
    <w:lvl w:ilvl="0" w:tplc="C4C674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E168F8"/>
    <w:multiLevelType w:val="hybridMultilevel"/>
    <w:tmpl w:val="92684D62"/>
    <w:lvl w:ilvl="0" w:tplc="30BAC472">
      <w:start w:val="1"/>
      <w:numFmt w:val="decimal"/>
      <w:lvlText w:val="%1."/>
      <w:lvlJc w:val="left"/>
      <w:pPr>
        <w:ind w:left="360" w:hanging="360"/>
      </w:pPr>
      <w:rPr>
        <w:rFonts w:ascii="Angsana New" w:eastAsia="Calibri" w:hAnsi="Angsana New" w:cs="Cordia New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2240"/>
        </w:tabs>
        <w:ind w:left="1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960"/>
        </w:tabs>
        <w:ind w:left="12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4400"/>
        </w:tabs>
        <w:ind w:left="1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5120"/>
        </w:tabs>
        <w:ind w:left="15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5840"/>
        </w:tabs>
        <w:ind w:left="15840" w:hanging="360"/>
      </w:pPr>
      <w:rPr>
        <w:rFonts w:ascii="Wingdings" w:hAnsi="Wingdings" w:hint="default"/>
      </w:rPr>
    </w:lvl>
  </w:abstractNum>
  <w:abstractNum w:abstractNumId="8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72F91"/>
    <w:multiLevelType w:val="hybridMultilevel"/>
    <w:tmpl w:val="10BC48D8"/>
    <w:lvl w:ilvl="0" w:tplc="D98C7C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E6DE7"/>
    <w:multiLevelType w:val="hybridMultilevel"/>
    <w:tmpl w:val="88B86014"/>
    <w:lvl w:ilvl="0" w:tplc="5ED6A01E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EAB6656"/>
    <w:multiLevelType w:val="hybridMultilevel"/>
    <w:tmpl w:val="5842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724A0"/>
    <w:multiLevelType w:val="hybridMultilevel"/>
    <w:tmpl w:val="AF9C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A42CF"/>
    <w:multiLevelType w:val="hybridMultilevel"/>
    <w:tmpl w:val="2A4C10F8"/>
    <w:lvl w:ilvl="0" w:tplc="584CE6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B2FAB"/>
    <w:multiLevelType w:val="hybridMultilevel"/>
    <w:tmpl w:val="004E1C2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2C9E28CA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u w:val="none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BB4B12"/>
    <w:multiLevelType w:val="hybridMultilevel"/>
    <w:tmpl w:val="F49ED6B6"/>
    <w:lvl w:ilvl="0" w:tplc="C06EC69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3417737"/>
    <w:multiLevelType w:val="hybridMultilevel"/>
    <w:tmpl w:val="AB740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22A03"/>
    <w:multiLevelType w:val="hybridMultilevel"/>
    <w:tmpl w:val="E4FAD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7B05313D"/>
    <w:multiLevelType w:val="hybridMultilevel"/>
    <w:tmpl w:val="41F810FE"/>
    <w:lvl w:ilvl="0" w:tplc="3D626044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6"/>
  </w:num>
  <w:num w:numId="4">
    <w:abstractNumId w:val="7"/>
  </w:num>
  <w:num w:numId="5">
    <w:abstractNumId w:val="24"/>
  </w:num>
  <w:num w:numId="6">
    <w:abstractNumId w:val="17"/>
  </w:num>
  <w:num w:numId="7">
    <w:abstractNumId w:val="5"/>
  </w:num>
  <w:num w:numId="8">
    <w:abstractNumId w:val="10"/>
  </w:num>
  <w:num w:numId="9">
    <w:abstractNumId w:val="14"/>
  </w:num>
  <w:num w:numId="10">
    <w:abstractNumId w:val="13"/>
  </w:num>
  <w:num w:numId="11">
    <w:abstractNumId w:val="3"/>
  </w:num>
  <w:num w:numId="12">
    <w:abstractNumId w:val="12"/>
  </w:num>
  <w:num w:numId="13">
    <w:abstractNumId w:val="4"/>
  </w:num>
  <w:num w:numId="14">
    <w:abstractNumId w:val="22"/>
  </w:num>
  <w:num w:numId="15">
    <w:abstractNumId w:val="0"/>
  </w:num>
  <w:num w:numId="16">
    <w:abstractNumId w:val="15"/>
  </w:num>
  <w:num w:numId="17">
    <w:abstractNumId w:val="20"/>
  </w:num>
  <w:num w:numId="18">
    <w:abstractNumId w:val="18"/>
  </w:num>
  <w:num w:numId="19">
    <w:abstractNumId w:val="6"/>
  </w:num>
  <w:num w:numId="20">
    <w:abstractNumId w:val="2"/>
  </w:num>
  <w:num w:numId="21">
    <w:abstractNumId w:val="21"/>
  </w:num>
  <w:num w:numId="22">
    <w:abstractNumId w:val="8"/>
  </w:num>
  <w:num w:numId="23">
    <w:abstractNumId w:val="9"/>
  </w:num>
  <w:num w:numId="24">
    <w:abstractNumId w:val="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c,#030,green,#33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4D"/>
    <w:rsid w:val="000029AC"/>
    <w:rsid w:val="000057E8"/>
    <w:rsid w:val="00007582"/>
    <w:rsid w:val="00007A70"/>
    <w:rsid w:val="00007B10"/>
    <w:rsid w:val="00010EAB"/>
    <w:rsid w:val="00012812"/>
    <w:rsid w:val="000130B9"/>
    <w:rsid w:val="00013100"/>
    <w:rsid w:val="0001380B"/>
    <w:rsid w:val="000139DD"/>
    <w:rsid w:val="000205B6"/>
    <w:rsid w:val="000214E2"/>
    <w:rsid w:val="00022E96"/>
    <w:rsid w:val="00023192"/>
    <w:rsid w:val="00023925"/>
    <w:rsid w:val="00024B8D"/>
    <w:rsid w:val="00025069"/>
    <w:rsid w:val="0003149D"/>
    <w:rsid w:val="0003294E"/>
    <w:rsid w:val="00036408"/>
    <w:rsid w:val="0004096E"/>
    <w:rsid w:val="00045435"/>
    <w:rsid w:val="000455E6"/>
    <w:rsid w:val="000456C4"/>
    <w:rsid w:val="0005029C"/>
    <w:rsid w:val="00050E0A"/>
    <w:rsid w:val="00053A2E"/>
    <w:rsid w:val="00063B7B"/>
    <w:rsid w:val="00064A31"/>
    <w:rsid w:val="00064F3F"/>
    <w:rsid w:val="00065D93"/>
    <w:rsid w:val="000707AF"/>
    <w:rsid w:val="00070CB5"/>
    <w:rsid w:val="00073049"/>
    <w:rsid w:val="0007475A"/>
    <w:rsid w:val="00075BA4"/>
    <w:rsid w:val="00081B66"/>
    <w:rsid w:val="00081C75"/>
    <w:rsid w:val="00082F6E"/>
    <w:rsid w:val="00084EAC"/>
    <w:rsid w:val="00087C5C"/>
    <w:rsid w:val="00090B29"/>
    <w:rsid w:val="0009481A"/>
    <w:rsid w:val="000A43ED"/>
    <w:rsid w:val="000A6F44"/>
    <w:rsid w:val="000B01CB"/>
    <w:rsid w:val="000B4A52"/>
    <w:rsid w:val="000B5760"/>
    <w:rsid w:val="000B7BCC"/>
    <w:rsid w:val="000B7C79"/>
    <w:rsid w:val="000C1FDC"/>
    <w:rsid w:val="000C2CB7"/>
    <w:rsid w:val="000C3194"/>
    <w:rsid w:val="000C4783"/>
    <w:rsid w:val="000C4981"/>
    <w:rsid w:val="000C4BE5"/>
    <w:rsid w:val="000C6619"/>
    <w:rsid w:val="000C670D"/>
    <w:rsid w:val="000D01F6"/>
    <w:rsid w:val="000D125F"/>
    <w:rsid w:val="000D6A86"/>
    <w:rsid w:val="000E0688"/>
    <w:rsid w:val="000E0797"/>
    <w:rsid w:val="000E446D"/>
    <w:rsid w:val="000E5952"/>
    <w:rsid w:val="000F2404"/>
    <w:rsid w:val="000F543A"/>
    <w:rsid w:val="00107D3F"/>
    <w:rsid w:val="00121B50"/>
    <w:rsid w:val="001358A4"/>
    <w:rsid w:val="00137018"/>
    <w:rsid w:val="0014028F"/>
    <w:rsid w:val="0014067F"/>
    <w:rsid w:val="00141FAA"/>
    <w:rsid w:val="00144200"/>
    <w:rsid w:val="00145C69"/>
    <w:rsid w:val="00147B67"/>
    <w:rsid w:val="001506D7"/>
    <w:rsid w:val="00150B0E"/>
    <w:rsid w:val="00152F2E"/>
    <w:rsid w:val="00157974"/>
    <w:rsid w:val="00162E3E"/>
    <w:rsid w:val="00163494"/>
    <w:rsid w:val="00163653"/>
    <w:rsid w:val="001641FA"/>
    <w:rsid w:val="00164E0F"/>
    <w:rsid w:val="00166B4E"/>
    <w:rsid w:val="00167161"/>
    <w:rsid w:val="001671E1"/>
    <w:rsid w:val="00171F57"/>
    <w:rsid w:val="00174123"/>
    <w:rsid w:val="0017628E"/>
    <w:rsid w:val="0017633E"/>
    <w:rsid w:val="00176CB8"/>
    <w:rsid w:val="001800A4"/>
    <w:rsid w:val="001817B2"/>
    <w:rsid w:val="00185395"/>
    <w:rsid w:val="00190798"/>
    <w:rsid w:val="0019271D"/>
    <w:rsid w:val="00193160"/>
    <w:rsid w:val="00193ACA"/>
    <w:rsid w:val="00196C83"/>
    <w:rsid w:val="001A301D"/>
    <w:rsid w:val="001A458A"/>
    <w:rsid w:val="001A4EB0"/>
    <w:rsid w:val="001A650B"/>
    <w:rsid w:val="001A7444"/>
    <w:rsid w:val="001A777D"/>
    <w:rsid w:val="001A7A75"/>
    <w:rsid w:val="001B1FF3"/>
    <w:rsid w:val="001B2FB9"/>
    <w:rsid w:val="001B699A"/>
    <w:rsid w:val="001B7900"/>
    <w:rsid w:val="001C106B"/>
    <w:rsid w:val="001C1931"/>
    <w:rsid w:val="001C1E02"/>
    <w:rsid w:val="001C305C"/>
    <w:rsid w:val="001C32E3"/>
    <w:rsid w:val="001C7692"/>
    <w:rsid w:val="001D06A9"/>
    <w:rsid w:val="001D0948"/>
    <w:rsid w:val="001D4220"/>
    <w:rsid w:val="001D601C"/>
    <w:rsid w:val="001D622C"/>
    <w:rsid w:val="001E031F"/>
    <w:rsid w:val="001E2C46"/>
    <w:rsid w:val="001E3E03"/>
    <w:rsid w:val="001E689D"/>
    <w:rsid w:val="001F0060"/>
    <w:rsid w:val="001F01E4"/>
    <w:rsid w:val="001F671E"/>
    <w:rsid w:val="002029FE"/>
    <w:rsid w:val="0020325A"/>
    <w:rsid w:val="00203E2F"/>
    <w:rsid w:val="00210BA9"/>
    <w:rsid w:val="00212786"/>
    <w:rsid w:val="00213CD8"/>
    <w:rsid w:val="00221115"/>
    <w:rsid w:val="0022202F"/>
    <w:rsid w:val="00223A6E"/>
    <w:rsid w:val="00224900"/>
    <w:rsid w:val="0022589C"/>
    <w:rsid w:val="00226839"/>
    <w:rsid w:val="00232AC8"/>
    <w:rsid w:val="00235CE4"/>
    <w:rsid w:val="00236B61"/>
    <w:rsid w:val="0023795A"/>
    <w:rsid w:val="0024093F"/>
    <w:rsid w:val="0024260B"/>
    <w:rsid w:val="00243D0A"/>
    <w:rsid w:val="00244538"/>
    <w:rsid w:val="0024497A"/>
    <w:rsid w:val="00245623"/>
    <w:rsid w:val="00245C85"/>
    <w:rsid w:val="00245EB8"/>
    <w:rsid w:val="00252C1A"/>
    <w:rsid w:val="00252F5F"/>
    <w:rsid w:val="0025358F"/>
    <w:rsid w:val="00255D23"/>
    <w:rsid w:val="00271B54"/>
    <w:rsid w:val="00273BEF"/>
    <w:rsid w:val="00276D44"/>
    <w:rsid w:val="00282C05"/>
    <w:rsid w:val="00285558"/>
    <w:rsid w:val="002855A8"/>
    <w:rsid w:val="00287B31"/>
    <w:rsid w:val="002922A6"/>
    <w:rsid w:val="00293AE1"/>
    <w:rsid w:val="002941B1"/>
    <w:rsid w:val="002A000B"/>
    <w:rsid w:val="002A238D"/>
    <w:rsid w:val="002A4A33"/>
    <w:rsid w:val="002A4A4D"/>
    <w:rsid w:val="002C1AB9"/>
    <w:rsid w:val="002C6BE7"/>
    <w:rsid w:val="002D0C55"/>
    <w:rsid w:val="002D6B8C"/>
    <w:rsid w:val="002D7A5B"/>
    <w:rsid w:val="002E0107"/>
    <w:rsid w:val="002E31B3"/>
    <w:rsid w:val="002E3D23"/>
    <w:rsid w:val="002F2426"/>
    <w:rsid w:val="002F50A1"/>
    <w:rsid w:val="002F7299"/>
    <w:rsid w:val="00302037"/>
    <w:rsid w:val="003023D4"/>
    <w:rsid w:val="00305CB3"/>
    <w:rsid w:val="00310D3F"/>
    <w:rsid w:val="00312071"/>
    <w:rsid w:val="00313CBB"/>
    <w:rsid w:val="00314DE0"/>
    <w:rsid w:val="003162CB"/>
    <w:rsid w:val="00316441"/>
    <w:rsid w:val="00317055"/>
    <w:rsid w:val="00330A43"/>
    <w:rsid w:val="00331F5B"/>
    <w:rsid w:val="00333393"/>
    <w:rsid w:val="0033458C"/>
    <w:rsid w:val="003348F3"/>
    <w:rsid w:val="0033531E"/>
    <w:rsid w:val="00337178"/>
    <w:rsid w:val="00341155"/>
    <w:rsid w:val="00341AAC"/>
    <w:rsid w:val="00347E8A"/>
    <w:rsid w:val="003570C9"/>
    <w:rsid w:val="00365014"/>
    <w:rsid w:val="00365EF3"/>
    <w:rsid w:val="00366214"/>
    <w:rsid w:val="00370143"/>
    <w:rsid w:val="00373E01"/>
    <w:rsid w:val="0037788B"/>
    <w:rsid w:val="00381F90"/>
    <w:rsid w:val="00382AA6"/>
    <w:rsid w:val="00386887"/>
    <w:rsid w:val="003909AA"/>
    <w:rsid w:val="00397623"/>
    <w:rsid w:val="003A3849"/>
    <w:rsid w:val="003A3BBF"/>
    <w:rsid w:val="003A6162"/>
    <w:rsid w:val="003B14C4"/>
    <w:rsid w:val="003B3774"/>
    <w:rsid w:val="003B466A"/>
    <w:rsid w:val="003C16C7"/>
    <w:rsid w:val="003C2E99"/>
    <w:rsid w:val="003C483A"/>
    <w:rsid w:val="003C54D8"/>
    <w:rsid w:val="003C7A10"/>
    <w:rsid w:val="003D2010"/>
    <w:rsid w:val="003D2E2A"/>
    <w:rsid w:val="003D3881"/>
    <w:rsid w:val="003D3935"/>
    <w:rsid w:val="003D635D"/>
    <w:rsid w:val="003D6B53"/>
    <w:rsid w:val="003D73BA"/>
    <w:rsid w:val="003E02E6"/>
    <w:rsid w:val="003E12D8"/>
    <w:rsid w:val="003E6FED"/>
    <w:rsid w:val="003F3FB8"/>
    <w:rsid w:val="00400474"/>
    <w:rsid w:val="00401BA9"/>
    <w:rsid w:val="00406028"/>
    <w:rsid w:val="0041157B"/>
    <w:rsid w:val="00413083"/>
    <w:rsid w:val="0041530C"/>
    <w:rsid w:val="004162D6"/>
    <w:rsid w:val="00424766"/>
    <w:rsid w:val="004313E9"/>
    <w:rsid w:val="00431FC9"/>
    <w:rsid w:val="004330FC"/>
    <w:rsid w:val="004332A2"/>
    <w:rsid w:val="004352AD"/>
    <w:rsid w:val="00440492"/>
    <w:rsid w:val="00440859"/>
    <w:rsid w:val="0044355D"/>
    <w:rsid w:val="004445D0"/>
    <w:rsid w:val="00444BEF"/>
    <w:rsid w:val="004457EE"/>
    <w:rsid w:val="00451EDE"/>
    <w:rsid w:val="00461097"/>
    <w:rsid w:val="00461746"/>
    <w:rsid w:val="004629B2"/>
    <w:rsid w:val="004637A3"/>
    <w:rsid w:val="00476AE0"/>
    <w:rsid w:val="00480EAC"/>
    <w:rsid w:val="00482BB8"/>
    <w:rsid w:val="00483B56"/>
    <w:rsid w:val="004867CE"/>
    <w:rsid w:val="004870CB"/>
    <w:rsid w:val="004906C6"/>
    <w:rsid w:val="0049102D"/>
    <w:rsid w:val="00496073"/>
    <w:rsid w:val="00497B2F"/>
    <w:rsid w:val="004A1721"/>
    <w:rsid w:val="004A267D"/>
    <w:rsid w:val="004A41AE"/>
    <w:rsid w:val="004A5D24"/>
    <w:rsid w:val="004B2C39"/>
    <w:rsid w:val="004B2E9B"/>
    <w:rsid w:val="004B595C"/>
    <w:rsid w:val="004B64A9"/>
    <w:rsid w:val="004B7E92"/>
    <w:rsid w:val="004B7F77"/>
    <w:rsid w:val="004C5C5A"/>
    <w:rsid w:val="004D18F4"/>
    <w:rsid w:val="004E0A73"/>
    <w:rsid w:val="004E1CA8"/>
    <w:rsid w:val="004E6937"/>
    <w:rsid w:val="004F1BFB"/>
    <w:rsid w:val="004F3D4D"/>
    <w:rsid w:val="004F672A"/>
    <w:rsid w:val="0052279C"/>
    <w:rsid w:val="00522AAC"/>
    <w:rsid w:val="00524373"/>
    <w:rsid w:val="00526F48"/>
    <w:rsid w:val="00527CD5"/>
    <w:rsid w:val="0053367E"/>
    <w:rsid w:val="00533BE8"/>
    <w:rsid w:val="00533C35"/>
    <w:rsid w:val="005348F3"/>
    <w:rsid w:val="005422FE"/>
    <w:rsid w:val="00545D6B"/>
    <w:rsid w:val="00550347"/>
    <w:rsid w:val="0055382D"/>
    <w:rsid w:val="00555415"/>
    <w:rsid w:val="00555ECC"/>
    <w:rsid w:val="005565B6"/>
    <w:rsid w:val="00556DC3"/>
    <w:rsid w:val="00557F33"/>
    <w:rsid w:val="0056059D"/>
    <w:rsid w:val="00564316"/>
    <w:rsid w:val="00564565"/>
    <w:rsid w:val="005664FF"/>
    <w:rsid w:val="005721F1"/>
    <w:rsid w:val="00573BF0"/>
    <w:rsid w:val="00577827"/>
    <w:rsid w:val="00580371"/>
    <w:rsid w:val="00580F96"/>
    <w:rsid w:val="00581587"/>
    <w:rsid w:val="00583E3A"/>
    <w:rsid w:val="00593138"/>
    <w:rsid w:val="0059553C"/>
    <w:rsid w:val="005A0A04"/>
    <w:rsid w:val="005A1F69"/>
    <w:rsid w:val="005A681C"/>
    <w:rsid w:val="005B2D19"/>
    <w:rsid w:val="005B413A"/>
    <w:rsid w:val="005B44BB"/>
    <w:rsid w:val="005B537E"/>
    <w:rsid w:val="005B7D07"/>
    <w:rsid w:val="005C0E98"/>
    <w:rsid w:val="005C2950"/>
    <w:rsid w:val="005C2A0A"/>
    <w:rsid w:val="005C2F39"/>
    <w:rsid w:val="005C502B"/>
    <w:rsid w:val="005C59A1"/>
    <w:rsid w:val="005D21DB"/>
    <w:rsid w:val="005D279C"/>
    <w:rsid w:val="005D2B6E"/>
    <w:rsid w:val="005D2D91"/>
    <w:rsid w:val="005D2F07"/>
    <w:rsid w:val="005D44C0"/>
    <w:rsid w:val="005D600B"/>
    <w:rsid w:val="005F3721"/>
    <w:rsid w:val="005F6F16"/>
    <w:rsid w:val="006008F5"/>
    <w:rsid w:val="00600BA3"/>
    <w:rsid w:val="00601A72"/>
    <w:rsid w:val="00604F75"/>
    <w:rsid w:val="00605F78"/>
    <w:rsid w:val="00606128"/>
    <w:rsid w:val="00607D91"/>
    <w:rsid w:val="00611533"/>
    <w:rsid w:val="00615784"/>
    <w:rsid w:val="006265C6"/>
    <w:rsid w:val="00626898"/>
    <w:rsid w:val="00630E6C"/>
    <w:rsid w:val="00631030"/>
    <w:rsid w:val="006327AB"/>
    <w:rsid w:val="00635A95"/>
    <w:rsid w:val="00637213"/>
    <w:rsid w:val="00640E95"/>
    <w:rsid w:val="00642637"/>
    <w:rsid w:val="0064526A"/>
    <w:rsid w:val="006458B3"/>
    <w:rsid w:val="006511DF"/>
    <w:rsid w:val="00654E50"/>
    <w:rsid w:val="00657529"/>
    <w:rsid w:val="00661B03"/>
    <w:rsid w:val="0067097C"/>
    <w:rsid w:val="00673DD0"/>
    <w:rsid w:val="00691310"/>
    <w:rsid w:val="0069246F"/>
    <w:rsid w:val="0069518C"/>
    <w:rsid w:val="006A27DF"/>
    <w:rsid w:val="006A5E76"/>
    <w:rsid w:val="006B1E66"/>
    <w:rsid w:val="006B64EC"/>
    <w:rsid w:val="006B6C4A"/>
    <w:rsid w:val="006C2B73"/>
    <w:rsid w:val="006C44BE"/>
    <w:rsid w:val="006C51F8"/>
    <w:rsid w:val="006C74FE"/>
    <w:rsid w:val="006D2994"/>
    <w:rsid w:val="006D607A"/>
    <w:rsid w:val="006D7D51"/>
    <w:rsid w:val="006E131A"/>
    <w:rsid w:val="006E1D32"/>
    <w:rsid w:val="006F244A"/>
    <w:rsid w:val="006F40C5"/>
    <w:rsid w:val="006F4E08"/>
    <w:rsid w:val="006F5F11"/>
    <w:rsid w:val="00700EB0"/>
    <w:rsid w:val="0070122F"/>
    <w:rsid w:val="00704009"/>
    <w:rsid w:val="007101F7"/>
    <w:rsid w:val="00713D46"/>
    <w:rsid w:val="00713DA3"/>
    <w:rsid w:val="007153A0"/>
    <w:rsid w:val="00722063"/>
    <w:rsid w:val="0072340A"/>
    <w:rsid w:val="00724C97"/>
    <w:rsid w:val="00725ED2"/>
    <w:rsid w:val="00730E83"/>
    <w:rsid w:val="00731303"/>
    <w:rsid w:val="00734746"/>
    <w:rsid w:val="00735828"/>
    <w:rsid w:val="00735A8E"/>
    <w:rsid w:val="00741949"/>
    <w:rsid w:val="007444A7"/>
    <w:rsid w:val="00744F94"/>
    <w:rsid w:val="007454C6"/>
    <w:rsid w:val="007455F5"/>
    <w:rsid w:val="00747790"/>
    <w:rsid w:val="00747EB0"/>
    <w:rsid w:val="00751D5F"/>
    <w:rsid w:val="00754934"/>
    <w:rsid w:val="00756E82"/>
    <w:rsid w:val="007603C5"/>
    <w:rsid w:val="00760B4B"/>
    <w:rsid w:val="0076383E"/>
    <w:rsid w:val="00767CF7"/>
    <w:rsid w:val="007722FF"/>
    <w:rsid w:val="00775250"/>
    <w:rsid w:val="00776032"/>
    <w:rsid w:val="007774FD"/>
    <w:rsid w:val="0077754E"/>
    <w:rsid w:val="00780309"/>
    <w:rsid w:val="00780A31"/>
    <w:rsid w:val="00781995"/>
    <w:rsid w:val="00785B94"/>
    <w:rsid w:val="007876F2"/>
    <w:rsid w:val="00787952"/>
    <w:rsid w:val="00791176"/>
    <w:rsid w:val="00791581"/>
    <w:rsid w:val="00792A8F"/>
    <w:rsid w:val="007A12BC"/>
    <w:rsid w:val="007A2D58"/>
    <w:rsid w:val="007A45E4"/>
    <w:rsid w:val="007A5D04"/>
    <w:rsid w:val="007B0FF7"/>
    <w:rsid w:val="007B13CD"/>
    <w:rsid w:val="007B2AF9"/>
    <w:rsid w:val="007B49CE"/>
    <w:rsid w:val="007B5359"/>
    <w:rsid w:val="007B7A64"/>
    <w:rsid w:val="007C2C1B"/>
    <w:rsid w:val="007C4AE8"/>
    <w:rsid w:val="007C5183"/>
    <w:rsid w:val="007D2FBF"/>
    <w:rsid w:val="007D5C28"/>
    <w:rsid w:val="007D6F11"/>
    <w:rsid w:val="007D7B22"/>
    <w:rsid w:val="007E2AC7"/>
    <w:rsid w:val="007E46CA"/>
    <w:rsid w:val="007F1267"/>
    <w:rsid w:val="007F3402"/>
    <w:rsid w:val="007F7BCF"/>
    <w:rsid w:val="008028D7"/>
    <w:rsid w:val="00803149"/>
    <w:rsid w:val="00807E00"/>
    <w:rsid w:val="00811F61"/>
    <w:rsid w:val="0081514D"/>
    <w:rsid w:val="008155EF"/>
    <w:rsid w:val="008273C5"/>
    <w:rsid w:val="00830B66"/>
    <w:rsid w:val="00830F5F"/>
    <w:rsid w:val="008313EB"/>
    <w:rsid w:val="008333C3"/>
    <w:rsid w:val="00833E42"/>
    <w:rsid w:val="008347CC"/>
    <w:rsid w:val="008362AC"/>
    <w:rsid w:val="008378CC"/>
    <w:rsid w:val="00837D93"/>
    <w:rsid w:val="00841275"/>
    <w:rsid w:val="0084268D"/>
    <w:rsid w:val="008451C8"/>
    <w:rsid w:val="008462A9"/>
    <w:rsid w:val="00853FA3"/>
    <w:rsid w:val="00856A92"/>
    <w:rsid w:val="0086027C"/>
    <w:rsid w:val="00860B20"/>
    <w:rsid w:val="00861600"/>
    <w:rsid w:val="00863871"/>
    <w:rsid w:val="00864815"/>
    <w:rsid w:val="00865402"/>
    <w:rsid w:val="00867171"/>
    <w:rsid w:val="00870A5C"/>
    <w:rsid w:val="00873DC7"/>
    <w:rsid w:val="00874A41"/>
    <w:rsid w:val="00877F04"/>
    <w:rsid w:val="00880546"/>
    <w:rsid w:val="00881057"/>
    <w:rsid w:val="00881E3D"/>
    <w:rsid w:val="00887052"/>
    <w:rsid w:val="008929BF"/>
    <w:rsid w:val="00892DD9"/>
    <w:rsid w:val="008949E4"/>
    <w:rsid w:val="008A0FFB"/>
    <w:rsid w:val="008A276D"/>
    <w:rsid w:val="008A5075"/>
    <w:rsid w:val="008A64C2"/>
    <w:rsid w:val="008A76AC"/>
    <w:rsid w:val="008A7EDB"/>
    <w:rsid w:val="008B0288"/>
    <w:rsid w:val="008B233E"/>
    <w:rsid w:val="008B4757"/>
    <w:rsid w:val="008B61D9"/>
    <w:rsid w:val="008B6A93"/>
    <w:rsid w:val="008C63B6"/>
    <w:rsid w:val="008C7849"/>
    <w:rsid w:val="008D30C1"/>
    <w:rsid w:val="008D31C8"/>
    <w:rsid w:val="008D7F26"/>
    <w:rsid w:val="008E48DC"/>
    <w:rsid w:val="008E553C"/>
    <w:rsid w:val="008E6B04"/>
    <w:rsid w:val="008E7E4A"/>
    <w:rsid w:val="008F080E"/>
    <w:rsid w:val="008F6C8E"/>
    <w:rsid w:val="00900B31"/>
    <w:rsid w:val="00901072"/>
    <w:rsid w:val="00904077"/>
    <w:rsid w:val="00904478"/>
    <w:rsid w:val="0090757A"/>
    <w:rsid w:val="009137C6"/>
    <w:rsid w:val="00913F56"/>
    <w:rsid w:val="0091708E"/>
    <w:rsid w:val="009174F4"/>
    <w:rsid w:val="00925BE9"/>
    <w:rsid w:val="00926416"/>
    <w:rsid w:val="009273B8"/>
    <w:rsid w:val="009308FF"/>
    <w:rsid w:val="009315A6"/>
    <w:rsid w:val="009321B9"/>
    <w:rsid w:val="00933C5D"/>
    <w:rsid w:val="00936B5E"/>
    <w:rsid w:val="00941DAB"/>
    <w:rsid w:val="009469F6"/>
    <w:rsid w:val="00946AD4"/>
    <w:rsid w:val="009501E8"/>
    <w:rsid w:val="00953C60"/>
    <w:rsid w:val="0095487F"/>
    <w:rsid w:val="00957A9D"/>
    <w:rsid w:val="00963AE1"/>
    <w:rsid w:val="00964E7D"/>
    <w:rsid w:val="00966BA4"/>
    <w:rsid w:val="009703B3"/>
    <w:rsid w:val="009733D2"/>
    <w:rsid w:val="009741B2"/>
    <w:rsid w:val="00974425"/>
    <w:rsid w:val="00977E65"/>
    <w:rsid w:val="00981351"/>
    <w:rsid w:val="0098186B"/>
    <w:rsid w:val="0098544D"/>
    <w:rsid w:val="00991EDD"/>
    <w:rsid w:val="0099273D"/>
    <w:rsid w:val="00994BDF"/>
    <w:rsid w:val="00996287"/>
    <w:rsid w:val="00997D79"/>
    <w:rsid w:val="009A0F76"/>
    <w:rsid w:val="009A16DA"/>
    <w:rsid w:val="009A3D4B"/>
    <w:rsid w:val="009B02D8"/>
    <w:rsid w:val="009B6A96"/>
    <w:rsid w:val="009B70EE"/>
    <w:rsid w:val="009C183C"/>
    <w:rsid w:val="009C5B67"/>
    <w:rsid w:val="009D1213"/>
    <w:rsid w:val="009D358F"/>
    <w:rsid w:val="009D36D5"/>
    <w:rsid w:val="009D3E8F"/>
    <w:rsid w:val="009D4D33"/>
    <w:rsid w:val="009D7B37"/>
    <w:rsid w:val="009E0B96"/>
    <w:rsid w:val="009E23DC"/>
    <w:rsid w:val="009E295D"/>
    <w:rsid w:val="009E5628"/>
    <w:rsid w:val="009E6395"/>
    <w:rsid w:val="009F06D2"/>
    <w:rsid w:val="009F3063"/>
    <w:rsid w:val="009F3CB5"/>
    <w:rsid w:val="009F4F4D"/>
    <w:rsid w:val="00A020AB"/>
    <w:rsid w:val="00A03515"/>
    <w:rsid w:val="00A037B7"/>
    <w:rsid w:val="00A05D8F"/>
    <w:rsid w:val="00A05E9A"/>
    <w:rsid w:val="00A0721D"/>
    <w:rsid w:val="00A124BA"/>
    <w:rsid w:val="00A127F1"/>
    <w:rsid w:val="00A159D7"/>
    <w:rsid w:val="00A2097E"/>
    <w:rsid w:val="00A25182"/>
    <w:rsid w:val="00A251BA"/>
    <w:rsid w:val="00A30D2F"/>
    <w:rsid w:val="00A328A1"/>
    <w:rsid w:val="00A35580"/>
    <w:rsid w:val="00A40CB0"/>
    <w:rsid w:val="00A41AD0"/>
    <w:rsid w:val="00A4262E"/>
    <w:rsid w:val="00A42D51"/>
    <w:rsid w:val="00A438C3"/>
    <w:rsid w:val="00A441F9"/>
    <w:rsid w:val="00A44701"/>
    <w:rsid w:val="00A50270"/>
    <w:rsid w:val="00A51F14"/>
    <w:rsid w:val="00A529B5"/>
    <w:rsid w:val="00A56293"/>
    <w:rsid w:val="00A56792"/>
    <w:rsid w:val="00A64723"/>
    <w:rsid w:val="00A701D8"/>
    <w:rsid w:val="00A726F4"/>
    <w:rsid w:val="00A72F09"/>
    <w:rsid w:val="00A73A2E"/>
    <w:rsid w:val="00A741D5"/>
    <w:rsid w:val="00A84633"/>
    <w:rsid w:val="00A90BE6"/>
    <w:rsid w:val="00A910CB"/>
    <w:rsid w:val="00A914CF"/>
    <w:rsid w:val="00A947B9"/>
    <w:rsid w:val="00A95727"/>
    <w:rsid w:val="00A971DB"/>
    <w:rsid w:val="00AA2A07"/>
    <w:rsid w:val="00AA4330"/>
    <w:rsid w:val="00AA4BDE"/>
    <w:rsid w:val="00AB0602"/>
    <w:rsid w:val="00AB1B97"/>
    <w:rsid w:val="00AB5509"/>
    <w:rsid w:val="00AB5C6D"/>
    <w:rsid w:val="00AB6305"/>
    <w:rsid w:val="00AB6EE6"/>
    <w:rsid w:val="00AC4B77"/>
    <w:rsid w:val="00AC59DC"/>
    <w:rsid w:val="00AD03A0"/>
    <w:rsid w:val="00AD2A17"/>
    <w:rsid w:val="00AD36FD"/>
    <w:rsid w:val="00AD4259"/>
    <w:rsid w:val="00AD5322"/>
    <w:rsid w:val="00AD5D1D"/>
    <w:rsid w:val="00AE037E"/>
    <w:rsid w:val="00AE0588"/>
    <w:rsid w:val="00AE1436"/>
    <w:rsid w:val="00AE54F3"/>
    <w:rsid w:val="00AE77E8"/>
    <w:rsid w:val="00AF22A5"/>
    <w:rsid w:val="00AF475F"/>
    <w:rsid w:val="00B00C23"/>
    <w:rsid w:val="00B04F42"/>
    <w:rsid w:val="00B0555D"/>
    <w:rsid w:val="00B065E4"/>
    <w:rsid w:val="00B11471"/>
    <w:rsid w:val="00B121E3"/>
    <w:rsid w:val="00B202C6"/>
    <w:rsid w:val="00B236E6"/>
    <w:rsid w:val="00B265FE"/>
    <w:rsid w:val="00B27020"/>
    <w:rsid w:val="00B31416"/>
    <w:rsid w:val="00B33C02"/>
    <w:rsid w:val="00B36288"/>
    <w:rsid w:val="00B36EEE"/>
    <w:rsid w:val="00B420BE"/>
    <w:rsid w:val="00B43C93"/>
    <w:rsid w:val="00B4605B"/>
    <w:rsid w:val="00B46D36"/>
    <w:rsid w:val="00B4706C"/>
    <w:rsid w:val="00B509C3"/>
    <w:rsid w:val="00B5229C"/>
    <w:rsid w:val="00B55006"/>
    <w:rsid w:val="00B62D07"/>
    <w:rsid w:val="00B63CAB"/>
    <w:rsid w:val="00B64494"/>
    <w:rsid w:val="00B7064E"/>
    <w:rsid w:val="00B72D69"/>
    <w:rsid w:val="00B74EC9"/>
    <w:rsid w:val="00B75D6A"/>
    <w:rsid w:val="00B76059"/>
    <w:rsid w:val="00B84D3D"/>
    <w:rsid w:val="00B908E2"/>
    <w:rsid w:val="00B96DB5"/>
    <w:rsid w:val="00B970D1"/>
    <w:rsid w:val="00B9748B"/>
    <w:rsid w:val="00BA737C"/>
    <w:rsid w:val="00BB4CDF"/>
    <w:rsid w:val="00BC1A6A"/>
    <w:rsid w:val="00BD41E6"/>
    <w:rsid w:val="00BE0303"/>
    <w:rsid w:val="00BE07A2"/>
    <w:rsid w:val="00BE206B"/>
    <w:rsid w:val="00BE7470"/>
    <w:rsid w:val="00BF0DF8"/>
    <w:rsid w:val="00BF1015"/>
    <w:rsid w:val="00BF51B1"/>
    <w:rsid w:val="00BF5378"/>
    <w:rsid w:val="00BF6017"/>
    <w:rsid w:val="00BF6FBE"/>
    <w:rsid w:val="00BF7804"/>
    <w:rsid w:val="00C0097B"/>
    <w:rsid w:val="00C05548"/>
    <w:rsid w:val="00C13099"/>
    <w:rsid w:val="00C2062C"/>
    <w:rsid w:val="00C22A3E"/>
    <w:rsid w:val="00C23D42"/>
    <w:rsid w:val="00C25AC9"/>
    <w:rsid w:val="00C26007"/>
    <w:rsid w:val="00C27979"/>
    <w:rsid w:val="00C31193"/>
    <w:rsid w:val="00C31285"/>
    <w:rsid w:val="00C3134E"/>
    <w:rsid w:val="00C31781"/>
    <w:rsid w:val="00C33B6B"/>
    <w:rsid w:val="00C36621"/>
    <w:rsid w:val="00C4004F"/>
    <w:rsid w:val="00C42696"/>
    <w:rsid w:val="00C43C76"/>
    <w:rsid w:val="00C4533F"/>
    <w:rsid w:val="00C46938"/>
    <w:rsid w:val="00C52EE0"/>
    <w:rsid w:val="00C569B3"/>
    <w:rsid w:val="00C56D9B"/>
    <w:rsid w:val="00C606F1"/>
    <w:rsid w:val="00C6183D"/>
    <w:rsid w:val="00C63A3F"/>
    <w:rsid w:val="00C64088"/>
    <w:rsid w:val="00C668E4"/>
    <w:rsid w:val="00C7108D"/>
    <w:rsid w:val="00C7531C"/>
    <w:rsid w:val="00C76B44"/>
    <w:rsid w:val="00C77A20"/>
    <w:rsid w:val="00C81976"/>
    <w:rsid w:val="00C84C6A"/>
    <w:rsid w:val="00C8547A"/>
    <w:rsid w:val="00C91774"/>
    <w:rsid w:val="00C945CD"/>
    <w:rsid w:val="00C972BB"/>
    <w:rsid w:val="00CA081E"/>
    <w:rsid w:val="00CA3737"/>
    <w:rsid w:val="00CA56BC"/>
    <w:rsid w:val="00CA7233"/>
    <w:rsid w:val="00CB0030"/>
    <w:rsid w:val="00CB15E4"/>
    <w:rsid w:val="00CB46E6"/>
    <w:rsid w:val="00CB5C50"/>
    <w:rsid w:val="00CB7D9D"/>
    <w:rsid w:val="00CC41D2"/>
    <w:rsid w:val="00CC6E79"/>
    <w:rsid w:val="00CD3C04"/>
    <w:rsid w:val="00CD7536"/>
    <w:rsid w:val="00CE5EEC"/>
    <w:rsid w:val="00CE6292"/>
    <w:rsid w:val="00CE6BAA"/>
    <w:rsid w:val="00D00ABF"/>
    <w:rsid w:val="00D033BC"/>
    <w:rsid w:val="00D03FEF"/>
    <w:rsid w:val="00D079B4"/>
    <w:rsid w:val="00D07E30"/>
    <w:rsid w:val="00D1316A"/>
    <w:rsid w:val="00D14E9C"/>
    <w:rsid w:val="00D25A33"/>
    <w:rsid w:val="00D2750B"/>
    <w:rsid w:val="00D27D38"/>
    <w:rsid w:val="00D3013F"/>
    <w:rsid w:val="00D30425"/>
    <w:rsid w:val="00D30684"/>
    <w:rsid w:val="00D31296"/>
    <w:rsid w:val="00D3598C"/>
    <w:rsid w:val="00D35C5D"/>
    <w:rsid w:val="00D42508"/>
    <w:rsid w:val="00D4383C"/>
    <w:rsid w:val="00D451A3"/>
    <w:rsid w:val="00D55475"/>
    <w:rsid w:val="00D557C5"/>
    <w:rsid w:val="00D55889"/>
    <w:rsid w:val="00D62AFB"/>
    <w:rsid w:val="00D6667B"/>
    <w:rsid w:val="00D66733"/>
    <w:rsid w:val="00D66C49"/>
    <w:rsid w:val="00D67A1F"/>
    <w:rsid w:val="00D705BB"/>
    <w:rsid w:val="00D72669"/>
    <w:rsid w:val="00D774AC"/>
    <w:rsid w:val="00D81010"/>
    <w:rsid w:val="00D81E95"/>
    <w:rsid w:val="00D83296"/>
    <w:rsid w:val="00D8683B"/>
    <w:rsid w:val="00D86A17"/>
    <w:rsid w:val="00D87AE3"/>
    <w:rsid w:val="00D909BE"/>
    <w:rsid w:val="00D91210"/>
    <w:rsid w:val="00D917CB"/>
    <w:rsid w:val="00D926A4"/>
    <w:rsid w:val="00D9323D"/>
    <w:rsid w:val="00D934D1"/>
    <w:rsid w:val="00D93832"/>
    <w:rsid w:val="00D94464"/>
    <w:rsid w:val="00D94C9F"/>
    <w:rsid w:val="00DB40E9"/>
    <w:rsid w:val="00DB631F"/>
    <w:rsid w:val="00DB6CF1"/>
    <w:rsid w:val="00DB6DD2"/>
    <w:rsid w:val="00DB7ED9"/>
    <w:rsid w:val="00DC1591"/>
    <w:rsid w:val="00DC36B1"/>
    <w:rsid w:val="00DC68FF"/>
    <w:rsid w:val="00DC78E9"/>
    <w:rsid w:val="00DE0BA9"/>
    <w:rsid w:val="00DE3ABD"/>
    <w:rsid w:val="00DE3B53"/>
    <w:rsid w:val="00DE43C9"/>
    <w:rsid w:val="00DE6016"/>
    <w:rsid w:val="00DE6BA1"/>
    <w:rsid w:val="00DE74C9"/>
    <w:rsid w:val="00DE7B57"/>
    <w:rsid w:val="00DF0045"/>
    <w:rsid w:val="00DF2F15"/>
    <w:rsid w:val="00DF4EAF"/>
    <w:rsid w:val="00DF5C32"/>
    <w:rsid w:val="00DF615F"/>
    <w:rsid w:val="00DF7AFA"/>
    <w:rsid w:val="00E03269"/>
    <w:rsid w:val="00E04930"/>
    <w:rsid w:val="00E10854"/>
    <w:rsid w:val="00E11144"/>
    <w:rsid w:val="00E17E32"/>
    <w:rsid w:val="00E17F42"/>
    <w:rsid w:val="00E256F8"/>
    <w:rsid w:val="00E3272B"/>
    <w:rsid w:val="00E329C4"/>
    <w:rsid w:val="00E33C0E"/>
    <w:rsid w:val="00E34E0B"/>
    <w:rsid w:val="00E505A9"/>
    <w:rsid w:val="00E51D2B"/>
    <w:rsid w:val="00E5576D"/>
    <w:rsid w:val="00E609EB"/>
    <w:rsid w:val="00E62496"/>
    <w:rsid w:val="00E65D6F"/>
    <w:rsid w:val="00E6733E"/>
    <w:rsid w:val="00E67A09"/>
    <w:rsid w:val="00E8074B"/>
    <w:rsid w:val="00E86DED"/>
    <w:rsid w:val="00E936C9"/>
    <w:rsid w:val="00E93AB8"/>
    <w:rsid w:val="00E958D2"/>
    <w:rsid w:val="00E95969"/>
    <w:rsid w:val="00EB336B"/>
    <w:rsid w:val="00EB734D"/>
    <w:rsid w:val="00EB74FA"/>
    <w:rsid w:val="00EC0BE8"/>
    <w:rsid w:val="00EC24D9"/>
    <w:rsid w:val="00EC4A4B"/>
    <w:rsid w:val="00EC4A92"/>
    <w:rsid w:val="00ED1DC5"/>
    <w:rsid w:val="00EE19F9"/>
    <w:rsid w:val="00EE5827"/>
    <w:rsid w:val="00EE5E58"/>
    <w:rsid w:val="00EE746A"/>
    <w:rsid w:val="00EF3F32"/>
    <w:rsid w:val="00EF46C6"/>
    <w:rsid w:val="00EF6E16"/>
    <w:rsid w:val="00F02DF9"/>
    <w:rsid w:val="00F14DBA"/>
    <w:rsid w:val="00F2344B"/>
    <w:rsid w:val="00F253C9"/>
    <w:rsid w:val="00F30D6E"/>
    <w:rsid w:val="00F41482"/>
    <w:rsid w:val="00F44178"/>
    <w:rsid w:val="00F45999"/>
    <w:rsid w:val="00F46019"/>
    <w:rsid w:val="00F50B70"/>
    <w:rsid w:val="00F51876"/>
    <w:rsid w:val="00F51FC4"/>
    <w:rsid w:val="00F52AC5"/>
    <w:rsid w:val="00F532E7"/>
    <w:rsid w:val="00F53AFF"/>
    <w:rsid w:val="00F57855"/>
    <w:rsid w:val="00F57BB2"/>
    <w:rsid w:val="00F60C9E"/>
    <w:rsid w:val="00F62DD0"/>
    <w:rsid w:val="00F63672"/>
    <w:rsid w:val="00F66515"/>
    <w:rsid w:val="00F6738C"/>
    <w:rsid w:val="00F727FD"/>
    <w:rsid w:val="00F73E11"/>
    <w:rsid w:val="00F7435E"/>
    <w:rsid w:val="00F76DE3"/>
    <w:rsid w:val="00F76E2E"/>
    <w:rsid w:val="00F80A7C"/>
    <w:rsid w:val="00F8283E"/>
    <w:rsid w:val="00F85F56"/>
    <w:rsid w:val="00F86AAA"/>
    <w:rsid w:val="00FA547B"/>
    <w:rsid w:val="00FA7665"/>
    <w:rsid w:val="00FB5C4D"/>
    <w:rsid w:val="00FB7920"/>
    <w:rsid w:val="00FC0716"/>
    <w:rsid w:val="00FC0CBA"/>
    <w:rsid w:val="00FC0FE7"/>
    <w:rsid w:val="00FC15D1"/>
    <w:rsid w:val="00FC589A"/>
    <w:rsid w:val="00FC6535"/>
    <w:rsid w:val="00FC7C83"/>
    <w:rsid w:val="00FD4E07"/>
    <w:rsid w:val="00FD4F86"/>
    <w:rsid w:val="00FD6E16"/>
    <w:rsid w:val="00FE1624"/>
    <w:rsid w:val="00FE3218"/>
    <w:rsid w:val="00FE4A6A"/>
    <w:rsid w:val="00FE571A"/>
    <w:rsid w:val="00FF08F9"/>
    <w:rsid w:val="00FF1013"/>
    <w:rsid w:val="00FF1EA3"/>
    <w:rsid w:val="00FF3037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c,#030,green,#33f"/>
    </o:shapedefaults>
    <o:shapelayout v:ext="edit">
      <o:idmap v:ext="edit" data="2"/>
    </o:shapelayout>
  </w:shapeDefaults>
  <w:decimalSymbol w:val="."/>
  <w:listSeparator w:val=","/>
  <w14:docId w14:val="2DC280F3"/>
  <w15:docId w15:val="{65915CAB-6CF1-4A9F-B23C-226B3CC1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1"/>
    </w:pPr>
    <w:rPr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spacing w:line="20" w:lineRule="atLeast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spacing w:line="20" w:lineRule="atLeast"/>
      <w:jc w:val="center"/>
      <w:outlineLvl w:val="4"/>
    </w:pPr>
    <w:rPr>
      <w:i/>
      <w:iCs/>
      <w:sz w:val="44"/>
      <w:szCs w:val="44"/>
      <w:u w:val="single"/>
    </w:rPr>
  </w:style>
  <w:style w:type="paragraph" w:styleId="Heading6">
    <w:name w:val="heading 6"/>
    <w:basedOn w:val="Normal"/>
    <w:next w:val="Normal"/>
    <w:qFormat/>
    <w:pPr>
      <w:keepNext/>
      <w:spacing w:line="20" w:lineRule="atLeast"/>
      <w:jc w:val="center"/>
      <w:outlineLvl w:val="5"/>
    </w:pPr>
    <w:rPr>
      <w:i/>
      <w:iCs/>
      <w:sz w:val="44"/>
      <w:szCs w:val="4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i/>
      <w:iCs/>
      <w:sz w:val="40"/>
      <w:szCs w:val="40"/>
    </w:rPr>
  </w:style>
  <w:style w:type="paragraph" w:styleId="Heading8">
    <w:name w:val="heading 8"/>
    <w:basedOn w:val="Normal"/>
    <w:next w:val="Normal"/>
    <w:qFormat/>
    <w:pPr>
      <w:keepNext/>
      <w:ind w:left="2880" w:firstLine="720"/>
      <w:jc w:val="both"/>
      <w:outlineLvl w:val="7"/>
    </w:pPr>
    <w:rPr>
      <w:i/>
      <w:i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ind w:left="2160" w:right="1080"/>
      <w:jc w:val="center"/>
    </w:pPr>
    <w:rPr>
      <w:b/>
      <w:bCs/>
      <w:i/>
      <w:iCs/>
      <w:sz w:val="44"/>
      <w:szCs w:val="44"/>
    </w:rPr>
  </w:style>
  <w:style w:type="paragraph" w:styleId="Subtitle">
    <w:name w:val="Subtitle"/>
    <w:basedOn w:val="Normal"/>
    <w:qFormat/>
    <w:pPr>
      <w:jc w:val="center"/>
    </w:pPr>
    <w:rPr>
      <w:i/>
      <w:iCs/>
      <w:sz w:val="40"/>
      <w:szCs w:val="40"/>
    </w:rPr>
  </w:style>
  <w:style w:type="paragraph" w:styleId="BodyTextIndent">
    <w:name w:val="Body Text Indent"/>
    <w:basedOn w:val="Normal"/>
    <w:pPr>
      <w:ind w:left="1440" w:hanging="1440"/>
    </w:pPr>
    <w:rPr>
      <w:sz w:val="32"/>
      <w:szCs w:val="32"/>
    </w:rPr>
  </w:style>
  <w:style w:type="paragraph" w:styleId="BodyTextIndent2">
    <w:name w:val="Body Text Indent 2"/>
    <w:basedOn w:val="Normal"/>
    <w:pPr>
      <w:ind w:left="1440" w:hanging="1440"/>
    </w:pPr>
    <w:rPr>
      <w:sz w:val="36"/>
      <w:szCs w:val="36"/>
    </w:rPr>
  </w:style>
  <w:style w:type="paragraph" w:styleId="BodyTextIndent3">
    <w:name w:val="Body Text Indent 3"/>
    <w:basedOn w:val="Normal"/>
    <w:pPr>
      <w:ind w:left="1440"/>
    </w:pPr>
    <w:rPr>
      <w:sz w:val="36"/>
      <w:szCs w:val="36"/>
    </w:rPr>
  </w:style>
  <w:style w:type="paragraph" w:styleId="BodyText">
    <w:name w:val="Body Text"/>
    <w:basedOn w:val="Normal"/>
    <w:pPr>
      <w:spacing w:line="20" w:lineRule="atLeast"/>
    </w:pPr>
    <w:rPr>
      <w:sz w:val="36"/>
      <w:szCs w:val="36"/>
    </w:rPr>
  </w:style>
  <w:style w:type="character" w:styleId="Hyperlink">
    <w:name w:val="Hyperlink"/>
    <w:uiPriority w:val="99"/>
    <w:rsid w:val="00901072"/>
    <w:rPr>
      <w:color w:val="0000FF"/>
      <w:u w:val="single"/>
    </w:rPr>
  </w:style>
  <w:style w:type="paragraph" w:styleId="NormalWeb">
    <w:name w:val="Normal (Web)"/>
    <w:basedOn w:val="Normal"/>
    <w:rsid w:val="00901072"/>
    <w:pPr>
      <w:spacing w:before="100" w:beforeAutospacing="1" w:after="100" w:afterAutospacing="1"/>
      <w:ind w:firstLine="720"/>
    </w:pPr>
    <w:rPr>
      <w:rFonts w:ascii="Tahoma" w:hAnsi="Tahoma" w:cs="Tahoma"/>
      <w:sz w:val="24"/>
      <w:szCs w:val="24"/>
    </w:rPr>
  </w:style>
  <w:style w:type="character" w:styleId="FollowedHyperlink">
    <w:name w:val="FollowedHyperlink"/>
    <w:rsid w:val="007101F7"/>
    <w:rPr>
      <w:color w:val="800080"/>
      <w:u w:val="single"/>
    </w:rPr>
  </w:style>
  <w:style w:type="character" w:customStyle="1" w:styleId="fnorg">
    <w:name w:val="fn org"/>
    <w:basedOn w:val="DefaultParagraphFont"/>
    <w:rsid w:val="00FB7920"/>
  </w:style>
  <w:style w:type="character" w:customStyle="1" w:styleId="Emphasis2">
    <w:name w:val="Emphasis2"/>
    <w:rsid w:val="00F53AFF"/>
    <w:rPr>
      <w:b w:val="0"/>
      <w:bCs w:val="0"/>
      <w:i w:val="0"/>
      <w:iCs w:val="0"/>
      <w:color w:val="CC0033"/>
      <w:u w:val="single"/>
    </w:rPr>
  </w:style>
  <w:style w:type="paragraph" w:styleId="Header">
    <w:name w:val="header"/>
    <w:basedOn w:val="Normal"/>
    <w:link w:val="HeaderChar"/>
    <w:uiPriority w:val="99"/>
    <w:rsid w:val="00AA4330"/>
    <w:pPr>
      <w:tabs>
        <w:tab w:val="center" w:pos="4513"/>
        <w:tab w:val="right" w:pos="9026"/>
      </w:tabs>
    </w:pPr>
    <w:rPr>
      <w:rFonts w:cs="Angsana New"/>
      <w:szCs w:val="35"/>
      <w:lang w:val="x-none" w:eastAsia="x-none"/>
    </w:rPr>
  </w:style>
  <w:style w:type="character" w:customStyle="1" w:styleId="HeaderChar">
    <w:name w:val="Header Char"/>
    <w:link w:val="Header"/>
    <w:uiPriority w:val="99"/>
    <w:rsid w:val="00AA4330"/>
    <w:rPr>
      <w:rFonts w:ascii="AngsanaUPC" w:hAnsi="AngsanaUPC"/>
      <w:sz w:val="28"/>
      <w:szCs w:val="35"/>
    </w:rPr>
  </w:style>
  <w:style w:type="paragraph" w:styleId="Footer">
    <w:name w:val="footer"/>
    <w:basedOn w:val="Normal"/>
    <w:link w:val="FooterChar"/>
    <w:uiPriority w:val="99"/>
    <w:rsid w:val="00AA4330"/>
    <w:pPr>
      <w:tabs>
        <w:tab w:val="center" w:pos="4513"/>
        <w:tab w:val="right" w:pos="9026"/>
      </w:tabs>
    </w:pPr>
    <w:rPr>
      <w:rFonts w:cs="Angsana New"/>
      <w:szCs w:val="35"/>
      <w:lang w:val="x-none" w:eastAsia="x-none"/>
    </w:rPr>
  </w:style>
  <w:style w:type="character" w:customStyle="1" w:styleId="FooterChar">
    <w:name w:val="Footer Char"/>
    <w:link w:val="Footer"/>
    <w:uiPriority w:val="99"/>
    <w:rsid w:val="00AA4330"/>
    <w:rPr>
      <w:rFonts w:ascii="AngsanaUPC" w:hAnsi="AngsanaUPC"/>
      <w:sz w:val="28"/>
      <w:szCs w:val="35"/>
    </w:rPr>
  </w:style>
  <w:style w:type="paragraph" w:styleId="BalloonText">
    <w:name w:val="Balloon Text"/>
    <w:basedOn w:val="Normal"/>
    <w:link w:val="BalloonTextChar"/>
    <w:rsid w:val="00AA4330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AA4330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B84D3D"/>
    <w:pPr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character" w:styleId="Strong">
    <w:name w:val="Strong"/>
    <w:qFormat/>
    <w:rsid w:val="00141FAA"/>
    <w:rPr>
      <w:b/>
      <w:bCs/>
    </w:rPr>
  </w:style>
  <w:style w:type="paragraph" w:styleId="NoSpacing">
    <w:name w:val="No Spacing"/>
    <w:link w:val="NoSpacingChar"/>
    <w:uiPriority w:val="1"/>
    <w:qFormat/>
    <w:rsid w:val="00DF615F"/>
    <w:rPr>
      <w:rFonts w:ascii="Calibri" w:eastAsia="Calibri" w:hAnsi="Calibri" w:cs="Cordia New"/>
      <w:sz w:val="22"/>
      <w:szCs w:val="28"/>
    </w:rPr>
  </w:style>
  <w:style w:type="table" w:styleId="TableGrid">
    <w:name w:val="Table Grid"/>
    <w:basedOn w:val="TableNormal"/>
    <w:rsid w:val="001A7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2">
    <w:name w:val="Medium Grid 3 Accent 2"/>
    <w:basedOn w:val="TableNormal"/>
    <w:uiPriority w:val="69"/>
    <w:rsid w:val="001A7A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1">
    <w:name w:val="Medium Grid 3 Accent 1"/>
    <w:basedOn w:val="TableNormal"/>
    <w:uiPriority w:val="69"/>
    <w:rsid w:val="001A7A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1">
    <w:name w:val="เส้นตารางขนาดปานกลาง 31"/>
    <w:basedOn w:val="TableNormal"/>
    <w:uiPriority w:val="69"/>
    <w:rsid w:val="001A7A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NoSpacingChar">
    <w:name w:val="No Spacing Char"/>
    <w:link w:val="NoSpacing"/>
    <w:uiPriority w:val="1"/>
    <w:locked/>
    <w:rsid w:val="00DB40E9"/>
    <w:rPr>
      <w:rFonts w:ascii="Calibri" w:eastAsia="Calibri" w:hAnsi="Calibri" w:cs="Cordia New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C4BE5"/>
    <w:rPr>
      <w:color w:val="605E5C"/>
      <w:shd w:val="clear" w:color="auto" w:fill="E1DFDD"/>
    </w:rPr>
  </w:style>
  <w:style w:type="table" w:styleId="GridTable5Dark-Accent5">
    <w:name w:val="Grid Table 5 Dark Accent 5"/>
    <w:basedOn w:val="TableNormal"/>
    <w:uiPriority w:val="50"/>
    <w:rsid w:val="0039762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16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9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5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9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7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\A-One%20World%20Program%20Tour\2023\Germany\Grand%20Germany(World%20Heritage)%2011%20Day%20TG%20Jan-July%2020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6188D-E79F-4B95-ADC5-847170E2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 Germany(World Heritage) 11 Day TG Jan-July 2023</Template>
  <TotalTime>0</TotalTime>
  <Pages>20</Pages>
  <Words>6043</Words>
  <Characters>22085</Characters>
  <Application>Microsoft Office Word</Application>
  <DocSecurity>0</DocSecurity>
  <Lines>184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แกรนด์เยอรมนี 9 วัน (QR) ม.ค.-เม.ย.57</vt:lpstr>
      <vt:lpstr>แกรนด์เยอรมนี 9 วัน (QR) ม.ค.-เม.ย.57</vt:lpstr>
    </vt:vector>
  </TitlesOfParts>
  <Company>HP Inc.</Company>
  <LinksUpToDate>false</LinksUpToDate>
  <CharactersWithSpaces>28072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แกรนด์เยอรมนี 9 วัน (QR) ม.ค.-เม.ย.57</dc:title>
  <dc:subject/>
  <dc:creator>User</dc:creator>
  <cp:keywords/>
  <cp:lastModifiedBy>Nicha</cp:lastModifiedBy>
  <cp:revision>2</cp:revision>
  <cp:lastPrinted>2026-01-06T09:57:00Z</cp:lastPrinted>
  <dcterms:created xsi:type="dcterms:W3CDTF">2026-01-06T10:08:00Z</dcterms:created>
  <dcterms:modified xsi:type="dcterms:W3CDTF">2026-01-06T10:08:00Z</dcterms:modified>
</cp:coreProperties>
</file>