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86E1" w14:textId="33A015CC" w:rsidR="008C1CBE" w:rsidRDefault="007B55D2" w:rsidP="008C1CBE">
      <w:pPr>
        <w:jc w:val="thaiDistribute"/>
        <w:rPr>
          <w:rFonts w:ascii="Angsana New" w:hAnsi="Angsana New"/>
          <w:b/>
          <w:bCs/>
          <w:color w:val="FFFFF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8928" behindDoc="1" locked="0" layoutInCell="1" allowOverlap="1" wp14:anchorId="39E6B29C" wp14:editId="54838409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932930" cy="9806305"/>
            <wp:effectExtent l="0" t="0" r="1270" b="4445"/>
            <wp:wrapTight wrapText="bothSides">
              <wp:wrapPolygon edited="0">
                <wp:start x="0" y="0"/>
                <wp:lineTo x="0" y="21568"/>
                <wp:lineTo x="21545" y="21568"/>
                <wp:lineTo x="21545" y="0"/>
                <wp:lineTo x="0" y="0"/>
              </wp:wrapPolygon>
            </wp:wrapTight>
            <wp:docPr id="1582136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980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4B482" w14:textId="3F56274C" w:rsidR="006B1EFD" w:rsidRPr="00E817FA" w:rsidRDefault="00E817FA" w:rsidP="00E817FA">
      <w:pPr>
        <w:ind w:left="-567" w:right="-142"/>
        <w:jc w:val="center"/>
        <w:rPr>
          <w:rFonts w:ascii="Angsana New" w:hAnsi="Angsana New"/>
          <w:b/>
          <w:bCs/>
          <w:color w:val="FFFFFF"/>
          <w:sz w:val="40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07904" behindDoc="1" locked="0" layoutInCell="1" allowOverlap="1" wp14:anchorId="301236B1" wp14:editId="546D4262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7052310" cy="9975215"/>
            <wp:effectExtent l="0" t="0" r="0" b="6985"/>
            <wp:wrapTight wrapText="bothSides">
              <wp:wrapPolygon edited="0">
                <wp:start x="0" y="0"/>
                <wp:lineTo x="0" y="21574"/>
                <wp:lineTo x="21530" y="21574"/>
                <wp:lineTo x="21530" y="0"/>
                <wp:lineTo x="0" y="0"/>
              </wp:wrapPolygon>
            </wp:wrapTight>
            <wp:docPr id="9082921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9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19F" w:rsidRPr="00A57099">
        <w:rPr>
          <w:rFonts w:ascii="FC Home" w:hAnsi="FC Home" w:cs="FC Home"/>
          <w:b/>
          <w:bCs/>
          <w:color w:val="3333FF"/>
          <w:sz w:val="32"/>
          <w:szCs w:val="32"/>
          <w:cs/>
        </w:rPr>
        <w:t xml:space="preserve"> </w:t>
      </w:r>
    </w:p>
    <w:p w14:paraId="0EDD9B79" w14:textId="3EFB484C" w:rsidR="0024189D" w:rsidRPr="00D134FD" w:rsidRDefault="00D134FD" w:rsidP="00913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rPr>
          <w:rFonts w:ascii="Angsana New" w:hAnsi="Angsana New"/>
          <w:b/>
          <w:bCs/>
          <w:color w:val="0000FF"/>
          <w:sz w:val="40"/>
          <w:szCs w:val="40"/>
        </w:rPr>
      </w:pPr>
      <w:r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วันแรกของการเดินทาง</w:t>
      </w:r>
      <w:r w:rsidR="00F64FA2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(</w:t>
      </w:r>
      <w:r w:rsidR="00F64FA2" w:rsidRPr="00D134FD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="0024189D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97536D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  <w:r w:rsidR="00913D7C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13D7C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13D7C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13D7C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โคเปนเฮเก</w:t>
      </w:r>
      <w:proofErr w:type="spellStart"/>
      <w:r w:rsidR="00913D7C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้น</w:t>
      </w:r>
      <w:proofErr w:type="spellEnd"/>
    </w:p>
    <w:p w14:paraId="66A225EE" w14:textId="03BDD4A9" w:rsidR="00B6394C" w:rsidRPr="000E28A1" w:rsidRDefault="00913D7C" w:rsidP="00924156">
      <w:pPr>
        <w:ind w:left="426" w:right="-142" w:hanging="993"/>
        <w:rPr>
          <w:rFonts w:ascii="Angsana New" w:hAnsi="Angsana New"/>
          <w:color w:val="3C22FA"/>
          <w:sz w:val="32"/>
          <w:szCs w:val="32"/>
          <w:u w:val="single"/>
        </w:rPr>
      </w:pPr>
      <w:r>
        <w:rPr>
          <w:rFonts w:ascii="Angsana New" w:hAnsi="Angsana New" w:hint="cs"/>
          <w:color w:val="3C22FA"/>
          <w:sz w:val="32"/>
          <w:szCs w:val="32"/>
          <w:u w:val="single"/>
          <w:cs/>
        </w:rPr>
        <w:t>0</w:t>
      </w:r>
      <w:r w:rsidR="00CD2D4A">
        <w:rPr>
          <w:rFonts w:ascii="Angsana New" w:hAnsi="Angsana New" w:hint="cs"/>
          <w:color w:val="3C22FA"/>
          <w:sz w:val="32"/>
          <w:szCs w:val="32"/>
          <w:u w:val="single"/>
          <w:cs/>
        </w:rPr>
        <w:t>4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>.</w:t>
      </w:r>
      <w:r w:rsidR="00924156">
        <w:rPr>
          <w:rFonts w:ascii="Angsana New" w:hAnsi="Angsana New" w:hint="cs"/>
          <w:color w:val="3C22FA"/>
          <w:sz w:val="32"/>
          <w:szCs w:val="32"/>
          <w:u w:val="single"/>
          <w:cs/>
        </w:rPr>
        <w:t>00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ab/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สมาชิกทุกท่านพร้อมกัน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ณ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ท่าอากาศยานสุวรรณภูมิ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อาคารผู้โดยสารขาออกระหว่างประเทศชั้น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4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เคา</w:t>
      </w:r>
      <w:proofErr w:type="spellStart"/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ท์เต</w:t>
      </w:r>
      <w:proofErr w:type="spellEnd"/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อร์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</w:rPr>
        <w:t xml:space="preserve">G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สายการบินฟินแอร์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โดยมีเจ้าหน้าที่บริษัทคอยอำนวยความสะดวก</w:t>
      </w:r>
    </w:p>
    <w:p w14:paraId="75960568" w14:textId="04F3A73D" w:rsidR="00B6394C" w:rsidRDefault="00913D7C" w:rsidP="00924156">
      <w:pPr>
        <w:ind w:left="426" w:right="-142" w:hanging="993"/>
        <w:rPr>
          <w:rFonts w:ascii="Angsana New" w:hAnsi="Angsana New"/>
          <w:color w:val="3C22FA"/>
          <w:sz w:val="32"/>
          <w:szCs w:val="32"/>
          <w:u w:val="single"/>
        </w:rPr>
      </w:pPr>
      <w:r>
        <w:rPr>
          <w:rFonts w:ascii="Angsana New" w:hAnsi="Angsana New" w:hint="cs"/>
          <w:color w:val="3C22FA"/>
          <w:sz w:val="32"/>
          <w:szCs w:val="32"/>
          <w:u w:val="single"/>
          <w:cs/>
        </w:rPr>
        <w:t>0</w:t>
      </w:r>
      <w:r w:rsidR="00CD2D4A">
        <w:rPr>
          <w:rFonts w:ascii="Angsana New" w:hAnsi="Angsana New" w:hint="cs"/>
          <w:color w:val="3C22FA"/>
          <w:sz w:val="32"/>
          <w:szCs w:val="32"/>
          <w:u w:val="single"/>
          <w:cs/>
        </w:rPr>
        <w:t>7</w:t>
      </w:r>
      <w:r w:rsidR="00B6394C">
        <w:rPr>
          <w:rFonts w:ascii="Angsana New" w:hAnsi="Angsana New" w:hint="cs"/>
          <w:color w:val="3C22FA"/>
          <w:sz w:val="32"/>
          <w:szCs w:val="32"/>
          <w:u w:val="single"/>
          <w:cs/>
        </w:rPr>
        <w:t>.</w:t>
      </w:r>
      <w:r w:rsidR="00CD2D4A">
        <w:rPr>
          <w:rFonts w:ascii="Angsana New" w:hAnsi="Angsana New" w:hint="cs"/>
          <w:color w:val="3C22FA"/>
          <w:sz w:val="32"/>
          <w:szCs w:val="32"/>
          <w:u w:val="single"/>
          <w:cs/>
        </w:rPr>
        <w:t>0</w:t>
      </w:r>
      <w:r>
        <w:rPr>
          <w:rFonts w:ascii="Angsana New" w:hAnsi="Angsana New" w:hint="cs"/>
          <w:color w:val="3C22FA"/>
          <w:sz w:val="32"/>
          <w:szCs w:val="32"/>
          <w:u w:val="single"/>
          <w:cs/>
        </w:rPr>
        <w:t>5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ab/>
      </w:r>
      <w:proofErr w:type="spellStart"/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เหิร</w:t>
      </w:r>
      <w:proofErr w:type="spellEnd"/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ฟ้าสู่กรุงเฮลซิงกิ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โดยสายการบินฟินแอร์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>
        <w:rPr>
          <w:rFonts w:ascii="Angsana New" w:hAnsi="Angsana New"/>
          <w:color w:val="3C22FA"/>
          <w:sz w:val="32"/>
          <w:szCs w:val="32"/>
          <w:u w:val="single"/>
        </w:rPr>
        <w:t xml:space="preserve">Finnair </w:t>
      </w:r>
      <w:r w:rsidR="00B6394C" w:rsidRPr="000E28A1">
        <w:rPr>
          <w:rFonts w:ascii="Angsana New" w:hAnsi="Angsana New" w:hint="cs"/>
          <w:color w:val="3C22FA"/>
          <w:sz w:val="32"/>
          <w:szCs w:val="32"/>
          <w:u w:val="single"/>
          <w:cs/>
        </w:rPr>
        <w:t>เที่ยวบินที่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</w:rPr>
        <w:t>AY</w:t>
      </w:r>
      <w:r w:rsidR="00B6394C" w:rsidRPr="000E28A1">
        <w:rPr>
          <w:rFonts w:ascii="Angsana New" w:hAnsi="Angsana New"/>
          <w:color w:val="3C22FA"/>
          <w:sz w:val="32"/>
          <w:szCs w:val="32"/>
          <w:u w:val="single"/>
          <w:cs/>
        </w:rPr>
        <w:t>14</w:t>
      </w:r>
      <w:r w:rsidR="00924156">
        <w:rPr>
          <w:rFonts w:ascii="Angsana New" w:hAnsi="Angsana New" w:hint="cs"/>
          <w:color w:val="3C22FA"/>
          <w:sz w:val="32"/>
          <w:szCs w:val="32"/>
          <w:u w:val="single"/>
          <w:cs/>
        </w:rPr>
        <w:t>2</w:t>
      </w:r>
    </w:p>
    <w:p w14:paraId="175A60D8" w14:textId="0FB12C37" w:rsidR="00913D7C" w:rsidRPr="00331494" w:rsidRDefault="00913D7C" w:rsidP="00924156">
      <w:pPr>
        <w:ind w:left="426" w:right="-142" w:hanging="993"/>
        <w:jc w:val="thaiDistribute"/>
        <w:rPr>
          <w:rFonts w:ascii="Angsana New" w:hAnsi="Angsana New"/>
          <w:color w:val="2C0AF6"/>
          <w:sz w:val="32"/>
          <w:szCs w:val="32"/>
          <w:u w:val="single"/>
        </w:rPr>
      </w:pPr>
      <w:r>
        <w:rPr>
          <w:rFonts w:ascii="Angsana New" w:hAnsi="Angsana New" w:hint="cs"/>
          <w:color w:val="2C0AF6"/>
          <w:sz w:val="32"/>
          <w:szCs w:val="32"/>
          <w:u w:val="single"/>
          <w:cs/>
        </w:rPr>
        <w:t>1</w:t>
      </w:r>
      <w:r w:rsidR="00924156">
        <w:rPr>
          <w:rFonts w:ascii="Angsana New" w:hAnsi="Angsana New" w:hint="cs"/>
          <w:color w:val="2C0AF6"/>
          <w:sz w:val="32"/>
          <w:szCs w:val="32"/>
          <w:u w:val="single"/>
          <w:cs/>
        </w:rPr>
        <w:t>5</w:t>
      </w:r>
      <w:r>
        <w:rPr>
          <w:rFonts w:ascii="Angsana New" w:hAnsi="Angsana New"/>
          <w:color w:val="2C0AF6"/>
          <w:sz w:val="32"/>
          <w:szCs w:val="32"/>
          <w:u w:val="single"/>
          <w:cs/>
        </w:rPr>
        <w:t>.</w:t>
      </w:r>
      <w:r w:rsidR="00CD2D4A">
        <w:rPr>
          <w:rFonts w:ascii="Angsana New" w:hAnsi="Angsana New" w:hint="cs"/>
          <w:color w:val="2C0AF6"/>
          <w:sz w:val="32"/>
          <w:szCs w:val="32"/>
          <w:u w:val="single"/>
          <w:cs/>
        </w:rPr>
        <w:t>2</w:t>
      </w:r>
      <w:r>
        <w:rPr>
          <w:rFonts w:ascii="Angsana New" w:hAnsi="Angsana New" w:hint="cs"/>
          <w:color w:val="2C0AF6"/>
          <w:sz w:val="32"/>
          <w:szCs w:val="32"/>
          <w:u w:val="single"/>
          <w:cs/>
        </w:rPr>
        <w:t>5</w:t>
      </w:r>
      <w:r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ab/>
      </w:r>
      <w:r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เดินทางถึงกรุงเฮลซิงกิ</w:t>
      </w:r>
      <w:r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ประเทศฟินแลนด์</w:t>
      </w:r>
      <w:r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/ </w:t>
      </w:r>
      <w:r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นำท่านผ่านพิธีตรวจคนเข้าเมือง</w:t>
      </w:r>
      <w:r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ต่อเครื่องสู่กรุงโคเปนเฮเกน</w:t>
      </w:r>
      <w:r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ประเทศเดนมาร์ค</w:t>
      </w:r>
    </w:p>
    <w:p w14:paraId="0141EDE7" w14:textId="3B2ED5F6" w:rsidR="00913D7C" w:rsidRDefault="00924156" w:rsidP="00924156">
      <w:pPr>
        <w:ind w:left="426" w:right="-142" w:hanging="993"/>
        <w:jc w:val="thaiDistribute"/>
        <w:rPr>
          <w:rFonts w:ascii="Angsana New" w:hAnsi="Angsana New"/>
          <w:color w:val="2C0AF6"/>
          <w:sz w:val="32"/>
          <w:szCs w:val="32"/>
          <w:u w:val="single"/>
        </w:rPr>
      </w:pPr>
      <w:r>
        <w:rPr>
          <w:rFonts w:ascii="Angsana New" w:hAnsi="Angsana New" w:hint="cs"/>
          <w:color w:val="2C0AF6"/>
          <w:sz w:val="32"/>
          <w:szCs w:val="32"/>
          <w:u w:val="single"/>
          <w:cs/>
        </w:rPr>
        <w:t>1</w:t>
      </w:r>
      <w:r w:rsidR="00CD2D4A">
        <w:rPr>
          <w:rFonts w:ascii="Angsana New" w:hAnsi="Angsana New" w:hint="cs"/>
          <w:color w:val="2C0AF6"/>
          <w:sz w:val="32"/>
          <w:szCs w:val="32"/>
          <w:u w:val="single"/>
          <w:cs/>
        </w:rPr>
        <w:t>8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>.</w:t>
      </w:r>
      <w:r w:rsidR="00CD2D4A">
        <w:rPr>
          <w:rFonts w:ascii="Angsana New" w:hAnsi="Angsana New" w:hint="cs"/>
          <w:color w:val="2C0AF6"/>
          <w:sz w:val="32"/>
          <w:szCs w:val="32"/>
          <w:u w:val="single"/>
          <w:cs/>
        </w:rPr>
        <w:t>00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ab/>
      </w:r>
      <w:proofErr w:type="spellStart"/>
      <w:r w:rsidR="00913D7C"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เหิร</w:t>
      </w:r>
      <w:proofErr w:type="spellEnd"/>
      <w:r w:rsidR="00913D7C"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ฟ้าสู่กรุงโคเปนเฮเกน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="00913D7C"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ประเทศเดนมาร์ก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="00913D7C"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โดยสายการบินฟินแอร์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</w:rPr>
        <w:t xml:space="preserve">Finnair </w:t>
      </w:r>
      <w:r w:rsidR="00913D7C"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เที่ยวบินที่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="00CD2D4A">
        <w:rPr>
          <w:rFonts w:ascii="Angsana New" w:hAnsi="Angsana New"/>
          <w:color w:val="2C0AF6"/>
          <w:sz w:val="32"/>
          <w:szCs w:val="32"/>
          <w:u w:val="single"/>
        </w:rPr>
        <w:t>…..</w:t>
      </w:r>
    </w:p>
    <w:p w14:paraId="59506991" w14:textId="68CCE970" w:rsidR="00913D7C" w:rsidRPr="00E17637" w:rsidRDefault="00924156" w:rsidP="00CE3278">
      <w:pPr>
        <w:ind w:left="426" w:right="-142" w:hanging="993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color w:val="2C0AF6"/>
          <w:sz w:val="32"/>
          <w:szCs w:val="32"/>
          <w:u w:val="single"/>
          <w:cs/>
        </w:rPr>
        <w:t>18</w:t>
      </w:r>
      <w:r w:rsidR="00913D7C">
        <w:rPr>
          <w:rFonts w:ascii="Angsana New" w:hAnsi="Angsana New"/>
          <w:color w:val="2C0AF6"/>
          <w:sz w:val="32"/>
          <w:szCs w:val="32"/>
          <w:u w:val="single"/>
          <w:cs/>
        </w:rPr>
        <w:t>.</w:t>
      </w:r>
      <w:r w:rsidR="00CD2D4A">
        <w:rPr>
          <w:rFonts w:ascii="Angsana New" w:hAnsi="Angsana New" w:hint="cs"/>
          <w:color w:val="2C0AF6"/>
          <w:sz w:val="32"/>
          <w:szCs w:val="32"/>
          <w:u w:val="single"/>
          <w:cs/>
        </w:rPr>
        <w:t>4</w:t>
      </w:r>
      <w:r>
        <w:rPr>
          <w:rFonts w:ascii="Angsana New" w:hAnsi="Angsana New" w:hint="cs"/>
          <w:color w:val="2C0AF6"/>
          <w:sz w:val="32"/>
          <w:szCs w:val="32"/>
          <w:u w:val="single"/>
          <w:cs/>
        </w:rPr>
        <w:t>0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ab/>
      </w:r>
      <w:r w:rsidR="00913D7C"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ถึงกรุงโคเปนเฮเกน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="00913D7C" w:rsidRPr="00331494">
        <w:rPr>
          <w:rFonts w:ascii="Angsana New" w:hAnsi="Angsana New" w:hint="cs"/>
          <w:color w:val="2C0AF6"/>
          <w:sz w:val="32"/>
          <w:szCs w:val="32"/>
          <w:u w:val="single"/>
          <w:cs/>
        </w:rPr>
        <w:t>เมืองหลวงของประเทศเดนมาร์</w:t>
      </w:r>
      <w:r w:rsidR="00913D7C">
        <w:rPr>
          <w:rFonts w:ascii="Angsana New" w:hAnsi="Angsana New" w:hint="cs"/>
          <w:color w:val="2C0AF6"/>
          <w:sz w:val="32"/>
          <w:szCs w:val="32"/>
          <w:u w:val="single"/>
          <w:cs/>
        </w:rPr>
        <w:t>ก</w:t>
      </w:r>
      <w:r w:rsidR="00913D7C" w:rsidRPr="00331494">
        <w:rPr>
          <w:rFonts w:ascii="Angsana New" w:hAnsi="Angsana New"/>
          <w:color w:val="2C0AF6"/>
          <w:sz w:val="32"/>
          <w:szCs w:val="32"/>
          <w:u w:val="single"/>
          <w:cs/>
        </w:rPr>
        <w:t xml:space="preserve"> </w:t>
      </w:r>
      <w:r w:rsidR="00913D7C" w:rsidRPr="008408B1">
        <w:rPr>
          <w:rFonts w:ascii="Angsana New" w:hAnsi="Angsana New"/>
          <w:color w:val="2C0AF6"/>
          <w:sz w:val="32"/>
          <w:szCs w:val="32"/>
          <w:u w:val="single"/>
          <w:cs/>
        </w:rPr>
        <w:t>หลังผ่านพิธีการตรวจคนเข้าเมืองและด่านศุลกากรเ</w:t>
      </w:r>
      <w:r w:rsidR="00913D7C">
        <w:rPr>
          <w:rFonts w:ascii="Angsana New" w:hAnsi="Angsana New"/>
          <w:color w:val="2C0AF6"/>
          <w:sz w:val="32"/>
          <w:szCs w:val="32"/>
          <w:u w:val="single"/>
          <w:cs/>
        </w:rPr>
        <w:t>รียบร้อยแล้ว</w:t>
      </w:r>
      <w:r w:rsidR="00913D7C">
        <w:rPr>
          <w:rFonts w:ascii="Angsana New" w:hAnsi="Angsana New" w:hint="cs"/>
          <w:color w:val="3C22FA"/>
          <w:sz w:val="32"/>
          <w:szCs w:val="32"/>
          <w:u w:val="single"/>
          <w:cs/>
        </w:rPr>
        <w:t xml:space="preserve"> นำท่านเดินทางเข้าสู่ตัวเมืองโคเปนเฮเกน</w:t>
      </w:r>
      <w:r w:rsidR="00CD2D4A">
        <w:rPr>
          <w:rFonts w:ascii="Angsana New" w:hAnsi="Angsana New" w:hint="cs"/>
          <w:color w:val="3C22FA"/>
          <w:sz w:val="32"/>
          <w:szCs w:val="32"/>
          <w:u w:val="single"/>
          <w:cs/>
        </w:rPr>
        <w:t>(เวลาเดนมาร์คช้ากว่าฟินแลนด์ 1 ชั่วโมง</w:t>
      </w:r>
      <w:r w:rsidR="00913D7C">
        <w:rPr>
          <w:rFonts w:ascii="Angsana New" w:hAnsi="Angsana New"/>
          <w:sz w:val="32"/>
          <w:szCs w:val="32"/>
        </w:rPr>
        <w:t xml:space="preserve"> / </w:t>
      </w:r>
      <w:r w:rsidR="00913D7C"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7CEED7C9" w14:textId="77777777" w:rsidR="00913D7C" w:rsidRPr="00011431" w:rsidRDefault="00913D7C" w:rsidP="00CE3278">
      <w:pPr>
        <w:ind w:left="426" w:right="-142" w:hanging="993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011431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="00BE0F9B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: </w:t>
      </w:r>
      <w:r w:rsidR="00BE0F9B" w:rsidRPr="00BE0F9B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Scandic CPH </w:t>
      </w:r>
      <w:proofErr w:type="spellStart"/>
      <w:r w:rsidR="00BE0F9B" w:rsidRPr="00BE0F9B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Strandpark</w:t>
      </w:r>
      <w:proofErr w:type="spellEnd"/>
      <w:r w:rsidR="00BE0F9B" w:rsidRPr="00BE0F9B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BE0F9B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Hotel </w:t>
      </w:r>
      <w:r w:rsidR="00924156" w:rsidRPr="00011431">
        <w:rPr>
          <w:rFonts w:ascii="Angsana New" w:hAnsi="Angsana New"/>
          <w:b/>
          <w:bCs/>
          <w:color w:val="3333FF"/>
          <w:sz w:val="40"/>
          <w:szCs w:val="40"/>
          <w:u w:val="single"/>
        </w:rPr>
        <w:t>/</w:t>
      </w:r>
      <w:r w:rsidRPr="00011431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011431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  <w:r w:rsidR="00DF32E9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</w:p>
    <w:p w14:paraId="71D925D7" w14:textId="77777777" w:rsidR="00EC06C9" w:rsidRDefault="00D134FD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วันที่สองของการเดินทาง</w:t>
      </w:r>
      <w:r w:rsidR="00F64FA2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D134FD">
        <w:rPr>
          <w:rFonts w:ascii="Angsana New" w:hAnsi="Angsana New"/>
          <w:b/>
          <w:bCs/>
          <w:color w:val="0000FF"/>
          <w:sz w:val="40"/>
          <w:szCs w:val="40"/>
        </w:rPr>
        <w:t>2</w:t>
      </w:r>
      <w:r w:rsidR="0097536D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D4D89" w:rsidRPr="00D134F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</w:t>
      </w:r>
      <w:r w:rsidR="00CF5B6B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CD4D8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ปนเฮเก</w:t>
      </w:r>
      <w:proofErr w:type="spellStart"/>
      <w:r w:rsidR="00CD4D8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้น</w:t>
      </w:r>
      <w:proofErr w:type="spellEnd"/>
      <w:r w:rsidR="00CD4D89" w:rsidRPr="00D134F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D4D89" w:rsidRPr="00D134F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B6394C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D4D89" w:rsidRPr="00D134F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C06C9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="00B13F8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เก่า</w:t>
      </w:r>
      <w:r w:rsidR="00EC06C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EC06C9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EC06C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ลิตเติ</w:t>
      </w:r>
      <w:proofErr w:type="spellStart"/>
      <w:r w:rsidR="00EC06C9"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้ล</w:t>
      </w:r>
      <w:proofErr w:type="spellEnd"/>
      <w:r w:rsidR="00EC06C9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เมอร์เมด</w:t>
      </w:r>
    </w:p>
    <w:p w14:paraId="328D91A2" w14:textId="7E7BC5C7" w:rsidR="0024189D" w:rsidRPr="00EC06C9" w:rsidRDefault="00EC06C9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E3278" w:rsidRPr="00CE3278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         </w:t>
      </w:r>
      <w:r w:rsidR="00CE3278" w:rsidRPr="00CE3278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เฮ</w:t>
      </w:r>
      <w:proofErr w:type="spellStart"/>
      <w:r w:rsidR="00CE3278" w:rsidRPr="00CE327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ิร์ทชัลส์</w:t>
      </w:r>
      <w:proofErr w:type="spellEnd"/>
      <w:r w:rsidR="00CE3278" w:rsidRPr="00CE3278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 </w:t>
      </w:r>
      <w:r w:rsidR="00CE3278" w:rsidRPr="00CE327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ล่องเรือสำราญ</w:t>
      </w:r>
      <w:r w:rsidR="00CE3278" w:rsidRPr="00CE3278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CE3278" w:rsidRPr="00CE3278">
        <w:rPr>
          <w:rFonts w:ascii="Angsana New" w:hAnsi="Angsana New"/>
          <w:b/>
          <w:bCs/>
          <w:color w:val="0000FF"/>
          <w:sz w:val="40"/>
          <w:szCs w:val="40"/>
        </w:rPr>
        <w:t>FJORD LINE (</w:t>
      </w:r>
      <w:r w:rsidR="00CE3278" w:rsidRPr="00CE327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พักห้อง</w:t>
      </w:r>
      <w:r w:rsidR="00CE3278" w:rsidRPr="00CE3278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CE3278" w:rsidRPr="00CE3278">
        <w:rPr>
          <w:rFonts w:ascii="Angsana New" w:hAnsi="Angsana New"/>
          <w:b/>
          <w:bCs/>
          <w:color w:val="0000FF"/>
          <w:sz w:val="40"/>
          <w:szCs w:val="40"/>
        </w:rPr>
        <w:t>SEA VIEW)</w:t>
      </w:r>
    </w:p>
    <w:p w14:paraId="7C18B64F" w14:textId="77777777" w:rsidR="00913D7C" w:rsidRPr="00943AE6" w:rsidRDefault="00913D7C" w:rsidP="00CE3278">
      <w:pPr>
        <w:ind w:left="426" w:right="-142" w:hanging="993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943AE6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943AE6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943AE6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รับประทานอาหารเช้า ณ ห้องอาหารของโรงแรม</w:t>
      </w:r>
    </w:p>
    <w:p w14:paraId="71075FC1" w14:textId="430C37D2" w:rsidR="00CE3278" w:rsidRPr="00C25EFF" w:rsidRDefault="00CE3278" w:rsidP="00CE3278">
      <w:pPr>
        <w:spacing w:line="460" w:lineRule="exact"/>
        <w:ind w:left="426" w:right="-142"/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46C6458F" wp14:editId="4506EEE5">
                <wp:simplePos x="0" y="0"/>
                <wp:positionH relativeFrom="margin">
                  <wp:align>right</wp:align>
                </wp:positionH>
                <wp:positionV relativeFrom="paragraph">
                  <wp:posOffset>333762</wp:posOffset>
                </wp:positionV>
                <wp:extent cx="3146425" cy="3124835"/>
                <wp:effectExtent l="0" t="0" r="0" b="0"/>
                <wp:wrapTight wrapText="bothSides">
                  <wp:wrapPolygon edited="0">
                    <wp:start x="0" y="0"/>
                    <wp:lineTo x="0" y="21464"/>
                    <wp:lineTo x="21447" y="21464"/>
                    <wp:lineTo x="21447" y="0"/>
                    <wp:lineTo x="0" y="0"/>
                  </wp:wrapPolygon>
                </wp:wrapTight>
                <wp:docPr id="77623502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6425" cy="3124835"/>
                          <a:chOff x="6428" y="11169"/>
                          <a:chExt cx="4616" cy="3497"/>
                        </a:xfrm>
                      </wpg:grpSpPr>
                      <pic:pic xmlns:pic="http://schemas.openxmlformats.org/drawingml/2006/picture">
                        <pic:nvPicPr>
                          <pic:cNvPr id="1660474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8" y="11169"/>
                            <a:ext cx="4616" cy="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13084"/>
                            <a:ext cx="2376" cy="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" y="13083"/>
                            <a:ext cx="2180" cy="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1ED19" id="Group 10" o:spid="_x0000_s1026" style="position:absolute;margin-left:196.55pt;margin-top:26.3pt;width:247.75pt;height:246.05pt;z-index:-251634176;mso-position-horizontal:right;mso-position-horizontal-relative:margin" coordorigin="6428,11169" coordsize="4616,3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">
                <v:shape id="Picture 10" o:spid="_x0000_s1027" type="#_x0000_t75" style="position:absolute;left:6428;top:11169;width:4616;height:1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">
                  <v:imagedata r:id="rId13" o:title=""/>
                </v:shape>
                <v:shape id="Picture 11" o:spid="_x0000_s1028" type="#_x0000_t75" style="position:absolute;left:6451;top:13084;width:2376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">
                  <v:imagedata r:id="rId14" o:title=""/>
                </v:shape>
                <v:shape id="Picture 12" o:spid="_x0000_s1029" type="#_x0000_t75" style="position:absolute;left:8846;top:13083;width:2180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">
                  <v:imagedata r:id="rId15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color w:val="000000"/>
          <w:sz w:val="32"/>
          <w:szCs w:val="32"/>
          <w:cs/>
        </w:rPr>
        <w:t>นำท่านชมเมืองโคเปนฮาเก้น</w:t>
      </w:r>
      <w:r w:rsidRPr="00F10822">
        <w:rPr>
          <w:rFonts w:ascii="Angsana New" w:hAnsi="Angsana New" w:hint="cs"/>
          <w:sz w:val="32"/>
          <w:szCs w:val="32"/>
          <w:cs/>
        </w:rPr>
        <w:t>ตั้งอยู่ระหว่าง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ทะเลบอลติค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6" w:tooltip="ทะเลเหนือ" w:history="1">
        <w:r w:rsidRPr="00F10822">
          <w:rPr>
            <w:rStyle w:val="a4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ล้อมรอบด้วยพื้นน้ำเกือบทั้งหมดภูมิประเทศประกอบด้วย</w:t>
      </w:r>
      <w:hyperlink r:id="rId17" w:tooltip="คาบสมุทร" w:history="1">
        <w:r w:rsidRPr="00F10822">
          <w:rPr>
            <w:rStyle w:val="a4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Jutland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และเกาะต่างๆอีก 406 เกาะ </w:t>
      </w:r>
      <w:r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เงือกน้อยลิตเติ</w:t>
      </w:r>
      <w:proofErr w:type="spellStart"/>
      <w:r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้ล</w:t>
      </w:r>
      <w:proofErr w:type="spellEnd"/>
      <w:r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เมอร์เมด</w:t>
      </w:r>
      <w:r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Pr="00C25EF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Little Mermaid</w:t>
      </w:r>
      <w:r w:rsidRPr="00C25EFF">
        <w:rPr>
          <w:rFonts w:ascii="Angsana New" w:hAnsi="Angsana New"/>
          <w:sz w:val="36"/>
          <w:szCs w:val="36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สัญลักษณ์ของเมือง </w:t>
      </w:r>
      <w:r w:rsidRPr="00F1079C">
        <w:rPr>
          <w:rFonts w:ascii="Angsana New" w:eastAsia="Times New Roman" w:hAnsi="Angsana New"/>
          <w:sz w:val="34"/>
          <w:szCs w:val="34"/>
          <w:cs/>
          <w:lang w:eastAsia="en-US"/>
        </w:rPr>
        <w:t>จากนั้นชม</w:t>
      </w:r>
      <w:r w:rsidRPr="00F1079C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 xml:space="preserve"> </w:t>
      </w:r>
      <w:r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น้ำพุเก</w:t>
      </w:r>
      <w:proofErr w:type="spellStart"/>
      <w:r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ฟิออน</w:t>
      </w:r>
      <w:proofErr w:type="spellEnd"/>
      <w:r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Pr="00C25EFF">
        <w:rPr>
          <w:rFonts w:ascii="Angsana New" w:eastAsia="Times New Roman" w:hAnsi="Angsana New"/>
          <w:color w:val="0000FF"/>
          <w:sz w:val="36"/>
          <w:szCs w:val="36"/>
          <w:u w:val="single"/>
          <w:lang w:eastAsia="en-US"/>
        </w:rPr>
        <w:t xml:space="preserve"> </w:t>
      </w:r>
      <w:r w:rsidRPr="00F1079C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>ซึ่งเป็นผลงานแอน</w:t>
      </w:r>
      <w:proofErr w:type="spellStart"/>
      <w:r w:rsidRPr="00F1079C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>เดอร์</w:t>
      </w:r>
      <w:proofErr w:type="spellEnd"/>
      <w:r w:rsidRPr="00F1079C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 xml:space="preserve">ส </w:t>
      </w:r>
      <w:proofErr w:type="spellStart"/>
      <w:r w:rsidRPr="00F1079C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>บุนด์</w:t>
      </w:r>
      <w:proofErr w:type="spellEnd"/>
      <w:r w:rsidRPr="00F1079C">
        <w:rPr>
          <w:rFonts w:ascii="Angsana New" w:eastAsia="Times New Roman" w:hAnsi="Angsana New"/>
          <w:sz w:val="34"/>
          <w:szCs w:val="34"/>
          <w:u w:val="single"/>
          <w:cs/>
          <w:lang w:eastAsia="en-US"/>
        </w:rPr>
        <w:t xml:space="preserve">การ์ด สร้างให้เป็นสัญลักษณ์ของเมืองในโอกาสครบรอบปีที่ </w:t>
      </w:r>
      <w:r w:rsidRPr="00F1079C">
        <w:rPr>
          <w:rFonts w:ascii="Angsana New" w:eastAsia="Times New Roman" w:hAnsi="Angsana New"/>
          <w:sz w:val="34"/>
          <w:szCs w:val="34"/>
          <w:u w:val="single"/>
          <w:lang w:eastAsia="en-US"/>
        </w:rPr>
        <w:t>50</w:t>
      </w:r>
      <w:r w:rsidRPr="00F1079C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</w:t>
      </w:r>
      <w:r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นชม</w:t>
      </w:r>
      <w:r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จ</w:t>
      </w:r>
      <w:r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ั</w:t>
      </w:r>
      <w:r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ตุรั</w:t>
      </w:r>
      <w:r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ส</w:t>
      </w:r>
      <w:r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พระราชวังอามาเลียนบอร</w:t>
      </w:r>
      <w:proofErr w:type="spellStart"/>
      <w:r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์ก</w:t>
      </w:r>
      <w:proofErr w:type="spellEnd"/>
      <w:r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Amalienborg Palace</w:t>
      </w:r>
      <w:r w:rsidRPr="00C25EFF">
        <w:rPr>
          <w:rFonts w:ascii="Angsana New" w:hAnsi="Angsana New"/>
          <w:color w:val="0000FF"/>
          <w:sz w:val="36"/>
          <w:szCs w:val="36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ที่ประทับในฤดูหนาวของราชวงศ์แห่งเดนมาร์ก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963AA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จากนั้นนำท่านเดินทางสู่</w:t>
      </w:r>
      <w:r w:rsidRPr="00963AAD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CB25B7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“ย่าน</w:t>
      </w:r>
      <w:proofErr w:type="spellStart"/>
      <w:r w:rsidRPr="00CB25B7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นู</w:t>
      </w:r>
      <w:proofErr w:type="spellEnd"/>
      <w:r w:rsidRPr="00CB25B7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ฮาวน์” </w:t>
      </w:r>
      <w:r w:rsidRPr="00CB25B7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Nyhavn</w:t>
      </w:r>
      <w:r w:rsidRPr="00CB25B7">
        <w:rPr>
          <w:rFonts w:ascii="Angsana New" w:eastAsia="Times New Roman" w:hAnsi="Angsana New"/>
          <w:i/>
          <w:iCs/>
          <w:color w:val="000000"/>
          <w:sz w:val="32"/>
          <w:szCs w:val="32"/>
          <w:lang w:eastAsia="en-US"/>
        </w:rPr>
        <w:t xml:space="preserve"> </w:t>
      </w:r>
      <w:r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ย่านการค้าแสนสวยที่มีตึกหลากสีเรียงรายตั้งแต่ยุคคริสต์ศตวรรษที่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17 </w:t>
      </w:r>
      <w:r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สวยงามและเป็นเอกลักษณ์อย่างยิ่ง ในสมัยก่อนบริเวณนี้เป็นท่านเรือที่มีการขุดคลองเชื่อมต่อกับทะเล</w:t>
      </w:r>
    </w:p>
    <w:p w14:paraId="42F17336" w14:textId="2CA39080" w:rsidR="00CE3278" w:rsidRPr="00F10822" w:rsidRDefault="00CE3278" w:rsidP="00CE3278">
      <w:pPr>
        <w:spacing w:line="460" w:lineRule="exact"/>
        <w:ind w:left="426" w:right="-142" w:hanging="993"/>
        <w:jc w:val="both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/>
          <w:sz w:val="32"/>
          <w:szCs w:val="32"/>
          <w:cs/>
        </w:rPr>
        <w:t>เที่ยง</w:t>
      </w:r>
      <w:r w:rsidRPr="00F10822">
        <w:rPr>
          <w:rFonts w:ascii="Angsana New" w:hAnsi="Angsana New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Angsana New" w:hAnsi="Angsana New" w:hint="cs"/>
          <w:sz w:val="32"/>
          <w:szCs w:val="32"/>
          <w:cs/>
        </w:rPr>
        <w:t xml:space="preserve">จีน </w:t>
      </w:r>
    </w:p>
    <w:p w14:paraId="43DDC173" w14:textId="77777777" w:rsidR="00CE3278" w:rsidRPr="00F10822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 w:hint="cs"/>
          <w:sz w:val="32"/>
          <w:szCs w:val="32"/>
          <w:cs/>
        </w:rPr>
        <w:t>บ่าย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ได้เวลาสมควรนำท่านเดินทางสู่ท่าเรือเมืองเฮ</w:t>
      </w:r>
      <w:proofErr w:type="spellStart"/>
      <w:r>
        <w:rPr>
          <w:rFonts w:ascii="Angsana New" w:hAnsi="Angsana New" w:hint="cs"/>
          <w:sz w:val="32"/>
          <w:szCs w:val="32"/>
          <w:cs/>
        </w:rPr>
        <w:t>ิร์ทชัลส์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(</w:t>
      </w:r>
      <w:proofErr w:type="spellStart"/>
      <w:r>
        <w:rPr>
          <w:rFonts w:ascii="Angsana New" w:hAnsi="Angsana New"/>
          <w:sz w:val="32"/>
          <w:szCs w:val="32"/>
        </w:rPr>
        <w:t>Hirtshals</w:t>
      </w:r>
      <w:proofErr w:type="spellEnd"/>
      <w:r>
        <w:rPr>
          <w:rFonts w:ascii="Angsana New" w:hAnsi="Angsana New"/>
          <w:sz w:val="32"/>
          <w:szCs w:val="32"/>
        </w:rPr>
        <w:t>)</w:t>
      </w:r>
      <w:r>
        <w:rPr>
          <w:rFonts w:ascii="Angsana New" w:hAnsi="Angsana New" w:hint="cs"/>
          <w:sz w:val="32"/>
          <w:szCs w:val="32"/>
          <w:cs/>
        </w:rPr>
        <w:t xml:space="preserve"> เพลิดเพลินกับวิวทิวทัศน์ ระหว่างการเดินทาง</w:t>
      </w:r>
    </w:p>
    <w:p w14:paraId="7D814300" w14:textId="77777777" w:rsidR="00CE3278" w:rsidRDefault="00CE3278" w:rsidP="00CE3278">
      <w:pPr>
        <w:spacing w:line="480" w:lineRule="exact"/>
        <w:ind w:left="426" w:right="-142" w:hanging="993"/>
        <w:jc w:val="both"/>
        <w:rPr>
          <w:rFonts w:ascii="Angsana New" w:hAnsi="Angsana New"/>
          <w:color w:val="3333FF"/>
          <w:sz w:val="32"/>
          <w:szCs w:val="32"/>
          <w:u w:val="single"/>
        </w:rPr>
      </w:pPr>
    </w:p>
    <w:p w14:paraId="51F900B0" w14:textId="77777777" w:rsidR="00CE3278" w:rsidRDefault="00CE3278" w:rsidP="00CE3278">
      <w:pPr>
        <w:spacing w:line="480" w:lineRule="exact"/>
        <w:ind w:left="426" w:right="-142" w:hanging="993"/>
        <w:jc w:val="both"/>
        <w:rPr>
          <w:rFonts w:ascii="Angsana New" w:hAnsi="Angsana New"/>
          <w:color w:val="3333FF"/>
          <w:sz w:val="32"/>
          <w:szCs w:val="32"/>
          <w:u w:val="single"/>
        </w:rPr>
      </w:pPr>
    </w:p>
    <w:p w14:paraId="215BEE1A" w14:textId="77777777" w:rsidR="00CE3278" w:rsidRDefault="00CE3278" w:rsidP="00CE3278">
      <w:pPr>
        <w:spacing w:line="480" w:lineRule="exact"/>
        <w:ind w:left="426" w:right="-142" w:hanging="993"/>
        <w:jc w:val="both"/>
        <w:rPr>
          <w:noProof/>
        </w:rPr>
      </w:pPr>
    </w:p>
    <w:p w14:paraId="7F2D76EA" w14:textId="77777777" w:rsidR="00E817FA" w:rsidRPr="00E817FA" w:rsidRDefault="00CE3278" w:rsidP="00CE3278">
      <w:pPr>
        <w:spacing w:line="480" w:lineRule="exact"/>
        <w:ind w:left="426" w:right="-142" w:hanging="993"/>
        <w:jc w:val="both"/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highlight w:val="yellow"/>
          <w:u w:val="single"/>
          <w:lang w:eastAsia="en-US"/>
        </w:rPr>
      </w:pPr>
      <w:r w:rsidRPr="00E817FA">
        <w:rPr>
          <w:noProof/>
          <w:highlight w:val="yellow"/>
        </w:rPr>
        <w:drawing>
          <wp:anchor distT="0" distB="0" distL="114300" distR="114300" simplePos="0" relativeHeight="251684352" behindDoc="1" locked="0" layoutInCell="1" allowOverlap="1" wp14:anchorId="5ACCFEE4" wp14:editId="7E987FC4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595110" cy="2321560"/>
            <wp:effectExtent l="0" t="0" r="0" b="2540"/>
            <wp:wrapTight wrapText="bothSides">
              <wp:wrapPolygon edited="0">
                <wp:start x="0" y="0"/>
                <wp:lineTo x="0" y="21446"/>
                <wp:lineTo x="21525" y="21446"/>
                <wp:lineTo x="21525" y="0"/>
                <wp:lineTo x="0" y="0"/>
              </wp:wrapPolygon>
            </wp:wrapTight>
            <wp:docPr id="36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232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7FA">
        <w:rPr>
          <w:b/>
          <w:bCs/>
          <w:noProof/>
          <w:color w:val="FF0000"/>
          <w:highlight w:val="yellow"/>
        </w:rPr>
        <w:drawing>
          <wp:anchor distT="0" distB="0" distL="114300" distR="114300" simplePos="0" relativeHeight="251680256" behindDoc="1" locked="0" layoutInCell="1" allowOverlap="1" wp14:anchorId="32CBFD0A" wp14:editId="7970FCB3">
            <wp:simplePos x="0" y="0"/>
            <wp:positionH relativeFrom="page">
              <wp:align>center</wp:align>
            </wp:positionH>
            <wp:positionV relativeFrom="paragraph">
              <wp:posOffset>3426350</wp:posOffset>
            </wp:positionV>
            <wp:extent cx="6661150" cy="6096000"/>
            <wp:effectExtent l="19050" t="19050" r="25400" b="19050"/>
            <wp:wrapTight wrapText="bothSides">
              <wp:wrapPolygon edited="0">
                <wp:start x="-62" y="-68"/>
                <wp:lineTo x="-62" y="21600"/>
                <wp:lineTo x="21621" y="21600"/>
                <wp:lineTo x="21621" y="-68"/>
                <wp:lineTo x="-62" y="-68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61150" cy="60960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7FA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18.30</w:t>
      </w:r>
      <w:r w:rsidRPr="00E817FA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ab/>
        <w:t xml:space="preserve">นำท่านเช็ค-อิน </w:t>
      </w:r>
      <w:proofErr w:type="gramStart"/>
      <w:r w:rsidRPr="00E817FA">
        <w:rPr>
          <w:rFonts w:ascii="Angsana New" w:hAnsi="Angsana New"/>
          <w:color w:val="3333FF"/>
          <w:sz w:val="32"/>
          <w:szCs w:val="32"/>
          <w:highlight w:val="yellow"/>
          <w:cs/>
        </w:rPr>
        <w:t>ลง</w:t>
      </w:r>
      <w:r w:rsidRPr="00E817FA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 xml:space="preserve">  </w:t>
      </w:r>
      <w:r w:rsidRPr="00E817F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cs/>
        </w:rPr>
        <w:t>“</w:t>
      </w:r>
      <w:proofErr w:type="gramEnd"/>
      <w:r w:rsidRPr="00E817F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เรือสำราญ </w:t>
      </w:r>
      <w:proofErr w:type="spellStart"/>
      <w:r w:rsidRPr="00E817F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ฟย</w:t>
      </w:r>
      <w:proofErr w:type="spellEnd"/>
      <w:r w:rsidRPr="00E817F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อร</w:t>
      </w:r>
      <w:proofErr w:type="spellStart"/>
      <w:r w:rsidRPr="00E817F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์ด</w:t>
      </w:r>
      <w:proofErr w:type="spellEnd"/>
      <w:r w:rsidRPr="00E817F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 ไลน์</w:t>
      </w:r>
      <w:r w:rsidRPr="00E817FA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” </w:t>
      </w:r>
      <w:r w:rsidRPr="00E817FA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Fjord Line</w:t>
      </w:r>
      <w:r w:rsidRPr="00E817FA">
        <w:rPr>
          <w:rFonts w:ascii="Angsana New" w:hAnsi="Angsana New"/>
          <w:sz w:val="36"/>
          <w:szCs w:val="36"/>
          <w:highlight w:val="yellow"/>
        </w:rPr>
        <w:t xml:space="preserve"> </w:t>
      </w:r>
      <w:r w:rsidRPr="00E817FA">
        <w:rPr>
          <w:rFonts w:ascii="Angsana New" w:eastAsia="Times New Roman" w:hAnsi="Angsana New"/>
          <w:color w:val="000000"/>
          <w:sz w:val="32"/>
          <w:szCs w:val="32"/>
          <w:highlight w:val="yellow"/>
          <w:cs/>
          <w:lang w:eastAsia="en-US"/>
        </w:rPr>
        <w:t xml:space="preserve">ซึ่งสะดวกสบายด้วยสิ่งอำนวยความสะดวกนานาชนิด เช่น ภัตตาคาร บาร์ ไนต์คลับ และเพลินกับการเลือก ชมสินค้าปลอดภาษี ฯลฯ </w:t>
      </w:r>
      <w:r w:rsidRPr="00E817FA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  <w:lang w:eastAsia="en-US"/>
        </w:rPr>
        <w:t>เรือสำราญลำนี้จะนำท่านล่องสู่ทะเลเหนือจรดมหาสมุทรแอตแลนติก ออกเดินทางจากเมืองเฮ</w:t>
      </w:r>
      <w:proofErr w:type="spellStart"/>
      <w:r w:rsidRPr="00E817FA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  <w:lang w:eastAsia="en-US"/>
        </w:rPr>
        <w:t>ิร์ทชัลส์</w:t>
      </w:r>
      <w:proofErr w:type="spellEnd"/>
      <w:r w:rsidRPr="00E817FA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highlight w:val="yellow"/>
          <w:u w:val="single"/>
          <w:lang w:eastAsia="en-US"/>
        </w:rPr>
        <w:t xml:space="preserve">, </w:t>
      </w:r>
      <w:r w:rsidRPr="00E817FA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  <w:lang w:eastAsia="en-US"/>
        </w:rPr>
        <w:t xml:space="preserve">ประเทศเดนมาร์ค สู่เมืองเบอร์เกน </w:t>
      </w:r>
    </w:p>
    <w:p w14:paraId="2D5322A8" w14:textId="571C992F" w:rsidR="00CE3278" w:rsidRPr="00E817FA" w:rsidRDefault="00CE3278" w:rsidP="00E817FA">
      <w:pPr>
        <w:spacing w:line="480" w:lineRule="exact"/>
        <w:ind w:left="426" w:right="-142"/>
        <w:jc w:val="both"/>
        <w:rPr>
          <w:rFonts w:ascii="Angsana New" w:eastAsia="Times New Roman" w:hAnsi="Angsana New"/>
          <w:color w:val="000000"/>
          <w:sz w:val="32"/>
          <w:szCs w:val="32"/>
          <w:highlight w:val="yellow"/>
          <w:lang w:eastAsia="en-US"/>
        </w:rPr>
      </w:pPr>
      <w:r w:rsidRPr="00E817FA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  <w:lang w:eastAsia="en-US"/>
        </w:rPr>
        <w:t xml:space="preserve">ประเทศนอร์เวย์ </w:t>
      </w:r>
      <w:r w:rsidRPr="00E817FA">
        <w:rPr>
          <w:rFonts w:ascii="Angsana New" w:eastAsia="Times New Roman" w:hAnsi="Angsana New"/>
          <w:color w:val="000000"/>
          <w:sz w:val="32"/>
          <w:szCs w:val="32"/>
          <w:highlight w:val="yellow"/>
          <w:cs/>
          <w:lang w:eastAsia="en-US"/>
        </w:rPr>
        <w:t>ระหว่างการเดินทางท่านจะได้ชมความงดงามของแนวฟยอร</w:t>
      </w:r>
      <w:proofErr w:type="spellStart"/>
      <w:r w:rsidRPr="00E817FA">
        <w:rPr>
          <w:rFonts w:ascii="Angsana New" w:eastAsia="Times New Roman" w:hAnsi="Angsana New"/>
          <w:color w:val="000000"/>
          <w:sz w:val="32"/>
          <w:szCs w:val="32"/>
          <w:highlight w:val="yellow"/>
          <w:cs/>
          <w:lang w:eastAsia="en-US"/>
        </w:rPr>
        <w:t>์ด</w:t>
      </w:r>
      <w:proofErr w:type="spellEnd"/>
      <w:r w:rsidRPr="00E817FA">
        <w:rPr>
          <w:rFonts w:ascii="Angsana New" w:eastAsia="Times New Roman" w:hAnsi="Angsana New"/>
          <w:color w:val="000000"/>
          <w:sz w:val="32"/>
          <w:szCs w:val="32"/>
          <w:highlight w:val="yellow"/>
          <w:cs/>
          <w:lang w:eastAsia="en-US"/>
        </w:rPr>
        <w:t xml:space="preserve">ริมชายฝั่งทางตอนใต้ของประเทศนอร์เวย์  </w:t>
      </w:r>
      <w:r w:rsidRPr="00E817FA">
        <w:rPr>
          <w:rFonts w:ascii="Angsana New" w:eastAsia="Times New Roman" w:hAnsi="Angsana New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*** เรือออกจากท่าประมาณ </w:t>
      </w:r>
      <w:r w:rsidRPr="00E817FA">
        <w:rPr>
          <w:rFonts w:ascii="Angsana New" w:eastAsia="Times New Roman" w:hAnsi="Angsana New" w:hint="cs"/>
          <w:b/>
          <w:bCs/>
          <w:color w:val="FF0000"/>
          <w:sz w:val="32"/>
          <w:szCs w:val="32"/>
          <w:highlight w:val="yellow"/>
          <w:cs/>
          <w:lang w:eastAsia="en-US"/>
        </w:rPr>
        <w:t>19.30</w:t>
      </w:r>
      <w:r w:rsidRPr="00E817FA">
        <w:rPr>
          <w:rFonts w:ascii="Angsana New" w:eastAsia="Times New Roman" w:hAnsi="Angsana New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น. ***</w:t>
      </w:r>
    </w:p>
    <w:p w14:paraId="6965649D" w14:textId="71F31911" w:rsidR="00CE3278" w:rsidRPr="00E817FA" w:rsidRDefault="00CE3278" w:rsidP="00CE3278">
      <w:pPr>
        <w:pStyle w:val="a3"/>
        <w:spacing w:before="0" w:beforeAutospacing="0" w:after="0" w:afterAutospacing="0"/>
        <w:ind w:left="426" w:right="-142" w:hanging="993"/>
        <w:jc w:val="both"/>
        <w:rPr>
          <w:rFonts w:ascii="Angsana New" w:hAnsi="Angsana New" w:cs="Angsana New"/>
          <w:b/>
          <w:bCs/>
          <w:color w:val="3E05CD"/>
          <w:sz w:val="32"/>
          <w:szCs w:val="32"/>
          <w:highlight w:val="yellow"/>
          <w:u w:val="single"/>
        </w:rPr>
      </w:pPr>
      <w:r w:rsidRPr="00E817FA">
        <w:rPr>
          <w:rFonts w:ascii="Angsana New" w:hAnsi="Angsana New" w:cs="Angsana New"/>
          <w:b/>
          <w:bCs/>
          <w:color w:val="3E05CD"/>
          <w:sz w:val="32"/>
          <w:szCs w:val="32"/>
          <w:highlight w:val="yellow"/>
          <w:u w:val="single"/>
          <w:cs/>
        </w:rPr>
        <w:t>ค่ำ</w:t>
      </w:r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ab/>
      </w:r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</w:rPr>
        <w:sym w:font="Webdings" w:char="F0E4"/>
      </w:r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 xml:space="preserve"> </w:t>
      </w:r>
      <w:r w:rsidRPr="00E817FA">
        <w:rPr>
          <w:rFonts w:ascii="Angsana New" w:hAnsi="Angsana New" w:cs="Angsana New"/>
          <w:b/>
          <w:bCs/>
          <w:i/>
          <w:iCs/>
          <w:color w:val="3E05CD"/>
          <w:sz w:val="32"/>
          <w:szCs w:val="32"/>
          <w:highlight w:val="yellow"/>
          <w:u w:val="single"/>
          <w:cs/>
        </w:rPr>
        <w:t>บริการอาหารมื้อค่ำ อาหารทะเลเมนูพิเศษแบบบุฟเฟต์ สแกนดิเนเวียนซี</w:t>
      </w:r>
      <w:proofErr w:type="spellStart"/>
      <w:r w:rsidRPr="00E817FA">
        <w:rPr>
          <w:rFonts w:ascii="Angsana New" w:hAnsi="Angsana New" w:cs="Angsana New"/>
          <w:b/>
          <w:bCs/>
          <w:i/>
          <w:iCs/>
          <w:color w:val="3E05CD"/>
          <w:sz w:val="32"/>
          <w:szCs w:val="32"/>
          <w:highlight w:val="yellow"/>
          <w:u w:val="single"/>
          <w:cs/>
        </w:rPr>
        <w:t>ฟู๊ด</w:t>
      </w:r>
      <w:proofErr w:type="spellEnd"/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 xml:space="preserve"> </w:t>
      </w:r>
      <w:r w:rsidRPr="00E817FA">
        <w:rPr>
          <w:rFonts w:ascii="Angsana New" w:hAnsi="Angsana New" w:cs="Angsana New"/>
          <w:i/>
          <w:iCs/>
          <w:color w:val="3E05CD"/>
          <w:sz w:val="32"/>
          <w:szCs w:val="32"/>
          <w:highlight w:val="yellow"/>
          <w:u w:val="single"/>
        </w:rPr>
        <w:t>Scandinavian Seafood</w:t>
      </w:r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</w:rPr>
        <w:t xml:space="preserve"> </w:t>
      </w:r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 xml:space="preserve">พร้อมเครื่องดื่มแบบจุใจ ณ ภัตตาคารภายในเรือ ประทับใจกับอาหารทะเลสดจากมหาสมุทรแอตแลนติก และจากทะเลเหนือ ค่ำคืนนี้หาความสำราญและพักค้างคืนในเรือสำราญ </w:t>
      </w:r>
      <w:proofErr w:type="spellStart"/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>ฟย</w:t>
      </w:r>
      <w:proofErr w:type="spellEnd"/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>อร</w:t>
      </w:r>
      <w:proofErr w:type="spellStart"/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>์ด</w:t>
      </w:r>
      <w:proofErr w:type="spellEnd"/>
      <w:r w:rsidRPr="00E817FA">
        <w:rPr>
          <w:rFonts w:ascii="Angsana New" w:hAnsi="Angsana New" w:cs="Angsana New"/>
          <w:color w:val="3E05CD"/>
          <w:sz w:val="32"/>
          <w:szCs w:val="32"/>
          <w:highlight w:val="yellow"/>
          <w:u w:val="single"/>
          <w:cs/>
        </w:rPr>
        <w:t xml:space="preserve"> ไลน์  </w:t>
      </w:r>
    </w:p>
    <w:p w14:paraId="71D1D637" w14:textId="1CC78901" w:rsidR="00CE3278" w:rsidRDefault="00CE3278" w:rsidP="00CE3278">
      <w:pPr>
        <w:pStyle w:val="a3"/>
        <w:spacing w:before="0" w:beforeAutospacing="0" w:after="0" w:afterAutospacing="0"/>
        <w:ind w:left="426" w:right="-142" w:hanging="993"/>
        <w:jc w:val="both"/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</w:pPr>
      <w:r w:rsidRPr="00E817FA">
        <w:rPr>
          <w:rFonts w:ascii="Angsana New" w:hAnsi="Angsana New" w:cs="Angsana New"/>
          <w:b/>
          <w:bCs/>
          <w:color w:val="2406D8"/>
          <w:sz w:val="34"/>
          <w:szCs w:val="34"/>
          <w:highlight w:val="yellow"/>
          <w:u w:val="single"/>
          <w:cs/>
        </w:rPr>
        <w:t>ที่พัก</w:t>
      </w:r>
      <w:r w:rsidRPr="00E817FA">
        <w:rPr>
          <w:rFonts w:ascii="Angsana New" w:hAnsi="Angsana New" w:cs="Angsana New"/>
          <w:b/>
          <w:bCs/>
          <w:color w:val="2406D8"/>
          <w:sz w:val="34"/>
          <w:szCs w:val="34"/>
          <w:highlight w:val="yellow"/>
          <w:u w:val="single"/>
        </w:rPr>
        <w:t xml:space="preserve">: </w:t>
      </w:r>
      <w:r w:rsidRPr="00E817FA">
        <w:rPr>
          <w:rFonts w:ascii="Angsana New" w:hAnsi="Angsana New" w:cs="Angsana New"/>
          <w:b/>
          <w:bCs/>
          <w:color w:val="2406D8"/>
          <w:sz w:val="34"/>
          <w:szCs w:val="34"/>
          <w:highlight w:val="yellow"/>
          <w:u w:val="single"/>
          <w:cs/>
        </w:rPr>
        <w:t>บนเรือสำราญ</w:t>
      </w:r>
      <w:r w:rsidRPr="00E817FA">
        <w:rPr>
          <w:rFonts w:ascii="Angsana New" w:hAnsi="Angsana New" w:cs="Angsana New"/>
          <w:b/>
          <w:bCs/>
          <w:color w:val="2406D8"/>
          <w:sz w:val="34"/>
          <w:szCs w:val="34"/>
          <w:highlight w:val="yellow"/>
          <w:u w:val="single"/>
        </w:rPr>
        <w:t xml:space="preserve"> FJORD LINE </w:t>
      </w:r>
      <w:r w:rsidRPr="00E817FA">
        <w:rPr>
          <w:rFonts w:ascii="Angsana New" w:hAnsi="Angsana New" w:cs="Angsana New"/>
          <w:b/>
          <w:bCs/>
          <w:color w:val="3E05CD"/>
          <w:sz w:val="34"/>
          <w:szCs w:val="34"/>
          <w:highlight w:val="yellow"/>
          <w:u w:val="single"/>
        </w:rPr>
        <w:t xml:space="preserve">* </w:t>
      </w:r>
      <w:r w:rsidRPr="00E817FA">
        <w:rPr>
          <w:rFonts w:ascii="Angsana New" w:hAnsi="Angsana New" w:cs="Angsana New"/>
          <w:b/>
          <w:bCs/>
          <w:color w:val="3E05CD"/>
          <w:sz w:val="34"/>
          <w:szCs w:val="34"/>
          <w:highlight w:val="yellow"/>
          <w:u w:val="single"/>
          <w:cs/>
        </w:rPr>
        <w:t>ห้องพักแบบวิวทะเล (</w:t>
      </w:r>
      <w:r w:rsidRPr="00E817FA">
        <w:rPr>
          <w:rFonts w:ascii="Angsana New" w:hAnsi="Angsana New" w:cs="Angsana New"/>
          <w:b/>
          <w:bCs/>
          <w:color w:val="3E05CD"/>
          <w:sz w:val="34"/>
          <w:szCs w:val="34"/>
          <w:highlight w:val="yellow"/>
          <w:u w:val="single"/>
        </w:rPr>
        <w:t>SEA</w:t>
      </w:r>
      <w:r w:rsidRPr="00E817FA">
        <w:rPr>
          <w:rFonts w:ascii="Angsana New" w:hAnsi="Angsana New" w:cs="Angsana New"/>
          <w:b/>
          <w:bCs/>
          <w:color w:val="3E05CD"/>
          <w:sz w:val="34"/>
          <w:szCs w:val="34"/>
          <w:highlight w:val="yellow"/>
          <w:u w:val="single"/>
          <w:cs/>
        </w:rPr>
        <w:t xml:space="preserve"> </w:t>
      </w:r>
      <w:r w:rsidRPr="00E817FA">
        <w:rPr>
          <w:rFonts w:ascii="Angsana New" w:hAnsi="Angsana New" w:cs="Angsana New"/>
          <w:b/>
          <w:bCs/>
          <w:color w:val="3E05CD"/>
          <w:sz w:val="34"/>
          <w:szCs w:val="34"/>
          <w:highlight w:val="yellow"/>
          <w:u w:val="single"/>
        </w:rPr>
        <w:t>VIEW</w:t>
      </w:r>
      <w:r w:rsidRPr="00E817FA">
        <w:rPr>
          <w:rFonts w:ascii="Angsana New" w:hAnsi="Angsana New" w:cs="Angsana New"/>
          <w:b/>
          <w:bCs/>
          <w:color w:val="3E05CD"/>
          <w:sz w:val="34"/>
          <w:szCs w:val="34"/>
          <w:highlight w:val="yellow"/>
          <w:u w:val="single"/>
          <w:cs/>
        </w:rPr>
        <w:t>) *</w:t>
      </w:r>
    </w:p>
    <w:p w14:paraId="1A13ED80" w14:textId="59EDA1BF" w:rsidR="00CE3278" w:rsidRDefault="00CE3278" w:rsidP="00CE3278">
      <w:pPr>
        <w:pStyle w:val="a3"/>
        <w:spacing w:before="0" w:beforeAutospacing="0" w:after="0" w:afterAutospacing="0"/>
        <w:ind w:left="426" w:right="-142" w:hanging="993"/>
        <w:jc w:val="both"/>
        <w:rPr>
          <w:b/>
          <w:bCs/>
          <w:color w:val="FF0000"/>
        </w:rPr>
      </w:pPr>
      <w:r w:rsidRPr="00CB25B7">
        <w:rPr>
          <w:b/>
          <w:bCs/>
          <w:color w:val="FF0000"/>
          <w:sz w:val="28"/>
          <w:szCs w:val="28"/>
        </w:rPr>
        <w:t xml:space="preserve">*** </w:t>
      </w:r>
      <w:r w:rsidRPr="00CB25B7">
        <w:rPr>
          <w:rFonts w:hint="cs"/>
          <w:b/>
          <w:bCs/>
          <w:color w:val="FF0000"/>
          <w:sz w:val="28"/>
          <w:szCs w:val="28"/>
          <w:cs/>
        </w:rPr>
        <w:t>หากท่านต้องการอับเกรดห้องพักเป็นห้องสวีท กรุณาติดต่อเจ้าหน้าที่ ***</w:t>
      </w:r>
    </w:p>
    <w:p w14:paraId="59752003" w14:textId="77777777" w:rsidR="00CE3278" w:rsidRPr="00F10822" w:rsidRDefault="00CE3278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วันที่สามของการเดินทาง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3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รถรางขึ้นยอดเขา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ฟลอ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เยน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วอสส</w:t>
      </w:r>
    </w:p>
    <w:p w14:paraId="7D59E85B" w14:textId="77777777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ห้องอาหารในเรือสำราญ</w:t>
      </w:r>
    </w:p>
    <w:p w14:paraId="7D33E005" w14:textId="77777777" w:rsidR="00CE3278" w:rsidRPr="00B3007D" w:rsidRDefault="00CE3278" w:rsidP="00CE3278">
      <w:pPr>
        <w:ind w:left="426" w:right="-142"/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</w:pPr>
      <w:r>
        <w:rPr>
          <w:noProof/>
        </w:rPr>
        <w:drawing>
          <wp:anchor distT="0" distB="0" distL="114300" distR="114300" simplePos="0" relativeHeight="251692544" behindDoc="1" locked="0" layoutInCell="1" allowOverlap="1" wp14:anchorId="3C402F14" wp14:editId="07196A26">
            <wp:simplePos x="0" y="0"/>
            <wp:positionH relativeFrom="margin">
              <wp:posOffset>3070225</wp:posOffset>
            </wp:positionH>
            <wp:positionV relativeFrom="paragraph">
              <wp:posOffset>580859</wp:posOffset>
            </wp:positionV>
            <wp:extent cx="3242945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44" y="21327"/>
                <wp:lineTo x="21444" y="0"/>
                <wp:lineTo x="0" y="0"/>
              </wp:wrapPolygon>
            </wp:wrapTight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07D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  <w:cs/>
        </w:rPr>
        <w:t xml:space="preserve">เส้นทางเดินเรือสำราญ </w:t>
      </w:r>
      <w:r w:rsidRPr="00B3007D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</w:rPr>
        <w:t>Fjord Line</w:t>
      </w:r>
      <w:r w:rsidRPr="00B3007D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B57218">
        <w:rPr>
          <w:rFonts w:ascii="Angsana New" w:hAnsi="Angsana New" w:hint="cs"/>
          <w:color w:val="0000FF"/>
          <w:sz w:val="32"/>
          <w:szCs w:val="32"/>
          <w:cs/>
        </w:rPr>
        <w:t>เมื่อเรือสำราญออกเดินทางจากคาบสุมท</w:t>
      </w:r>
      <w:proofErr w:type="spellStart"/>
      <w:r w:rsidRPr="00B57218">
        <w:rPr>
          <w:rFonts w:ascii="Angsana New" w:hAnsi="Angsana New" w:hint="cs"/>
          <w:color w:val="0000FF"/>
          <w:sz w:val="32"/>
          <w:szCs w:val="32"/>
          <w:cs/>
        </w:rPr>
        <w:t>รจัส</w:t>
      </w:r>
      <w:proofErr w:type="spellEnd"/>
      <w:r w:rsidRPr="00B57218">
        <w:rPr>
          <w:rFonts w:ascii="Angsana New" w:hAnsi="Angsana New" w:hint="cs"/>
          <w:color w:val="0000FF"/>
          <w:sz w:val="32"/>
          <w:szCs w:val="32"/>
          <w:cs/>
        </w:rPr>
        <w:t>แลนด์ของประเทศเดนมาร์คและจะลัดเลาะริมชายฝั่งประเทศนอร์เวย์ เส้นทางเดินเรือที่เก่าแก่ตั้งแต่สมัยชาวไวก</w:t>
      </w:r>
      <w:proofErr w:type="spellStart"/>
      <w:r w:rsidRPr="00B57218">
        <w:rPr>
          <w:rFonts w:ascii="Angsana New" w:hAnsi="Angsana New" w:hint="cs"/>
          <w:color w:val="0000FF"/>
          <w:sz w:val="32"/>
          <w:szCs w:val="32"/>
          <w:cs/>
        </w:rPr>
        <w:t>ิ้ง</w:t>
      </w:r>
      <w:proofErr w:type="spellEnd"/>
      <w:r w:rsidRPr="00B57218">
        <w:rPr>
          <w:rFonts w:ascii="Angsana New" w:hAnsi="Angsana New" w:hint="cs"/>
          <w:color w:val="0000FF"/>
          <w:sz w:val="32"/>
          <w:szCs w:val="32"/>
          <w:cs/>
        </w:rPr>
        <w:t>เรืองอำนาจ เรือสำราญจะผ่านเมืองต่างๆริมชายฝั่งจนกระทั้งมาเข้าฝั่งที่</w:t>
      </w:r>
      <w:r w:rsidRPr="00E817F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เมือง </w:t>
      </w:r>
      <w:r w:rsidRPr="00E817FA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>“สตาเวงเกอร์” (</w:t>
      </w:r>
      <w:proofErr w:type="spellStart"/>
      <w:r w:rsidRPr="00E817FA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Stavenger</w:t>
      </w:r>
      <w:proofErr w:type="spellEnd"/>
      <w:r w:rsidRPr="00E817FA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)</w:t>
      </w:r>
      <w:r w:rsidRPr="00E817FA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เวลา 06.00 น.</w:t>
      </w:r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(ท่านสามารถชมวิวจากดาดฟ้าเรือสำราญ) เมืองนี้เป็นเมืองใหญ่ที่สุดทางตอนใต้ของนอร์เวย์ จากนั้นเรือสำราญจะลัดเลาะรมฝั่งฟยอร</w:t>
      </w:r>
      <w:proofErr w:type="spellStart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์ด</w:t>
      </w:r>
      <w:proofErr w:type="spellEnd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แสนสวยทางตอนใต้ จนกระทั้งเข้าสู่บริเวณ “</w:t>
      </w:r>
      <w:proofErr w:type="spellStart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ฟย</w:t>
      </w:r>
      <w:proofErr w:type="spellEnd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อร</w:t>
      </w:r>
      <w:proofErr w:type="spellStart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์ด</w:t>
      </w:r>
      <w:proofErr w:type="spellEnd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แห่ง เมืองคล็อคคา</w:t>
      </w:r>
      <w:proofErr w:type="spellStart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ร์</w:t>
      </w:r>
      <w:proofErr w:type="spellEnd"/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วิก”(</w:t>
      </w:r>
      <w:proofErr w:type="spellStart"/>
      <w:r w:rsidRPr="00E817FA">
        <w:rPr>
          <w:rFonts w:ascii="Angsana New" w:hAnsi="Angsana New"/>
          <w:color w:val="0000FF"/>
          <w:sz w:val="32"/>
          <w:szCs w:val="32"/>
          <w:highlight w:val="yellow"/>
        </w:rPr>
        <w:t>Klokkarvik</w:t>
      </w:r>
      <w:proofErr w:type="spellEnd"/>
      <w:r w:rsidRPr="00E817FA">
        <w:rPr>
          <w:rFonts w:ascii="Angsana New" w:hAnsi="Angsana New"/>
          <w:color w:val="0000FF"/>
          <w:sz w:val="32"/>
          <w:szCs w:val="32"/>
          <w:highlight w:val="yellow"/>
        </w:rPr>
        <w:t xml:space="preserve">) </w:t>
      </w:r>
      <w:r w:rsidRPr="00E817FA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และเข้าเทียบท่าที่ </w:t>
      </w:r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“เมืองเบอร์เกน”(</w:t>
      </w:r>
      <w:r w:rsidRPr="00E817FA">
        <w:rPr>
          <w:rFonts w:ascii="Angsana New" w:hAnsi="Angsana New"/>
          <w:color w:val="0000FF"/>
          <w:sz w:val="32"/>
          <w:szCs w:val="32"/>
          <w:highlight w:val="yellow"/>
        </w:rPr>
        <w:t>Bergen)</w:t>
      </w:r>
      <w:r w:rsidRPr="00E817FA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// </w:t>
      </w:r>
      <w:r w:rsidRPr="00E817FA">
        <w:rPr>
          <w:rFonts w:ascii="Angsana New" w:hAnsi="Angsana New"/>
          <w:color w:val="0000FF"/>
          <w:sz w:val="32"/>
          <w:szCs w:val="32"/>
          <w:highlight w:val="yellow"/>
          <w:cs/>
        </w:rPr>
        <w:t>เวลา 06.00 – 12.00 น. เป็นช่วงที่สวยที่สุดของการเดินทางในเรือสำราญ</w:t>
      </w:r>
      <w:r w:rsidRPr="00E817FA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... อิสระกับการพักผ่อนชมวิวทิวทัศน์ ระหว่างการเดินทาง</w:t>
      </w:r>
    </w:p>
    <w:p w14:paraId="4A260E7C" w14:textId="77777777" w:rsidR="00CE3278" w:rsidRDefault="00CE3278" w:rsidP="00CE3278">
      <w:pPr>
        <w:ind w:left="426" w:right="-142" w:hanging="993"/>
        <w:jc w:val="both"/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</w:pP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12.30 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ab/>
      </w:r>
      <w:r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เรือเข้าเทียบฝั่งท่าเรือ</w:t>
      </w:r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F1079C">
        <w:rPr>
          <w:rFonts w:ascii="Angsana New" w:hAnsi="Angsana New" w:hint="cs"/>
          <w:b/>
          <w:bCs/>
          <w:i/>
          <w:iCs/>
          <w:color w:val="0000FF"/>
          <w:sz w:val="40"/>
          <w:szCs w:val="40"/>
          <w:u w:val="single"/>
          <w:cs/>
        </w:rPr>
        <w:t>“เมืองเบอร์เก</w:t>
      </w:r>
      <w:proofErr w:type="spellStart"/>
      <w:r w:rsidRPr="00F1079C">
        <w:rPr>
          <w:rFonts w:ascii="Angsana New" w:hAnsi="Angsana New" w:hint="cs"/>
          <w:b/>
          <w:bCs/>
          <w:i/>
          <w:iCs/>
          <w:color w:val="0000FF"/>
          <w:sz w:val="40"/>
          <w:szCs w:val="40"/>
          <w:u w:val="single"/>
          <w:cs/>
        </w:rPr>
        <w:t>้น</w:t>
      </w:r>
      <w:proofErr w:type="spellEnd"/>
      <w:r w:rsidRPr="00F1079C">
        <w:rPr>
          <w:rFonts w:ascii="Angsana New" w:hAnsi="Angsana New" w:hint="cs"/>
          <w:b/>
          <w:bCs/>
          <w:i/>
          <w:iCs/>
          <w:color w:val="0000FF"/>
          <w:sz w:val="40"/>
          <w:szCs w:val="40"/>
          <w:u w:val="single"/>
          <w:cs/>
        </w:rPr>
        <w:t>”</w:t>
      </w:r>
      <w:r w:rsidRPr="00F1079C"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  <w:t xml:space="preserve"> Bergen </w:t>
      </w:r>
      <w:r w:rsidRPr="00F1082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Pr="00F10822">
        <w:rPr>
          <w:rFonts w:ascii="Angsana New" w:hAnsi="Angsana New"/>
          <w:sz w:val="32"/>
          <w:szCs w:val="32"/>
          <w:cs/>
        </w:rPr>
        <w:t xml:space="preserve"> เมืองมรดกโลก ที่ได้รับการอนุรักษ์ไว้ได้อย่างดี</w:t>
      </w:r>
    </w:p>
    <w:p w14:paraId="31068FD4" w14:textId="77777777" w:rsidR="00CE3278" w:rsidRPr="00F10822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>เที่ยง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ab/>
      </w:r>
      <w:r w:rsidRPr="00F10822">
        <w:rPr>
          <w:rFonts w:ascii="Angsana New" w:hAnsi="Angsana New" w:hint="cs"/>
          <w:sz w:val="32"/>
          <w:szCs w:val="32"/>
          <w:cs/>
        </w:rPr>
        <w:t>บริการอาหารมื้อ</w:t>
      </w:r>
      <w:r w:rsidRPr="00A53A75">
        <w:rPr>
          <w:rFonts w:ascii="Angsana New" w:hAnsi="Angsana New" w:hint="cs"/>
          <w:sz w:val="32"/>
          <w:szCs w:val="32"/>
          <w:cs/>
        </w:rPr>
        <w:t>กลางวัน</w:t>
      </w:r>
      <w:r w:rsidRPr="00A53A75">
        <w:rPr>
          <w:rFonts w:ascii="Angsana New" w:hAnsi="Angsana New"/>
          <w:sz w:val="32"/>
          <w:szCs w:val="32"/>
          <w:cs/>
        </w:rPr>
        <w:t xml:space="preserve"> </w:t>
      </w:r>
      <w:r w:rsidRPr="00A53A75">
        <w:rPr>
          <w:rFonts w:ascii="Angsana New" w:hAnsi="Angsana New" w:hint="cs"/>
          <w:sz w:val="32"/>
          <w:szCs w:val="32"/>
          <w:cs/>
        </w:rPr>
        <w:t>ณ</w:t>
      </w:r>
      <w:r w:rsidRPr="00A53A75">
        <w:rPr>
          <w:rFonts w:ascii="Angsana New" w:hAnsi="Angsana New"/>
          <w:sz w:val="32"/>
          <w:szCs w:val="32"/>
          <w:cs/>
        </w:rPr>
        <w:t xml:space="preserve"> </w:t>
      </w:r>
      <w:r w:rsidRPr="00A53A75">
        <w:rPr>
          <w:rFonts w:ascii="Angsana New" w:hAnsi="Angsana New" w:hint="cs"/>
          <w:sz w:val="32"/>
          <w:szCs w:val="32"/>
          <w:cs/>
        </w:rPr>
        <w:t>ภัตตาคาร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</w:p>
    <w:p w14:paraId="63C87741" w14:textId="77777777" w:rsidR="00CE3278" w:rsidRDefault="00CE3278" w:rsidP="00CE3278">
      <w:pPr>
        <w:ind w:left="426" w:right="-142" w:hanging="993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472" behindDoc="0" locked="0" layoutInCell="1" allowOverlap="1" wp14:anchorId="0999D695" wp14:editId="6DC9CBAC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3105150" cy="2209165"/>
            <wp:effectExtent l="0" t="0" r="0" b="0"/>
            <wp:wrapTight wrapText="bothSides">
              <wp:wrapPolygon edited="0">
                <wp:start x="0" y="0"/>
                <wp:lineTo x="0" y="21420"/>
                <wp:lineTo x="21467" y="21420"/>
                <wp:lineTo x="21467" y="0"/>
                <wp:lineTo x="0" y="0"/>
              </wp:wrapPolygon>
            </wp:wrapTight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Pr="00F10822">
        <w:rPr>
          <w:rFonts w:ascii="Angsana New" w:hAnsi="Angsana New"/>
          <w:color w:val="0000FF"/>
          <w:sz w:val="32"/>
          <w:szCs w:val="32"/>
          <w:u w:val="single"/>
          <w:cs/>
        </w:rPr>
        <w:t>นำ</w:t>
      </w:r>
      <w:r w:rsidRPr="00F1082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ท่าน </w:t>
      </w:r>
      <w:r w:rsidRPr="00F1082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นั่งรถรางขึ้นสู่ยอดเขา </w:t>
      </w:r>
      <w:r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</w:t>
      </w:r>
      <w:proofErr w:type="spellStart"/>
      <w:r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Fløyen</w:t>
      </w:r>
      <w:proofErr w:type="spellEnd"/>
      <w:r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)</w:t>
      </w:r>
      <w:r w:rsidRPr="00F10822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Pr="00F10822">
        <w:rPr>
          <w:rFonts w:ascii="Angsana New" w:hAnsi="Angsana New"/>
          <w:sz w:val="32"/>
          <w:szCs w:val="32"/>
        </w:rPr>
        <w:t xml:space="preserve">520 </w:t>
      </w:r>
      <w:r w:rsidRPr="00F10822">
        <w:rPr>
          <w:rFonts w:ascii="Angsana New" w:hAnsi="Angsana New"/>
          <w:sz w:val="32"/>
          <w:szCs w:val="32"/>
          <w:cs/>
        </w:rPr>
        <w:t>เมตร</w:t>
      </w:r>
      <w:r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 xml:space="preserve">ได้เวลาสมควร นำท่านลงเขาสู่บริเวณตลาดปลาที่มีทั้งปลาทะเลน้ำลึกชนิดต่างๆ และผักผลไม้ท่านจะเพลิดเพลินไปกับการเดินชมเมืองอย่างเต็มที่ </w:t>
      </w:r>
      <w:r w:rsidRPr="00F10822">
        <w:rPr>
          <w:rFonts w:ascii="Angsana New" w:hAnsi="Angsana New"/>
          <w:sz w:val="32"/>
          <w:szCs w:val="32"/>
          <w:cs/>
        </w:rPr>
        <w:t xml:space="preserve">เริ่มจากเขตเมืองเก่าอันเป็นที่ตั้งของ </w:t>
      </w:r>
      <w:r w:rsidRPr="00F10822">
        <w:rPr>
          <w:rFonts w:ascii="Angsana New" w:hAnsi="Angsana New"/>
          <w:sz w:val="32"/>
          <w:szCs w:val="32"/>
        </w:rPr>
        <w:t xml:space="preserve">Fish Market </w:t>
      </w:r>
      <w:r w:rsidRPr="00F10822">
        <w:rPr>
          <w:rFonts w:ascii="Angsana New" w:hAnsi="Angsana New"/>
          <w:sz w:val="32"/>
          <w:szCs w:val="32"/>
          <w:cs/>
        </w:rPr>
        <w:t>ที่เป็นทั้งตลาด</w:t>
      </w:r>
      <w:r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ปลาอันเก่าแก่และศูนย์การคมนาคมทางทะเลและท่องเที่ยวในภูมิภาคนี้</w:t>
      </w:r>
      <w:r>
        <w:rPr>
          <w:rFonts w:ascii="Angsana New" w:hAnsi="Angsana New" w:hint="cs"/>
          <w:sz w:val="32"/>
          <w:szCs w:val="32"/>
          <w:cs/>
        </w:rPr>
        <w:t>.....</w:t>
      </w:r>
      <w:r w:rsidRPr="00F10822">
        <w:rPr>
          <w:rFonts w:ascii="Angsana New" w:hAnsi="Angsana New" w:hint="cs"/>
          <w:sz w:val="32"/>
          <w:szCs w:val="32"/>
          <w:cs/>
        </w:rPr>
        <w:t xml:space="preserve">นำท่านเดินเที่ยวชม </w:t>
      </w:r>
      <w:r w:rsidRPr="00815F6F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“หมู่บ้านชาวประมงโบราณ” </w:t>
      </w:r>
      <w:proofErr w:type="spellStart"/>
      <w:r w:rsidRPr="00815F6F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Bryggen</w:t>
      </w:r>
      <w:proofErr w:type="spellEnd"/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Pr="00F10822">
        <w:rPr>
          <w:rFonts w:ascii="Angsana New" w:hAnsi="Angsana New"/>
          <w:sz w:val="32"/>
          <w:szCs w:val="32"/>
        </w:rPr>
        <w:t xml:space="preserve">300 </w:t>
      </w:r>
      <w:r w:rsidRPr="00F10822">
        <w:rPr>
          <w:rFonts w:ascii="Angsana New" w:hAnsi="Angsana New"/>
          <w:sz w:val="32"/>
          <w:szCs w:val="32"/>
          <w:cs/>
        </w:rPr>
        <w:t>ปี</w:t>
      </w:r>
      <w:r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เรียงรายตลอดแนว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นับเป็นตัวอย่างการก่อสร้างที่โดดเด่นและมี</w:t>
      </w:r>
      <w:r w:rsidRPr="00F10822">
        <w:rPr>
          <w:rFonts w:ascii="Angsana New" w:hAnsi="Angsana New" w:hint="cs"/>
          <w:sz w:val="32"/>
          <w:szCs w:val="32"/>
          <w:cs/>
        </w:rPr>
        <w:t xml:space="preserve"> ความค</w:t>
      </w:r>
      <w:r w:rsidRPr="00F10822">
        <w:rPr>
          <w:rFonts w:ascii="Angsana New" w:hAnsi="Angsana New"/>
          <w:sz w:val="32"/>
          <w:szCs w:val="32"/>
          <w:cs/>
        </w:rPr>
        <w:t>วามสำคัญทางประวัติศาสตร์และวัฒนธรรม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Pr="00F10822">
        <w:rPr>
          <w:rFonts w:ascii="Angsana New" w:hAnsi="Angsana New"/>
          <w:sz w:val="32"/>
          <w:szCs w:val="32"/>
        </w:rPr>
        <w:t>Unesco</w:t>
      </w:r>
      <w:proofErr w:type="spellEnd"/>
      <w:r>
        <w:rPr>
          <w:rFonts w:ascii="Angsana New" w:hAnsi="Angsana New"/>
          <w:sz w:val="32"/>
          <w:szCs w:val="32"/>
        </w:rPr>
        <w:t xml:space="preserve">) </w:t>
      </w:r>
      <w:r w:rsidRPr="00963AAD">
        <w:rPr>
          <w:rFonts w:ascii="Angsana New" w:hAnsi="Angsana New" w:hint="cs"/>
          <w:color w:val="000000"/>
          <w:sz w:val="32"/>
          <w:szCs w:val="32"/>
          <w:cs/>
        </w:rPr>
        <w:t>จากนั้น</w:t>
      </w:r>
      <w:r w:rsidRPr="00963AAD">
        <w:rPr>
          <w:color w:val="000000"/>
          <w:sz w:val="32"/>
          <w:szCs w:val="32"/>
          <w:cs/>
        </w:rPr>
        <w:t>นำ</w:t>
      </w:r>
      <w:r w:rsidRPr="00963AAD">
        <w:rPr>
          <w:rFonts w:hint="cs"/>
          <w:color w:val="000000"/>
          <w:sz w:val="32"/>
          <w:szCs w:val="32"/>
          <w:cs/>
        </w:rPr>
        <w:t>คณะ</w:t>
      </w:r>
      <w:r w:rsidRPr="00963AAD">
        <w:rPr>
          <w:color w:val="000000"/>
          <w:sz w:val="32"/>
          <w:szCs w:val="32"/>
          <w:cs/>
        </w:rPr>
        <w:t>ออกเดินทางโดยรถโค้ชสู่</w:t>
      </w:r>
      <w:r w:rsidRPr="00963AAD">
        <w:rPr>
          <w:rFonts w:hint="cs"/>
          <w:color w:val="000000"/>
          <w:sz w:val="32"/>
          <w:szCs w:val="32"/>
          <w:cs/>
        </w:rPr>
        <w:t>เขตฟยอร</w:t>
      </w:r>
      <w:proofErr w:type="spellStart"/>
      <w:r w:rsidRPr="00963AAD">
        <w:rPr>
          <w:rFonts w:hint="cs"/>
          <w:color w:val="000000"/>
          <w:sz w:val="32"/>
          <w:szCs w:val="32"/>
          <w:cs/>
        </w:rPr>
        <w:t>์ด</w:t>
      </w:r>
      <w:proofErr w:type="spellEnd"/>
      <w:r w:rsidRPr="00963AAD">
        <w:rPr>
          <w:rFonts w:hint="cs"/>
          <w:color w:val="000000"/>
          <w:sz w:val="32"/>
          <w:szCs w:val="32"/>
          <w:cs/>
        </w:rPr>
        <w:t>ตะวันตกแสนสวยของนอร์เวย์ ผ่าน</w:t>
      </w:r>
      <w:r w:rsidRPr="00963AAD">
        <w:rPr>
          <w:color w:val="000000"/>
          <w:sz w:val="32"/>
          <w:szCs w:val="32"/>
          <w:cs/>
        </w:rPr>
        <w:t>แหล่งแนวฟจอร</w:t>
      </w:r>
      <w:proofErr w:type="spellStart"/>
      <w:r w:rsidRPr="00963AAD">
        <w:rPr>
          <w:color w:val="000000"/>
          <w:sz w:val="32"/>
          <w:szCs w:val="32"/>
          <w:cs/>
        </w:rPr>
        <w:t>์ด</w:t>
      </w:r>
      <w:proofErr w:type="spellEnd"/>
      <w:r w:rsidRPr="00963AAD">
        <w:rPr>
          <w:color w:val="000000"/>
          <w:sz w:val="32"/>
          <w:szCs w:val="32"/>
          <w:cs/>
        </w:rPr>
        <w:t>อันงดงาม ชื่นชมกับธรรมชาติ</w:t>
      </w:r>
      <w:r w:rsidRPr="00963AAD">
        <w:rPr>
          <w:rFonts w:hint="cs"/>
          <w:color w:val="000000"/>
          <w:sz w:val="32"/>
          <w:szCs w:val="32"/>
          <w:cs/>
        </w:rPr>
        <w:t>เ</w:t>
      </w:r>
      <w:r w:rsidRPr="00963AAD">
        <w:rPr>
          <w:color w:val="000000"/>
          <w:sz w:val="32"/>
          <w:szCs w:val="32"/>
          <w:cs/>
        </w:rPr>
        <w:t>ป็นภาพที่ติดตาตรึงใจไปอีกนานแสนนาน</w:t>
      </w:r>
      <w:r w:rsidRPr="00963AAD">
        <w:rPr>
          <w:rFonts w:ascii="Angsana New" w:hAnsi="Angsana New" w:hint="cs"/>
          <w:color w:val="000000"/>
          <w:sz w:val="32"/>
          <w:szCs w:val="32"/>
          <w:cs/>
        </w:rPr>
        <w:t xml:space="preserve"> สู่ดินแดนฟยอร</w:t>
      </w:r>
      <w:proofErr w:type="spellStart"/>
      <w:r w:rsidRPr="00963AAD">
        <w:rPr>
          <w:rFonts w:ascii="Angsana New" w:hAnsi="Angsana New" w:hint="cs"/>
          <w:color w:val="000000"/>
          <w:sz w:val="32"/>
          <w:szCs w:val="32"/>
          <w:cs/>
        </w:rPr>
        <w:t>์ด</w:t>
      </w:r>
      <w:proofErr w:type="spellEnd"/>
      <w:r w:rsidRPr="00963AAD">
        <w:rPr>
          <w:rFonts w:ascii="Angsana New" w:hAnsi="Angsana New" w:hint="cs"/>
          <w:color w:val="000000"/>
          <w:sz w:val="32"/>
          <w:szCs w:val="32"/>
          <w:cs/>
        </w:rPr>
        <w:t>ตะวันตก</w:t>
      </w:r>
      <w:r w:rsidRPr="00963AAD">
        <w:rPr>
          <w:rFonts w:ascii="Angsana New" w:hAnsi="Angsana New"/>
          <w:color w:val="000000"/>
          <w:sz w:val="32"/>
          <w:szCs w:val="32"/>
        </w:rPr>
        <w:t>…</w:t>
      </w:r>
      <w:r w:rsidRPr="00963AAD">
        <w:rPr>
          <w:rFonts w:ascii="Angsana New" w:hAnsi="Angsana New" w:hint="cs"/>
          <w:color w:val="000000"/>
          <w:sz w:val="32"/>
          <w:szCs w:val="32"/>
          <w:cs/>
        </w:rPr>
        <w:t>จนกระทั่งถึง</w:t>
      </w:r>
      <w:r>
        <w:rPr>
          <w:rFonts w:ascii="Angsana New" w:hAnsi="Angsana New" w:hint="cs"/>
          <w:color w:val="000000"/>
          <w:sz w:val="32"/>
          <w:szCs w:val="32"/>
          <w:cs/>
        </w:rPr>
        <w:t>ที่พัก</w:t>
      </w:r>
      <w:r w:rsidRPr="00963AAD">
        <w:rPr>
          <w:rFonts w:ascii="Angsana New" w:hAnsi="Angsana New" w:hint="cs"/>
          <w:color w:val="000000"/>
          <w:sz w:val="32"/>
          <w:szCs w:val="32"/>
          <w:cs/>
        </w:rPr>
        <w:t>เมืองฟลัม/วอสส</w:t>
      </w:r>
    </w:p>
    <w:p w14:paraId="4997D792" w14:textId="4015D757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568" behindDoc="1" locked="0" layoutInCell="1" allowOverlap="1" wp14:anchorId="71977281" wp14:editId="19985D5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561455" cy="1397000"/>
            <wp:effectExtent l="0" t="0" r="0" b="0"/>
            <wp:wrapTight wrapText="bothSides">
              <wp:wrapPolygon edited="0">
                <wp:start x="0" y="0"/>
                <wp:lineTo x="0" y="21207"/>
                <wp:lineTo x="21510" y="21207"/>
                <wp:lineTo x="21510" y="0"/>
                <wp:lineTo x="0" y="0"/>
              </wp:wrapPolygon>
            </wp:wrapTight>
            <wp:docPr id="2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822">
        <w:rPr>
          <w:rFonts w:ascii="Angsana New" w:hAnsi="Angsana New" w:hint="cs"/>
          <w:sz w:val="32"/>
          <w:szCs w:val="32"/>
          <w:cs/>
        </w:rPr>
        <w:t>ค่ำ</w:t>
      </w:r>
      <w:r w:rsidRPr="00F10822">
        <w:rPr>
          <w:rFonts w:ascii="Angsana New" w:hAnsi="Angsana New"/>
          <w:sz w:val="32"/>
          <w:szCs w:val="32"/>
          <w:cs/>
        </w:rPr>
        <w:tab/>
      </w:r>
      <w:r w:rsidRPr="00F10822">
        <w:rPr>
          <w:rFonts w:ascii="Angsana New" w:hAnsi="Angsana New" w:hint="cs"/>
          <w:sz w:val="32"/>
          <w:szCs w:val="32"/>
          <w:cs/>
        </w:rPr>
        <w:t>บริการอาหารมื้อค่ำ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ภัตตาคาร</w:t>
      </w:r>
      <w:r w:rsidRPr="00F10822">
        <w:rPr>
          <w:rFonts w:ascii="Angsana New" w:hAnsi="Angsana New"/>
          <w:sz w:val="32"/>
          <w:szCs w:val="32"/>
        </w:rPr>
        <w:t xml:space="preserve"> </w:t>
      </w:r>
    </w:p>
    <w:p w14:paraId="6135E8D5" w14:textId="77777777" w:rsidR="00CE3278" w:rsidRDefault="00CE3278" w:rsidP="00CE3278">
      <w:pPr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Park Hotel Voss</w:t>
      </w: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proofErr w:type="spellStart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Myrkdalen</w:t>
      </w:r>
      <w:proofErr w:type="spellEnd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Resort / Stalheim Hotel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Hotel </w:t>
      </w: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C3229B0" w14:textId="77777777" w:rsidR="00CE3278" w:rsidRDefault="00CE3278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นที่สี่ของการเดินทาง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(4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วอสส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นั่งรถไฟสาย</w:t>
      </w:r>
      <w:proofErr w:type="spellStart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โร</w:t>
      </w:r>
      <w:proofErr w:type="spellEnd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แมน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ติก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ล่องเรือชมฟยอร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์ด</w:t>
      </w:r>
      <w:proofErr w:type="spellEnd"/>
    </w:p>
    <w:p w14:paraId="5B763DDF" w14:textId="77777777" w:rsidR="00CE3278" w:rsidRPr="00F10822" w:rsidRDefault="00CE3278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เกล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โล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/ โกล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62307471" w14:textId="0A2BCA54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520" behindDoc="1" locked="0" layoutInCell="1" allowOverlap="1" wp14:anchorId="4B686FFF" wp14:editId="0541FD4C">
            <wp:simplePos x="0" y="0"/>
            <wp:positionH relativeFrom="margin">
              <wp:posOffset>3221631</wp:posOffset>
            </wp:positionH>
            <wp:positionV relativeFrom="paragraph">
              <wp:posOffset>220456</wp:posOffset>
            </wp:positionV>
            <wp:extent cx="3084195" cy="2486660"/>
            <wp:effectExtent l="0" t="0" r="1905" b="8890"/>
            <wp:wrapTight wrapText="bothSides">
              <wp:wrapPolygon edited="0">
                <wp:start x="0" y="0"/>
                <wp:lineTo x="0" y="21512"/>
                <wp:lineTo x="21480" y="21512"/>
                <wp:lineTo x="21480" y="0"/>
                <wp:lineTo x="0" y="0"/>
              </wp:wrapPolygon>
            </wp:wrapTight>
            <wp:docPr id="27" name="Picture 21" descr="f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lam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77F00A7C" w14:textId="37105F7B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นำท่านเดินทางสู่สถานีรถไฟเมืองวอส </w:t>
      </w:r>
      <w:r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นำ</w:t>
      </w:r>
      <w:r w:rsidRPr="00E817FA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ท่าน</w:t>
      </w:r>
      <w:r w:rsidRPr="00E817F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“นั่งรถไฟสาย</w:t>
      </w:r>
      <w:proofErr w:type="spellStart"/>
      <w:r w:rsidRPr="00E817F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โร</w:t>
      </w:r>
      <w:proofErr w:type="spellEnd"/>
      <w:r w:rsidRPr="00E817F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แมนติค”</w:t>
      </w:r>
      <w:r w:rsidRPr="00E817F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817FA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FLAMSBANA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ที่โด่งดังที่สุดตามเส้นทาง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วอสส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>ไมร์ดาล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 xml:space="preserve"> ฟลัม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ชมความสวยงามของธรรมชาติบริสุทธิ์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และน้ำตกที่ละลายมาจากธารน้ำแข็งบนยอดเขา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ซึ่งหลบซ่อนตัวอยู่ห่างไกลจากมลภาวะทั้งปวง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</w:t>
      </w:r>
      <w:r>
        <w:rPr>
          <w:rFonts w:ascii="Angsana New" w:hAnsi="Angsana New" w:hint="cs"/>
          <w:sz w:val="32"/>
          <w:szCs w:val="32"/>
          <w:cs/>
        </w:rPr>
        <w:t xml:space="preserve">ม </w:t>
      </w:r>
    </w:p>
    <w:p w14:paraId="4ECF256A" w14:textId="4D5185DE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>เที่ยง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ab/>
      </w:r>
      <w:r w:rsidRPr="00F10822">
        <w:rPr>
          <w:rFonts w:ascii="Angsana New" w:hAnsi="Angsana New" w:hint="cs"/>
          <w:sz w:val="32"/>
          <w:szCs w:val="32"/>
          <w:cs/>
        </w:rPr>
        <w:t>บริการอาหารมื้อกลางวัน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ภัตตาคาร</w:t>
      </w:r>
    </w:p>
    <w:p w14:paraId="54D15DF4" w14:textId="77777777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0496" behindDoc="1" locked="0" layoutInCell="1" allowOverlap="1" wp14:anchorId="328D9F04" wp14:editId="4F9EF78B">
            <wp:simplePos x="0" y="0"/>
            <wp:positionH relativeFrom="margin">
              <wp:posOffset>-345440</wp:posOffset>
            </wp:positionH>
            <wp:positionV relativeFrom="paragraph">
              <wp:posOffset>956089</wp:posOffset>
            </wp:positionV>
            <wp:extent cx="6649085" cy="1550670"/>
            <wp:effectExtent l="0" t="0" r="0" b="0"/>
            <wp:wrapTight wrapText="bothSides">
              <wp:wrapPolygon edited="0">
                <wp:start x="0" y="0"/>
                <wp:lineTo x="0" y="21229"/>
                <wp:lineTo x="21536" y="21229"/>
                <wp:lineTo x="21536" y="0"/>
                <wp:lineTo x="0" y="0"/>
              </wp:wrapPolygon>
            </wp:wrapTight>
            <wp:docPr id="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</w:rPr>
        <w:tab/>
      </w:r>
      <w:r w:rsidRPr="00F10822">
        <w:rPr>
          <w:rFonts w:ascii="Angsana New" w:hAnsi="Angsana New"/>
          <w:sz w:val="32"/>
          <w:szCs w:val="32"/>
          <w:cs/>
        </w:rPr>
        <w:t>นำท่านเดินทางสู่ท่าเรือฟลัม เพื่อ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E817FA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“</w:t>
      </w:r>
      <w:r w:rsidRPr="00E817FA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ล่องชมความงดงามของ </w:t>
      </w:r>
      <w:proofErr w:type="spellStart"/>
      <w:r w:rsidRPr="00E817FA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Nærøyfjord</w:t>
      </w:r>
      <w:proofErr w:type="spellEnd"/>
      <w:r w:rsidRPr="00E817FA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”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ที่โอบล้อมด้วยภูเขาสูงตระหง่านสูงถึง 1</w:t>
      </w:r>
      <w:r w:rsidRPr="00F10822">
        <w:rPr>
          <w:rFonts w:ascii="Angsana New" w:hAnsi="Angsana New"/>
          <w:sz w:val="32"/>
          <w:szCs w:val="32"/>
        </w:rPr>
        <w:t>,</w:t>
      </w:r>
      <w:r w:rsidRPr="00F10822">
        <w:rPr>
          <w:rFonts w:ascii="Angsana New" w:hAnsi="Angsana New"/>
          <w:sz w:val="32"/>
          <w:szCs w:val="32"/>
          <w:cs/>
        </w:rPr>
        <w:t>700 เมตร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ซึ่งเป็น</w:t>
      </w:r>
      <w:r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สาขาของ </w:t>
      </w:r>
      <w:r w:rsidRPr="00F10822">
        <w:rPr>
          <w:rFonts w:ascii="Angsana New" w:hAnsi="Angsana New"/>
          <w:color w:val="3333FF"/>
          <w:sz w:val="34"/>
          <w:szCs w:val="34"/>
          <w:u w:val="single"/>
        </w:rPr>
        <w:t>Sognefjord (</w:t>
      </w:r>
      <w:r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มรดกโลก)</w:t>
      </w:r>
      <w:r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ที่ยาว </w:t>
      </w:r>
      <w:r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204 </w:t>
      </w:r>
      <w:r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>กม.</w:t>
      </w:r>
      <w:r w:rsidRPr="00F10822">
        <w:rPr>
          <w:rFonts w:ascii="Angsana New" w:hAnsi="Angsana New"/>
          <w:sz w:val="32"/>
          <w:szCs w:val="32"/>
          <w:cs/>
        </w:rPr>
        <w:t xml:space="preserve"> และลึกถึง </w:t>
      </w:r>
      <w:r w:rsidRPr="00F10822">
        <w:rPr>
          <w:rFonts w:ascii="Angsana New" w:hAnsi="Angsana New"/>
          <w:sz w:val="32"/>
          <w:szCs w:val="32"/>
        </w:rPr>
        <w:t xml:space="preserve">1,308 </w:t>
      </w:r>
      <w:r w:rsidRPr="00F10822">
        <w:rPr>
          <w:rFonts w:ascii="Angsana New" w:hAnsi="Angsana New"/>
          <w:sz w:val="32"/>
          <w:szCs w:val="32"/>
          <w:cs/>
        </w:rPr>
        <w:t>เมตร ประทับใจกับหนึ่ง</w:t>
      </w:r>
      <w:r>
        <w:rPr>
          <w:rFonts w:ascii="Angsana New" w:hAnsi="Angsana New" w:hint="cs"/>
          <w:sz w:val="32"/>
          <w:szCs w:val="32"/>
          <w:cs/>
        </w:rPr>
        <w:t>ใน</w:t>
      </w:r>
      <w:r w:rsidRPr="00F10822">
        <w:rPr>
          <w:rFonts w:ascii="Angsana New" w:hAnsi="Angsana New"/>
          <w:sz w:val="32"/>
          <w:szCs w:val="32"/>
          <w:cs/>
        </w:rPr>
        <w:t>ฟจอร</w:t>
      </w:r>
      <w:proofErr w:type="spellStart"/>
      <w:r w:rsidRPr="00F10822">
        <w:rPr>
          <w:rFonts w:ascii="Angsana New" w:hAnsi="Angsana New"/>
          <w:sz w:val="32"/>
          <w:szCs w:val="32"/>
          <w:cs/>
        </w:rPr>
        <w:t>์ด</w:t>
      </w:r>
      <w:proofErr w:type="spellEnd"/>
      <w:r w:rsidRPr="00F10822">
        <w:rPr>
          <w:rFonts w:ascii="Angsana New" w:hAnsi="Angsana New"/>
          <w:sz w:val="32"/>
          <w:szCs w:val="32"/>
          <w:cs/>
        </w:rPr>
        <w:t>ที่สวยที่สุดของโลก ชมทิวทัศน์ที่สวยงามของฟาร์มแบบดั้งเดิมขนาดเล็กที่เกาะอยู่บนไหล่เขา และ</w:t>
      </w:r>
    </w:p>
    <w:p w14:paraId="7BDB42C6" w14:textId="7F0E3174" w:rsidR="00CE3278" w:rsidRPr="00A14C61" w:rsidRDefault="00CE3278" w:rsidP="00CE3278">
      <w:pPr>
        <w:ind w:left="426" w:right="-142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808" behindDoc="1" locked="0" layoutInCell="1" allowOverlap="1" wp14:anchorId="5E8C2AD8" wp14:editId="53F67E8A">
            <wp:simplePos x="0" y="0"/>
            <wp:positionH relativeFrom="margin">
              <wp:posOffset>3439270</wp:posOffset>
            </wp:positionH>
            <wp:positionV relativeFrom="paragraph">
              <wp:posOffset>364959</wp:posOffset>
            </wp:positionV>
            <wp:extent cx="2908935" cy="1731010"/>
            <wp:effectExtent l="0" t="0" r="5715" b="2540"/>
            <wp:wrapTight wrapText="bothSides">
              <wp:wrapPolygon edited="0">
                <wp:start x="0" y="0"/>
                <wp:lineTo x="0" y="21394"/>
                <wp:lineTo x="21501" y="21394"/>
                <wp:lineTo x="21501" y="0"/>
                <wp:lineTo x="0" y="0"/>
              </wp:wrapPolygon>
            </wp:wrapTight>
            <wp:docPr id="25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822">
        <w:rPr>
          <w:rFonts w:ascii="Angsana New" w:hAnsi="Angsana New"/>
          <w:sz w:val="32"/>
          <w:szCs w:val="32"/>
          <w:cs/>
        </w:rPr>
        <w:t>ภูผาหินสูงตระหง่านที่ธรรมชาติบรรจงสลักไว้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Pr="00F10822">
        <w:rPr>
          <w:rFonts w:ascii="Angsana New" w:hAnsi="Angsana New"/>
          <w:sz w:val="32"/>
          <w:szCs w:val="32"/>
        </w:rPr>
        <w:t>‘</w:t>
      </w:r>
      <w:r w:rsidRPr="00F10822">
        <w:rPr>
          <w:rFonts w:ascii="Angsana New" w:hAnsi="Angsana New"/>
          <w:sz w:val="32"/>
          <w:szCs w:val="32"/>
          <w:cs/>
        </w:rPr>
        <w:t>กุดวันเก</w:t>
      </w:r>
      <w:proofErr w:type="spellStart"/>
      <w:r w:rsidRPr="00F10822">
        <w:rPr>
          <w:rFonts w:ascii="Angsana New" w:hAnsi="Angsana New"/>
          <w:sz w:val="32"/>
          <w:szCs w:val="32"/>
          <w:cs/>
        </w:rPr>
        <w:t>้น</w:t>
      </w:r>
      <w:proofErr w:type="spellEnd"/>
      <w:r w:rsidRPr="00F10822">
        <w:rPr>
          <w:rFonts w:ascii="Angsana New" w:hAnsi="Angsana New"/>
          <w:sz w:val="32"/>
          <w:szCs w:val="32"/>
        </w:rPr>
        <w:t>’</w:t>
      </w:r>
      <w:r w:rsidRPr="00F10822">
        <w:rPr>
          <w:rFonts w:ascii="Angsana New" w:hAnsi="Angsana New" w:hint="cs"/>
          <w:sz w:val="32"/>
          <w:szCs w:val="32"/>
          <w:cs/>
        </w:rPr>
        <w:t>จากนั้นนำท่านออกดินทางสู่เมืองเบอร์เกน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Bergen </w:t>
      </w:r>
      <w:r w:rsidRPr="00F1082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ได้เวลาสมควรนำท่านออกเดินทางสู่เมืองโกล</w:t>
      </w:r>
      <w:r>
        <w:rPr>
          <w:rFonts w:ascii="Angsana New" w:hAnsi="Angsana New"/>
          <w:sz w:val="32"/>
          <w:szCs w:val="32"/>
        </w:rPr>
        <w:t xml:space="preserve"> Gol </w:t>
      </w:r>
      <w:r>
        <w:rPr>
          <w:rFonts w:ascii="Angsana New" w:hAnsi="Angsana New" w:hint="cs"/>
          <w:sz w:val="32"/>
          <w:szCs w:val="32"/>
          <w:cs/>
        </w:rPr>
        <w:t>/ เมืองเกล</w:t>
      </w:r>
      <w:proofErr w:type="spellStart"/>
      <w:r>
        <w:rPr>
          <w:rFonts w:ascii="Angsana New" w:hAnsi="Angsana New" w:hint="cs"/>
          <w:sz w:val="32"/>
          <w:szCs w:val="32"/>
          <w:cs/>
        </w:rPr>
        <w:t>โล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>Geilo</w:t>
      </w:r>
      <w:r>
        <w:rPr>
          <w:rFonts w:ascii="Angsana New" w:hAnsi="Angsana New" w:hint="cs"/>
          <w:sz w:val="32"/>
          <w:szCs w:val="32"/>
          <w:cs/>
        </w:rPr>
        <w:t xml:space="preserve"> เมืองสกีรีสอร</w:t>
      </w:r>
      <w:proofErr w:type="spellStart"/>
      <w:r>
        <w:rPr>
          <w:rFonts w:ascii="Angsana New" w:hAnsi="Angsana New" w:hint="cs"/>
          <w:sz w:val="32"/>
          <w:szCs w:val="32"/>
          <w:cs/>
        </w:rPr>
        <w:t>์ท</w:t>
      </w:r>
      <w:proofErr w:type="spellEnd"/>
      <w:r>
        <w:rPr>
          <w:rFonts w:ascii="Angsana New" w:hAnsi="Angsana New"/>
          <w:sz w:val="32"/>
          <w:szCs w:val="32"/>
        </w:rPr>
        <w:t xml:space="preserve"> </w:t>
      </w:r>
    </w:p>
    <w:p w14:paraId="259D9C05" w14:textId="77777777" w:rsidR="00CE3278" w:rsidRPr="00F1079C" w:rsidRDefault="00CE3278" w:rsidP="00CE3278">
      <w:pPr>
        <w:ind w:left="426" w:right="-142" w:hanging="993"/>
        <w:jc w:val="both"/>
        <w:rPr>
          <w:rFonts w:ascii="Angsana New" w:hAnsi="Angsana New"/>
          <w:color w:val="000000"/>
          <w:sz w:val="32"/>
          <w:szCs w:val="32"/>
          <w:cs/>
        </w:rPr>
      </w:pPr>
      <w:r w:rsidRPr="00F1079C">
        <w:rPr>
          <w:rFonts w:ascii="Angsana New" w:hAnsi="Angsana New"/>
          <w:sz w:val="32"/>
          <w:szCs w:val="32"/>
          <w:cs/>
        </w:rPr>
        <w:t>ค่ำ</w:t>
      </w:r>
      <w:r w:rsidRPr="00F1079C">
        <w:rPr>
          <w:rFonts w:ascii="Angsana New" w:hAnsi="Angsana New"/>
          <w:sz w:val="32"/>
          <w:szCs w:val="32"/>
          <w:cs/>
        </w:rPr>
        <w:tab/>
        <w:t>บริการอาหารมื้อค่ำ</w:t>
      </w:r>
      <w:r w:rsidRPr="00F1079C">
        <w:rPr>
          <w:rFonts w:ascii="Angsana New" w:hAnsi="Angsana New" w:hint="cs"/>
          <w:sz w:val="32"/>
          <w:szCs w:val="32"/>
          <w:cs/>
        </w:rPr>
        <w:t xml:space="preserve"> ณ</w:t>
      </w:r>
      <w:r w:rsidRPr="00F1079C">
        <w:rPr>
          <w:rFonts w:ascii="Angsana New" w:hAnsi="Angsana New" w:hint="cs"/>
          <w:color w:val="000000"/>
          <w:sz w:val="32"/>
          <w:szCs w:val="32"/>
          <w:cs/>
        </w:rPr>
        <w:t xml:space="preserve"> ภัตตาคาร</w:t>
      </w:r>
      <w:r w:rsidRPr="00F1079C"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2A77297C" w14:textId="4EE53A92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Pers 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Gol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/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/ Geilo Hotel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387F4055" w14:textId="1853B458" w:rsidR="00CE3278" w:rsidRPr="00F10822" w:rsidRDefault="00CE3278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ห้า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</w:t>
      </w:r>
      <w:r>
        <w:rPr>
          <w:rFonts w:ascii="Angsana New" w:hAnsi="Angsana New"/>
          <w:b/>
          <w:bCs/>
          <w:color w:val="0000FF"/>
          <w:sz w:val="40"/>
          <w:szCs w:val="40"/>
        </w:rPr>
        <w:t>5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เกล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โล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/ โกล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ออสโล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–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สวนประติมากรรมวิกแลนด์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ลานกระโดดสกีโฮเมนคอเลน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ถนนคาร์ล โจฮาน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04D3BEE5" w14:textId="77777777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4A4F0BA4" w14:textId="47C9D7F2" w:rsidR="00CE3278" w:rsidRDefault="00CE3278" w:rsidP="00CE3278">
      <w:pPr>
        <w:ind w:left="426" w:right="-142"/>
        <w:rPr>
          <w:rFonts w:ascii="Angsana New" w:hAnsi="Angsana New"/>
          <w:color w:val="3333FF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96640" behindDoc="1" locked="0" layoutInCell="1" allowOverlap="1" wp14:anchorId="3F727C2C" wp14:editId="4FFF2A5A">
            <wp:simplePos x="0" y="0"/>
            <wp:positionH relativeFrom="margin">
              <wp:align>right</wp:align>
            </wp:positionH>
            <wp:positionV relativeFrom="paragraph">
              <wp:posOffset>4319905</wp:posOffset>
            </wp:positionV>
            <wp:extent cx="6555105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531" y="21475"/>
                <wp:lineTo x="21531" y="0"/>
                <wp:lineTo x="0" y="0"/>
              </wp:wrapPolygon>
            </wp:wrapTight>
            <wp:docPr id="2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09CDC6F9" wp14:editId="0B08ABA5">
            <wp:simplePos x="0" y="0"/>
            <wp:positionH relativeFrom="margin">
              <wp:posOffset>2635857</wp:posOffset>
            </wp:positionH>
            <wp:positionV relativeFrom="paragraph">
              <wp:posOffset>629506</wp:posOffset>
            </wp:positionV>
            <wp:extent cx="3630295" cy="2353310"/>
            <wp:effectExtent l="0" t="0" r="8255" b="8890"/>
            <wp:wrapTight wrapText="bothSides">
              <wp:wrapPolygon edited="0">
                <wp:start x="0" y="0"/>
                <wp:lineTo x="0" y="21507"/>
                <wp:lineTo x="21536" y="21507"/>
                <wp:lineTo x="21536" y="0"/>
                <wp:lineTo x="0" y="0"/>
              </wp:wrapPolygon>
            </wp:wrapTight>
            <wp:docPr id="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4BE">
        <w:rPr>
          <w:rFonts w:ascii="Angsana New" w:hAnsi="Angsana New" w:hint="cs"/>
          <w:sz w:val="32"/>
          <w:szCs w:val="32"/>
          <w:cs/>
        </w:rPr>
        <w:t>นำท่านออกเดินทางสู่</w:t>
      </w:r>
      <w:r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FF427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“กรุงออสโล”</w:t>
      </w:r>
      <w:r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Oslo</w:t>
      </w:r>
      <w:r w:rsidRPr="00FF4279">
        <w:rPr>
          <w:rFonts w:ascii="Angsana New" w:hAnsi="Angsana New" w:hint="cs"/>
          <w:sz w:val="36"/>
          <w:szCs w:val="36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โดยใช้เส้นทางแสนสวย ผ่านชมบ้านเรือนที่สวยงามระหว่างทาง สัมผัสธรรมชาติสุดแสน</w:t>
      </w:r>
      <w:proofErr w:type="spellStart"/>
      <w:r w:rsidRPr="000744B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Pr="000744BE">
        <w:rPr>
          <w:rFonts w:ascii="Angsana New" w:hAnsi="Angsana New" w:hint="cs"/>
          <w:sz w:val="32"/>
          <w:szCs w:val="32"/>
          <w:cs/>
        </w:rPr>
        <w:t>แมนติกเดินทางถึงกรุงออสโล เมืองหลวงแสนสวยของประเทศนอร์เวย์ จากนั้นนำท่านเดินทางเข้าสู่</w:t>
      </w:r>
      <w:r>
        <w:rPr>
          <w:rFonts w:ascii="Angsana New" w:hAnsi="Angsana New" w:hint="cs"/>
          <w:sz w:val="32"/>
          <w:szCs w:val="32"/>
          <w:cs/>
        </w:rPr>
        <w:t xml:space="preserve">กรุงออสโล </w:t>
      </w:r>
      <w:r w:rsidRPr="000744BE">
        <w:rPr>
          <w:rFonts w:ascii="Angsana New" w:hAnsi="Angsana New" w:hint="cs"/>
          <w:sz w:val="32"/>
          <w:szCs w:val="32"/>
          <w:cs/>
        </w:rPr>
        <w:t>ตัวเมือง</w:t>
      </w:r>
      <w:r w:rsidRPr="006B1EFD">
        <w:rPr>
          <w:rFonts w:ascii="Angsana New" w:hAnsi="Angsana New"/>
          <w:sz w:val="32"/>
          <w:szCs w:val="32"/>
          <w:cs/>
        </w:rPr>
        <w:t>ตั้งอยู่ขอบด้านเหนือของอ่าวฟยอร</w:t>
      </w:r>
      <w:proofErr w:type="spellStart"/>
      <w:r w:rsidRPr="006B1EFD">
        <w:rPr>
          <w:rFonts w:ascii="Angsana New" w:hAnsi="Angsana New"/>
          <w:sz w:val="32"/>
          <w:szCs w:val="32"/>
          <w:cs/>
        </w:rPr>
        <w:t>์ด</w:t>
      </w:r>
      <w:proofErr w:type="spellEnd"/>
      <w:r w:rsidRPr="006B1EFD">
        <w:rPr>
          <w:rFonts w:ascii="Angsana New" w:hAnsi="Angsana New"/>
          <w:sz w:val="32"/>
          <w:szCs w:val="32"/>
          <w:cs/>
        </w:rPr>
        <w:t>ที่ชื่อ</w:t>
      </w:r>
      <w:r w:rsidRPr="006B1EFD">
        <w:rPr>
          <w:rFonts w:ascii="Angsana New" w:hAnsi="Angsana New" w:hint="cs"/>
          <w:sz w:val="32"/>
          <w:szCs w:val="32"/>
          <w:cs/>
        </w:rPr>
        <w:t>อ</w:t>
      </w:r>
      <w:r w:rsidRPr="006B1EFD">
        <w:rPr>
          <w:rFonts w:ascii="Angsana New" w:hAnsi="Angsana New"/>
          <w:sz w:val="32"/>
          <w:szCs w:val="32"/>
          <w:cs/>
        </w:rPr>
        <w:t>อสโลฟยอร</w:t>
      </w:r>
      <w:proofErr w:type="spellStart"/>
      <w:r w:rsidRPr="006B1EFD">
        <w:rPr>
          <w:rFonts w:ascii="Angsana New" w:hAnsi="Angsana New"/>
          <w:sz w:val="32"/>
          <w:szCs w:val="32"/>
          <w:cs/>
        </w:rPr>
        <w:t>์ด</w:t>
      </w:r>
      <w:proofErr w:type="spellEnd"/>
      <w:r w:rsidRPr="006B1EFD">
        <w:rPr>
          <w:rFonts w:ascii="Angsana New" w:hAnsi="Angsana New"/>
          <w:sz w:val="32"/>
          <w:szCs w:val="32"/>
          <w:cs/>
        </w:rPr>
        <w:t xml:space="preserve"> ตัวเมืองประกอบด้วยเกาะ 40 เกาะ เกาะใหญ่ที่สุดชื่อ </w:t>
      </w:r>
      <w:r w:rsidRPr="006B1EFD">
        <w:rPr>
          <w:rFonts w:ascii="Angsana New" w:hAnsi="Angsana New"/>
          <w:sz w:val="32"/>
          <w:szCs w:val="32"/>
        </w:rPr>
        <w:t xml:space="preserve">MALMOYA </w:t>
      </w:r>
      <w:r w:rsidRPr="006B1EFD">
        <w:rPr>
          <w:rFonts w:ascii="Angsana New" w:hAnsi="Angsana New"/>
          <w:sz w:val="32"/>
          <w:szCs w:val="32"/>
          <w:cs/>
        </w:rPr>
        <w:t>นอกจากนี้ ยังมีทะเลสาบกว่า 343 แห่งซึ่งเป็นแหล่งน</w:t>
      </w:r>
      <w:r w:rsidRPr="006B1EFD">
        <w:rPr>
          <w:rFonts w:ascii="Angsana New" w:hAnsi="Angsana New" w:hint="cs"/>
          <w:sz w:val="32"/>
          <w:szCs w:val="32"/>
          <w:cs/>
        </w:rPr>
        <w:t>้ำ</w:t>
      </w:r>
      <w:r w:rsidRPr="006B1EFD">
        <w:rPr>
          <w:rFonts w:ascii="Angsana New" w:hAnsi="Angsana New"/>
          <w:sz w:val="32"/>
          <w:szCs w:val="32"/>
          <w:cs/>
        </w:rPr>
        <w:t>จืดส</w:t>
      </w:r>
      <w:r w:rsidRPr="006B1EFD">
        <w:rPr>
          <w:rFonts w:ascii="Angsana New" w:hAnsi="Angsana New" w:hint="cs"/>
          <w:sz w:val="32"/>
          <w:szCs w:val="32"/>
          <w:cs/>
        </w:rPr>
        <w:t>ำ</w:t>
      </w:r>
      <w:r w:rsidRPr="006B1EFD">
        <w:rPr>
          <w:rFonts w:ascii="Angsana New" w:hAnsi="Angsana New"/>
          <w:sz w:val="32"/>
          <w:szCs w:val="32"/>
          <w:cs/>
        </w:rPr>
        <w:t>คัญ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2269DC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</w:t>
      </w:r>
      <w:r w:rsidRPr="002269DC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2269DC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“เข้าชมสวนประติมากรรมวิกแลนด์”</w:t>
      </w:r>
      <w:r w:rsidRPr="00C51655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ชม</w:t>
      </w:r>
      <w:r w:rsidRPr="004764A5">
        <w:rPr>
          <w:rFonts w:ascii="Angsana New" w:hAnsi="Angsana New" w:hint="cs"/>
          <w:sz w:val="32"/>
          <w:szCs w:val="32"/>
          <w:cs/>
        </w:rPr>
        <w:t>ผลงานของปฏิมากรเอกชาวนอร์เวย์ชื่อ</w:t>
      </w:r>
      <w:proofErr w:type="spellStart"/>
      <w:r w:rsidRPr="004764A5">
        <w:rPr>
          <w:rFonts w:ascii="Angsana New" w:hAnsi="Angsana New" w:hint="cs"/>
          <w:sz w:val="32"/>
          <w:szCs w:val="32"/>
          <w:cs/>
        </w:rPr>
        <w:t>กุส</w:t>
      </w:r>
      <w:proofErr w:type="spellEnd"/>
      <w:r w:rsidRPr="004764A5">
        <w:rPr>
          <w:rFonts w:ascii="Angsana New" w:hAnsi="Angsana New" w:hint="cs"/>
          <w:sz w:val="32"/>
          <w:szCs w:val="32"/>
          <w:cs/>
        </w:rPr>
        <w:t>ตาฟ</w:t>
      </w:r>
      <w:r w:rsidRPr="004764A5">
        <w:rPr>
          <w:rFonts w:ascii="Angsana New" w:hAnsi="Angsana New"/>
          <w:sz w:val="32"/>
          <w:szCs w:val="32"/>
          <w:cs/>
        </w:rPr>
        <w:t xml:space="preserve"> </w:t>
      </w:r>
      <w:r w:rsidRPr="004764A5">
        <w:rPr>
          <w:rFonts w:ascii="Angsana New" w:hAnsi="Angsana New" w:hint="cs"/>
          <w:sz w:val="32"/>
          <w:szCs w:val="32"/>
          <w:cs/>
        </w:rPr>
        <w:t>วิกเกแลนด์</w:t>
      </w:r>
      <w:r w:rsidRPr="004764A5">
        <w:rPr>
          <w:rFonts w:ascii="Angsana New" w:hAnsi="Angsana New"/>
          <w:sz w:val="32"/>
          <w:szCs w:val="32"/>
          <w:cs/>
        </w:rPr>
        <w:t xml:space="preserve"> </w:t>
      </w:r>
      <w:r w:rsidRPr="004764A5">
        <w:rPr>
          <w:rFonts w:ascii="Angsana New" w:hAnsi="Angsana New" w:hint="cs"/>
          <w:sz w:val="32"/>
          <w:szCs w:val="32"/>
          <w:cs/>
        </w:rPr>
        <w:t>ที่ใช้เวลา</w:t>
      </w:r>
      <w:r w:rsidRPr="004764A5">
        <w:rPr>
          <w:rFonts w:ascii="Angsana New" w:hAnsi="Angsana New"/>
          <w:sz w:val="32"/>
          <w:szCs w:val="32"/>
          <w:cs/>
        </w:rPr>
        <w:t xml:space="preserve"> 40 </w:t>
      </w:r>
      <w:r w:rsidRPr="004764A5">
        <w:rPr>
          <w:rFonts w:ascii="Angsana New" w:hAnsi="Angsana New" w:hint="cs"/>
          <w:sz w:val="32"/>
          <w:szCs w:val="32"/>
          <w:cs/>
        </w:rPr>
        <w:t>ปี</w:t>
      </w:r>
      <w:r w:rsidRPr="004764A5">
        <w:rPr>
          <w:rFonts w:ascii="Angsana New" w:hAnsi="Angsana New"/>
          <w:sz w:val="32"/>
          <w:szCs w:val="32"/>
          <w:cs/>
        </w:rPr>
        <w:t xml:space="preserve"> </w:t>
      </w:r>
      <w:r w:rsidRPr="004764A5">
        <w:rPr>
          <w:rFonts w:ascii="Angsana New" w:hAnsi="Angsana New" w:hint="cs"/>
          <w:sz w:val="32"/>
          <w:szCs w:val="32"/>
          <w:cs/>
        </w:rPr>
        <w:t>ในการแกะกลุ่มรูปสลักหินแกรนิตและทองแดง</w:t>
      </w:r>
      <w:r>
        <w:rPr>
          <w:rFonts w:ascii="Angsana New" w:hAnsi="Angsana New" w:hint="cs"/>
          <w:sz w:val="32"/>
          <w:szCs w:val="32"/>
          <w:cs/>
        </w:rPr>
        <w:t xml:space="preserve"> แสดงถึง</w:t>
      </w:r>
      <w:r w:rsidRPr="004764A5">
        <w:rPr>
          <w:rFonts w:ascii="Angsana New" w:hAnsi="Angsana New" w:hint="cs"/>
          <w:sz w:val="32"/>
          <w:szCs w:val="32"/>
          <w:cs/>
        </w:rPr>
        <w:t>เห็น</w:t>
      </w:r>
      <w:proofErr w:type="spellStart"/>
      <w:r w:rsidRPr="004764A5">
        <w:rPr>
          <w:rFonts w:ascii="Angsana New" w:hAnsi="Angsana New" w:hint="cs"/>
          <w:sz w:val="32"/>
          <w:szCs w:val="32"/>
          <w:cs/>
        </w:rPr>
        <w:t>วัฎ</w:t>
      </w:r>
      <w:proofErr w:type="spellEnd"/>
      <w:r w:rsidRPr="004764A5">
        <w:rPr>
          <w:rFonts w:ascii="Angsana New" w:hAnsi="Angsana New" w:hint="cs"/>
          <w:sz w:val="32"/>
          <w:szCs w:val="32"/>
          <w:cs/>
        </w:rPr>
        <w:t>จักรในหนึ่งชีวิตของมนุษย์ตรงใจกลางของอุทยานเป็นที่ตั้งของรูปแกะสลักชิ้น</w:t>
      </w:r>
      <w:proofErr w:type="spellStart"/>
      <w:r w:rsidRPr="004764A5">
        <w:rPr>
          <w:rFonts w:ascii="Angsana New" w:hAnsi="Angsana New" w:hint="cs"/>
          <w:sz w:val="32"/>
          <w:szCs w:val="32"/>
          <w:cs/>
        </w:rPr>
        <w:t>โบว์</w:t>
      </w:r>
      <w:proofErr w:type="spellEnd"/>
      <w:r w:rsidRPr="004764A5">
        <w:rPr>
          <w:rFonts w:ascii="Angsana New" w:hAnsi="Angsana New" w:hint="cs"/>
          <w:sz w:val="32"/>
          <w:szCs w:val="32"/>
          <w:cs/>
        </w:rPr>
        <w:t>แดงของท่านชื่อ</w:t>
      </w:r>
      <w:r w:rsidRPr="004764A5">
        <w:rPr>
          <w:rFonts w:ascii="Angsana New" w:hAnsi="Angsana New"/>
          <w:sz w:val="32"/>
          <w:szCs w:val="32"/>
          <w:cs/>
        </w:rPr>
        <w:t xml:space="preserve"> "</w:t>
      </w:r>
      <w:r w:rsidRPr="004764A5">
        <w:rPr>
          <w:rFonts w:ascii="Angsana New" w:hAnsi="Angsana New" w:hint="cs"/>
          <w:sz w:val="32"/>
          <w:szCs w:val="32"/>
          <w:cs/>
        </w:rPr>
        <w:t>โมโน</w:t>
      </w:r>
      <w:proofErr w:type="spellStart"/>
      <w:r w:rsidRPr="004764A5">
        <w:rPr>
          <w:rFonts w:ascii="Angsana New" w:hAnsi="Angsana New" w:hint="cs"/>
          <w:sz w:val="32"/>
          <w:szCs w:val="32"/>
          <w:cs/>
        </w:rPr>
        <w:t>ลิท</w:t>
      </w:r>
      <w:proofErr w:type="spellEnd"/>
      <w:r w:rsidRPr="004764A5">
        <w:rPr>
          <w:rFonts w:ascii="Angsana New" w:hAnsi="Angsana New"/>
          <w:sz w:val="32"/>
          <w:szCs w:val="32"/>
          <w:cs/>
        </w:rPr>
        <w:t>" (</w:t>
      </w:r>
      <w:r w:rsidRPr="004764A5">
        <w:rPr>
          <w:rFonts w:ascii="Angsana New" w:hAnsi="Angsana New" w:hint="cs"/>
          <w:sz w:val="32"/>
          <w:szCs w:val="32"/>
          <w:cs/>
        </w:rPr>
        <w:t>สูง</w:t>
      </w:r>
      <w:r w:rsidRPr="004764A5">
        <w:rPr>
          <w:rFonts w:ascii="Angsana New" w:hAnsi="Angsana New"/>
          <w:sz w:val="32"/>
          <w:szCs w:val="32"/>
          <w:cs/>
        </w:rPr>
        <w:t xml:space="preserve"> 17 </w:t>
      </w:r>
      <w:r w:rsidRPr="004764A5">
        <w:rPr>
          <w:rFonts w:ascii="Angsana New" w:hAnsi="Angsana New" w:hint="cs"/>
          <w:sz w:val="32"/>
          <w:szCs w:val="32"/>
          <w:cs/>
        </w:rPr>
        <w:t>เมตร</w:t>
      </w:r>
      <w:r w:rsidRPr="004764A5">
        <w:rPr>
          <w:rFonts w:ascii="Angsana New" w:hAnsi="Angsana New"/>
          <w:sz w:val="32"/>
          <w:szCs w:val="32"/>
          <w:cs/>
        </w:rPr>
        <w:t xml:space="preserve">) </w:t>
      </w:r>
      <w:r>
        <w:rPr>
          <w:rFonts w:ascii="Angsana New" w:hAnsi="Angsana New"/>
          <w:sz w:val="32"/>
          <w:szCs w:val="32"/>
          <w:cs/>
        </w:rPr>
        <w:t>แกะสลักจากหินแกรนิตชนิดแข็ง</w:t>
      </w:r>
      <w:r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เยอะแยะมากมายรวมทั้งสวนดอกไม้นานาพันธุ์ให้ท่านเก็บภาพบรรยากาศความสวยงามอย่างเต็มที่</w:t>
      </w:r>
    </w:p>
    <w:p w14:paraId="557E721C" w14:textId="219D4F3B" w:rsidR="00CE3278" w:rsidRPr="00F1079C" w:rsidRDefault="00CE3278" w:rsidP="00CE3278">
      <w:pPr>
        <w:ind w:left="426" w:right="-142" w:hanging="993"/>
        <w:jc w:val="both"/>
        <w:rPr>
          <w:rFonts w:ascii="Angsana New" w:hAnsi="Angsana New"/>
          <w:color w:val="000000" w:themeColor="text1"/>
          <w:sz w:val="34"/>
          <w:szCs w:val="34"/>
        </w:rPr>
      </w:pPr>
      <w:r w:rsidRPr="00F1079C">
        <w:rPr>
          <w:rFonts w:ascii="Angsana New" w:hAnsi="Angsana New" w:hint="cs"/>
          <w:color w:val="000000" w:themeColor="text1"/>
          <w:sz w:val="34"/>
          <w:szCs w:val="34"/>
          <w:cs/>
        </w:rPr>
        <w:t>เที่ยง</w:t>
      </w:r>
      <w:r w:rsidRPr="00F1079C">
        <w:rPr>
          <w:rFonts w:ascii="Angsana New" w:hAnsi="Angsana New" w:hint="cs"/>
          <w:color w:val="000000" w:themeColor="text1"/>
          <w:sz w:val="34"/>
          <w:szCs w:val="34"/>
          <w:cs/>
        </w:rPr>
        <w:tab/>
        <w:t>บริการอาหารกลางวัน ณ ภัตตาคาร</w:t>
      </w:r>
    </w:p>
    <w:p w14:paraId="6EEC8CB6" w14:textId="0F0ED9E5" w:rsidR="00CE3278" w:rsidRDefault="00CE3278" w:rsidP="00CE3278">
      <w:pPr>
        <w:ind w:left="426" w:right="-142" w:hanging="993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616" behindDoc="1" locked="0" layoutInCell="1" allowOverlap="1" wp14:anchorId="2BA8F966" wp14:editId="374697A8">
            <wp:simplePos x="0" y="0"/>
            <wp:positionH relativeFrom="margin">
              <wp:posOffset>3397554</wp:posOffset>
            </wp:positionH>
            <wp:positionV relativeFrom="paragraph">
              <wp:posOffset>608303</wp:posOffset>
            </wp:positionV>
            <wp:extent cx="2862580" cy="1584325"/>
            <wp:effectExtent l="0" t="0" r="0" b="0"/>
            <wp:wrapTight wrapText="bothSides">
              <wp:wrapPolygon edited="0">
                <wp:start x="0" y="0"/>
                <wp:lineTo x="0" y="21297"/>
                <wp:lineTo x="21418" y="21297"/>
                <wp:lineTo x="21418" y="0"/>
                <wp:lineTo x="0" y="0"/>
              </wp:wrapPolygon>
            </wp:wrapTight>
            <wp:docPr id="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BB9">
        <w:rPr>
          <w:rFonts w:ascii="Angsana New" w:hAnsi="Angsana New" w:hint="cs"/>
          <w:color w:val="3333FF"/>
          <w:sz w:val="32"/>
          <w:szCs w:val="32"/>
          <w:cs/>
        </w:rPr>
        <w:t>บ่าย</w:t>
      </w:r>
      <w:r w:rsidRPr="00661BB9">
        <w:rPr>
          <w:rFonts w:ascii="Angsana New" w:hAnsi="Angsana New"/>
          <w:color w:val="3333FF"/>
          <w:sz w:val="32"/>
          <w:szCs w:val="32"/>
          <w:cs/>
        </w:rPr>
        <w:tab/>
      </w:r>
      <w:r w:rsidRPr="00115660">
        <w:rPr>
          <w:rFonts w:ascii="Angsana New" w:hAnsi="Angsana New" w:hint="cs"/>
          <w:color w:val="3333FF"/>
          <w:sz w:val="34"/>
          <w:szCs w:val="34"/>
          <w:cs/>
        </w:rPr>
        <w:t>นำท่าน</w:t>
      </w:r>
      <w:r>
        <w:rPr>
          <w:rFonts w:ascii="Angsana New" w:hAnsi="Angsana New" w:hint="cs"/>
          <w:color w:val="3333FF"/>
          <w:sz w:val="34"/>
          <w:szCs w:val="34"/>
          <w:cs/>
        </w:rPr>
        <w:t>เดินทาง</w:t>
      </w:r>
      <w:r w:rsidRPr="00115660">
        <w:rPr>
          <w:rFonts w:ascii="Angsana New" w:hAnsi="Angsana New" w:hint="cs"/>
          <w:color w:val="3333FF"/>
          <w:sz w:val="34"/>
          <w:szCs w:val="34"/>
          <w:cs/>
        </w:rPr>
        <w:t>ขึ้นสู่</w:t>
      </w:r>
      <w:r w:rsidRPr="00115660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>“</w:t>
      </w:r>
      <w:r w:rsidRPr="00B265D6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จุดชมวิว</w:t>
      </w:r>
      <w:r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B265D6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ลานกระโดดสกีโฮเมนคอเลน</w:t>
      </w:r>
      <w:r w:rsidRPr="00B265D6">
        <w:rPr>
          <w:rFonts w:ascii="Angsana New" w:hAnsi="Angsana New" w:hint="eastAsia"/>
          <w:b/>
          <w:bCs/>
          <w:i/>
          <w:iCs/>
          <w:color w:val="3333FF"/>
          <w:sz w:val="36"/>
          <w:szCs w:val="36"/>
          <w:u w:val="single"/>
          <w:cs/>
        </w:rPr>
        <w:t>”</w:t>
      </w:r>
      <w:r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proofErr w:type="spellStart"/>
      <w:r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Holmenkullen</w:t>
      </w:r>
      <w:proofErr w:type="spellEnd"/>
      <w:r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 xml:space="preserve"> Ski Jump</w:t>
      </w:r>
      <w:r w:rsidRPr="00FF4279">
        <w:rPr>
          <w:rFonts w:ascii="Angsana New" w:hAnsi="Angsana New"/>
          <w:sz w:val="36"/>
          <w:szCs w:val="36"/>
        </w:rPr>
        <w:t xml:space="preserve"> </w:t>
      </w:r>
      <w:r w:rsidRPr="00115660">
        <w:rPr>
          <w:rFonts w:ascii="Angsana New" w:hAnsi="Angsana New" w:hint="cs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  <w:r>
        <w:rPr>
          <w:rFonts w:ascii="Angsana New" w:hAnsi="Angsana New" w:hint="cs"/>
          <w:sz w:val="32"/>
          <w:szCs w:val="32"/>
          <w:cs/>
        </w:rPr>
        <w:t>จากนั้นนำ</w:t>
      </w:r>
      <w:r w:rsidRPr="000744BE">
        <w:rPr>
          <w:rFonts w:ascii="Angsana New" w:hAnsi="Angsana New" w:hint="cs"/>
          <w:sz w:val="32"/>
          <w:szCs w:val="32"/>
          <w:cs/>
        </w:rPr>
        <w:t>ท่านผ่านชมบริเวณด้านหน้า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Pr="000744BE">
        <w:rPr>
          <w:rFonts w:ascii="Angsana New" w:hAnsi="Angsana New"/>
          <w:color w:val="FF0000"/>
          <w:sz w:val="32"/>
          <w:szCs w:val="32"/>
        </w:rPr>
        <w:t>“Royal Palace”</w:t>
      </w:r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Pr="000744BE">
        <w:rPr>
          <w:rFonts w:ascii="Angsana New" w:hAnsi="Angsana New" w:hint="cs"/>
          <w:sz w:val="32"/>
          <w:szCs w:val="32"/>
          <w:cs/>
        </w:rPr>
        <w:t>เฟร</w:t>
      </w:r>
      <w:proofErr w:type="spellEnd"/>
      <w:r w:rsidRPr="000744BE">
        <w:rPr>
          <w:rFonts w:ascii="Angsana New" w:hAnsi="Angsana New" w:hint="cs"/>
          <w:sz w:val="32"/>
          <w:szCs w:val="32"/>
          <w:cs/>
        </w:rPr>
        <w:t>เดอริกที่</w:t>
      </w:r>
      <w:r w:rsidRPr="000744BE">
        <w:rPr>
          <w:rFonts w:ascii="Angsana New" w:hAnsi="Angsana New"/>
          <w:sz w:val="32"/>
          <w:szCs w:val="32"/>
          <w:cs/>
        </w:rPr>
        <w:t xml:space="preserve"> 5 (</w:t>
      </w:r>
      <w:r w:rsidRPr="000744BE">
        <w:rPr>
          <w:rFonts w:ascii="Angsana New" w:hAnsi="Angsana New"/>
          <w:sz w:val="32"/>
          <w:szCs w:val="32"/>
        </w:rPr>
        <w:t xml:space="preserve">Frederik V) </w:t>
      </w:r>
      <w:r w:rsidRPr="000744BE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Pr="000744BE">
        <w:rPr>
          <w:rFonts w:ascii="Angsana New" w:hAnsi="Angsana New"/>
          <w:sz w:val="32"/>
          <w:szCs w:val="32"/>
        </w:rPr>
        <w:t>Slottsparken</w:t>
      </w:r>
      <w:proofErr w:type="spellEnd"/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 xml:space="preserve">และ </w:t>
      </w:r>
      <w:r w:rsidRPr="000744BE">
        <w:rPr>
          <w:rFonts w:ascii="Angsana New" w:hAnsi="Angsana New"/>
          <w:color w:val="FF0000"/>
          <w:sz w:val="32"/>
          <w:szCs w:val="32"/>
        </w:rPr>
        <w:t>“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ถนน</w:t>
      </w:r>
      <w:proofErr w:type="spellStart"/>
      <w:r w:rsidRPr="000744BE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Pr="000744BE">
        <w:rPr>
          <w:rFonts w:ascii="Angsana New" w:hAnsi="Angsana New" w:hint="cs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1899,</w:t>
      </w:r>
      <w:r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color w:val="FF0000"/>
          <w:sz w:val="32"/>
          <w:szCs w:val="32"/>
        </w:rPr>
        <w:t>“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1852,</w:t>
      </w:r>
      <w:r w:rsidRPr="000744BE">
        <w:rPr>
          <w:rFonts w:ascii="Angsana New" w:hAnsi="Angsana New" w:hint="cs"/>
          <w:sz w:val="32"/>
          <w:szCs w:val="32"/>
          <w:cs/>
        </w:rPr>
        <w:t xml:space="preserve"> และ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“</w:t>
      </w:r>
      <w:r w:rsidRPr="000744BE">
        <w:rPr>
          <w:rFonts w:ascii="Angsana New" w:hAnsi="Angsana New"/>
          <w:sz w:val="32"/>
          <w:szCs w:val="32"/>
        </w:rPr>
        <w:t>Stortinget</w:t>
      </w:r>
      <w:r w:rsidRPr="000744BE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1866</w:t>
      </w:r>
      <w:r w:rsidRPr="000744BE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และโรงละครโอเปราที่ตั้งอยู่ในบริเวณริมอ่าวออสโลฟยอร</w:t>
      </w:r>
      <w:proofErr w:type="spellStart"/>
      <w:r>
        <w:rPr>
          <w:rFonts w:ascii="Angsana New" w:hAnsi="Angsana New" w:hint="cs"/>
          <w:sz w:val="32"/>
          <w:szCs w:val="32"/>
          <w:cs/>
        </w:rPr>
        <w:t>์ด</w:t>
      </w:r>
      <w:proofErr w:type="spellEnd"/>
    </w:p>
    <w:p w14:paraId="03DF1B94" w14:textId="77777777" w:rsidR="00CE3278" w:rsidRPr="00F10822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 w:hint="cs"/>
          <w:sz w:val="32"/>
          <w:szCs w:val="32"/>
          <w:cs/>
        </w:rPr>
        <w:t>ค่ำ</w:t>
      </w:r>
      <w:r w:rsidRPr="00F10822">
        <w:rPr>
          <w:rFonts w:ascii="Angsana New" w:hAnsi="Angsana New"/>
          <w:sz w:val="32"/>
          <w:szCs w:val="32"/>
          <w:cs/>
        </w:rPr>
        <w:tab/>
      </w:r>
      <w:r w:rsidRPr="00F10822">
        <w:rPr>
          <w:rFonts w:ascii="Angsana New" w:hAnsi="Angsana New" w:hint="cs"/>
          <w:sz w:val="32"/>
          <w:szCs w:val="32"/>
          <w:cs/>
        </w:rPr>
        <w:t>บริการอาหารมื้อค่ำ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ภัตตาคาร</w:t>
      </w:r>
      <w:r w:rsidRPr="00F10822">
        <w:rPr>
          <w:rFonts w:ascii="Angsana New" w:hAnsi="Angsana New"/>
          <w:sz w:val="32"/>
          <w:szCs w:val="32"/>
        </w:rPr>
        <w:t xml:space="preserve"> / </w:t>
      </w:r>
      <w:r w:rsidRPr="00F10822"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2131C12D" w14:textId="77777777" w:rsidR="00CE3278" w:rsidRPr="00F10822" w:rsidRDefault="00CE3278" w:rsidP="00CE3278">
      <w:pPr>
        <w:ind w:left="426" w:right="-142" w:hanging="993"/>
        <w:jc w:val="both"/>
        <w:rPr>
          <w:rFonts w:ascii="Angsana New" w:hAnsi="Angsana New"/>
          <w:b/>
          <w:bCs/>
          <w:color w:val="3333FF"/>
          <w:sz w:val="16"/>
          <w:szCs w:val="16"/>
          <w:u w:val="single"/>
        </w:rPr>
      </w:pP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: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Scandic Hotel, Quality Hotel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ระดับใกล้เคียง</w:t>
      </w:r>
    </w:p>
    <w:p w14:paraId="0CCCAEF9" w14:textId="7B5AC74B" w:rsidR="00CE3278" w:rsidRPr="00F10822" w:rsidRDefault="00CE3278" w:rsidP="00CE327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วันที่หกของการเดินทาง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(6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ออสโล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คาร์ลสตัด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โอเรบรู(สวีเดน)</w:t>
      </w:r>
      <w:r w:rsidR="00A9682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96828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A9682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A9682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</w:t>
      </w:r>
      <w:proofErr w:type="spellEnd"/>
      <w:r w:rsidR="00A96828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โฮ</w:t>
      </w:r>
      <w:proofErr w:type="spellStart"/>
      <w:r w:rsidR="00A9682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ล์ม</w:t>
      </w:r>
      <w:proofErr w:type="spellEnd"/>
    </w:p>
    <w:p w14:paraId="23612ED8" w14:textId="77777777" w:rsidR="00CE3278" w:rsidRPr="00F10822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 xml:space="preserve"> เช้า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624EEAA2" w14:textId="08FA15D7" w:rsidR="00CE3278" w:rsidRPr="00F10822" w:rsidRDefault="00CE3278" w:rsidP="00CE3278">
      <w:pPr>
        <w:ind w:left="426" w:right="-142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448" behindDoc="1" locked="0" layoutInCell="1" allowOverlap="1" wp14:anchorId="6DD1D66F" wp14:editId="2A34DD27">
            <wp:simplePos x="0" y="0"/>
            <wp:positionH relativeFrom="margin">
              <wp:posOffset>2426445</wp:posOffset>
            </wp:positionH>
            <wp:positionV relativeFrom="paragraph">
              <wp:posOffset>576580</wp:posOffset>
            </wp:positionV>
            <wp:extent cx="3841115" cy="2393315"/>
            <wp:effectExtent l="0" t="0" r="6985" b="6985"/>
            <wp:wrapTight wrapText="bothSides">
              <wp:wrapPolygon edited="0">
                <wp:start x="0" y="0"/>
                <wp:lineTo x="0" y="21491"/>
                <wp:lineTo x="21532" y="21491"/>
                <wp:lineTo x="21532" y="0"/>
                <wp:lineTo x="0" y="0"/>
              </wp:wrapPolygon>
            </wp:wrapTight>
            <wp:docPr id="1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828" w:rsidRPr="00A96828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คณะเดินทางสู่</w:t>
      </w:r>
      <w:r w:rsidR="00A96828" w:rsidRPr="00A96828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="00A96828" w:rsidRPr="00A96828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เมืองคาร์ลสต</w:t>
      </w:r>
      <w:proofErr w:type="spellStart"/>
      <w:r w:rsidR="00A96828" w:rsidRPr="00A96828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ัท</w:t>
      </w:r>
      <w:proofErr w:type="spellEnd"/>
      <w:r w:rsidR="00A96828" w:rsidRPr="00A96828">
        <w:rPr>
          <w:rFonts w:ascii="Angsana New" w:hAnsi="Angsana New" w:hint="eastAsia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="00A96828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A96828" w:rsidRPr="00A96828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Karlstad</w:t>
      </w:r>
      <w:r w:rsidR="00A96828">
        <w:rPr>
          <w:rFonts w:ascii="Angsana New" w:hAnsi="Angsana New"/>
          <w:b/>
          <w:bCs/>
          <w:color w:val="3333FF"/>
          <w:sz w:val="32"/>
          <w:szCs w:val="32"/>
          <w:u w:val="single"/>
        </w:rPr>
        <w:t>)</w:t>
      </w:r>
      <w:r w:rsidR="00A96828" w:rsidRPr="00A96828">
        <w:rPr>
          <w:rFonts w:ascii="Angsana New" w:hAnsi="Angsana New"/>
          <w:color w:val="3333FF"/>
          <w:sz w:val="32"/>
          <w:szCs w:val="32"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เมืองสวยงามเล็กๆ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ตั้งอยู่ริมแม่น้ำเดลต้า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แม่น้ำที่ยาวที่สุดในสวีเดนที่ไหลลงสู่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ทะเลสาบวา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เน่น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ที่ใหญ่เป็นอันดับสองของประเทศ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อดีตศูนย์กลางทางการค้าของชาวไวก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ิ้ง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มาตั้งแต่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1</w:t>
      </w:r>
      <w:r w:rsidR="00A96828" w:rsidRPr="00A96828">
        <w:rPr>
          <w:rFonts w:ascii="Angsana New" w:hAnsi="Angsana New"/>
          <w:sz w:val="32"/>
          <w:szCs w:val="32"/>
        </w:rPr>
        <w:t>,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000 </w:t>
      </w:r>
      <w:r w:rsidR="00A96828" w:rsidRPr="00A96828">
        <w:rPr>
          <w:rFonts w:ascii="Angsana New" w:hAnsi="Angsana New" w:hint="cs"/>
          <w:sz w:val="32"/>
          <w:szCs w:val="32"/>
          <w:cs/>
        </w:rPr>
        <w:t>ปีก่อนคริสตกาล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เมืองนี้สร้างเมื่อปี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ค</w:t>
      </w:r>
      <w:r w:rsidR="00A96828" w:rsidRPr="00A96828">
        <w:rPr>
          <w:rFonts w:ascii="Angsana New" w:hAnsi="Angsana New"/>
          <w:sz w:val="32"/>
          <w:szCs w:val="32"/>
          <w:cs/>
        </w:rPr>
        <w:t>.</w:t>
      </w:r>
      <w:r w:rsidR="00A96828" w:rsidRPr="00A96828">
        <w:rPr>
          <w:rFonts w:ascii="Angsana New" w:hAnsi="Angsana New" w:hint="cs"/>
          <w:sz w:val="32"/>
          <w:szCs w:val="32"/>
          <w:cs/>
        </w:rPr>
        <w:t>ศ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.1584 </w:t>
      </w:r>
      <w:r w:rsidR="00A96828" w:rsidRPr="00A96828">
        <w:rPr>
          <w:rFonts w:ascii="Angsana New" w:hAnsi="Angsana New" w:hint="cs"/>
          <w:sz w:val="32"/>
          <w:szCs w:val="32"/>
          <w:cs/>
        </w:rPr>
        <w:t>โดย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ดยุค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ชาร์ล</w:t>
      </w:r>
      <w:proofErr w:type="spellEnd"/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ซึ่งต่อมาคือกษัตริย์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ชาร์ล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ที่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9 </w:t>
      </w:r>
      <w:r w:rsidR="00A96828" w:rsidRPr="00A96828">
        <w:rPr>
          <w:rFonts w:ascii="Angsana New" w:hAnsi="Angsana New" w:hint="cs"/>
          <w:sz w:val="32"/>
          <w:szCs w:val="32"/>
          <w:cs/>
        </w:rPr>
        <w:t>แห่งราชวงศ์สวีดิช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ชื่อเมืองจึงเรียกตามพระนามของพระองค์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นำท่านชมโบสถ์ใหญ่ของเมือง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ค</w:t>
      </w:r>
      <w:r w:rsidR="00A96828" w:rsidRPr="00A96828">
        <w:rPr>
          <w:rFonts w:ascii="Angsana New" w:hAnsi="Angsana New"/>
          <w:sz w:val="32"/>
          <w:szCs w:val="32"/>
          <w:cs/>
        </w:rPr>
        <w:t>.</w:t>
      </w:r>
      <w:r w:rsidR="00A96828" w:rsidRPr="00A96828">
        <w:rPr>
          <w:rFonts w:ascii="Angsana New" w:hAnsi="Angsana New" w:hint="cs"/>
          <w:sz w:val="32"/>
          <w:szCs w:val="32"/>
          <w:cs/>
        </w:rPr>
        <w:t>ศ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.1730 </w:t>
      </w:r>
      <w:r w:rsidR="00A96828" w:rsidRPr="00A96828">
        <w:rPr>
          <w:rFonts w:ascii="Angsana New" w:hAnsi="Angsana New" w:hint="cs"/>
          <w:sz w:val="32"/>
          <w:szCs w:val="32"/>
          <w:cs/>
        </w:rPr>
        <w:t>ชมจัตุรัสใจกลางเมืองที่สวยงาม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คาร์ลสตัดเป็นเมืองหลวงของ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แวร์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มลัน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ด์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ลัน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หลังจากถูกทำลายด้วยไฟเกือบทั้งหมดในปี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ค</w:t>
      </w:r>
      <w:r w:rsidR="00A96828" w:rsidRPr="00A96828">
        <w:rPr>
          <w:rFonts w:ascii="Angsana New" w:hAnsi="Angsana New"/>
          <w:sz w:val="32"/>
          <w:szCs w:val="32"/>
          <w:cs/>
        </w:rPr>
        <w:t>.</w:t>
      </w:r>
      <w:r w:rsidR="00A96828" w:rsidRPr="00A96828">
        <w:rPr>
          <w:rFonts w:ascii="Angsana New" w:hAnsi="Angsana New" w:hint="cs"/>
          <w:sz w:val="32"/>
          <w:szCs w:val="32"/>
          <w:cs/>
        </w:rPr>
        <w:t>ศ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.1865 </w:t>
      </w:r>
      <w:r w:rsidR="00A96828" w:rsidRPr="00A96828">
        <w:rPr>
          <w:rFonts w:ascii="Angsana New" w:hAnsi="Angsana New" w:hint="cs"/>
          <w:sz w:val="32"/>
          <w:szCs w:val="32"/>
          <w:cs/>
        </w:rPr>
        <w:t>คาร์ลสตัดก็ถูกสร้างขึ้นใหม่ตามแนวทางสมัยใหม่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โดยมีถนนกว้างและสวนสาธารณะขนาดใหญ่</w:t>
      </w:r>
    </w:p>
    <w:p w14:paraId="088C44B6" w14:textId="77777777" w:rsidR="00CE3278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>เที่ยง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Pr="00F1079C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>บริการอาหารกลางวัน ณ ภัตตาคาร</w:t>
      </w:r>
      <w:r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Pr="00F1079C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>เมนูซี่โครงหมูอบบาร์บีคิว</w:t>
      </w:r>
    </w:p>
    <w:p w14:paraId="0834B743" w14:textId="6DC84ECC" w:rsidR="00CE3278" w:rsidRDefault="00CE3278" w:rsidP="00CE3278">
      <w:pPr>
        <w:ind w:left="426" w:right="-142" w:hanging="993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0736" behindDoc="1" locked="0" layoutInCell="1" allowOverlap="1" wp14:anchorId="263A94A0" wp14:editId="4914E1D5">
            <wp:simplePos x="0" y="0"/>
            <wp:positionH relativeFrom="margin">
              <wp:posOffset>2506952</wp:posOffset>
            </wp:positionH>
            <wp:positionV relativeFrom="paragraph">
              <wp:posOffset>677186</wp:posOffset>
            </wp:positionV>
            <wp:extent cx="3790950" cy="2529840"/>
            <wp:effectExtent l="0" t="0" r="0" b="3810"/>
            <wp:wrapTight wrapText="bothSides">
              <wp:wrapPolygon edited="0">
                <wp:start x="0" y="0"/>
                <wp:lineTo x="0" y="21470"/>
                <wp:lineTo x="21491" y="21470"/>
                <wp:lineTo x="21491" y="0"/>
                <wp:lineTo x="0" y="0"/>
              </wp:wrapPolygon>
            </wp:wrapTight>
            <wp:docPr id="20" name="Picture 33" descr="A stone bridge over water with a building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3" descr="A stone bridge over water with a building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A96828" w:rsidRPr="00A96828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นำท่านเดินทางสู่</w:t>
      </w:r>
      <w:r w:rsidR="00A96828" w:rsidRPr="00A96828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="00A96828" w:rsidRPr="00A96828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เมืองเออเรบรู</w:t>
      </w:r>
      <w:r w:rsidR="00A96828" w:rsidRPr="00A96828">
        <w:rPr>
          <w:rFonts w:ascii="Angsana New" w:hAnsi="Angsana New" w:hint="eastAsia"/>
          <w:color w:val="3333FF"/>
          <w:sz w:val="32"/>
          <w:szCs w:val="32"/>
          <w:highlight w:val="yellow"/>
          <w:u w:val="single"/>
          <w:cs/>
        </w:rPr>
        <w:t>”</w:t>
      </w:r>
      <w:r w:rsidR="00A96828" w:rsidRPr="00A96828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A96828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(</w:t>
      </w:r>
      <w:r w:rsidR="00A96828" w:rsidRPr="00A96828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Orebro</w:t>
      </w:r>
      <w:r w:rsidR="00A96828">
        <w:rPr>
          <w:rFonts w:ascii="Angsana New" w:hAnsi="Angsana New"/>
          <w:color w:val="3333FF"/>
          <w:sz w:val="32"/>
          <w:szCs w:val="32"/>
          <w:u w:val="single"/>
        </w:rPr>
        <w:t>)</w:t>
      </w:r>
      <w:r w:rsidR="00A96828" w:rsidRPr="00A96828">
        <w:rPr>
          <w:rFonts w:ascii="Angsana New" w:hAnsi="Angsana New"/>
          <w:color w:val="3333FF"/>
          <w:sz w:val="32"/>
          <w:szCs w:val="32"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เมืองที่มีชื่อเสียงมากแห่งหนึ่ง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ตั้งอยู่ในภาคกลางของประเทศสวีเดน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ชมเมืองเออ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เรอะ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บรู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อดีตเมืองที่มีความเจริญรุ่งเรืองทางการค้า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และยังถือว่าเป็นศูนย์กลางทางประวัติศาสตร์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และวัฒนธรรมที่มีความเก่าแก่มากแห่งหนึ่งของประเทศสวีเดนอีกด้วย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A96828" w:rsidRPr="00A968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A96828" w:rsidRPr="00A968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เข้าชมภายปราสาทเออเรบรู</w:t>
      </w:r>
      <w:r w:rsidR="00A96828" w:rsidRPr="00A96828">
        <w:rPr>
          <w:rFonts w:ascii="Angsana New" w:hAnsi="Angsana New" w:hint="eastAsia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A96828" w:rsidRPr="00A968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A96828" w:rsidRPr="00A968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Orebro Castle)</w:t>
      </w:r>
      <w:r w:rsidR="00A96828" w:rsidRPr="00A96828">
        <w:rPr>
          <w:rFonts w:ascii="Angsana New" w:hAnsi="Angsana New"/>
          <w:color w:val="3333FF"/>
          <w:sz w:val="32"/>
          <w:szCs w:val="32"/>
        </w:rPr>
        <w:t xml:space="preserve">  </w:t>
      </w:r>
      <w:r w:rsidR="00A96828" w:rsidRPr="00A96828">
        <w:rPr>
          <w:rFonts w:ascii="Angsana New" w:hAnsi="Angsana New" w:hint="cs"/>
          <w:sz w:val="32"/>
          <w:szCs w:val="32"/>
          <w:cs/>
        </w:rPr>
        <w:t>ชมความงดงามของตัวปราสาท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ป้อมปราการยุคกลางที่มีอายุเก่าแก่มากกว่า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700 </w:t>
      </w:r>
      <w:r w:rsidR="00A96828" w:rsidRPr="00A96828">
        <w:rPr>
          <w:rFonts w:ascii="Angsana New" w:hAnsi="Angsana New" w:hint="cs"/>
          <w:sz w:val="32"/>
          <w:szCs w:val="32"/>
          <w:cs/>
        </w:rPr>
        <w:t>ปี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สัมผัสบรรยากาศที่เหมือนนำท่านย้อนกลับไปในสมัยยุคกลาง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อันมีมนต์เสน่ห์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และเคยเป็นที่ประทับของสมาชิกราชวงศ์วาซ่าในอดีต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ตัวปราสาทตั้งอยู่บนเกาะเล็กๆ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  <w:r w:rsidR="00A96828" w:rsidRPr="00A96828">
        <w:rPr>
          <w:rFonts w:ascii="Angsana New" w:hAnsi="Angsana New" w:hint="cs"/>
          <w:sz w:val="32"/>
          <w:szCs w:val="32"/>
          <w:cs/>
        </w:rPr>
        <w:t>บนแม่น้ำสวาร์ตาน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“</w:t>
      </w:r>
      <w:proofErr w:type="spellStart"/>
      <w:r w:rsidR="00A96828" w:rsidRPr="00A96828">
        <w:rPr>
          <w:rFonts w:ascii="Angsana New" w:hAnsi="Angsana New"/>
          <w:sz w:val="32"/>
          <w:szCs w:val="32"/>
        </w:rPr>
        <w:t>Svartan</w:t>
      </w:r>
      <w:proofErr w:type="spellEnd"/>
      <w:r w:rsidR="00A96828" w:rsidRPr="00A96828">
        <w:rPr>
          <w:rFonts w:ascii="Angsana New" w:hAnsi="Angsana New"/>
          <w:sz w:val="32"/>
          <w:szCs w:val="32"/>
        </w:rPr>
        <w:t xml:space="preserve"> River” </w:t>
      </w:r>
      <w:r w:rsidR="00A96828" w:rsidRPr="00A96828">
        <w:rPr>
          <w:rFonts w:ascii="Angsana New" w:hAnsi="Angsana New" w:hint="cs"/>
          <w:sz w:val="32"/>
          <w:szCs w:val="32"/>
          <w:cs/>
        </w:rPr>
        <w:t>สร้างขึ้นครั้งแรกในช่วงรัชสมัยของราชวงศ์วาซา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(</w:t>
      </w:r>
      <w:r w:rsidR="00A96828" w:rsidRPr="00A96828">
        <w:rPr>
          <w:rFonts w:ascii="Angsana New" w:hAnsi="Angsana New"/>
          <w:sz w:val="32"/>
          <w:szCs w:val="32"/>
        </w:rPr>
        <w:t xml:space="preserve">Royal Family Vasa)  </w:t>
      </w:r>
      <w:r w:rsidR="00A96828" w:rsidRPr="00A96828">
        <w:rPr>
          <w:rFonts w:ascii="Angsana New" w:hAnsi="Angsana New" w:hint="cs"/>
          <w:sz w:val="32"/>
          <w:szCs w:val="32"/>
          <w:cs/>
        </w:rPr>
        <w:t>ตัวปราสาทก่อสร้างเพิ่มเติมโดยการผสมผสานฐานรากในยุกลางและศิลปะแบบ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เร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เนอซอง</w:t>
      </w:r>
      <w:proofErr w:type="spellStart"/>
      <w:r w:rsidR="00A96828" w:rsidRPr="00A96828">
        <w:rPr>
          <w:rFonts w:ascii="Angsana New" w:hAnsi="Angsana New" w:hint="cs"/>
          <w:sz w:val="32"/>
          <w:szCs w:val="32"/>
          <w:cs/>
        </w:rPr>
        <w:t>ส์</w:t>
      </w:r>
      <w:proofErr w:type="spellEnd"/>
      <w:r w:rsidR="00A96828" w:rsidRPr="00A96828">
        <w:rPr>
          <w:rFonts w:ascii="Angsana New" w:hAnsi="Angsana New" w:hint="cs"/>
          <w:sz w:val="32"/>
          <w:szCs w:val="32"/>
          <w:cs/>
        </w:rPr>
        <w:t>ได้อย่างลงตัว</w:t>
      </w:r>
      <w:r w:rsidR="00A96828" w:rsidRPr="00A96828">
        <w:rPr>
          <w:rFonts w:ascii="Angsana New" w:hAnsi="Angsana New"/>
          <w:sz w:val="32"/>
          <w:szCs w:val="32"/>
          <w:cs/>
        </w:rPr>
        <w:t xml:space="preserve"> </w:t>
      </w:r>
    </w:p>
    <w:p w14:paraId="65EEC125" w14:textId="6E48B244" w:rsidR="00A96828" w:rsidRPr="00A96828" w:rsidRDefault="00A96828" w:rsidP="00A96828">
      <w:pPr>
        <w:ind w:left="426" w:right="-142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ได้เวลาสมควรนำท่านออกเดินทางสู่กรุง</w:t>
      </w:r>
      <w:proofErr w:type="spellStart"/>
      <w:r>
        <w:rPr>
          <w:rFonts w:ascii="Angsana New" w:hAnsi="Angsana New" w:hint="cs"/>
          <w:sz w:val="32"/>
          <w:szCs w:val="32"/>
          <w:cs/>
        </w:rPr>
        <w:t>สต๊อค</w:t>
      </w:r>
      <w:proofErr w:type="spellEnd"/>
      <w:r>
        <w:rPr>
          <w:rFonts w:ascii="Angsana New" w:hAnsi="Angsana New" w:hint="cs"/>
          <w:sz w:val="32"/>
          <w:szCs w:val="32"/>
          <w:cs/>
        </w:rPr>
        <w:t>โฮ</w:t>
      </w:r>
      <w:proofErr w:type="spellStart"/>
      <w:r>
        <w:rPr>
          <w:rFonts w:ascii="Angsana New" w:hAnsi="Angsana New" w:hint="cs"/>
          <w:sz w:val="32"/>
          <w:szCs w:val="32"/>
          <w:cs/>
        </w:rPr>
        <w:t>ล์ม</w:t>
      </w:r>
      <w:proofErr w:type="spellEnd"/>
    </w:p>
    <w:p w14:paraId="69674135" w14:textId="77777777" w:rsidR="00CE3278" w:rsidRPr="00F10822" w:rsidRDefault="00CE3278" w:rsidP="00CE3278">
      <w:pPr>
        <w:ind w:left="426" w:right="-142" w:hanging="993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F10822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F10822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393D6D1D" w14:textId="77777777" w:rsidR="00CE3278" w:rsidRPr="00F10822" w:rsidRDefault="00CE3278" w:rsidP="00CE3278">
      <w:pPr>
        <w:ind w:left="426" w:right="-142" w:hanging="993"/>
        <w:jc w:val="both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Scandic Hotel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Elite Hotel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  <w:r w:rsidRPr="00F1082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48FC9BB" w14:textId="77777777" w:rsidR="00CE3278" w:rsidRPr="00F10822" w:rsidRDefault="00CE3278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วันที่เจ็ดของการเดินทาง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(7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  <w:t xml:space="preserve">โอเรบรู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</w:t>
      </w:r>
      <w:proofErr w:type="spellEnd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โฮ</w:t>
      </w:r>
      <w:proofErr w:type="spellStart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ล์ม</w:t>
      </w:r>
      <w:proofErr w:type="spellEnd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แกมล่า</w:t>
      </w:r>
      <w:proofErr w:type="spellStart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สแ</w:t>
      </w:r>
      <w:proofErr w:type="spellEnd"/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ตน </w:t>
      </w:r>
    </w:p>
    <w:p w14:paraId="1B3AB665" w14:textId="77777777" w:rsidR="00CE3278" w:rsidRPr="00F10822" w:rsidRDefault="00CE3278" w:rsidP="00CE3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ind w:left="426" w:right="-142" w:hanging="993"/>
        <w:jc w:val="both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Viking Line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Pr="00F10822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367401A8" w14:textId="77777777" w:rsidR="00CE3278" w:rsidRDefault="00CE3278" w:rsidP="00A96828">
      <w:pPr>
        <w:ind w:left="426" w:right="-142" w:hanging="993"/>
        <w:jc w:val="both"/>
        <w:rPr>
          <w:rFonts w:ascii="Angsana New" w:hAnsi="Angsana New"/>
          <w:color w:val="3333FF"/>
          <w:sz w:val="34"/>
          <w:szCs w:val="34"/>
        </w:rPr>
      </w:pPr>
      <w:r w:rsidRPr="00F10822">
        <w:rPr>
          <w:rFonts w:ascii="Angsana New" w:hAnsi="Angsana New" w:hint="cs"/>
          <w:sz w:val="32"/>
          <w:szCs w:val="32"/>
          <w:cs/>
        </w:rPr>
        <w:t>เช้า</w:t>
      </w:r>
      <w:r w:rsidRPr="00F10822">
        <w:rPr>
          <w:rFonts w:ascii="Angsana New" w:hAnsi="Angsana New" w:hint="cs"/>
          <w:sz w:val="32"/>
          <w:szCs w:val="32"/>
          <w:cs/>
        </w:rPr>
        <w:tab/>
        <w:t xml:space="preserve">บริการอาหารเช้า ที่ห้องอาหารของโรงแรม </w:t>
      </w:r>
    </w:p>
    <w:p w14:paraId="0E19B1A3" w14:textId="0F555947" w:rsidR="00A96828" w:rsidRDefault="00CE3278" w:rsidP="00A96828">
      <w:pPr>
        <w:ind w:left="426" w:right="-142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19DF81AE" wp14:editId="412878DA">
            <wp:simplePos x="0" y="0"/>
            <wp:positionH relativeFrom="margin">
              <wp:posOffset>2778760</wp:posOffset>
            </wp:positionH>
            <wp:positionV relativeFrom="paragraph">
              <wp:posOffset>657860</wp:posOffset>
            </wp:positionV>
            <wp:extent cx="3506470" cy="2337435"/>
            <wp:effectExtent l="0" t="0" r="0" b="5715"/>
            <wp:wrapTight wrapText="bothSides">
              <wp:wrapPolygon edited="0">
                <wp:start x="0" y="0"/>
                <wp:lineTo x="0" y="21477"/>
                <wp:lineTo x="21475" y="21477"/>
                <wp:lineTo x="21475" y="0"/>
                <wp:lineTo x="0" y="0"/>
              </wp:wrapPolygon>
            </wp:wrapTight>
            <wp:docPr id="1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828" w:rsidRPr="00A9682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Pr="00A968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A96828">
        <w:rPr>
          <w:rFonts w:ascii="Angsana New" w:hAnsi="Angsana New"/>
          <w:b/>
          <w:bCs/>
          <w:i/>
          <w:iCs/>
          <w:color w:val="3333FF"/>
          <w:sz w:val="40"/>
          <w:szCs w:val="40"/>
          <w:highlight w:val="yellow"/>
          <w:u w:val="single"/>
        </w:rPr>
        <w:t>“</w:t>
      </w:r>
      <w:r w:rsidRPr="00A96828">
        <w:rPr>
          <w:rFonts w:ascii="Angsana New" w:hAnsi="Angsana New"/>
          <w:b/>
          <w:bCs/>
          <w:i/>
          <w:iCs/>
          <w:color w:val="3333FF"/>
          <w:sz w:val="40"/>
          <w:szCs w:val="40"/>
          <w:highlight w:val="yellow"/>
          <w:u w:val="single"/>
          <w:cs/>
        </w:rPr>
        <w:t>กรุงสต๊อกโฮ</w:t>
      </w:r>
      <w:proofErr w:type="spellStart"/>
      <w:r w:rsidRPr="00A96828">
        <w:rPr>
          <w:rFonts w:ascii="Angsana New" w:hAnsi="Angsana New"/>
          <w:b/>
          <w:bCs/>
          <w:i/>
          <w:iCs/>
          <w:color w:val="3333FF"/>
          <w:sz w:val="40"/>
          <w:szCs w:val="40"/>
          <w:highlight w:val="yellow"/>
          <w:u w:val="single"/>
          <w:cs/>
        </w:rPr>
        <w:t>ล์ม</w:t>
      </w:r>
      <w:proofErr w:type="spellEnd"/>
      <w:r w:rsidRPr="00A96828">
        <w:rPr>
          <w:rFonts w:ascii="Angsana New" w:eastAsia="Times New Roman" w:hAnsi="Angsana New"/>
          <w:b/>
          <w:bCs/>
          <w:i/>
          <w:iCs/>
          <w:color w:val="3333FF"/>
          <w:sz w:val="40"/>
          <w:szCs w:val="40"/>
          <w:highlight w:val="yellow"/>
          <w:u w:val="single"/>
          <w:lang w:eastAsia="en-US"/>
        </w:rPr>
        <w:t>”</w:t>
      </w:r>
      <w:r w:rsidRPr="00A96828">
        <w:rPr>
          <w:rFonts w:ascii="Angsana New" w:hAnsi="Angsana New"/>
          <w:b/>
          <w:bCs/>
          <w:i/>
          <w:iCs/>
          <w:color w:val="3333FF"/>
          <w:sz w:val="40"/>
          <w:szCs w:val="40"/>
          <w:highlight w:val="yellow"/>
          <w:u w:val="single"/>
        </w:rPr>
        <w:t xml:space="preserve"> </w:t>
      </w:r>
      <w:r w:rsidR="00A96828">
        <w:rPr>
          <w:rFonts w:ascii="Angsana New" w:hAnsi="Angsana New"/>
          <w:b/>
          <w:bCs/>
          <w:i/>
          <w:iCs/>
          <w:color w:val="3333FF"/>
          <w:sz w:val="40"/>
          <w:szCs w:val="40"/>
          <w:highlight w:val="yellow"/>
          <w:u w:val="single"/>
        </w:rPr>
        <w:t>(</w:t>
      </w:r>
      <w:r w:rsidRPr="00A96828">
        <w:rPr>
          <w:rFonts w:ascii="Angsana New" w:hAnsi="Angsana New"/>
          <w:b/>
          <w:bCs/>
          <w:i/>
          <w:iCs/>
          <w:color w:val="3333FF"/>
          <w:sz w:val="40"/>
          <w:szCs w:val="40"/>
          <w:highlight w:val="yellow"/>
          <w:u w:val="single"/>
        </w:rPr>
        <w:t>Stockholm</w:t>
      </w:r>
      <w:r w:rsidR="00A96828">
        <w:rPr>
          <w:rFonts w:ascii="Angsana New" w:hAnsi="Angsana New"/>
          <w:b/>
          <w:bCs/>
          <w:i/>
          <w:iCs/>
          <w:color w:val="3333FF"/>
          <w:sz w:val="40"/>
          <w:szCs w:val="40"/>
          <w:u w:val="single"/>
        </w:rPr>
        <w:t>)</w:t>
      </w:r>
      <w:r w:rsidRPr="00F1079C">
        <w:rPr>
          <w:rFonts w:ascii="Angsana New" w:eastAsia="Times New Roman" w:hAnsi="Angsana New"/>
          <w:i/>
          <w:iCs/>
          <w:color w:val="3333FF"/>
          <w:sz w:val="40"/>
          <w:szCs w:val="40"/>
          <w:u w:val="single"/>
          <w:cs/>
          <w:lang w:eastAsia="en-US"/>
        </w:rPr>
        <w:t xml:space="preserve"> </w:t>
      </w:r>
      <w:r w:rsidRPr="00F10822">
        <w:rPr>
          <w:rFonts w:ascii="Angsana New" w:eastAsia="Times New Roman" w:hAnsi="Angsana New"/>
          <w:color w:val="3333FF"/>
          <w:sz w:val="34"/>
          <w:szCs w:val="34"/>
          <w:u w:val="single"/>
          <w:cs/>
          <w:lang w:eastAsia="en-US"/>
        </w:rPr>
        <w:t>เมืองหลวงของประเทศสวีเดน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ความงามบน ผิวน้ำ</w:t>
      </w:r>
      <w:r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หรือ </w:t>
      </w:r>
      <w:r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เมืองแห่งประวัติศาสตร์มาตั้งแต่ครั้ง ศตวรรษที่ 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สถาปัตยกรรมผสมผสานด้วยความสะดวกสบาย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ที่โอบล้อมด้วยทะเลบอลติก </w:t>
      </w:r>
      <w:r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Baltic Sea </w:t>
      </w:r>
      <w:r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ทะเลสาบ มาลาเร็น </w:t>
      </w:r>
      <w:r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>Lake Malaren</w:t>
      </w:r>
      <w:r w:rsidRPr="00F1082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  <w:r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>ทำ</w:t>
      </w:r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ให้สต็อกโฮ</w:t>
      </w:r>
      <w:proofErr w:type="spellStart"/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ล์ม</w:t>
      </w:r>
      <w:proofErr w:type="spellEnd"/>
      <w:r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เป็นเมืองที่สวยที่สุดแห่งหนึ่งในโลก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A96828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นำคณะ “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เข</w:t>
      </w:r>
      <w:r w:rsidRPr="00A96828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้า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ชมศ</w:t>
      </w:r>
      <w:r w:rsidRPr="00A96828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า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ล</w:t>
      </w:r>
      <w:r w:rsidRPr="00A96828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า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ว่</w:t>
      </w:r>
      <w:r w:rsidRPr="00A96828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า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ก</w:t>
      </w:r>
      <w:r w:rsidRPr="00A96828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า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รเมือง</w:t>
      </w:r>
      <w:r w:rsidRPr="00A96828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”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A96828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(CITY HALL)</w:t>
      </w:r>
      <w:r w:rsidRPr="00F10822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  <w:r w:rsidRPr="00F10822">
        <w:rPr>
          <w:rFonts w:ascii="Angsana New" w:hAnsi="Angsana New"/>
          <w:color w:val="3333FF"/>
          <w:sz w:val="36"/>
          <w:szCs w:val="36"/>
          <w:u w:val="single"/>
          <w:cs/>
        </w:rPr>
        <w:t>สถานที่จัดงานเลี้ยงให้ผู้ที่ได้รับรางวัลโนเบลที่มีชื่อเสียงไปทั่วโลก</w:t>
      </w:r>
      <w:r w:rsidRPr="00F10822">
        <w:rPr>
          <w:rFonts w:ascii="Angsana New" w:hAnsi="Angsana New"/>
          <w:sz w:val="32"/>
          <w:szCs w:val="32"/>
          <w:cs/>
        </w:rPr>
        <w:t xml:space="preserve"> โดยการมอบรางวัลโนเบลจัดขึ้น</w:t>
      </w:r>
      <w:r w:rsidRPr="00F10822">
        <w:rPr>
          <w:rFonts w:ascii="Angsana New" w:hAnsi="Angsana New" w:hint="cs"/>
          <w:sz w:val="32"/>
          <w:szCs w:val="32"/>
          <w:cs/>
        </w:rPr>
        <w:t>ในเดือน</w:t>
      </w:r>
      <w:r w:rsidRPr="00F10822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ล้านก้อนและตกแต่งผนังในห้องเต้นร</w:t>
      </w:r>
      <w:r w:rsidRPr="00F10822">
        <w:rPr>
          <w:rFonts w:ascii="Angsana New" w:hAnsi="Angsana New" w:hint="cs"/>
          <w:sz w:val="32"/>
          <w:szCs w:val="32"/>
          <w:cs/>
        </w:rPr>
        <w:t>ำ</w:t>
      </w:r>
      <w:r w:rsidRPr="00F10822">
        <w:rPr>
          <w:rFonts w:ascii="Angsana New" w:hAnsi="Angsana New"/>
          <w:sz w:val="32"/>
          <w:szCs w:val="32"/>
          <w:cs/>
        </w:rPr>
        <w:t>ที่มีลวดลายฝังหินโมเสกกว่า 19 ล้านชิ</w:t>
      </w:r>
      <w:r w:rsidRPr="00F10822">
        <w:rPr>
          <w:rFonts w:ascii="Angsana New" w:hAnsi="Angsana New" w:hint="cs"/>
          <w:sz w:val="32"/>
          <w:szCs w:val="32"/>
          <w:cs/>
        </w:rPr>
        <w:t>้</w:t>
      </w:r>
      <w:r w:rsidRPr="00F10822">
        <w:rPr>
          <w:rFonts w:ascii="Angsana New" w:hAnsi="Angsana New"/>
          <w:sz w:val="32"/>
          <w:szCs w:val="32"/>
          <w:cs/>
        </w:rPr>
        <w:t>น ใช้เวลาใน การก่อสร้างนานถึง 12 ปี แล้วเสร็จในปี ค.ศ. 1911</w:t>
      </w:r>
      <w:r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A96828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en-US"/>
        </w:rPr>
        <w:t xml:space="preserve">นำคณะเดินทางเข้าชม </w:t>
      </w:r>
      <w:r w:rsidR="00A96828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“</w:t>
      </w:r>
      <w:r w:rsidR="00A96828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en-US"/>
        </w:rPr>
        <w:t>พิพิธภัณฑ์เรือวาซา</w:t>
      </w:r>
      <w:r w:rsidR="00A96828" w:rsidRPr="002A1BE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” Vasa Museum</w:t>
      </w:r>
      <w:r w:rsidR="00A96828" w:rsidRPr="000C75A8">
        <w:rPr>
          <w:rFonts w:ascii="Angsana New" w:eastAsia="Times New Roman" w:hAnsi="Angsana New"/>
          <w:i/>
          <w:iCs/>
          <w:color w:val="000000"/>
          <w:sz w:val="34"/>
          <w:szCs w:val="34"/>
          <w:lang w:eastAsia="en-US"/>
        </w:rPr>
        <w:t xml:space="preserve"> </w:t>
      </w:r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เรือรบแห่งราชอาณาจักรสวีเดนที่ได้รับ</w:t>
      </w:r>
      <w:r w:rsidR="00A96828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พระราชโองการให้สร้างขึ้นเพื่อใช้ในการทำสงครามกับเยอรมนี</w:t>
      </w:r>
      <w:r w:rsidR="00A96828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A96828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“</w:t>
      </w:r>
      <w:r w:rsidR="00A96828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เรือรบวาซา</w:t>
      </w:r>
      <w:proofErr w:type="spellStart"/>
      <w:r w:rsidR="00A96828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ร์</w:t>
      </w:r>
      <w:proofErr w:type="spellEnd"/>
      <w:r w:rsidR="00A96828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”</w:t>
      </w:r>
      <w:r w:rsidR="00A96828" w:rsidRPr="00BD3A86">
        <w:rPr>
          <w:rFonts w:ascii="Angsana New" w:hAnsi="Angsana New"/>
          <w:color w:val="000000"/>
          <w:sz w:val="32"/>
          <w:szCs w:val="32"/>
          <w:cs/>
        </w:rPr>
        <w:t xml:space="preserve">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</w:t>
      </w:r>
      <w:proofErr w:type="spellStart"/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ร์</w:t>
      </w:r>
      <w:proofErr w:type="spellEnd"/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ได้ถูกปล่อยลงน้ำได้เพียง</w:t>
      </w:r>
      <w:r w:rsidR="00A96828" w:rsidRPr="00BD3A86">
        <w:rPr>
          <w:rFonts w:ascii="Angsana New" w:hAnsi="Angsana New"/>
          <w:color w:val="000000"/>
          <w:sz w:val="32"/>
          <w:szCs w:val="32"/>
        </w:rPr>
        <w:t xml:space="preserve"> 30 </w:t>
      </w:r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นาที เรือรบ</w:t>
      </w:r>
      <w:r w:rsidR="00A96828"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0C1BE0FB" wp14:editId="48B1202E">
                <wp:simplePos x="0" y="0"/>
                <wp:positionH relativeFrom="page">
                  <wp:align>center</wp:align>
                </wp:positionH>
                <wp:positionV relativeFrom="paragraph">
                  <wp:posOffset>1862648</wp:posOffset>
                </wp:positionV>
                <wp:extent cx="6527800" cy="2055495"/>
                <wp:effectExtent l="0" t="0" r="6350" b="1905"/>
                <wp:wrapTight wrapText="bothSides">
                  <wp:wrapPolygon edited="0">
                    <wp:start x="0" y="0"/>
                    <wp:lineTo x="0" y="21420"/>
                    <wp:lineTo x="21558" y="21420"/>
                    <wp:lineTo x="21558" y="0"/>
                    <wp:lineTo x="0" y="0"/>
                  </wp:wrapPolygon>
                </wp:wrapTight>
                <wp:docPr id="7486259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2055495"/>
                          <a:chOff x="0" y="0"/>
                          <a:chExt cx="6023500" cy="1896745"/>
                        </a:xfrm>
                      </wpg:grpSpPr>
                      <pic:pic xmlns:pic="http://schemas.openxmlformats.org/drawingml/2006/picture">
                        <pic:nvPicPr>
                          <pic:cNvPr id="4457485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7152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0" y="0"/>
                            <a:ext cx="316103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DE283" id="Group 4" o:spid="_x0000_s1026" style="position:absolute;margin-left:0;margin-top:146.65pt;width:514pt;height:161.85pt;z-index:251705856;mso-position-horizontal:center;mso-position-horizontal-relative:page;mso-width-relative:margin;mso-height-relative:margin" coordsize="60235,189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">
                <v:shape id="Picture 2" o:spid="_x0000_s1027" type="#_x0000_t75" style="position:absolute;width:2846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">
                  <v:imagedata r:id="rId34" o:title=""/>
                </v:shape>
                <v:shape id="Picture 1" o:spid="_x0000_s1028" type="#_x0000_t75" style="position:absolute;left:28624;width:31611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วาซา</w:t>
      </w:r>
      <w:proofErr w:type="spellStart"/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ร์</w:t>
      </w:r>
      <w:proofErr w:type="spellEnd"/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ก็ล่มและจมลงสู่ก้นทะเลอย่างรวดเร็ว</w:t>
      </w:r>
      <w:r w:rsidR="00A96828" w:rsidRPr="00BD3A86">
        <w:rPr>
          <w:rFonts w:ascii="Angsana New" w:hAnsi="Angsana New"/>
          <w:color w:val="000000"/>
          <w:sz w:val="32"/>
          <w:szCs w:val="32"/>
        </w:rPr>
        <w:t xml:space="preserve"> 3 </w:t>
      </w:r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ปี ก่อนที่จะกู้ขึ้นมา</w:t>
      </w:r>
      <w:r w:rsidR="00A96828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A96828" w:rsidRPr="00BD3A86">
        <w:rPr>
          <w:rFonts w:ascii="Angsana New" w:hAnsi="Angsana New"/>
          <w:color w:val="000000"/>
          <w:sz w:val="32"/>
          <w:szCs w:val="32"/>
          <w:cs/>
        </w:rPr>
        <w:t>และนำมาตั้งแสดงไว้ที่พิพิธภัณฑ์แห่งนี้</w:t>
      </w:r>
      <w:r w:rsidR="00A9682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3EBA75F5" w14:textId="62B21FDB" w:rsidR="00CE3278" w:rsidRPr="00F10822" w:rsidRDefault="00CE3278" w:rsidP="00A96828">
      <w:pPr>
        <w:ind w:left="426" w:right="-142" w:hanging="993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 xml:space="preserve"> เที่ยง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124BFCF1" w14:textId="30482314" w:rsidR="00CE3278" w:rsidRDefault="00CE3278" w:rsidP="00A96828">
      <w:pPr>
        <w:ind w:left="426" w:right="-142" w:hanging="993"/>
        <w:rPr>
          <w:rFonts w:ascii="Angsana New" w:hAnsi="Angsana New"/>
          <w:color w:val="3333FF"/>
          <w:sz w:val="34"/>
          <w:szCs w:val="34"/>
          <w:u w:val="single"/>
          <w:cs/>
        </w:rPr>
      </w:pPr>
      <w:r>
        <w:rPr>
          <w:noProof/>
        </w:rPr>
        <w:drawing>
          <wp:anchor distT="0" distB="0" distL="114300" distR="114300" simplePos="0" relativeHeight="251699712" behindDoc="1" locked="0" layoutInCell="1" allowOverlap="1" wp14:anchorId="4ADECE2C" wp14:editId="4E2C6E82">
            <wp:simplePos x="0" y="0"/>
            <wp:positionH relativeFrom="margin">
              <wp:align>right</wp:align>
            </wp:positionH>
            <wp:positionV relativeFrom="paragraph">
              <wp:posOffset>863676</wp:posOffset>
            </wp:positionV>
            <wp:extent cx="3440430" cy="2293620"/>
            <wp:effectExtent l="0" t="0" r="7620" b="0"/>
            <wp:wrapTight wrapText="bothSides">
              <wp:wrapPolygon edited="0">
                <wp:start x="0" y="0"/>
                <wp:lineTo x="0" y="21349"/>
                <wp:lineTo x="21528" y="21349"/>
                <wp:lineTo x="21528" y="0"/>
                <wp:lineTo x="0" y="0"/>
              </wp:wrapPolygon>
            </wp:wrapTight>
            <wp:docPr id="1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>บ่าย</w:t>
      </w:r>
      <w:r>
        <w:rPr>
          <w:rFonts w:ascii="Angsana New" w:hAnsi="Angsana New"/>
          <w:color w:val="3333FF"/>
          <w:sz w:val="34"/>
          <w:szCs w:val="34"/>
          <w:u w:val="single"/>
          <w:cs/>
        </w:rPr>
        <w:tab/>
      </w:r>
      <w:r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นำท่านชมเมืองเก่า </w:t>
      </w:r>
      <w:r w:rsidRPr="00F10822">
        <w:rPr>
          <w:rFonts w:ascii="Angsana New" w:hAnsi="Angsana New"/>
          <w:color w:val="3333FF"/>
          <w:sz w:val="34"/>
          <w:szCs w:val="34"/>
          <w:u w:val="single"/>
        </w:rPr>
        <w:t>“</w:t>
      </w:r>
      <w:r w:rsidRPr="00F1082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แกมล่า</w:t>
      </w:r>
      <w:proofErr w:type="spellStart"/>
      <w:r w:rsidRPr="00F1082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สแ</w:t>
      </w:r>
      <w:proofErr w:type="spellEnd"/>
      <w:r w:rsidRPr="00F1082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ตน</w:t>
      </w:r>
      <w:r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”</w:t>
      </w:r>
      <w:r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(</w:t>
      </w:r>
      <w:proofErr w:type="spellStart"/>
      <w:r w:rsidRPr="00F10822">
        <w:rPr>
          <w:rFonts w:ascii="Angsana New" w:hAnsi="Angsana New"/>
          <w:color w:val="3333FF"/>
          <w:sz w:val="34"/>
          <w:szCs w:val="34"/>
          <w:u w:val="single"/>
        </w:rPr>
        <w:t>Gamla</w:t>
      </w:r>
      <w:proofErr w:type="spellEnd"/>
      <w:r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 Stan)</w:t>
      </w:r>
      <w:r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ซึ่งตั้งอยู่กลางใจเมืองระหว่างทะเลบอติกและทะเลสาบมาลาเร็น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โดยมีสะพานเชื่อมระหว่างเมืองใหญ่และเกาะ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และเป็นทางเดียวที่เชื่อมระหว่างเมืองและเกาะด้วย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จึงทำให้เป็นที่มาของสมญานามของเมืองเก่าเล็กๆแห่งนี้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โดยที่นี่เป็นเมืองที่ผสมผสานระหว่างความเก่าแก่ของประวัติศาสตร์และความทันสมัยของร้านค้าที่เรียงรายมากมายบนท้องถนน</w:t>
      </w:r>
      <w:proofErr w:type="spellStart"/>
      <w:r w:rsidRPr="00F10822">
        <w:rPr>
          <w:rFonts w:ascii="Angsana New" w:hAnsi="Angsana New" w:hint="cs"/>
          <w:sz w:val="32"/>
          <w:szCs w:val="32"/>
          <w:cs/>
        </w:rPr>
        <w:t>แคบๆ</w:t>
      </w:r>
      <w:proofErr w:type="spellEnd"/>
      <w:r w:rsidRPr="00F10822">
        <w:rPr>
          <w:rFonts w:ascii="Angsana New" w:hAnsi="Angsana New" w:hint="cs"/>
          <w:sz w:val="32"/>
          <w:szCs w:val="32"/>
          <w:cs/>
        </w:rPr>
        <w:t xml:space="preserve"> ของเมือง</w:t>
      </w:r>
      <w:r>
        <w:rPr>
          <w:rFonts w:ascii="Angsana New" w:hAnsi="Angsana New" w:hint="cs"/>
          <w:sz w:val="32"/>
          <w:szCs w:val="32"/>
          <w:cs/>
        </w:rPr>
        <w:t xml:space="preserve">..เก็บภาพความประทับใจกับความยิ่งใหญ่ของ </w:t>
      </w:r>
      <w:r w:rsidRPr="00E61E9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“พระราชวังหลวงแห่งกรุงสต</w:t>
      </w:r>
      <w:proofErr w:type="spellStart"/>
      <w:r w:rsidRPr="00E61E9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็อค</w:t>
      </w:r>
      <w:proofErr w:type="spellEnd"/>
      <w:r w:rsidRPr="00E61E9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โฮ</w:t>
      </w:r>
      <w:proofErr w:type="spellStart"/>
      <w:r w:rsidRPr="00E61E9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ล์ม</w:t>
      </w:r>
      <w:proofErr w:type="spellEnd"/>
      <w:r w:rsidRPr="00E61E9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Pr="00E61E91">
        <w:rPr>
          <w:rFonts w:ascii="Angsana New" w:hAnsi="Angsana New" w:hint="cs"/>
          <w:sz w:val="36"/>
          <w:szCs w:val="36"/>
          <w:cs/>
        </w:rPr>
        <w:t xml:space="preserve">  </w:t>
      </w:r>
      <w:r w:rsidRPr="00F10822">
        <w:rPr>
          <w:rFonts w:ascii="Angsana New" w:hAnsi="Angsana New" w:hint="cs"/>
          <w:sz w:val="32"/>
          <w:szCs w:val="32"/>
          <w:cs/>
        </w:rPr>
        <w:t xml:space="preserve"> จากนั้นอิสระให้ท่านเลือกซื้อของฝากและของที่ระลึก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ย่านถนน</w:t>
      </w:r>
      <w:proofErr w:type="spellStart"/>
      <w:r w:rsidRPr="00F10822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Pr="00F10822">
        <w:rPr>
          <w:rFonts w:ascii="Angsana New" w:hAnsi="Angsana New" w:hint="cs"/>
          <w:sz w:val="32"/>
          <w:szCs w:val="32"/>
          <w:cs/>
        </w:rPr>
        <w:t>อปปิ้ง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DROTTNINGGATAN </w:t>
      </w:r>
      <w:r w:rsidRPr="00F10822">
        <w:rPr>
          <w:rFonts w:ascii="Angsana New" w:hAnsi="Angsana New" w:hint="cs"/>
          <w:sz w:val="32"/>
          <w:szCs w:val="32"/>
          <w:cs/>
        </w:rPr>
        <w:t>ของกรุงสต</w:t>
      </w:r>
      <w:proofErr w:type="spellStart"/>
      <w:r w:rsidRPr="00F10822">
        <w:rPr>
          <w:rFonts w:ascii="Angsana New" w:hAnsi="Angsana New" w:hint="cs"/>
          <w:sz w:val="32"/>
          <w:szCs w:val="32"/>
          <w:cs/>
        </w:rPr>
        <w:t>็อค</w:t>
      </w:r>
      <w:proofErr w:type="spellEnd"/>
      <w:r w:rsidRPr="00F10822">
        <w:rPr>
          <w:rFonts w:ascii="Angsana New" w:hAnsi="Angsana New" w:hint="cs"/>
          <w:sz w:val="32"/>
          <w:szCs w:val="32"/>
          <w:cs/>
        </w:rPr>
        <w:t>โฮ</w:t>
      </w:r>
      <w:proofErr w:type="spellStart"/>
      <w:r w:rsidRPr="00F10822">
        <w:rPr>
          <w:rFonts w:ascii="Angsana New" w:hAnsi="Angsana New" w:hint="cs"/>
          <w:sz w:val="32"/>
          <w:szCs w:val="32"/>
          <w:cs/>
        </w:rPr>
        <w:t>ล์ม</w:t>
      </w:r>
      <w:proofErr w:type="spellEnd"/>
      <w:r w:rsidRPr="00F10822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</w:rPr>
        <w:t xml:space="preserve"> </w:t>
      </w:r>
      <w:r w:rsidRPr="004F5435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จากนั้นอิสระให้ท่าน</w:t>
      </w:r>
      <w:proofErr w:type="spellStart"/>
      <w:r w:rsidRPr="004F5435">
        <w:rPr>
          <w:rFonts w:ascii="Angsana New" w:hAnsi="Angsana New" w:hint="cs"/>
          <w:color w:val="3333FF"/>
          <w:sz w:val="34"/>
          <w:szCs w:val="34"/>
          <w:u w:val="single"/>
          <w:cs/>
        </w:rPr>
        <w:t>ช้</w:t>
      </w:r>
      <w:proofErr w:type="spellEnd"/>
      <w:r w:rsidRPr="004F5435">
        <w:rPr>
          <w:rFonts w:ascii="Angsana New" w:hAnsi="Angsana New" w:hint="cs"/>
          <w:color w:val="3333FF"/>
          <w:sz w:val="34"/>
          <w:szCs w:val="34"/>
          <w:u w:val="single"/>
          <w:cs/>
        </w:rPr>
        <w:t>อปปิ้ง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ในบริเวณ </w:t>
      </w:r>
      <w:r w:rsidRPr="003E1D6B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“ห้างสรรพสินค้าเอ็นเค</w:t>
      </w:r>
      <w:r w:rsidRPr="003E1D6B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E1D6B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NK</w:t>
      </w:r>
      <w:r w:rsidRPr="003E1D6B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”</w:t>
      </w:r>
      <w:r w:rsidRPr="004F5435">
        <w:rPr>
          <w:rFonts w:ascii="Angsana New" w:hAnsi="Angsana New"/>
          <w:sz w:val="32"/>
          <w:szCs w:val="32"/>
        </w:rPr>
        <w:t xml:space="preserve"> </w:t>
      </w:r>
      <w:r w:rsidRPr="004F5435">
        <w:rPr>
          <w:rFonts w:ascii="Angsana New" w:hAnsi="Angsana New" w:hint="cs"/>
          <w:sz w:val="32"/>
          <w:szCs w:val="32"/>
          <w:cs/>
        </w:rPr>
        <w:t>ซึ่งเป็น</w:t>
      </w:r>
      <w:r w:rsidRPr="004F5435">
        <w:rPr>
          <w:rFonts w:ascii="Angsana New" w:hAnsi="Angsana New" w:hint="eastAsia"/>
          <w:sz w:val="32"/>
          <w:szCs w:val="32"/>
          <w:cs/>
        </w:rPr>
        <w:t>“</w:t>
      </w:r>
      <w:r w:rsidRPr="004F5435">
        <w:rPr>
          <w:rFonts w:ascii="Angsana New" w:hAnsi="Angsana New" w:hint="cs"/>
          <w:sz w:val="32"/>
          <w:szCs w:val="32"/>
          <w:cs/>
        </w:rPr>
        <w:t>ห้างที่ใหญ่ที่สุดในยุโรปเหนือ</w:t>
      </w:r>
      <w:r w:rsidRPr="004F5435">
        <w:rPr>
          <w:rFonts w:ascii="Angsana New" w:hAnsi="Angsana New" w:hint="eastAsia"/>
          <w:sz w:val="32"/>
          <w:szCs w:val="32"/>
          <w:cs/>
        </w:rPr>
        <w:t>”</w:t>
      </w:r>
      <w:r w:rsidRPr="004F5435">
        <w:rPr>
          <w:rFonts w:ascii="Angsana New" w:hAnsi="Angsana New"/>
          <w:sz w:val="32"/>
          <w:szCs w:val="32"/>
          <w:cs/>
        </w:rPr>
        <w:t xml:space="preserve"> </w:t>
      </w:r>
      <w:r w:rsidRPr="004F5435">
        <w:rPr>
          <w:rFonts w:ascii="Angsana New" w:hAnsi="Angsana New" w:hint="cs"/>
          <w:sz w:val="32"/>
          <w:szCs w:val="32"/>
          <w:cs/>
        </w:rPr>
        <w:t>หรือ</w:t>
      </w:r>
      <w:r>
        <w:rPr>
          <w:rFonts w:ascii="Angsana New" w:hAnsi="Angsana New" w:hint="cs"/>
          <w:sz w:val="32"/>
          <w:szCs w:val="32"/>
          <w:cs/>
        </w:rPr>
        <w:t>เลือกเดินใน</w:t>
      </w:r>
      <w:r w:rsidRPr="004F5435">
        <w:rPr>
          <w:rFonts w:ascii="Angsana New" w:hAnsi="Angsana New" w:hint="cs"/>
          <w:sz w:val="32"/>
          <w:szCs w:val="32"/>
          <w:cs/>
        </w:rPr>
        <w:t>ย่าน</w:t>
      </w:r>
      <w:r w:rsidRPr="004F5435">
        <w:rPr>
          <w:rFonts w:ascii="Angsana New" w:hAnsi="Angsana New"/>
          <w:sz w:val="32"/>
          <w:szCs w:val="32"/>
          <w:cs/>
        </w:rPr>
        <w:t xml:space="preserve"> </w:t>
      </w:r>
      <w:r w:rsidRPr="00A776A4">
        <w:rPr>
          <w:rFonts w:ascii="Angsana New" w:hAnsi="Angsana New"/>
          <w:color w:val="3333FF"/>
          <w:sz w:val="34"/>
          <w:szCs w:val="34"/>
          <w:u w:val="single"/>
        </w:rPr>
        <w:t xml:space="preserve">Walking Street </w:t>
      </w:r>
      <w:r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อันทันสมัย</w:t>
      </w:r>
      <w:r w:rsidRPr="00A776A4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ที่เต็มไปด้วยสินค้าแบรนด์เนมมากมาย</w:t>
      </w:r>
      <w:r w:rsidRPr="00A776A4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เช่น</w:t>
      </w:r>
      <w:r w:rsidRPr="00A776A4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A776A4">
        <w:rPr>
          <w:rFonts w:ascii="Angsana New" w:hAnsi="Angsana New"/>
          <w:color w:val="3333FF"/>
          <w:sz w:val="34"/>
          <w:szCs w:val="34"/>
          <w:u w:val="single"/>
        </w:rPr>
        <w:t xml:space="preserve">Louis Vuitton, Chanel, NUDIE JEANS, Hermes, Burberry, Adidas, Nike </w:t>
      </w:r>
      <w:r w:rsidRPr="00A776A4">
        <w:rPr>
          <w:rFonts w:ascii="Angsana New" w:hAnsi="Angsana New" w:hint="cs"/>
          <w:color w:val="3333FF"/>
          <w:sz w:val="34"/>
          <w:szCs w:val="34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0833613A" w14:textId="5A767E6C" w:rsidR="00CE3278" w:rsidRPr="00F10822" w:rsidRDefault="00A96828" w:rsidP="00E817FA">
      <w:pPr>
        <w:ind w:left="426" w:right="-142" w:hanging="993"/>
        <w:rPr>
          <w:color w:val="3E05CD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7424" behindDoc="1" locked="0" layoutInCell="1" allowOverlap="1" wp14:anchorId="4AC67551" wp14:editId="08485EEB">
            <wp:simplePos x="0" y="0"/>
            <wp:positionH relativeFrom="page">
              <wp:align>center</wp:align>
            </wp:positionH>
            <wp:positionV relativeFrom="paragraph">
              <wp:posOffset>-4859</wp:posOffset>
            </wp:positionV>
            <wp:extent cx="6927994" cy="4110824"/>
            <wp:effectExtent l="0" t="0" r="6350" b="4445"/>
            <wp:wrapNone/>
            <wp:docPr id="16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984" cy="411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278">
        <w:rPr>
          <w:noProof/>
        </w:rPr>
        <w:drawing>
          <wp:anchor distT="0" distB="0" distL="114300" distR="114300" simplePos="0" relativeHeight="251686400" behindDoc="0" locked="0" layoutInCell="1" allowOverlap="1" wp14:anchorId="314181F7" wp14:editId="109D7DC3">
            <wp:simplePos x="0" y="0"/>
            <wp:positionH relativeFrom="margin">
              <wp:align>right</wp:align>
            </wp:positionH>
            <wp:positionV relativeFrom="paragraph">
              <wp:posOffset>430606</wp:posOffset>
            </wp:positionV>
            <wp:extent cx="3302635" cy="1879600"/>
            <wp:effectExtent l="0" t="0" r="0" b="6350"/>
            <wp:wrapSquare wrapText="bothSides"/>
            <wp:docPr id="15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278" w:rsidRPr="00F10822">
        <w:rPr>
          <w:rFonts w:ascii="Angsana New" w:hAnsi="Angsana New"/>
          <w:color w:val="3333FF"/>
          <w:sz w:val="34"/>
          <w:szCs w:val="34"/>
          <w:u w:val="single"/>
        </w:rPr>
        <w:t>18.00</w:t>
      </w:r>
      <w:r w:rsidR="00CE3278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CE3278">
        <w:rPr>
          <w:rFonts w:ascii="Angsana New" w:hAnsi="Angsana New" w:hint="cs"/>
          <w:color w:val="3333FF"/>
          <w:sz w:val="34"/>
          <w:szCs w:val="34"/>
          <w:u w:val="single"/>
          <w:cs/>
        </w:rPr>
        <w:t>น.</w:t>
      </w:r>
      <w:r w:rsidR="00CE3278" w:rsidRPr="00F10822">
        <w:rPr>
          <w:rFonts w:ascii="Angsana New" w:hAnsi="Angsana New"/>
          <w:color w:val="3333FF"/>
          <w:sz w:val="34"/>
          <w:szCs w:val="34"/>
          <w:u w:val="single"/>
        </w:rPr>
        <w:tab/>
      </w:r>
      <w:r w:rsidR="00CE3278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>นำท่านเดินทางสู่ท่าเรือ</w:t>
      </w:r>
      <w:r w:rsidR="00CE3278" w:rsidRPr="00F10822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CE3278" w:rsidRPr="00F10822">
        <w:rPr>
          <w:color w:val="3333FF"/>
          <w:sz w:val="32"/>
          <w:szCs w:val="32"/>
          <w:u w:val="single"/>
          <w:cs/>
          <w:lang w:eastAsia="en-US"/>
        </w:rPr>
        <w:t>เพื่อเดินทางเปลี่ยนบรรยากาศโดย</w:t>
      </w:r>
      <w:r w:rsidR="00CE3278">
        <w:rPr>
          <w:rFonts w:hint="cs"/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 xml:space="preserve"> “</w:t>
      </w:r>
      <w:r w:rsidR="00CE3278" w:rsidRPr="00F1079C">
        <w:rPr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>เรือสำราญขนาด</w:t>
      </w:r>
      <w:r w:rsidR="00CE3278" w:rsidRPr="00F1079C">
        <w:rPr>
          <w:rFonts w:hint="cs"/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>ม</w:t>
      </w:r>
      <w:r w:rsidR="00CE3278" w:rsidRPr="00F1079C">
        <w:rPr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>หึมา</w:t>
      </w:r>
      <w:r w:rsidR="00CE3278" w:rsidRPr="00F1079C">
        <w:rPr>
          <w:rFonts w:ascii="Angsana New" w:eastAsia="Times New Roman" w:hAnsi="Angsana New" w:hint="cs"/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>ไวก</w:t>
      </w:r>
      <w:proofErr w:type="spellStart"/>
      <w:r w:rsidR="00CE3278" w:rsidRPr="00F1079C">
        <w:rPr>
          <w:rFonts w:ascii="Angsana New" w:eastAsia="Times New Roman" w:hAnsi="Angsana New" w:hint="cs"/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>ิ้ง</w:t>
      </w:r>
      <w:proofErr w:type="spellEnd"/>
      <w:r w:rsidR="00CE3278" w:rsidRPr="00F1079C">
        <w:rPr>
          <w:rFonts w:ascii="Angsana New" w:eastAsia="Times New Roman" w:hAnsi="Angsana New" w:hint="cs"/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 xml:space="preserve"> </w:t>
      </w:r>
      <w:r w:rsidR="00CE3278" w:rsidRPr="00F1079C">
        <w:rPr>
          <w:rFonts w:ascii="Angsana New" w:eastAsia="Times New Roman" w:hAnsi="Angsana New"/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>ไลน์</w:t>
      </w:r>
      <w:r w:rsidR="00CE3278" w:rsidRPr="00F1079C">
        <w:rPr>
          <w:rFonts w:ascii="Angsana New" w:hAnsi="Angsana New"/>
          <w:b/>
          <w:bCs/>
          <w:i/>
          <w:iCs/>
          <w:color w:val="3333FF"/>
          <w:sz w:val="40"/>
          <w:szCs w:val="40"/>
          <w:u w:val="single"/>
          <w:lang w:eastAsia="en-US"/>
        </w:rPr>
        <w:t>”</w:t>
      </w:r>
      <w:r w:rsidR="00CE3278" w:rsidRPr="00F1079C">
        <w:rPr>
          <w:b/>
          <w:bCs/>
          <w:i/>
          <w:iCs/>
          <w:color w:val="3333FF"/>
          <w:sz w:val="40"/>
          <w:szCs w:val="40"/>
          <w:u w:val="single"/>
          <w:cs/>
          <w:lang w:eastAsia="en-US"/>
        </w:rPr>
        <w:t xml:space="preserve"> </w:t>
      </w:r>
      <w:r w:rsidR="00CE3278" w:rsidRPr="00F1079C">
        <w:rPr>
          <w:rFonts w:ascii="Angsana New" w:hAnsi="Angsana New"/>
          <w:b/>
          <w:bCs/>
          <w:i/>
          <w:iCs/>
          <w:color w:val="3333FF"/>
          <w:sz w:val="40"/>
          <w:szCs w:val="40"/>
          <w:u w:val="single"/>
          <w:lang w:eastAsia="en-US"/>
        </w:rPr>
        <w:t xml:space="preserve"> Viking Line</w:t>
      </w:r>
      <w:r w:rsidR="00CE3278" w:rsidRPr="00F1079C">
        <w:rPr>
          <w:sz w:val="40"/>
          <w:szCs w:val="40"/>
          <w:lang w:eastAsia="en-US"/>
        </w:rPr>
        <w:t xml:space="preserve"> </w:t>
      </w:r>
      <w:r w:rsidR="00CE3278" w:rsidRPr="00F10822">
        <w:rPr>
          <w:sz w:val="32"/>
          <w:szCs w:val="32"/>
          <w:cs/>
          <w:lang w:eastAsia="en-US"/>
        </w:rPr>
        <w:t>ซึ่งเป็นเรือสมุทร</w:t>
      </w:r>
      <w:r w:rsidR="00CE3278" w:rsidRPr="00F10822">
        <w:t xml:space="preserve"> </w:t>
      </w:r>
      <w:r w:rsidR="00CE3278" w:rsidRPr="00F10822">
        <w:rPr>
          <w:sz w:val="32"/>
          <w:szCs w:val="32"/>
          <w:cs/>
          <w:lang w:eastAsia="en-US"/>
        </w:rPr>
        <w:t xml:space="preserve">ขนาดใหญ่ที่สุดของสแกนดิเนเวีย ล่องผ่านทะเลบอลติก เพลิดเพลินกับความสนุกสนานมากมายในเรือ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อาทิ ภัตตาคาร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ร้านอาหาร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บาร์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ไนต์คลับ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proofErr w:type="spellStart"/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ดิส</w:t>
      </w:r>
      <w:proofErr w:type="spellEnd"/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โก้เธค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ศูนย์สันทนาการสำหรับครอบครัว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 </w:t>
      </w:r>
      <w:r w:rsidR="00CE3278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ระหว่างสองเมืองหลวงมหาเสน่ห์แห่ง</w:t>
      </w:r>
      <w:r w:rsidR="00CE3278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36259FF9" w14:textId="77777777" w:rsidR="00CE3278" w:rsidRPr="00F10822" w:rsidRDefault="00CE3278" w:rsidP="00CE3278">
      <w:pPr>
        <w:ind w:left="426" w:right="-142" w:hanging="993"/>
        <w:jc w:val="both"/>
        <w:rPr>
          <w:color w:val="3333FF"/>
          <w:sz w:val="32"/>
          <w:szCs w:val="32"/>
          <w:u w:val="single"/>
          <w:cs/>
        </w:rPr>
      </w:pPr>
      <w:r w:rsidRPr="00F10822">
        <w:rPr>
          <w:rFonts w:ascii="Angsana New" w:hAnsi="Angsana New"/>
          <w:color w:val="3333FF"/>
          <w:sz w:val="32"/>
          <w:szCs w:val="32"/>
          <w:u w:val="single"/>
        </w:rPr>
        <w:t>20.00</w:t>
      </w:r>
      <w:r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>
        <w:rPr>
          <w:rFonts w:ascii="Angsana New" w:hAnsi="Angsana New" w:hint="cs"/>
          <w:color w:val="3333FF"/>
          <w:sz w:val="32"/>
          <w:szCs w:val="32"/>
          <w:u w:val="single"/>
          <w:cs/>
        </w:rPr>
        <w:t>น.</w:t>
      </w:r>
      <w:r w:rsidRPr="00F10822">
        <w:rPr>
          <w:rFonts w:ascii="Angsana New" w:hAnsi="Angsana New"/>
          <w:color w:val="3333FF"/>
          <w:sz w:val="32"/>
          <w:szCs w:val="32"/>
          <w:u w:val="single"/>
        </w:rPr>
        <w:tab/>
      </w:r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>เรือไวก</w:t>
      </w:r>
      <w:proofErr w:type="spellStart"/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>ิ้ง</w:t>
      </w:r>
      <w:proofErr w:type="spellEnd"/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ไลน์ ออกเดินทางสู่เมือง</w:t>
      </w:r>
      <w:proofErr w:type="spellStart"/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>ตูร</w:t>
      </w:r>
      <w:proofErr w:type="spellEnd"/>
      <w:r w:rsidRPr="00F10822">
        <w:rPr>
          <w:rFonts w:ascii="Angsana New" w:hAnsi="Angsana New" w:hint="cs"/>
          <w:color w:val="3333FF"/>
          <w:sz w:val="32"/>
          <w:szCs w:val="32"/>
          <w:u w:val="single"/>
          <w:cs/>
        </w:rPr>
        <w:t>กุ ประเทศฟินแลนด์</w:t>
      </w:r>
    </w:p>
    <w:p w14:paraId="5C76EC3F" w14:textId="759D4783" w:rsidR="00CE3278" w:rsidRPr="00F10822" w:rsidRDefault="00CE3278" w:rsidP="00CE3278">
      <w:pPr>
        <w:pStyle w:val="a3"/>
        <w:spacing w:before="0" w:beforeAutospacing="0" w:after="0" w:afterAutospacing="0"/>
        <w:ind w:left="426" w:right="-142" w:hanging="993"/>
        <w:jc w:val="both"/>
        <w:rPr>
          <w:rFonts w:ascii="Angsana New" w:eastAsia="Times New Roman" w:hAnsi="Angsana New" w:cs="Angsana New"/>
          <w:color w:val="3E05CD"/>
          <w:sz w:val="32"/>
          <w:szCs w:val="32"/>
          <w:u w:val="single"/>
          <w:lang w:eastAsia="en-US"/>
        </w:rPr>
      </w:pPr>
      <w:r w:rsidRPr="00F10822">
        <w:rPr>
          <w:rFonts w:ascii="Angsana New" w:hAnsi="Angsana New" w:cs="Angsana New" w:hint="cs"/>
          <w:b/>
          <w:bCs/>
          <w:color w:val="3E05CD"/>
          <w:sz w:val="32"/>
          <w:szCs w:val="32"/>
          <w:u w:val="single"/>
          <w:cs/>
        </w:rPr>
        <w:t>ค่ำ</w:t>
      </w:r>
      <w:r w:rsidRPr="00F10822">
        <w:rPr>
          <w:rFonts w:ascii="Angsana New" w:hAnsi="Angsana New" w:cs="Angsana New"/>
          <w:color w:val="3E05CD"/>
          <w:sz w:val="32"/>
          <w:szCs w:val="32"/>
          <w:u w:val="single"/>
          <w:cs/>
        </w:rPr>
        <w:tab/>
      </w:r>
      <w:r w:rsidRPr="00F10822">
        <w:rPr>
          <w:rFonts w:ascii="Angsana New" w:hAnsi="Angsana New" w:cs="Angsana New"/>
          <w:b/>
          <w:bCs/>
          <w:color w:val="3E05CD"/>
          <w:sz w:val="32"/>
          <w:szCs w:val="32"/>
          <w:u w:val="single"/>
          <w:cs/>
        </w:rPr>
        <w:t xml:space="preserve">บริการอาหารมื้อค่ำ </w:t>
      </w:r>
      <w:r w:rsidRPr="00F10822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cs/>
          <w:lang w:eastAsia="en-US"/>
        </w:rPr>
        <w:t>แบบบุฟ</w:t>
      </w:r>
      <w:proofErr w:type="spellStart"/>
      <w:r w:rsidRPr="00F10822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cs/>
          <w:lang w:eastAsia="en-US"/>
        </w:rPr>
        <w:t>เฟ่ต์</w:t>
      </w:r>
      <w:proofErr w:type="spellEnd"/>
      <w:r w:rsidRPr="00F10822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cs/>
          <w:lang w:eastAsia="en-US"/>
        </w:rPr>
        <w:t>อาหารทะเลเมนูพิเศษ สแกนดิเนเวียนซี</w:t>
      </w:r>
      <w:proofErr w:type="spellStart"/>
      <w:r w:rsidRPr="00F10822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cs/>
          <w:lang w:eastAsia="en-US"/>
        </w:rPr>
        <w:t>ฟู๊ด</w:t>
      </w:r>
      <w:proofErr w:type="spellEnd"/>
      <w:r w:rsidRPr="00F10822">
        <w:rPr>
          <w:rFonts w:ascii="Angsana New" w:eastAsia="Times New Roman" w:hAnsi="Angsana New" w:cs="Angsana New" w:hint="cs"/>
          <w:color w:val="3E05CD"/>
          <w:sz w:val="32"/>
          <w:szCs w:val="32"/>
          <w:u w:val="single"/>
          <w:cs/>
          <w:lang w:eastAsia="en-US"/>
        </w:rPr>
        <w:t xml:space="preserve"> </w:t>
      </w:r>
      <w:r w:rsidRPr="00F10822">
        <w:rPr>
          <w:rFonts w:ascii="Angsana New" w:eastAsia="Times New Roman" w:hAnsi="Angsana New" w:cs="Angsana New"/>
          <w:b/>
          <w:bCs/>
          <w:color w:val="3E05CD"/>
          <w:sz w:val="32"/>
          <w:szCs w:val="32"/>
          <w:u w:val="single"/>
          <w:lang w:eastAsia="en-US"/>
        </w:rPr>
        <w:t>Scadinavian Seafood</w:t>
      </w:r>
      <w:r w:rsidRPr="00F1082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 xml:space="preserve"> ณ</w:t>
      </w:r>
      <w:r w:rsidRPr="00F10822">
        <w:rPr>
          <w:rFonts w:ascii="Angsana New" w:eastAsia="Times New Roman" w:hAnsi="Angsana New" w:cs="Angsana New" w:hint="cs"/>
          <w:color w:val="3E05CD"/>
          <w:sz w:val="32"/>
          <w:szCs w:val="32"/>
          <w:u w:val="single"/>
          <w:cs/>
          <w:lang w:eastAsia="en-US"/>
        </w:rPr>
        <w:t xml:space="preserve"> </w:t>
      </w:r>
      <w:r w:rsidRPr="00F1082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>ภัตตาคารภายในเรือ ประทับใจอาหารจากทะเลเหนือและทะเลบอลติก ทดลองชิมไข่ปลาคา</w:t>
      </w:r>
      <w:proofErr w:type="spellStart"/>
      <w:r w:rsidRPr="00F1082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>ร์เวีย</w:t>
      </w:r>
      <w:proofErr w:type="spellEnd"/>
      <w:r w:rsidRPr="00F10822">
        <w:rPr>
          <w:rFonts w:ascii="Angsana New" w:eastAsia="Times New Roman" w:hAnsi="Angsana New" w:cs="Angsana New"/>
          <w:color w:val="3E05CD"/>
          <w:sz w:val="32"/>
          <w:szCs w:val="32"/>
          <w:u w:val="single"/>
          <w:lang w:eastAsia="en-US"/>
        </w:rPr>
        <w:t xml:space="preserve"> </w:t>
      </w:r>
      <w:r w:rsidRPr="00F1082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>และปลาแซลมอนแบบต่างๆพร้อมทั้งชิมไวน์เลิศรส</w:t>
      </w:r>
      <w:r w:rsidRPr="00F10822">
        <w:rPr>
          <w:rFonts w:ascii="Angsana New" w:eastAsia="Times New Roman" w:hAnsi="Angsana New" w:cs="Angsana New"/>
          <w:color w:val="3E05CD"/>
          <w:sz w:val="32"/>
          <w:szCs w:val="32"/>
          <w:u w:val="single"/>
          <w:lang w:eastAsia="en-US"/>
        </w:rPr>
        <w:t xml:space="preserve"> </w:t>
      </w:r>
      <w:r w:rsidRPr="00F10822">
        <w:rPr>
          <w:rFonts w:ascii="Angsana New" w:eastAsia="Times New Roman" w:hAnsi="Angsana New" w:cs="Angsana New"/>
          <w:color w:val="3E05CD"/>
          <w:sz w:val="32"/>
          <w:szCs w:val="32"/>
          <w:u w:val="single"/>
          <w:cs/>
          <w:lang w:eastAsia="en-US"/>
        </w:rPr>
        <w:t xml:space="preserve">เพลิดเพลินกับความหรูหราที่ไม่ธรรมดาในคืนพิเศษนี้ </w:t>
      </w:r>
    </w:p>
    <w:p w14:paraId="59521017" w14:textId="2003AAD7" w:rsidR="00CE3278" w:rsidRDefault="00A96828" w:rsidP="00CE3278">
      <w:pPr>
        <w:ind w:left="426" w:right="-142" w:hanging="993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1760" behindDoc="1" locked="0" layoutInCell="1" allowOverlap="1" wp14:anchorId="2B34DF27" wp14:editId="04EE4F07">
            <wp:simplePos x="0" y="0"/>
            <wp:positionH relativeFrom="page">
              <wp:align>center</wp:align>
            </wp:positionH>
            <wp:positionV relativeFrom="paragraph">
              <wp:posOffset>393313</wp:posOffset>
            </wp:positionV>
            <wp:extent cx="6766560" cy="3367405"/>
            <wp:effectExtent l="0" t="0" r="0" b="4445"/>
            <wp:wrapTight wrapText="bothSides">
              <wp:wrapPolygon edited="0">
                <wp:start x="0" y="0"/>
                <wp:lineTo x="0" y="21506"/>
                <wp:lineTo x="21527" y="21506"/>
                <wp:lineTo x="21527" y="0"/>
                <wp:lineTo x="0" y="0"/>
              </wp:wrapPolygon>
            </wp:wrapTight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ที่พัก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บนเรือสำราญ</w:t>
      </w:r>
      <w:r w:rsidR="00CE3278" w:rsidRPr="00F1082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ไวก</w:t>
      </w:r>
      <w:proofErr w:type="spellStart"/>
      <w:r w:rsidR="00CE3278" w:rsidRPr="00F1082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ิ้ง</w:t>
      </w:r>
      <w:proofErr w:type="spellEnd"/>
      <w:r w:rsidR="00CE3278" w:rsidRPr="00F1082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ไลน์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CE3278" w:rsidRPr="00F10822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VIKING LINE 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พักห้องละ 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lang w:eastAsia="en-US"/>
        </w:rPr>
        <w:t xml:space="preserve">2 </w:t>
      </w:r>
      <w:r w:rsidR="00CE3278" w:rsidRPr="00F10822">
        <w:rPr>
          <w:rFonts w:ascii="Angsana New" w:hAnsi="Angsana New"/>
          <w:b/>
          <w:bCs/>
          <w:color w:val="0000FF"/>
          <w:sz w:val="40"/>
          <w:szCs w:val="40"/>
          <w:u w:val="single"/>
          <w:cs/>
          <w:lang w:eastAsia="en-US"/>
        </w:rPr>
        <w:t xml:space="preserve">ท่าน </w:t>
      </w:r>
      <w:r w:rsidR="00CE3278" w:rsidRPr="00F10822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(</w:t>
      </w:r>
      <w:r w:rsidR="00CE3278" w:rsidRPr="00F10822">
        <w:rPr>
          <w:rFonts w:ascii="Angsana New" w:hAnsi="Angsana New"/>
          <w:b/>
          <w:bCs/>
          <w:color w:val="FF0000"/>
          <w:sz w:val="40"/>
          <w:szCs w:val="40"/>
          <w:u w:val="single"/>
        </w:rPr>
        <w:t>SEA VIEW CABIN)</w:t>
      </w:r>
    </w:p>
    <w:p w14:paraId="10F14612" w14:textId="79487805" w:rsidR="00C8009D" w:rsidRPr="009B10AA" w:rsidRDefault="00D134FD" w:rsidP="009B1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9965A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แป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ด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8009D"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>
        <w:rPr>
          <w:rFonts w:ascii="Angsana New" w:hAnsi="Angsana New"/>
          <w:b/>
          <w:bCs/>
          <w:color w:val="0000FF"/>
          <w:sz w:val="40"/>
          <w:szCs w:val="40"/>
        </w:rPr>
        <w:t>8</w:t>
      </w:r>
      <w:r w:rsidR="00C8009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8009D" w:rsidRPr="004B478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9F2A19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9B10AA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เมืองหลวงเก่า</w:t>
      </w:r>
      <w:proofErr w:type="spellStart"/>
      <w:r w:rsidR="009B10A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ตุร</w:t>
      </w:r>
      <w:proofErr w:type="spellEnd"/>
      <w:r w:rsidR="009B10A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กุ </w:t>
      </w:r>
      <w:r w:rsidR="004819EA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B10A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</w:t>
      </w:r>
      <w:r w:rsidR="004819EA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เก่า</w:t>
      </w:r>
      <w:r w:rsidR="009B10A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819EA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819E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เฮลซิงกิ </w:t>
      </w:r>
      <w:r w:rsidR="004819EA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819E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D13DE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FD13DE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D13DE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4819E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ช้</w:t>
      </w:r>
      <w:proofErr w:type="spellEnd"/>
      <w:r w:rsidR="004819E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อปปิ้ง</w:t>
      </w:r>
    </w:p>
    <w:p w14:paraId="4693AE2D" w14:textId="69FDB468" w:rsidR="00A96828" w:rsidRDefault="000B154F" w:rsidP="00E763C8">
      <w:pPr>
        <w:ind w:left="284" w:hanging="851"/>
        <w:rPr>
          <w:rFonts w:ascii="Angsana New" w:hAnsi="Angsana New"/>
          <w:color w:val="3333FF"/>
          <w:sz w:val="34"/>
          <w:szCs w:val="34"/>
          <w:u w:val="single"/>
        </w:rPr>
      </w:pP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59221F">
        <w:rPr>
          <w:rFonts w:ascii="Angsana New" w:hAnsi="Angsana New" w:hint="cs"/>
          <w:color w:val="0000FF"/>
          <w:sz w:val="32"/>
          <w:szCs w:val="32"/>
          <w:u w:val="single"/>
          <w:cs/>
        </w:rPr>
        <w:t>ณ ภัตตาคารในเรือสำราญ</w:t>
      </w:r>
      <w:r w:rsidR="00E763C8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</w:p>
    <w:p w14:paraId="2359A66F" w14:textId="77777777" w:rsidR="00E817FA" w:rsidRDefault="0059221F" w:rsidP="00A96828">
      <w:pPr>
        <w:ind w:left="284"/>
        <w:rPr>
          <w:rFonts w:ascii="Angsana New" w:hAnsi="Angsana New"/>
          <w:sz w:val="32"/>
          <w:szCs w:val="32"/>
        </w:rPr>
      </w:pPr>
      <w:r w:rsidRPr="00011431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จากนั้นนำท่านชมเมือง</w:t>
      </w:r>
      <w:proofErr w:type="spellStart"/>
      <w:r w:rsidRPr="00011431">
        <w:rPr>
          <w:rFonts w:ascii="Angsana New" w:hAnsi="Angsana New" w:hint="cs"/>
          <w:color w:val="3333FF"/>
          <w:sz w:val="34"/>
          <w:szCs w:val="34"/>
          <w:u w:val="single"/>
          <w:cs/>
        </w:rPr>
        <w:t>ตุร</w:t>
      </w:r>
      <w:proofErr w:type="spellEnd"/>
      <w:r w:rsidRPr="00011431">
        <w:rPr>
          <w:rFonts w:ascii="Angsana New" w:hAnsi="Angsana New" w:hint="cs"/>
          <w:color w:val="3333FF"/>
          <w:sz w:val="34"/>
          <w:szCs w:val="34"/>
          <w:u w:val="single"/>
          <w:cs/>
        </w:rPr>
        <w:t>กุ(</w:t>
      </w:r>
      <w:r w:rsidR="00011431" w:rsidRPr="00011431">
        <w:rPr>
          <w:rFonts w:ascii="Angsana New" w:hAnsi="Angsana New"/>
          <w:color w:val="3333FF"/>
          <w:sz w:val="34"/>
          <w:szCs w:val="34"/>
          <w:u w:val="single"/>
        </w:rPr>
        <w:t>Turku</w:t>
      </w:r>
      <w:r w:rsidRPr="00011431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B00AD2" w:rsidRPr="00011431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B00AD2" w:rsidRPr="00011431">
        <w:rPr>
          <w:rFonts w:ascii="Angsana New" w:hAnsi="Angsana New" w:hint="cs"/>
          <w:color w:val="3333FF"/>
          <w:sz w:val="34"/>
          <w:szCs w:val="34"/>
          <w:u w:val="single"/>
          <w:cs/>
        </w:rPr>
        <w:t>หรือโอบู</w:t>
      </w:r>
      <w:r w:rsidR="00011431">
        <w:rPr>
          <w:rFonts w:ascii="Angsana New" w:hAnsi="Angsana New"/>
          <w:color w:val="3333FF"/>
          <w:sz w:val="34"/>
          <w:szCs w:val="34"/>
          <w:u w:val="single"/>
        </w:rPr>
        <w:t xml:space="preserve"> (</w:t>
      </w:r>
      <w:proofErr w:type="spellStart"/>
      <w:r w:rsidRPr="00011431">
        <w:rPr>
          <w:rFonts w:ascii="Angsana New" w:hAnsi="Angsana New"/>
          <w:color w:val="3333FF"/>
          <w:sz w:val="34"/>
          <w:szCs w:val="34"/>
          <w:u w:val="single"/>
        </w:rPr>
        <w:t>Åbo</w:t>
      </w:r>
      <w:proofErr w:type="spellEnd"/>
      <w:r w:rsidR="00011431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B00AD2">
        <w:rPr>
          <w:rFonts w:ascii="Angsana New" w:hAnsi="Angsana New" w:hint="cs"/>
          <w:sz w:val="32"/>
          <w:szCs w:val="32"/>
          <w:cs/>
        </w:rPr>
        <w:t xml:space="preserve"> ในภาษา</w:t>
      </w:r>
      <w:proofErr w:type="spellStart"/>
      <w:r w:rsidR="00B00AD2">
        <w:rPr>
          <w:rFonts w:ascii="Angsana New" w:hAnsi="Angsana New" w:hint="cs"/>
          <w:sz w:val="32"/>
          <w:szCs w:val="32"/>
          <w:cs/>
        </w:rPr>
        <w:t>สวีดิส</w:t>
      </w:r>
      <w:proofErr w:type="spellEnd"/>
      <w:r w:rsidRPr="0059221F">
        <w:rPr>
          <w:rFonts w:ascii="Angsana New" w:hAnsi="Angsana New"/>
          <w:sz w:val="32"/>
          <w:szCs w:val="32"/>
          <w:cs/>
        </w:rPr>
        <w:t xml:space="preserve"> </w:t>
      </w:r>
      <w:r w:rsidRPr="0059221F">
        <w:rPr>
          <w:rFonts w:ascii="Angsana New" w:hAnsi="Angsana New" w:hint="cs"/>
          <w:sz w:val="32"/>
          <w:szCs w:val="32"/>
          <w:cs/>
        </w:rPr>
        <w:t>เป็นเมือง</w:t>
      </w:r>
      <w:r w:rsidR="00B00AD2">
        <w:rPr>
          <w:rFonts w:ascii="Angsana New" w:hAnsi="Angsana New" w:hint="cs"/>
          <w:sz w:val="32"/>
          <w:szCs w:val="32"/>
          <w:cs/>
        </w:rPr>
        <w:t>หลวงเก่าของ</w:t>
      </w:r>
      <w:r w:rsidRPr="0059221F">
        <w:rPr>
          <w:rFonts w:ascii="Angsana New" w:hAnsi="Angsana New" w:hint="cs"/>
          <w:sz w:val="32"/>
          <w:szCs w:val="32"/>
          <w:cs/>
        </w:rPr>
        <w:t>ประเทศฟินแลนด์</w:t>
      </w:r>
      <w:r w:rsidR="00B00AD2" w:rsidRPr="0059221F">
        <w:rPr>
          <w:rFonts w:ascii="Angsana New" w:hAnsi="Angsana New" w:hint="cs"/>
          <w:sz w:val="32"/>
          <w:szCs w:val="32"/>
          <w:cs/>
        </w:rPr>
        <w:t>ในช่วงปี</w:t>
      </w:r>
      <w:r w:rsidR="00B00AD2" w:rsidRPr="0059221F">
        <w:rPr>
          <w:rFonts w:ascii="Angsana New" w:hAnsi="Angsana New"/>
          <w:sz w:val="32"/>
          <w:szCs w:val="32"/>
          <w:cs/>
        </w:rPr>
        <w:t xml:space="preserve"> 1809 </w:t>
      </w:r>
      <w:r w:rsidR="00B00AD2" w:rsidRPr="0059221F">
        <w:rPr>
          <w:rFonts w:ascii="Angsana New" w:hAnsi="Angsana New" w:hint="cs"/>
          <w:sz w:val="32"/>
          <w:szCs w:val="32"/>
          <w:cs/>
        </w:rPr>
        <w:t>ถึง</w:t>
      </w:r>
      <w:r w:rsidR="00B00AD2" w:rsidRPr="0059221F">
        <w:rPr>
          <w:rFonts w:ascii="Angsana New" w:hAnsi="Angsana New"/>
          <w:sz w:val="32"/>
          <w:szCs w:val="32"/>
          <w:cs/>
        </w:rPr>
        <w:t xml:space="preserve"> 1812</w:t>
      </w:r>
      <w:r w:rsidR="00B00AD2">
        <w:rPr>
          <w:rFonts w:ascii="Angsana New" w:hAnsi="Angsana New" w:hint="cs"/>
          <w:sz w:val="32"/>
          <w:szCs w:val="32"/>
          <w:cs/>
        </w:rPr>
        <w:t xml:space="preserve"> ใน</w:t>
      </w:r>
      <w:r w:rsidR="00B00AD2" w:rsidRPr="0059221F">
        <w:rPr>
          <w:rFonts w:ascii="Angsana New" w:hAnsi="Angsana New" w:hint="cs"/>
          <w:sz w:val="32"/>
          <w:szCs w:val="32"/>
          <w:cs/>
        </w:rPr>
        <w:t>สมัยที่ฟินแลนด์เป็นส่วนหนึ่งของสวีเดน</w:t>
      </w:r>
      <w:r w:rsidR="00B00AD2" w:rsidRPr="0059221F">
        <w:rPr>
          <w:rFonts w:ascii="Angsana New" w:hAnsi="Angsana New"/>
          <w:sz w:val="32"/>
          <w:szCs w:val="32"/>
          <w:cs/>
        </w:rPr>
        <w:t xml:space="preserve"> </w:t>
      </w:r>
      <w:r w:rsidR="00B00AD2" w:rsidRPr="0059221F">
        <w:rPr>
          <w:rFonts w:ascii="Angsana New" w:hAnsi="Angsana New" w:hint="cs"/>
          <w:sz w:val="32"/>
          <w:szCs w:val="32"/>
          <w:cs/>
        </w:rPr>
        <w:t>ก่อนจะเปลี่ยนเป็นเฮลซิงกิ</w:t>
      </w:r>
      <w:r w:rsidR="00B00AD2">
        <w:rPr>
          <w:rFonts w:ascii="Angsana New" w:hAnsi="Angsana New" w:hint="cs"/>
          <w:sz w:val="32"/>
          <w:szCs w:val="32"/>
          <w:cs/>
        </w:rPr>
        <w:t>ตัวเมืองเก่า</w:t>
      </w:r>
      <w:r w:rsidRPr="0059221F">
        <w:rPr>
          <w:rFonts w:ascii="Angsana New" w:hAnsi="Angsana New" w:hint="cs"/>
          <w:sz w:val="32"/>
          <w:szCs w:val="32"/>
          <w:cs/>
        </w:rPr>
        <w:t>ก่อตั้งในคริสต์ศตวรรษที่</w:t>
      </w:r>
      <w:r w:rsidRPr="0059221F">
        <w:rPr>
          <w:rFonts w:ascii="Angsana New" w:hAnsi="Angsana New"/>
          <w:sz w:val="32"/>
          <w:szCs w:val="32"/>
          <w:cs/>
        </w:rPr>
        <w:t xml:space="preserve"> 13 </w:t>
      </w:r>
      <w:r w:rsidR="00B00AD2">
        <w:rPr>
          <w:rFonts w:ascii="Angsana New" w:hAnsi="Angsana New" w:hint="cs"/>
          <w:sz w:val="32"/>
          <w:szCs w:val="32"/>
          <w:cs/>
        </w:rPr>
        <w:t>และ</w:t>
      </w:r>
      <w:r w:rsidRPr="0059221F">
        <w:rPr>
          <w:rFonts w:ascii="Angsana New" w:hAnsi="Angsana New" w:hint="cs"/>
          <w:sz w:val="32"/>
          <w:szCs w:val="32"/>
          <w:cs/>
        </w:rPr>
        <w:t>เป็นเมืองที่เก่าแก่ที่สุด</w:t>
      </w:r>
      <w:r w:rsidR="00B00AD2">
        <w:rPr>
          <w:rFonts w:ascii="Angsana New" w:hAnsi="Angsana New" w:hint="cs"/>
          <w:sz w:val="32"/>
          <w:szCs w:val="32"/>
          <w:cs/>
        </w:rPr>
        <w:t>ข</w:t>
      </w:r>
      <w:r w:rsidRPr="0059221F">
        <w:rPr>
          <w:rFonts w:ascii="Angsana New" w:hAnsi="Angsana New" w:hint="cs"/>
          <w:sz w:val="32"/>
          <w:szCs w:val="32"/>
          <w:cs/>
        </w:rPr>
        <w:t>อง</w:t>
      </w:r>
      <w:r w:rsidR="00B00AD2">
        <w:rPr>
          <w:rFonts w:ascii="Angsana New" w:hAnsi="Angsana New" w:hint="cs"/>
          <w:sz w:val="32"/>
          <w:szCs w:val="32"/>
          <w:cs/>
        </w:rPr>
        <w:t xml:space="preserve">ประเทศ </w:t>
      </w:r>
      <w:proofErr w:type="spellStart"/>
      <w:r w:rsidRPr="0059221F">
        <w:rPr>
          <w:rFonts w:ascii="Angsana New" w:hAnsi="Angsana New" w:hint="cs"/>
          <w:sz w:val="32"/>
          <w:szCs w:val="32"/>
          <w:cs/>
        </w:rPr>
        <w:t>ตุร</w:t>
      </w:r>
      <w:proofErr w:type="spellEnd"/>
      <w:r w:rsidRPr="0059221F">
        <w:rPr>
          <w:rFonts w:ascii="Angsana New" w:hAnsi="Angsana New" w:hint="cs"/>
          <w:sz w:val="32"/>
          <w:szCs w:val="32"/>
          <w:cs/>
        </w:rPr>
        <w:t>กุตั้งอยู่ที่ปากแม่น้ำเอาราทางตอนใต้ของ</w:t>
      </w:r>
    </w:p>
    <w:p w14:paraId="1319CA47" w14:textId="44198D97" w:rsidR="00FD13DE" w:rsidRDefault="0059221F" w:rsidP="00A96828">
      <w:pPr>
        <w:ind w:left="284"/>
        <w:rPr>
          <w:rFonts w:ascii="Angsana New" w:hAnsi="Angsana New"/>
          <w:sz w:val="32"/>
          <w:szCs w:val="32"/>
        </w:rPr>
      </w:pPr>
      <w:r w:rsidRPr="0059221F">
        <w:rPr>
          <w:rFonts w:ascii="Angsana New" w:hAnsi="Angsana New" w:hint="cs"/>
          <w:sz w:val="32"/>
          <w:szCs w:val="32"/>
          <w:cs/>
        </w:rPr>
        <w:t>ประเทศ</w:t>
      </w:r>
      <w:r w:rsidRPr="0059221F">
        <w:rPr>
          <w:rFonts w:ascii="Angsana New" w:hAnsi="Angsana New"/>
          <w:sz w:val="32"/>
          <w:szCs w:val="32"/>
          <w:cs/>
        </w:rPr>
        <w:t xml:space="preserve"> </w:t>
      </w:r>
      <w:r w:rsidRPr="0059221F">
        <w:rPr>
          <w:rFonts w:ascii="Angsana New" w:hAnsi="Angsana New" w:hint="cs"/>
          <w:sz w:val="32"/>
          <w:szCs w:val="32"/>
          <w:cs/>
        </w:rPr>
        <w:t>เป็นเมืองขนาดใหญ่อันดับที่ห้าของฟินแลนด์</w:t>
      </w:r>
      <w:r w:rsidRPr="0059221F">
        <w:rPr>
          <w:rFonts w:ascii="Angsana New" w:hAnsi="Angsana New"/>
          <w:sz w:val="32"/>
          <w:szCs w:val="32"/>
          <w:cs/>
        </w:rPr>
        <w:t xml:space="preserve"> </w:t>
      </w:r>
      <w:r w:rsidR="00B00AD2">
        <w:rPr>
          <w:rFonts w:ascii="Angsana New" w:hAnsi="Angsana New" w:hint="cs"/>
          <w:sz w:val="32"/>
          <w:szCs w:val="32"/>
          <w:cs/>
        </w:rPr>
        <w:t>เ</w:t>
      </w:r>
      <w:r w:rsidR="00B00AD2" w:rsidRPr="00B00AD2">
        <w:rPr>
          <w:rFonts w:ascii="Angsana New" w:hAnsi="Angsana New" w:hint="cs"/>
          <w:sz w:val="32"/>
          <w:szCs w:val="32"/>
          <w:cs/>
        </w:rPr>
        <w:t>มือง</w:t>
      </w:r>
      <w:proofErr w:type="spellStart"/>
      <w:r w:rsidR="00B00AD2" w:rsidRPr="00B00AD2">
        <w:rPr>
          <w:rFonts w:ascii="Angsana New" w:hAnsi="Angsana New" w:hint="cs"/>
          <w:sz w:val="32"/>
          <w:szCs w:val="32"/>
          <w:cs/>
        </w:rPr>
        <w:t>ตูร</w:t>
      </w:r>
      <w:proofErr w:type="spellEnd"/>
      <w:r w:rsidR="00B00AD2" w:rsidRPr="00B00AD2">
        <w:rPr>
          <w:rFonts w:ascii="Angsana New" w:hAnsi="Angsana New" w:hint="cs"/>
          <w:sz w:val="32"/>
          <w:szCs w:val="32"/>
          <w:cs/>
        </w:rPr>
        <w:t>กุ</w:t>
      </w:r>
      <w:r w:rsidR="00B00AD2" w:rsidRPr="00B00AD2">
        <w:rPr>
          <w:rFonts w:ascii="Angsana New" w:hAnsi="Angsana New"/>
          <w:sz w:val="32"/>
          <w:szCs w:val="32"/>
          <w:cs/>
        </w:rPr>
        <w:t xml:space="preserve"> (</w:t>
      </w:r>
      <w:r w:rsidR="00B00AD2" w:rsidRPr="00B00AD2">
        <w:rPr>
          <w:rFonts w:ascii="Angsana New" w:hAnsi="Angsana New"/>
          <w:sz w:val="32"/>
          <w:szCs w:val="32"/>
        </w:rPr>
        <w:t xml:space="preserve">Turku) </w:t>
      </w:r>
      <w:r w:rsidR="00B00AD2" w:rsidRPr="00B00AD2">
        <w:rPr>
          <w:rFonts w:ascii="Angsana New" w:hAnsi="Angsana New" w:hint="cs"/>
          <w:sz w:val="32"/>
          <w:szCs w:val="32"/>
          <w:cs/>
        </w:rPr>
        <w:t>ยังเป็นบ้านเกิดเมืองนอนของ</w:t>
      </w:r>
      <w:r w:rsidR="00B00AD2" w:rsidRPr="00B00AD2">
        <w:rPr>
          <w:rFonts w:ascii="Angsana New" w:hAnsi="Angsana New"/>
          <w:sz w:val="32"/>
          <w:szCs w:val="32"/>
          <w:cs/>
        </w:rPr>
        <w:t xml:space="preserve"> </w:t>
      </w:r>
      <w:r w:rsidR="00B00AD2" w:rsidRPr="00B00AD2">
        <w:rPr>
          <w:rFonts w:ascii="Angsana New" w:hAnsi="Angsana New"/>
          <w:sz w:val="32"/>
          <w:szCs w:val="32"/>
        </w:rPr>
        <w:t xml:space="preserve">Paavo  Nurmi  </w:t>
      </w:r>
      <w:r w:rsidR="00B00AD2" w:rsidRPr="00B00AD2">
        <w:rPr>
          <w:rFonts w:ascii="Angsana New" w:hAnsi="Angsana New" w:hint="cs"/>
          <w:sz w:val="32"/>
          <w:szCs w:val="32"/>
          <w:cs/>
        </w:rPr>
        <w:t>นักวิ่งระยะกลาง</w:t>
      </w:r>
      <w:r w:rsidR="00B00AD2" w:rsidRPr="00B00AD2">
        <w:rPr>
          <w:rFonts w:ascii="Angsana New" w:hAnsi="Angsana New"/>
          <w:sz w:val="32"/>
          <w:szCs w:val="32"/>
          <w:cs/>
        </w:rPr>
        <w:t xml:space="preserve"> </w:t>
      </w:r>
      <w:r w:rsidR="00B00AD2" w:rsidRPr="00B00AD2">
        <w:rPr>
          <w:rFonts w:ascii="Angsana New" w:hAnsi="Angsana New" w:hint="cs"/>
          <w:sz w:val="32"/>
          <w:szCs w:val="32"/>
          <w:cs/>
        </w:rPr>
        <w:t>เจ้าของสถิติ</w:t>
      </w:r>
      <w:r w:rsidR="00B00AD2" w:rsidRPr="00B00AD2">
        <w:rPr>
          <w:rFonts w:ascii="Angsana New" w:hAnsi="Angsana New"/>
          <w:sz w:val="32"/>
          <w:szCs w:val="32"/>
          <w:cs/>
        </w:rPr>
        <w:t xml:space="preserve"> 9 </w:t>
      </w:r>
      <w:r w:rsidR="00B00AD2" w:rsidRPr="00B00AD2">
        <w:rPr>
          <w:rFonts w:ascii="Angsana New" w:hAnsi="Angsana New" w:hint="cs"/>
          <w:sz w:val="32"/>
          <w:szCs w:val="32"/>
          <w:cs/>
        </w:rPr>
        <w:t>เหรียญทองในกีฬาโอลิมปิก</w:t>
      </w:r>
      <w:r w:rsidR="00B00AD2">
        <w:rPr>
          <w:rFonts w:ascii="Angsana New" w:hAnsi="Angsana New" w:hint="cs"/>
          <w:sz w:val="32"/>
          <w:szCs w:val="32"/>
          <w:cs/>
        </w:rPr>
        <w:t>ของฟินแลนด์ นำท่านชมความงดงามของ</w:t>
      </w:r>
      <w:r w:rsidR="00A96828">
        <w:rPr>
          <w:b/>
          <w:bCs/>
          <w:noProof/>
          <w:color w:val="0000FF"/>
          <w:u w:val="single"/>
        </w:rPr>
        <w:drawing>
          <wp:anchor distT="0" distB="0" distL="114300" distR="114300" simplePos="0" relativeHeight="251673088" behindDoc="0" locked="0" layoutInCell="1" allowOverlap="1" wp14:anchorId="66447F50" wp14:editId="455A60F6">
            <wp:simplePos x="0" y="0"/>
            <wp:positionH relativeFrom="margin">
              <wp:posOffset>2879090</wp:posOffset>
            </wp:positionH>
            <wp:positionV relativeFrom="paragraph">
              <wp:posOffset>575310</wp:posOffset>
            </wp:positionV>
            <wp:extent cx="3223260" cy="3088640"/>
            <wp:effectExtent l="0" t="0" r="0" b="0"/>
            <wp:wrapSquare wrapText="bothSides"/>
            <wp:docPr id="168" name="Picture 1" descr="A collage of different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" descr="A collage of different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08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0A0">
        <w:rPr>
          <w:rFonts w:ascii="Angsana New" w:hAnsi="Angsana New" w:hint="cs"/>
          <w:sz w:val="32"/>
          <w:szCs w:val="32"/>
          <w:cs/>
        </w:rPr>
        <w:t>จัตุรั</w:t>
      </w:r>
      <w:r w:rsidR="00EC70A0">
        <w:rPr>
          <w:rFonts w:ascii="Angsana New" w:hAnsi="Angsana New"/>
          <w:sz w:val="32"/>
          <w:szCs w:val="32"/>
          <w:cs/>
        </w:rPr>
        <w:t>ส</w:t>
      </w:r>
      <w:r w:rsidR="00B00AD2">
        <w:rPr>
          <w:rFonts w:ascii="Angsana New" w:hAnsi="Angsana New" w:hint="cs"/>
          <w:sz w:val="32"/>
          <w:szCs w:val="32"/>
          <w:cs/>
        </w:rPr>
        <w:t>เมืองเก่าที่เต็มไปด้วยอาคารสวยงามแบบย้อนยุค มีเวลาให้ท่านเก็บภาพมหาวิหารประจำเมืองและเลือกซื้อสินค้าที่ระลึก</w:t>
      </w:r>
      <w:r w:rsidR="002C1363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จากนั้นนำท่านเดินทางกลับเข้าสู่กรุงเฮลซิงกิ</w:t>
      </w:r>
      <w:r w:rsidR="00AD2A4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</w:rPr>
        <w:t xml:space="preserve"> </w:t>
      </w:r>
      <w:r w:rsidR="00FD13DE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นำท่านเที่ยวชม</w:t>
      </w:r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FD13DE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กรุง</w:t>
      </w:r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เฮลซิงกิ” </w:t>
      </w:r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เมืองหลวงของประเทศฟินแลนด์</w:t>
      </w:r>
      <w:r w:rsidR="00FD13DE" w:rsidRPr="00C05846">
        <w:rPr>
          <w:rFonts w:ascii="Angsana New" w:hAnsi="Angsana New" w:hint="cs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ชมกรุงเฮลซิงกิเมืองหลวงของฟินแลนด์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ซึ่งมีสถาปัตยกรรมแบบ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ผสมผสานระหว่างสวีดิชและรัสเซีย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เจ้าของสมญานาม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/>
          <w:sz w:val="32"/>
          <w:szCs w:val="32"/>
        </w:rPr>
        <w:t>“</w:t>
      </w:r>
      <w:r w:rsidR="00FD13DE" w:rsidRPr="00CD44DB">
        <w:rPr>
          <w:rFonts w:ascii="Angsana New" w:hAnsi="Angsana New" w:hint="cs"/>
          <w:sz w:val="32"/>
          <w:szCs w:val="32"/>
          <w:cs/>
        </w:rPr>
        <w:t>ธิดาสาวแห่งทะเล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 </w:t>
      </w:r>
      <w:r w:rsidR="00FD13DE" w:rsidRPr="00CD44DB">
        <w:rPr>
          <w:rFonts w:ascii="Angsana New" w:hAnsi="Angsana New" w:hint="cs"/>
          <w:sz w:val="32"/>
          <w:szCs w:val="32"/>
          <w:cs/>
        </w:rPr>
        <w:t>บอลติก</w:t>
      </w:r>
      <w:r w:rsidR="00FD13DE">
        <w:rPr>
          <w:rFonts w:ascii="Angsana New" w:hAnsi="Angsana New"/>
          <w:sz w:val="32"/>
          <w:szCs w:val="32"/>
        </w:rPr>
        <w:t>”</w:t>
      </w:r>
      <w:r w:rsidR="00FD13DE" w:rsidRPr="00CD44DB">
        <w:rPr>
          <w:rFonts w:ascii="Angsana New" w:hAnsi="Angsana New"/>
          <w:sz w:val="32"/>
          <w:szCs w:val="32"/>
        </w:rPr>
        <w:t xml:space="preserve">  </w:t>
      </w:r>
      <w:r w:rsidR="00FD13DE" w:rsidRPr="00D349C8">
        <w:rPr>
          <w:rFonts w:ascii="Angsana New" w:hAnsi="Angsana New" w:hint="cs"/>
          <w:color w:val="000000"/>
          <w:sz w:val="34"/>
          <w:szCs w:val="34"/>
          <w:cs/>
        </w:rPr>
        <w:t>นำท่าน</w:t>
      </w:r>
      <w:r w:rsidR="00FD13DE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“เข้าชม</w:t>
      </w:r>
      <w:r w:rsidR="00FD13DE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โบสถ์หินเท</w:t>
      </w:r>
      <w:proofErr w:type="spellStart"/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มเ</w:t>
      </w:r>
      <w:proofErr w:type="spellEnd"/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ปอเลียว</w:t>
      </w:r>
      <w:proofErr w:type="spellStart"/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คิ</w:t>
      </w:r>
      <w:proofErr w:type="spellEnd"/>
      <w:r w:rsidR="00FD13DE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โอ</w:t>
      </w:r>
      <w:r w:rsidR="00FD13DE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” </w:t>
      </w:r>
      <w:proofErr w:type="spellStart"/>
      <w:r w:rsidR="00FD13DE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Templiaukkio</w:t>
      </w:r>
      <w:proofErr w:type="spellEnd"/>
      <w:r w:rsidR="00FD13DE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Church</w:t>
      </w:r>
      <w:r w:rsidR="00FD13DE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ที่สร้างขึ้นโดย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การขุดเจาะในซอกหินแกรนิตขนาดมหึมา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โบสถ์ซึ่งออกแบบโดยสองพี่น้องตัวโมและติโม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ในปีค</w:t>
      </w:r>
      <w:r w:rsidR="00FD13DE" w:rsidRPr="00CD44DB">
        <w:rPr>
          <w:rFonts w:ascii="Angsana New" w:hAnsi="Angsana New"/>
          <w:sz w:val="32"/>
          <w:szCs w:val="32"/>
          <w:cs/>
        </w:rPr>
        <w:t>.</w:t>
      </w:r>
      <w:r w:rsidR="00FD13DE" w:rsidRPr="00CD44DB">
        <w:rPr>
          <w:rFonts w:ascii="Angsana New" w:hAnsi="Angsana New" w:hint="cs"/>
          <w:sz w:val="32"/>
          <w:szCs w:val="32"/>
          <w:cs/>
        </w:rPr>
        <w:t>ศ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. 1969 </w:t>
      </w:r>
      <w:r w:rsidR="00FD13DE" w:rsidRPr="00CD44DB">
        <w:rPr>
          <w:rFonts w:ascii="Angsana New" w:hAnsi="Angsana New" w:hint="cs"/>
          <w:sz w:val="32"/>
          <w:szCs w:val="32"/>
          <w:cs/>
        </w:rPr>
        <w:t>มี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รูปร่างคล้ายจานบิน</w:t>
      </w:r>
    </w:p>
    <w:p w14:paraId="5F71BFF0" w14:textId="58CC3665" w:rsidR="00FD13DE" w:rsidRDefault="00FD13DE" w:rsidP="00FD13DE">
      <w:pPr>
        <w:ind w:left="284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5DCC552" w14:textId="58D05ED7" w:rsidR="0059221F" w:rsidRDefault="00A96828" w:rsidP="00A96828">
      <w:pPr>
        <w:ind w:left="284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46D6674A" wp14:editId="30C3EC94">
            <wp:simplePos x="0" y="0"/>
            <wp:positionH relativeFrom="margin">
              <wp:align>right</wp:align>
            </wp:positionH>
            <wp:positionV relativeFrom="paragraph">
              <wp:posOffset>674839</wp:posOffset>
            </wp:positionV>
            <wp:extent cx="3215005" cy="3013075"/>
            <wp:effectExtent l="0" t="0" r="4445" b="0"/>
            <wp:wrapSquare wrapText="bothSides"/>
            <wp:docPr id="161" name="Picture 19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3C8">
        <w:rPr>
          <w:rFonts w:ascii="Angsana New" w:hAnsi="Angsana New" w:hint="cs"/>
          <w:sz w:val="32"/>
          <w:szCs w:val="32"/>
          <w:cs/>
        </w:rPr>
        <w:t>นำท่าน</w:t>
      </w:r>
      <w:r w:rsidR="00E763C8" w:rsidRPr="00CD44DB">
        <w:rPr>
          <w:rFonts w:ascii="Angsana New" w:hAnsi="Angsana New" w:hint="cs"/>
          <w:sz w:val="32"/>
          <w:szCs w:val="32"/>
          <w:cs/>
        </w:rPr>
        <w:t>ชม</w:t>
      </w:r>
      <w:r w:rsidR="00E763C8">
        <w:rPr>
          <w:rFonts w:ascii="Angsana New" w:hAnsi="Angsana New"/>
          <w:sz w:val="32"/>
          <w:szCs w:val="32"/>
        </w:rPr>
        <w:t xml:space="preserve"> </w:t>
      </w:r>
      <w:r w:rsidR="00E763C8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763C8" w:rsidRPr="005E295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จัตุรัสรัฐสภา</w:t>
      </w:r>
      <w:r w:rsidR="00E763C8" w:rsidRPr="005E2959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 Senate Square</w:t>
      </w:r>
      <w:r w:rsidR="00E763C8" w:rsidRPr="00CD44DB">
        <w:rPr>
          <w:rFonts w:ascii="Angsana New" w:hAnsi="Angsana New"/>
          <w:sz w:val="32"/>
          <w:szCs w:val="32"/>
        </w:rPr>
        <w:t xml:space="preserve"> </w:t>
      </w:r>
      <w:r w:rsidR="00E763C8" w:rsidRPr="00CD44DB">
        <w:rPr>
          <w:rFonts w:ascii="Angsana New" w:hAnsi="Angsana New" w:hint="cs"/>
          <w:sz w:val="32"/>
          <w:szCs w:val="32"/>
          <w:cs/>
        </w:rPr>
        <w:t>ซึ่งเป็นที่ตั้งของอนุสาวรีย์พระเจ้าอเล็กซาน</w:t>
      </w:r>
      <w:proofErr w:type="spellStart"/>
      <w:r w:rsidR="00E763C8" w:rsidRPr="00CD44DB">
        <w:rPr>
          <w:rFonts w:ascii="Angsana New" w:hAnsi="Angsana New" w:hint="cs"/>
          <w:sz w:val="32"/>
          <w:szCs w:val="32"/>
          <w:cs/>
        </w:rPr>
        <w:t>เดอร์</w:t>
      </w:r>
      <w:proofErr w:type="spellEnd"/>
      <w:r w:rsidR="00E763C8" w:rsidRPr="00CD44DB">
        <w:rPr>
          <w:rFonts w:ascii="Angsana New" w:hAnsi="Angsana New" w:hint="cs"/>
          <w:sz w:val="32"/>
          <w:szCs w:val="32"/>
          <w:cs/>
        </w:rPr>
        <w:t>และมหาวิหารใหญ่นิกายรูเธอรัน</w:t>
      </w:r>
      <w:r w:rsidR="00E763C8" w:rsidRPr="00052CC4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นำ</w:t>
      </w:r>
      <w:r w:rsidR="00E763C8" w:rsidRPr="00052CC4"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  <w:t xml:space="preserve">ชม </w:t>
      </w:r>
      <w:r w:rsidR="00E763C8" w:rsidRPr="00434F51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lang w:eastAsia="en-US"/>
        </w:rPr>
        <w:t>“</w:t>
      </w:r>
      <w:r w:rsidR="00E763C8" w:rsidRPr="00434F51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ตลาดนัดริมทะเล</w:t>
      </w:r>
      <w:r w:rsidR="00E763C8" w:rsidRPr="00434F51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lang w:eastAsia="en-US"/>
        </w:rPr>
        <w:t>”</w:t>
      </w:r>
      <w:r w:rsidR="00E763C8" w:rsidRPr="00434F51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 xml:space="preserve"> Market Square</w:t>
      </w:r>
      <w:r w:rsidR="00E763C8" w:rsidRPr="00434F51">
        <w:rPr>
          <w:rFonts w:ascii="Angsana New" w:eastAsia="Times New Roman" w:hAnsi="Angsana New"/>
          <w:color w:val="000000"/>
          <w:sz w:val="36"/>
          <w:szCs w:val="36"/>
          <w:lang w:eastAsia="en-US"/>
        </w:rPr>
        <w:t xml:space="preserve"> 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</w:t>
      </w:r>
      <w:r w:rsidR="00E763C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ป็นที่ตั้งสถานที่สำคัญ อาทิ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</w:t>
      </w:r>
      <w:r w:rsidR="00E763C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ป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ระธานาธิบดี</w:t>
      </w:r>
      <w:r w:rsidR="00E763C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ศาลากลางและโบสถ์</w:t>
      </w:r>
      <w:r w:rsidR="00E763C8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763C8">
        <w:rPr>
          <w:rFonts w:ascii="Angsana New" w:hAnsi="Angsana New"/>
          <w:color w:val="0000FF"/>
          <w:sz w:val="32"/>
          <w:szCs w:val="32"/>
          <w:u w:val="single"/>
        </w:rPr>
        <w:t xml:space="preserve">/ </w:t>
      </w:r>
      <w:r w:rsidR="00FD13DE">
        <w:rPr>
          <w:rFonts w:ascii="Angsana New" w:hAnsi="Angsana New" w:hint="cs"/>
          <w:sz w:val="32"/>
          <w:szCs w:val="32"/>
          <w:cs/>
        </w:rPr>
        <w:t>นำชม</w:t>
      </w:r>
      <w:r w:rsidR="00FD13DE" w:rsidRPr="00CD44DB">
        <w:rPr>
          <w:rFonts w:ascii="Angsana New" w:hAnsi="Angsana New"/>
          <w:sz w:val="32"/>
          <w:szCs w:val="32"/>
          <w:cs/>
        </w:rPr>
        <w:t xml:space="preserve"> </w:t>
      </w:r>
      <w:r w:rsidR="00FD13DE" w:rsidRPr="00434F51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“</w:t>
      </w:r>
      <w:r w:rsidR="00FD13DE" w:rsidRPr="00434F5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อนุสาวรีย์</w:t>
      </w:r>
      <w:proofErr w:type="spellStart"/>
      <w:r w:rsidR="00FD13DE" w:rsidRPr="00434F5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ซิเบ</w:t>
      </w:r>
      <w:proofErr w:type="spellEnd"/>
      <w:r w:rsidR="00FD13DE" w:rsidRPr="00434F5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ลิ</w:t>
      </w:r>
      <w:proofErr w:type="spellStart"/>
      <w:r w:rsidR="00FD13DE" w:rsidRPr="00434F51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อุซ</w:t>
      </w:r>
      <w:proofErr w:type="spellEnd"/>
      <w:r w:rsidR="00FD13DE" w:rsidRPr="00434F51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 Sibelius</w:t>
      </w:r>
      <w:r w:rsidR="00FD13DE" w:rsidRPr="00434F51">
        <w:rPr>
          <w:rFonts w:ascii="Angsana New" w:hAnsi="Angsana New"/>
          <w:sz w:val="36"/>
          <w:szCs w:val="36"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คีตกวีเอกชาวฟินน์ผู้แต่ง</w:t>
      </w:r>
      <w:r w:rsidR="00FD13DE">
        <w:rPr>
          <w:rFonts w:ascii="Angsana New" w:hAnsi="Angsana New"/>
          <w:sz w:val="32"/>
          <w:szCs w:val="32"/>
        </w:rPr>
        <w:t xml:space="preserve"> </w:t>
      </w:r>
      <w:r w:rsidR="00FD13DE" w:rsidRPr="00CD44DB">
        <w:rPr>
          <w:rFonts w:ascii="Angsana New" w:hAnsi="Angsana New" w:hint="cs"/>
          <w:sz w:val="32"/>
          <w:szCs w:val="32"/>
          <w:cs/>
        </w:rPr>
        <w:t>เพลง</w:t>
      </w:r>
      <w:proofErr w:type="spellStart"/>
      <w:r w:rsidR="00FD13DE" w:rsidRPr="00CD44DB">
        <w:rPr>
          <w:rFonts w:ascii="Angsana New" w:hAnsi="Angsana New" w:hint="cs"/>
          <w:sz w:val="32"/>
          <w:szCs w:val="32"/>
          <w:cs/>
        </w:rPr>
        <w:t>ฟินแ</w:t>
      </w:r>
      <w:proofErr w:type="spellEnd"/>
      <w:r w:rsidR="00FD13DE" w:rsidRPr="00CD44DB">
        <w:rPr>
          <w:rFonts w:ascii="Angsana New" w:hAnsi="Angsana New" w:hint="cs"/>
          <w:sz w:val="32"/>
          <w:szCs w:val="32"/>
          <w:cs/>
        </w:rPr>
        <w:t>ลนเดียที่สวนสาธารณะ</w:t>
      </w:r>
      <w:proofErr w:type="spellStart"/>
      <w:r w:rsidR="00FD13DE" w:rsidRPr="00CD44DB">
        <w:rPr>
          <w:rFonts w:ascii="Angsana New" w:hAnsi="Angsana New" w:hint="cs"/>
          <w:sz w:val="32"/>
          <w:szCs w:val="32"/>
          <w:cs/>
        </w:rPr>
        <w:t>เวลล์</w:t>
      </w:r>
      <w:proofErr w:type="spellEnd"/>
      <w:r w:rsidR="00FD13DE">
        <w:rPr>
          <w:rFonts w:ascii="Angsana New" w:hAnsi="Angsana New"/>
          <w:sz w:val="32"/>
          <w:szCs w:val="32"/>
        </w:rPr>
        <w:t xml:space="preserve"> </w:t>
      </w:r>
      <w:r w:rsidR="002C1363">
        <w:rPr>
          <w:rFonts w:ascii="Angsana New" w:hAnsi="Angsana New" w:hint="cs"/>
          <w:sz w:val="32"/>
          <w:szCs w:val="32"/>
          <w:cs/>
        </w:rPr>
        <w:t>นำทุก</w:t>
      </w:r>
      <w:r w:rsidR="0059221F" w:rsidRPr="0059221F">
        <w:rPr>
          <w:rFonts w:ascii="Angsana New" w:hAnsi="Angsana New" w:hint="cs"/>
          <w:sz w:val="32"/>
          <w:szCs w:val="32"/>
          <w:cs/>
        </w:rPr>
        <w:t>ท่าน</w:t>
      </w:r>
      <w:r w:rsidR="002C1363">
        <w:rPr>
          <w:rFonts w:ascii="Angsana New" w:hAnsi="Angsana New" w:hint="cs"/>
          <w:sz w:val="32"/>
          <w:szCs w:val="32"/>
          <w:cs/>
        </w:rPr>
        <w:t>เข้าสู่</w:t>
      </w:r>
      <w:r w:rsidR="0059221F" w:rsidRPr="0059221F">
        <w:rPr>
          <w:rFonts w:ascii="Angsana New" w:hAnsi="Angsana New"/>
          <w:sz w:val="32"/>
          <w:szCs w:val="32"/>
          <w:cs/>
        </w:rPr>
        <w:t xml:space="preserve"> </w:t>
      </w:r>
      <w:r w:rsidR="0059221F" w:rsidRPr="002C1363">
        <w:rPr>
          <w:rFonts w:ascii="Angsana New" w:hAnsi="Angsana New"/>
          <w:color w:val="3333FF"/>
          <w:sz w:val="34"/>
          <w:szCs w:val="34"/>
          <w:u w:val="single"/>
          <w:cs/>
        </w:rPr>
        <w:t>“</w:t>
      </w:r>
      <w:r w:rsidR="0059221F" w:rsidRPr="002C1363">
        <w:rPr>
          <w:rFonts w:ascii="Angsana New" w:hAnsi="Angsana New" w:hint="cs"/>
          <w:color w:val="3333FF"/>
          <w:sz w:val="34"/>
          <w:szCs w:val="34"/>
          <w:u w:val="single"/>
          <w:cs/>
        </w:rPr>
        <w:t>ย่านถนนเอสปลานาดิ</w:t>
      </w:r>
      <w:r w:rsidR="0059221F" w:rsidRPr="002C1363">
        <w:rPr>
          <w:rFonts w:ascii="Angsana New" w:hAnsi="Angsana New" w:hint="eastAsia"/>
          <w:color w:val="3333FF"/>
          <w:sz w:val="34"/>
          <w:szCs w:val="34"/>
          <w:u w:val="single"/>
          <w:cs/>
        </w:rPr>
        <w:t>”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59221F" w:rsidRPr="002C1363">
        <w:rPr>
          <w:rFonts w:ascii="Angsana New" w:hAnsi="Angsana New"/>
          <w:color w:val="3333FF"/>
          <w:sz w:val="34"/>
          <w:szCs w:val="34"/>
          <w:u w:val="single"/>
        </w:rPr>
        <w:t>Esplanadi</w:t>
      </w:r>
      <w:proofErr w:type="spellEnd"/>
      <w:r w:rsidR="0059221F" w:rsidRPr="0059221F">
        <w:rPr>
          <w:rFonts w:ascii="Angsana New" w:hAnsi="Angsana New"/>
          <w:sz w:val="32"/>
          <w:szCs w:val="32"/>
        </w:rPr>
        <w:t xml:space="preserve"> </w:t>
      </w:r>
      <w:r w:rsidR="0059221F" w:rsidRPr="0059221F">
        <w:rPr>
          <w:rFonts w:ascii="Angsana New" w:hAnsi="Angsana New" w:hint="cs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="0059221F" w:rsidRPr="0059221F">
        <w:rPr>
          <w:rFonts w:ascii="Angsana New" w:hAnsi="Angsana New" w:hint="cs"/>
          <w:sz w:val="32"/>
          <w:szCs w:val="32"/>
          <w:cs/>
        </w:rPr>
        <w:t>นิช</w:t>
      </w:r>
      <w:proofErr w:type="spellEnd"/>
      <w:r w:rsidR="0059221F" w:rsidRPr="0059221F">
        <w:rPr>
          <w:rFonts w:ascii="Angsana New" w:hAnsi="Angsana New" w:hint="cs"/>
          <w:sz w:val="32"/>
          <w:szCs w:val="32"/>
          <w:cs/>
        </w:rPr>
        <w:t>ผสมส</w:t>
      </w:r>
      <w:proofErr w:type="spellStart"/>
      <w:r w:rsidR="0059221F" w:rsidRPr="0059221F">
        <w:rPr>
          <w:rFonts w:ascii="Angsana New" w:hAnsi="Angsana New" w:hint="cs"/>
          <w:sz w:val="32"/>
          <w:szCs w:val="32"/>
          <w:cs/>
        </w:rPr>
        <w:t>วีดิ</w:t>
      </w:r>
      <w:proofErr w:type="spellEnd"/>
      <w:r w:rsidR="0059221F" w:rsidRPr="0059221F">
        <w:rPr>
          <w:rFonts w:ascii="Angsana New" w:hAnsi="Angsana New" w:hint="cs"/>
          <w:sz w:val="32"/>
          <w:szCs w:val="32"/>
          <w:cs/>
        </w:rPr>
        <w:t>ชเรียงรายไปด้วยสินค้าดีไซน์ชื่อดัง</w:t>
      </w:r>
      <w:r w:rsidR="0059221F" w:rsidRPr="0059221F">
        <w:rPr>
          <w:rFonts w:ascii="Angsana New" w:hAnsi="Angsana New"/>
          <w:sz w:val="32"/>
          <w:szCs w:val="32"/>
          <w:cs/>
        </w:rPr>
        <w:t xml:space="preserve"> </w:t>
      </w:r>
      <w:r w:rsidR="0059221F" w:rsidRPr="0059221F">
        <w:rPr>
          <w:rFonts w:ascii="Angsana New" w:hAnsi="Angsana New" w:hint="cs"/>
          <w:sz w:val="32"/>
          <w:szCs w:val="32"/>
          <w:cs/>
        </w:rPr>
        <w:t>และห้าง</w:t>
      </w:r>
      <w:r w:rsidR="0059221F" w:rsidRPr="0059221F">
        <w:rPr>
          <w:rFonts w:ascii="Angsana New" w:hAnsi="Angsana New"/>
          <w:sz w:val="32"/>
          <w:szCs w:val="32"/>
          <w:cs/>
        </w:rPr>
        <w:t xml:space="preserve"> “</w:t>
      </w:r>
      <w:r w:rsidR="0059221F" w:rsidRPr="0059221F">
        <w:rPr>
          <w:rFonts w:ascii="Angsana New" w:hAnsi="Angsana New"/>
          <w:sz w:val="32"/>
          <w:szCs w:val="32"/>
        </w:rPr>
        <w:t xml:space="preserve">Stockmann” </w:t>
      </w:r>
      <w:r w:rsidR="0059221F" w:rsidRPr="0059221F">
        <w:rPr>
          <w:rFonts w:ascii="Angsana New" w:hAnsi="Angsana New" w:hint="cs"/>
          <w:sz w:val="32"/>
          <w:szCs w:val="32"/>
          <w:cs/>
        </w:rPr>
        <w:t>ที่เต็มไปด้วยสินค้าต่างมากมาย</w:t>
      </w:r>
      <w:r w:rsidR="0059221F" w:rsidRPr="0059221F">
        <w:rPr>
          <w:rFonts w:ascii="Angsana New" w:hAnsi="Angsana New"/>
          <w:sz w:val="32"/>
          <w:szCs w:val="32"/>
          <w:cs/>
        </w:rPr>
        <w:t xml:space="preserve"> </w:t>
      </w:r>
      <w:r w:rsidR="0059221F" w:rsidRPr="0059221F">
        <w:rPr>
          <w:rFonts w:ascii="Angsana New" w:hAnsi="Angsana New" w:hint="cs"/>
          <w:sz w:val="32"/>
          <w:szCs w:val="32"/>
          <w:cs/>
        </w:rPr>
        <w:t>อิสระให้ท่านได้</w:t>
      </w:r>
      <w:proofErr w:type="spellStart"/>
      <w:r w:rsidR="0059221F" w:rsidRPr="0059221F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="0059221F" w:rsidRPr="0059221F">
        <w:rPr>
          <w:rFonts w:ascii="Angsana New" w:hAnsi="Angsana New" w:hint="cs"/>
          <w:sz w:val="32"/>
          <w:szCs w:val="32"/>
          <w:cs/>
        </w:rPr>
        <w:t>อปปิ้ง</w:t>
      </w:r>
      <w:r w:rsidR="0059221F" w:rsidRPr="0059221F">
        <w:rPr>
          <w:rFonts w:ascii="Angsana New" w:hAnsi="Angsana New"/>
          <w:sz w:val="32"/>
          <w:szCs w:val="32"/>
          <w:cs/>
        </w:rPr>
        <w:t xml:space="preserve"> </w:t>
      </w:r>
      <w:r w:rsidR="0059221F" w:rsidRPr="0059221F">
        <w:rPr>
          <w:rFonts w:ascii="Angsana New" w:hAnsi="Angsana New" w:hint="cs"/>
          <w:sz w:val="32"/>
          <w:szCs w:val="32"/>
          <w:cs/>
        </w:rPr>
        <w:t>ในกรุงเฮลซิงกิตามอัธยาศัย</w:t>
      </w:r>
      <w:r w:rsidR="0059221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 </w:t>
      </w:r>
    </w:p>
    <w:p w14:paraId="218AA3FF" w14:textId="77777777" w:rsidR="0059221F" w:rsidRPr="00922497" w:rsidRDefault="0059221F" w:rsidP="00FD13DE">
      <w:pPr>
        <w:ind w:left="284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5EC232DE" w14:textId="77777777" w:rsidR="0059221F" w:rsidRDefault="0059221F" w:rsidP="0059221F">
      <w:pPr>
        <w:ind w:left="284" w:hanging="851"/>
        <w:rPr>
          <w:rFonts w:ascii="Angsana New" w:hAnsi="Angsana New"/>
          <w:color w:val="3333FF"/>
          <w:sz w:val="32"/>
          <w:szCs w:val="32"/>
        </w:rPr>
      </w:pPr>
      <w:r w:rsidRPr="00637BE9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637BE9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 w:rsidRPr="00637BE9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Holiday Inn </w:t>
      </w:r>
      <w:r w:rsidRPr="00637BE9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Hotel</w:t>
      </w:r>
      <w:r w:rsidR="00E763C8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Airport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</w:t>
      </w:r>
      <w:r w:rsidRPr="00637BE9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637BE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51C905E8" w14:textId="77777777" w:rsidR="00A96828" w:rsidRDefault="00A96828" w:rsidP="0059221F">
      <w:pPr>
        <w:ind w:left="284" w:hanging="851"/>
        <w:rPr>
          <w:rFonts w:ascii="Angsana New" w:hAnsi="Angsana New"/>
          <w:color w:val="3333FF"/>
          <w:sz w:val="32"/>
          <w:szCs w:val="32"/>
        </w:rPr>
      </w:pPr>
    </w:p>
    <w:p w14:paraId="5B26688E" w14:textId="77777777" w:rsidR="0097536D" w:rsidRPr="004B478D" w:rsidRDefault="00D134FD" w:rsidP="00E81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9965A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เก้า</w:t>
      </w:r>
      <w:r w:rsidR="004B478D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องการเดินทาง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>
        <w:rPr>
          <w:rFonts w:ascii="Angsana New" w:hAnsi="Angsana New"/>
          <w:b/>
          <w:bCs/>
          <w:color w:val="0000FF"/>
          <w:sz w:val="40"/>
          <w:szCs w:val="40"/>
        </w:rPr>
        <w:t>9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536164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เฮลซิงกิ</w:t>
      </w:r>
      <w:r w:rsidR="00BC4C49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BC4C49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C133E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7C133E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2193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เดินทางกลับ</w:t>
      </w:r>
    </w:p>
    <w:p w14:paraId="6B85FDBA" w14:textId="77777777" w:rsidR="0059221F" w:rsidRDefault="00FD13DE" w:rsidP="00E817FA">
      <w:pPr>
        <w:ind w:left="284" w:hanging="851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ณ </w:t>
      </w:r>
      <w:r w:rsidRPr="00922497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</w:t>
      </w:r>
      <w:r w:rsidR="00E763C8">
        <w:rPr>
          <w:rFonts w:ascii="Angsana New" w:hAnsi="Angsana New"/>
          <w:color w:val="0000FF"/>
          <w:sz w:val="32"/>
          <w:szCs w:val="32"/>
          <w:u w:val="single"/>
        </w:rPr>
        <w:t xml:space="preserve"> / </w:t>
      </w:r>
      <w:r w:rsidR="0059221F">
        <w:rPr>
          <w:rFonts w:ascii="Angsana New" w:hAnsi="Angsana New" w:hint="cs"/>
          <w:color w:val="0000FF"/>
          <w:sz w:val="32"/>
          <w:szCs w:val="32"/>
          <w:u w:val="single"/>
          <w:cs/>
        </w:rPr>
        <w:t>นำท่านออกเดินทางสู่สนามบิน</w:t>
      </w:r>
    </w:p>
    <w:p w14:paraId="0E63C93A" w14:textId="2BEDA49B" w:rsidR="0059221F" w:rsidRPr="00613530" w:rsidRDefault="0059221F" w:rsidP="00E817FA">
      <w:pPr>
        <w:ind w:left="284" w:hanging="851"/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A96828">
        <w:rPr>
          <w:rFonts w:ascii="Angsana New" w:hAnsi="Angsana New" w:hint="cs"/>
          <w:color w:val="0000FF"/>
          <w:sz w:val="32"/>
          <w:szCs w:val="32"/>
          <w:u w:val="single"/>
          <w:cs/>
        </w:rPr>
        <w:t>4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.</w:t>
      </w:r>
      <w:r w:rsidR="00A96828">
        <w:rPr>
          <w:rFonts w:ascii="Angsana New" w:hAnsi="Angsana New" w:hint="cs"/>
          <w:color w:val="0000FF"/>
          <w:sz w:val="32"/>
          <w:szCs w:val="32"/>
          <w:u w:val="single"/>
          <w:cs/>
        </w:rPr>
        <w:t>0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5</w:t>
      </w:r>
      <w:r w:rsidRPr="0061353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613530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ออกเดินทางสู่สนามบินสุวรรณภูมิ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Pr="00613530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โดยการบินฟินน์แอร์เที่ยวบินที่</w:t>
      </w:r>
      <w:r w:rsidRPr="0061353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613530">
        <w:rPr>
          <w:rFonts w:ascii="Angsana New" w:hAnsi="Angsana New"/>
          <w:color w:val="0000FF"/>
          <w:sz w:val="32"/>
          <w:szCs w:val="32"/>
          <w:u w:val="single"/>
        </w:rPr>
        <w:t>AY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14</w:t>
      </w:r>
      <w:r w:rsidR="00EC70A0"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(บินตรง)</w:t>
      </w:r>
    </w:p>
    <w:p w14:paraId="252B64E7" w14:textId="77777777" w:rsidR="00C346D0" w:rsidRPr="004B478D" w:rsidRDefault="00D134FD" w:rsidP="00E81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9965A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สิบ</w:t>
      </w:r>
      <w:r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BC4C49" w:rsidRPr="004B478D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>
        <w:rPr>
          <w:rFonts w:ascii="Angsana New" w:hAnsi="Angsana New"/>
          <w:b/>
          <w:bCs/>
          <w:color w:val="0000FF"/>
          <w:sz w:val="40"/>
          <w:szCs w:val="40"/>
        </w:rPr>
        <w:t>10</w:t>
      </w:r>
      <w:r w:rsidR="0097536D" w:rsidRPr="004B478D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0545A0" w:rsidRPr="004B478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346D0" w:rsidRPr="004B478D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0CCAB98E" w14:textId="1BC8AF7A" w:rsidR="00F2193B" w:rsidRDefault="0059221F" w:rsidP="00E817FA">
      <w:pPr>
        <w:ind w:left="284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0</w:t>
      </w:r>
      <w:r w:rsidR="00EC70A0">
        <w:rPr>
          <w:rFonts w:ascii="Angsana New" w:hAnsi="Angsana New" w:hint="cs"/>
          <w:color w:val="0000FF"/>
          <w:sz w:val="32"/>
          <w:szCs w:val="32"/>
          <w:u w:val="single"/>
          <w:cs/>
        </w:rPr>
        <w:t>5</w:t>
      </w:r>
      <w:r w:rsidR="00F2193B" w:rsidRPr="00613530">
        <w:rPr>
          <w:rFonts w:ascii="Angsana New" w:hAnsi="Angsana New"/>
          <w:color w:val="0000FF"/>
          <w:sz w:val="32"/>
          <w:szCs w:val="32"/>
          <w:u w:val="single"/>
          <w:cs/>
        </w:rPr>
        <w:t>.</w:t>
      </w:r>
      <w:r w:rsidR="00A96828">
        <w:rPr>
          <w:rFonts w:ascii="Angsana New" w:hAnsi="Angsana New" w:hint="cs"/>
          <w:color w:val="0000FF"/>
          <w:sz w:val="32"/>
          <w:szCs w:val="32"/>
          <w:u w:val="single"/>
          <w:cs/>
        </w:rPr>
        <w:t>30</w:t>
      </w:r>
      <w:r w:rsidR="00F2193B" w:rsidRPr="0061353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F2193B" w:rsidRPr="0061353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เดินทางถึงกรุงเทพฯ</w:t>
      </w:r>
      <w:r w:rsidR="00F2193B" w:rsidRPr="00613530">
        <w:rPr>
          <w:rFonts w:ascii="Angsana New" w:hAnsi="Angsana New"/>
          <w:color w:val="0000FF"/>
          <w:sz w:val="32"/>
          <w:szCs w:val="32"/>
          <w:u w:val="single"/>
          <w:cs/>
        </w:rPr>
        <w:t>...</w:t>
      </w:r>
      <w:r w:rsidR="00F2193B" w:rsidRPr="00613530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</w:t>
      </w:r>
      <w:proofErr w:type="spellStart"/>
      <w:r w:rsidR="00F2193B" w:rsidRPr="00613530">
        <w:rPr>
          <w:rFonts w:ascii="Angsana New" w:hAnsi="Angsana New" w:hint="cs"/>
          <w:color w:val="0000FF"/>
          <w:sz w:val="32"/>
          <w:szCs w:val="32"/>
          <w:u w:val="single"/>
          <w:cs/>
        </w:rPr>
        <w:t>สวั</w:t>
      </w:r>
      <w:proofErr w:type="spellEnd"/>
      <w:r w:rsidR="00F2193B" w:rsidRPr="00613530">
        <w:rPr>
          <w:rFonts w:ascii="Angsana New" w:hAnsi="Angsana New" w:hint="cs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583D2293" w14:textId="77777777" w:rsidR="00BC4C49" w:rsidRPr="00922497" w:rsidRDefault="00171BD6" w:rsidP="00E817FA">
      <w:pPr>
        <w:pStyle w:val="a8"/>
        <w:ind w:left="284" w:hanging="851"/>
        <w:jc w:val="center"/>
        <w:rPr>
          <w:rFonts w:ascii="Angsana New" w:hAnsi="Angsana New" w:cs="Angsana New"/>
          <w:color w:val="0000FF"/>
          <w:sz w:val="32"/>
          <w:szCs w:val="32"/>
        </w:rPr>
      </w:pPr>
      <w:r w:rsidRPr="00922497">
        <w:rPr>
          <w:rFonts w:ascii="Angsana New" w:hAnsi="Angsana New" w:cs="Angsana New"/>
          <w:color w:val="0000FF"/>
          <w:sz w:val="32"/>
          <w:szCs w:val="32"/>
          <w:cs/>
        </w:rPr>
        <w:t>****************************************************************</w:t>
      </w:r>
    </w:p>
    <w:p w14:paraId="3C643EC3" w14:textId="77777777" w:rsidR="009A3EE6" w:rsidRPr="007B0856" w:rsidRDefault="009A3EE6" w:rsidP="00E817FA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C22FA"/>
        <w:ind w:left="-567"/>
        <w:jc w:val="thaiDistribute"/>
        <w:rPr>
          <w:rFonts w:ascii="Angsana New" w:hAnsi="Angsana New" w:cs="Angsana New"/>
          <w:color w:val="FFFFFF"/>
          <w:sz w:val="32"/>
          <w:szCs w:val="32"/>
        </w:rPr>
      </w:pPr>
      <w:r w:rsidRPr="007B0856">
        <w:rPr>
          <w:rFonts w:ascii="Angsana New" w:hAnsi="Angsana New" w:cs="Angsana New"/>
          <w:color w:val="FFFFFF"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B0856">
        <w:rPr>
          <w:rFonts w:ascii="Angsana New" w:hAnsi="Angsana New" w:cs="Angsana New"/>
          <w:color w:val="FFFFFF"/>
          <w:sz w:val="32"/>
          <w:szCs w:val="32"/>
        </w:rPr>
        <w:t xml:space="preserve"> </w:t>
      </w:r>
    </w:p>
    <w:p w14:paraId="6CC8A51D" w14:textId="77777777" w:rsidR="00922497" w:rsidRDefault="00922497" w:rsidP="00E817FA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1E41426F" w14:textId="77777777" w:rsidR="00A96828" w:rsidRDefault="00A96828" w:rsidP="00E817FA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7C7F3C1B" w14:textId="77777777" w:rsidR="00A96828" w:rsidRDefault="00A96828" w:rsidP="00E817FA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6BF6744C" w14:textId="77777777" w:rsidR="00A96828" w:rsidRDefault="00A96828" w:rsidP="00E817FA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654E2EE" w14:textId="77777777" w:rsidR="00A96828" w:rsidRDefault="00A96828" w:rsidP="00E817FA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442B3AFA" w14:textId="77777777" w:rsidR="00A96828" w:rsidRDefault="00A96828" w:rsidP="00E817FA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94F27BC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031F3352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309FE4BC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61ECA2B7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6C5D8F0E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02B78E39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FFF8BBE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801EF95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4859F75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1FAB4839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6F878D4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8C7E0CA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110DF468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6479CC94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EB17123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1435419D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057ED098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AD52582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0CC0B8B6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7B4BBFF0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7C507CF8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76F20E75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06B004A4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3072EC70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0F817C2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18265455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94D6AA3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7093F7B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12CE7E0E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DD9EE7D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4D73BCEE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34291516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4853762C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46F59453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295FA3F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2BA207E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3855F189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68F1DE41" w14:textId="77777777" w:rsidR="00A96828" w:rsidRDefault="00A96828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tbl>
      <w:tblPr>
        <w:tblW w:w="536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842"/>
        <w:gridCol w:w="2270"/>
        <w:gridCol w:w="2572"/>
        <w:gridCol w:w="1395"/>
      </w:tblGrid>
      <w:tr w:rsidR="00B026E6" w:rsidRPr="007B0856" w14:paraId="29878D58" w14:textId="77777777" w:rsidTr="005910B5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6873476A" w14:textId="3CEC9029" w:rsidR="00B026E6" w:rsidRPr="007B0856" w:rsidRDefault="00B026E6" w:rsidP="00703E7E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  <w:lang w:val="en-GB"/>
              </w:rPr>
            </w:pPr>
            <w:r w:rsidRPr="007B0856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="00B34BD2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  <w:lang w:val="en-GB"/>
              </w:rPr>
              <w:t>(</w:t>
            </w:r>
            <w:r w:rsidR="00CD2D4A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รวมค่าวีซ่า </w:t>
            </w:r>
            <w:r w:rsidR="00CD2D4A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CD2D4A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  <w:lang w:val="en-GB"/>
              </w:rPr>
              <w:t>)</w:t>
            </w:r>
          </w:p>
        </w:tc>
      </w:tr>
      <w:tr w:rsidR="006A5C13" w:rsidRPr="007B0856" w14:paraId="46EB293E" w14:textId="77777777" w:rsidTr="005910B5">
        <w:trPr>
          <w:trHeight w:val="892"/>
        </w:trPr>
        <w:tc>
          <w:tcPr>
            <w:tcW w:w="1149" w:type="pct"/>
            <w:shd w:val="clear" w:color="auto" w:fill="3333FF"/>
          </w:tcPr>
          <w:p w14:paraId="504628A8" w14:textId="77777777" w:rsidR="00B026E6" w:rsidRPr="007B0856" w:rsidRDefault="00B026E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878" w:type="pct"/>
            <w:shd w:val="clear" w:color="auto" w:fill="3333FF"/>
          </w:tcPr>
          <w:p w14:paraId="2E929E02" w14:textId="77777777" w:rsidR="00B026E6" w:rsidRPr="007B0856" w:rsidRDefault="00B026E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ผู้ใหญ่</w:t>
            </w:r>
          </w:p>
          <w:p w14:paraId="49C4788F" w14:textId="77777777" w:rsidR="00B026E6" w:rsidRPr="007B0856" w:rsidRDefault="00B026E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82" w:type="pct"/>
            <w:shd w:val="clear" w:color="auto" w:fill="3333FF"/>
          </w:tcPr>
          <w:p w14:paraId="1151EAE1" w14:textId="77777777" w:rsidR="00B026E6" w:rsidRPr="007B0856" w:rsidRDefault="00B026E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เด็กอายุต่ำกว่า 12 ปี</w:t>
            </w:r>
          </w:p>
          <w:p w14:paraId="0EAC86EB" w14:textId="77777777" w:rsidR="00B026E6" w:rsidRPr="007B0856" w:rsidRDefault="00B026E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26" w:type="pct"/>
            <w:shd w:val="clear" w:color="auto" w:fill="3333FF"/>
          </w:tcPr>
          <w:p w14:paraId="0BC09C4C" w14:textId="77777777" w:rsidR="00B026E6" w:rsidRPr="007B0856" w:rsidRDefault="00B026E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665" w:type="pct"/>
            <w:shd w:val="clear" w:color="auto" w:fill="3333FF"/>
          </w:tcPr>
          <w:p w14:paraId="7738C88D" w14:textId="77777777" w:rsidR="00B026E6" w:rsidRDefault="00B026E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7B0856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พักเดี่ยว</w:t>
            </w:r>
          </w:p>
          <w:p w14:paraId="5872CB39" w14:textId="77777777" w:rsidR="001F59A6" w:rsidRPr="007B0856" w:rsidRDefault="001F59A6" w:rsidP="00246F70">
            <w:pPr>
              <w:pStyle w:val="a8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color w:val="FFFF00"/>
                <w:sz w:val="32"/>
                <w:szCs w:val="32"/>
                <w:cs/>
              </w:rPr>
              <w:t>เพิ่มท่านล่ะ</w:t>
            </w:r>
          </w:p>
        </w:tc>
      </w:tr>
      <w:tr w:rsidR="007B55D2" w:rsidRPr="00E763C8" w14:paraId="37904CCF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699F9B4" w14:textId="32FF4694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25 พ.ค.69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C0D417D" w14:textId="1F42C91F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2437CB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43961CBF" w14:textId="16E1414F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2437CB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70D99809" w14:textId="2BB8BA27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2437CB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66AA8A80" w14:textId="27ADC186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7B55D2" w:rsidRPr="00E763C8" w14:paraId="02F1FB88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927AB5E" w14:textId="439144D0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30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08 มิ.ย.69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71E5F5A9" w14:textId="5948D48F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2437CB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1E0E3D4C" w14:textId="5C3E44E7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2437CB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23524B7A" w14:textId="3240F6AB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2437CB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27264A02" w14:textId="2E2083FB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A96828" w:rsidRPr="00E763C8" w14:paraId="73B76B91" w14:textId="77777777" w:rsidTr="00A96828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58F40D7" w14:textId="1F60D66F" w:rsidR="00A96828" w:rsidRDefault="00A96828" w:rsidP="00A96828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***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Midnight Sun ***</w:t>
            </w:r>
          </w:p>
        </w:tc>
      </w:tr>
      <w:tr w:rsidR="007B55D2" w:rsidRPr="00E763C8" w14:paraId="0AB4C04A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82A41C7" w14:textId="64889FF9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29 มิ.ย.69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382A5DF7" w14:textId="389ABAC4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C84EFA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4C63A213" w14:textId="02B39966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C84EFA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254D8879" w14:textId="2AC4F838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C84EFA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2A794E12" w14:textId="10CACC10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F02825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7B55D2" w:rsidRPr="00E763C8" w14:paraId="55EF6D84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3418FC1" w14:textId="54633718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03 ส.ค.69 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534B3C9" w14:textId="30951793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C84EFA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21E1E33D" w14:textId="7B412DD8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C84EFA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71D75DFE" w14:textId="202001DC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C84EFA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6E3DDA5F" w14:textId="4BACAC33" w:rsidR="007B55D2" w:rsidRPr="00E763C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</w:pPr>
            <w:r w:rsidRPr="00F02825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7B55D2" w:rsidRPr="00E763C8" w14:paraId="66AE1554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3F79434" w14:textId="4C9A0E1E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20 ส.ค.69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0BFD78C5" w14:textId="2368187E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E6C9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160EC3EF" w14:textId="555E3B9B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E6C9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4F7F5B4D" w14:textId="01766E51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E6C9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63DE6AA5" w14:textId="33883413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825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A96828" w:rsidRPr="00E763C8" w14:paraId="2BCBAAD8" w14:textId="77777777" w:rsidTr="00A96828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579C6C8" w14:textId="330A1463" w:rsidR="00A96828" w:rsidRDefault="00A96828" w:rsidP="00A96828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 xml:space="preserve">*** Autumn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ใบไม้เปลี่ยนสี ***</w:t>
            </w:r>
          </w:p>
        </w:tc>
      </w:tr>
      <w:tr w:rsidR="007B55D2" w:rsidRPr="00E763C8" w14:paraId="72F127D9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F752C1B" w14:textId="07D8E9E5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25 ก.ย.69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0D29D391" w14:textId="699B0A0A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E6C9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18A6074B" w14:textId="6AA1E05B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E6C9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347282C4" w14:textId="40B19291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BE6C9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280F6DB9" w14:textId="53DBB546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1567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7B55D2" w:rsidRPr="00E763C8" w14:paraId="6C1DBB81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892A146" w14:textId="78C2C974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="008E1F85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ต.ค.69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C41D492" w14:textId="49DB1A98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2484AC39" w14:textId="471B64CF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10CFCF9E" w14:textId="7221E720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0F5C89C3" w14:textId="0016C6D2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1567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7B55D2" w:rsidRPr="00E763C8" w14:paraId="7627ECE6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BAF3082" w14:textId="585D05C9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ต.ค.69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AE4D3C1" w14:textId="68CEF936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579C5580" w14:textId="261A7C0F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2388E6CB" w14:textId="104B07A6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560AC4AC" w14:textId="24DDE36C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1567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7B55D2" w:rsidRPr="00E763C8" w14:paraId="62CC6E10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87D6607" w14:textId="2EFF7E69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27 ต.ค.69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0DC0010C" w14:textId="6EA81339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19F4EF6C" w14:textId="247A006B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6491AF57" w14:textId="72DF1A06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0255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139,900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440083C8" w14:textId="5FBEB0B1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1567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7B55D2" w:rsidRPr="00E763C8" w14:paraId="3E6D4F25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7A756EB" w14:textId="485AA5A2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31 ต.ค.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09 พ.ย.69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49BE5FEB" w14:textId="277829AD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0483B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27729F74" w14:textId="40224437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0483B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735BD9E3" w14:textId="660E5E7B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0483B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25C2D4E0" w14:textId="27882A9A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7B55D2" w:rsidRPr="00E763C8" w14:paraId="42324EF1" w14:textId="77777777" w:rsidTr="00E817FA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2821A02" w14:textId="2DD72752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 xml:space="preserve">14 – 23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พ.ย.69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 xml:space="preserve"> 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FFFFCC"/>
          </w:tcPr>
          <w:p w14:paraId="542C70DA" w14:textId="042471C7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0483B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  <w:shd w:val="clear" w:color="auto" w:fill="FFFFCC"/>
          </w:tcPr>
          <w:p w14:paraId="47F248E4" w14:textId="733ECCC8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0483B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  <w:shd w:val="clear" w:color="auto" w:fill="FFFFCC"/>
          </w:tcPr>
          <w:p w14:paraId="34E340AD" w14:textId="79A2336D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0483B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FFFFCC"/>
          </w:tcPr>
          <w:p w14:paraId="0D34EB44" w14:textId="69DD2019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A96828" w:rsidRPr="00E763C8" w14:paraId="0BE744C1" w14:textId="77777777" w:rsidTr="00A96828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CCCFF"/>
            <w:vAlign w:val="center"/>
          </w:tcPr>
          <w:p w14:paraId="004C5861" w14:textId="1FFE9D56" w:rsidR="00A96828" w:rsidRPr="00F70F96" w:rsidRDefault="00A96828" w:rsidP="00A96828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***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Winter Snow ***</w:t>
            </w:r>
          </w:p>
        </w:tc>
      </w:tr>
      <w:tr w:rsidR="007B55D2" w:rsidRPr="00E763C8" w14:paraId="03F0CFFE" w14:textId="77777777" w:rsidTr="006D5311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F0B5915" w14:textId="632545A8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28 พ.ย.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07 ธ.ค.69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116532D4" w14:textId="6A752DB2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725BAB55" w14:textId="02739FB6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41C8BE2F" w14:textId="50C73088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4D34F6E7" w14:textId="25EDC040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7B55D2" w:rsidRPr="00E763C8" w14:paraId="5C91BC4C" w14:textId="77777777" w:rsidTr="005910B5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CF52554" w14:textId="77777777" w:rsidR="007B55D2" w:rsidRDefault="007B55D2" w:rsidP="007B55D2">
            <w:pPr>
              <w:pStyle w:val="a8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  <w:p w14:paraId="4867EF1B" w14:textId="53A5C555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E9084E"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>“เทศกาลปีใหม่ 2570”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564CC29D" w14:textId="3137F09E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59D2D8C6" w14:textId="48284F58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937E7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08D318AC" w14:textId="2DB08EB3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937E7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149,900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256631D0" w14:textId="70506450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7B55D2" w:rsidRPr="00E763C8" w14:paraId="3F9DD6BD" w14:textId="77777777" w:rsidTr="00B26920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</w:tcPr>
          <w:p w14:paraId="20E0AB3E" w14:textId="77777777" w:rsidR="007B55D2" w:rsidRDefault="007B55D2" w:rsidP="007B55D2">
            <w:pPr>
              <w:pStyle w:val="a8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21 ก.พ.70</w:t>
            </w:r>
          </w:p>
          <w:p w14:paraId="5DF1913D" w14:textId="6616405D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E9084E"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 xml:space="preserve">วาเลนไทน์ </w:t>
            </w:r>
            <w:r w:rsidRPr="00E9084E"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</w:rPr>
              <w:t xml:space="preserve">&amp; </w:t>
            </w:r>
            <w:r w:rsidRPr="00E9084E"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>ตรุษจีน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FFFFCC"/>
          </w:tcPr>
          <w:p w14:paraId="175DC501" w14:textId="0CEF485B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  <w:shd w:val="clear" w:color="auto" w:fill="FFFFCC"/>
          </w:tcPr>
          <w:p w14:paraId="035B63CD" w14:textId="66EB0381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  <w:shd w:val="clear" w:color="auto" w:fill="FFFFCC"/>
          </w:tcPr>
          <w:p w14:paraId="641057EF" w14:textId="4DEC6813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20A48F5" w14:textId="128F29A2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7B55D2" w:rsidRPr="00E763C8" w14:paraId="05F912F9" w14:textId="77777777" w:rsidTr="00B26920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543F48B" w14:textId="3DF293BC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3B0930D8" w14:textId="4DC3C889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6AA398B8" w14:textId="3D287A84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2126CB46" w14:textId="3744ACC5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6850FCA4" w14:textId="2CA7D74E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7B55D2" w:rsidRPr="00E763C8" w14:paraId="57054870" w14:textId="77777777" w:rsidTr="00B26920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F598371" w14:textId="02F7F7AA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68146D99" w14:textId="75CF3120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72BD87D5" w14:textId="1A551221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6C10DCE1" w14:textId="77E41C5B" w:rsidR="007B55D2" w:rsidRPr="008C0AA9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135,900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14:paraId="5DF69028" w14:textId="56E72D38" w:rsidR="007B55D2" w:rsidRPr="00185A38" w:rsidRDefault="007B55D2" w:rsidP="007B55D2">
            <w:pPr>
              <w:pStyle w:val="a8"/>
              <w:jc w:val="center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E817FA" w:rsidRPr="00E763C8" w14:paraId="6FC9934F" w14:textId="77777777" w:rsidTr="00E817FA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66BC74D" w14:textId="02418639" w:rsidR="00E817FA" w:rsidRPr="00F70F96" w:rsidRDefault="00E817FA" w:rsidP="00E817FA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***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 xml:space="preserve">Spring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ใบไม้ผลิ ***</w:t>
            </w:r>
          </w:p>
        </w:tc>
      </w:tr>
      <w:tr w:rsidR="007B55D2" w:rsidRPr="00E763C8" w14:paraId="73860073" w14:textId="77777777" w:rsidTr="007B55D2">
        <w:trPr>
          <w:trHeight w:val="446"/>
        </w:trPr>
        <w:tc>
          <w:tcPr>
            <w:tcW w:w="114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EF08136" w14:textId="77777777" w:rsidR="007B55D2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เม.ย.70</w:t>
            </w:r>
          </w:p>
          <w:p w14:paraId="1A7F793E" w14:textId="609978F1" w:rsidR="007B55D2" w:rsidRPr="00C37EE6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C37EE6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“เทศกาลสงกรานต์”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275B1099" w14:textId="72E08DAC" w:rsidR="007B55D2" w:rsidRPr="00853C36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6E4A88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6B988596" w14:textId="608D22EC" w:rsidR="007B55D2" w:rsidRPr="00853C36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1C29F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139,900</w:t>
            </w:r>
          </w:p>
        </w:tc>
        <w:tc>
          <w:tcPr>
            <w:tcW w:w="1226" w:type="pct"/>
            <w:tcBorders>
              <w:bottom w:val="single" w:sz="4" w:space="0" w:color="auto"/>
            </w:tcBorders>
          </w:tcPr>
          <w:p w14:paraId="5549BAAF" w14:textId="07EA8A54" w:rsidR="007B55D2" w:rsidRPr="00853C36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1C29F6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139,900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14:paraId="088BBAB2" w14:textId="4FBED67B" w:rsidR="007B55D2" w:rsidRPr="00F70F96" w:rsidRDefault="007B55D2" w:rsidP="007B55D2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F70F96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C37EE6" w:rsidRPr="00723373" w14:paraId="55B74BE3" w14:textId="77777777" w:rsidTr="005910B5">
        <w:trPr>
          <w:trHeight w:val="23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6D9F1"/>
          </w:tcPr>
          <w:p w14:paraId="35DF61CA" w14:textId="464AC4D5" w:rsidR="00C37EE6" w:rsidRPr="00723373" w:rsidRDefault="00C37EE6" w:rsidP="00C37EE6">
            <w:pPr>
              <w:pStyle w:val="a8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2337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**กรณีต้องการอัพเกรดตั๋วเครื่องบิน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(ชั้นธุรกิจ)</w:t>
            </w:r>
            <w:r w:rsidRPr="0072337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หรือห้องพักบนเรือสำราญ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(ห้องสวีท)</w:t>
            </w:r>
            <w:r w:rsidRPr="00723373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กรุณาติดต่อพนักงานขาย **</w:t>
            </w:r>
          </w:p>
        </w:tc>
      </w:tr>
    </w:tbl>
    <w:p w14:paraId="0572DE78" w14:textId="77777777" w:rsidR="00FD13DE" w:rsidRDefault="00FD13DE" w:rsidP="00B026E6">
      <w:pPr>
        <w:pStyle w:val="a8"/>
      </w:pPr>
    </w:p>
    <w:p w14:paraId="14C0B5A5" w14:textId="77777777" w:rsidR="005D04DA" w:rsidRDefault="005D04DA" w:rsidP="00B026E6">
      <w:pPr>
        <w:pStyle w:val="a8"/>
      </w:pPr>
    </w:p>
    <w:p w14:paraId="25B523CC" w14:textId="77777777" w:rsidR="005D04DA" w:rsidRDefault="005D04DA" w:rsidP="00B026E6">
      <w:pPr>
        <w:pStyle w:val="a8"/>
      </w:pPr>
    </w:p>
    <w:p w14:paraId="5DE021D8" w14:textId="77777777" w:rsidR="005D04DA" w:rsidRDefault="005D04DA" w:rsidP="00B026E6">
      <w:pPr>
        <w:pStyle w:val="a8"/>
      </w:pPr>
    </w:p>
    <w:p w14:paraId="7FE29577" w14:textId="77777777" w:rsidR="00A96828" w:rsidRDefault="00A96828" w:rsidP="00B026E6">
      <w:pPr>
        <w:pStyle w:val="a8"/>
      </w:pPr>
    </w:p>
    <w:p w14:paraId="617B58AA" w14:textId="77777777" w:rsidR="00A96828" w:rsidRDefault="00A96828" w:rsidP="00B026E6">
      <w:pPr>
        <w:pStyle w:val="a8"/>
      </w:pPr>
    </w:p>
    <w:p w14:paraId="4EC5A20F" w14:textId="77777777" w:rsidR="005F5DEA" w:rsidRPr="00B10B33" w:rsidRDefault="005F5DEA" w:rsidP="00A57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2" w:hanging="425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0EE70859" w14:textId="77777777" w:rsidR="005F5DEA" w:rsidRDefault="005F5DEA" w:rsidP="001F59A6">
      <w:pPr>
        <w:numPr>
          <w:ilvl w:val="0"/>
          <w:numId w:val="15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36164">
        <w:rPr>
          <w:rFonts w:ascii="Angsana New" w:hAnsi="Angsana New" w:hint="cs"/>
          <w:color w:val="000000"/>
          <w:sz w:val="32"/>
          <w:szCs w:val="32"/>
          <w:cs/>
        </w:rPr>
        <w:t>โคเปนเฮเก</w:t>
      </w:r>
      <w:proofErr w:type="spellStart"/>
      <w:r w:rsidR="00536164">
        <w:rPr>
          <w:rFonts w:ascii="Angsana New" w:hAnsi="Angsana New" w:hint="cs"/>
          <w:color w:val="000000"/>
          <w:sz w:val="32"/>
          <w:szCs w:val="32"/>
          <w:cs/>
        </w:rPr>
        <w:t>้น</w:t>
      </w:r>
      <w:proofErr w:type="spellEnd"/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r w:rsidR="002577CF">
        <w:rPr>
          <w:rFonts w:ascii="Angsana New" w:hAnsi="Angsana New" w:hint="cs"/>
          <w:color w:val="000000"/>
          <w:sz w:val="32"/>
          <w:szCs w:val="32"/>
          <w:cs/>
        </w:rPr>
        <w:t>เฮลซิงกิ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-กรุงเทพฯ </w:t>
      </w:r>
      <w:r w:rsidR="00704AA7"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5037EB37" w14:textId="77777777" w:rsidR="005F5DEA" w:rsidRPr="00704AA7" w:rsidRDefault="005F5DEA" w:rsidP="001F59A6">
      <w:pPr>
        <w:numPr>
          <w:ilvl w:val="0"/>
          <w:numId w:val="15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04AA7">
        <w:rPr>
          <w:rFonts w:ascii="Angsana New" w:hAnsi="Angsana New"/>
          <w:color w:val="000000"/>
          <w:sz w:val="32"/>
          <w:szCs w:val="32"/>
        </w:rPr>
        <w:t>12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C476F41" w14:textId="77777777" w:rsidR="005F5DEA" w:rsidRPr="00704AA7" w:rsidRDefault="005F5DEA" w:rsidP="00CD2D4A">
      <w:pPr>
        <w:numPr>
          <w:ilvl w:val="0"/>
          <w:numId w:val="15"/>
        </w:numPr>
        <w:ind w:left="-142" w:right="-567" w:hanging="425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704AA7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  <w:r w:rsidRPr="00704AA7">
        <w:rPr>
          <w:rFonts w:ascii="Angsana New" w:hAnsi="Angsana New"/>
          <w:color w:val="000000"/>
          <w:sz w:val="32"/>
          <w:szCs w:val="32"/>
          <w:cs/>
        </w:rPr>
        <w:t>หรือการประชุมต่างๆ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B83D506" w14:textId="77777777" w:rsidR="005F5DEA" w:rsidRPr="00B10B33" w:rsidRDefault="005F5DEA" w:rsidP="00CD2D4A">
      <w:pPr>
        <w:numPr>
          <w:ilvl w:val="0"/>
          <w:numId w:val="15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7B901ACC" w14:textId="77777777" w:rsidR="00891980" w:rsidRDefault="005F5DEA" w:rsidP="00CD2D4A">
      <w:pPr>
        <w:numPr>
          <w:ilvl w:val="0"/>
          <w:numId w:val="15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191ABD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 w:rsidR="00704AA7" w:rsidRPr="00191ABD"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 w:rsidR="00704AA7" w:rsidRPr="00191ABD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191ABD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="00704AA7" w:rsidRPr="00191ABD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6260F938" w14:textId="77777777" w:rsidR="007B0856" w:rsidRDefault="005F5DEA" w:rsidP="00CD2D4A">
      <w:pPr>
        <w:numPr>
          <w:ilvl w:val="0"/>
          <w:numId w:val="15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191ABD">
        <w:rPr>
          <w:rFonts w:ascii="Angsana New" w:hAnsi="Angsana New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191ABD" w:rsidRPr="00191ABD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="00191ABD" w:rsidRPr="00191ABD">
        <w:rPr>
          <w:rFonts w:ascii="Angsana New" w:hAnsi="Angsana New" w:hint="cs"/>
          <w:color w:val="000000"/>
          <w:sz w:val="32"/>
          <w:szCs w:val="32"/>
          <w:cs/>
        </w:rPr>
        <w:t>บาท</w:t>
      </w:r>
      <w:r w:rsidR="00191ABD" w:rsidRPr="00191ABD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191ABD" w:rsidRPr="00191ABD">
        <w:rPr>
          <w:rFonts w:ascii="Angsana New" w:hAnsi="Angsana New" w:hint="cs"/>
          <w:color w:val="000000"/>
          <w:sz w:val="32"/>
          <w:szCs w:val="32"/>
          <w:cs/>
        </w:rPr>
        <w:t>ตามเงื่อนไขกรมธรรม์</w:t>
      </w:r>
      <w:r w:rsidR="00191ABD" w:rsidRPr="00191ABD">
        <w:rPr>
          <w:rFonts w:ascii="Angsana New" w:hAnsi="Angsana New"/>
          <w:color w:val="000000"/>
          <w:sz w:val="32"/>
          <w:szCs w:val="32"/>
          <w:cs/>
        </w:rPr>
        <w:t xml:space="preserve">) </w:t>
      </w:r>
      <w:r w:rsidR="00191ABD" w:rsidRPr="00191ABD">
        <w:rPr>
          <w:rFonts w:ascii="Angsana New" w:hAnsi="Angsana New" w:hint="cs"/>
          <w:color w:val="000000"/>
          <w:sz w:val="32"/>
          <w:szCs w:val="32"/>
          <w:cs/>
        </w:rPr>
        <w:t>หากท่านอายุเกิน</w:t>
      </w:r>
      <w:r w:rsidR="00191ABD" w:rsidRPr="00191ABD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91ABD" w:rsidRPr="00191ABD">
        <w:rPr>
          <w:rFonts w:ascii="Angsana New" w:hAnsi="Angsana New"/>
          <w:color w:val="000000"/>
          <w:sz w:val="32"/>
          <w:szCs w:val="32"/>
        </w:rPr>
        <w:t xml:space="preserve">75 </w:t>
      </w:r>
      <w:r w:rsidR="00191ABD" w:rsidRPr="00191ABD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191ABD" w:rsidRPr="00191ABD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91ABD" w:rsidRPr="00191ABD">
        <w:rPr>
          <w:rFonts w:ascii="Angsana New" w:hAnsi="Angsana New" w:hint="cs"/>
          <w:color w:val="000000"/>
          <w:sz w:val="32"/>
          <w:szCs w:val="32"/>
          <w:cs/>
        </w:rPr>
        <w:t>หรือไม่ได้เดินทางไปและกลับพร้อมกรุ๊ป</w:t>
      </w:r>
      <w:r w:rsidR="00191ABD" w:rsidRPr="00191ABD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91ABD" w:rsidRPr="00191ABD">
        <w:rPr>
          <w:rFonts w:ascii="Angsana New" w:hAnsi="Angsana New" w:hint="cs"/>
          <w:color w:val="000000"/>
          <w:sz w:val="32"/>
          <w:szCs w:val="32"/>
          <w:cs/>
        </w:rPr>
        <w:t>ท่านต้องซื้อประกันเดี่ยวเพิ่ม</w:t>
      </w:r>
    </w:p>
    <w:p w14:paraId="4DCA4131" w14:textId="6309C4FD" w:rsidR="00CD2D4A" w:rsidRDefault="00CD2D4A" w:rsidP="00CD2D4A">
      <w:pPr>
        <w:pStyle w:val="a8"/>
        <w:numPr>
          <w:ilvl w:val="0"/>
          <w:numId w:val="15"/>
        </w:numPr>
        <w:ind w:left="-142" w:right="-142" w:hanging="425"/>
        <w:jc w:val="both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E7B5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ค่าธรรมเนียมวีซ่าเช็งเก่น (สถานทูตไม่คืนให้ ไม่ว่าท่านจะผ่านหรือไม่ก็ตาม)</w:t>
      </w:r>
    </w:p>
    <w:p w14:paraId="3BD6DC4F" w14:textId="3611899C" w:rsidR="00CD2D4A" w:rsidRPr="00CD2D4A" w:rsidRDefault="00CD2D4A" w:rsidP="00CD2D4A">
      <w:pPr>
        <w:pStyle w:val="a8"/>
        <w:numPr>
          <w:ilvl w:val="0"/>
          <w:numId w:val="15"/>
        </w:numPr>
        <w:ind w:left="-142" w:right="-142" w:hanging="425"/>
        <w:jc w:val="both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ค่าพนักงานยกสัมภาระ ในเรือสำราญ </w:t>
      </w:r>
    </w:p>
    <w:p w14:paraId="3D45D5F3" w14:textId="77777777" w:rsidR="005F5DEA" w:rsidRPr="00B10B33" w:rsidRDefault="005F5DEA" w:rsidP="00A57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2" w:hanging="425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3B2DA7BD" w14:textId="77777777" w:rsidR="001D6CBE" w:rsidRDefault="001D6CBE" w:rsidP="002C219F">
      <w:pPr>
        <w:pStyle w:val="a8"/>
        <w:numPr>
          <w:ilvl w:val="0"/>
          <w:numId w:val="18"/>
        </w:numPr>
        <w:ind w:left="-142" w:right="-142" w:hanging="425"/>
        <w:jc w:val="both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</w:p>
    <w:p w14:paraId="6188DD0B" w14:textId="77777777" w:rsidR="00783C97" w:rsidRPr="00783C97" w:rsidRDefault="00783C97" w:rsidP="002C219F">
      <w:pPr>
        <w:numPr>
          <w:ilvl w:val="0"/>
          <w:numId w:val="18"/>
        </w:numPr>
        <w:ind w:left="-142" w:right="-142" w:hanging="425"/>
        <w:jc w:val="both"/>
        <w:rPr>
          <w:rFonts w:ascii="Angsana New" w:hAnsi="Angsana New"/>
          <w:sz w:val="32"/>
          <w:szCs w:val="32"/>
        </w:rPr>
      </w:pPr>
      <w:r w:rsidRPr="00783C97">
        <w:rPr>
          <w:rFonts w:ascii="Angsana New" w:hAnsi="Angsana New"/>
          <w:sz w:val="32"/>
          <w:szCs w:val="32"/>
          <w:cs/>
        </w:rPr>
        <w:t xml:space="preserve">ภาษีมูลค่าเพิ่ม </w:t>
      </w:r>
      <w:r w:rsidRPr="00783C97">
        <w:rPr>
          <w:rFonts w:ascii="Angsana New" w:hAnsi="Angsana New"/>
          <w:sz w:val="32"/>
          <w:szCs w:val="32"/>
        </w:rPr>
        <w:t xml:space="preserve">7 % </w:t>
      </w:r>
      <w:r w:rsidRPr="00783C97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783C97">
        <w:rPr>
          <w:rFonts w:ascii="Angsana New" w:hAnsi="Angsana New"/>
          <w:sz w:val="32"/>
          <w:szCs w:val="32"/>
        </w:rPr>
        <w:t>3 %</w:t>
      </w:r>
      <w:r>
        <w:rPr>
          <w:rFonts w:ascii="Angsana New" w:hAnsi="Angsana New"/>
          <w:sz w:val="32"/>
          <w:szCs w:val="32"/>
        </w:rPr>
        <w:t xml:space="preserve"> </w:t>
      </w:r>
    </w:p>
    <w:p w14:paraId="5A94D19A" w14:textId="77777777" w:rsidR="001D6CBE" w:rsidRDefault="001D6CBE" w:rsidP="002C219F">
      <w:pPr>
        <w:pStyle w:val="a8"/>
        <w:numPr>
          <w:ilvl w:val="0"/>
          <w:numId w:val="18"/>
        </w:numPr>
        <w:ind w:left="-142" w:right="-142" w:hanging="425"/>
        <w:jc w:val="both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A39DC49" w14:textId="1823EF08" w:rsidR="00783C97" w:rsidRPr="000E7B5A" w:rsidRDefault="00783C97" w:rsidP="002C219F">
      <w:pPr>
        <w:pStyle w:val="a8"/>
        <w:numPr>
          <w:ilvl w:val="0"/>
          <w:numId w:val="18"/>
        </w:numPr>
        <w:ind w:left="-142" w:right="-142" w:hanging="425"/>
        <w:jc w:val="both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ค่าทิปคนขับรถวันละ </w:t>
      </w:r>
      <w:r w:rsidR="00CD2D4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3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ยู</w:t>
      </w:r>
      <w:proofErr w:type="spellStart"/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โร</w:t>
      </w:r>
      <w:proofErr w:type="spellEnd"/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/วัน/ท่าน (ท่านละ </w:t>
      </w:r>
      <w:r w:rsidR="00CD2D4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24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ยู</w:t>
      </w:r>
      <w:proofErr w:type="spellStart"/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โร</w:t>
      </w:r>
      <w:proofErr w:type="spellEnd"/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</w:t>
      </w:r>
    </w:p>
    <w:p w14:paraId="38C4A01B" w14:textId="531E29DA" w:rsidR="00783C97" w:rsidRPr="000E7B5A" w:rsidRDefault="00783C97" w:rsidP="002C219F">
      <w:pPr>
        <w:pStyle w:val="a8"/>
        <w:numPr>
          <w:ilvl w:val="0"/>
          <w:numId w:val="18"/>
        </w:numPr>
        <w:ind w:left="-142" w:right="-142" w:hanging="425"/>
        <w:jc w:val="both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ค่าทิปหัวหน้าทัวร์ วันละ 1</w:t>
      </w:r>
      <w:r w:rsidR="00B962A9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0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 บาท/วัน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</w:rPr>
        <w:t>/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ท่าน (ท่านละ </w:t>
      </w:r>
      <w:r w:rsidR="00142A3E" w:rsidRPr="000E7B5A">
        <w:rPr>
          <w:rFonts w:ascii="Angsana New" w:hAnsi="Angsana New" w:cs="Angsana New"/>
          <w:color w:val="0000FF"/>
          <w:sz w:val="32"/>
          <w:szCs w:val="32"/>
          <w:u w:val="single"/>
        </w:rPr>
        <w:t>1,</w:t>
      </w:r>
      <w:r w:rsidR="00B962A9">
        <w:rPr>
          <w:rFonts w:ascii="Angsana New" w:hAnsi="Angsana New" w:cs="Angsana New"/>
          <w:color w:val="0000FF"/>
          <w:sz w:val="32"/>
          <w:szCs w:val="32"/>
          <w:u w:val="single"/>
        </w:rPr>
        <w:t>0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</w:rPr>
        <w:t>00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บาท</w:t>
      </w:r>
      <w:r w:rsidR="00E763C8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หากท่านประทับใจในการบริการ</w:t>
      </w:r>
      <w:r w:rsidRPr="000E7B5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</w:t>
      </w:r>
    </w:p>
    <w:p w14:paraId="6AC79F2C" w14:textId="77777777" w:rsidR="005F5DEA" w:rsidRPr="00B10B33" w:rsidRDefault="005F5DEA" w:rsidP="00A57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2" w:hanging="425"/>
        <w:jc w:val="both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B10B33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B10B33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</w:p>
    <w:p w14:paraId="07325738" w14:textId="322DA09A" w:rsidR="006B1EFD" w:rsidRPr="00704AA7" w:rsidRDefault="005F5DEA" w:rsidP="002C219F">
      <w:pPr>
        <w:numPr>
          <w:ilvl w:val="0"/>
          <w:numId w:val="12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A42E55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CD2D4A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7</w:t>
      </w:r>
      <w:r w:rsidR="00FC4139" w:rsidRPr="0097570D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0,000</w:t>
      </w:r>
      <w:r w:rsidRPr="00A42E55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A42E55">
        <w:rPr>
          <w:rFonts w:ascii="Angsana New" w:hAnsi="Angsana New"/>
          <w:color w:val="3333FF"/>
          <w:sz w:val="32"/>
          <w:szCs w:val="32"/>
          <w:u w:val="single"/>
          <w:cs/>
        </w:rPr>
        <w:t>บาท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704AA7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</w:t>
      </w:r>
      <w:r w:rsidRPr="00A42E55">
        <w:rPr>
          <w:rFonts w:ascii="Angsana New" w:hAnsi="Angsana New"/>
          <w:color w:val="3333FF"/>
          <w:sz w:val="34"/>
          <w:szCs w:val="34"/>
          <w:u w:val="single"/>
          <w:cs/>
        </w:rPr>
        <w:t>ค่าใช้จ่ายส่วนที่เหลือกรุณาชำระก่อนการเดินทางไม่น้อยกว่า</w:t>
      </w:r>
      <w:r w:rsidRPr="00A42E55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A42E55" w:rsidRPr="00A42E55">
        <w:rPr>
          <w:rFonts w:ascii="Angsana New" w:hAnsi="Angsana New"/>
          <w:color w:val="3333FF"/>
          <w:sz w:val="34"/>
          <w:szCs w:val="34"/>
          <w:u w:val="single"/>
        </w:rPr>
        <w:t>20</w:t>
      </w:r>
      <w:r w:rsidRPr="00A42E55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Pr="00A42E55">
        <w:rPr>
          <w:rFonts w:ascii="Angsana New" w:hAnsi="Angsana New"/>
          <w:color w:val="3333FF"/>
          <w:sz w:val="34"/>
          <w:szCs w:val="34"/>
          <w:u w:val="single"/>
          <w:cs/>
        </w:rPr>
        <w:t>วัน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มิฉะนั้นจะถือว่าท่านยกเลิกการเดินทาง</w:t>
      </w:r>
    </w:p>
    <w:p w14:paraId="3148B91D" w14:textId="77777777" w:rsidR="006B1EFD" w:rsidRPr="00704AA7" w:rsidRDefault="005F5DEA" w:rsidP="002C219F">
      <w:pPr>
        <w:numPr>
          <w:ilvl w:val="0"/>
          <w:numId w:val="11"/>
        </w:numPr>
        <w:ind w:left="-142" w:right="-142" w:hanging="425"/>
        <w:rPr>
          <w:rFonts w:ascii="Angsana New" w:eastAsia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</w:t>
      </w:r>
      <w:r w:rsidR="00A42E5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DF26919" w14:textId="77777777" w:rsidR="006B1EFD" w:rsidRPr="00704AA7" w:rsidRDefault="005F5DEA" w:rsidP="002C219F">
      <w:pPr>
        <w:numPr>
          <w:ilvl w:val="0"/>
          <w:numId w:val="11"/>
        </w:numPr>
        <w:tabs>
          <w:tab w:val="left" w:pos="0"/>
        </w:tabs>
        <w:ind w:left="-142" w:right="-142" w:hanging="425"/>
        <w:rPr>
          <w:rFonts w:ascii="Angsana New" w:eastAsia="Angsana New" w:hAnsi="Angsana New"/>
          <w:color w:val="000000"/>
          <w:sz w:val="32"/>
          <w:szCs w:val="32"/>
        </w:rPr>
      </w:pP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7B6BC92" w14:textId="77777777" w:rsidR="006B1EFD" w:rsidRPr="00704AA7" w:rsidRDefault="005F5DEA" w:rsidP="002C219F">
      <w:pPr>
        <w:numPr>
          <w:ilvl w:val="0"/>
          <w:numId w:val="11"/>
        </w:numPr>
        <w:tabs>
          <w:tab w:val="left" w:pos="0"/>
        </w:tabs>
        <w:ind w:left="-142" w:right="-142" w:hanging="425"/>
        <w:rPr>
          <w:rFonts w:ascii="Angsana New" w:eastAsia="Angsana New" w:hAnsi="Angsana New"/>
          <w:color w:val="000000"/>
          <w:sz w:val="32"/>
          <w:szCs w:val="32"/>
        </w:rPr>
      </w:pP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1C0CBD9D" w14:textId="16C5B957" w:rsidR="005D04DA" w:rsidRPr="005D04DA" w:rsidRDefault="005F5DEA" w:rsidP="005D04DA">
      <w:pPr>
        <w:numPr>
          <w:ilvl w:val="0"/>
          <w:numId w:val="11"/>
        </w:numPr>
        <w:tabs>
          <w:tab w:val="left" w:pos="0"/>
        </w:tabs>
        <w:ind w:left="-142" w:right="-142" w:hanging="425"/>
        <w:rPr>
          <w:rFonts w:ascii="Angsana New" w:hAnsi="Angsana New"/>
          <w:sz w:val="32"/>
          <w:szCs w:val="32"/>
        </w:rPr>
      </w:pP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</w:t>
      </w:r>
      <w:r w:rsidR="00A42E55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704AA7">
        <w:rPr>
          <w:rFonts w:ascii="Angsana New" w:eastAsia="Angsana New" w:hAnsi="Angsana New"/>
          <w:color w:val="000000"/>
          <w:sz w:val="32"/>
          <w:szCs w:val="32"/>
          <w:cs/>
        </w:rPr>
        <w:t>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CA77524" w14:textId="77777777" w:rsidR="005F5DEA" w:rsidRPr="00B10B33" w:rsidRDefault="005F5DEA" w:rsidP="00A57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2" w:hanging="425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B10B33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7F45AD8E" w14:textId="77777777" w:rsidR="005F5DEA" w:rsidRPr="00704AA7" w:rsidRDefault="005F5DEA" w:rsidP="002C219F">
      <w:pPr>
        <w:numPr>
          <w:ilvl w:val="0"/>
          <w:numId w:val="11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</w:t>
      </w:r>
      <w:r w:rsidR="007F3782" w:rsidRPr="00704AA7">
        <w:rPr>
          <w:rFonts w:ascii="Angsana New" w:hAnsi="Angsana New"/>
          <w:color w:val="000000"/>
          <w:sz w:val="32"/>
          <w:szCs w:val="32"/>
          <w:cs/>
        </w:rPr>
        <w:t>ได้รับการยืนยันการจอง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2F202BBB" w14:textId="77777777" w:rsidR="005F5DEA" w:rsidRPr="00704AA7" w:rsidRDefault="005F5DEA" w:rsidP="00D94832">
      <w:pPr>
        <w:numPr>
          <w:ilvl w:val="0"/>
          <w:numId w:val="11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704AA7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003A6441" w14:textId="77777777" w:rsidR="005F5DEA" w:rsidRPr="00704AA7" w:rsidRDefault="005F5DEA" w:rsidP="002C219F">
      <w:pPr>
        <w:numPr>
          <w:ilvl w:val="0"/>
          <w:numId w:val="11"/>
        </w:numPr>
        <w:ind w:left="-142" w:right="-142" w:hanging="425"/>
        <w:jc w:val="both"/>
        <w:rPr>
          <w:rFonts w:ascii="Angsana New" w:hAnsi="Angsana New"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704AA7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B24B162" w14:textId="77777777" w:rsidR="005F5DEA" w:rsidRPr="00704AA7" w:rsidRDefault="005F5DEA" w:rsidP="002C219F">
      <w:pPr>
        <w:numPr>
          <w:ilvl w:val="0"/>
          <w:numId w:val="11"/>
        </w:numPr>
        <w:ind w:left="-142" w:right="-142" w:hanging="425"/>
        <w:rPr>
          <w:rFonts w:ascii="Angsana New" w:hAnsi="Angsana New"/>
          <w:b/>
          <w:bCs/>
          <w:color w:val="000000"/>
          <w:sz w:val="32"/>
          <w:szCs w:val="32"/>
        </w:rPr>
      </w:pPr>
      <w:r w:rsidRPr="00704AA7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9B5D70B" w14:textId="77777777" w:rsidR="005F5DEA" w:rsidRPr="00B10B33" w:rsidRDefault="005F5DEA" w:rsidP="002C219F">
      <w:pPr>
        <w:numPr>
          <w:ilvl w:val="1"/>
          <w:numId w:val="11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ค่าธรรมเนียมการยื่นวีซ่าและค่าดำเนินการ </w:t>
      </w:r>
      <w:r w:rsidR="00B075B6">
        <w:rPr>
          <w:rFonts w:ascii="Angsana New" w:hAnsi="Angsana New" w:hint="cs"/>
          <w:b/>
          <w:bCs/>
          <w:color w:val="000000"/>
          <w:sz w:val="32"/>
          <w:szCs w:val="32"/>
          <w:cs/>
        </w:rPr>
        <w:t>5</w:t>
      </w: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,000 บาท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40078C13" w14:textId="77777777" w:rsidR="005F5DEA" w:rsidRPr="00B10B33" w:rsidRDefault="005F5DEA" w:rsidP="002C219F">
      <w:pPr>
        <w:numPr>
          <w:ilvl w:val="1"/>
          <w:numId w:val="11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C958EE3" w14:textId="77777777" w:rsidR="005F5DEA" w:rsidRPr="00B10B33" w:rsidRDefault="005F5DEA" w:rsidP="002C219F">
      <w:pPr>
        <w:numPr>
          <w:ilvl w:val="1"/>
          <w:numId w:val="11"/>
        </w:numPr>
        <w:ind w:left="-142" w:right="-142" w:hanging="425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%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097A071" w14:textId="77777777" w:rsidR="005F5DEA" w:rsidRPr="00936231" w:rsidRDefault="005F5DEA" w:rsidP="002C219F">
      <w:pPr>
        <w:numPr>
          <w:ilvl w:val="0"/>
          <w:numId w:val="11"/>
        </w:numPr>
        <w:ind w:left="-142" w:right="-142" w:hanging="425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936231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936231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23F2B9D6" w14:textId="77777777" w:rsidR="005F5DEA" w:rsidRPr="00271F12" w:rsidRDefault="005F5DEA" w:rsidP="002C219F">
      <w:pPr>
        <w:numPr>
          <w:ilvl w:val="0"/>
          <w:numId w:val="11"/>
        </w:numPr>
        <w:ind w:left="-142" w:right="-142" w:hanging="425"/>
        <w:rPr>
          <w:rFonts w:ascii="Angsana New" w:hAnsi="Angsana New"/>
          <w:b/>
          <w:bCs/>
          <w:color w:val="000000"/>
          <w:sz w:val="32"/>
          <w:szCs w:val="32"/>
        </w:rPr>
      </w:pPr>
      <w:r w:rsidRPr="00936231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936231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271F12">
        <w:rPr>
          <w:rFonts w:ascii="Angsana New" w:hAnsi="Angsana New"/>
          <w:color w:val="000000"/>
          <w:sz w:val="32"/>
          <w:szCs w:val="32"/>
          <w:cs/>
        </w:rPr>
        <w:t>ค่าใช้จ่ายในส่วนนี้ เพราะเป็นค่าใช้จ่ายที่นอกเหนือจากโปรแกรมการเดินทางของบริษัท</w:t>
      </w:r>
      <w:r w:rsidRPr="00271F1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271F12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271F1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271F1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31D015B8" w14:textId="77777777" w:rsidR="00783C97" w:rsidRDefault="00783C97" w:rsidP="002C219F">
      <w:pPr>
        <w:numPr>
          <w:ilvl w:val="0"/>
          <w:numId w:val="11"/>
        </w:numPr>
        <w:ind w:left="-142" w:right="-142" w:hanging="425"/>
        <w:rPr>
          <w:rFonts w:ascii="Angsana New" w:hAnsi="Angsana New"/>
          <w:b/>
          <w:bCs/>
          <w:color w:val="000000"/>
          <w:sz w:val="32"/>
          <w:szCs w:val="32"/>
        </w:rPr>
      </w:pPr>
      <w:r w:rsidRPr="00271F12">
        <w:rPr>
          <w:rFonts w:ascii="Angsana New" w:hAnsi="Angsana New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29776ED9" w14:textId="77777777" w:rsidR="005D04DA" w:rsidRPr="005D04DA" w:rsidRDefault="005D04DA" w:rsidP="005D04DA">
      <w:pPr>
        <w:ind w:left="-142" w:right="-142"/>
        <w:rPr>
          <w:rFonts w:ascii="Angsana New" w:hAnsi="Angsana New"/>
          <w:b/>
          <w:bCs/>
          <w:color w:val="000000"/>
          <w:sz w:val="32"/>
          <w:szCs w:val="32"/>
          <w:highlight w:val="yellow"/>
        </w:rPr>
      </w:pP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หมายเหตุ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>...</w:t>
      </w:r>
    </w:p>
    <w:p w14:paraId="0B9DE8A7" w14:textId="65E436B3" w:rsidR="005D04DA" w:rsidRDefault="005D04DA" w:rsidP="005D04DA">
      <w:pPr>
        <w:ind w:left="-142" w:right="-142"/>
        <w:rPr>
          <w:rFonts w:ascii="Angsana New" w:hAnsi="Angsana New"/>
          <w:b/>
          <w:bCs/>
          <w:color w:val="000000"/>
          <w:sz w:val="32"/>
          <w:szCs w:val="32"/>
        </w:rPr>
      </w:pP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กรณีท่านที่ประสงค์พักแบบห้องสามเตียง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>(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</w:rPr>
        <w:t xml:space="preserve">Triple Room)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อาจต้องเป็นเตียงเสริมแทน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หรือ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อาจต้องแยกเป็นห้องสองเตียง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</w:rPr>
        <w:t xml:space="preserve">1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ห้องและห้องเตียงเดียว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</w:rPr>
        <w:t xml:space="preserve">1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ห้อง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>(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ทางบริษัทฯ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5D04DA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cs/>
        </w:rPr>
        <w:t>ขอแนะนำให้พักสองห้อง</w:t>
      </w:r>
      <w:r w:rsidRPr="005D04DA">
        <w:rPr>
          <w:rFonts w:ascii="Angsana New" w:hAnsi="Angsana New"/>
          <w:b/>
          <w:bCs/>
          <w:color w:val="000000"/>
          <w:sz w:val="32"/>
          <w:szCs w:val="32"/>
          <w:highlight w:val="yellow"/>
          <w:cs/>
        </w:rPr>
        <w:t>)</w:t>
      </w:r>
    </w:p>
    <w:p w14:paraId="16DDF88E" w14:textId="77777777" w:rsidR="005F5DEA" w:rsidRPr="005D04DA" w:rsidRDefault="005F5DEA" w:rsidP="005D04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142" w:right="-142" w:hanging="425"/>
        <w:jc w:val="both"/>
        <w:rPr>
          <w:rFonts w:ascii="Angsana New" w:hAnsi="Angsana New"/>
          <w:color w:val="FFFFFF" w:themeColor="background1"/>
          <w:sz w:val="40"/>
          <w:szCs w:val="40"/>
          <w:cs/>
        </w:rPr>
      </w:pPr>
      <w:r w:rsidRPr="005D04D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เงื่อนไขการยกเลิก</w:t>
      </w:r>
      <w:r w:rsidRPr="005D04DA">
        <w:rPr>
          <w:rFonts w:ascii="Angsana New" w:hAnsi="Angsana New"/>
          <w:color w:val="FFFFFF" w:themeColor="background1"/>
          <w:sz w:val="40"/>
          <w:szCs w:val="40"/>
        </w:rPr>
        <w:t xml:space="preserve">  </w:t>
      </w:r>
    </w:p>
    <w:p w14:paraId="5C9528B7" w14:textId="77777777" w:rsidR="00A42E55" w:rsidRPr="00271F12" w:rsidRDefault="00A42E55" w:rsidP="002C219F">
      <w:pPr>
        <w:pStyle w:val="a8"/>
        <w:numPr>
          <w:ilvl w:val="0"/>
          <w:numId w:val="34"/>
        </w:numPr>
        <w:ind w:left="-142" w:right="-142" w:hanging="425"/>
        <w:jc w:val="thaiDistribute"/>
        <w:rPr>
          <w:rFonts w:ascii="Angsana New" w:eastAsia="SimSun" w:hAnsi="Angsana New" w:cs="Angsana New"/>
          <w:szCs w:val="32"/>
        </w:rPr>
      </w:pPr>
      <w:r w:rsidRPr="00271F12">
        <w:rPr>
          <w:rFonts w:ascii="Angsana New" w:eastAsia="SimSun" w:hAnsi="Angsana New" w:cs="Angsana New"/>
          <w:szCs w:val="32"/>
          <w:cs/>
        </w:rPr>
        <w:t xml:space="preserve">ยกเลิกก่อนการเดินทาง </w:t>
      </w:r>
      <w:r w:rsidR="00E763C8">
        <w:rPr>
          <w:rFonts w:ascii="Angsana New" w:eastAsia="SimSun" w:hAnsi="Angsana New" w:cs="Angsana New" w:hint="cs"/>
          <w:szCs w:val="32"/>
          <w:cs/>
        </w:rPr>
        <w:t>4</w:t>
      </w:r>
      <w:r w:rsidRPr="00271F12">
        <w:rPr>
          <w:rFonts w:ascii="Angsana New" w:eastAsia="SimSun" w:hAnsi="Angsana New" w:cs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6147D91C" w14:textId="77777777" w:rsidR="00A42E55" w:rsidRPr="00271F12" w:rsidRDefault="00A42E55" w:rsidP="002C219F">
      <w:pPr>
        <w:pStyle w:val="a8"/>
        <w:ind w:left="-142" w:right="-142" w:hanging="425"/>
        <w:rPr>
          <w:rFonts w:ascii="Angsana New" w:eastAsia="SimSun" w:hAnsi="Angsana New" w:cs="Angsana New"/>
          <w:szCs w:val="32"/>
        </w:rPr>
      </w:pPr>
      <w:r w:rsidRPr="00271F12">
        <w:rPr>
          <w:rFonts w:ascii="Angsana New" w:eastAsia="SimSun" w:hAnsi="Angsana New" w:cs="Angsana New"/>
          <w:szCs w:val="32"/>
          <w:cs/>
        </w:rPr>
        <w:t xml:space="preserve">     </w:t>
      </w:r>
      <w:r w:rsidR="001F59A6">
        <w:rPr>
          <w:rFonts w:ascii="Angsana New" w:eastAsia="SimSun" w:hAnsi="Angsana New" w:cs="Angsana New" w:hint="cs"/>
          <w:szCs w:val="32"/>
          <w:cs/>
        </w:rPr>
        <w:t xml:space="preserve">   </w:t>
      </w:r>
      <w:r w:rsidRPr="00271F12">
        <w:rPr>
          <w:rFonts w:ascii="Angsana New" w:eastAsia="SimSun" w:hAnsi="Angsana New" w:cs="Angsana New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</w:p>
    <w:p w14:paraId="1C60DED7" w14:textId="77777777" w:rsidR="00A42E55" w:rsidRPr="00271F12" w:rsidRDefault="00A42E55" w:rsidP="002C219F">
      <w:pPr>
        <w:pStyle w:val="a8"/>
        <w:ind w:left="-142" w:right="-142" w:hanging="425"/>
        <w:rPr>
          <w:rFonts w:ascii="Angsana New" w:eastAsia="SimSun" w:hAnsi="Angsana New" w:cs="Angsana New"/>
          <w:szCs w:val="32"/>
        </w:rPr>
      </w:pPr>
      <w:r w:rsidRPr="00271F12">
        <w:rPr>
          <w:rFonts w:ascii="Angsana New" w:eastAsia="SimSun" w:hAnsi="Angsana New" w:cs="Angsana New"/>
          <w:szCs w:val="32"/>
          <w:cs/>
        </w:rPr>
        <w:t xml:space="preserve">     </w:t>
      </w:r>
      <w:r w:rsidR="001F59A6">
        <w:rPr>
          <w:rFonts w:ascii="Angsana New" w:eastAsia="SimSun" w:hAnsi="Angsana New" w:cs="Angsana New" w:hint="cs"/>
          <w:szCs w:val="32"/>
          <w:cs/>
        </w:rPr>
        <w:t xml:space="preserve">   </w:t>
      </w:r>
      <w:r w:rsidRPr="00271F12">
        <w:rPr>
          <w:rFonts w:ascii="Angsana New" w:eastAsia="SimSun" w:hAnsi="Angsana New" w:cs="Angsana New"/>
          <w:szCs w:val="32"/>
          <w:cs/>
        </w:rPr>
        <w:t xml:space="preserve">ต่างประเทศและไม่อาจขอคืนเงินได้ (ค่าใช้จ่ายตามความเป็นจริง)     </w:t>
      </w:r>
    </w:p>
    <w:p w14:paraId="4B51A583" w14:textId="77777777" w:rsidR="00A42E55" w:rsidRPr="00271F12" w:rsidRDefault="00A42E55" w:rsidP="002C219F">
      <w:pPr>
        <w:pStyle w:val="a8"/>
        <w:numPr>
          <w:ilvl w:val="0"/>
          <w:numId w:val="34"/>
        </w:numPr>
        <w:ind w:left="-142" w:right="-142" w:hanging="425"/>
        <w:jc w:val="thaiDistribute"/>
        <w:rPr>
          <w:rFonts w:ascii="Angsana New" w:eastAsia="SimSun" w:hAnsi="Angsana New" w:cs="Angsana New"/>
          <w:szCs w:val="32"/>
        </w:rPr>
      </w:pPr>
      <w:r w:rsidRPr="00271F12">
        <w:rPr>
          <w:rFonts w:ascii="Angsana New" w:eastAsia="SimSun" w:hAnsi="Angsana New" w:cs="Angsana New"/>
          <w:szCs w:val="32"/>
          <w:cs/>
        </w:rPr>
        <w:t xml:space="preserve">ยกเลิกก่อนการเดินทาง </w:t>
      </w:r>
      <w:r w:rsidR="00E763C8">
        <w:rPr>
          <w:rFonts w:ascii="Angsana New" w:eastAsia="SimSun" w:hAnsi="Angsana New" w:cs="Angsana New" w:hint="cs"/>
          <w:szCs w:val="32"/>
          <w:cs/>
        </w:rPr>
        <w:t>20</w:t>
      </w:r>
      <w:r w:rsidRPr="00271F12">
        <w:rPr>
          <w:rFonts w:ascii="Angsana New" w:eastAsia="SimSun" w:hAnsi="Angsana New" w:cs="Angsana New"/>
          <w:szCs w:val="32"/>
          <w:cs/>
        </w:rPr>
        <w:t xml:space="preserve"> – </w:t>
      </w:r>
      <w:r w:rsidR="00E763C8">
        <w:rPr>
          <w:rFonts w:ascii="Angsana New" w:eastAsia="SimSun" w:hAnsi="Angsana New" w:cs="Angsana New" w:hint="cs"/>
          <w:szCs w:val="32"/>
          <w:cs/>
        </w:rPr>
        <w:t>3</w:t>
      </w:r>
      <w:r w:rsidRPr="00271F12">
        <w:rPr>
          <w:rFonts w:ascii="Angsana New" w:eastAsia="SimSun" w:hAnsi="Angsana New" w:cs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16477067" w14:textId="77777777" w:rsidR="00BB2CF4" w:rsidRDefault="00A42E55" w:rsidP="00FC4139">
      <w:pPr>
        <w:pStyle w:val="a8"/>
        <w:numPr>
          <w:ilvl w:val="0"/>
          <w:numId w:val="34"/>
        </w:numPr>
        <w:ind w:left="-142" w:right="-142" w:hanging="425"/>
        <w:jc w:val="thaiDistribute"/>
        <w:rPr>
          <w:rFonts w:ascii="Angsana New" w:eastAsia="SimSun" w:hAnsi="Angsana New" w:cs="Angsana New"/>
          <w:szCs w:val="32"/>
        </w:rPr>
      </w:pPr>
      <w:r w:rsidRPr="00271F12">
        <w:rPr>
          <w:rFonts w:ascii="Angsana New" w:eastAsia="SimSun" w:hAnsi="Angsana New" w:cs="Angsana New"/>
          <w:szCs w:val="32"/>
          <w:cs/>
        </w:rPr>
        <w:t>ยกเลิกก่อนการเดินทาง 1 – 1</w:t>
      </w:r>
      <w:r w:rsidR="00E763C8">
        <w:rPr>
          <w:rFonts w:ascii="Angsana New" w:eastAsia="SimSun" w:hAnsi="Angsana New" w:cs="Angsana New" w:hint="cs"/>
          <w:szCs w:val="32"/>
          <w:cs/>
        </w:rPr>
        <w:t>9</w:t>
      </w:r>
      <w:r w:rsidRPr="00271F12">
        <w:rPr>
          <w:rFonts w:ascii="Angsana New" w:eastAsia="SimSun" w:hAnsi="Angsana New" w:cs="Angsana New"/>
          <w:szCs w:val="32"/>
          <w:cs/>
        </w:rPr>
        <w:t xml:space="preserve"> วัน – เก็บค่าบริการทั้งหมด 100 %</w:t>
      </w:r>
    </w:p>
    <w:p w14:paraId="4DAFE2C7" w14:textId="77777777" w:rsidR="00783C97" w:rsidRPr="00271F12" w:rsidRDefault="00783C97" w:rsidP="002C219F">
      <w:pPr>
        <w:shd w:val="clear" w:color="auto" w:fill="FF0000"/>
        <w:ind w:left="-142" w:right="-142" w:hanging="425"/>
        <w:jc w:val="center"/>
        <w:rPr>
          <w:rFonts w:ascii="Angsana New" w:hAnsi="Angsana New"/>
          <w:b/>
          <w:bCs/>
          <w:color w:val="FFFFFF"/>
          <w:sz w:val="40"/>
          <w:szCs w:val="40"/>
          <w:cs/>
        </w:rPr>
      </w:pPr>
      <w:r w:rsidRPr="00271F12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เอกสารที่ใช้ในการยื่นขอวีซ่า </w:t>
      </w:r>
      <w:r w:rsidRPr="00271F12">
        <w:rPr>
          <w:rFonts w:ascii="Angsana New" w:hAnsi="Angsana New"/>
          <w:color w:val="FFFFFF"/>
          <w:sz w:val="40"/>
          <w:szCs w:val="40"/>
        </w:rPr>
        <w:t>VISA</w:t>
      </w:r>
      <w:r w:rsidRPr="00271F12">
        <w:rPr>
          <w:rFonts w:ascii="Angsana New" w:hAnsi="Angsana New"/>
          <w:b/>
          <w:bCs/>
          <w:color w:val="FFFFFF"/>
          <w:sz w:val="40"/>
          <w:szCs w:val="40"/>
        </w:rPr>
        <w:t xml:space="preserve"> </w:t>
      </w:r>
      <w:r w:rsidRPr="00271F12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(ต้องมาโชว์ตัวที่สถานทูตเพื่อสแกนลายนิ้วมือทุกท่าน)</w:t>
      </w:r>
    </w:p>
    <w:p w14:paraId="6F9BD172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jc w:val="both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หนังสือเดินทางที่เหลืออายุใช้งานไม่ต่ำกว่า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เดือน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A819F7">
        <w:rPr>
          <w:rFonts w:ascii="Angsana New" w:hAnsi="Angsana New"/>
          <w:sz w:val="32"/>
          <w:szCs w:val="32"/>
        </w:rPr>
        <w:t xml:space="preserve">3 </w:t>
      </w:r>
      <w:r w:rsidRPr="00A819F7">
        <w:rPr>
          <w:rFonts w:ascii="Angsana New" w:hAnsi="Angsana New"/>
          <w:sz w:val="32"/>
          <w:szCs w:val="32"/>
          <w:cs/>
        </w:rPr>
        <w:t>หน้า</w:t>
      </w:r>
      <w:r w:rsidRPr="00A819F7">
        <w:rPr>
          <w:rFonts w:ascii="Angsana New" w:hAnsi="Angsana New"/>
          <w:sz w:val="32"/>
          <w:szCs w:val="32"/>
        </w:rPr>
        <w:t xml:space="preserve"> </w:t>
      </w:r>
    </w:p>
    <w:p w14:paraId="47BEE47F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jc w:val="both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รูปถ่ายสี</w:t>
      </w:r>
      <w:r w:rsidRPr="00A819F7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(ต้องถ่ายไว้ไม่เกิน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เดือน ฉากหลังเป็นสีขาวเท่านั้น )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A819F7">
          <w:rPr>
            <w:rFonts w:ascii="Angsana New" w:hAnsi="Angsana New"/>
            <w:b/>
            <w:bCs/>
            <w:sz w:val="32"/>
            <w:szCs w:val="32"/>
            <w:u w:val="single"/>
          </w:rPr>
          <w:t xml:space="preserve">2.0 </w:t>
        </w:r>
        <w:r w:rsidRPr="00A819F7">
          <w:rPr>
            <w:rFonts w:ascii="Angsana New" w:hAnsi="Angsana New" w:hint="cs"/>
            <w:b/>
            <w:bCs/>
            <w:sz w:val="32"/>
            <w:szCs w:val="32"/>
            <w:u w:val="single"/>
            <w:cs/>
          </w:rPr>
          <w:t>นิ้ว</w:t>
        </w:r>
      </w:smartTag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จำนวน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3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รูป </w:t>
      </w:r>
      <w:r w:rsidRPr="00A819F7">
        <w:rPr>
          <w:rFonts w:ascii="Angsana New" w:hAnsi="Angsana New"/>
          <w:sz w:val="32"/>
          <w:szCs w:val="32"/>
          <w:cs/>
        </w:rPr>
        <w:t>ขึ้นอยู่กับประเทศที่จะเดินทาง</w:t>
      </w:r>
      <w:r w:rsidRPr="00A819F7">
        <w:rPr>
          <w:rFonts w:ascii="Angsana New" w:hAnsi="Angsana New"/>
          <w:sz w:val="32"/>
          <w:szCs w:val="32"/>
        </w:rPr>
        <w:t xml:space="preserve"> </w:t>
      </w:r>
    </w:p>
    <w:p w14:paraId="0150AD23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br/>
      </w:r>
      <w:r w:rsidRPr="00A819F7">
        <w:rPr>
          <w:rFonts w:ascii="Angsana New" w:hAnsi="Angsana New"/>
          <w:sz w:val="32"/>
          <w:szCs w:val="32"/>
          <w:cs/>
        </w:rPr>
        <w:t xml:space="preserve">* </w:t>
      </w:r>
      <w:r w:rsidRPr="00A819F7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A819F7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A819F7">
        <w:rPr>
          <w:rFonts w:ascii="Angsana New" w:hAnsi="Angsana New"/>
          <w:sz w:val="32"/>
          <w:szCs w:val="32"/>
        </w:rPr>
        <w:t xml:space="preserve">3 </w:t>
      </w:r>
      <w:r w:rsidRPr="00A819F7">
        <w:rPr>
          <w:rFonts w:ascii="Angsana New" w:hAnsi="Angsana New"/>
          <w:sz w:val="32"/>
          <w:szCs w:val="32"/>
          <w:cs/>
        </w:rPr>
        <w:t>เดือนนับจากเดือนที่จะเดินทาง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*</w:t>
      </w:r>
      <w:r w:rsidRPr="00A819F7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A819F7">
        <w:rPr>
          <w:rFonts w:ascii="Angsana New" w:hAnsi="Angsana New"/>
          <w:sz w:val="32"/>
          <w:szCs w:val="32"/>
        </w:rPr>
        <w:t xml:space="preserve">  </w:t>
      </w:r>
      <w:r w:rsidRPr="00783C97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783C97">
        <w:rPr>
          <w:rFonts w:ascii="Angsana New" w:hAnsi="Angsana New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783C97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</w:p>
    <w:p w14:paraId="0F0ED8C2" w14:textId="77777777" w:rsidR="00783C97" w:rsidRPr="00A819F7" w:rsidRDefault="00783C97" w:rsidP="002C219F">
      <w:pPr>
        <w:numPr>
          <w:ilvl w:val="3"/>
          <w:numId w:val="33"/>
        </w:numPr>
        <w:ind w:left="-142" w:right="-142" w:hanging="425"/>
        <w:jc w:val="both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sz w:val="32"/>
          <w:szCs w:val="32"/>
          <w:cs/>
        </w:rPr>
        <w:t>*</w:t>
      </w:r>
      <w:r w:rsidRPr="00A819F7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หนังสือรับรองเป็นภาษาอังกฤษ</w:t>
      </w:r>
    </w:p>
    <w:p w14:paraId="479E3111" w14:textId="77777777" w:rsidR="00783C97" w:rsidRPr="00A819F7" w:rsidRDefault="00783C97" w:rsidP="002C219F">
      <w:pPr>
        <w:numPr>
          <w:ilvl w:val="5"/>
          <w:numId w:val="33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หลักฐานแสดงฐานะการเงิน</w:t>
      </w:r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ท่านละ 1 ฉบับ</w:t>
      </w: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 xml:space="preserve"> ( สถานทูต</w:t>
      </w:r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รับบัญชีออมทัพ</w:t>
      </w:r>
      <w:proofErr w:type="spellStart"/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ย์</w:t>
      </w:r>
      <w:proofErr w:type="spellEnd"/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ท่</w:t>
      </w:r>
      <w:proofErr w:type="spellEnd"/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สุด</w:t>
      </w: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)</w:t>
      </w:r>
      <w:r w:rsidRPr="00A819F7">
        <w:rPr>
          <w:rFonts w:ascii="Angsana New" w:hAnsi="Angsana New"/>
          <w:sz w:val="32"/>
          <w:szCs w:val="32"/>
          <w:shd w:val="clear" w:color="auto" w:fill="FFFF00"/>
        </w:rPr>
        <w:t xml:space="preserve"> </w:t>
      </w:r>
      <w:r w:rsidRPr="00A819F7">
        <w:rPr>
          <w:rFonts w:ascii="Angsana New" w:hAnsi="Angsana New"/>
          <w:sz w:val="32"/>
          <w:szCs w:val="32"/>
          <w:shd w:val="clear" w:color="auto" w:fill="FFFF00"/>
        </w:rPr>
        <w:br/>
      </w:r>
      <w:r w:rsidRPr="00A819F7">
        <w:rPr>
          <w:rFonts w:ascii="Angsana New" w:hAnsi="Angsana New"/>
          <w:sz w:val="32"/>
          <w:szCs w:val="32"/>
          <w:cs/>
        </w:rPr>
        <w:t>*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หนังสือรับรองจากธนาคาร</w:t>
      </w:r>
      <w:r w:rsidRPr="00A819F7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783C97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783C97">
        <w:rPr>
          <w:rFonts w:ascii="Angsana New" w:hAnsi="Angsana New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783C97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พร้อม</w:t>
      </w:r>
      <w:r w:rsidRPr="00783C9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783C9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</w:rPr>
        <w:t xml:space="preserve">Statement  </w:t>
      </w:r>
      <w:r w:rsidRPr="00783C9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สำเนาสมุดเงินฝา</w:t>
      </w:r>
      <w:r w:rsidRPr="00A819F7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ก</w:t>
      </w: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 xml:space="preserve"> ออมทรัพย์ โดยละเอียดทุกหน้า ย้อนหลัง </w:t>
      </w: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</w:rPr>
        <w:t xml:space="preserve">6 </w:t>
      </w:r>
      <w:r w:rsidRPr="00A819F7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เดือน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กรุณาสะกดชื่อให้ตรงกับหน้าพาสปอร์ต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A819F7">
        <w:rPr>
          <w:rFonts w:ascii="Angsana New" w:hAnsi="Angsana New"/>
          <w:sz w:val="32"/>
          <w:szCs w:val="32"/>
        </w:rPr>
        <w:t xml:space="preserve"> 3-5 </w:t>
      </w:r>
      <w:r w:rsidRPr="00A819F7">
        <w:rPr>
          <w:rFonts w:ascii="Angsana New" w:hAnsi="Angsana New"/>
          <w:sz w:val="32"/>
          <w:szCs w:val="32"/>
          <w:cs/>
        </w:rPr>
        <w:t>วันทำการ)</w:t>
      </w:r>
      <w:r w:rsidRPr="00A819F7">
        <w:rPr>
          <w:rFonts w:ascii="Angsana New" w:hAnsi="Angsana New"/>
          <w:sz w:val="32"/>
          <w:szCs w:val="32"/>
        </w:rPr>
        <w:br/>
        <w:t xml:space="preserve">* </w:t>
      </w:r>
      <w:r w:rsidRPr="00A819F7">
        <w:rPr>
          <w:rFonts w:ascii="Angsana New" w:hAnsi="Angsana New"/>
          <w:sz w:val="32"/>
          <w:szCs w:val="32"/>
          <w:cs/>
        </w:rPr>
        <w:t>เด็ก</w:t>
      </w:r>
      <w:r w:rsidRPr="00A819F7">
        <w:rPr>
          <w:rFonts w:ascii="Angsana New" w:hAnsi="Angsana New" w:hint="cs"/>
          <w:sz w:val="32"/>
          <w:szCs w:val="32"/>
          <w:cs/>
        </w:rPr>
        <w:t>ต้องทำเอกสารรับรองบัญชีจากทางธนาคาร</w:t>
      </w:r>
      <w:r w:rsidRPr="00A819F7">
        <w:rPr>
          <w:rFonts w:ascii="Angsana New" w:hAnsi="Angsana New"/>
          <w:sz w:val="32"/>
          <w:szCs w:val="32"/>
          <w:cs/>
        </w:rPr>
        <w:t>บิดา</w:t>
      </w:r>
      <w:r w:rsidRPr="00A819F7">
        <w:rPr>
          <w:rFonts w:ascii="Angsana New" w:hAnsi="Angsana New" w:hint="cs"/>
          <w:sz w:val="32"/>
          <w:szCs w:val="32"/>
          <w:cs/>
        </w:rPr>
        <w:t>หรือ</w:t>
      </w:r>
      <w:r w:rsidRPr="00A819F7">
        <w:rPr>
          <w:rFonts w:ascii="Angsana New" w:hAnsi="Angsana New"/>
          <w:sz w:val="32"/>
          <w:szCs w:val="32"/>
          <w:cs/>
        </w:rPr>
        <w:t>มารดา</w:t>
      </w:r>
      <w:r w:rsidRPr="00A819F7">
        <w:rPr>
          <w:rFonts w:ascii="Angsana New" w:hAnsi="Angsana New"/>
          <w:sz w:val="32"/>
          <w:szCs w:val="32"/>
        </w:rPr>
        <w:br/>
      </w:r>
      <w:r w:rsidRPr="00A819F7">
        <w:rPr>
          <w:rFonts w:ascii="Angsana New" w:hAnsi="Angsana New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แต่ให้</w:t>
      </w:r>
      <w:r w:rsidRPr="00A819F7">
        <w:rPr>
          <w:rFonts w:ascii="Angsana New" w:hAnsi="Angsana New" w:hint="cs"/>
          <w:sz w:val="32"/>
          <w:szCs w:val="32"/>
          <w:cs/>
        </w:rPr>
        <w:t>ทางธนาคารออกเอกสารแยก</w:t>
      </w:r>
      <w:r w:rsidRPr="00A819F7">
        <w:rPr>
          <w:rFonts w:ascii="Angsana New" w:hAnsi="Angsana New"/>
          <w:sz w:val="32"/>
          <w:szCs w:val="32"/>
          <w:cs/>
        </w:rPr>
        <w:t>คนละชุด</w:t>
      </w:r>
    </w:p>
    <w:p w14:paraId="1ACD2D10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กรณีเด็กอายุต่ำกว่า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20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ปีบริบูรณ์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  / </w:t>
      </w:r>
      <w:r w:rsidRPr="00A819F7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 w:hint="cs"/>
          <w:sz w:val="32"/>
          <w:szCs w:val="32"/>
          <w:cs/>
        </w:rPr>
        <w:t>และ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มารดา</w:t>
      </w:r>
      <w:r w:rsidRPr="00A819F7">
        <w:rPr>
          <w:rFonts w:ascii="Angsana New" w:hAnsi="Angsana New"/>
          <w:sz w:val="32"/>
          <w:szCs w:val="32"/>
        </w:rPr>
        <w:t xml:space="preserve"> </w:t>
      </w:r>
      <w:r w:rsidRPr="00A819F7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4C466C5E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สำเนาบัตรประชาชน หรือ สำเนาสูติบัตร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44B83CC5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สำเนาทะเบียนบ้าน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6B003D9C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สำเนาทะเบียนสมรส หรือ ทะเบียนหย่า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03488708" w14:textId="77777777" w:rsidR="00783C97" w:rsidRPr="00A819F7" w:rsidRDefault="00783C97" w:rsidP="002C219F">
      <w:pPr>
        <w:numPr>
          <w:ilvl w:val="4"/>
          <w:numId w:val="33"/>
        </w:numPr>
        <w:ind w:left="-142" w:right="-142" w:hanging="425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สำเนาใบเปลี่ยนชื่อ-สกุล (ถ้ามี) </w:t>
      </w:r>
      <w:r w:rsidRPr="00A819F7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A819F7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1070ED0A" w14:textId="77777777" w:rsidR="00783C97" w:rsidRPr="00A819F7" w:rsidRDefault="00783C97" w:rsidP="002C219F">
      <w:pPr>
        <w:numPr>
          <w:ilvl w:val="5"/>
          <w:numId w:val="33"/>
        </w:numPr>
        <w:ind w:left="-142" w:right="-142" w:hanging="425"/>
        <w:jc w:val="both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74255C7" w14:textId="77777777" w:rsidR="005F5DEA" w:rsidRDefault="00783C97" w:rsidP="002C219F">
      <w:pPr>
        <w:numPr>
          <w:ilvl w:val="4"/>
          <w:numId w:val="33"/>
        </w:numPr>
        <w:ind w:left="-142" w:right="-142" w:hanging="425"/>
        <w:rPr>
          <w:rFonts w:ascii="Angsana New" w:hAnsi="Angsana New"/>
          <w:color w:val="000000"/>
          <w:sz w:val="32"/>
          <w:szCs w:val="32"/>
        </w:rPr>
      </w:pP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หากสถานทูตมีการเรียกสัมภาษณ์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และโปรดแต่งกายสุภาพ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โดยจะหักค่าใช้จ่ายที่เกิดขึ้นจริงและจะคืนให้ท่านหลังจา</w:t>
      </w:r>
      <w:r w:rsidRPr="00A819F7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Pr="00A819F7">
        <w:rPr>
          <w:rFonts w:ascii="Angsana New" w:hAnsi="Angsana New"/>
          <w:color w:val="000000"/>
          <w:sz w:val="32"/>
          <w:szCs w:val="32"/>
          <w:cs/>
        </w:rPr>
        <w:t xml:space="preserve">ทัวร์ออกเดินทางภายใน 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30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819F7">
        <w:rPr>
          <w:rFonts w:ascii="Angsana New" w:hAnsi="Angsana New"/>
          <w:color w:val="000000"/>
          <w:sz w:val="32"/>
          <w:szCs w:val="32"/>
        </w:rPr>
        <w:t xml:space="preserve"> </w:t>
      </w:r>
      <w:r w:rsidRPr="00A819F7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9F50710" w14:textId="361B683B" w:rsidR="005D04DA" w:rsidRPr="00A42E55" w:rsidRDefault="005D04DA" w:rsidP="005D04DA">
      <w:pPr>
        <w:ind w:left="-142" w:right="-142"/>
        <w:rPr>
          <w:rFonts w:ascii="Angsana New" w:hAnsi="Angsana New"/>
          <w:color w:val="000000"/>
          <w:sz w:val="32"/>
          <w:szCs w:val="32"/>
        </w:rPr>
      </w:pPr>
      <w:r w:rsidRPr="005D04DA">
        <w:rPr>
          <w:rFonts w:ascii="Angsana New" w:hAnsi="Angsana New"/>
          <w:color w:val="000000"/>
          <w:sz w:val="32"/>
          <w:szCs w:val="32"/>
        </w:rPr>
        <w:t xml:space="preserve">***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หมายเหตุ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ในกรณีที่ทางสถานทูต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ต้องการเอกสารเพิ่มเติม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อาทิ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หนังสือรับรอง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เป็นเอกสารที่ออกโดย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กรมพัฒนาธุรกิจการค้า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5D04DA">
        <w:rPr>
          <w:rFonts w:ascii="Angsana New" w:hAnsi="Angsana New"/>
          <w:color w:val="000000"/>
          <w:sz w:val="32"/>
          <w:szCs w:val="32"/>
        </w:rPr>
        <w:t xml:space="preserve">DBD)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เพื่อรับรองตัวตนของบริษัท</w:t>
      </w:r>
      <w:r w:rsidRPr="005D04DA">
        <w:rPr>
          <w:rFonts w:ascii="Angsana New" w:hAnsi="Angsana New"/>
          <w:color w:val="000000"/>
          <w:sz w:val="32"/>
          <w:szCs w:val="32"/>
        </w:rPr>
        <w:t xml:space="preserve">,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หรือทางสถานทูตต้องการให้แปลเอกสารเป็นภาษาอังกฤษ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ที่ต้องรับรองโดยกรมการกงสุล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เอกสารการเปลี่ยนชื่อ</w:t>
      </w:r>
      <w:r w:rsidRPr="005D04DA">
        <w:rPr>
          <w:rFonts w:ascii="Angsana New" w:hAnsi="Angsana New"/>
          <w:color w:val="000000"/>
          <w:sz w:val="32"/>
          <w:szCs w:val="32"/>
        </w:rPr>
        <w:t xml:space="preserve">,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หนังสือรับรองบุตร</w:t>
      </w:r>
      <w:r w:rsidRPr="005D04DA">
        <w:rPr>
          <w:rFonts w:ascii="Angsana New" w:hAnsi="Angsana New"/>
          <w:color w:val="000000"/>
          <w:sz w:val="32"/>
          <w:szCs w:val="32"/>
          <w:cs/>
        </w:rPr>
        <w:t>) (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ทางผู้ยื่นวีซ่า</w:t>
      </w:r>
      <w:r w:rsidRPr="005D04DA">
        <w:rPr>
          <w:rFonts w:ascii="Angsana New" w:hAnsi="Angsana New"/>
          <w:color w:val="000000"/>
          <w:sz w:val="32"/>
          <w:szCs w:val="32"/>
          <w:cs/>
        </w:rPr>
        <w:t>(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ลูกค้า</w:t>
      </w:r>
      <w:r w:rsidRPr="005D04DA">
        <w:rPr>
          <w:rFonts w:ascii="Angsana New" w:hAnsi="Angsana New"/>
          <w:color w:val="000000"/>
          <w:sz w:val="32"/>
          <w:szCs w:val="32"/>
          <w:cs/>
        </w:rPr>
        <w:t xml:space="preserve">) </w:t>
      </w:r>
      <w:r w:rsidRPr="005D04DA">
        <w:rPr>
          <w:rFonts w:ascii="Angsana New" w:hAnsi="Angsana New" w:hint="cs"/>
          <w:color w:val="000000"/>
          <w:sz w:val="32"/>
          <w:szCs w:val="32"/>
          <w:cs/>
        </w:rPr>
        <w:t>จะต้องเป็นผู้ออกค่าใช้จ่ายในการคัดสำเนาและค่าแปลเอกสารเอง</w:t>
      </w:r>
      <w:r w:rsidRPr="005D04DA">
        <w:rPr>
          <w:rFonts w:ascii="Angsana New" w:hAnsi="Angsana New"/>
          <w:color w:val="000000"/>
          <w:sz w:val="32"/>
          <w:szCs w:val="32"/>
          <w:cs/>
        </w:rPr>
        <w:t>)</w:t>
      </w:r>
    </w:p>
    <w:p w14:paraId="26E1862A" w14:textId="77777777" w:rsidR="005F5DEA" w:rsidRPr="006B1EFD" w:rsidRDefault="005F5DEA" w:rsidP="002C219F">
      <w:pPr>
        <w:ind w:left="-142" w:right="-142" w:hanging="425"/>
        <w:jc w:val="thaiDistribute"/>
        <w:rPr>
          <w:rFonts w:ascii="Tahoma" w:hAnsi="Tahoma" w:cs="Tahoma"/>
          <w:b/>
          <w:bCs/>
          <w:color w:val="0070C0"/>
          <w:sz w:val="28"/>
          <w:cs/>
        </w:rPr>
      </w:pPr>
    </w:p>
    <w:sectPr w:rsidR="005F5DEA" w:rsidRPr="006B1EFD" w:rsidSect="00675D26">
      <w:footerReference w:type="default" r:id="rId42"/>
      <w:type w:val="continuous"/>
      <w:pgSz w:w="11907" w:h="16840" w:code="9"/>
      <w:pgMar w:top="959" w:right="850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F52F" w14:textId="77777777" w:rsidR="00922046" w:rsidRDefault="00922046" w:rsidP="00114A95">
      <w:r>
        <w:separator/>
      </w:r>
    </w:p>
  </w:endnote>
  <w:endnote w:type="continuationSeparator" w:id="0">
    <w:p w14:paraId="15630D4E" w14:textId="77777777" w:rsidR="00922046" w:rsidRDefault="00922046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C Home">
    <w:altName w:val="Browallia New"/>
    <w:panose1 w:val="00000000000000000000"/>
    <w:charset w:val="00"/>
    <w:family w:val="swiss"/>
    <w:notTrueType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F86E0" w14:textId="77777777" w:rsidR="009678FC" w:rsidRPr="009625E0" w:rsidRDefault="009678FC" w:rsidP="00FB098F">
    <w:pPr>
      <w:pStyle w:val="ac"/>
      <w:jc w:val="center"/>
      <w:rPr>
        <w:color w:val="3C22F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CF2D" w14:textId="77777777" w:rsidR="00922046" w:rsidRDefault="00922046" w:rsidP="00114A95">
      <w:r>
        <w:separator/>
      </w:r>
    </w:p>
  </w:footnote>
  <w:footnote w:type="continuationSeparator" w:id="0">
    <w:p w14:paraId="7BBCD6DB" w14:textId="77777777" w:rsidR="00922046" w:rsidRDefault="00922046" w:rsidP="00114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E6B29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9.3pt;height:110.55pt" o:bullet="t">
        <v:imagedata r:id="rId1" o:title="logo"/>
      </v:shape>
    </w:pict>
  </w:numPicBullet>
  <w:numPicBullet w:numPicBulletId="1">
    <w:pict>
      <v:shape id="_x0000_i1026" type="#_x0000_t75" style="width:10.9pt;height:10.9pt" o:bullet="t">
        <v:imagedata r:id="rId2" o:title="msoD436"/>
      </v:shape>
    </w:pict>
  </w:numPicBullet>
  <w:abstractNum w:abstractNumId="0" w15:restartNumberingAfterBreak="0">
    <w:nsid w:val="184F54D8"/>
    <w:multiLevelType w:val="hybridMultilevel"/>
    <w:tmpl w:val="4448DD48"/>
    <w:lvl w:ilvl="0" w:tplc="3D7AB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6E5BC7"/>
    <w:multiLevelType w:val="hybridMultilevel"/>
    <w:tmpl w:val="2FFAEA32"/>
    <w:lvl w:ilvl="0" w:tplc="3D7ABBDC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4" w15:restartNumberingAfterBreak="0">
    <w:nsid w:val="29E1585A"/>
    <w:multiLevelType w:val="hybridMultilevel"/>
    <w:tmpl w:val="91084420"/>
    <w:lvl w:ilvl="0" w:tplc="DA72D59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D3047E0"/>
    <w:multiLevelType w:val="hybridMultilevel"/>
    <w:tmpl w:val="5ECAD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5F1934"/>
    <w:multiLevelType w:val="hybridMultilevel"/>
    <w:tmpl w:val="38CA0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6814E7"/>
    <w:multiLevelType w:val="hybridMultilevel"/>
    <w:tmpl w:val="0DCE15DC"/>
    <w:lvl w:ilvl="0" w:tplc="0409000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EDF4086"/>
    <w:multiLevelType w:val="hybridMultilevel"/>
    <w:tmpl w:val="3EACC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404EB"/>
    <w:multiLevelType w:val="hybridMultilevel"/>
    <w:tmpl w:val="919EC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35C0B"/>
    <w:multiLevelType w:val="hybridMultilevel"/>
    <w:tmpl w:val="B7A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70CFD"/>
    <w:multiLevelType w:val="hybridMultilevel"/>
    <w:tmpl w:val="DCC63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685D28"/>
    <w:multiLevelType w:val="hybridMultilevel"/>
    <w:tmpl w:val="02F49648"/>
    <w:lvl w:ilvl="0" w:tplc="3D7ABBDC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3854ED0"/>
    <w:multiLevelType w:val="hybridMultilevel"/>
    <w:tmpl w:val="ABC2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1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94909B2"/>
    <w:multiLevelType w:val="hybridMultilevel"/>
    <w:tmpl w:val="25E41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1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3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16ADF"/>
    <w:multiLevelType w:val="hybridMultilevel"/>
    <w:tmpl w:val="8026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86E0C"/>
    <w:multiLevelType w:val="hybridMultilevel"/>
    <w:tmpl w:val="3C6EB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042464">
    <w:abstractNumId w:val="23"/>
  </w:num>
  <w:num w:numId="2" w16cid:durableId="2083672885">
    <w:abstractNumId w:val="27"/>
  </w:num>
  <w:num w:numId="3" w16cid:durableId="2029287842">
    <w:abstractNumId w:val="21"/>
  </w:num>
  <w:num w:numId="4" w16cid:durableId="2118517999">
    <w:abstractNumId w:val="6"/>
  </w:num>
  <w:num w:numId="5" w16cid:durableId="1224028530">
    <w:abstractNumId w:val="26"/>
  </w:num>
  <w:num w:numId="6" w16cid:durableId="926501816">
    <w:abstractNumId w:val="13"/>
  </w:num>
  <w:num w:numId="7" w16cid:durableId="88657258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2639987">
    <w:abstractNumId w:val="6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41129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3418997">
    <w:abstractNumId w:val="11"/>
  </w:num>
  <w:num w:numId="11" w16cid:durableId="1554082178">
    <w:abstractNumId w:val="24"/>
  </w:num>
  <w:num w:numId="12" w16cid:durableId="657467521">
    <w:abstractNumId w:val="31"/>
  </w:num>
  <w:num w:numId="13" w16cid:durableId="1695424030">
    <w:abstractNumId w:val="8"/>
  </w:num>
  <w:num w:numId="14" w16cid:durableId="1240679584">
    <w:abstractNumId w:val="14"/>
  </w:num>
  <w:num w:numId="15" w16cid:durableId="2010518714">
    <w:abstractNumId w:val="2"/>
  </w:num>
  <w:num w:numId="16" w16cid:durableId="511335059">
    <w:abstractNumId w:val="1"/>
  </w:num>
  <w:num w:numId="17" w16cid:durableId="499396489">
    <w:abstractNumId w:val="28"/>
  </w:num>
  <w:num w:numId="18" w16cid:durableId="1554997501">
    <w:abstractNumId w:val="5"/>
  </w:num>
  <w:num w:numId="19" w16cid:durableId="2059282777">
    <w:abstractNumId w:val="18"/>
  </w:num>
  <w:num w:numId="20" w16cid:durableId="816455674">
    <w:abstractNumId w:val="20"/>
  </w:num>
  <w:num w:numId="21" w16cid:durableId="30813856">
    <w:abstractNumId w:val="15"/>
  </w:num>
  <w:num w:numId="22" w16cid:durableId="830099327">
    <w:abstractNumId w:val="7"/>
  </w:num>
  <w:num w:numId="23" w16cid:durableId="546838014">
    <w:abstractNumId w:val="16"/>
  </w:num>
  <w:num w:numId="24" w16cid:durableId="1494836354">
    <w:abstractNumId w:val="30"/>
  </w:num>
  <w:num w:numId="25" w16cid:durableId="130441725">
    <w:abstractNumId w:val="10"/>
  </w:num>
  <w:num w:numId="26" w16cid:durableId="1617326148">
    <w:abstractNumId w:val="19"/>
  </w:num>
  <w:num w:numId="27" w16cid:durableId="1072778786">
    <w:abstractNumId w:val="22"/>
  </w:num>
  <w:num w:numId="28" w16cid:durableId="1825470009">
    <w:abstractNumId w:val="9"/>
  </w:num>
  <w:num w:numId="29" w16cid:durableId="1396320529">
    <w:abstractNumId w:val="17"/>
  </w:num>
  <w:num w:numId="30" w16cid:durableId="1083380147">
    <w:abstractNumId w:val="0"/>
  </w:num>
  <w:num w:numId="31" w16cid:durableId="682131069">
    <w:abstractNumId w:val="12"/>
  </w:num>
  <w:num w:numId="32" w16cid:durableId="524174106">
    <w:abstractNumId w:val="3"/>
  </w:num>
  <w:num w:numId="33" w16cid:durableId="285090326">
    <w:abstractNumId w:val="29"/>
  </w:num>
  <w:num w:numId="34" w16cid:durableId="1137651474">
    <w:abstractNumId w:val="25"/>
  </w:num>
  <w:num w:numId="35" w16cid:durableId="872185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>
      <o:colormru v:ext="edit" colors="#030,#00c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CF"/>
    <w:rsid w:val="00000BBA"/>
    <w:rsid w:val="00001FF9"/>
    <w:rsid w:val="00006C3C"/>
    <w:rsid w:val="00011431"/>
    <w:rsid w:val="00014C07"/>
    <w:rsid w:val="000156FC"/>
    <w:rsid w:val="00015987"/>
    <w:rsid w:val="00015CD2"/>
    <w:rsid w:val="0001666A"/>
    <w:rsid w:val="00016F65"/>
    <w:rsid w:val="00017EC5"/>
    <w:rsid w:val="0003203A"/>
    <w:rsid w:val="00037293"/>
    <w:rsid w:val="000432E0"/>
    <w:rsid w:val="00045524"/>
    <w:rsid w:val="00046C67"/>
    <w:rsid w:val="00046F6E"/>
    <w:rsid w:val="00052CC4"/>
    <w:rsid w:val="000545A0"/>
    <w:rsid w:val="000715A1"/>
    <w:rsid w:val="00082D17"/>
    <w:rsid w:val="00087A58"/>
    <w:rsid w:val="000929C0"/>
    <w:rsid w:val="00094E54"/>
    <w:rsid w:val="00095DF2"/>
    <w:rsid w:val="00096456"/>
    <w:rsid w:val="00096E84"/>
    <w:rsid w:val="000A03CE"/>
    <w:rsid w:val="000A047B"/>
    <w:rsid w:val="000A0B14"/>
    <w:rsid w:val="000A3B6D"/>
    <w:rsid w:val="000A7B29"/>
    <w:rsid w:val="000A7BBB"/>
    <w:rsid w:val="000B154F"/>
    <w:rsid w:val="000B59C1"/>
    <w:rsid w:val="000B61E4"/>
    <w:rsid w:val="000B6496"/>
    <w:rsid w:val="000C1B28"/>
    <w:rsid w:val="000C2EFC"/>
    <w:rsid w:val="000D020C"/>
    <w:rsid w:val="000D34EC"/>
    <w:rsid w:val="000D7C65"/>
    <w:rsid w:val="000D7F26"/>
    <w:rsid w:val="000E3A83"/>
    <w:rsid w:val="000E3B38"/>
    <w:rsid w:val="000E42A0"/>
    <w:rsid w:val="000E4644"/>
    <w:rsid w:val="000E7B5A"/>
    <w:rsid w:val="000F5B3E"/>
    <w:rsid w:val="000F5CAA"/>
    <w:rsid w:val="000F693D"/>
    <w:rsid w:val="0010087E"/>
    <w:rsid w:val="00101181"/>
    <w:rsid w:val="001069E6"/>
    <w:rsid w:val="001076A2"/>
    <w:rsid w:val="001077BF"/>
    <w:rsid w:val="0011356D"/>
    <w:rsid w:val="0011386B"/>
    <w:rsid w:val="00113A26"/>
    <w:rsid w:val="00114A95"/>
    <w:rsid w:val="0011505D"/>
    <w:rsid w:val="00117288"/>
    <w:rsid w:val="001222A1"/>
    <w:rsid w:val="00123FD7"/>
    <w:rsid w:val="0012671F"/>
    <w:rsid w:val="001311A2"/>
    <w:rsid w:val="00132441"/>
    <w:rsid w:val="00142A3E"/>
    <w:rsid w:val="0014322E"/>
    <w:rsid w:val="00144845"/>
    <w:rsid w:val="00144F82"/>
    <w:rsid w:val="001508A3"/>
    <w:rsid w:val="00154F89"/>
    <w:rsid w:val="001559A4"/>
    <w:rsid w:val="0016045D"/>
    <w:rsid w:val="00163AE1"/>
    <w:rsid w:val="00167CA8"/>
    <w:rsid w:val="00171251"/>
    <w:rsid w:val="00171617"/>
    <w:rsid w:val="00171BD6"/>
    <w:rsid w:val="00177F33"/>
    <w:rsid w:val="00181A56"/>
    <w:rsid w:val="00185868"/>
    <w:rsid w:val="00191ABD"/>
    <w:rsid w:val="001927BD"/>
    <w:rsid w:val="001929DF"/>
    <w:rsid w:val="001946BE"/>
    <w:rsid w:val="001965F6"/>
    <w:rsid w:val="00196ED6"/>
    <w:rsid w:val="001977C7"/>
    <w:rsid w:val="00197E80"/>
    <w:rsid w:val="001A0695"/>
    <w:rsid w:val="001A1AA7"/>
    <w:rsid w:val="001A2181"/>
    <w:rsid w:val="001A296C"/>
    <w:rsid w:val="001A371B"/>
    <w:rsid w:val="001A6CE9"/>
    <w:rsid w:val="001A789E"/>
    <w:rsid w:val="001B0834"/>
    <w:rsid w:val="001B4A15"/>
    <w:rsid w:val="001B7D52"/>
    <w:rsid w:val="001C4571"/>
    <w:rsid w:val="001C7A0D"/>
    <w:rsid w:val="001C7C2B"/>
    <w:rsid w:val="001D4A5A"/>
    <w:rsid w:val="001D52C2"/>
    <w:rsid w:val="001D6CBE"/>
    <w:rsid w:val="001D7B91"/>
    <w:rsid w:val="001E3A4F"/>
    <w:rsid w:val="001E4E71"/>
    <w:rsid w:val="001E5FEA"/>
    <w:rsid w:val="001E77E7"/>
    <w:rsid w:val="001E7FE5"/>
    <w:rsid w:val="001F1620"/>
    <w:rsid w:val="001F171E"/>
    <w:rsid w:val="001F4F29"/>
    <w:rsid w:val="001F59A6"/>
    <w:rsid w:val="00202C7E"/>
    <w:rsid w:val="0020401B"/>
    <w:rsid w:val="00207A81"/>
    <w:rsid w:val="00217602"/>
    <w:rsid w:val="00220E50"/>
    <w:rsid w:val="00223443"/>
    <w:rsid w:val="00224461"/>
    <w:rsid w:val="00224BE7"/>
    <w:rsid w:val="00224ED3"/>
    <w:rsid w:val="00227A59"/>
    <w:rsid w:val="002310DC"/>
    <w:rsid w:val="00234063"/>
    <w:rsid w:val="00241370"/>
    <w:rsid w:val="0024189D"/>
    <w:rsid w:val="002437FA"/>
    <w:rsid w:val="00246F70"/>
    <w:rsid w:val="00247135"/>
    <w:rsid w:val="002553A0"/>
    <w:rsid w:val="002565FA"/>
    <w:rsid w:val="00256770"/>
    <w:rsid w:val="002577CF"/>
    <w:rsid w:val="002601E5"/>
    <w:rsid w:val="00261050"/>
    <w:rsid w:val="00271F12"/>
    <w:rsid w:val="002751B9"/>
    <w:rsid w:val="00277D0C"/>
    <w:rsid w:val="00277FCB"/>
    <w:rsid w:val="00281271"/>
    <w:rsid w:val="0028150F"/>
    <w:rsid w:val="00284AF7"/>
    <w:rsid w:val="00284E21"/>
    <w:rsid w:val="00285993"/>
    <w:rsid w:val="00290C2D"/>
    <w:rsid w:val="0029455C"/>
    <w:rsid w:val="00295309"/>
    <w:rsid w:val="002A6711"/>
    <w:rsid w:val="002A77BF"/>
    <w:rsid w:val="002B0C70"/>
    <w:rsid w:val="002B3186"/>
    <w:rsid w:val="002B7210"/>
    <w:rsid w:val="002C1363"/>
    <w:rsid w:val="002C1E6E"/>
    <w:rsid w:val="002C219F"/>
    <w:rsid w:val="002C26D5"/>
    <w:rsid w:val="002C6A34"/>
    <w:rsid w:val="002C6FF1"/>
    <w:rsid w:val="002D4889"/>
    <w:rsid w:val="002D56C0"/>
    <w:rsid w:val="002D5BBB"/>
    <w:rsid w:val="002E548C"/>
    <w:rsid w:val="002E7695"/>
    <w:rsid w:val="002F1B37"/>
    <w:rsid w:val="00301971"/>
    <w:rsid w:val="00304C99"/>
    <w:rsid w:val="003057C7"/>
    <w:rsid w:val="0030675F"/>
    <w:rsid w:val="00311E69"/>
    <w:rsid w:val="00315A59"/>
    <w:rsid w:val="003214EC"/>
    <w:rsid w:val="00331E82"/>
    <w:rsid w:val="00334323"/>
    <w:rsid w:val="0033473D"/>
    <w:rsid w:val="003359CC"/>
    <w:rsid w:val="0034431C"/>
    <w:rsid w:val="0034633E"/>
    <w:rsid w:val="0034643E"/>
    <w:rsid w:val="003467FF"/>
    <w:rsid w:val="003531DC"/>
    <w:rsid w:val="0035689F"/>
    <w:rsid w:val="003602D1"/>
    <w:rsid w:val="00360649"/>
    <w:rsid w:val="00362542"/>
    <w:rsid w:val="0036517B"/>
    <w:rsid w:val="00366F67"/>
    <w:rsid w:val="00370301"/>
    <w:rsid w:val="00372101"/>
    <w:rsid w:val="003747F6"/>
    <w:rsid w:val="003764B8"/>
    <w:rsid w:val="00376B8C"/>
    <w:rsid w:val="00382310"/>
    <w:rsid w:val="0038383F"/>
    <w:rsid w:val="003851E6"/>
    <w:rsid w:val="00386B23"/>
    <w:rsid w:val="00392A11"/>
    <w:rsid w:val="00394BDB"/>
    <w:rsid w:val="00395DF8"/>
    <w:rsid w:val="00397B78"/>
    <w:rsid w:val="003A2841"/>
    <w:rsid w:val="003A45A1"/>
    <w:rsid w:val="003A5EFB"/>
    <w:rsid w:val="003B326D"/>
    <w:rsid w:val="003B3E0B"/>
    <w:rsid w:val="003B3FAD"/>
    <w:rsid w:val="003C3764"/>
    <w:rsid w:val="003C743E"/>
    <w:rsid w:val="003D37FC"/>
    <w:rsid w:val="003E1303"/>
    <w:rsid w:val="003E2870"/>
    <w:rsid w:val="003F01D2"/>
    <w:rsid w:val="003F0631"/>
    <w:rsid w:val="003F6702"/>
    <w:rsid w:val="004006BF"/>
    <w:rsid w:val="00401B5C"/>
    <w:rsid w:val="004049D5"/>
    <w:rsid w:val="004054E7"/>
    <w:rsid w:val="0041398A"/>
    <w:rsid w:val="00421E12"/>
    <w:rsid w:val="0043039C"/>
    <w:rsid w:val="0043054C"/>
    <w:rsid w:val="00433D03"/>
    <w:rsid w:val="00434F51"/>
    <w:rsid w:val="00435060"/>
    <w:rsid w:val="00437F7D"/>
    <w:rsid w:val="00440034"/>
    <w:rsid w:val="00444753"/>
    <w:rsid w:val="00445735"/>
    <w:rsid w:val="00447013"/>
    <w:rsid w:val="00447EA8"/>
    <w:rsid w:val="004574DA"/>
    <w:rsid w:val="00465C75"/>
    <w:rsid w:val="00471A3D"/>
    <w:rsid w:val="00473AAA"/>
    <w:rsid w:val="004764A5"/>
    <w:rsid w:val="00480198"/>
    <w:rsid w:val="004819EA"/>
    <w:rsid w:val="00482453"/>
    <w:rsid w:val="00482CB4"/>
    <w:rsid w:val="00483C09"/>
    <w:rsid w:val="0048456B"/>
    <w:rsid w:val="00485199"/>
    <w:rsid w:val="00487EF9"/>
    <w:rsid w:val="004936A6"/>
    <w:rsid w:val="00493E62"/>
    <w:rsid w:val="00495B94"/>
    <w:rsid w:val="00496925"/>
    <w:rsid w:val="00497EF9"/>
    <w:rsid w:val="004A14F6"/>
    <w:rsid w:val="004A3C9F"/>
    <w:rsid w:val="004A4A17"/>
    <w:rsid w:val="004A5379"/>
    <w:rsid w:val="004B478D"/>
    <w:rsid w:val="004B7054"/>
    <w:rsid w:val="004C1559"/>
    <w:rsid w:val="004C5668"/>
    <w:rsid w:val="004C6207"/>
    <w:rsid w:val="004D6F57"/>
    <w:rsid w:val="004E27E1"/>
    <w:rsid w:val="004E6EF4"/>
    <w:rsid w:val="004E78F6"/>
    <w:rsid w:val="004F0C12"/>
    <w:rsid w:val="004F0FC9"/>
    <w:rsid w:val="004F2782"/>
    <w:rsid w:val="004F514A"/>
    <w:rsid w:val="004F5435"/>
    <w:rsid w:val="004F5B90"/>
    <w:rsid w:val="004F64B4"/>
    <w:rsid w:val="0050079B"/>
    <w:rsid w:val="005016E0"/>
    <w:rsid w:val="00510A37"/>
    <w:rsid w:val="00512170"/>
    <w:rsid w:val="0051626A"/>
    <w:rsid w:val="00521714"/>
    <w:rsid w:val="005256EF"/>
    <w:rsid w:val="00527C68"/>
    <w:rsid w:val="0053155A"/>
    <w:rsid w:val="00532EA2"/>
    <w:rsid w:val="00533080"/>
    <w:rsid w:val="00535A6E"/>
    <w:rsid w:val="00535B5F"/>
    <w:rsid w:val="00536164"/>
    <w:rsid w:val="00537F61"/>
    <w:rsid w:val="005401FB"/>
    <w:rsid w:val="0054464E"/>
    <w:rsid w:val="0055338A"/>
    <w:rsid w:val="00554E86"/>
    <w:rsid w:val="0055738E"/>
    <w:rsid w:val="0056503E"/>
    <w:rsid w:val="00570AD7"/>
    <w:rsid w:val="00571B27"/>
    <w:rsid w:val="005720E7"/>
    <w:rsid w:val="00573763"/>
    <w:rsid w:val="00576E8C"/>
    <w:rsid w:val="00581C4B"/>
    <w:rsid w:val="00582BA9"/>
    <w:rsid w:val="00583201"/>
    <w:rsid w:val="005844E2"/>
    <w:rsid w:val="00590713"/>
    <w:rsid w:val="005910B5"/>
    <w:rsid w:val="0059221F"/>
    <w:rsid w:val="00595062"/>
    <w:rsid w:val="005B3D68"/>
    <w:rsid w:val="005C4F86"/>
    <w:rsid w:val="005D04DA"/>
    <w:rsid w:val="005D088E"/>
    <w:rsid w:val="005D6697"/>
    <w:rsid w:val="005D78D9"/>
    <w:rsid w:val="005E0E2B"/>
    <w:rsid w:val="005E2959"/>
    <w:rsid w:val="005E3D53"/>
    <w:rsid w:val="005E71D4"/>
    <w:rsid w:val="005F2C33"/>
    <w:rsid w:val="005F5DEA"/>
    <w:rsid w:val="006010C6"/>
    <w:rsid w:val="00601112"/>
    <w:rsid w:val="00604AE5"/>
    <w:rsid w:val="0062460B"/>
    <w:rsid w:val="00625FBA"/>
    <w:rsid w:val="00630E68"/>
    <w:rsid w:val="006337E4"/>
    <w:rsid w:val="00637BE9"/>
    <w:rsid w:val="0065035D"/>
    <w:rsid w:val="006503ED"/>
    <w:rsid w:val="0065545E"/>
    <w:rsid w:val="00656DE4"/>
    <w:rsid w:val="0066088A"/>
    <w:rsid w:val="00660E23"/>
    <w:rsid w:val="0066386F"/>
    <w:rsid w:val="00663CFF"/>
    <w:rsid w:val="00665FBF"/>
    <w:rsid w:val="00672EEE"/>
    <w:rsid w:val="00675D26"/>
    <w:rsid w:val="00675EC6"/>
    <w:rsid w:val="006776F7"/>
    <w:rsid w:val="006807C1"/>
    <w:rsid w:val="0068437F"/>
    <w:rsid w:val="00684583"/>
    <w:rsid w:val="00686B6B"/>
    <w:rsid w:val="006924D8"/>
    <w:rsid w:val="00694A95"/>
    <w:rsid w:val="00695BC5"/>
    <w:rsid w:val="006A39CC"/>
    <w:rsid w:val="006A5C13"/>
    <w:rsid w:val="006A5D84"/>
    <w:rsid w:val="006A6CDE"/>
    <w:rsid w:val="006B027F"/>
    <w:rsid w:val="006B1EFD"/>
    <w:rsid w:val="006B223E"/>
    <w:rsid w:val="006B7DA8"/>
    <w:rsid w:val="006C0F8F"/>
    <w:rsid w:val="006C2086"/>
    <w:rsid w:val="006C6075"/>
    <w:rsid w:val="006C6EE7"/>
    <w:rsid w:val="006D0111"/>
    <w:rsid w:val="006D2099"/>
    <w:rsid w:val="006D4F29"/>
    <w:rsid w:val="006E386B"/>
    <w:rsid w:val="006E5B07"/>
    <w:rsid w:val="006F161D"/>
    <w:rsid w:val="006F501C"/>
    <w:rsid w:val="006F5892"/>
    <w:rsid w:val="006F6789"/>
    <w:rsid w:val="007014E0"/>
    <w:rsid w:val="00703E7E"/>
    <w:rsid w:val="00704AA7"/>
    <w:rsid w:val="00705B05"/>
    <w:rsid w:val="00713830"/>
    <w:rsid w:val="00716F49"/>
    <w:rsid w:val="007204E6"/>
    <w:rsid w:val="00720CF7"/>
    <w:rsid w:val="00720E82"/>
    <w:rsid w:val="00722C3F"/>
    <w:rsid w:val="00723373"/>
    <w:rsid w:val="00724B14"/>
    <w:rsid w:val="00727B7B"/>
    <w:rsid w:val="0073174D"/>
    <w:rsid w:val="00732FAC"/>
    <w:rsid w:val="0074012E"/>
    <w:rsid w:val="00740895"/>
    <w:rsid w:val="00743DBF"/>
    <w:rsid w:val="00744206"/>
    <w:rsid w:val="007503F5"/>
    <w:rsid w:val="007569FB"/>
    <w:rsid w:val="00761213"/>
    <w:rsid w:val="00765E4D"/>
    <w:rsid w:val="0076607F"/>
    <w:rsid w:val="00770725"/>
    <w:rsid w:val="00771ED0"/>
    <w:rsid w:val="007772FF"/>
    <w:rsid w:val="00777B5C"/>
    <w:rsid w:val="00783C97"/>
    <w:rsid w:val="00792987"/>
    <w:rsid w:val="00792FBC"/>
    <w:rsid w:val="00793018"/>
    <w:rsid w:val="0079423F"/>
    <w:rsid w:val="00794DA6"/>
    <w:rsid w:val="00796AB3"/>
    <w:rsid w:val="0079721A"/>
    <w:rsid w:val="007A0CDE"/>
    <w:rsid w:val="007A3CA0"/>
    <w:rsid w:val="007A6A4E"/>
    <w:rsid w:val="007B0120"/>
    <w:rsid w:val="007B0856"/>
    <w:rsid w:val="007B2C67"/>
    <w:rsid w:val="007B444A"/>
    <w:rsid w:val="007B55D2"/>
    <w:rsid w:val="007B66C2"/>
    <w:rsid w:val="007B771D"/>
    <w:rsid w:val="007C133E"/>
    <w:rsid w:val="007D085E"/>
    <w:rsid w:val="007E1F0C"/>
    <w:rsid w:val="007E61E7"/>
    <w:rsid w:val="007E795F"/>
    <w:rsid w:val="007F3782"/>
    <w:rsid w:val="00803BC1"/>
    <w:rsid w:val="008042B8"/>
    <w:rsid w:val="00807264"/>
    <w:rsid w:val="00810C32"/>
    <w:rsid w:val="00825003"/>
    <w:rsid w:val="00826570"/>
    <w:rsid w:val="00833E6B"/>
    <w:rsid w:val="008459A8"/>
    <w:rsid w:val="00847FB9"/>
    <w:rsid w:val="008533F3"/>
    <w:rsid w:val="00853B6F"/>
    <w:rsid w:val="00854144"/>
    <w:rsid w:val="00857F76"/>
    <w:rsid w:val="00862D22"/>
    <w:rsid w:val="00864A58"/>
    <w:rsid w:val="0086616E"/>
    <w:rsid w:val="008824A4"/>
    <w:rsid w:val="008872F6"/>
    <w:rsid w:val="00891980"/>
    <w:rsid w:val="00896F54"/>
    <w:rsid w:val="008A1093"/>
    <w:rsid w:val="008A60B5"/>
    <w:rsid w:val="008A7DEE"/>
    <w:rsid w:val="008B4F74"/>
    <w:rsid w:val="008C0A7E"/>
    <w:rsid w:val="008C1CBE"/>
    <w:rsid w:val="008C1E94"/>
    <w:rsid w:val="008C296E"/>
    <w:rsid w:val="008C5082"/>
    <w:rsid w:val="008D7ABC"/>
    <w:rsid w:val="008E1F85"/>
    <w:rsid w:val="008F093B"/>
    <w:rsid w:val="008F1774"/>
    <w:rsid w:val="008F3981"/>
    <w:rsid w:val="0090011B"/>
    <w:rsid w:val="00903A33"/>
    <w:rsid w:val="00904E0F"/>
    <w:rsid w:val="00913D7C"/>
    <w:rsid w:val="00913E3F"/>
    <w:rsid w:val="0091506D"/>
    <w:rsid w:val="00915128"/>
    <w:rsid w:val="00917A15"/>
    <w:rsid w:val="00917AA1"/>
    <w:rsid w:val="0092054F"/>
    <w:rsid w:val="00922046"/>
    <w:rsid w:val="00922497"/>
    <w:rsid w:val="00922E78"/>
    <w:rsid w:val="00924156"/>
    <w:rsid w:val="00926816"/>
    <w:rsid w:val="00930D3B"/>
    <w:rsid w:val="009311F4"/>
    <w:rsid w:val="00932622"/>
    <w:rsid w:val="00933D1C"/>
    <w:rsid w:val="0093553A"/>
    <w:rsid w:val="00935622"/>
    <w:rsid w:val="00935B82"/>
    <w:rsid w:val="00936231"/>
    <w:rsid w:val="00943AE6"/>
    <w:rsid w:val="00943FA1"/>
    <w:rsid w:val="0095079F"/>
    <w:rsid w:val="00954606"/>
    <w:rsid w:val="00957FA4"/>
    <w:rsid w:val="00960A1F"/>
    <w:rsid w:val="009625E0"/>
    <w:rsid w:val="00963232"/>
    <w:rsid w:val="00965D85"/>
    <w:rsid w:val="0096698F"/>
    <w:rsid w:val="009678FC"/>
    <w:rsid w:val="00973418"/>
    <w:rsid w:val="00973C26"/>
    <w:rsid w:val="009740F6"/>
    <w:rsid w:val="00975339"/>
    <w:rsid w:val="0097536D"/>
    <w:rsid w:val="0097570D"/>
    <w:rsid w:val="00977D3A"/>
    <w:rsid w:val="00982C53"/>
    <w:rsid w:val="0099137D"/>
    <w:rsid w:val="00992F49"/>
    <w:rsid w:val="00993BFC"/>
    <w:rsid w:val="009959A8"/>
    <w:rsid w:val="009965A1"/>
    <w:rsid w:val="009A0D0E"/>
    <w:rsid w:val="009A3EE6"/>
    <w:rsid w:val="009A4653"/>
    <w:rsid w:val="009B051A"/>
    <w:rsid w:val="009B10AA"/>
    <w:rsid w:val="009B3BF9"/>
    <w:rsid w:val="009B663B"/>
    <w:rsid w:val="009C32CB"/>
    <w:rsid w:val="009C45CC"/>
    <w:rsid w:val="009D256A"/>
    <w:rsid w:val="009D2CA1"/>
    <w:rsid w:val="009D526C"/>
    <w:rsid w:val="009E4146"/>
    <w:rsid w:val="009E46F9"/>
    <w:rsid w:val="009E6586"/>
    <w:rsid w:val="009F05A7"/>
    <w:rsid w:val="009F2A19"/>
    <w:rsid w:val="009F3430"/>
    <w:rsid w:val="009F4B1C"/>
    <w:rsid w:val="009F73BF"/>
    <w:rsid w:val="00A00C5F"/>
    <w:rsid w:val="00A11217"/>
    <w:rsid w:val="00A12AC5"/>
    <w:rsid w:val="00A1310E"/>
    <w:rsid w:val="00A15356"/>
    <w:rsid w:val="00A15C8B"/>
    <w:rsid w:val="00A16A05"/>
    <w:rsid w:val="00A1790D"/>
    <w:rsid w:val="00A22D66"/>
    <w:rsid w:val="00A27783"/>
    <w:rsid w:val="00A31162"/>
    <w:rsid w:val="00A319D1"/>
    <w:rsid w:val="00A3619D"/>
    <w:rsid w:val="00A3740A"/>
    <w:rsid w:val="00A375B6"/>
    <w:rsid w:val="00A42E55"/>
    <w:rsid w:val="00A468D1"/>
    <w:rsid w:val="00A47A12"/>
    <w:rsid w:val="00A57099"/>
    <w:rsid w:val="00A65378"/>
    <w:rsid w:val="00A65893"/>
    <w:rsid w:val="00A7068F"/>
    <w:rsid w:val="00A718BE"/>
    <w:rsid w:val="00A76E81"/>
    <w:rsid w:val="00A776A4"/>
    <w:rsid w:val="00A82C72"/>
    <w:rsid w:val="00A86F19"/>
    <w:rsid w:val="00A94269"/>
    <w:rsid w:val="00A95B85"/>
    <w:rsid w:val="00A95C81"/>
    <w:rsid w:val="00A96828"/>
    <w:rsid w:val="00AA0041"/>
    <w:rsid w:val="00AA36F2"/>
    <w:rsid w:val="00AA3DD9"/>
    <w:rsid w:val="00AA5C9B"/>
    <w:rsid w:val="00AA5D43"/>
    <w:rsid w:val="00AB2AA5"/>
    <w:rsid w:val="00AC1375"/>
    <w:rsid w:val="00AC1C92"/>
    <w:rsid w:val="00AC796F"/>
    <w:rsid w:val="00AC7C08"/>
    <w:rsid w:val="00AD11D4"/>
    <w:rsid w:val="00AD2A47"/>
    <w:rsid w:val="00AD2F74"/>
    <w:rsid w:val="00AD38D5"/>
    <w:rsid w:val="00AD501D"/>
    <w:rsid w:val="00AD6EF8"/>
    <w:rsid w:val="00AD75E6"/>
    <w:rsid w:val="00AE1B4D"/>
    <w:rsid w:val="00AE5113"/>
    <w:rsid w:val="00AF0045"/>
    <w:rsid w:val="00AF0647"/>
    <w:rsid w:val="00AF2A8A"/>
    <w:rsid w:val="00AF2FDD"/>
    <w:rsid w:val="00AF660A"/>
    <w:rsid w:val="00AF6C98"/>
    <w:rsid w:val="00AF7175"/>
    <w:rsid w:val="00AF7718"/>
    <w:rsid w:val="00B00AD2"/>
    <w:rsid w:val="00B026E6"/>
    <w:rsid w:val="00B045D1"/>
    <w:rsid w:val="00B075B6"/>
    <w:rsid w:val="00B10216"/>
    <w:rsid w:val="00B10B33"/>
    <w:rsid w:val="00B10ECF"/>
    <w:rsid w:val="00B11828"/>
    <w:rsid w:val="00B13F8F"/>
    <w:rsid w:val="00B21917"/>
    <w:rsid w:val="00B252DA"/>
    <w:rsid w:val="00B25667"/>
    <w:rsid w:val="00B33BBB"/>
    <w:rsid w:val="00B34BD2"/>
    <w:rsid w:val="00B36C52"/>
    <w:rsid w:val="00B41A22"/>
    <w:rsid w:val="00B45E08"/>
    <w:rsid w:val="00B508DC"/>
    <w:rsid w:val="00B51F56"/>
    <w:rsid w:val="00B5232A"/>
    <w:rsid w:val="00B56D2F"/>
    <w:rsid w:val="00B6394C"/>
    <w:rsid w:val="00B70ACF"/>
    <w:rsid w:val="00B71136"/>
    <w:rsid w:val="00B71726"/>
    <w:rsid w:val="00B813D1"/>
    <w:rsid w:val="00B837EF"/>
    <w:rsid w:val="00B86AEB"/>
    <w:rsid w:val="00B94888"/>
    <w:rsid w:val="00B9496A"/>
    <w:rsid w:val="00B962A9"/>
    <w:rsid w:val="00B96472"/>
    <w:rsid w:val="00B96546"/>
    <w:rsid w:val="00BA1698"/>
    <w:rsid w:val="00BA27D7"/>
    <w:rsid w:val="00BA3A6F"/>
    <w:rsid w:val="00BA44E8"/>
    <w:rsid w:val="00BB2CF4"/>
    <w:rsid w:val="00BB5370"/>
    <w:rsid w:val="00BB5B9F"/>
    <w:rsid w:val="00BC06AF"/>
    <w:rsid w:val="00BC1C44"/>
    <w:rsid w:val="00BC3C22"/>
    <w:rsid w:val="00BC4C49"/>
    <w:rsid w:val="00BD0B16"/>
    <w:rsid w:val="00BD2A23"/>
    <w:rsid w:val="00BD425F"/>
    <w:rsid w:val="00BE0C6A"/>
    <w:rsid w:val="00BE0F9B"/>
    <w:rsid w:val="00BE233C"/>
    <w:rsid w:val="00BF0067"/>
    <w:rsid w:val="00BF1DBB"/>
    <w:rsid w:val="00BF452C"/>
    <w:rsid w:val="00BF46FE"/>
    <w:rsid w:val="00BF559A"/>
    <w:rsid w:val="00BF5B3A"/>
    <w:rsid w:val="00C00921"/>
    <w:rsid w:val="00C010D5"/>
    <w:rsid w:val="00C11B4F"/>
    <w:rsid w:val="00C11CBF"/>
    <w:rsid w:val="00C1696D"/>
    <w:rsid w:val="00C219B0"/>
    <w:rsid w:val="00C23EE2"/>
    <w:rsid w:val="00C25E69"/>
    <w:rsid w:val="00C31E33"/>
    <w:rsid w:val="00C346D0"/>
    <w:rsid w:val="00C34E06"/>
    <w:rsid w:val="00C34E34"/>
    <w:rsid w:val="00C363DF"/>
    <w:rsid w:val="00C36815"/>
    <w:rsid w:val="00C37EE6"/>
    <w:rsid w:val="00C404C6"/>
    <w:rsid w:val="00C43F5C"/>
    <w:rsid w:val="00C44EDF"/>
    <w:rsid w:val="00C5008E"/>
    <w:rsid w:val="00C51655"/>
    <w:rsid w:val="00C5520D"/>
    <w:rsid w:val="00C57D47"/>
    <w:rsid w:val="00C66B6E"/>
    <w:rsid w:val="00C722EF"/>
    <w:rsid w:val="00C73B24"/>
    <w:rsid w:val="00C76133"/>
    <w:rsid w:val="00C76A3D"/>
    <w:rsid w:val="00C8009D"/>
    <w:rsid w:val="00C870D5"/>
    <w:rsid w:val="00C92028"/>
    <w:rsid w:val="00C93B5C"/>
    <w:rsid w:val="00C97A60"/>
    <w:rsid w:val="00CA0E01"/>
    <w:rsid w:val="00CA1E21"/>
    <w:rsid w:val="00CA6381"/>
    <w:rsid w:val="00CA7977"/>
    <w:rsid w:val="00CA7BB2"/>
    <w:rsid w:val="00CB2801"/>
    <w:rsid w:val="00CB5B10"/>
    <w:rsid w:val="00CC452E"/>
    <w:rsid w:val="00CD2D4A"/>
    <w:rsid w:val="00CD44DB"/>
    <w:rsid w:val="00CD49C6"/>
    <w:rsid w:val="00CD4D89"/>
    <w:rsid w:val="00CE20FD"/>
    <w:rsid w:val="00CE281A"/>
    <w:rsid w:val="00CE3278"/>
    <w:rsid w:val="00CE63AF"/>
    <w:rsid w:val="00CE64E2"/>
    <w:rsid w:val="00CF009D"/>
    <w:rsid w:val="00CF136B"/>
    <w:rsid w:val="00CF427F"/>
    <w:rsid w:val="00CF5B6B"/>
    <w:rsid w:val="00D03A0A"/>
    <w:rsid w:val="00D050A9"/>
    <w:rsid w:val="00D134FD"/>
    <w:rsid w:val="00D23525"/>
    <w:rsid w:val="00D27162"/>
    <w:rsid w:val="00D34533"/>
    <w:rsid w:val="00D347C0"/>
    <w:rsid w:val="00D349C8"/>
    <w:rsid w:val="00D4165F"/>
    <w:rsid w:val="00D56925"/>
    <w:rsid w:val="00D70E23"/>
    <w:rsid w:val="00D71E6C"/>
    <w:rsid w:val="00D7424E"/>
    <w:rsid w:val="00D7780A"/>
    <w:rsid w:val="00D81FDD"/>
    <w:rsid w:val="00D8204B"/>
    <w:rsid w:val="00D82402"/>
    <w:rsid w:val="00D850A5"/>
    <w:rsid w:val="00D85C80"/>
    <w:rsid w:val="00D85F9B"/>
    <w:rsid w:val="00D87022"/>
    <w:rsid w:val="00D94832"/>
    <w:rsid w:val="00D968C1"/>
    <w:rsid w:val="00DA2DF5"/>
    <w:rsid w:val="00DB0373"/>
    <w:rsid w:val="00DB2059"/>
    <w:rsid w:val="00DC021A"/>
    <w:rsid w:val="00DC16B4"/>
    <w:rsid w:val="00DC250A"/>
    <w:rsid w:val="00DC7D97"/>
    <w:rsid w:val="00DD046E"/>
    <w:rsid w:val="00DD28DB"/>
    <w:rsid w:val="00DD5130"/>
    <w:rsid w:val="00DD62E1"/>
    <w:rsid w:val="00DE2604"/>
    <w:rsid w:val="00DE5B74"/>
    <w:rsid w:val="00DE5D72"/>
    <w:rsid w:val="00DF23D3"/>
    <w:rsid w:val="00DF32E9"/>
    <w:rsid w:val="00DF7ACE"/>
    <w:rsid w:val="00E05FB5"/>
    <w:rsid w:val="00E12CA7"/>
    <w:rsid w:val="00E17637"/>
    <w:rsid w:val="00E21F39"/>
    <w:rsid w:val="00E23260"/>
    <w:rsid w:val="00E26C51"/>
    <w:rsid w:val="00E27417"/>
    <w:rsid w:val="00E33856"/>
    <w:rsid w:val="00E33E99"/>
    <w:rsid w:val="00E47309"/>
    <w:rsid w:val="00E51760"/>
    <w:rsid w:val="00E53BD4"/>
    <w:rsid w:val="00E56734"/>
    <w:rsid w:val="00E57FC0"/>
    <w:rsid w:val="00E6166A"/>
    <w:rsid w:val="00E72403"/>
    <w:rsid w:val="00E72BDD"/>
    <w:rsid w:val="00E7320C"/>
    <w:rsid w:val="00E7417D"/>
    <w:rsid w:val="00E763C8"/>
    <w:rsid w:val="00E7760C"/>
    <w:rsid w:val="00E8057B"/>
    <w:rsid w:val="00E817FA"/>
    <w:rsid w:val="00E8619E"/>
    <w:rsid w:val="00E92974"/>
    <w:rsid w:val="00EA3333"/>
    <w:rsid w:val="00EA387E"/>
    <w:rsid w:val="00EA5AE7"/>
    <w:rsid w:val="00EA667A"/>
    <w:rsid w:val="00EB496D"/>
    <w:rsid w:val="00EB7CCA"/>
    <w:rsid w:val="00EC06C9"/>
    <w:rsid w:val="00EC2FFB"/>
    <w:rsid w:val="00EC41C8"/>
    <w:rsid w:val="00EC4930"/>
    <w:rsid w:val="00EC6D79"/>
    <w:rsid w:val="00EC70A0"/>
    <w:rsid w:val="00ED1F9B"/>
    <w:rsid w:val="00ED6F50"/>
    <w:rsid w:val="00EE0537"/>
    <w:rsid w:val="00EE20BB"/>
    <w:rsid w:val="00EE3370"/>
    <w:rsid w:val="00EE4A58"/>
    <w:rsid w:val="00EE659C"/>
    <w:rsid w:val="00EF4397"/>
    <w:rsid w:val="00F02C14"/>
    <w:rsid w:val="00F06237"/>
    <w:rsid w:val="00F0769E"/>
    <w:rsid w:val="00F07F4A"/>
    <w:rsid w:val="00F124F2"/>
    <w:rsid w:val="00F15425"/>
    <w:rsid w:val="00F17885"/>
    <w:rsid w:val="00F178D8"/>
    <w:rsid w:val="00F2126E"/>
    <w:rsid w:val="00F21417"/>
    <w:rsid w:val="00F2193B"/>
    <w:rsid w:val="00F22707"/>
    <w:rsid w:val="00F26FA6"/>
    <w:rsid w:val="00F273E0"/>
    <w:rsid w:val="00F331D5"/>
    <w:rsid w:val="00F331E6"/>
    <w:rsid w:val="00F33710"/>
    <w:rsid w:val="00F35F30"/>
    <w:rsid w:val="00F43CDF"/>
    <w:rsid w:val="00F4717B"/>
    <w:rsid w:val="00F5147D"/>
    <w:rsid w:val="00F57CC4"/>
    <w:rsid w:val="00F638D2"/>
    <w:rsid w:val="00F64FA2"/>
    <w:rsid w:val="00F67200"/>
    <w:rsid w:val="00F80F53"/>
    <w:rsid w:val="00F83CDA"/>
    <w:rsid w:val="00F8570E"/>
    <w:rsid w:val="00F90EA0"/>
    <w:rsid w:val="00F96E56"/>
    <w:rsid w:val="00FA54EE"/>
    <w:rsid w:val="00FB098F"/>
    <w:rsid w:val="00FB141D"/>
    <w:rsid w:val="00FB2B72"/>
    <w:rsid w:val="00FC063D"/>
    <w:rsid w:val="00FC1292"/>
    <w:rsid w:val="00FC3C7F"/>
    <w:rsid w:val="00FC4139"/>
    <w:rsid w:val="00FC4EF8"/>
    <w:rsid w:val="00FC52C2"/>
    <w:rsid w:val="00FD13DE"/>
    <w:rsid w:val="00FD251A"/>
    <w:rsid w:val="00FD26B0"/>
    <w:rsid w:val="00FD528A"/>
    <w:rsid w:val="00FE211B"/>
    <w:rsid w:val="00FE3E7C"/>
    <w:rsid w:val="00FE7D7A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ru v:ext="edit" colors="#030,#00c,#33f"/>
    </o:shapedefaults>
    <o:shapelayout v:ext="edit">
      <o:idmap v:ext="edit" data="2"/>
    </o:shapelayout>
  </w:shapeDefaults>
  <w:decimalSymbol w:val="."/>
  <w:listSeparator w:val=","/>
  <w14:docId w14:val="437DA183"/>
  <w15:chartTrackingRefBased/>
  <w15:docId w15:val="{160B3109-6D20-47CB-AF24-4CBCA01C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675F"/>
    <w:rPr>
      <w:sz w:val="24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1B083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3">
    <w:name w:val="heading 3"/>
    <w:basedOn w:val="a"/>
    <w:next w:val="a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a4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a0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a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a5">
    <w:name w:val="Subtitle"/>
    <w:basedOn w:val="a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a6">
    <w:name w:val="FollowedHyperlink"/>
    <w:rsid w:val="00F21417"/>
    <w:rPr>
      <w:color w:val="800080"/>
      <w:u w:val="single"/>
    </w:rPr>
  </w:style>
  <w:style w:type="character" w:customStyle="1" w:styleId="40">
    <w:name w:val="หัวเรื่อง 4 อักขระ"/>
    <w:link w:val="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a7">
    <w:name w:val="Strong"/>
    <w:qFormat/>
    <w:rsid w:val="00686B6B"/>
    <w:rPr>
      <w:b/>
      <w:bCs/>
    </w:rPr>
  </w:style>
  <w:style w:type="paragraph" w:styleId="a8">
    <w:name w:val="No Spacing"/>
    <w:link w:val="a9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aa">
    <w:name w:val="header"/>
    <w:basedOn w:val="a"/>
    <w:link w:val="ab"/>
    <w:rsid w:val="00114A95"/>
    <w:pPr>
      <w:tabs>
        <w:tab w:val="center" w:pos="4513"/>
        <w:tab w:val="right" w:pos="9026"/>
      </w:tabs>
    </w:pPr>
  </w:style>
  <w:style w:type="character" w:customStyle="1" w:styleId="ab">
    <w:name w:val="หัวกระดาษ อักขระ"/>
    <w:link w:val="aa"/>
    <w:rsid w:val="00114A95"/>
    <w:rPr>
      <w:sz w:val="24"/>
      <w:szCs w:val="28"/>
      <w:lang w:eastAsia="zh-CN"/>
    </w:rPr>
  </w:style>
  <w:style w:type="paragraph" w:styleId="ac">
    <w:name w:val="footer"/>
    <w:basedOn w:val="a"/>
    <w:link w:val="ad"/>
    <w:uiPriority w:val="99"/>
    <w:rsid w:val="00114A95"/>
    <w:pPr>
      <w:tabs>
        <w:tab w:val="center" w:pos="4513"/>
        <w:tab w:val="right" w:pos="9026"/>
      </w:tabs>
    </w:pPr>
  </w:style>
  <w:style w:type="character" w:customStyle="1" w:styleId="ad">
    <w:name w:val="ท้ายกระดาษ อักขระ"/>
    <w:link w:val="ac"/>
    <w:uiPriority w:val="99"/>
    <w:rsid w:val="00114A95"/>
    <w:rPr>
      <w:sz w:val="24"/>
      <w:szCs w:val="28"/>
      <w:lang w:eastAsia="zh-CN"/>
    </w:rPr>
  </w:style>
  <w:style w:type="paragraph" w:styleId="ae">
    <w:name w:val="Balloon Text"/>
    <w:basedOn w:val="a"/>
    <w:link w:val="af"/>
    <w:rsid w:val="0024189D"/>
    <w:rPr>
      <w:rFonts w:ascii="Tahoma" w:hAnsi="Tahoma"/>
      <w:sz w:val="16"/>
      <w:szCs w:val="20"/>
    </w:rPr>
  </w:style>
  <w:style w:type="character" w:customStyle="1" w:styleId="af">
    <w:name w:val="ข้อความบอลลูน อักขระ"/>
    <w:link w:val="ae"/>
    <w:rsid w:val="0024189D"/>
    <w:rPr>
      <w:rFonts w:ascii="Tahoma" w:hAnsi="Tahoma"/>
      <w:sz w:val="16"/>
      <w:lang w:eastAsia="zh-CN"/>
    </w:rPr>
  </w:style>
  <w:style w:type="character" w:customStyle="1" w:styleId="a9">
    <w:name w:val="ไม่มีการเว้นระยะห่าง อักขระ"/>
    <w:link w:val="a8"/>
    <w:uiPriority w:val="1"/>
    <w:rsid w:val="00FB098F"/>
    <w:rPr>
      <w:rFonts w:ascii="Calibri" w:eastAsia="Calibri" w:hAnsi="Calibri" w:cs="Cordia New"/>
      <w:sz w:val="22"/>
      <w:szCs w:val="28"/>
    </w:rPr>
  </w:style>
  <w:style w:type="character" w:customStyle="1" w:styleId="10">
    <w:name w:val="หัวเรื่อง 1 อักขระ"/>
    <w:link w:val="1"/>
    <w:rsid w:val="001B0834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h.wikipedia.org/wiki/%E0%B8%97%E0%B8%B0%E0%B9%80%E0%B8%A5%E0%B9%80%E0%B8%AB%E0%B8%99%E0%B8%B7%E0%B8%AD" TargetMode="External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hyperlink" Target="http://th.wikipedia.org/wiki/%E0%B8%84%E0%B8%B2%E0%B8%9A%E0%B8%AA%E0%B8%A1%E0%B8%B8%E0%B8%97%E0%B8%A3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\A-One%20World%20Program%20Tour\2024\Scandinavia\Scandinavia%2010%20Day%20AY\WAY0610C%20SCANDINAVIA%2010%20DAYS%20AY%20%5bCPH-HEL%5d%2012%20-%2021%20APR%2024%20D061023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FD81A-D949-40DD-BE5D-DFD8D860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WAY0610C SCANDINAVIA 10 DAYS AY [CPH-HEL] 12 - 21 APR 24 D061023</Template>
  <TotalTime>3</TotalTime>
  <Pages>18</Pages>
  <Words>3871</Words>
  <Characters>22068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25888</CharactersWithSpaces>
  <SharedDoc>false</SharedDoc>
  <HLinks>
    <vt:vector size="12" baseType="variant"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Napat Worathanapratya</cp:lastModifiedBy>
  <cp:revision>7</cp:revision>
  <cp:lastPrinted>2024-04-03T07:51:00Z</cp:lastPrinted>
  <dcterms:created xsi:type="dcterms:W3CDTF">2026-03-30T07:33:00Z</dcterms:created>
  <dcterms:modified xsi:type="dcterms:W3CDTF">2026-03-31T05:12:00Z</dcterms:modified>
</cp:coreProperties>
</file>